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869" w:rsidRDefault="00A80869" w:rsidP="00A80869">
      <w:pPr>
        <w:spacing w:after="0" w:line="480" w:lineRule="auto"/>
        <w:ind w:left="-709" w:right="-567"/>
        <w:jc w:val="right"/>
        <w:rPr>
          <w:rFonts w:ascii="Times New Roman" w:eastAsia="Calibri" w:hAnsi="Times New Roman"/>
          <w:noProof/>
          <w:sz w:val="24"/>
          <w:szCs w:val="18"/>
        </w:rPr>
      </w:pPr>
      <w:r>
        <w:rPr>
          <w:rFonts w:ascii="Times New Roman" w:eastAsia="Calibri" w:hAnsi="Times New Roman"/>
          <w:noProof/>
          <w:sz w:val="24"/>
          <w:szCs w:val="18"/>
        </w:rPr>
        <w:t>идентификатор</w:t>
      </w:r>
      <w:bookmarkStart w:id="0" w:name="_GoBack"/>
      <w:bookmarkEnd w:id="0"/>
    </w:p>
    <w:p w:rsidR="00F668B5" w:rsidRPr="00F668B5" w:rsidRDefault="00A80869" w:rsidP="0006526F">
      <w:pPr>
        <w:spacing w:after="0" w:line="480" w:lineRule="auto"/>
        <w:ind w:left="-709" w:right="-567"/>
        <w:jc w:val="center"/>
        <w:rPr>
          <w:rFonts w:ascii="Times New Roman" w:eastAsia="Calibri" w:hAnsi="Times New Roman"/>
          <w:sz w:val="24"/>
          <w:szCs w:val="18"/>
          <w:lang w:eastAsia="en-US"/>
        </w:rPr>
      </w:pPr>
      <w:r>
        <w:rPr>
          <w:rFonts w:ascii="Times New Roman" w:eastAsia="Calibri" w:hAnsi="Times New Roman"/>
          <w:noProof/>
          <w:sz w:val="24"/>
          <w:szCs w:val="18"/>
        </w:rPr>
        <w:t>ГЕРБ</w:t>
      </w:r>
    </w:p>
    <w:p w:rsidR="00F668B5" w:rsidRPr="00F668B5" w:rsidRDefault="00F668B5" w:rsidP="0006526F">
      <w:pPr>
        <w:spacing w:after="0" w:line="20" w:lineRule="atLeast"/>
        <w:ind w:left="-709" w:right="-567"/>
        <w:jc w:val="center"/>
        <w:rPr>
          <w:rFonts w:ascii="Arial" w:eastAsia="Calibri" w:hAnsi="Arial" w:cs="Arial"/>
          <w:sz w:val="24"/>
          <w:szCs w:val="18"/>
          <w:lang w:eastAsia="en-US"/>
        </w:rPr>
      </w:pPr>
      <w:r w:rsidRPr="00F668B5">
        <w:rPr>
          <w:rFonts w:ascii="Arial" w:eastAsia="Calibri" w:hAnsi="Arial" w:cs="Arial"/>
          <w:sz w:val="24"/>
          <w:szCs w:val="18"/>
          <w:lang w:eastAsia="en-US"/>
        </w:rPr>
        <w:t>Муниципальное образование</w:t>
      </w:r>
    </w:p>
    <w:p w:rsidR="00F668B5" w:rsidRPr="00F668B5" w:rsidRDefault="00F668B5" w:rsidP="0006526F">
      <w:pPr>
        <w:spacing w:after="0"/>
        <w:ind w:left="-709" w:right="-567"/>
        <w:jc w:val="center"/>
        <w:rPr>
          <w:rFonts w:ascii="Arial" w:eastAsia="Calibri" w:hAnsi="Arial" w:cs="Arial"/>
          <w:sz w:val="24"/>
          <w:szCs w:val="18"/>
          <w:lang w:eastAsia="en-US"/>
        </w:rPr>
      </w:pPr>
      <w:r w:rsidRPr="00F668B5">
        <w:rPr>
          <w:rFonts w:ascii="Arial" w:eastAsia="Calibri" w:hAnsi="Arial" w:cs="Arial"/>
          <w:sz w:val="28"/>
          <w:szCs w:val="18"/>
          <w:lang w:eastAsia="en-US"/>
        </w:rPr>
        <w:t>«Юкковское сельское поселение»</w:t>
      </w:r>
    </w:p>
    <w:p w:rsidR="00F668B5" w:rsidRPr="00F668B5" w:rsidRDefault="00F668B5" w:rsidP="0006526F">
      <w:pPr>
        <w:spacing w:after="0"/>
        <w:ind w:left="-709" w:right="-567"/>
        <w:jc w:val="center"/>
        <w:rPr>
          <w:rFonts w:ascii="Arial" w:eastAsia="Calibri" w:hAnsi="Arial" w:cs="Arial"/>
          <w:sz w:val="24"/>
          <w:szCs w:val="18"/>
          <w:lang w:eastAsia="en-US"/>
        </w:rPr>
      </w:pPr>
      <w:r w:rsidRPr="00F668B5">
        <w:rPr>
          <w:rFonts w:ascii="Arial" w:eastAsia="Calibri" w:hAnsi="Arial" w:cs="Arial"/>
          <w:sz w:val="24"/>
          <w:szCs w:val="18"/>
          <w:lang w:eastAsia="en-US"/>
        </w:rPr>
        <w:t>Всеволожского муниципального района Ленинградской области</w:t>
      </w:r>
    </w:p>
    <w:p w:rsidR="00F668B5" w:rsidRPr="00F668B5" w:rsidRDefault="00F668B5" w:rsidP="0006526F">
      <w:pPr>
        <w:spacing w:after="0" w:line="240" w:lineRule="auto"/>
        <w:ind w:left="-709" w:right="-567"/>
        <w:jc w:val="center"/>
        <w:rPr>
          <w:rFonts w:ascii="Arial" w:eastAsia="Calibri" w:hAnsi="Arial" w:cs="Arial"/>
          <w:sz w:val="24"/>
          <w:szCs w:val="18"/>
          <w:lang w:eastAsia="en-US"/>
        </w:rPr>
      </w:pPr>
    </w:p>
    <w:p w:rsidR="00F668B5" w:rsidRPr="00F668B5" w:rsidRDefault="00F668B5" w:rsidP="0006526F">
      <w:pPr>
        <w:spacing w:after="0" w:line="240" w:lineRule="auto"/>
        <w:ind w:left="-709" w:right="-567"/>
        <w:jc w:val="center"/>
        <w:rPr>
          <w:rFonts w:ascii="Arial" w:eastAsia="Calibri" w:hAnsi="Arial" w:cs="Arial"/>
          <w:spacing w:val="80"/>
          <w:sz w:val="28"/>
          <w:szCs w:val="18"/>
          <w:lang w:eastAsia="en-US"/>
        </w:rPr>
      </w:pPr>
      <w:r w:rsidRPr="00F668B5">
        <w:rPr>
          <w:rFonts w:ascii="Arial" w:eastAsia="Calibri" w:hAnsi="Arial" w:cs="Arial"/>
          <w:spacing w:val="80"/>
          <w:sz w:val="28"/>
          <w:szCs w:val="18"/>
          <w:lang w:eastAsia="en-US"/>
        </w:rPr>
        <w:t>АДМИНИСТРАЦИЯ</w:t>
      </w:r>
    </w:p>
    <w:p w:rsidR="00F668B5" w:rsidRPr="00F668B5" w:rsidRDefault="00F668B5" w:rsidP="0006526F">
      <w:pPr>
        <w:spacing w:after="0" w:line="240" w:lineRule="auto"/>
        <w:ind w:left="-709" w:right="-567"/>
        <w:jc w:val="center"/>
        <w:rPr>
          <w:rFonts w:ascii="Arial" w:eastAsia="Calibri" w:hAnsi="Arial" w:cs="Arial"/>
          <w:b/>
          <w:spacing w:val="40"/>
          <w:sz w:val="28"/>
          <w:szCs w:val="18"/>
          <w:lang w:eastAsia="en-US"/>
        </w:rPr>
      </w:pPr>
    </w:p>
    <w:p w:rsidR="00F668B5" w:rsidRPr="00F668B5" w:rsidRDefault="00E74245" w:rsidP="0006526F">
      <w:pPr>
        <w:spacing w:after="0" w:line="240" w:lineRule="auto"/>
        <w:ind w:left="-709" w:right="-567"/>
        <w:jc w:val="center"/>
        <w:rPr>
          <w:rFonts w:ascii="Arial" w:eastAsia="Calibri" w:hAnsi="Arial" w:cs="Arial"/>
          <w:spacing w:val="80"/>
          <w:sz w:val="40"/>
          <w:szCs w:val="18"/>
          <w:lang w:eastAsia="en-US"/>
        </w:rPr>
      </w:pPr>
      <w:r>
        <w:rPr>
          <w:rFonts w:ascii="Arial" w:eastAsia="Calibri" w:hAnsi="Arial" w:cs="Arial"/>
          <w:spacing w:val="80"/>
          <w:sz w:val="40"/>
          <w:szCs w:val="18"/>
          <w:lang w:eastAsia="en-US"/>
        </w:rPr>
        <w:t>ПОСТАНОВЛЕНИЕ</w:t>
      </w:r>
    </w:p>
    <w:p w:rsidR="00F668B5" w:rsidRPr="00F668B5" w:rsidRDefault="00F668B5" w:rsidP="0006526F">
      <w:pPr>
        <w:spacing w:after="0" w:line="240" w:lineRule="auto"/>
        <w:ind w:left="-709" w:right="-567"/>
        <w:rPr>
          <w:rFonts w:ascii="Arial" w:eastAsia="Calibri" w:hAnsi="Arial" w:cs="Arial"/>
          <w:sz w:val="44"/>
          <w:szCs w:val="18"/>
          <w:lang w:eastAsia="en-US"/>
        </w:rPr>
      </w:pPr>
    </w:p>
    <w:p w:rsidR="00F668B5" w:rsidRPr="00F668B5" w:rsidRDefault="00F668B5" w:rsidP="0006526F">
      <w:pPr>
        <w:spacing w:after="0"/>
        <w:ind w:left="-709" w:right="-567"/>
        <w:rPr>
          <w:rFonts w:ascii="Arial" w:eastAsia="Calibri" w:hAnsi="Arial" w:cs="Arial"/>
          <w:sz w:val="28"/>
          <w:szCs w:val="18"/>
          <w:lang w:eastAsia="en-US"/>
        </w:rPr>
      </w:pPr>
      <w:r w:rsidRPr="00F668B5">
        <w:rPr>
          <w:rFonts w:ascii="Arial" w:eastAsia="Calibri" w:hAnsi="Arial" w:cs="Arial"/>
          <w:sz w:val="28"/>
          <w:szCs w:val="18"/>
          <w:lang w:eastAsia="en-US"/>
        </w:rPr>
        <w:t xml:space="preserve">       </w:t>
      </w:r>
      <w:r w:rsidR="009540E4">
        <w:rPr>
          <w:rFonts w:ascii="Arial" w:eastAsia="Calibri" w:hAnsi="Arial" w:cs="Arial"/>
          <w:sz w:val="28"/>
          <w:szCs w:val="18"/>
          <w:lang w:eastAsia="en-US"/>
        </w:rPr>
        <w:t>______</w:t>
      </w:r>
      <w:r w:rsidR="009540E4" w:rsidRPr="009540E4">
        <w:rPr>
          <w:rFonts w:ascii="Arial" w:eastAsia="Calibri" w:hAnsi="Arial" w:cs="Arial"/>
          <w:b/>
          <w:sz w:val="28"/>
          <w:szCs w:val="18"/>
          <w:u w:val="single"/>
          <w:lang w:eastAsia="en-US"/>
        </w:rPr>
        <w:t>11.07.2022</w:t>
      </w:r>
      <w:r w:rsidR="009540E4">
        <w:rPr>
          <w:rFonts w:ascii="Arial" w:eastAsia="Calibri" w:hAnsi="Arial" w:cs="Arial"/>
          <w:sz w:val="28"/>
          <w:szCs w:val="18"/>
          <w:lang w:eastAsia="en-US"/>
        </w:rPr>
        <w:t>______</w:t>
      </w:r>
      <w:r w:rsidRPr="00F668B5">
        <w:rPr>
          <w:rFonts w:ascii="Arial" w:eastAsia="Calibri" w:hAnsi="Arial" w:cs="Arial"/>
          <w:sz w:val="28"/>
          <w:szCs w:val="18"/>
          <w:lang w:eastAsia="en-US"/>
        </w:rPr>
        <w:t xml:space="preserve">__ </w:t>
      </w:r>
      <w:r w:rsidRPr="00F668B5">
        <w:rPr>
          <w:rFonts w:ascii="Arial" w:eastAsia="Calibri" w:hAnsi="Arial" w:cs="Arial"/>
          <w:sz w:val="28"/>
          <w:szCs w:val="18"/>
          <w:lang w:eastAsia="en-US"/>
        </w:rPr>
        <w:tab/>
      </w:r>
      <w:r w:rsidRPr="00F668B5">
        <w:rPr>
          <w:rFonts w:ascii="Arial" w:eastAsia="Calibri" w:hAnsi="Arial" w:cs="Arial"/>
          <w:sz w:val="28"/>
          <w:szCs w:val="18"/>
          <w:lang w:eastAsia="en-US"/>
        </w:rPr>
        <w:tab/>
      </w:r>
      <w:r w:rsidRPr="00F668B5">
        <w:rPr>
          <w:rFonts w:ascii="Arial" w:eastAsia="Calibri" w:hAnsi="Arial" w:cs="Arial"/>
          <w:sz w:val="28"/>
          <w:szCs w:val="18"/>
          <w:lang w:eastAsia="en-US"/>
        </w:rPr>
        <w:tab/>
      </w:r>
      <w:r w:rsidRPr="00F668B5">
        <w:rPr>
          <w:rFonts w:ascii="Arial" w:eastAsia="Calibri" w:hAnsi="Arial" w:cs="Arial"/>
          <w:sz w:val="28"/>
          <w:szCs w:val="18"/>
          <w:lang w:eastAsia="en-US"/>
        </w:rPr>
        <w:tab/>
      </w:r>
      <w:r w:rsidRPr="00F668B5">
        <w:rPr>
          <w:rFonts w:ascii="Arial" w:eastAsia="Calibri" w:hAnsi="Arial" w:cs="Arial"/>
          <w:sz w:val="28"/>
          <w:szCs w:val="18"/>
          <w:lang w:eastAsia="en-US"/>
        </w:rPr>
        <w:tab/>
      </w:r>
      <w:r w:rsidRPr="00F668B5">
        <w:rPr>
          <w:rFonts w:ascii="Arial" w:eastAsia="Calibri" w:hAnsi="Arial" w:cs="Arial"/>
          <w:sz w:val="28"/>
          <w:szCs w:val="18"/>
          <w:lang w:eastAsia="en-US"/>
        </w:rPr>
        <w:tab/>
      </w:r>
      <w:r w:rsidR="009540E4">
        <w:rPr>
          <w:rFonts w:ascii="Arial" w:eastAsia="Calibri" w:hAnsi="Arial" w:cs="Arial"/>
          <w:sz w:val="28"/>
          <w:szCs w:val="18"/>
          <w:lang w:eastAsia="en-US"/>
        </w:rPr>
        <w:tab/>
        <w:t>№___</w:t>
      </w:r>
      <w:r w:rsidR="009540E4" w:rsidRPr="009540E4">
        <w:rPr>
          <w:rFonts w:ascii="Arial" w:eastAsia="Calibri" w:hAnsi="Arial" w:cs="Arial"/>
          <w:b/>
          <w:sz w:val="28"/>
          <w:szCs w:val="18"/>
          <w:u w:val="single"/>
          <w:lang w:eastAsia="en-US"/>
        </w:rPr>
        <w:t>228</w:t>
      </w:r>
      <w:r w:rsidR="009540E4">
        <w:rPr>
          <w:rFonts w:ascii="Arial" w:eastAsia="Calibri" w:hAnsi="Arial" w:cs="Arial"/>
          <w:sz w:val="28"/>
          <w:szCs w:val="18"/>
          <w:lang w:eastAsia="en-US"/>
        </w:rPr>
        <w:t>_</w:t>
      </w:r>
      <w:r w:rsidRPr="00F668B5">
        <w:rPr>
          <w:rFonts w:ascii="Arial" w:eastAsia="Calibri" w:hAnsi="Arial" w:cs="Arial"/>
          <w:sz w:val="28"/>
          <w:szCs w:val="18"/>
          <w:lang w:eastAsia="en-US"/>
        </w:rPr>
        <w:t>__</w:t>
      </w:r>
    </w:p>
    <w:p w:rsidR="00F668B5" w:rsidRPr="00F668B5" w:rsidRDefault="00F668B5" w:rsidP="0006526F">
      <w:pPr>
        <w:spacing w:after="0"/>
        <w:ind w:left="-709" w:right="-567"/>
        <w:rPr>
          <w:rFonts w:ascii="Arial" w:eastAsia="Calibri" w:hAnsi="Arial" w:cs="Arial"/>
          <w:sz w:val="28"/>
          <w:szCs w:val="18"/>
          <w:lang w:eastAsia="en-US"/>
        </w:rPr>
      </w:pPr>
      <w:r w:rsidRPr="00F668B5">
        <w:rPr>
          <w:rFonts w:ascii="Arial" w:eastAsia="Calibri" w:hAnsi="Arial" w:cs="Arial"/>
          <w:sz w:val="28"/>
          <w:szCs w:val="18"/>
          <w:lang w:eastAsia="en-US"/>
        </w:rPr>
        <w:t xml:space="preserve">          </w:t>
      </w:r>
      <w:r w:rsidRPr="00F668B5">
        <w:rPr>
          <w:rFonts w:ascii="Arial" w:eastAsia="Calibri" w:hAnsi="Arial" w:cs="Arial"/>
          <w:sz w:val="24"/>
          <w:szCs w:val="18"/>
          <w:lang w:eastAsia="en-US"/>
        </w:rPr>
        <w:tab/>
      </w:r>
      <w:r w:rsidRPr="00F668B5">
        <w:rPr>
          <w:rFonts w:ascii="Arial" w:eastAsia="Calibri" w:hAnsi="Arial" w:cs="Arial"/>
          <w:szCs w:val="18"/>
          <w:lang w:eastAsia="en-US"/>
        </w:rPr>
        <w:t xml:space="preserve">     д. Юкки</w:t>
      </w:r>
    </w:p>
    <w:p w:rsidR="0014643E" w:rsidRDefault="00625B6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245746</wp:posOffset>
                </wp:positionV>
                <wp:extent cx="3067050" cy="156210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D024D" w:rsidRPr="0014643E" w:rsidRDefault="000D024D" w:rsidP="0014643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4643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Об изъятии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для муниципальных нужд земельного участка и </w:t>
                            </w:r>
                            <w:r w:rsidRPr="0014643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жилых помещений,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643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расположенн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ых в многоквартирном доме, признанном аварийным, по адресу д. Юкки,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 xml:space="preserve">ул. </w:t>
                            </w:r>
                            <w:r w:rsidR="00F06D1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Лесная, д.7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3.3pt;margin-top:19.35pt;width:241.5pt;height:12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830HwIAAPYDAAAOAAAAZHJzL2Uyb0RvYy54bWysU82O0zAQviPxDpbvNElpuzRqulq6KkJa&#10;fqSFB3Acp4lIPGbsNik37vsKvAMHDtx4he4bMXa6pVpuCB8sj2fm83zfjBeXfduwnUJbg854Moo5&#10;U1pCUetNxj9+WD97wZl1QheiAa0yvleWXy6fPll0JlVjqKApFDIC0TbtTMYr50waRVZWqhV2BEZp&#10;cpaArXBk4iYqUHSE3jbROI5nUQdYGASprKXb68HJlwG/LJV078rSKseajFNtLuwY9tzv0XIh0g0K&#10;U9XyWIb4hypaUWt69AR1LZxgW6z/gmpriWChdCMJbQRlWUsVOBCbJH7E5rYSRgUuJI41J5ns/4OV&#10;b3fvkdVFxuecadFSiw7fDt8PPw6/Dj/vv97fsbnXqDM2pdBbQ8Gufwk99TrwteYG5CfLNKwqoTfq&#10;ChG6SomCakx8ZnSWOuBYD5J3b6Cgx8TWQQDqS2y9gCQJI3Tq1f7UH9U7JunyeTy7iKfkkuRLprNx&#10;EocORiJ9SDdo3SsFLfOHjCMNQIAXuxvrfDkifQjxr1lo6mJdN00wcJOvGmQ7QcOyDisweBTWaB+s&#10;wacNiP4m8PTUBpKuz/ujbjkUe2KMMAwffRY6VIBfOOto8DJuP28FKs6a15pUmyeTiZ/UYEymF2My&#10;8NyTn3uElgSVccfZcFy5Ybq3ButNRS8NfdJwRUqXddDAt2So6lg3DVeQ5vgR/PSe2yHqz3dd/gYA&#10;AP//AwBQSwMEFAAGAAgAAAAhAFTBSi3eAAAACQEAAA8AAABkcnMvZG93bnJldi54bWxMj8FOwzAQ&#10;RO9I/IO1SFxQ61CCHUI2FSCBuLb0AzbJNomI7Sh2m/TvMSc4jmY086bYLmYQZ5587yzC/ToBwbZ2&#10;TW9bhMPX+yoD4QPZhgZnGeHCHrbl9VVBeeNmu+PzPrQillifE0IXwphL6euODfm1G9lG7+gmQyHK&#10;qZXNRHMsN4PcJImShnobFzoa+a3j+nt/MgjHz/nu8WmuPsJB71L1Sr2u3AXx9mZ5eQYReAl/YfjF&#10;j+hQRqbKnWzjxYCwUiomER4yDSL6qVYpiAphk6UaZFnI/w/KHwAAAP//AwBQSwECLQAUAAYACAAA&#10;ACEAtoM4kv4AAADhAQAAEwAAAAAAAAAAAAAAAAAAAAAAW0NvbnRlbnRfVHlwZXNdLnhtbFBLAQIt&#10;ABQABgAIAAAAIQA4/SH/1gAAAJQBAAALAAAAAAAAAAAAAAAAAC8BAABfcmVscy8ucmVsc1BLAQIt&#10;ABQABgAIAAAAIQC3k830HwIAAPYDAAAOAAAAAAAAAAAAAAAAAC4CAABkcnMvZTJvRG9jLnhtbFBL&#10;AQItABQABgAIAAAAIQBUwUot3gAAAAkBAAAPAAAAAAAAAAAAAAAAAHkEAABkcnMvZG93bnJldi54&#10;bWxQSwUGAAAAAAQABADzAAAAhAUAAAAA&#10;" stroked="f">
                <v:textbox>
                  <w:txbxContent>
                    <w:p w:rsidR="000D024D" w:rsidRPr="0014643E" w:rsidRDefault="000D024D" w:rsidP="0014643E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4643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Об изъятии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для муниципальных нужд земельного участка и </w:t>
                      </w:r>
                      <w:r w:rsidRPr="0014643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жилых помещений,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14643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расположенн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ых в многоквартирном доме, признанном аварийным, по адресу д. Юкки,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 xml:space="preserve">ул. </w:t>
                      </w:r>
                      <w:r w:rsidR="00F06D1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Лесная, д.7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9784B" w:rsidRDefault="0099784B"/>
    <w:p w:rsidR="0014643E" w:rsidRDefault="0014643E"/>
    <w:p w:rsidR="0014643E" w:rsidRDefault="0014643E"/>
    <w:p w:rsidR="0014643E" w:rsidRDefault="0014643E"/>
    <w:p w:rsidR="0014643E" w:rsidRDefault="0014643E" w:rsidP="0014643E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4643E" w:rsidRDefault="0014643E" w:rsidP="0014643E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4643E" w:rsidRDefault="0014643E" w:rsidP="00625B6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4643E" w:rsidRPr="0014643E" w:rsidRDefault="0014643E" w:rsidP="0014643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643E">
        <w:rPr>
          <w:color w:val="000000"/>
          <w:sz w:val="28"/>
          <w:szCs w:val="28"/>
        </w:rPr>
        <w:t>В соответствии со ст. 279 Гражданского кодекса Рос</w:t>
      </w:r>
      <w:r>
        <w:rPr>
          <w:color w:val="000000"/>
          <w:sz w:val="28"/>
          <w:szCs w:val="28"/>
        </w:rPr>
        <w:t xml:space="preserve">сийской Федерации, </w:t>
      </w:r>
      <w:r w:rsidRPr="0014643E">
        <w:rPr>
          <w:color w:val="000000"/>
          <w:sz w:val="28"/>
          <w:szCs w:val="28"/>
        </w:rPr>
        <w:t>ст. 32 Жилищного кодекса Российской Федерации, ст.ст.56.3, 56.6 Земельног</w:t>
      </w:r>
      <w:r>
        <w:rPr>
          <w:color w:val="000000"/>
          <w:sz w:val="28"/>
          <w:szCs w:val="28"/>
        </w:rPr>
        <w:t>о кодекса Российской Федерации</w:t>
      </w:r>
      <w:r w:rsidRPr="00DB168C">
        <w:rPr>
          <w:sz w:val="28"/>
          <w:szCs w:val="28"/>
        </w:rPr>
        <w:t>,</w:t>
      </w:r>
      <w:r w:rsidR="00E23ECC" w:rsidRPr="00DB168C">
        <w:rPr>
          <w:sz w:val="28"/>
          <w:szCs w:val="28"/>
        </w:rPr>
        <w:t xml:space="preserve"> </w:t>
      </w:r>
      <w:r w:rsidR="00AB78AE" w:rsidRPr="00644E33">
        <w:rPr>
          <w:color w:val="000000"/>
          <w:sz w:val="28"/>
          <w:szCs w:val="28"/>
          <w:shd w:val="clear" w:color="auto" w:fill="FFFFFF"/>
        </w:rPr>
        <w:t>мероприяти</w:t>
      </w:r>
      <w:r w:rsidR="00B56D9B">
        <w:rPr>
          <w:color w:val="000000"/>
          <w:sz w:val="28"/>
          <w:szCs w:val="28"/>
          <w:shd w:val="clear" w:color="auto" w:fill="FFFFFF"/>
        </w:rPr>
        <w:t>ем</w:t>
      </w:r>
      <w:r w:rsidR="00AB78AE" w:rsidRPr="00644E33">
        <w:rPr>
          <w:color w:val="000000"/>
          <w:sz w:val="28"/>
          <w:szCs w:val="28"/>
          <w:shd w:val="clear" w:color="auto" w:fill="FFFFFF"/>
        </w:rPr>
        <w:t xml:space="preserve"> </w:t>
      </w:r>
      <w:r w:rsidR="00AB78AE" w:rsidRPr="00644E33">
        <w:rPr>
          <w:b/>
          <w:bCs/>
          <w:color w:val="000000"/>
          <w:sz w:val="28"/>
          <w:szCs w:val="28"/>
          <w:shd w:val="clear" w:color="auto" w:fill="FFFFFF"/>
        </w:rPr>
        <w:t>«</w:t>
      </w:r>
      <w:r w:rsidR="00AB78AE" w:rsidRPr="00644E33">
        <w:rPr>
          <w:bCs/>
          <w:color w:val="000000"/>
          <w:sz w:val="28"/>
          <w:szCs w:val="28"/>
          <w:shd w:val="clear" w:color="auto" w:fill="FFFFFF"/>
        </w:rPr>
        <w:t>Ликвидация аварийного жилищного фонда</w:t>
      </w:r>
      <w:r w:rsidR="00AB78AE" w:rsidRPr="00644E33">
        <w:rPr>
          <w:b/>
          <w:bCs/>
          <w:color w:val="000000"/>
          <w:sz w:val="28"/>
          <w:szCs w:val="28"/>
          <w:shd w:val="clear" w:color="auto" w:fill="FFFFFF"/>
        </w:rPr>
        <w:t>»</w:t>
      </w:r>
      <w:r w:rsidR="00AB78AE" w:rsidRPr="00644E33">
        <w:rPr>
          <w:color w:val="000000"/>
          <w:sz w:val="28"/>
          <w:szCs w:val="28"/>
          <w:shd w:val="clear" w:color="auto" w:fill="FFFFFF"/>
        </w:rPr>
        <w:t xml:space="preserve">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области», утвержденной постановлением Правительства Ленинградской области от 14 ноября 2013 года № 407</w:t>
      </w:r>
      <w:r w:rsidR="00E23ECC" w:rsidRPr="00DB168C">
        <w:rPr>
          <w:sz w:val="28"/>
          <w:szCs w:val="28"/>
        </w:rPr>
        <w:t>,</w:t>
      </w:r>
      <w:r w:rsidR="00E23ECC" w:rsidRPr="00E23ECC">
        <w:rPr>
          <w:sz w:val="28"/>
          <w:szCs w:val="28"/>
        </w:rPr>
        <w:t xml:space="preserve"> постановлением администрации МО «Юкковское сельское поселение» Всеволожского муниципального района Ленинградской области</w:t>
      </w:r>
      <w:r w:rsidR="00E23ECC">
        <w:rPr>
          <w:sz w:val="28"/>
          <w:szCs w:val="28"/>
        </w:rPr>
        <w:t xml:space="preserve"> от 11.02.2022 №57</w:t>
      </w:r>
      <w:r w:rsidR="00E23ECC" w:rsidRPr="00E23ECC">
        <w:rPr>
          <w:sz w:val="28"/>
          <w:szCs w:val="28"/>
        </w:rPr>
        <w:t xml:space="preserve"> «Об утверждении муниципальной программы «Ликвидация аварийного жилищного фонда на территории муниципального образования «Юкковское сельское поселение» Всеволожского муниципального района Ленинградской области»</w:t>
      </w:r>
      <w:r w:rsidR="00E23ECC">
        <w:rPr>
          <w:sz w:val="28"/>
          <w:szCs w:val="28"/>
        </w:rPr>
        <w:t>,</w:t>
      </w:r>
      <w:r w:rsidRPr="0014643E">
        <w:rPr>
          <w:color w:val="000000"/>
          <w:sz w:val="28"/>
          <w:szCs w:val="28"/>
        </w:rPr>
        <w:t xml:space="preserve"> постановлением администр</w:t>
      </w:r>
      <w:r w:rsidR="00E23ECC">
        <w:rPr>
          <w:color w:val="000000"/>
          <w:sz w:val="28"/>
          <w:szCs w:val="28"/>
        </w:rPr>
        <w:t xml:space="preserve">ации МО «Юкковское сельское поселение» Всеволожского </w:t>
      </w:r>
      <w:r w:rsidRPr="0014643E">
        <w:rPr>
          <w:color w:val="000000"/>
          <w:sz w:val="28"/>
          <w:szCs w:val="28"/>
        </w:rPr>
        <w:t xml:space="preserve">муниципального района Ленинградской области № </w:t>
      </w:r>
      <w:r w:rsidR="00183792">
        <w:rPr>
          <w:color w:val="000000"/>
          <w:sz w:val="28"/>
          <w:szCs w:val="28"/>
        </w:rPr>
        <w:t>232</w:t>
      </w:r>
      <w:r w:rsidRPr="0014643E">
        <w:rPr>
          <w:color w:val="000000"/>
          <w:sz w:val="28"/>
          <w:szCs w:val="28"/>
        </w:rPr>
        <w:t xml:space="preserve"> от </w:t>
      </w:r>
      <w:r w:rsidR="00183792">
        <w:rPr>
          <w:color w:val="000000"/>
          <w:sz w:val="28"/>
          <w:szCs w:val="28"/>
        </w:rPr>
        <w:t>29.06</w:t>
      </w:r>
      <w:r w:rsidRPr="0014643E">
        <w:rPr>
          <w:color w:val="000000"/>
          <w:sz w:val="28"/>
          <w:szCs w:val="28"/>
        </w:rPr>
        <w:t>.20</w:t>
      </w:r>
      <w:r w:rsidR="00183792">
        <w:rPr>
          <w:color w:val="000000"/>
          <w:sz w:val="28"/>
          <w:szCs w:val="28"/>
        </w:rPr>
        <w:t>15</w:t>
      </w:r>
      <w:r w:rsidRPr="0014643E">
        <w:rPr>
          <w:color w:val="000000"/>
          <w:sz w:val="28"/>
          <w:szCs w:val="28"/>
        </w:rPr>
        <w:t xml:space="preserve"> «О признании многоквартирного жилого дома расположенного по адресу Ленинградская область, </w:t>
      </w:r>
      <w:r w:rsidR="00E23ECC">
        <w:rPr>
          <w:color w:val="000000"/>
          <w:sz w:val="28"/>
          <w:szCs w:val="28"/>
        </w:rPr>
        <w:t xml:space="preserve">Всеволожский муниципальный район, Юкковское сельское поселение, д. Юкки, ул. </w:t>
      </w:r>
      <w:r w:rsidR="005B4A73">
        <w:rPr>
          <w:color w:val="000000"/>
          <w:sz w:val="28"/>
          <w:szCs w:val="28"/>
        </w:rPr>
        <w:t>Лесная, д.7</w:t>
      </w:r>
      <w:r w:rsidR="00E23ECC">
        <w:rPr>
          <w:color w:val="000000"/>
          <w:sz w:val="28"/>
          <w:szCs w:val="28"/>
        </w:rPr>
        <w:t>,</w:t>
      </w:r>
      <w:r w:rsidRPr="0014643E">
        <w:rPr>
          <w:color w:val="000000"/>
          <w:sz w:val="28"/>
          <w:szCs w:val="28"/>
        </w:rPr>
        <w:t xml:space="preserve"> </w:t>
      </w:r>
      <w:r w:rsidR="00E23ECC">
        <w:rPr>
          <w:color w:val="000000"/>
          <w:sz w:val="28"/>
          <w:szCs w:val="28"/>
        </w:rPr>
        <w:t>аварийным и подлежащим</w:t>
      </w:r>
      <w:r w:rsidRPr="0014643E">
        <w:rPr>
          <w:color w:val="000000"/>
          <w:sz w:val="28"/>
          <w:szCs w:val="28"/>
        </w:rPr>
        <w:t xml:space="preserve"> сносу», </w:t>
      </w:r>
      <w:r w:rsidRPr="0014643E">
        <w:rPr>
          <w:sz w:val="28"/>
          <w:szCs w:val="28"/>
        </w:rPr>
        <w:t xml:space="preserve">Уставом </w:t>
      </w:r>
      <w:r w:rsidR="00E23ECC">
        <w:rPr>
          <w:sz w:val="28"/>
          <w:szCs w:val="28"/>
        </w:rPr>
        <w:t>МО «Юкковское сельское поселение»</w:t>
      </w:r>
      <w:r w:rsidRPr="0014643E">
        <w:rPr>
          <w:sz w:val="28"/>
          <w:szCs w:val="28"/>
        </w:rPr>
        <w:t xml:space="preserve">, администрация </w:t>
      </w:r>
      <w:r w:rsidR="00E23ECC">
        <w:rPr>
          <w:sz w:val="28"/>
          <w:szCs w:val="28"/>
        </w:rPr>
        <w:t xml:space="preserve">муниципального образования «Юкковское </w:t>
      </w:r>
      <w:r w:rsidR="00E23ECC">
        <w:rPr>
          <w:sz w:val="28"/>
          <w:szCs w:val="28"/>
        </w:rPr>
        <w:lastRenderedPageBreak/>
        <w:t>сельское поселение»</w:t>
      </w:r>
      <w:r w:rsidR="00F11517">
        <w:rPr>
          <w:sz w:val="28"/>
          <w:szCs w:val="28"/>
        </w:rPr>
        <w:t xml:space="preserve"> Всеволожского муниципального района</w:t>
      </w:r>
      <w:r w:rsidRPr="0014643E">
        <w:rPr>
          <w:sz w:val="28"/>
          <w:szCs w:val="28"/>
        </w:rPr>
        <w:t xml:space="preserve"> Ленинградской области</w:t>
      </w:r>
    </w:p>
    <w:p w:rsidR="0014643E" w:rsidRPr="00F11517" w:rsidRDefault="00F11517">
      <w:pPr>
        <w:rPr>
          <w:rFonts w:ascii="Times New Roman" w:hAnsi="Times New Roman"/>
          <w:b/>
          <w:spacing w:val="60"/>
          <w:sz w:val="28"/>
          <w:szCs w:val="28"/>
        </w:rPr>
      </w:pPr>
      <w:r w:rsidRPr="00F11517">
        <w:rPr>
          <w:rFonts w:ascii="Times New Roman" w:hAnsi="Times New Roman"/>
          <w:b/>
          <w:spacing w:val="60"/>
          <w:sz w:val="28"/>
          <w:szCs w:val="28"/>
        </w:rPr>
        <w:t>постановляет</w:t>
      </w:r>
    </w:p>
    <w:p w:rsidR="0013578A" w:rsidRPr="0013578A" w:rsidRDefault="0013578A" w:rsidP="0053444E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578A">
        <w:rPr>
          <w:color w:val="000000"/>
          <w:sz w:val="28"/>
          <w:szCs w:val="28"/>
        </w:rPr>
        <w:t>1. Изъять</w:t>
      </w:r>
      <w:r w:rsidR="0053444E">
        <w:rPr>
          <w:color w:val="000000"/>
          <w:sz w:val="28"/>
          <w:szCs w:val="28"/>
        </w:rPr>
        <w:t xml:space="preserve"> </w:t>
      </w:r>
      <w:r w:rsidR="0053444E" w:rsidRPr="0053444E">
        <w:rPr>
          <w:color w:val="000000"/>
          <w:sz w:val="28"/>
          <w:szCs w:val="28"/>
        </w:rPr>
        <w:t>(</w:t>
      </w:r>
      <w:r w:rsidR="0053444E" w:rsidRPr="0053444E">
        <w:rPr>
          <w:color w:val="000000"/>
          <w:sz w:val="28"/>
          <w:szCs w:val="28"/>
          <w:shd w:val="clear" w:color="auto" w:fill="FFFFFF"/>
        </w:rPr>
        <w:t>в</w:t>
      </w:r>
      <w:r w:rsidR="00DB168C">
        <w:rPr>
          <w:color w:val="000000"/>
          <w:sz w:val="28"/>
          <w:szCs w:val="28"/>
          <w:shd w:val="clear" w:color="auto" w:fill="FFFFFF"/>
        </w:rPr>
        <w:t xml:space="preserve"> целях обеспечения безопасности </w:t>
      </w:r>
      <w:r w:rsidR="0053444E" w:rsidRPr="0053444E">
        <w:rPr>
          <w:color w:val="000000"/>
          <w:sz w:val="28"/>
          <w:szCs w:val="28"/>
          <w:shd w:val="clear" w:color="auto" w:fill="FFFFFF"/>
        </w:rPr>
        <w:t xml:space="preserve">жизни и здоровья граждан) </w:t>
      </w:r>
      <w:r w:rsidRPr="0053444E">
        <w:rPr>
          <w:color w:val="000000"/>
          <w:sz w:val="28"/>
          <w:szCs w:val="28"/>
        </w:rPr>
        <w:t>для</w:t>
      </w:r>
      <w:r w:rsidRPr="0013578A">
        <w:rPr>
          <w:color w:val="000000"/>
          <w:sz w:val="28"/>
          <w:szCs w:val="28"/>
        </w:rPr>
        <w:t xml:space="preserve"> муниципальных нужд</w:t>
      </w:r>
      <w:r w:rsidR="00694D1D">
        <w:rPr>
          <w:color w:val="000000"/>
          <w:sz w:val="28"/>
          <w:szCs w:val="28"/>
        </w:rPr>
        <w:t xml:space="preserve"> в связи с признанием многоквартирного дома по адресу: Ленинградская область, Всеволожский муниципальный район, Юкковское сельское поселение, д. Юкки, ул. </w:t>
      </w:r>
      <w:r w:rsidR="00183792">
        <w:rPr>
          <w:color w:val="000000"/>
          <w:sz w:val="28"/>
          <w:szCs w:val="28"/>
        </w:rPr>
        <w:t>Лесная</w:t>
      </w:r>
      <w:r w:rsidR="00694D1D">
        <w:rPr>
          <w:color w:val="000000"/>
          <w:sz w:val="28"/>
          <w:szCs w:val="28"/>
        </w:rPr>
        <w:t>, д.</w:t>
      </w:r>
      <w:r w:rsidR="00183792">
        <w:rPr>
          <w:color w:val="000000"/>
          <w:sz w:val="28"/>
          <w:szCs w:val="28"/>
        </w:rPr>
        <w:t>7</w:t>
      </w:r>
      <w:r w:rsidR="00694D1D">
        <w:rPr>
          <w:color w:val="000000"/>
          <w:sz w:val="28"/>
          <w:szCs w:val="28"/>
        </w:rPr>
        <w:t xml:space="preserve"> аварийным </w:t>
      </w:r>
      <w:r w:rsidR="0053444E">
        <w:rPr>
          <w:color w:val="000000"/>
          <w:sz w:val="28"/>
          <w:szCs w:val="28"/>
        </w:rPr>
        <w:br/>
      </w:r>
      <w:r w:rsidR="00694D1D">
        <w:rPr>
          <w:color w:val="000000"/>
          <w:sz w:val="28"/>
          <w:szCs w:val="28"/>
        </w:rPr>
        <w:t>и подлежащим сносу, а также расселением аварийного жилого фонда</w:t>
      </w:r>
      <w:r w:rsidRPr="0013578A">
        <w:rPr>
          <w:color w:val="000000"/>
          <w:sz w:val="28"/>
          <w:szCs w:val="28"/>
        </w:rPr>
        <w:t>:</w:t>
      </w:r>
    </w:p>
    <w:p w:rsidR="0013578A" w:rsidRPr="0013578A" w:rsidRDefault="0013578A" w:rsidP="004E4F77">
      <w:pPr>
        <w:pStyle w:val="a9"/>
        <w:tabs>
          <w:tab w:val="left" w:pos="900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578A">
        <w:rPr>
          <w:color w:val="000000"/>
          <w:sz w:val="28"/>
          <w:szCs w:val="28"/>
        </w:rPr>
        <w:t xml:space="preserve">1.1 земельный участок, расположенный по адресу: Ленинградская область, </w:t>
      </w:r>
      <w:r>
        <w:rPr>
          <w:color w:val="000000"/>
          <w:sz w:val="28"/>
          <w:szCs w:val="28"/>
        </w:rPr>
        <w:t>Всеволожский муниципальный</w:t>
      </w:r>
      <w:r w:rsidRPr="0013578A">
        <w:rPr>
          <w:color w:val="000000"/>
          <w:sz w:val="28"/>
          <w:szCs w:val="28"/>
        </w:rPr>
        <w:t xml:space="preserve"> района, </w:t>
      </w:r>
      <w:r>
        <w:rPr>
          <w:color w:val="000000"/>
          <w:sz w:val="28"/>
          <w:szCs w:val="28"/>
        </w:rPr>
        <w:t>Юкковское сельское поселение, д. Юкки</w:t>
      </w:r>
      <w:r w:rsidRPr="0013578A">
        <w:rPr>
          <w:color w:val="000000"/>
          <w:sz w:val="28"/>
          <w:szCs w:val="28"/>
        </w:rPr>
        <w:t xml:space="preserve">, улица </w:t>
      </w:r>
      <w:r w:rsidR="00242380">
        <w:rPr>
          <w:color w:val="000000"/>
          <w:sz w:val="28"/>
          <w:szCs w:val="28"/>
        </w:rPr>
        <w:t>Лесная</w:t>
      </w:r>
      <w:r w:rsidRPr="0013578A">
        <w:rPr>
          <w:color w:val="000000"/>
          <w:sz w:val="28"/>
          <w:szCs w:val="28"/>
        </w:rPr>
        <w:t xml:space="preserve">, под многоквартирным жилым домом № </w:t>
      </w:r>
      <w:r w:rsidR="00242380">
        <w:rPr>
          <w:color w:val="000000"/>
          <w:sz w:val="28"/>
          <w:szCs w:val="28"/>
        </w:rPr>
        <w:t>7</w:t>
      </w:r>
      <w:r w:rsidRPr="0013578A">
        <w:rPr>
          <w:color w:val="000000"/>
          <w:sz w:val="28"/>
          <w:szCs w:val="28"/>
        </w:rPr>
        <w:t>, кадастровый номер не имеет, согласно приложенной схем</w:t>
      </w:r>
      <w:r w:rsidR="00183792">
        <w:rPr>
          <w:color w:val="000000"/>
          <w:sz w:val="28"/>
          <w:szCs w:val="28"/>
        </w:rPr>
        <w:t>е</w:t>
      </w:r>
      <w:r w:rsidR="001521AF">
        <w:rPr>
          <w:color w:val="000000"/>
          <w:sz w:val="28"/>
          <w:szCs w:val="28"/>
        </w:rPr>
        <w:t>;</w:t>
      </w:r>
    </w:p>
    <w:p w:rsidR="0013578A" w:rsidRPr="0013578A" w:rsidRDefault="001521AF" w:rsidP="004E4F77">
      <w:pPr>
        <w:pStyle w:val="a9"/>
        <w:numPr>
          <w:ilvl w:val="1"/>
          <w:numId w:val="1"/>
        </w:numPr>
        <w:tabs>
          <w:tab w:val="left" w:pos="90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</w:t>
      </w:r>
      <w:r w:rsidR="0013578A" w:rsidRPr="0013578A">
        <w:rPr>
          <w:color w:val="000000"/>
          <w:sz w:val="28"/>
          <w:szCs w:val="28"/>
        </w:rPr>
        <w:t xml:space="preserve">илое помещение (квартира) </w:t>
      </w:r>
      <w:r w:rsidR="00E32AE5">
        <w:rPr>
          <w:color w:val="000000"/>
          <w:sz w:val="28"/>
          <w:szCs w:val="28"/>
        </w:rPr>
        <w:t xml:space="preserve">с </w:t>
      </w:r>
      <w:r w:rsidR="0013578A" w:rsidRPr="0013578A">
        <w:rPr>
          <w:color w:val="000000"/>
          <w:sz w:val="28"/>
          <w:szCs w:val="28"/>
        </w:rPr>
        <w:t>кадастровы</w:t>
      </w:r>
      <w:r w:rsidR="00E32AE5">
        <w:rPr>
          <w:color w:val="000000"/>
          <w:sz w:val="28"/>
          <w:szCs w:val="28"/>
        </w:rPr>
        <w:t>м номером 47:07:0410001:</w:t>
      </w:r>
      <w:r w:rsidR="00242380">
        <w:rPr>
          <w:color w:val="000000"/>
          <w:sz w:val="28"/>
          <w:szCs w:val="28"/>
        </w:rPr>
        <w:t>1715</w:t>
      </w:r>
      <w:r w:rsidR="00E32AE5">
        <w:rPr>
          <w:color w:val="000000"/>
          <w:sz w:val="28"/>
          <w:szCs w:val="28"/>
        </w:rPr>
        <w:t xml:space="preserve"> по адресу: Ленинградская область, Всеволожский район, д. Юкки, ул. </w:t>
      </w:r>
      <w:r w:rsidR="00242380">
        <w:rPr>
          <w:color w:val="000000"/>
          <w:sz w:val="28"/>
          <w:szCs w:val="28"/>
        </w:rPr>
        <w:t>Лесная, д.7</w:t>
      </w:r>
      <w:r w:rsidR="00E32AE5">
        <w:rPr>
          <w:color w:val="000000"/>
          <w:sz w:val="28"/>
          <w:szCs w:val="28"/>
        </w:rPr>
        <w:t>, кв.1</w:t>
      </w:r>
      <w:r w:rsidR="00242380">
        <w:rPr>
          <w:color w:val="000000"/>
          <w:sz w:val="28"/>
          <w:szCs w:val="28"/>
        </w:rPr>
        <w:t xml:space="preserve">, </w:t>
      </w:r>
      <w:proofErr w:type="gramStart"/>
      <w:r w:rsidR="00242380">
        <w:rPr>
          <w:color w:val="000000"/>
          <w:sz w:val="28"/>
          <w:szCs w:val="28"/>
        </w:rPr>
        <w:t xml:space="preserve">находящееся  </w:t>
      </w:r>
      <w:r w:rsidR="0013578A" w:rsidRPr="0013578A">
        <w:rPr>
          <w:color w:val="000000"/>
          <w:sz w:val="28"/>
          <w:szCs w:val="28"/>
        </w:rPr>
        <w:t>в</w:t>
      </w:r>
      <w:proofErr w:type="gramEnd"/>
      <w:r w:rsidR="0013578A" w:rsidRPr="0013578A">
        <w:rPr>
          <w:color w:val="000000"/>
          <w:sz w:val="28"/>
          <w:szCs w:val="28"/>
        </w:rPr>
        <w:t xml:space="preserve"> собственности граждан. </w:t>
      </w:r>
    </w:p>
    <w:p w:rsidR="0013578A" w:rsidRDefault="00E32AE5" w:rsidP="004E4F77">
      <w:pPr>
        <w:pStyle w:val="a9"/>
        <w:numPr>
          <w:ilvl w:val="1"/>
          <w:numId w:val="1"/>
        </w:numPr>
        <w:tabs>
          <w:tab w:val="left" w:pos="90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3578A">
        <w:rPr>
          <w:color w:val="000000"/>
          <w:sz w:val="28"/>
          <w:szCs w:val="28"/>
        </w:rPr>
        <w:t>Жилое помещение (</w:t>
      </w:r>
      <w:r w:rsidR="00242380">
        <w:rPr>
          <w:color w:val="000000"/>
          <w:sz w:val="28"/>
          <w:szCs w:val="28"/>
        </w:rPr>
        <w:t>комната</w:t>
      </w:r>
      <w:r w:rsidR="00AA643E">
        <w:rPr>
          <w:color w:val="000000"/>
          <w:sz w:val="28"/>
          <w:szCs w:val="28"/>
        </w:rPr>
        <w:t>) - 15/56 долей от</w:t>
      </w:r>
      <w:r w:rsidR="00242380">
        <w:rPr>
          <w:color w:val="000000"/>
          <w:sz w:val="28"/>
          <w:szCs w:val="28"/>
        </w:rPr>
        <w:t xml:space="preserve"> квартир</w:t>
      </w:r>
      <w:r w:rsidR="00AA643E">
        <w:rPr>
          <w:color w:val="000000"/>
          <w:sz w:val="28"/>
          <w:szCs w:val="28"/>
        </w:rPr>
        <w:t>ы</w:t>
      </w:r>
      <w:r w:rsidRPr="0013578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</w:t>
      </w:r>
      <w:r w:rsidRPr="0013578A">
        <w:rPr>
          <w:color w:val="000000"/>
          <w:sz w:val="28"/>
          <w:szCs w:val="28"/>
        </w:rPr>
        <w:t>кадастровы</w:t>
      </w:r>
      <w:r>
        <w:rPr>
          <w:color w:val="000000"/>
          <w:sz w:val="28"/>
          <w:szCs w:val="28"/>
        </w:rPr>
        <w:t>м номером 47:07:0410001:</w:t>
      </w:r>
      <w:r w:rsidR="00242380">
        <w:rPr>
          <w:color w:val="000000"/>
          <w:sz w:val="28"/>
          <w:szCs w:val="28"/>
        </w:rPr>
        <w:t>1716</w:t>
      </w:r>
      <w:r>
        <w:rPr>
          <w:color w:val="000000"/>
          <w:sz w:val="28"/>
          <w:szCs w:val="28"/>
        </w:rPr>
        <w:t xml:space="preserve"> по адресу: Ленинградская область, Всеволожский район, д. Юкки, ул. </w:t>
      </w:r>
      <w:r w:rsidR="00242380">
        <w:rPr>
          <w:color w:val="000000"/>
          <w:sz w:val="28"/>
          <w:szCs w:val="28"/>
        </w:rPr>
        <w:t>Лесная</w:t>
      </w:r>
      <w:r>
        <w:rPr>
          <w:color w:val="000000"/>
          <w:sz w:val="28"/>
          <w:szCs w:val="28"/>
        </w:rPr>
        <w:t>, д.</w:t>
      </w:r>
      <w:r w:rsidR="00242380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, кв.</w:t>
      </w:r>
      <w:r w:rsidR="00242380">
        <w:rPr>
          <w:color w:val="000000"/>
          <w:sz w:val="28"/>
          <w:szCs w:val="28"/>
        </w:rPr>
        <w:t>2</w:t>
      </w:r>
      <w:r w:rsidR="00AA643E">
        <w:rPr>
          <w:color w:val="000000"/>
          <w:sz w:val="28"/>
          <w:szCs w:val="28"/>
        </w:rPr>
        <w:t>, находящееся</w:t>
      </w:r>
      <w:r w:rsidR="00242380">
        <w:rPr>
          <w:color w:val="000000"/>
          <w:sz w:val="28"/>
          <w:szCs w:val="28"/>
        </w:rPr>
        <w:t xml:space="preserve"> </w:t>
      </w:r>
      <w:r w:rsidRPr="0013578A">
        <w:rPr>
          <w:color w:val="000000"/>
          <w:sz w:val="28"/>
          <w:szCs w:val="28"/>
        </w:rPr>
        <w:t>в собственности граждан</w:t>
      </w:r>
      <w:r w:rsidR="0013578A" w:rsidRPr="0013578A">
        <w:rPr>
          <w:color w:val="000000"/>
          <w:sz w:val="28"/>
          <w:szCs w:val="28"/>
        </w:rPr>
        <w:t xml:space="preserve">. </w:t>
      </w:r>
    </w:p>
    <w:p w:rsidR="00042A09" w:rsidRDefault="00042A09" w:rsidP="004E4F77">
      <w:pPr>
        <w:pStyle w:val="a9"/>
        <w:numPr>
          <w:ilvl w:val="1"/>
          <w:numId w:val="1"/>
        </w:numPr>
        <w:tabs>
          <w:tab w:val="left" w:pos="90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3578A">
        <w:rPr>
          <w:color w:val="000000"/>
          <w:sz w:val="28"/>
          <w:szCs w:val="28"/>
        </w:rPr>
        <w:t xml:space="preserve">Жилое помещение (квартира) </w:t>
      </w:r>
      <w:r>
        <w:rPr>
          <w:color w:val="000000"/>
          <w:sz w:val="28"/>
          <w:szCs w:val="28"/>
        </w:rPr>
        <w:t xml:space="preserve">с </w:t>
      </w:r>
      <w:r w:rsidRPr="0013578A">
        <w:rPr>
          <w:color w:val="000000"/>
          <w:sz w:val="28"/>
          <w:szCs w:val="28"/>
        </w:rPr>
        <w:t>кадастровы</w:t>
      </w:r>
      <w:r>
        <w:rPr>
          <w:color w:val="000000"/>
          <w:sz w:val="28"/>
          <w:szCs w:val="28"/>
        </w:rPr>
        <w:t>м номером 47:07:0410001:1</w:t>
      </w:r>
      <w:r w:rsidR="00242380">
        <w:rPr>
          <w:color w:val="000000"/>
          <w:sz w:val="28"/>
          <w:szCs w:val="28"/>
        </w:rPr>
        <w:t>717</w:t>
      </w:r>
      <w:r>
        <w:rPr>
          <w:color w:val="000000"/>
          <w:sz w:val="28"/>
          <w:szCs w:val="28"/>
        </w:rPr>
        <w:t xml:space="preserve"> по адресу: Ленинградская область, Всеволожский район, д. Юкки, ул. </w:t>
      </w:r>
      <w:r w:rsidR="00242380">
        <w:rPr>
          <w:color w:val="000000"/>
          <w:sz w:val="28"/>
          <w:szCs w:val="28"/>
        </w:rPr>
        <w:t>Лесная</w:t>
      </w:r>
      <w:r>
        <w:rPr>
          <w:color w:val="000000"/>
          <w:sz w:val="28"/>
          <w:szCs w:val="28"/>
        </w:rPr>
        <w:t>, д.</w:t>
      </w:r>
      <w:r w:rsidR="00242380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, кв.</w:t>
      </w:r>
      <w:r w:rsidR="00242380">
        <w:rPr>
          <w:color w:val="000000"/>
          <w:sz w:val="28"/>
          <w:szCs w:val="28"/>
        </w:rPr>
        <w:t>3, находящееся</w:t>
      </w:r>
      <w:r w:rsidRPr="0013578A">
        <w:rPr>
          <w:color w:val="000000"/>
          <w:sz w:val="28"/>
          <w:szCs w:val="28"/>
        </w:rPr>
        <w:t xml:space="preserve"> в собственности граждан.</w:t>
      </w:r>
    </w:p>
    <w:p w:rsidR="00042A09" w:rsidRDefault="00042A09" w:rsidP="004E4F77">
      <w:pPr>
        <w:pStyle w:val="a9"/>
        <w:numPr>
          <w:ilvl w:val="1"/>
          <w:numId w:val="1"/>
        </w:numPr>
        <w:tabs>
          <w:tab w:val="left" w:pos="90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3578A">
        <w:rPr>
          <w:color w:val="000000"/>
          <w:sz w:val="28"/>
          <w:szCs w:val="28"/>
        </w:rPr>
        <w:t xml:space="preserve">Жилое помещение (квартира) </w:t>
      </w:r>
      <w:r>
        <w:rPr>
          <w:color w:val="000000"/>
          <w:sz w:val="28"/>
          <w:szCs w:val="28"/>
        </w:rPr>
        <w:t xml:space="preserve">с </w:t>
      </w:r>
      <w:r w:rsidRPr="0013578A">
        <w:rPr>
          <w:color w:val="000000"/>
          <w:sz w:val="28"/>
          <w:szCs w:val="28"/>
        </w:rPr>
        <w:t>кадастровы</w:t>
      </w:r>
      <w:r>
        <w:rPr>
          <w:color w:val="000000"/>
          <w:sz w:val="28"/>
          <w:szCs w:val="28"/>
        </w:rPr>
        <w:t>м номером 47:07:</w:t>
      </w:r>
      <w:r w:rsidR="00242380">
        <w:rPr>
          <w:color w:val="000000"/>
          <w:sz w:val="28"/>
          <w:szCs w:val="28"/>
        </w:rPr>
        <w:t>0000000</w:t>
      </w:r>
      <w:r>
        <w:rPr>
          <w:color w:val="000000"/>
          <w:sz w:val="28"/>
          <w:szCs w:val="28"/>
        </w:rPr>
        <w:t>:</w:t>
      </w:r>
      <w:r w:rsidR="00242380">
        <w:rPr>
          <w:color w:val="000000"/>
          <w:sz w:val="28"/>
          <w:szCs w:val="28"/>
        </w:rPr>
        <w:t>85260</w:t>
      </w:r>
      <w:r>
        <w:rPr>
          <w:color w:val="000000"/>
          <w:sz w:val="28"/>
          <w:szCs w:val="28"/>
        </w:rPr>
        <w:t xml:space="preserve"> по адресу: Ленинградская область, Всеволожский район, д. Юкки, ул. </w:t>
      </w:r>
      <w:r w:rsidR="00242380">
        <w:rPr>
          <w:color w:val="000000"/>
          <w:sz w:val="28"/>
          <w:szCs w:val="28"/>
        </w:rPr>
        <w:t>Лесная</w:t>
      </w:r>
      <w:r>
        <w:rPr>
          <w:color w:val="000000"/>
          <w:sz w:val="28"/>
          <w:szCs w:val="28"/>
        </w:rPr>
        <w:t>, д.</w:t>
      </w:r>
      <w:r w:rsidR="00242380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, кв.</w:t>
      </w:r>
      <w:r w:rsidR="00242380">
        <w:rPr>
          <w:color w:val="000000"/>
          <w:sz w:val="28"/>
          <w:szCs w:val="28"/>
        </w:rPr>
        <w:t>4а</w:t>
      </w:r>
      <w:r w:rsidRPr="0013578A">
        <w:rPr>
          <w:color w:val="000000"/>
          <w:sz w:val="28"/>
          <w:szCs w:val="28"/>
        </w:rPr>
        <w:t>, находящееся   в собственности граждан.</w:t>
      </w:r>
    </w:p>
    <w:p w:rsidR="000424AB" w:rsidRPr="000424AB" w:rsidRDefault="00394277" w:rsidP="004E4F77">
      <w:pPr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424AB">
        <w:rPr>
          <w:rFonts w:ascii="Times New Roman" w:hAnsi="Times New Roman"/>
          <w:sz w:val="28"/>
          <w:szCs w:val="28"/>
        </w:rPr>
        <w:t>Отделу землеустройств</w:t>
      </w:r>
      <w:r w:rsidR="001521AF" w:rsidRPr="0053444E">
        <w:rPr>
          <w:rFonts w:ascii="Times New Roman" w:hAnsi="Times New Roman"/>
          <w:sz w:val="28"/>
          <w:szCs w:val="28"/>
        </w:rPr>
        <w:t>а</w:t>
      </w:r>
      <w:r w:rsidRPr="000424AB">
        <w:rPr>
          <w:rFonts w:ascii="Times New Roman" w:hAnsi="Times New Roman"/>
          <w:sz w:val="28"/>
          <w:szCs w:val="28"/>
        </w:rPr>
        <w:t xml:space="preserve"> администрации</w:t>
      </w:r>
      <w:r w:rsidR="000424AB" w:rsidRPr="000424AB">
        <w:rPr>
          <w:rFonts w:ascii="Times New Roman" w:hAnsi="Times New Roman"/>
          <w:sz w:val="28"/>
          <w:szCs w:val="28"/>
        </w:rPr>
        <w:t>:</w:t>
      </w:r>
    </w:p>
    <w:p w:rsidR="000424AB" w:rsidRPr="000424AB" w:rsidRDefault="004E4F77" w:rsidP="004E4F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2</w:t>
      </w:r>
      <w:r w:rsidR="000424AB">
        <w:rPr>
          <w:rFonts w:ascii="Times New Roman" w:hAnsi="Times New Roman"/>
          <w:spacing w:val="2"/>
          <w:sz w:val="28"/>
          <w:szCs w:val="28"/>
        </w:rPr>
        <w:t xml:space="preserve">.1. осуществить выявление лиц – собственников жилых помещений, указанных в </w:t>
      </w:r>
      <w:proofErr w:type="spellStart"/>
      <w:r w:rsidR="00715484" w:rsidRPr="000A3DD6">
        <w:rPr>
          <w:rFonts w:ascii="Times New Roman" w:hAnsi="Times New Roman"/>
          <w:sz w:val="28"/>
          <w:szCs w:val="28"/>
        </w:rPr>
        <w:t>пп</w:t>
      </w:r>
      <w:proofErr w:type="spellEnd"/>
      <w:r w:rsidR="00715484" w:rsidRPr="000A3DD6">
        <w:rPr>
          <w:rFonts w:ascii="Times New Roman" w:hAnsi="Times New Roman"/>
          <w:sz w:val="28"/>
          <w:szCs w:val="28"/>
        </w:rPr>
        <w:t>. 1.</w:t>
      </w:r>
      <w:r w:rsidR="00715484">
        <w:rPr>
          <w:rFonts w:ascii="Times New Roman" w:hAnsi="Times New Roman"/>
          <w:sz w:val="28"/>
          <w:szCs w:val="28"/>
        </w:rPr>
        <w:t>2-1.5</w:t>
      </w:r>
      <w:r w:rsidR="00715484" w:rsidRPr="000424AB">
        <w:rPr>
          <w:rFonts w:ascii="Times New Roman" w:hAnsi="Times New Roman"/>
          <w:sz w:val="28"/>
          <w:szCs w:val="28"/>
        </w:rPr>
        <w:t xml:space="preserve"> </w:t>
      </w:r>
      <w:r w:rsidR="000424AB">
        <w:rPr>
          <w:rFonts w:ascii="Times New Roman" w:hAnsi="Times New Roman"/>
          <w:spacing w:val="2"/>
          <w:sz w:val="28"/>
          <w:szCs w:val="28"/>
        </w:rPr>
        <w:t>настоящего постановления;</w:t>
      </w:r>
    </w:p>
    <w:p w:rsidR="000424AB" w:rsidRPr="000424AB" w:rsidRDefault="004E4F77" w:rsidP="004E4F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424AB" w:rsidRPr="000424AB">
        <w:rPr>
          <w:rFonts w:ascii="Times New Roman" w:hAnsi="Times New Roman"/>
          <w:sz w:val="28"/>
          <w:szCs w:val="28"/>
        </w:rPr>
        <w:t>.</w:t>
      </w:r>
      <w:r w:rsidR="000424AB">
        <w:rPr>
          <w:rFonts w:ascii="Times New Roman" w:hAnsi="Times New Roman"/>
          <w:sz w:val="28"/>
          <w:szCs w:val="28"/>
        </w:rPr>
        <w:t>2</w:t>
      </w:r>
      <w:r w:rsidR="000A3DD6">
        <w:rPr>
          <w:rFonts w:ascii="Times New Roman" w:hAnsi="Times New Roman"/>
          <w:sz w:val="28"/>
          <w:szCs w:val="28"/>
        </w:rPr>
        <w:t>.</w:t>
      </w:r>
      <w:r w:rsidR="000424AB" w:rsidRPr="000424AB">
        <w:rPr>
          <w:rFonts w:ascii="Times New Roman" w:hAnsi="Times New Roman"/>
          <w:sz w:val="28"/>
          <w:szCs w:val="28"/>
        </w:rPr>
        <w:t xml:space="preserve"> </w:t>
      </w:r>
      <w:r w:rsidR="0053444E" w:rsidRPr="000424AB">
        <w:rPr>
          <w:rFonts w:ascii="Times New Roman" w:hAnsi="Times New Roman"/>
          <w:bCs/>
          <w:sz w:val="28"/>
          <w:szCs w:val="28"/>
        </w:rPr>
        <w:t xml:space="preserve">в течение 10 </w:t>
      </w:r>
      <w:r w:rsidR="0053444E">
        <w:rPr>
          <w:rFonts w:ascii="Times New Roman" w:hAnsi="Times New Roman"/>
          <w:bCs/>
          <w:sz w:val="28"/>
          <w:szCs w:val="28"/>
        </w:rPr>
        <w:t xml:space="preserve">календарных </w:t>
      </w:r>
      <w:r w:rsidR="0053444E" w:rsidRPr="000424AB">
        <w:rPr>
          <w:rFonts w:ascii="Times New Roman" w:hAnsi="Times New Roman"/>
          <w:bCs/>
          <w:sz w:val="28"/>
          <w:szCs w:val="28"/>
        </w:rPr>
        <w:t xml:space="preserve">дней </w:t>
      </w:r>
      <w:r w:rsidR="0053444E">
        <w:rPr>
          <w:rFonts w:ascii="Times New Roman" w:hAnsi="Times New Roman"/>
          <w:bCs/>
          <w:sz w:val="28"/>
          <w:szCs w:val="28"/>
        </w:rPr>
        <w:t xml:space="preserve">со дня принятия постановления </w:t>
      </w:r>
      <w:r w:rsidR="000A3DD6">
        <w:rPr>
          <w:rFonts w:ascii="Times New Roman" w:hAnsi="Times New Roman"/>
          <w:bCs/>
          <w:sz w:val="28"/>
          <w:szCs w:val="28"/>
        </w:rPr>
        <w:t xml:space="preserve">об изъятии для муниципальных нужд земельного участка и жилых помещений, расположенных в многоквартирном доме, признанном аварийным, по адресу д. Юкки, ул. </w:t>
      </w:r>
      <w:r w:rsidR="004D4C40">
        <w:rPr>
          <w:rFonts w:ascii="Times New Roman" w:hAnsi="Times New Roman"/>
          <w:bCs/>
          <w:sz w:val="28"/>
          <w:szCs w:val="28"/>
        </w:rPr>
        <w:t>Лесная</w:t>
      </w:r>
      <w:r w:rsidR="000A3DD6">
        <w:rPr>
          <w:rFonts w:ascii="Times New Roman" w:hAnsi="Times New Roman"/>
          <w:bCs/>
          <w:sz w:val="28"/>
          <w:szCs w:val="28"/>
        </w:rPr>
        <w:t xml:space="preserve">, д. </w:t>
      </w:r>
      <w:r w:rsidR="004D4C40">
        <w:rPr>
          <w:rFonts w:ascii="Times New Roman" w:hAnsi="Times New Roman"/>
          <w:bCs/>
          <w:sz w:val="28"/>
          <w:szCs w:val="28"/>
        </w:rPr>
        <w:t>7</w:t>
      </w:r>
      <w:r w:rsidR="0083291C">
        <w:rPr>
          <w:rFonts w:ascii="Times New Roman" w:hAnsi="Times New Roman"/>
          <w:bCs/>
          <w:sz w:val="28"/>
          <w:szCs w:val="28"/>
        </w:rPr>
        <w:t xml:space="preserve"> (далее – постановление об изъятии)</w:t>
      </w:r>
      <w:r w:rsidR="000A3DD6">
        <w:rPr>
          <w:rFonts w:ascii="Times New Roman" w:hAnsi="Times New Roman"/>
          <w:bCs/>
          <w:sz w:val="28"/>
          <w:szCs w:val="28"/>
        </w:rPr>
        <w:t xml:space="preserve"> </w:t>
      </w:r>
      <w:r w:rsidR="000424AB" w:rsidRPr="000424AB">
        <w:rPr>
          <w:rFonts w:ascii="Times New Roman" w:hAnsi="Times New Roman"/>
          <w:sz w:val="28"/>
          <w:szCs w:val="28"/>
        </w:rPr>
        <w:t>направить копию настоящего постановления</w:t>
      </w:r>
      <w:r w:rsidR="004533E4">
        <w:rPr>
          <w:rFonts w:ascii="Times New Roman" w:hAnsi="Times New Roman"/>
          <w:sz w:val="28"/>
          <w:szCs w:val="28"/>
        </w:rPr>
        <w:t>, уведомление о принятом решении об изъятии, проект соглашения об изъятии недвижимости для муниципальных нужд</w:t>
      </w:r>
      <w:r w:rsidR="000424AB" w:rsidRPr="000424AB">
        <w:rPr>
          <w:rFonts w:ascii="Times New Roman" w:hAnsi="Times New Roman"/>
          <w:sz w:val="28"/>
          <w:szCs w:val="28"/>
        </w:rPr>
        <w:t xml:space="preserve"> </w:t>
      </w:r>
      <w:r w:rsidR="004533E4">
        <w:rPr>
          <w:rFonts w:ascii="Times New Roman" w:hAnsi="Times New Roman"/>
          <w:sz w:val="28"/>
          <w:szCs w:val="28"/>
        </w:rPr>
        <w:t>собственникам</w:t>
      </w:r>
      <w:r w:rsidR="000424AB" w:rsidRPr="000424AB">
        <w:rPr>
          <w:rFonts w:ascii="Times New Roman" w:hAnsi="Times New Roman"/>
          <w:sz w:val="28"/>
          <w:szCs w:val="28"/>
        </w:rPr>
        <w:t xml:space="preserve"> жилых помещений, указанных в </w:t>
      </w:r>
      <w:proofErr w:type="spellStart"/>
      <w:r w:rsidR="0053444E" w:rsidRPr="000A3DD6">
        <w:rPr>
          <w:rFonts w:ascii="Times New Roman" w:hAnsi="Times New Roman"/>
          <w:sz w:val="28"/>
          <w:szCs w:val="28"/>
        </w:rPr>
        <w:t>п</w:t>
      </w:r>
      <w:r w:rsidR="000424AB" w:rsidRPr="000A3DD6">
        <w:rPr>
          <w:rFonts w:ascii="Times New Roman" w:hAnsi="Times New Roman"/>
          <w:sz w:val="28"/>
          <w:szCs w:val="28"/>
        </w:rPr>
        <w:t>п</w:t>
      </w:r>
      <w:proofErr w:type="spellEnd"/>
      <w:r w:rsidR="000424AB" w:rsidRPr="000A3DD6">
        <w:rPr>
          <w:rFonts w:ascii="Times New Roman" w:hAnsi="Times New Roman"/>
          <w:sz w:val="28"/>
          <w:szCs w:val="28"/>
        </w:rPr>
        <w:t>. 1</w:t>
      </w:r>
      <w:r w:rsidR="0053444E" w:rsidRPr="000A3DD6">
        <w:rPr>
          <w:rFonts w:ascii="Times New Roman" w:hAnsi="Times New Roman"/>
          <w:sz w:val="28"/>
          <w:szCs w:val="28"/>
        </w:rPr>
        <w:t>.</w:t>
      </w:r>
      <w:r w:rsidR="0053444E">
        <w:rPr>
          <w:rFonts w:ascii="Times New Roman" w:hAnsi="Times New Roman"/>
          <w:sz w:val="28"/>
          <w:szCs w:val="28"/>
        </w:rPr>
        <w:t>2-1.5</w:t>
      </w:r>
      <w:r w:rsidR="000424AB" w:rsidRPr="000424AB">
        <w:rPr>
          <w:rFonts w:ascii="Times New Roman" w:hAnsi="Times New Roman"/>
          <w:sz w:val="28"/>
          <w:szCs w:val="28"/>
        </w:rPr>
        <w:t xml:space="preserve"> настоящего постановления,</w:t>
      </w:r>
      <w:r w:rsidR="000424AB" w:rsidRPr="000424AB">
        <w:rPr>
          <w:rFonts w:ascii="Times New Roman" w:hAnsi="Times New Roman"/>
          <w:bCs/>
          <w:sz w:val="28"/>
          <w:szCs w:val="28"/>
        </w:rPr>
        <w:t xml:space="preserve"> заказным письмом</w:t>
      </w:r>
      <w:r w:rsidR="0083291C">
        <w:rPr>
          <w:rFonts w:ascii="Times New Roman" w:hAnsi="Times New Roman"/>
          <w:bCs/>
          <w:sz w:val="28"/>
          <w:szCs w:val="28"/>
        </w:rPr>
        <w:t xml:space="preserve"> </w:t>
      </w:r>
      <w:r w:rsidR="000424AB" w:rsidRPr="000424AB">
        <w:rPr>
          <w:rFonts w:ascii="Times New Roman" w:hAnsi="Times New Roman"/>
          <w:bCs/>
          <w:sz w:val="28"/>
          <w:szCs w:val="28"/>
        </w:rPr>
        <w:t>с уведомлением.</w:t>
      </w:r>
    </w:p>
    <w:p w:rsidR="0013578A" w:rsidRPr="004E4F77" w:rsidRDefault="004E4F77" w:rsidP="004E4F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2.3</w:t>
      </w:r>
      <w:r w:rsidR="000A3DD6">
        <w:rPr>
          <w:rFonts w:ascii="Times New Roman" w:hAnsi="Times New Roman"/>
          <w:spacing w:val="2"/>
          <w:sz w:val="28"/>
          <w:szCs w:val="28"/>
        </w:rPr>
        <w:t>.</w:t>
      </w:r>
      <w:r w:rsidR="0013578A" w:rsidRPr="004E4F77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13578A" w:rsidRPr="000A3DD6">
        <w:rPr>
          <w:rFonts w:ascii="Times New Roman" w:hAnsi="Times New Roman"/>
          <w:spacing w:val="2"/>
          <w:sz w:val="28"/>
          <w:szCs w:val="28"/>
        </w:rPr>
        <w:t>в течение 10 календарных дней</w:t>
      </w:r>
      <w:r w:rsidR="000A3DD6">
        <w:rPr>
          <w:rFonts w:ascii="Times New Roman" w:hAnsi="Times New Roman"/>
          <w:spacing w:val="2"/>
          <w:sz w:val="28"/>
          <w:szCs w:val="28"/>
        </w:rPr>
        <w:t xml:space="preserve"> со дня принятия постановления </w:t>
      </w:r>
      <w:r w:rsidR="0083291C">
        <w:rPr>
          <w:rFonts w:ascii="Times New Roman" w:hAnsi="Times New Roman"/>
          <w:spacing w:val="2"/>
          <w:sz w:val="28"/>
          <w:szCs w:val="28"/>
        </w:rPr>
        <w:t xml:space="preserve">об изъятии </w:t>
      </w:r>
      <w:r w:rsidR="0013578A" w:rsidRPr="004E4F77">
        <w:rPr>
          <w:rFonts w:ascii="Times New Roman" w:hAnsi="Times New Roman"/>
          <w:spacing w:val="2"/>
          <w:sz w:val="28"/>
          <w:szCs w:val="28"/>
        </w:rPr>
        <w:t>направить копию настоящего постановления в Управление Федеральной службы государственной регистрации, кадастра и картографии по Ленинградской области.</w:t>
      </w:r>
    </w:p>
    <w:p w:rsidR="0013578A" w:rsidRPr="004E4F77" w:rsidRDefault="004E4F77" w:rsidP="004E4F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2.4</w:t>
      </w:r>
      <w:r w:rsidR="000A3DD6">
        <w:rPr>
          <w:rFonts w:ascii="Times New Roman" w:hAnsi="Times New Roman"/>
          <w:spacing w:val="2"/>
          <w:sz w:val="28"/>
          <w:szCs w:val="28"/>
        </w:rPr>
        <w:t>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="0013578A" w:rsidRPr="004E4F77">
        <w:rPr>
          <w:rFonts w:ascii="Times New Roman" w:hAnsi="Times New Roman"/>
          <w:spacing w:val="2"/>
          <w:sz w:val="28"/>
          <w:szCs w:val="28"/>
        </w:rPr>
        <w:t>выполнить в установленном законом порядке комплекс мероприятий, связанных с изъятием для муниципальных нужд объектов недвижимого имущества, указанн</w:t>
      </w:r>
      <w:r w:rsidR="000424AB" w:rsidRPr="004E4F77">
        <w:rPr>
          <w:rFonts w:ascii="Times New Roman" w:hAnsi="Times New Roman"/>
          <w:spacing w:val="2"/>
          <w:sz w:val="28"/>
          <w:szCs w:val="28"/>
        </w:rPr>
        <w:t>ых</w:t>
      </w:r>
      <w:r w:rsidR="0013578A" w:rsidRPr="004E4F77">
        <w:rPr>
          <w:rFonts w:ascii="Times New Roman" w:hAnsi="Times New Roman"/>
          <w:spacing w:val="2"/>
          <w:sz w:val="28"/>
          <w:szCs w:val="28"/>
        </w:rPr>
        <w:t xml:space="preserve"> в пункте 1 настоящего постановления до 31 декабря 202</w:t>
      </w:r>
      <w:r w:rsidR="00183792">
        <w:rPr>
          <w:rFonts w:ascii="Times New Roman" w:hAnsi="Times New Roman"/>
          <w:spacing w:val="2"/>
          <w:sz w:val="28"/>
          <w:szCs w:val="28"/>
        </w:rPr>
        <w:t>4</w:t>
      </w:r>
      <w:r w:rsidR="0013578A" w:rsidRPr="004E4F77">
        <w:rPr>
          <w:rFonts w:ascii="Times New Roman" w:hAnsi="Times New Roman"/>
          <w:spacing w:val="2"/>
          <w:sz w:val="28"/>
          <w:szCs w:val="28"/>
        </w:rPr>
        <w:t xml:space="preserve"> года.</w:t>
      </w:r>
    </w:p>
    <w:p w:rsidR="00715484" w:rsidRPr="00715484" w:rsidRDefault="0013578A" w:rsidP="004E4F7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715484">
        <w:rPr>
          <w:rFonts w:ascii="Times New Roman" w:hAnsi="Times New Roman"/>
          <w:bCs/>
          <w:sz w:val="28"/>
          <w:szCs w:val="28"/>
        </w:rPr>
        <w:lastRenderedPageBreak/>
        <w:t xml:space="preserve">Настоящее постановление </w:t>
      </w:r>
      <w:r w:rsidR="008D0AB8" w:rsidRPr="00715484">
        <w:rPr>
          <w:rFonts w:ascii="Times New Roman" w:hAnsi="Times New Roman"/>
          <w:bCs/>
          <w:sz w:val="28"/>
          <w:szCs w:val="28"/>
        </w:rPr>
        <w:t xml:space="preserve">вступает в силу после его официального </w:t>
      </w:r>
      <w:r w:rsidRPr="00715484">
        <w:rPr>
          <w:rFonts w:ascii="Times New Roman" w:hAnsi="Times New Roman"/>
          <w:bCs/>
          <w:sz w:val="28"/>
          <w:szCs w:val="28"/>
        </w:rPr>
        <w:t>опубликовани</w:t>
      </w:r>
      <w:r w:rsidR="008D0AB8" w:rsidRPr="00715484">
        <w:rPr>
          <w:rFonts w:ascii="Times New Roman" w:hAnsi="Times New Roman"/>
          <w:bCs/>
          <w:sz w:val="28"/>
          <w:szCs w:val="28"/>
        </w:rPr>
        <w:t>я (обнародования) и</w:t>
      </w:r>
      <w:r w:rsidRPr="00715484">
        <w:rPr>
          <w:rFonts w:ascii="Times New Roman" w:hAnsi="Times New Roman"/>
          <w:bCs/>
          <w:sz w:val="28"/>
          <w:szCs w:val="28"/>
        </w:rPr>
        <w:t xml:space="preserve"> действует в течение трех лет с</w:t>
      </w:r>
      <w:r w:rsidR="00715484" w:rsidRPr="00715484">
        <w:rPr>
          <w:rFonts w:ascii="Times New Roman" w:hAnsi="Times New Roman"/>
          <w:bCs/>
          <w:sz w:val="28"/>
          <w:szCs w:val="28"/>
        </w:rPr>
        <w:t xml:space="preserve">о дня вступления в силу. </w:t>
      </w:r>
    </w:p>
    <w:p w:rsidR="0013578A" w:rsidRPr="00715484" w:rsidRDefault="0013578A" w:rsidP="004E4F7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5484">
        <w:rPr>
          <w:rFonts w:ascii="Times New Roman" w:hAnsi="Times New Roman"/>
          <w:color w:val="000000"/>
          <w:sz w:val="28"/>
          <w:szCs w:val="28"/>
        </w:rPr>
        <w:t xml:space="preserve">Контроль </w:t>
      </w:r>
      <w:r w:rsidR="00DD1616" w:rsidRPr="00715484">
        <w:rPr>
          <w:rFonts w:ascii="Times New Roman" w:hAnsi="Times New Roman"/>
          <w:color w:val="000000"/>
          <w:sz w:val="28"/>
          <w:szCs w:val="28"/>
        </w:rPr>
        <w:t xml:space="preserve">исполнения настоящего </w:t>
      </w:r>
      <w:r w:rsidRPr="00715484">
        <w:rPr>
          <w:rFonts w:ascii="Times New Roman" w:hAnsi="Times New Roman"/>
          <w:color w:val="000000"/>
          <w:sz w:val="28"/>
          <w:szCs w:val="28"/>
        </w:rPr>
        <w:t xml:space="preserve">постановления </w:t>
      </w:r>
      <w:r w:rsidR="00DD1616" w:rsidRPr="00715484">
        <w:rPr>
          <w:rFonts w:ascii="Times New Roman" w:hAnsi="Times New Roman"/>
          <w:color w:val="000000"/>
          <w:sz w:val="28"/>
          <w:szCs w:val="28"/>
        </w:rPr>
        <w:t xml:space="preserve">возложить на заместителя главы </w:t>
      </w:r>
      <w:r w:rsidR="00715484">
        <w:rPr>
          <w:rFonts w:ascii="Times New Roman" w:hAnsi="Times New Roman"/>
          <w:color w:val="000000"/>
          <w:sz w:val="28"/>
          <w:szCs w:val="28"/>
        </w:rPr>
        <w:t>администрации муниципального образования «Юкковское сельское поселение»</w:t>
      </w:r>
      <w:r w:rsidRPr="00715484">
        <w:rPr>
          <w:rFonts w:ascii="Times New Roman" w:hAnsi="Times New Roman"/>
          <w:color w:val="000000"/>
          <w:sz w:val="28"/>
          <w:szCs w:val="28"/>
        </w:rPr>
        <w:t>.</w:t>
      </w:r>
    </w:p>
    <w:p w:rsidR="00191095" w:rsidRDefault="00191095" w:rsidP="00191095">
      <w:pPr>
        <w:pStyle w:val="a9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715484" w:rsidRDefault="00715484" w:rsidP="00191095">
      <w:pPr>
        <w:pStyle w:val="a9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054D98" w:rsidRDefault="004E4F77" w:rsidP="00715484">
      <w:pPr>
        <w:pStyle w:val="a9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Глава администрации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715484">
        <w:rPr>
          <w:color w:val="000000"/>
          <w:sz w:val="28"/>
          <w:szCs w:val="28"/>
        </w:rPr>
        <w:t xml:space="preserve">                     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1521AF">
        <w:rPr>
          <w:color w:val="000000"/>
          <w:sz w:val="28"/>
          <w:szCs w:val="28"/>
        </w:rPr>
        <w:t xml:space="preserve">            </w:t>
      </w:r>
      <w:r>
        <w:rPr>
          <w:color w:val="000000"/>
          <w:sz w:val="28"/>
          <w:szCs w:val="28"/>
        </w:rPr>
        <w:tab/>
      </w:r>
      <w:r w:rsidR="00715484">
        <w:rPr>
          <w:color w:val="000000"/>
          <w:sz w:val="28"/>
          <w:szCs w:val="28"/>
        </w:rPr>
        <w:t xml:space="preserve"> </w:t>
      </w:r>
      <w:r w:rsidR="001521AF">
        <w:rPr>
          <w:color w:val="000000"/>
          <w:sz w:val="28"/>
          <w:szCs w:val="28"/>
        </w:rPr>
        <w:t xml:space="preserve">А.А. </w:t>
      </w:r>
      <w:proofErr w:type="spellStart"/>
      <w:r>
        <w:rPr>
          <w:color w:val="000000"/>
          <w:sz w:val="28"/>
          <w:szCs w:val="28"/>
        </w:rPr>
        <w:t>Уразов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2E4413" w:rsidRDefault="002E4413">
      <w:r>
        <w:br w:type="page"/>
      </w:r>
    </w:p>
    <w:p w:rsidR="007204C2" w:rsidRDefault="007204C2" w:rsidP="007204C2">
      <w:pPr>
        <w:jc w:val="right"/>
        <w:rPr>
          <w:rFonts w:ascii="Times New Roman" w:hAnsi="Times New Roman"/>
          <w:sz w:val="28"/>
          <w:szCs w:val="28"/>
        </w:rPr>
      </w:pPr>
      <w:r w:rsidRPr="002E4413">
        <w:rPr>
          <w:rFonts w:ascii="Times New Roman" w:hAnsi="Times New Roman"/>
          <w:sz w:val="28"/>
          <w:szCs w:val="28"/>
        </w:rPr>
        <w:lastRenderedPageBreak/>
        <w:t xml:space="preserve">Приложение к постановлению </w:t>
      </w:r>
    </w:p>
    <w:p w:rsidR="007204C2" w:rsidRDefault="003B6B7A" w:rsidP="007204C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11.07.2022 № 228</w:t>
      </w:r>
    </w:p>
    <w:p w:rsidR="007204C2" w:rsidRDefault="007204C2" w:rsidP="007204C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границ земельного участка</w:t>
      </w:r>
    </w:p>
    <w:p w:rsidR="007204C2" w:rsidRDefault="007204C2" w:rsidP="007204C2">
      <w:pPr>
        <w:jc w:val="center"/>
        <w:rPr>
          <w:rFonts w:ascii="Times New Roman" w:hAnsi="Times New Roman"/>
          <w:sz w:val="28"/>
          <w:szCs w:val="28"/>
        </w:rPr>
      </w:pPr>
    </w:p>
    <w:p w:rsidR="007204C2" w:rsidRDefault="00361BCA" w:rsidP="007204C2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55880</wp:posOffset>
                </wp:positionV>
                <wp:extent cx="7225030" cy="4062730"/>
                <wp:effectExtent l="1270" t="0" r="3175" b="5715"/>
                <wp:wrapNone/>
                <wp:docPr id="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4062730"/>
                          <a:chOff x="467" y="4123"/>
                          <a:chExt cx="11378" cy="6398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3" r="10124" b="4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" y="4123"/>
                            <a:ext cx="11378" cy="6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23"/>
                        <wpg:cNvGrpSpPr>
                          <a:grpSpLocks/>
                        </wpg:cNvGrpSpPr>
                        <wpg:grpSpPr bwMode="auto">
                          <a:xfrm>
                            <a:off x="4956" y="6357"/>
                            <a:ext cx="1401" cy="1505"/>
                            <a:chOff x="4956" y="6357"/>
                            <a:chExt cx="1401" cy="1505"/>
                          </a:xfrm>
                        </wpg:grpSpPr>
                        <wps:wsp>
                          <wps:cNvPr id="5" name="AutoShape 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6" y="6357"/>
                              <a:ext cx="661" cy="506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7" y="6357"/>
                              <a:ext cx="740" cy="921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6" y="6863"/>
                              <a:ext cx="791" cy="999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47" y="7278"/>
                              <a:ext cx="610" cy="584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260D7" id="Group 24" o:spid="_x0000_s1026" style="position:absolute;margin-left:-61.7pt;margin-top:4.4pt;width:568.9pt;height:319.9pt;z-index:251658240" coordorigin="467,4123" coordsize="11378,6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a4KtAQAAB4TAAAOAAAAZHJzL2Uyb0RvYy54bWzsWG1v2zYQ/j5g/4HQ&#10;d8eUrBdLiFNkslMM6LZg7fadlmhLqEQKpBwnKPbfd0dSdhylTdBmLwViIIr4djre89xzlM7f3LYN&#10;ueFK11IsPP+MeoSLQpa12C68Pz5cTeYe0T0TJWuk4AvvjmvvzcWPP5zvu4wHspJNyRUBI0Jn+27h&#10;VX3fZdOpLireMn0mOy5gcCNVy3poqu20VGwP1ttmGlAaT/dSlZ2SBdcaepd20Lsw9jcbXvS/bTaa&#10;96RZeOBbb67KXNd4nV6cs2yrWFfVhXODfYUXLasFPPRgasl6RnaqHplq60JJLTf9WSHbqdxs6oKb&#10;PcBufPpgN2+V3HVmL9tsv+0OYYLQPojTV5stfr25VqQuF17gEcFagMg8lQQhxmbfbTOY8lZ177tr&#10;ZTcIt+9k8VHD8PThOLa3djJZ73+RJdhju16a2NxuVIsmYNfk1kBwd4CA3/akgM4kCCI6A6QKGAtp&#10;HCTQMCAVFSCJ68I48QiO+sFsGFq55b4/S4BxuDiepXMcnrLMPtg465y7OO/qIoM/F1O4G8X0ae7B&#10;qn6nuOeMtM+y0TL1cddNAP6O9fW6bur+zlAZYoROiZvrusBYY+MIz2yAB0bxocQ3uxsm2SUMt2TA&#10;IULmFRNbfqk7SAJITVg/dCkl9xVnpcZuDNGpFdM8cWPd1N1V3TSIHt67DUMePeDhIzGzHF/KYtdy&#10;0dukVbyBvUuhq7rTHlEZb9ccOKh+Ln1DFaDDO93j45AYJpE+BfNLStPgp0ke0XwS0mQ1uUzDZJLQ&#10;VRLScO7nfv4XrvbDbKc5hIE1y652vkLvyNtHs8bpi81Hk9fkhhn1sGQChwypBheBXxgS9FWr4ncI&#10;NqqMH1IKkEGEfOpDLhFQm3CeRpawule8Lypcs4Gw4iJr/DBgMDiGHQHSkIFPJtU4OTCAmFlfSg3g&#10;jdL9Wy5bgjcABHhkgGA3gIP1bZiCXguJdIB+A9AIqpSmq/lqHk7CIF4BVMvl5PIqDyfxlZ9Ey9ky&#10;z5f+AFVVlyUXaO7bkTIgyKYuB7JqtV3njbIIXpmf0wR9nDZFxhzdGNAd/pvdGTwQAZctAIhVRyMo&#10;B6F0Wgp4n2ip0amHWonF4qW0NEyj2IhiPIsSy7ED7iGF3EdF9CPq+HfU0vG6oloNjBmt/IyW7jso&#10;3npQBWg9L9OwdD9W9t5XrOPAPjR7FMBoiOkl1BMzhfgpbtVNy4UtUMWtcAXqIHhm9oe7DoqR1buT&#10;Jdj4fG6RDST3n7gQyeVK1xfCHccu2hGNHdWGujckkMsxyHVWb6s+l0JAukllH/F0xjWC7LG+RZQa&#10;p+5RGTXohPEUfmPGswxOFqI0+YuFYOXue1Y39h6QbsT/Mb0PyvOsrB2wtSxZy/LuWqGaYT8w1nb/&#10;49SF1LRycKRuYFA54SHLXpi69wgbxb49NI31AWqnlYc0sMkxnJdGReGVsIf3kmeeHBCB75GwwJUR&#10;YQ05/jXCHhV2HrtT/lDQktQpbJoa/T8UpVfC2vfobzjqfq+EhXe+EWGD/+hwECWh1dokgHfR4Yxs&#10;zuCx77Q2mpvX61fqvuzZ/4W19vjFwBwZzEcY81bgPhjhV577bTPr+Fnr4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5d+cp4QAAAAsBAAAPAAAAZHJzL2Rvd25yZXYueG1sTI/B&#10;asJAEIbvBd9hGaE33aymIaTZiEjbkxSqhdLbmh2TYHY3ZNckvn3HUz3OzMc/359vJtOyAXvfOCtB&#10;LCNgaEunG1tJ+D6+L1JgPiirVessSrihh00xe8pVpt1ov3A4hIpRiPWZklCH0GWc+7JGo/zSdWjp&#10;dna9UYHGvuK6VyOFm5avoijhRjWWPtSqw12N5eVwNRI+RjVu1+Jt2F/Ou9vv8eXzZy9Qyuf5tH0F&#10;FnAK/zDc9UkdCnI6uavVnrUSFmK1jomVkFKFOxCJmBYnCUmcJsCLnD92KP4AAAD//wMAUEsDBAoA&#10;AAAAAAAAIQCtbYn377AnAO+wJwAUAAAAZHJzL21lZGlhL2ltYWdlMS5wbmeJUE5HDQoaCgAAAA1J&#10;SERSAAAGkAAABBoIAgAAAMv1rAEAAAABc1JHQgCuzhzpAAD/yklEQVR4Xux9B6BlVXX2fb3Me9ML&#10;DAwdhAEFRUFBFMQyKdjSNAb8Y0z+qImJYjeS/BoVTdDExBiNMb+giflTrJHBAliwoEgdmiB1YHqf&#10;9+b1f63vW2vtfc499703BQU9d+7cd+65++yz91prr/Lttfdp+8Y9w42ZXnN72g8a6Ojrauvvbutq&#10;b5upeP17TYGfGQV2Do/dv3HXA5uGrrxp3Y8f3tXW3t7eJv/0JZ/y7mhr0wO8Gvho6B/9zP4X2z+l&#10;X6eqBF+qmJrSn9Pn1KQcT03q5+TkhPyXl3/i68TEVEPO6O8sq9fGkV40gWvlNykgxw35xwpxG7ZG&#10;PnHApstXdgmdwrH0UbqUOsszXgx9lQpwefZi9XZP9EwbqfdFr+xTz2mnrNlom/yKYt5ONhW1ocF+&#10;E7uhNk5bp63ShglnOjo62zvkb2dnVzfenZ2d3d3dPR1d+pIzHXJKD7o6Ojs6hJPyv1MuADdRETrs&#10;ROEN43b5N2+LtSxrIJgBdrLf0WNlIpjgfZfDBjtO1qDz6LH3GTUFhV3eTPbQa4gneWXyibM8AwpN&#10;mYhqTSIS+HTpkr8TKi3yglhNTOFYv8oJCpJ8qAiRPxlrgqHoF34LKVWJxc14CbtN0SN5UjczyXG6&#10;u5Ch6+wGeyQjj+LHLiY6NPI+e2llJarQGnyIxtfEwGAhqW58YEOzRptwkrWFa7IuuG3LZCZTCmgI&#10;+iNSii+QuaJ6UQVjOodDL7qJjiTphKyGgBZGYUFkY9zEOEqtN6ljn4zH5HIwjmoEKogybRpHJdv1&#10;ConC+in9+fiwhqbek6NFMe5oN10DeYbWoWC3t4lmwjH1MCRaCpsyUs7qSR+mHKROjRiX0/sciYzZ&#10;kKd2CSInIXKys19sY3rZqTjB5qR/dgc2kc0qNk7v64WafsxkjYembYLeQX4/gJJODClWkJS3dQo3&#10;tIGT5MtP4MeQQDvyC6wvzfaA7fRGmPEJIxEqIVN+Sdm4Kg0Fwi5DIl1hQq1AKk2MRTShe0Kg0yVJ&#10;zE2MpWK1UHmdUm8IebEqu4Ve46qMAyVpDdzXG0klYoyC7i290s+h/GBjM/lXO6WWTU2bHohJg9Gy&#10;k3IOzkmHDgPVKjoWaJcLCsLZkumQXJ/ocbI2emztZpdl2IdZN1KTMuhpHIANdspVC/0QOiATbijg&#10;08DmqAmaGOdX9VVwZAonGMq7u0cCQ69dxqtTbLoQRQ260qaLNGrTEvqzjk58hhlxCbdBlqnHNJ5i&#10;YJGY5jL5aMOv2eCzoeZGLconmQ8pKFSXuF+4SWGk5AJTamqTLJUuDMnzTjTLX+FMsNzNM7kpCgS/&#10;2Jgyv1SNgvGUZt+sv3oOGJ7qWJhjoGfAcfdF4R2Fz+PkdImzRhUUSVKRmXdWVuom/Lze7a4d8lTZ&#10;SpYVf6KHl0y6MH6Lhpk1ryBra05Nb4haKursHiU1UjTvmaDpmOXL3ZUmA50JcdkKiTpRJWDdh18D&#10;fTIl6oZRjx7QG1PlQ3uNEzTWiJPcXaNx1zrMaEgZG034y2aad0rFrvLmXqUqCQqVa2ZTJFQ+5nuE&#10;W+OqwuTA9aC0MKwXPQzrgXseZs75NfM8zWeTy2HozcG0A/dS3Nm0PrrTE+aU/Yd2LolilRC6jIEF&#10;pA5VYEvJcmscgp8GijGPDMici2AqGYNPOis0QnqCvpV+whkC38yJJn+V71bSTI6ecAmhG2QnSpSj&#10;pBi1cUvjSSrnEqaNbocFOuf4+a/4/T+47BMf3bJr1Fudmh8DnN1xWsdhkw5AnYO9nf/3Ex9/9av+&#10;cMP2PamoS6XSvjiCMsryLiVPqDHQ2/HZt7/mxa954647b5Of1bdFQR0n4GUnLpPeKXWnJrSb5QFY&#10;YDTUcOqNfBWxwPBuF+9Yv+I9gcbI+bDWghT0H3bEG9584SX/ecWNa4e0Db/7p3+W0aPi8KgFncct&#10;7hroae8VM1p256a/tP61psBPmwI9XR1L5/Udc/Dc55yyvLurc82DO80zhMesPjO85fZO9Y/db6T7&#10;qGd4CvhevDQ+z9+CE2VFAEQADCTsYuGfaz2M8WzYQG1nEFYGA0KtuCHUWAEFdVxnboLaYNfNZj9p&#10;RT3EdICSjWKvmjrFLhnUUOguexAQp1k+q9yQFaIVdtuwIVRR0VTtiH0vmjS3JVT1tDAkolFVcTi8&#10;gd3pgTj0HerE47BTeCd/RRkxCEL/tAJAXvQ28J9+/izf5qg02/ToFO2jaui8n8bL6Ltb1GQ/UTpn&#10;kWCT2mNrqiOWJnfohUKRQIVwYEKF87CfsMBtDQ326IGgZXak5hrmWW+C2zhNjDwOT4TEgEbajzCT&#10;4J0GaUXoxnrC7pfc57LZs5a5xU9mH/wwdNK66owH9urDjnGsnwEKxq+kB4XWSieecyAWXoqrxeDI&#10;2lMqRkqau5qKEWpKA9voCa5wWCHu9E+NO+OM/uyhOhWIXeHtt3GZD0COS+G7fobaoXjjZYVJBGdv&#10;ENU64OOVXKAjx1FoXq0JDQSEbpz1s0iVmN1IQhQckjZxjFq7ZDR6LK4ntflEK3Q88ycQLe9txtUY&#10;p6R3oQf6hd5hibX4mrG3wHu2mbzjX+0+NQ6YXagu6qfyYHOUPqZPDJvNqis01K/CvSjgJjiZsOfn&#10;8z6iedYobSJ/s+ZBWbDRhbefNxrgIkqq9xon/FuSYo4h/mCt5YkgGGtiR/jXOqM0NBVJ6tjtKD1s&#10;ML1X/etnki40pcEumtJit/if8mkvo4jrTyNKUqZODWdjaEEEpXbWlC/ayWN8MmolldmYnOQkqV4A&#10;WrGbTp4Q1MzcgERKLBVyVxGQdagsOyl/dYzgOmo2pzoHYZDQtBAaRpYi8LJLQwf64GMJHV4678WL&#10;8wO9UG6oPYXhCCmJpqC83Ql9NxkucJ5qgrUbc+04ZLVg6pJPQuqQRH7k9KJWpA5FOzupJFzfOTWz&#10;OgpiHWykEJkIlrlvbC/8icZS5GjS/J8LIQ175oCFG+DuQKFk9iW7hmebTrS8R6sqpz9fqF9NuFj0&#10;ZLIdXiQMOQXowMBp+Ss95OyWXOIAShHIxG+E+bK+WFxa3bWcbN57Jx+vKDa5TFr71QsZl5wIVDQt&#10;KJt+Sbdw5ZMzs9DE2ZG9ua/FlkzP5mnuoSxLPyffK7UxU40Z9SpImQ09SnmSb45VnsULEYmNHZWD&#10;pCTtKirJ0gjyClI7tABdYxUhPTABcqCR8pjk0PFG42vitnWYrcpdTfvCBmEu26yBDXt2LbU1KXXA&#10;IkleqCXwgZpsmKQKnSbp7pmksBleX0ksQzwzOTC2+mCZRkL8LiS9CTcPsviKt0zCgsHLwk5UQWa1&#10;lAOG1kgSHz/oRCqIiJqtxjYLRxmlMkfFjqXLMdhJtcQw/6onVZeQLxQFr4aHRyzu/cIXv/jiF5w3&#10;PCrwVEbIIk2tkX6HEsFKg7ans/3663902pOfvHtk3KjP6SaKYJLFfHSRDimUy4ZIo7uz/bav/s/K&#10;pzxtdMM6zY+Y0PSFNp3UGG+bnJB3Qz6nBH2WYzmjMx78xFvSJuLYDrSSSH3QZAhOScqBVoXpkomG&#10;ZlfoNIni2vgrH1Jtx+D81V/76qrfOn/9zjFtcznDLuuU/PzE5d2DPQ4ruyjWf2sKPFYocNe63Rf9&#10;v9sUYqPTyuADYE6msqkBQmdUd46eTu5jmJZMyoEz/ZjhT7OSOiBlGtqGIJKhMBeNA0vH0/knm/+3&#10;yUwdz5x9iiS7NBlu8zXQu2y22WCL2hCxyCuCMI8HcI5Wjh+mjVOPI0PM8x3YJzbD2oO5MnYSE686&#10;t4YZdk7JavKOpWSBHGZNcs1CegcL0FBOqiviYWl0mmTX2d3Z3dXVLf97JNlOsuskvU5eAPIUeyU8&#10;wr5avBOczC1pKxtJ+8buR9YFYFJ02dKSfI5ZmaZdBiXYfSvkCSNgIg1FeF/GG7CJ4bMHYR7WA9+A&#10;bAKDy8I3ugb0dNBGUBQZEzQQTKXT9DpV8fo5MT4+rj+ImZmSlDtJJ7HcCJ/e9GlNXml91Ol0vYZX&#10;Rq6EXm7z6y6fztPMIXMfj6R3tlp3TRQdJkixoKMFRBh0VLoTGXFgVpVLbRqp7scEvdlC56NJLfJv&#10;LAcnUmmIR5KgLvvmhOFrOBw8Ti5u3kLyyaPQQNQAVTEaJ38TamL1JHJRNPjCfdJArDxyb9fazxgr&#10;jVDIrLsOPOCLguoHThDmFlGkck+aQyLaAs8ufNmQX5Nk7yBpYULuwb/UomE+5vOJgMgnT8pNAf+g&#10;67kL5owxZzFnko2Coo+SESqXEVYbFefRWkQlSQH5yAwh5EDV612iMyFwZrHSJqbl7nz5d1M4xS5k&#10;5E+HUZKedYtXUnKZ/LrGyYXXhNqk2RUw9UuQydxWNNpVDm6cNSa+mSfsWVkuiSGPltRjyL9rHWpI&#10;KlfqM/0q8pmPW3y1AZwOcQfaIMsLM+Xko8AUY/xKwaa25EUxXpKB8lFgGp9mHleiVXy5iUjqwmKc&#10;bOA4FTHglaah5mPyybPsaLcI9zODjOrfRxkDz9A8/Jal0UNVqlnQq7QJIasQe46Z1GZqO9ABfWNS&#10;ix14R91Sky9ankbNCU76Re62GQ81FmJlxmE71PrAKtJAunsTuUIEQJlM6N2XGTid1BCb3i55dkg/&#10;1BNq3eEVCMRpttFoYoMhV9c5iwpdDy3vPkhoOjLYAzsXQ57K/yW7GwOQdfCemTyESSm0pklXtVRe&#10;UVu4I5nomVJsqQasqLcsmhg5k+Aje2bpTpZJZ/yilwCnFHyDg8elHvB+6GeYMBRNbJESWf8KastU&#10;mCtMfi3rtbAI/mN2FU8V7WWqoVlD+qXxi1+cK8qi6XHyTsOjqmZnljIJSStWZY6hFcnuBplMbKcw&#10;Qs7w6UdJAIueZn5PN9l6LRpo0xigogcIOrJgjt3cmS9Gj4xaBm4rbHeEGXrIMy60NhxcxjxywRoV&#10;xD/QyROqTib0kyqaYsrCNmrQYQoJlaH9w92hPGjU9QP+RrLh1hG70ptthd23RJ/Y36wqqk9OcbN+&#10;3sEMfAitczoMppZI/Ks20wpzR5kkjdDbVVISLSh4F8mmaz8L48JabK6AmQIKqnlkTiQVAyei/zU6&#10;2zS/05i/woLpHCddO5wx5kckQ5qFv8QK6BVKWQvL0Jr29inNsHvl//7UJz66edeoORve7GRQfZjn&#10;nbRSGb1o+OS/ZNh9/J8+9sevefXGHciwC80ONfXF//7std/5fhWdG6edcfp5L36RmRUXbrm5VPif&#10;b/j9X3vtm3fccoNc2AGB1DxUmFb9Kpmqlm45xV/lrsyNz4dv3FTsKLPwKM+eW6eth61tQ26dmnE5&#10;gD2e4oF8Dh5xzOvf/qa//dzXmWFXBOyK8nPEgs7D5jP7r37VFHisUuCzP1z3+R9ttEQQJiUhAyTT&#10;/JnZznTuoXPbj5rfvrS/bW5329xe/WHj7smRicaGoalbN09u3AV31pSGhxuB4ShYAuwDK0ccTIFf&#10;y7UkNGOGgsF3zpAF9argLUktFn5YyGH2Xq2wmVBmRpmCJAii6jVmzANWcODAIlmzesZWKh1Td3ZA&#10;uNBCp0hop1enEwwG0gUECR8eDmC2whe+sPvLuFnoXrLAtH0kQkrinEB1wOaI0wlg19Pd02On5WuX&#10;HMOx12RJS2IAV2HUCibebzeD8JqezWJOoI4KdsFNFTaMgz2Ou5KBBEEUEvKoxhx+0JKJzalN3lNz&#10;GCLXgIlUKpSG/yijOug6WDgdMRgbai4OluRCjrgu1lfGpiWxkEA0O8JoIo3mMNE/d0yHC2zpuKMy&#10;TBYFLOsoLJibS0s4Fk76jK3MUTG8ptBDg7rsRwI6lEkbms5RUpAyTgHKLTlb4iE2hdUXyTHExCd6&#10;nLCEFGk1+0y0y+Eo2jCzu5vAWnRtPEMCGZkXSXTaa+CwqT9wZbJ/7pkWOjWdpEZ4yObTnzfFEDxl&#10;xGWc5Rp8C8LoOyf4MgPsPNqMwCALhUh+9SvSaCVHrXfEGohRMG+X0IMHBvDtXeHagg0IN5lpioxK&#10;B+fQGvfHMh2bRrNpqkxbZw6Rk5BctP+ZX8hD99hN5oRX1sEIXpIgRuSSsS+TEb9J8M4ltMDMjLam&#10;atFXpLfgwFjKi1wleQBDuhRehXHg0UXqfJxxSxHdJlWMr7mKMt1cIKtVGNyxAWfNRUNt1FEUecZO&#10;0iCwd6Zz7NcMRacgO5qWQrgoyRGMelXf+g3jmAcWB2JQ6JloGWqkBigOGBtCBg/SSBFJTJaQXXIi&#10;ZMehjlCAoZ0PboPeLLXN9YJl2yLt1Cao1OrJClBgWFSAKWj0gRFn5ISOCw+OJFTMdGWwE4knzkFX&#10;FCSfRgqhOrJZDANznGIOcRo0anRzq0FIjngOQTp4MvJ3XNbGBuiT8B06A5A4SiCxfSUC0TpO02HV&#10;sBh9zaZHip2e1jReTntwjR77RvHlMImhFizzgeJgB74X/oXEUkxDdlwCXEpiWCZ58MEZozETj9BU&#10;VqhiyIYgFUdyQb4yccvHXrOhaqojNSD0uQ0+Vy7wzZLrYj6ML4PF+OKqWDh3NtVHC0LwDk4px7Ot&#10;qrbvdi7XUWUtWNDHSU8Vu5Ewu6JWDa8xZNtNlMt6ldbKPHsfovGX97VRVmjETKTO79R8V7+6ZS2t&#10;V8WSiGEoKJ2ZyIUYU/azn5pu5mONdsVtcfKOk+2eSgCW43UdqmX4BTBF6BkbgKCbzRVkUh+gMFUo&#10;3VT8BfhL3yNUMdW7KRl3KdmPsNDJUvkdXQOgSXQ0Qi0QWExfvdkJntPCUD/WKe8dtVKKjKwSqhlz&#10;BzN3rWBs5cu0AoOhkskXHJvsRNLW5TFhfTNBtV9Ni7rjlMS6ZILcw1JyAHQzlydATvpr7LR7A4HN&#10;KZ0a7csXdB++sHvRnI7Bno6BXoWktuweH5tobB2evHfbxLbhSa2CooAqwtn1g8helwP16J51giyJ&#10;/d+f/PhHNu4ccV+q5NCHy2ZyUNIiHK85Seb2df7zxz/2R6/+w/XbR3CNaXWo/cn/85Y/+89//2hR&#10;x9i3X/+t//3nF/8lCOlEwc0H+zo/d+H/etFr37btph8aMCfrmdBcES9OMhMX69AMRoXqVEpgWj+z&#10;5v5v3r+JN3jGYYtesnLFZ2594Jv3b44zLz3xcCk6iaWvcmssgFX5IWZHTEEgbZhq/dp/1PFv/LM3&#10;/90Xry4AdlKopHgksU7S6yr7WZ+sKfDYosA7v3DP2u1jtsSMep7AHZVastmmDI5f2PbkpW2DPdP1&#10;csfI1A/WT922Be5eBCmBb0iuK30fdWIBqIwTViFmh7cGM7r/i9st+LVuwaRoSrJT2C6FdLTibpmw&#10;SDZiZoPnUr4P0nxsASFnP4ihQMNCZ5R6Gd2xjfbg6TPsp7k1iMj653m8ZpKJ5OWYHWMFOs0FRWvN&#10;plVVD14n2HVOXSA5TayT9LoOSa7rlcy6nq4ePSMb2iHDThPvsIsdXX01tUie5Etv4n/Kaq2So7Se&#10;zkXT99EJPdDd4QJldVDL8Eklh21mZ4y0yhhq+0pT66V3VgM0dJqRix1Y1MYIJdwM3f5BumXk0/AS&#10;QYaxAs1Abh05I3ETthYyJ0mhG59FN5eJzUQmBHwpd6dcRAnbjTNfzybk1VMPQY0g1nkavnXwIIYX&#10;5E87Y/mtmhppARtk1RxDY18w0RYG0gOzQeq2OgEVJEmKQQ0VoCeoBs+jTPMN6UA6hJCHeEkw3Htx&#10;P83jQxsz5p5Ad3BY6ZpP52Isg2OnCUpyrNHDda+qPPaaMJ8mSc3jALQ84SPJBzZukqeJs1A1+rJg&#10;zZWMYytQLqy0+AoAgWPKX+wUe8gDZyOXcCdacWi3S+3wDW1JHelhtzN/2BZpmZ6gZGFFhwef+J6a&#10;V+0kw3PiqxTiJSebas8UPxpC5mToajrMAhaLVkzJJLlId4ubl1clJA3jHYhAHz31VUShJv3nXEbL&#10;Xr/3MPf4w2sPze5+cfTaeo+S6DyjkunUZrqz84Uak0YJg8sOAiXzkwb4R5gPOMBeVGIBwJmjHT9n&#10;2JyHeQrFh9DaxQbURbWI/fjfIOkcv4v0ZPrGVlsYqai+YBKyQaEdiQiOYgZX3aQOVAZCrUcYHhgR&#10;atewHtbVve324BOJESC7suAAMem0sQfPHoLqwRd1C4ajShFT5jPzF2LkKtu0uLRNzRbMCFlm+AvJ&#10;BpgHBchZVafUGWpNArrD5nUG0qmDAzNpUz6O6mG+JB+41BighO9lR0MOqA7bXvC/HtMvwAU6E+DC&#10;mqLU4Ew+OGK0ucpw6bPO4HThFWLsnorLIsTA6ss8GNeX7pQ1jWqeyBuSyVAuToXTPtqtM7nKz/2n&#10;6qrsjg74uI2AV4ltDclHunP8NGAOtgEcBgYLx4DOJ7wK/a5X2hSyHrGh8YqeFkjEZiYH021cIeIu&#10;u59FwA7jy1+m0AtX8EtB5ReoU3RxqfMKTmGuFlvypZng0Yhy+2fBd7K1SWBDZNzKhe6novUrIMzk&#10;bryyJFY7Z/2ClUV47wibeR7hWBl6hckFhWkAZtlJVT9YvwKiUa1BL4GKCl+Y32CtQcuB1gUuxyQ7&#10;LifSA70AWiOpbZSu9EAoDO4gWMiDucHMKaSLxQYRf3K1yQvpo1CFmqUHaEdnJp3335KZt3uHv+kC&#10;nImQ0aJ6RBaYBLYpwYJzuehk29ulAeN0hinJ+EopjpPGEbMJPh6sbySU9VLpFLbE+k/zAZKSdKDW&#10;CQf3P/mwOYN9kkDW8rV7ZPLmdWP3bZ0A5Q3ApbuffCrf/kJb2zZ17soFkmH3iY99eP22YbaFopQ5&#10;az46g7L5EM44gAv1tWBOt2TYvfaPXv3Q5t04YUbrii984UfX/rBV6wXFE8Dure/6CzTD7CiJNX9O&#10;z+f/5Hde9Kdv23r9953SDZlVk1+ZT2c5d7oF3aSnzhkO8Nqrbgt8UOp/+iHzvr12e37m7845noOH&#10;mJ34DRPgLZA7e6udZU8ajYFjT7zwz97y4S9/+6aHPMOO+qEgPY3GsYu7DhqcjlvTMLL+qabAo4oC&#10;37pr+//70WZkY9FVDMDOfFtXeY1FfY2zlk0u6p1t8zfvmfrK2rYdguxTSxicRWdH0rIIeghsBxxF&#10;v47LcULuLMMuywPyXC2ZsHZXmaGImDoz0XQ/qRNd/zK1R/dVdewnJfugv9zjzaxX2LRQ/a4fzKAw&#10;3oGDR9NLl47gIx05JpvxDWASc2h03xNmh54ZdUqIHQ2Ghf6C52BFDCIbQeZ0AazAcj360AldEsuD&#10;Hlkty8dR6HMn5MOWFqEaT5ukeaJOKzhnJd8q+TskqMWfzkf2Hd4pIxGD7aSL2lfQwbzZbNrQ0LTM&#10;VQePaCUdxUlQnYVvtiO5LtUWLtmWfEYec5FyrEJdIs+zC9AN61mnRMi4B4IuPdD8BzrijKx4DE89&#10;BBUlgM4BU5brJFECx8pTPYPOg/eO81iMXfY9aPLh9Hl3LVjFhmYYebr5IPcq4m5txHwMuXNxCLlw&#10;oplZD7ba8DSGphgeMgtxZaxubqNN7dpvlGsL6XO32SSGf2x0Ffwdc4kCH5fG4zEpjtlxmZdv00ZA&#10;z/sS11I8XRaL4UzBCuc6KJNVM+QItrOgCTJo48+DaE4ZKESSWM4pBR/bRgqCYiFiUC/mQ7m7F44e&#10;MAj2i5qUDOQ5RtfSOfeS6UXL3rqcV0j6KlwOLW6+rEMHbAq4BP/LB2erIKeorUvDPHy8cA9568yR&#10;ZV9cHRGNtBd4ldbK6EUmGu7qu7IpuFAIZZxT9Lz4zQCvxETvoAGU1hW7NldRqRaWCQ1nx9btiC68&#10;TKYE0Sec1z6YmJs8Jop4gSJV7fZkhvHFjilE7idzDbqbD/lL6UtluMjOX/qT0cXsDWslrBACnjLm&#10;tDBgPmRwOOLGMa8jHsJtAu1xIKE7kyQ0RttFxAo12L0obsSrvJ9pWJCiylmEXhFR4AjFLP6wEU7b&#10;xnGCGQsewMRxJ109jF0dUVA3tm4WMtesem/DAC2oRqxhEKGkyoC/+t88BBs7aDjJAiqxz6S3QaB6&#10;QmAao7gbbfwqL3AwaRtON9IVwGY+zO+2BQSAfXymh9Q21QLpxwOmOOKwnwUWwFqqnVJDsuxgH9wo&#10;gkowEchyMKueqJ8PvFxPxhjyMZeEzmU1nWEb7TsGakhRMnM+fJNshHbywZIXoQzFR9N4SicyK+Ti&#10;FhrDRDGTyGkqCqHNdA1HA+s1oMRneDgw3Y+BiQe6oieRPumDlydZwMZveIo2uEK5FbS0jQlvckE7&#10;UQ2XepMAOwgtXvmfnO/xU1jTJtJA++f3MFwiL5iZ4zhd8guqSM5ay+1PglBgXF4B687vULwbs2ui&#10;EAXROYu/IVRxYaGAtyv0Pc2O4yggCdA3c0pUO9myR1UgPjx1R3xYv8g/sk0wqftYRajH0JkFTUFv&#10;E0l26kZT09JFS14Z1W+hY04vKlDQ2f4RYMmWr7rtNs1p8xfJPEvv+JMpRzPoAUq60sRttLD5Z+m+&#10;rtiLcphxHlpt2pcbNe1lkkdo6Yz59ktWVxzauDANmMhDESQ342UAJuSA3Qh2K39T2Ah2O0Xpni0d&#10;7D73hHlLBrum71D8unVo4lv3jg6PxVbReku6hLBFOAYFxQQ9+8SFr3jlH/zjhz+0dtNOt5aFEZn1&#10;1+5A5qdRbGKb+rt4Xt8/f+yjr/3jV9+/YadHcSpgf/vu90yTW0fA7k/f9mbuECytRP6c/ls8t+/z&#10;r3nJr134jo3f+1Y8UIKPnkDCnS2DVWs0ZccyvmRSWu7+X/dtvWb9UI7Q5cdnLu3/tSMWKM8VoMVK&#10;WGbbIZmO2Xbq9Exqwp1W12jMPfHkN77jrf/49R/c+OCQ0vDqn+hTYpukbeqU5T3ycNhZ8qwuVlPg&#10;0UyBuzbt+cg1G7njM9E6CzgjbsEIOKh/6pmLx7r3EqaW3TOvXN/xsMDfaYmi+jTqtIoHK6CHoSHj&#10;E2MCpwRsl2cwGZhCJ9qjFYTg9CHtAUy+1J3rxcwGcUbDnVpsVs/t4PAXmWe+oTNDawuwGUKTAjCW&#10;xkFaYPNXHeBJWIAtv1TnHFAO8B1Fd4hjSW8d3CGMhRWjyRNOYoLm+2QMHHRdHESHXber0/Q6/afr&#10;YQW505cskMVDYhXK0yfL4WmxxH9YkwYCKRLP7tVaOs17sj7Da+cmhEQ28FbQY1x2BQVDuWAUq3/Q&#10;a7y45tTBVvdlcVc6CtFbxGjaXn3sCRjFR2foJ3Et+7RZn/BYwmR50MUgivenA6TtwRolhlNAG9E6&#10;Rsj4sCl0R1/RC0n0JGAHPqqIqpQC+0tSqnfJfCzKSE7iiCpdMO1JEcytg0DiUS9YCoXolfgWEUow&#10;kRKR4SXhaIXDxTuawXLXN0aNR6EOSjllnDWQxhhlxT5k7pj5o+Sef/gxG0rcSiE78o8jjgE4uZj6&#10;hH4Z0OP+R4UTWAgsmiS24NRjRHHYQkptBTdFETwl4wNhZ7hl6K1hmlAtEYWnICHbNC25dsS40HOO&#10;NYchDIOwU3Ze1z+QTtLG8Jh9GpfT5u50wNslngIXCD2zP/Ba7H/IG3dM56vpCAM5xYWu3pLY4La5&#10;+1/Uo5TBeHHy1aRAO8S4B2rTipo4pg41twuNwv+QWD/2n3JYIApm4T+yZJrVWAbH0a21IvE3Tlr7&#10;KM4WckWME2eiF2VhDPOQdYVIgPMqSZMMssgUV/5RQbEkVIgBdvGTEcNAtxBJe0K62UBHmog2GQiR&#10;kCeGgpQez/JIi0C1qYZVEY+jXeXqV1eONqC0+uJoC0UH8ugtmuhEEA8v+2NpBhQfDgaA+26xLKPc&#10;ptpgwiy+yR6DUVSqaXMgWDtG4PZsChNIs38YAuCyKQp/WiihSyOA88UgVOgH8okAHSiRf4VkMs/O&#10;LJ9vYAfYTrZPVTcAJgfxOW0TEdL0AihgMZ09Gp5k4cpYnbdjqp0l2YWuCZghhnBOcB7nd+J94zMp&#10;OxdHE0TrtImPi2qC7TLdmFXPyp2Y0b0iZpePm+bha2cKlbqK8NLU86n6Ci1QqNjhHWoRtDEtjDWZ&#10;p/QbMIfDlAMF3qoP4Ss86D/QzzHMRQcgKAsJoUhZO13HeZsKiiQpZmdcU+gJJiZlmis1G1q5jovL&#10;y4rPbu9DsnibrP6QpKqGTEtqXlDZft4852qJ9ap0iqeKX6GUohajNgmOihOPUz0hJ+VNT0VLoLwb&#10;r2T9PJ+OqsccrzzJzlAXInqqamzKjVQr6Dtvrg0tjCVuZ51khobA5CrbS9GVuWnvTPLBfjSOYhHe&#10;fQ4jQhmiqfgfP1F5JsAuV5Fwz3L7RxufV8vaElqUSbK5FdMwP+euj46se8GQXE6TDJTGCaXMBA6/&#10;ZV5MYVS4a8JRxA7zGI8tCr8lg+2I5dFaHbao91efsKina++Qn9HxqW/fOyIbRqmhc9eJXhLMFP5j&#10;6eizT5IMuz/48If+5v6NO2GgkiOIZiIV1EkHVyXoSP6w6z5+8evS+XM+8XHNsLtn3XbaJ0W8Jqc+&#10;/P73zwjYveaNF4LnjtmBYEvn9X/pNb/54jdctOHbVytl+NZlxYKntcliWP2qXROQzrLt5JZyzJH5&#10;3w/u+M6mPaVbCzh4xuLeFx86aG5cBtiNq/sLtG6qIU/N0KEvT5vwbLv5T3iSAHYfu/pHAtiBTUWV&#10;E4N+zl7yrKh96m81BR5FFFg2KLBPZ+ndo2c65BNwUMeKue3PWbbXaJ10UgC+VcsnVsztkK3VpEJN&#10;DhNcSd6SCNbdocs6ZQknV3ikPdeAyjh2aBGUoTrQWHRRBcKhSaHSU0SHrj/BANuy2uaiFcDC4xok&#10;NU0PFOtC35CeJm9ZW9rb3SNv3RFODnq6+7r1zZPx7sOxfMpbyuEqfbMGRc3kj65S1Yc/4I7yqb1T&#10;zEke4WqgjMOitnqHVtfNCI5T1GiWWPURcBD+qr3kntz2NFjOyTNJS9+6T7Xes00+u/DubNOTMkGv&#10;P+FRwEJybGc97RvlJV0Pn3hjgY4Cgni+hV4uN0X/7Il/eIQrkRvyx2y/9ZJGxZhH3wa+A4tjNpMh&#10;CzErVEviyR2lIzxGM9rloUXdXfq2buqxUL1dedvV3tvdKW9dMaxiTG539coby4j1TG9Xb28XpF02&#10;A4RwqmjoBoHARXX9sQCgfKAHHsKLVEc81cODyWSInXHOSo5y92vMrTCTShaym7bLuIVhurG4Sw46&#10;w2aoUFmT7AxSLTmmdD9DvnVhtL01VUUppmzSSA+fzjIksmB5FSNB9MiS4DB6DGRTwJDbzeFA0TZi&#10;bv4pC67t0dAqCTxP1rGYrMhG/0zMIDAhdV0qn22yHRNlmfgshErl1i9p02KsgWJQeptYupyLbFAy&#10;pYN24LVBlpDAg+7wpli2iwbLYOIZL2DFWED9ko4OfOLhlolaHGuswTuLLjuR8QwYI35nBxB1k2H2&#10;S9NhlRTCLG28vvVYpA54tQOdhnaC4DJWRAMWuQMXEC4W8ok5pNSPkZI8wFjkW3cYoReYztsDLuUx&#10;aql8/Fq+nMoYEyQIWdIlFBgtzwMTHpMlb7O1UOaAUDMjgDSG4NFmb0AwWCuvQsWeRr8QipTbrF5j&#10;ftL9S20qZoPZeHrDvDsd0Lh1dgZqTH/lw2Cr3vzJu+Nl0FpSA+wIrlnj7SdtKmeqsW0zvxY6pXNq&#10;zk0MsfQrH7AqxAl4H4qFtMqGNeSGc3MYCiH5nCLBkKFsq0xyZwXVD8CJDHDnQ43iDbGOndZM4inr&#10;FHrTPHZkv9gzkWwcUVrw1G+gSuAFueNSylhEFo9DepUOGZsg8KzBRC72VKAjoJoAWkXGbzgaet6s&#10;mJkznQhLpoTNF4PiysSowSkVCDM+1fSoClWC44HttBKwkug1d5XV4czsQSxyNQAOZtPnalgnd6SD&#10;jWSIpTu+6hsPPJQDbOODlElEeqCJPtpQYkI9UMHG6E5vH/JNAypTCHl5aIYYHRwjhWjRxj7PWeCY&#10;FbBokj9YWNxkDFN0VQq0it5xCkujpuyUWVW7JIthq13sQhvNPts5eiSe72I9NsL5eYu4Hc5I2Ul0&#10;W/R6xv2EgIKNxUA7Na2I1dr5BEZV96GE8LYohAi5jHwVy/rv00FvhmpW3GRaps0Y4ORcNfHya5or&#10;LvK7fCkVswMYYKNLRRT1M9MKSGBGBgvbfMukDC3AgoG8EuYGak84Lf+J3Sih8C5qycpxREHeXHIS&#10;rGbIi7nG1qN8HBWRCadcmZGBWFSwI/rI5pcutZkLP2uF2bMSDBpodGpFxX0rmmbAq1M11J23zDBv&#10;KjudUjKKI3WczTD6xyyWzc8bbGvzTswtwBRUWkDBZImYguHEWSQi+FMCfUHU1NQhC3p+7dQle4vW&#10;CUm6O9uedUzvkjnyUFOmD8RNkPFgN+bcj7Zb8zrGNH1F32PjY+PpLUdyhv/1D3/W19gof+IXJhXg&#10;bZkKsrooOymJBtKwXXgJWBZvnuFP8qn1TGgzkFjDJBsmn4xpMsroaOk9OTpq7xE/QJnJ9HXkhUt7&#10;nrawS+643V9yLGfkfOXl6SQqL98RSSIh3G3fQIadDUDIqo77qcYzjuqbUSHVBWoKPFYo8OdXaoad&#10;hoYW72kkQCsh/+d3TZ05d/f+YNRjk42vbO6TJy8zZUnnKKECRDHxTV0zMYpPeauqGBOdgJlLrCel&#10;uk3pP6q8dSc7m+aGheQO5cRH1IEy1E/9eI2G3VPWZCa4zLptM9acWHYhZrYZVKkh5ZPR1RfIjY2Z&#10;N9gCbRAmXy2dzDIHoefQFWpNS8uyTfqQWGh6VDfz85qK3hV8R3MP2UQ+IU4fMyGITI+4/woTCrBo&#10;gKNChFwga8gSkFDpNMIY2/xUHU16kubiJEeylaz6tCUnBZkR2IA90zdW/epDJ5B8NjUh3ER38R2L&#10;f6SvtJJmqmCe3Zsh4Iqtwg3+YgSJEBFs6gq0jhERIiVbwexgIIMG7mPn09lIwOR+6no7JlSB6vzr&#10;ORD8AYZcE/D0Rz6s3HIikT8owigyiaXblEy1lPoFi2OVxbEZXjanbn6Qu4/sq8+pIV52YMy2FVfA&#10;JjYqIsSFIBmCzGjAMrM0ZDXhUE4ym4SyasJqHib8SiO+UgHpIdZ5sMUcBhtcJo2c6TWvtCQYNigU&#10;OoixZj0zCJbRN5vMrBk+tpiotfYaMCVm5dALwre4OtWJ7vBEKTwrS2r0vPADeg6fjOkRWL6M5Wmx&#10;ZBvSkJbEOj3MqcvySyBDXrs47qFivMcEc8BcahCMOvTUQFlOJaSQjr0joO0D3dbRkBz8cI/SggJX&#10;gRiLUBxw8qD4PF8G5Igkg3CdUwzSPOZNerLQGs2K3iW5de1IjntYrvMl1hWdULBORRXaV4gLXhED&#10;mGYxZcCggV+C2E3xrNVSvCZpFBcVrSSF5tUCUpCWogTmMkkiuDDy0F8U17yRKcAxzpiyM16RY57r&#10;5iYE52IlLEMLy7bQWqjCjKnY654XWv4O6YYv0TD5EflxFB/8RE2QLXSNKthEJqp4TS5dsZsblKjd&#10;KjiJVqVoWb76CKb8ObFcPzulUNC4AnOr9tb++XSNqUfoD2gMYLRq1QPOivET8qlDSfVhVEY9CciY&#10;Yq9/iQ3TvpOdhFagKqkvoSfBFKboIq2KNsNoGiGgSx/tI795WGYWx7KzYUugc8awgwLdG+ZqWeRJ&#10;yeN4TNpCIXvmnPu8CiyFzOWQWrCKZuKdBexXdA+dZFezl0kgnScXljjieIQsUc24yqG82Hg1VcOB&#10;bXKaC2JmkbLTuUsFuUu/5Q2sPO03souar+VgmeZV0B8m/+bg5AtjwW4Ox3jWBL5w9zp4FXBnYTL0&#10;pJobPO4Txy4OHIhoVFArb6CzqcAb8z0rjV/oI/LTypT1XH46+F5RX9nIKhieFYuhOh1Fc6FKxzPm&#10;IrXmEu134VVkdMZkiKI/rcLMSjKB5EIriSC+KjQUflF74Uw2EE27BLIGO4/l+aqUYL9ZnGqEIzGn&#10;adn0QTJUrdA/pbbHE9zCN/P8TYxFc2UzBePy7YapaJ+iSXaaQR20bKG1/EqFky2MRYfMPckfNWtu&#10;tvU394LCD8jYVfbazFQUx2yBwe7AeCWZLoG65vmS/Oa3KRpnNzGYQkvDhFYAffYKjXG2xEG9affw&#10;QB7h7rL5fS95ytKevV1flpFD8uwuv3N4eFSNTrjutGSA+LWBq56w6Hdf+QdveftFP7p9rQsUWosc&#10;0B9//6odmzdMMwbnLV524tPPMfHzPhxz6KLLPvkvF/7pH3/n5nuhf0TQdL7nW5/7fx/5+7+U2l71&#10;R3921i//qp65/MtxRg70/Hkv1sl2mULSeTA1MdLQo5Yv+vZLz3zxX1xy+6c+jmfCahqdzrnKYlgp&#10;2pjqbEzqg6La5ECfPqEddE1I8/CV3kN+1L30wx96J/vymtde9KTRDc/d8yDK2mCc4BMn2iSrrk12&#10;v5LhIZvZyXaAktkseXbMsJPKDn3u89908f/5j7u2WIZdUAfCYmidPkB+L1/3b9vzjq/c84T3f0+u&#10;e2jdlk1btwlAsZd11MVrCjxSFJCJZU3V6fJPTVPq6Ols75EznR1PGhzeH7ROGi2XP33+iFQlmSNy&#10;I53W5ifeyIJBXg4RCkS20Go0hOZfm3mhNYVttNjYc+sM0eGUOpeNMIWos1tyb/BABuYrWQ6VPqiB&#10;eVWW94fMuF49KalyyJiThDk50CQszcNCQpN+MiEReVssJqiZ5m4pdqZJfJagxWw+2XSGOU7mbmMG&#10;nf1kYoBZTVgV9C5F7HrO3AcztoRtNEImlANjq5kJmN43cEe1q2Y2yds2/0fCnZxsa3RJ8p0mWciB&#10;8kUP2vVM5ZvFUEYSE+QqrQdpRHrMHD3PSJIDua82iTy0rAmDZKDa+bY+Wc+Cm+ZLkPmWo4UMEUut&#10;wgEWWWYpWky8svZII7V3HW3d+m6XN1MCUUBy8VSYhT9gEaRdpRHpacY0TcHr7m7HW9YcIwNUk9Tw&#10;eD7JvOA6LUs78QwWlVL38eg+2Kd7cHHG/YZwkwLOUaoxTUUgLRUWTc/Q+zJXjlly2iR8RSadLnzW&#10;t55UAYc0aklNEuHIQvKG58swlYyxK5A0/7RELU/O8kR9pEflaUSSx2GpHPpMK0w4IxuB5zWnQw8s&#10;wyjOsIbpMraylBn1mK1OpI1o8ggTuFLiUmUWFe6ruUueD+gHlknHvjR1B8olywuDF0dMqvhm+5G3&#10;wu5Yxy2dSlNR8j62y15aWVIbMvKYWoU2oLZoj5cEtI5ggEOHGUN8DAnKyy1SDZ4ahge3pJwa9e0Q&#10;nCDFRlNyNO9GDzxJR1cU6NuTdPQnIDrI3+Ellp5DBwpv+FF4lhkz0SLviWk4k5QHpuSIJ6WX4FFd&#10;yj490BwFe/NaJAepK4UD5BDBm3RgAJ6lXZJ+4i2s/jiO2hRr1/7iXtFBPQkYPp3RHCW+cVIpoHMn&#10;4stqHEXMXj/hKpI8mJFHJQZ+BYJhfrAlPfFyesYYJuyjcomfRr1EE9LBOEXiIJ3K3VwjuydAWToV&#10;yW7UmBSfGNl54E424lRgLGvS+WjSgpFbSIpUUEvCUJU60w8YU4aVxbgwfafFUsKjZfZ54mopBZUJ&#10;ochLpnanSGPAukShv8pZdMqIIKgH38oD4Y7KKuINp54VhpQyWZI6yohswxl+k+sHcyyoAy1pt5j/&#10;K2bC8l4tB1nbyfFoFIuUUgxeUyNJTZEanP9zQw31a4oXuKLninK85+pXh5CGkxi5EB7t9dTUuOzO&#10;gAPIKk7iV3nJzKVKPs5MQOoK0o5BYXqA2sAUQqiIlL7nsmdyDoPm78wBDTw8DsL0ZTE1zb1dls7D&#10;r8tf+SVNQTkKFkvkp5p/ocYqx/Z546nQCLLQH1E9ylrZZs7aMrj2HChz1fyru6Dgn7tx9Nf4la1o&#10;8gkeKTd+r+PSFg1JoOI+tdSlBUN7Oi6EZFXdxsg4rZC4EBWlzAQy/iSwpuo+jqviN8b5PCQ8HUcZ&#10;5AcTa3YWpTADQ8DabsGKCFLxZQMhxE1lBjN09oLzb2gL59dTaAAxoiRSQt13ZrWFLljjgfR5f4nL&#10;8xsAwiQpeaNT+y2bMENMAz9NJGoWt/yMESRIjoYSMYLFzQHUTNVktI8SNIgJ6iPpvTvxC7rmL+sn&#10;ZqG4oNKIQGhUtKRNlhifMUnPKQvMsjhWz/O/dNLC/UHrpA2SZ3fWET3EZzH1YzP7uF/kFWjHNHdt&#10;fFzeghGNIplOPiVBQNA6WUk6zXv7pvVSTlLtLONlfFKyCzCnoDhwnjoixaRJmqE3NoYDvVfxDM5z&#10;ByBs3C01Mf9EGz5jhp2n2ml6XfF9RffBgtb9zSXv4N3lJcdy5oru5aWS+jXL1OOv02fYKTLrwlGQ&#10;xZDC2Rx8/a6tp3/4ur+88t6bH9Y8w6GR3dt27Hzg4fW7h1L63mzqqcvUFHiEKOArsHRNma4xFLhA&#10;Vz4q2HFE3/jcDp+82o/bz+uaPGrOhEAkWq2t0eOaTb7Tbi0G92DC3VEerENyNywgLOZiyVesYNNA&#10;AMlysSYNK+IMqhNUgythgc0obEPgQxA6XTwpBwmGy/A4X12oQImuEQZaJ7o7YDs9TuW1ci6JFdTE&#10;FlRiIYwv0kNEA1yNgTkAScBt7t6Zb+xuXvID1YXHJQwd6BIasKl16FyIkmIKK/tswU7ERXI/WRIr&#10;0JvOgSjWZuGWboznoVfVgf7K8rhca0DlhK30wDE7nmROlbYsgyLpvFrYzz/2z92VzN21a4nZGRqI&#10;qDFhc8pvZXm0BxBkm+Qb4C0H/KqwneB3PYLTCVoHzE4PBIw22E4gLxVIYSKXIgrIpSgrTvoZX/+L&#10;BZ9cPZpezg6mbRQQyfAT6U6aA+9/GBEwenUEEIcAdh0ltIVljtxpcwEjAsgDNscDtDytQktrnLG6&#10;DUvtLOBEnOxRfYKlLObMgCquyysvrTJYx2AahJQeG6cVVR5yO5rAyBOwjsM0KKweq+E4BrJYYAn3&#10;CqASIRsHmwQBsbehTvrVkSDBLFhnHlQnSCJhT7HUyztoAFxE++x1ACvsjn4SPeRPvqCSN413XGVl&#10;gO6hTIJRtH4oApbx+8qcpK0gdjhD53pV8yFtSJklnqfdV6EZOQ7Agp1y+Azoj2NAoJ4iWcCnGvIQ&#10;Q303psYbk+MKWimdLcg3BllM4NqXwa2FuOggve90x5AHYi6KNfg6PvW24ymMhnYRySL+xbAIx8DI&#10;AjLjxvxAagz2sudNE8Iwz1+vdWyCnjkqKb21Kn8+juQD80E58m7I7ptCBD1AAaAhOABEwgPdXx57&#10;DVlSMW4hU73+NgdcQb8AlwiBagTgkJ/31wDBaDbBSiCeDjIa4EgYFOcBKHD46CdgUKNwIC9SANJO&#10;iDaEAeM9B/vAnsDF+CsxQWgGk2fCeZA6l/AEBRr+TtsFNNkwZUOiAXkr9geLBbNi+JSv6oVgI3xk&#10;XxykUxF1ymvmtjNLD0xCwCCVW060WyyniohhILtTEE5SwKBS0w+ceSE6qcdhBGG4oOYN0QvQ32x1&#10;TkxflKo3dVy+sFY3NCqXbIPcnBJAdG4jyxhno0y7IJIEdDKooUKreVtYdiAxEzfjRP4wHy5pBDEZ&#10;5mAnoTD8faQXsDwIGNWCHzjEbKFPBOrw/dwF8+PAIwyOwPns2L87shLwhVnE3KF0zcpz8S07yNAf&#10;PzQ4pPiL1WpKK68pu19cyQOwxAA2AHC+Yxf4BFgFsyiOpMQ8qzti7rbSk0GWTriv7gGwY8TxrIe4&#10;uRI5SOTdz2mV06lAQ9aTOlygm52eHsdLl+c3CczOYC9tZA6xVDPI7YS7ekpR23iryN1CfwqkKP0C&#10;cqV3TjTnG68gPxIlMLTC5QSR6BpUvEqAV/4VeXA5PESsK8AvO2T+pP/SDHiGBSXUBncQKbRkHxx6&#10;BDzhN/sDdpJjDMkzJ1PvlMl8QQJSBw1vZLsKaUY2MwYITflKqMq7YFgkfzID7X3Oeu4dBubnwF9B&#10;2ALWDG+hgLVZBeVLMpWTFVc7GctiHX4j0gcIkm8XU9TBWTPPW4Sf4V1iecPOuKAE1tftPPE+wnaP&#10;XzG4dF5PpeTs1cmF/R1HLOwcD7eCqz5smYtjdmyHTWXCg8vgyq3Tvlz89CkNhk6qf01xVQ3DAhiQ&#10;OhC4flYOvvfV1d/76lfyMzyPAaRutaYF0vNVEN68Q05gRQoAp5Qh1mnO2eelOTvd/tXBI67vPeiv&#10;Ln4Lobo/vfBdPJAzcl5+zcpzFotz7Az/0WybyvZbm862pmGnvGx8+vTvXrDpjo1DL/m3Net2jpau&#10;EUFYt2nznpHy+b2oui5aU+AAUSDgOe4tpclWttlZ21HdM8PK73nvu9978XtmbMvjekcUYfGNqAjV&#10;2bJNPA0i5dYRXchetHBu7gh/0FUCPoRhbC9bPCKZe9xGx7eDAlTHlCXk1mGjMt0XTPYy0x3tkMqE&#10;Pe6w+4ylXyEtS7/qGS2smCNQEuQk2n5hsTef1iPZTyipqVma04fr2VUsa7XUOKoeB3rcKywFyd5p&#10;J4WqUWB+6LdjPnKxxh7UmZrdwGBA3hIpSX6yvAWn8/2e9CfGJ4LBeQHgcRVvuRb7RtmWPX4ht/GK&#10;RC0mxCn6hES/TJMnHtLDcD7SGqjMhIpXhey5RcjRsyQFrzPbbkzBDoUOvcEORxKI1OhLtupTSRP8&#10;DqsXhAKebSero3WrNQnSCOEZPK2bHClOzf3RsP0Qti5SOUK6JnhoiJ1lMib3yvpFH9G75Qiln6I/&#10;y1fK87Cues1cD+xLY7kLm2ahIvOOqXb+iTy8wOmkgL5te0IfTJbTohy0JLgCBkcEzfPaPNvF0bQM&#10;AyKa4JCBQwzAFJgaQ9ChlMwVuy8xD5+pWEwbcRQGHoTPgWbZTJboxHSnLOmJESxD2awMcQ1zdiy9&#10;SyWrEFkgjDfQkAllhmv4gXAowV4EhhwxZIMNQ0EGEBOjLEWLQa9nryRAhBXm6F7cgmiFpQspEqd3&#10;5zS66QYBTXTdMPE7S2A0OtvdDQAV59IJS3YwLEe4zlhdQDr9qhk6ClHpG8AHVgvDY09MyYigHpAF&#10;nh6um9/nCU0gI+gGQMRigPCX3Wtmk4xlfqAeNmAv5ybQOmJnct6gN+cyoQTLLUIfmfgGFpRRNpeQ&#10;EJUMsCMAh+c768p9fwiAo3g4hVQmLJ/2bWx4CZoaAkiP297cHSB726y99dr6mAFzCB+M7IZYMbkv&#10;T3fy1MgEoJC5Crky0cxDkyyH0YXT5BmgmwN8RjGVHGJeylAbuZRGQr1aLdFAIMWO6NmA0q/Ycs72&#10;/lO7A5vMERfpojTbOdwL5DflaYbMEHIC5IlUMt1MAVKqC0ixj4Tgd5BYh2hjK7dANmXgk54pt9EQ&#10;T0RqaIt+ElMDAMfxRVuGyafA72CMMBPIAQiUjdAApZ2aJCokeIfeGbLviA3cGd8k0WbogI1qAbSH&#10;JpuUcbXjShI7NRha55KpKzApooK52+MOAt1mEqJS0oSHMDSBe2LZHO+QY5MlFmCoR5Tcw1uPxc1Y&#10;W3BEd482PANKeNaMu5+HAHDusAg0uB9X8B1NYiogCY8ZPUxzQ2v34YWZxrdqU4VxZK201rJZxOzQ&#10;fMfawnsJu42w0TMnVSaYQ8kZVANcOFcJnlvFKkms2IkIEjECphQUYIuMHjnE4R3Ez2SVs4F8CEYU&#10;CJq+FH632gqVOvOi2sRbO+VNZvMr3lW3zgoWrEnheidJQZwKHPO7lU6iSeZcgnckcpCYFLaLCm02&#10;RmM9rHMGtE3ssJ+IgCgzsD4cA0dHSoGiqKME/+XVOv9NrChUCtupTohZbjiEbDK8RM7uc6jFPLjx&#10;GiPBu1zic5MwWKeml7Tir7n0efXQGCaCLeSs4nRVTWVaCV0Z1JVrhwpycM4ZAYsYyXqs32xj2MQs&#10;ERJL2I2N5CS1HZe285NAVwm2O+u4BbPv5vQln3BQd9yLW/FQlNguwqeU1SwvHpoEg2Jo2hfGbmxJ&#10;QqyLupjJ3BFdMfnFALv3v/fN8Q4I7/VvfPdBhx/h4V0eqWKSuaOzITtP93Y3+rvb+7obvd1tfd0d&#10;/T3tfT2Nvr623v5GT39bd/+UHPT2yZlGXy/f1/cse+9fvoF3eeNbLn7i+Cb55Fc5L796Sb0Kl/c3&#10;uvvbpbY+ecvJnvb+7o6+brm13lfu3t0pq7pCGO0psQSXba2J+DeTjbOOnTNLFv7R5+/88HfXWuGR&#10;iakPPvuu+x6Iawf6+w9asmimqtZ9+dW/897bCqVOe92nLnn+Qa0vvPFD51z4Hyf8yef+4bwZa5/p&#10;7vXvP/8U+ND1u3W9pBoKzIS76zK/Y/zxPdtn7P8FLz9fylz6yctmLPndXXO3jrWpSz4xOaZbgck+&#10;YJO6X+bI+OiI5P7qRpoT+l3zgPmIVWwYgqjJ1Br9SH2pjhPNI98wJS1nYPwMRhG4RdQU8pU0V1CB&#10;MyB4SF9CphSfZgCMEtu8Ed8nhKZ+uerOzCXSO+pNMcnmWwtZIoWGfuI84zmistkZdj1DL3Q/Ps1o&#10;RqcmJNNZu42Nz/DGJLllSKNfWrfUSZOOtEH0gfvV67Y1fCCCrtoV8FG2sMMedljAq4siZVWuPj9W&#10;d34DGmXoIEEh9ZhViYPPVO/405ptJLTZQpCYKTEaaCMgQOSLAHdCkq6xKaFkYgsF9ECzqLkVIUwi&#10;9uvBfhyc6KGPDH7RB2YKGzbrA0RlaJSuRSWwy+3SNctPu6NxlycpsAvsT+b7woRzXyIzyTSNth8R&#10;c3g4BYf5Lt1cEAZbd+HT5uvnmPRoVBmqrBM+Cg81SV15qjsVImtdt7HzB9Dm3kBQmQ6YrYZWuVRB&#10;lE3rtFsGwuG5KGA0us+typEwyj3JPbfSpmLh2NC7cddbF0WBPegvcQTm96uUKdyASUOkyHPvHdLF&#10;/tBxME/UqoJzxh6VxMS8TkfWQ2TBVXMP0Gzsu2QybOvCQ7TNO/O4L0SRohme6HSRiF0LMcJHkmhJ&#10;QlMkB8sCkIwClYKRFw+KdQcKVOA/nAJxzH2jMxWixXDU/pEM1uc0c2BpmPij6AVFnJTBmFMf3aM4&#10;lQvspwlK6ciw7sv0Jjw5a5LLqrBV9ZDF1+72so28IoJtcwNdJqkmfVSTxCZG1Dg+VcIYlEACW830&#10;ElAXkUOSPfqYVtb+ZHEECeV3pUvqwSZ9Zv/PlpvGwYFJd+mAYxxFrbtWBa/1mxnTctE1zz8TZRet&#10;NJxIEHbKXuyrsToPjJ2aQVdtVFKoidjkAxUfQ+34a4LHXYx0byxz3113GUFIMoopB6o5/CacRlgl&#10;rQ9Z7EDnFIL6xRe5g49mI7jnJiS22M2YYJLViGgtsx5CFmpyCzRolBlHKv8Qg0Hg/aVNYmhCO6pg&#10;BbaTw12M4BgqzBnXkRMPM0JCvWXWY1DRW+HIsjWo0hQKL+WZRSCf9g2zXdhAkzgLgRZaexgL0si3&#10;PSWkCx/EtkDFb9jFzChD3UDJkwQHVqBncBW3tqXW0cVF8gmQjflxVDW8bfDFpNuIyH7ofBiy2OHH&#10;wBlQP4bUkP+qg0JRRuBrmiRYUBJOlymTSfexjDkMeri6XQ/YYxNDCLPJsanHXLOYkvHx7F9JMZfp&#10;bCDGaG2yNFkhqyXJUvGOBRtVNliFarwZoRBsfNJToCSwn9nzOrmZsg1SHU90H7SMWluqaX9oLNlq&#10;g1TdVBhcdtxvVu6Zsa/ZI0NqWNlby0wkbUrhVfxKSbJX9aFpdpSBmmdcn12VmdZyy6f7zlqaOxXX&#10;NHGqzMf8e3ZsNjmdgXZK1fq3XNxarhaiEVddpI11xU9FZsYaSoQnzCKaZuEFTKvkgEMkYqbS/iCt&#10;yUyfm+EMQxJpEQGyh8b6AZNnTZBCEWvRZMidqe7Vuyb2dpoli1Yl26aN9K7Cg6GFT8YOKgXL9Xma&#10;Cg7qHdc6dXjamJwY3czyAvWzLrBkDAvqw4yT+mP1eNbbpl9c1KJBBflNopy7idFudhEJj27RGkct&#10;m3PB01fsjbTPUPYLa3ZvG5It2pDWgP24Oark7688cekrXvn7b337X/zw9rVKeauJM0xTP7nuG7Lo&#10;dZra5y896PjTz4HPRrbq/2NXLLrs/37iDX/6x9fccr9ZcqRdX/P5z7znXRdW1va2d1zy9PN+XWE+&#10;WB24ekwu0eJHH7Lo6vPP+s13feDH//FpNbLYwE43s9Pd62TLO135oQeygR06oGGasW7qq5OLrp+a&#10;x5s+sW3bcxqbvtpYfP3UfD+z/Tntm3HcJunl8jku8WKbzEzqkpDJqfaJyTakkaenxB569qo3/J+L&#10;/uPO9Teu1afEZoCdmSwVI7FaZx07MEsWHvfe7967dVhSObT8noldHzw3B+z6e+YsP2jhTFUJYPfu&#10;xkV/98sO0G3+wh+/p/H2FoAdoLrGr/7jVX964kz11r//PFHgN176sieecvLb3vym6NR73vf+62+4&#10;8T/+7dMzdvPDNw0BE+BD92wliwyZI7p2H9w5c4bd7AG7+0d7bxvuJWCnWBaQHUFDRkfGZH26wHaG&#10;bfGZN4KU2CbNsTzKHETqaIuNYE3EqBl04KaUO3ghS0rypLANmT6xDTlT8sKj33T+3B8KGbPosFJm&#10;9czk0IrrLdWPw1/zr+ULXW5x1Azl4XMm9AEaiu8YZqc9EqRHdyTAIzX4sALJHWBONB52YMGqxXxE&#10;PRDw+yMYkLKHVb2aEyhPqZVsPnmgrSYJCmAnyzyZKqiZYnhKnbr2saccMu84RZcwu+QENhtXmkGP&#10;q5TahtZZIoSmQ4hK9SdMTCkOOab7JoCteKKQdZRRCR/okJws2kYLlwjsMIUNz8pEQhky3VLKm5LE&#10;F/M6Wkf3gWq+WdCdX/DC4VBbNGWBEvf9tsgJhYgNA6fTXaQVWZZujSpD5cyoMHRE9pbA5hImpQDs&#10;iL0CG4JfHoEAGkb/AaEnGGAIFtP5sBEddqxT/iIfk/iySCby+wywSzGnOVlwHq169N1AHP3LPngG&#10;kKPech5p/nwOgwmux/QO3RmFEHU6tGChafKN3INz9zXtxghX1xxZ4K+UYILOCbBj/EwnMBiXxZtk&#10;p7m/ZGzy6pzRfnHyoelYBGijTjDBOc18UoFE7M0Q2uIrCoWhl/7HiOPwZc5Pa601jY66fnFUTnUK&#10;tAqyG30FNSE7ks3hDdt9UscBX55lDNDD6QLsAJEjwkKEh+CRozcWfGrWjwfQ+B0pPynyzLCxbKAQ&#10;aSO/9D+AAcB2xZ10DLqj664OOz7Nk48Ax2riTzln7Y4YGMhPJGZTRNwoZaYGUTIi2NIBcQJEMC6l&#10;yaVHLbgL66caS69mz9+GEbqDtkeIYjCd9d4k0jmTwId0o2YdFB1CIbSFVsRAElNJ2hFDBMhaKYDI&#10;LGu7j1nF9ogGYIR6P9l4njDt7YgCoWgOZ6MyJ56cCWi3nfFqySQvR84ZbSkEymOyCYNCT0J008jV&#10;wVikt/HMABG9gxQ3fhq1jQsA7HxcqGzabhKOgFO3WBmq10DoKMEQVBdqg/90o1WpWZrKJbEYfYZ1&#10;GTV0uJmxoLYQxW5P3BPTjhfxPNLMXQL20wE7h2hg61X7AKnjhAEBO0wPuel3viQZIQvZQtoO/6dT&#10;O9ijFLOOUK+c0sno7hGfKZv4JQaD8ZIjztSESwfO6X1ztA4wFt0e83+cbynQzoZaiesm/JT7GI9N&#10;YzP9VB5IXl9hJGe6IgTYLmwe5QUlwOJayLjoo8gUJnBkGwhhFODFcNwZQoevcOIcy4N+JuCiVUFS&#10;DKYB/J00UnPnXd9xMGUeTe7aZMfAmHJCVelc/h5eUu4nFTym7IbJJCMgKLECYfpevyq8s2aGFNnf&#10;rLSzM3aYqUc9NESIiszrtwP/XqB73jslv+uvDJCCxSZUVwnYiaiYX01jar6eOy/J3jsjYLNMAAnj&#10;Qs+a2oFzJrrfnl6ismRuGGefbRO2Civm0JxhblDI9DisVVkXeFhA6JDKp6LCa8IaimoxS58BdhRV&#10;Qn72LxPaKmYniUmwXdE2+GSTWb+CiJWsSBrtoEPGxUzQ+UtTW/wE4rwYauy5XeA0a1t1yrKnHrNg&#10;r4W99QVr1o384L5h2i3M0eo9mX183hOX/cGrX/umN77xxnu2CKMtq8I8GUsMZ0a8+SlOcNr9FBUo&#10;+md9P/rQhZf+339+ozx0Ys2DUOgqWfK+8/rvPvSTH1c2c/mRxzzulNPh/rkTGAv8G40jly/45svP&#10;/vW//MDdX/x/OiwAySk2Jwu5sIEGIbxO2dBcUvEQMrJMFkoWGZsUEvwH4HFyMC5XSxqg4m1ai6zR&#10;FZOEp0w2JOpUrnd2HnTms970lrf92+0P3LhWYQq5i5kX3C7GeYUpaMWgO9/6tNH3P2vXe8/W9wfP&#10;lWLHHL4i3rNA6/ZOVNZ84MLGB7/2rRqt2zuy/TyUfvqZZ1y++isC0rEzciBf5eRs+mabtUOvy0St&#10;foWnONB+gB+NMrdj3NeY4C5wlOFmm34wRcn4qBAj8jswp6Sa7HKtxHCByKBDPp0AP/HQACQuwdO1&#10;LfmRbccVhbaPHvdNY7JhLPnUNTJYKcM8PH3qAo+R8IWd3ZCph33qsHwSOIwsvNWXPW3CFlgif8xR&#10;DCYOMNxHfEE1DEDNzWUYzowWhuRZKKJ0QWgCrc2FTrbIkW4137E2kNoTy3m4q4deS+iHB6W3ZVy6&#10;ata2onlZMXbAw57gZvTBgzsYdrckbh6zWD9ZHEdAjOcMn8l+5opbbh2/pjek1954dBG4oybE91Hi&#10;bkpcFctjSDuYqPzw/YzAa8iV78pnOW4OaNBEFliX+Tnm2VBWsy7mRSym1D44XuO5Iwi+AHZpBihR&#10;LzsQkbHMUHs0B1cKxyJp29rclokbGuOYTHLDmGRvzaM7T7Mf3hodsbCmsPahTJB5aiEOD2xhLCyl&#10;YSU00u5wZMsVHExJhX1pKpf10exyiSVjx9jVQw9i5ztzArgqjSLNS+i0Udq8X+HRgAfe0fB92FUT&#10;T2s5+5s+rf7UKd7FlsVZSRtKxmkKiM9SU6dBkrM9jnyqwEa/FIBiMOFkeXh1NtJ5rQ1b96U5+NE1&#10;vsggG/4My7kNTOgEAjcRfAd7Y5wmiUhjOdPMVFomuxwXpqPZTedCOqAwhJdsjEseWyZw1pEQuewg&#10;yZ5HZdY7Qx7QqZTnxGWniMPxzqBqQ0mQDsWLmRmVvTNiWszgkzcm2BRCHwu81vvIi8ukcDYZfYIc&#10;Fv8wrZuhUwqFCnYc8Wg6Y6Gp39rqt2bESI/I24aVtQ33sdENLI9b5oX8OMts8SblmeMHHww54jt+&#10;ZRkPSmAtMhw4WXZ0keErWGgAlq3fZGa9zafYtJbvAARWkWlZZG7CT8Jq5SGHECfaEf4UBhWonU1S&#10;0r5wqQGOzRMwIy1fAakzfVaOTdw5Hs2z8W12wkr6nfg3s4GptUnPuIxRiijfCXgAwgdCGXRr0GGW&#10;zGUFADhSi/KfXuVybRUbk01kCwKWfaHBTmOUfLfvbiJMc2ZlU6k4CcFwuXEBJz3y0s1qw3V5Eju7&#10;AKIXsmjWLen+ck3ZrUzRu21O4mxSmys8/GjQMAWA8KmehFWmUMBbwLpw/GyKEkV4bFuWZFWXnZ9c&#10;ZVpmKkvnLkThIjp7GQWpOopXWA2ax1qsLK82v6hgK80upirdtuY02tvjrIWp9c2tblVtaniMYyd8&#10;HjbQZTQt4NLnNsqIgd74sQNzgGtN7iljCuRhwFieHBWXKWGmykOkTXXLUHOtmJR4ZW8oSP6WOhgM&#10;Ub3QBRXwAwqUXbMJtdTxaH6mlU0jc+yZsJtB4fhQWpuOIdkx06O99K8xxEP/pAqK9VKjUp0lTYG7&#10;FN+FMmZ47GK91uZZmdkfjoxVnvkTrp2SXrANCuwad320OUnpNSk4QvPotKlI5R4za90bOKj17nUf&#10;+6eP/dPHP9asNuX8pz7dcrXZwv52uYNlVjPVgzvfYtqnb2CwbXJsbr8uneKzEfGS3AwupJKXpGb0&#10;ygnd1En/SMKGFO7RF85IEode6y9u7SNveWiiX6MlH3/aM5/7kt973kte8dzf/F94v1w+n/db+n78&#10;6c/okTrtLakgciz16oe8JaRtSJ6InByc3zM4r3vevM558zvnzusenNcpbzmYP69rvhwPdsyb2yEH&#10;8+a3z5/foe8FHQvwqW+eyd/8dX6nvBfM1zrnzZV3t1Q4D+/BeV0D8zoH5nXNndc1b373vPl9iw+a&#10;7Js7f+6cUPPN8wjkZCvTVnFe8unyt5Q4/6tnveJr5/L99u/+7l7UVSp6w9+c9eovMoOw0ZDEuj/+&#10;8rp19911wjH3/81Z5zxb3x+4Ma6QpLzCyXVfvNB/1Z9Qz5oPPPtDN9gVcSy/XviFdTwbx6m2c/5m&#10;TWoAblq8r/4o92I75eCcZ6M2aa0Vjsqzk9IRu51VmO6ijeTJC79w85df7XeUM3oLqfZv1ghZrIA1&#10;m/flSe9gakA66ReepZQMqu5Pp5rbU7gvGFRJin0Rij/5o9eset5zidkRrZOvcnI2dcEUOA5i6+fV&#10;c+3xCavZVDKbMp2E2y1kdbgjzYvT0TeTS5+fRi4zy2bGaOMsWlRHmsCb+U+64ZzsNqe5WnxCq601&#10;xP5fyGAiWmePbwUgosAcsmII4vhjGXwHNxhMtMPgPN/4BiUNT8FudfaMOX+YhkKAjtsh1YjQC91+&#10;zJB7sOt3IABD22y9V0Nu/TVyhAF3g+xWJkWbcgbpEeZbGKJREUhLgUD0cvWXjuF1WBk4AO4pwyIn&#10;/ykFQjb3Fk5KcqeTFceP7i8Zj81jMCeXZhoCIEfAChWts4vQDM7xUYYzD0EPDcuzDcXBZVIWAZt8&#10;1R36wAng1Kg8hDMDILgJBNnjIpp8qCiYOp+JbqWXlk4yRSS8Zb29YYJsK/aisPvylkgL1TL4yF5o&#10;uuEmMTRwBufZT4+cSbIYW2RCoTqr2fmWMVJFik6gMSu58OAFPzy8Cn+4zG30Nd3WHVK7EYAGvU2R&#10;rVGt/oROsIH+6ZKQywNu4qvdbSC5h+x3Y08gX3yF5xln0nmcimFgVzk1yT9GbR7ck1skviG/ZG5I&#10;FGVPK/b5AAR9XLjHq1CDaQTtHt34gEWcYEVGgS4cMOxUeqUv9I59JFr3E00dIU+KGSIZMmbjKuBm&#10;iGiEGGgq20BhxniOD6rxVD6Nh2A8h7358Kkz5JIrI/P/S31MmIUUNlxvWgcu2G4SzFukgZIPONfP&#10;FhKmoefFKdIwZNQbyZ4hwKeY8KyJMnAfajuzbjEsExGclcZB/CEP/QC3tDOmrVEhhZYvD59cmnHO&#10;N4m3glGlNyZ1xrSP1gqDxhJMpg2jZmrH5T4TGhskOWtNNC27DbEM89mYC4yUpxRhaWkHTzNr5GrH&#10;GaX38R6bco0xD1NiZsUJ44mlVCDGQRm+eDSW1IV9JtIMCrLeOMy5sN3HpDKW9wU7qeiIDnLJFa9x&#10;wSZDsgFq+pXD0nqNIgq6O2Rn0aafYazJjD+ljv2NqvLR78emquMn0wVOjrD0mfTFiLDBYarQFYZ1&#10;CRWbVrGLaReqrAwFvlg61WM/NLUlG1GFcUnxbj41cyGyRwZn2EPXvXo2Lc12c8rhSllWb4Lyz4GQ&#10;uXaQJZ52HcChH8QgUdy6UW5CXaTuFK/AYCzYV72FmcCss0kPsV5/lTnB3kOGC2Wy66m08gKzIXOp&#10;TKbxqSnyE64z/TZ5I70h0SCqIzOKGGpamaXmJvrFXdzUmPINu+PEl2FgWCv5QTuPVYFm8pFNR0iI&#10;Bci2pG1d8OzSjD12xnhAe6CNt6NoJKdnrTPQLq5YoixXzuArmUG+FOgcej6dtVNm7s0xYFxgskcL&#10;El9xOs2AmmeHjtDYBI3cXibl4JbZfalcuqnoXG2H5Ns51VupL64Xio2Ks0ltmLFK9/EbeGvZr6w9&#10;picdemWwpE3zeZL5/V1VSlPP9ff3fetb3yphdoLWffvb32p1iZzvbm/jAolk3jBNKLNPW3aNHX3c&#10;yiu++pWjDlk0X0A7Acoce1MUTjE5heoEKwN0JscCpvVifyScRxED9xTMw8US8CJHBDspAfpT0K+3&#10;i7XLhX19PX0C+ulnt3zqu7enr0/KEAlUhFBLEj7UauQhje1SycDcrsG53XMGegfmdA8MdM8d6Jk7&#10;2C1nBuQ9KLCaHHcNzO0cnNszMNAV78GBLn0PdkkZvLvlWN8sMyhVdcpb6hmUawWkG+zUk/pV6u+V&#10;r3MGe+fNn7N0+eITT75709ZTTn1qkqSrf6IrYznXaNP+Oms1+YzjBqdhSf5TvgBWzktu3SuvfE5n&#10;o5tlzj70vJcc94czVdVqSWwjLZUVsOnKc771+oauhz3vkm+9/mSBx2Tnu7v+4GuvPUWrF5zr68/6&#10;2msbLHayYlj/etglPHinPB/kuW/7h/PWsUxe/hQF6WL5bfNS3DiTfrKWSAP8pbdovO0fDvv0OR8/&#10;5t/Swl78LHDVVecyH9CKPeX7xfW/8kt+lxfe9Ur0Ll5ZDVpbdF+OcbvGFy986VfOtfv6yYOyq274&#10;mwvvf0lhfbF3Yb87VdUeWddsPS1tL5h3ZCaJaP37uy9+/+orrhCtI2jd29+SlsdOX+PH1+zBg9I4&#10;q2yforZO7d1YeaE8ZeL222+fps4TTjjhrW95W2WBq3YtlPmEMV1piG3ssEEYlsRyJztZL4Id3/B4&#10;al2IogvBuLcYpz2QDovtfPGiMdJA0CJXW4imGJlgMLrYUME5YHO6NZjDelhoSdvufnlS5RYhsn79&#10;TMt2eOM0M4OcDJskwWoILHjVJuvi0BE8kVsf0y37141ihayuoJQlo7ojGhbGYgMUW6NoM+FmMmnK&#10;seDFH6ChCydNdyoiKfpWHn+hn3xchj7qlE8+lb7qhdz9zPdAQ9YYSAbbjuDZTe403IwJK+GAbXjO&#10;Xssm9rrdm35KB4SV3MZOD7AkVrrInfp8rx4NNNKcP/wcBqca9vC5fXzCgy4SbbOnKyBjUfazQ0eY&#10;H+dZfp4kGM5+9EI6hqwC8Cr45XNqmNbSdWVYFomnO6ZcDhU13X+PPVLpk+es66pYspKrYlVeIaJ4&#10;+vqoFk9b1HviBydpnch0qhjUgaHSTz4vGQ8nkWe/6tNMwDw51tNAgRkoBspjPnU4ixGU275g0jPt&#10;O/vGt44eLOzSp7xnq2J9ms+2SDOZjqg4LdWzcDGyP2LkYfR5VBoelg9Gepr4hCwylke+IGIXQy+U&#10;RlmgylGdbtFKMFULxPjMXXMbshi4cIy4UaTvJaVE0LWlnr7DlbFQMLHBX7a3lK2QioQm3Nb9dOUu&#10;Bdi967RsDZi8RW+IcSxCM1llhErlpaNSpUNK+7ZxHKDKU66UYUcMvzCPD4LtUIaWAcdM2A3aUEn3&#10;FLNQWlRhFnIoB216gJGThaBM+3RdEWEm8VP5ahEt0kdiszsQJOcguZcQhIASoMRx3hW7q1W2jb+5&#10;IPgaZypj+tfZKOM0uScSRQncwBQ2L+R/fzkjcaOQZIY9oSWDRV4g05gxIuw2ySpVSi3vn9ptbE1A&#10;FNbe6Qi17kgzIH8kIE5yMWa2oytGb/ASlLHRI5fYGPbd60AnlEd1QHbYIFvW6actwyB6odVC6L12&#10;BEVJglQiNKkEL/3JhomN0JjkRjcYr9gmCWiOWRj+QtpjmEFjmgqBtaYycW2Ch7mavYcJsfgXetaP&#10;TT49tEVCIMpy3JnoqolnjyK5wtLWoBWU5lAKYuq4BNKyM9SImDiChByC7KC8bEEt3RhsYqcrYmXP&#10;CN1CAVXpGtu0fJJMzocMRdP0jJoPaXV6epV6M4BLqXdAMNMqfgwjj5FU0rLUFOA43/4CX2NJLJnO&#10;wYhu8VcfpD7s0iBPgyyNtewIh/bho9PkLH3NR6kLYdU5r8qWteajLjWsciwWiBzNCZJQJkEW7kaY&#10;wGJsTKi8SwqZRxi2OI2MGeWv7UqWLs8Gm+8MUNm8NIRV4foLR8U8kmSK8nqc6YW6o55cELIbxV0I&#10;2KSbelJZOuOwR2vSVv1Sca/gfKl8kdnxrfnANXqoGIiEzVRTPNJPPrj0ZuXN7GJZAAcOfTf5J3qC&#10;lloqkrEHpRRzY9wH08yh7WBnTq0SkeUzNyU53DH0IGamNRjmcA2s+SSmH1Xz81dzoSGZMZQS9UBj&#10;doFHJiDUzG7m6HSbuuZ63syRy60h62C4QM3i1dIEcFVs2MTQMq157Szn7jj+8i/ZsFVbwB5WDP3q&#10;U3ZX/hgyzCZnN8uk23+xMrRfvn1jW9s7f+OEkmTmXwnPnXXWWb//yj+Q8/z69Kef9Qe/r19bvf7p&#10;O1tIbMvJNsi2cciC3sMHxy+66M9PXHnCC5//KwuWHCJ2w+jNHsAjDHEia6MDoefTSZz62Ec/+hdv&#10;+dOHt8beVkHqwmjK7UNw2e5aJN/l55/zso/++467b0eqBPPx/TlOUBWd7SqZ4hC45SlRolKTR0dQ&#10;KQaubiWA4TsheT7wcWRJLG7QvWnP6O333Pffn/jIX/7310e65m0d1l/arr4bgJ1epP+RXil/J55x&#10;3Nxp+JH/NA1gt7B36eufePHivmUzVdVyD7tAlAyPO6UI+iTszGtYVwLslgHye+Vd77z/Zf9wXiPD&#10;5rxCBcte+MH0wAt/2AV3ysML+OBM2NZXGrc1HDXTi7JqT3gr0TRrLZtEXK90l/ynoFkJsHP4L2C+&#10;wz6T43HezvWl9qO67OEeeF5HIkg1CjljpwrsSCQqAnYVpJhJIKb5nbl1IqS/vOq5+X5201f5iTUj&#10;nNDRVYSc28Cg32fA7vjjj3/bW99eedOrA7ATSAvwlsAdskGYPHQCz50QlIePaADww32a4SGFF4wx&#10;DHNKjeUm00Jizm/qnIKuZrTsOi5WtY1fFDMBfOCZIEj6g0UKzM4okPk4RVc6vHM0BvETYDtx6bmH&#10;Hdqu3dE3IUjpk2J2ciC/8IkbuqmWXA0Qwcw2DJSjIPAFiHMYsoPnTkjiMyY69CkT8qDbHkA9AnPx&#10;wbX6uAJZusvLkBHgS3uUxRaPmqGloS7jJUXOUb/azjV45KT2lJ+CAmEbOzx3Qh83oT1j9+2pIdyr&#10;h3u7cUWP8Y8eDXuqK0+R30iUUVBIz3/EY4sdsNOHw1q6nDbalve6t0ChLb0Ykmj74QPhwDAQpqMD&#10;2rLISvcWkg4C5tJe6Ke2n1KKx6QIrAzATl6KMeNZIrrdXQLsLH4mdOLhFtrGpDgH7LSn3F4R24dj&#10;f0J5Zi1OYKdFbmAHtDZ2IgTsk5xAc5q84zouGD8iS0UfAxiwHSPO2LgtjsEaPJuSQQlCFPiNqIfn&#10;eUDS2h/3/xhPEtkx3IouLEcheVoA7GyE2tRwSF+Bd0kk7XT2qzXEXSwL793/xOZqXilCJoNl5Q9H&#10;JTelAjqH/e2cJp7OExsbRt9p+Es+X+YJs+eB0BFH0A+DGxw+MBTO3F5zDin/qntsWp1uMT4tWgTV&#10;iRoQtMM+JOAKoQNiIEQLpKylI5GJunEkoSELDQojBHxTkTKUA+qU8DAjD+MqeatK0iIUReb4M9eB&#10;RasZYCZ+ZWiNud5oI2hq/xj/o5fogX24tNlPsSudRdIEVxjwsGthGqIij9aanP6S25vRHJrF+kOQ&#10;NdIgyBbrXnI7o3ILFMo6SOM/NI3jxxtLtlALeTjG0N9RAsSNgcMa+1QMVFFhqBuWIMVoDEu+MAev&#10;sR9rJHmrRH4b4DGPAoL6oxeiI6AtwoV4kJ9HgoEP5dEhL4yhy9HsbfEDjL/swQskju7RY3S0QWWa&#10;RDmBkeVq0dA6PF2KSetMYbN8N6gg9w6YYGvijD0EbK4IW1B4cquLEKEWG/5MhbDNP/mYYN0Z05UD&#10;+QOtSY1vgTWNC+Z7sMWZPqCIE5C6uy1xOjyLgugPhSD4EmrWWUCFahs0hGKFf4PkW1OqFFXCCugX&#10;95UHN/IwFRkIFEgfQiYnFFULmUzxwS1i7zjMQoazIeduWVn6+b0gmLBPSbhs5NuJkggXqyv/GMrF&#10;b5AF/NUNseYUjZmDAn41hperIU7vxRa4xq/YzC6eSkEvxx8b4EM65CgUNImodTpLjBOFBjOlqzSQ&#10;7FQ5EPZizuHE6cxspsOio9RkajPdnVR5AaIzeYr2NrtdZY57VypLTsMo53fiOx6DU77CCZi4ajaD&#10;ZZPmTReG7Psp5Uc+Tswv1rkpHzwGhwcSR9/ZTCTmwm0SEsbSUfZs7Jlhdxk0i4UWUiRMSOAxqzZA&#10;XGC6KB4oGgrUpb9EDzfGuHFqfLbfHCfcFIsM9c2Woz/03zJoTnuWfsU8B92+HLPLNAw9sFx8M2NZ&#10;YKkzrDQcoRFghtwWBM8r1MO0GqMCnEty633MhhlkAJTRQPgvfv34aaRTfgrMTo4l4W5GtE4vuWYT&#10;CGyyAo1t69uWDHSuXN7371/4yl233rh148NBwwJsB642DXl3ecOx8XZ34TGqlQPPT5q9TT21+guB&#10;oX+ZWnrzlVsNOQP/1ROk2EAoLKbTwYCYOsUoYdmtQbgtH2Kl9fhXMD18OowL+CQxQqTAssE5K086&#10;5Vfe85GNw43d4/agWAfsaKAIbcKB2h/A7veufE5Xo/vQgSN/d+UbDhk4YnppwK/TPHTixg+9WrC2&#10;wz6tn5KxJSU/c/g/+OMmEszkyFGcQYbd2475OLLn1qOS8xbJyZf+7bXeoN/4oGbbVWXYCdrluXIF&#10;TNAfZWspfl6RVvuVxgm3He7pfgpRWaJc6ppDhHEmsuECy5P8wYTHee37DNh5VQko9ITEBKhlEN6+&#10;dGpmwK6SFLMQieoisRJWfl59xVd+adaY3SduHdGsJWipHLB7fPeW7nYfmq2bNfuHTuye6PjB8Dw8&#10;dEKfUaDpdcyzE7QOGXYG2AGtw0Mn6PBiI39GHhHlJZPhQaXNwGOuGX4sk+zUp3XAjlv44ydb9Gob&#10;QsUUAXPfoTvCr8mVnfmr9GgZNCPAYc6DgiR4+gSfl8pHagDcUZxOYR6Ad+q066MZ6LgDMpIYzPxC&#10;vQN0nwXS6qfb2l1si8e8ZAB28urpVQRPEC4CdtI7/QBUJ8gPF9KJ4mR+gq7poX/hn1Cz2teiXUvM&#10;pi6nCtSe8knqeEQssK147oQ9+Zfw1vgYnpnLZMOEiTgH4aCYhvf4n0+B1TQ6PiUWGXaSZabgI9Ih&#10;0RcH7OhBTJthZ2w0z83Eh9qfMZV+oAtwtA2nQyhsj76FfGovANXJ44zxrFhkgwoT9YnGBOw8AIPH&#10;rvW5R5WeUm8kZwQJCbUnFmNLRUmp06Xa0nMFXInN6nNymWGnJGBmiYEm9JUctiuAI3T9wDL2Kk+1&#10;A+KDfjKGpFuIMxxehtcZwJMgHuuRDwyIBMjvRjohHHRDEA5ngB1hR0uyM0Td5nWtLyFxKUbgEKx0&#10;NTIPg361+5mGc1lt3DicOTKgh8OqDL+RZ1fEMQ1XJoprkVWQ1CALtspdYfNugRMoj5hIaBgliUDg&#10;wB00dMld4NR2YHZcBmn125gEmio/GQrnaRzmxwMtcPZRTTKrzmG7DAswOKAQ8NDtxiDMNtPRRvCB&#10;nFQVfFIchdfUrX6Npa9ejk5akWURU7v7XQozHAIoAHiBJYT+ITrHOjiYVYfkFxsCYaAfQQVTXtkf&#10;Cm8em6Xh5FxhF+3DkMxM2JOuzHHA7LhKbK0jHj/SmjlaB6aZVgLDCOBo+5k5y0COkT4GduxEDsTP&#10;RmSEphBQyoyjK9zULGI9bttHE4YyqNrPWUmtxIJKoAvkrY1Qf9yE00pKuk7QvxZFZYbFOhSut+he&#10;prtycJJf1mfrENFi5QDAb6aSMUnekDt81TL8MdA6z+HlunvUocLpAqzBK6E68pwoM27usQLT5Tii&#10;oENoMUxX8gDS6AeGrEp5T8HSeSDkOCO/2abyANhFOjaOiNbxXtGK0IikBWA4U6rSXtp2bKpHtM6W&#10;zrGnWTBI5C7MBWtFKJP/441NDMLckyaeYWc+j6tDiCdlNIaXHZP5/qXYEVRpv2YlbPS0vMYqKfye&#10;39kht+y+09aVj1yT+uiGKx8OCppFGyL0Geg+2DOm5Cg9ItaeG+tJ62ZhM1GKYVdMMHIaRZs572Sv&#10;FKDzRFWSXYHKbqEKYXrTFztROA/p4JkY6cWbpuI+tpsqqGIWz7Uq2iQjFSeSKTAzUCFYrl7tpywH&#10;LQTVBTDYHZJKvlN5m30314LolWo1WgVgcao+xMMzjyee0aQ6m6PVL27OQUN1GD/6l8dJ2KALVDVn&#10;WDCjA9Xh5riqYZALqdVLL3fLSHJ38Gmb0TcYOPw1zUD/1OaptFCWGxhqnwCfdg3VJs+LHYx7uQC1&#10;5HYafOEcuNpLPXGNYEUKuqKZ8zMLUDHC8SGEVqfx5LaNgtDWeP2qo+fNabkqljeNZbCzQes27xr/&#10;zxu2c4bUAjEcwNLp+qFD5vc+bvnA3L5O45VT1cakj9lwMfITRS5k5LduVRCpYkCWxn2uh7TKYIT/&#10;UP47MyumKdFKJ5VUB5n5wLaxLcOTwVh5zIWbtf1qQ+Hig/oOffUTLnrzkz8wO7Ru+huffO4xX/n+&#10;F666b9VTFmnBg05fdfcf2uZ06778sS/9xrNO1tM3XPUf551TfmjsXR9/z+rnvu35/uhZvfq8S66S&#10;B1bo+x/Pa33fdfff1zj6cFy35sovebn1d90mj6b92rc++KsVV54gS24vabzOtpBbd9dtpx2DvMJ1&#10;P/g6s/fWffETd/3Jy07JLq24y8nnnvcl712r5n3p6zfwpxs//cHGuacd1Djo6MYH3x170tnJiqul&#10;/Sccg05tvvYrjlruX6e0sqb2FG9dQYp9lbS//fsPc986WQkrb+5nJydnU58NEjpk2Xtknx4HNc0d&#10;x7MK5abxtkWp6k9jCyd42/DNkZrDJSB8I21Ml3zqIx5wGo+X4EsRLEk2s3S02MMOiWaaaYbUEXrt&#10;FqSyDeYQxVyAdGE2ngXb7ybe6zHlCy2s4Ax2r2KqEVELbzCxGrRWm86HhJZf2H7PsQ6fWWcMyTBD&#10;/QOPNCwKo/m3JHpGAYQf/PGS5mdbfGCeepn7BWHIZCNzjcHqzOY6Q81hiPDeNgS0Bcja8li9ZGUA&#10;A5jdQmBo4WETI8Jri2CcQR6dH761UXzbSTpi5rjgMF7mo5h/Bt6xAPlK/IEvbR7mUAVaAepWkFKD&#10;o0xEExvJcjyIxJBUkQRDdSwAJZzD+rlrkjaWIspm6DvfScTHWEhpDCVKIbsQ8CDBTkv6ssHgIwoP&#10;XonBpo/h9eeiEPOGzPKpvfa4FntoC5eX68JdPI6YyZx6iYCsWH9u0GMMXfyMYhZvB4THA0sqDCQz&#10;Nsx1ugUBQxcQmean6QvHyBDPYjfK2ACOSXCWCmdZOdbZuDwh+kjkyfuut9HeYdwarqzLtm0Bc5E+&#10;1ms85cY1l3cTUwjeO0sYUqZj6bNvWg81pRKAx1hTdygLZa27SZQ+YdgrZ9tM+Iyh/jAdNlU5ZTAw&#10;CS0VcR7Drs2og3tzawSgdSb9+aDh444BlJh0KbJMkTGORH6oAbXOvph94Hl7OE88HFmbxod6c6KF&#10;SIyzFRqVTwdCprTSxAGLxF3LOUoFkjnBU4HAbn26ED71K4aAD1GWMYiZC9INIEonXW+HmCM31h73&#10;DM7EIPChAMEJ2Jp9x5Ah6VAj2kZW6ic0g7Y2f/qM/YRi+iTpzm4F9fUY47GzSw74tqEa/WI3lLAm&#10;libMeC61DnPObmXizQpllogilPcKed3I5IZVlq8yFiwdWsyZZg2beUtSqnMveheKKK7l7ex52Eh+&#10;o9RhB0e8p+xRWBgPut2oRTqEkDWGhm1VhQcRcFrx2VBsHjeRxNttJ/E7/Ic+dVuO2MlCUAtizTaB&#10;FS48lHbwzt4coaaIqNth7JWn5tCg1zYejWUYucZ0sr7yret4IffAA5JB4INcGW+bNxOKj+TigNHl&#10;9prHLm95qA2eayPH6ADvqPVHZ8gbMxskHDfdTAMxzJ+RnJaRbzKh6h06I9gB2wct7Yo6cNXmAyuW&#10;CgdbTRMk8nPQVLchuASjQXnJtQdHnb50XGLVAl8q0Rzx+jgzpMbrHKqNXp1GVSdU906WPUrg3mFu&#10;FY9+N3fPvDwvijESr0yFhFPrLq7KDbfMYL10d/G3VIHrT3OKWTb0k30paKtwoFNlaKd92DoAf5a9&#10;3d/81lRzpgK9hXZvtiC12Zo+85/MJc4a3Fy7d8CCANJFH/3GuwqPdA8ZEiZrjMUNJKdMhRuZ0LNw&#10;yFVDR0xhBgtaIPlQKiwiBDTT1Orh5mPEh6mjNvJLIURepYUwaDK4rLGM0SxIr79qR0yHZw5Gcgao&#10;ZKhmrZXuG/Av9JhZOP6FNk7ekQ1zk3pTotBhaL0ZMVPhYR79wAI39/OyWuzq8Nf43QysDzIvhOtA&#10;H7sRDX1TdelUZrTDevsBtZsb8LyJ1FjeNfOTSaRtwzM/d1EWwApUNxu0TozMiGQ6mI9u8yjxqA31&#10;8afa1m4b+cZtW750/Yb/uUHeG798w6bLb9x4xU2brrh501du2fyVmzd/9ZYtX1+z+Wu3brlyzZar&#10;btt25W3brrp9+9W3bbv6ju3f0PeOb96x/Zt3bv8W3t/+8Q55X8P3XTu/g/d377b3936y87s/2Smf&#10;3+f7HnnvuvaeXd+/Z/e19+76wb27f3Df7h/ey/eQvPUr3tfJ+35/37f7R/cPyfu67P2jB4Zava9/&#10;YKjwfnDo+geHbuB77fD1fD+o7xse3KPvtXwPy/vGh/R908PyuUfeWw2t00BNJ+AQ+PFfikxnmgMq&#10;4BX5M2HlWH5799P+5QmLT5dd+2aDpMxY5sRnHf3eDzZe4bjboue//a13XYgHLPzO11d9iilyZ73u&#10;7rf+NpC7/CVrVC8qbaM2491Q4KDzXiHAGZ7h8PUG4TnJRLvwvte9pIwJFuo7+bVXKWYnT1o48bf/&#10;pPHB39FGvvPuw3WF+I0fksy+2/72hWj2e2+77b0v/eMvN5rv0jjx9Z/y3vHhFc2vX21cycdEyNNy&#10;sa5WUMgPHv3elxZP6nXWBSfOyS97XYPF3nPX0acdgE6xbU3tKTa5iRSzY0FVqW99+5p83zpidnJy&#10;NjUyOSzmeD3xZmpoUp7UfCBfuyY7MGOpYJKhLI6xcHE+wkTbZd9UucVWZjNob8wNjkA4P5nMiftq&#10;dPuw6S8fdWcPdgyMJ4D5NM/V6gjT4Jbtx+wEm2j2hA57oiVgHu8LH/hoZsFsHq00DRJjv3Skrp0H&#10;/IzBaSYZmVrwEJCWzrtxvQpo6/lsXPvHT4B2uh2b5itiXzb9aosCMf2vqyeLr0hNYuYH3y4lnsiT&#10;UYC72yly5g9/9AfREn4CGguojuwgnOQcx7b0tnVg8Ch7NiizHTw5A/OMSE/JBDc1Py0DzZsNyJIY&#10;Ja8KdI+71IigW8ZA8FRPRWJ19Mvl02NAYQx9nvCAPPomHpJwFTg6jo8BcCA77VG8hOocoTNieuKJ&#10;pZ9o13WRo7aYWGxRVIGfcqIp7SVsYSkDXqK98WJcYpiQxC4E+rJwyg7LIWV4VS6X2jN3g+iFld4I&#10;49BhDS3RZyLajuDmzWI5hO0Jd3MI0jsSK4W9X0BaIUsWgxOMtzcxV78von4G5/G21sFnC9CnFE4T&#10;LkGYHQ4xYRh+jV4zdvTIz1xgQ2Acy7bnMETDOPXON3sBxHiKz21I4TIqTmBZYhd/sH4G0uS8AKZT&#10;iGL1gckWZxtpSBQC5rZBScK6TTqJqANOMSSbf4ml+A4DOWkL8X4OuhEKCOVmRNMmEUPAhZ4OTXTF&#10;GmeNcJ6CsnZLp4AKnOAURCgUpODzfGxSCME6sIXAxVKkjg1muLGrDZnsISEOGvpIyoP9AhLhPAKz&#10;IFM5fMxH3rASR5ZNTiD74CWpifDBWoCwMAPZVQF12Z1C/NAT768uGg3wTsMWQ2fMlLrQugwjwHVw&#10;kdAhADiVcA/szCIRelPox2APC0gtxtI+O5iOethMGyMMbTOQC/YhPQbb0Fnoi3wY26gAdKWEkjGT&#10;z/ZAG1hOKIXZmAiZjQl5m88pKlAzDZYtB/2PK6iaKXtaOaUC5pjWmVYNomIGgqoF/3VsUMXaHy1p&#10;tNABSM1IslCLJowsQVmsClkOeFa2T5Zppg8zVNBShCt6SxLFEguVUmZn0Ex6EgTyHOKk9EOzhKE2&#10;lc2BhY5Yh2z6jQYdPSu8QzmlA79hGdez4W8Ucbi10oa4Qg21mt00qdvK4ZhOVtglyCmHlCVJm58m&#10;HaMDFjNNtOAAzwDe6X7BhggRS9E5HOJo+K5/uxXaxqdgezqg+ABIBWV0esIQpBzvIirocBXhGwPn&#10;MniO2C8bUSjgMFUTUJeAu0D9HPhztCoBY4S6rPJoZ4b/BbCVJitawnfeGQcic5yy9XHAkt59x/jK&#10;KGQJ+wPtMH9fQDaNKxl58vrAJLwLOCjRM+OFbVoCIB7TFHCMGJEgOlHBIcZEh5A4HksYBJWBSQwB&#10;jNVEXnFzw+yiKUQTVYTYcfnqZdiDAgkxj2KIY/xiN7fvoYYp6JxAMVEnuoj/IfzWdrlMbYkjZ1AY&#10;7siZG8nfyp4P7RrKh1sSpdwgyNwZ3yxiERzRTtA5jInNu5UQOjZyulfB/piWZTPYON6Jh3J2/Y7R&#10;2QTAgtlNv29dVLJp97hlrUeqA1x1y3AW3d2GXW18gl6jDv6KM3gmlHwiu9O2iYPyd6sWQQ29Rt0G&#10;jkYhPv0hIjRrMKw2MUblbj6c+9C8o4Ul2o3MH3WjbJiYO4d2rxTKREwTdwyP3KowP7Jk5nkdb+mJ&#10;CBa+22n70f5c9ePdQWhs38GEjclnPm5f9rATAh22/GAJxmcjAbMt07y92myvfPSU48LehB6u+cAf&#10;3/fbpcdTzKa1B+a5DbO50+zKPNra07LVn7hlSIRT5VL9O4wdDJK5HeMre3fM2NnZL4n94e65O8bb&#10;sPxQVojgGQW6jZ0+g0HXkMpmdrqaUv7LT1y9hnVrAlKk1SJQXfgnHirdZ36GyiUaJNodn6J/4Z9i&#10;8lizjiPwsUe3GfKlHSc6w2jfn69KzWBxNGgBiC4gHi6QUO0Q29jpTibY1Z4LY3U3N33L8kn0Dt1D&#10;V7kchmuCuC7GnHA0g6EwHxNJgwV4j0+iNWuM5zNgBpjRECd/5Qp0FxfhYhpK1sYIkVEvwxm7G/6U&#10;2J1ltAUUFA+qU+RLVjcD7MODGvC0DVnBHGsPiR9yvxdfMgQauhamJoaBREgBc05UQTvCjBPLUYiw&#10;HU905c6DaC4UOllX8cKKMeJx+rI1TQbb+eoWtE9XLwH3U97pdoS6mIkbn42Ogmlczayrm31PIrKS&#10;25DbginbhtxyDy3aY3QZ/y1o0GiPTodB0ep82x6LACwswQrbhMFZgkz4GPDD4JxPJxHH44qQgOK5&#10;7M6g2cBofaEXeQRc1AUcRCNiGImUvAMpz/AxQ1BsNJrLE85ZROh0hBD7QahjQ2evrcC+Sm5WMJgX&#10;J/ZrRBtzbJQ7grtYnc01wTiAJnId40tnfeWbIboxZeeug40WDlDqH/zTLQopvaVPG3dwh2ysFSXW&#10;iGj7W3NwsCg1MQFkSjeWDuredoZV86GQ3DnL0evERIK5nHQ0VDpNQDolg5cYicFOAye0CRGiOyQB&#10;sIJ8TOrUS7oSMV0CTqDfWS4u7+1Toa5NiZ1gt2BvsKlaw9oDoKYStn5ROZNGvEl00k66JKW/3ukk&#10;xWb2qBVTAnbqu/Hb7CN7MEsRDS3q40nbxXEW8yE2H0Fbx6kgDkcyGEMwmRqMZfaXfcSnyaj1Wr8G&#10;xawMFlvxqmzfOiMmb2m88UpAUSeXnKRMygdxIRIwXkp7UJL3tqEZdfnKbqpKzgT5M5ds+SmukiBE&#10;P7VyMABGUANkN2VqCREpm2FUSbQ4j44AhdNUTahNg+/MXBgYZ+308UC9CQm0A5A9A/bskE+cMNFL&#10;ZbRbykRVMniCiM6ScfW9WEl1AFT1wPq7OvYN0WyI5PrWW0Vaa0AlB9g20iNMGH6D+8TFiehTUhFB&#10;N7OwriAzE29jxTrrQgRmUaxMaEz6Qqlm/k+M6YzFqcnVR9mwpxbwj6y4G7LWdaUSWdkktHFhdU1V&#10;Z0P0nRIcVFanD0jlro1OW5/IDQ3p31CquVOuzqxhMPsKRzev/nRjG4zT0CsxKwWspnlyV80cofCG&#10;okZMnpRfeqawqjYVyQtnx2FdC+2xemepA0uCPJOQ5L8XmWXOSCVfqfzxCimzHQN4Mt860QSvuSIF&#10;SGD+cE2oOnpepmPhh5nvKtCIz3IZOm+WOxaWxl4RaRTGJpKprTBitv6aYkafkprfvrpdgK6mljUT&#10;0Mxoczgy75iK2k9ApWCfHHfj4Hl4AdM2ruNJjOTw4Wo7p6oJdgGF4sO/kCFNL2dX0giZT5CzMedh&#10;Vos/JXx2wlTRAJPd+BM8R8PbGocv6v3t07NliLO70TSl/uvGHZt3j1v0BaLxmNOO0OpKY04P8aQc&#10;GYdoeiGGotdJeTqPFE07ibbb406gGbyUcYtMwbUUcHNjeCJjobM3KxNdo4nPXkWmF741C2a6tqC6&#10;rDlevqiXsm8+Bm00eT8ywM7QOsB2AtjNmyXj8odOzBscWLJwwSwvnF2xwqNgZ3fJo7BUDdj9jJny&#10;8Rt3qndLj5BKwQfHk+fs7MEzX6Z5vee975ZfWz1lIi7cM9n+nR1zJCNYzIu4rOrEAuJRZERwEH10&#10;Kh8qiudMGJhF/0edHvOb3Kly5WJeLFUd/FZM+KpfjwiZj4LVk1P4yebGuVE6lZq9qZ2Yl8RGR5Tc&#10;1PncRtJBM8DOAmm46QZgWXfQOwEm8WA47s2nO/hY4IIHVxBlgapxu2o+NzumSJZNhOnkrmB2ciYt&#10;uVPMSxffpCVftu2NzfEBE5POGplgCqDizQ8xkKDY2Qg1/UAbyA3P4YrK5n3aCTy3QTfiUyREPonT&#10;xW+OmJgDrLSlnWA/bd6evbSMGwABlg/E2TblJLIBeEVmdcivov1I3Qg77RG+khghGB9AoYeGZeEb&#10;Nh0Ci5CNiAgLj/0FrIzH/BG5A6wXRemtM+J1MIGNyIyrZSmAB8Ts+FcBOwCytq6QT//z5ZxZdoOZ&#10;dfS32b5Gp7UNDNb1VJ6I6KEywuN4rp1hBCl7FOIf0QpksvRyqTEuOjMRKwt7GDcS0DGJMyYyiibT&#10;pY/gXHKPW/OxhQpKXnTee4oYx1PC7IDWESTHLn4qqISSLXb2sEvdZpKPMWveKrpI9JVMdjmuAnEm&#10;AM2OUy1phJS8NPob4fG452T8RBqww7J8lqDeyLEUPPuK+9bxrWGIdTMHeqz5oVUshMnjBBLMR49z&#10;wSyAKUYaBurXLFlHOYyJEE8Qy7ZlMYc9H4/FsZkJU+aqu8CBa7Z1m+fEWoScfzVUTolDHqVx7jyr&#10;ihHIPO+3kR68ZDf9k4Lpglr4KfjVJJFFD1N/LjbKpIkTPFBDPpGRDuykmQICcyaAUDBkKGI46zN6&#10;HkhbkRa8oykBlZTYTR9NMG1lmGDQ0dvn/dEbQTqVMy6mfo5OA1+UasJtNq7zQST3hLpFH6kwsbMk&#10;+0yUkh2XeswMWghpOLjlqTOdhZNYODTjb4tPfUoAow8os7eRk3wRxlBo7HGESX+wDRxY0J++XZ1N&#10;/hgTnIIcfU5Z2YCCm4faU2K1g3i+BGavYE3MNALHCwnImGu+hwmPE9rDKYMvqVWlM959wplQOj5l&#10;YmyBrbfgL0Y8BCNuEdqS+s76TyrQMSH7zYgazEbyFT+aRkXhhA+I3J7E2G0yMpVhfuUNeGlI+4wX&#10;Fm5Vsm6pPQUTSOklFQJA0W/mo5oZwdA0rB0jjh5s6GoOW6UjR5+rE0oiuuHjLkLp/CSOm+LliLub&#10;Au5ELg9srYIKU1uOwrMiFhxrbQYCNmu76Vnvv6YWtnLZ8npyC+HnScB4VfEynaO9tFd2oVWcj4Ay&#10;qUyjuX4AgAVbzCfGWvgAH9qGWDLy5qDFwGMicEbFQiethaafoZspR3hOGqTOnDNXkzwZZDCgL6/U&#10;LBgCGr9v+BjGBI0BVIe4TFk/qCDN0SFoFK03G+nwpdtTIw4b0FI0mka4jdvyCCyxN2nCKhGbjRjJ&#10;dRXaJW+tOQXZyEJs9AdnHTy378BkWe3aM/nv1293yqtLBbcxQ+UwX2rIHe2q+l96hDx7N7ImeEr6&#10;BMyZXcuYyRDJXEkzzWRN2nQw+aKuHZKwuKdElsK4l+XLRLrAciNqVriCQeGCFW7islPN0RBi3C4T&#10;SbtjM2CnTJ+cPPv4eVViU3EuALu+3t6DlyzCID9AL8mte92X/LGtB6jOx3Y1j7aMtkdbe1py959+&#10;tE0xBVEK/rC5MCsHdY8f17/ngMjFbbt71u7pYCBs+A5RLaAhjtNhR3xMR2viFkEhi1JU5dKVSjEX&#10;tJN+cCoZPiziZoszDaRT+E4zf2mb4MFTLRL1MJCOWsI/9V5lvZHsvvuv3E/YQig2F866AljEsABd&#10;EYjka8wyfAzT0tLcId43BYdlscZBRTPqhxcuH553T5CHbyI/6rBLCqF2ktkGWP5Fv55JMQrZofc2&#10;9053gp0mrlThxblLTm+YHisfPWHTx+wvuoykAsQjORoJf9XiQ3PvkUCRjBC6yfiKS+Qs4U637jEM&#10;FjN/BgfxUlqR3B9pLalILDEPx0iNMJXT33SqidbZG4AqMiEsS4Kbhqt0BqxsSRJ6Bfxvw70sLnfn&#10;G4t987DWUJyQVWCxzJGwrDQB7AzP8jwR2mrlHGU2XD+3XGa0jAIWFHhcZYi3AQQWTUgCgD/KANGz&#10;N9+CsoSI5HFQQUSMhwm/8llCCmxgdiGCPkDhf9gINCTLJK/KJ5hW/1TYdnJafXOGmoHZUT6VzZ4C&#10;Q0DEcXaVCIMNGKrjvzuT4dFAPRoXqHYwWgmF+15PgWS5/wUGutvEYZbxLpwhOlwkqdw+HBPzyKn/&#10;4hkUuuYheyqFKyMid6YxSQiSBJV7z4p0xU8BoGbxBtdJm/sYyhOjFW9OflBPcUSHkKhyzbz34g1L&#10;DrQ32LQ8pdB0a/TLGcpQxViDkt4x3COYx94m7zAX39TQ0EWZRjIWhKBanGLubPJdq33Lqp5GbBII&#10;iONWPgwB4WWoK6XXzhDEMvzOYDD7Pe4WsmqsN2aDkg7p4YCRHg8pJ0ng+TWX/AKOYPRU6lGgksSa&#10;W68ZkiHFQlKGoeALc46sPTDsULyeocz+QGgUqmbNtFk+I8c1qMSmONPhS5oMreLElPrabupgODj8&#10;bKU5NCisQWIfmoU2plGvxgESZERLz/FIZ8KyoWdqF5FaZ5zEtBx0TjxInGbG7I3OGNAOGXNNqkP7&#10;UJwx7H12zScBbGIA/g5nfkznQt8aiAkG2YSCKZ2icKZhlFSGqQgfgAWqOGRXHGU+6Mp1T/udhHYh&#10;bS5a0hDVdbl6rvy1dQ0VQJALaSYGJgtgK8SA7k/CUHJ4jqMMEm6SbQKPQjZWMZ6FJzECtd3AgIod&#10;cGtTCpMLGXMhvEmKbdxlG+lbtbQ3pVcWghf9iLio4hZuJFKFs9GBhTtn1m46AZlONLLHxRYp599K&#10;Z80BVE5iQNt9o5SJUeEqDhxXqjTf5m8mvEo9Z9lJM/AU8wzSYKXVNwe7Fals7NGNzJWzmwDXm4bj&#10;USdZyVARQUx0g16y5WL5T9ESj3QY+0Xf0iMyTPtmQL85Puxq8l780PybXM4yAdMGNDHUbWJomII4&#10;ZHjkrPRKPOtomtJNGiHjSHJc8HhTUGjl8v5nnzBvVrefqdA1Pxn68cYx2CCPfSA8eidQlB4xeca1&#10;DhGlGhd5Vn9gAfcncWDgnW+9rR4pPR/eAP1xu5xbbXeE3Cml6OSsi6tyFeIaqsTjrIj/0krom2+R&#10;SylFuKyx4ruLZ5RpS4BdDAxsIXT2CQtmYo39LoCd5MEMDsyZP3fQgc5ZXloXqynwU6LAR3+w2TUF&#10;nntkptvGy5Pnjwx0zspzmqa5u8bbvrelG46MBQfAs9Tk5MBW7MDmHi0DCXfiPYAOXRKBFvQdIZ+Y&#10;VNdwF9CU76zEsBo6zKfcoZZSdKFty5S2O8pNHWNQEcbGfG6LrdIiRGZp2bJXzLCro47EOq7Es965&#10;M8dggUaNoQpfqp+9a0zIAg7HDAOHt6SILo7xyMYynHzfKyJ+RBRgBvRKWAulRixNDIDAu5z8GTe2&#10;6q1aIA3MjgAlMBELQ5hfgP4l9MN5mDumbv8NC9B2kIeWmsSARKfuHKdThtuUFINDD8aTe1slhaX4&#10;3eJFf3ibetiawYSn+Sln/EmqQCGZSBdrnLWAwngIyQywS0G2YQzKwRRH2Iii8aVjRJDHgFODmJ1D&#10;7L50XBMgiYnYdY4LmZ0zEQm7lhs3JzNDLg2a9a8DBAgaLC/UIuh4tq2BBOiCxhXTxkM2Et12+jBk&#10;cG2fOHC2GrqlPDVSIBAlK5tfs44EvGCWQMYhSuWh/cV/rlaztwsqf3Wozi/w8C1FUnETH5w6RDOX&#10;KoMrsSWZ8w4oK1N7gmDONVaV9VxKgHkxONwvM2AFcg+YhWpDv5oC4uJZgC3sRPYP/NQPa0FFvGpe&#10;HVuWqVb4giaCAYLgoSiG/ScRNTti2quap2Uup9DJUSgtYVwj79hfCnCQwYYYo+uSlAbvcsJ6x3jO&#10;6U46l7tsjjCIZfJpPrZrZq+57K5W6h9tosFBbKmLpW1HaQPTR2g2C0ROckbHQSaM1UCXiOTyxbK4&#10;WyKLHeeoGYtxdGQVRTVyoMXjcUaFuatIoAuPXZtjwQAHMv6zZjmkzfc2UXQdv2DeiA5JpPsaXSjk&#10;uNxtE3QisSk3fjpHZenjnIsSQfS0Vtexqmo9wGQUkoGJJFeMvlyKqBJM2kBZpQmFj9hNGmHm0mDo&#10;QUiZucyxqPNYaesLzj/qfCSRHRKCqyxNKiwIT1x08Q7dAX3ic26aIpOy6rg6NtA6aOEs/ScJZ9bp&#10;gvBQspIfYsOtcNKbxt+qBJ7SV/3LdKc5NlrWOMsfKnTbrOpMWsOX4KGD/OD6Q45EfGKMmCuk5+gH&#10;4YhMNfb75Vo4LsdwoKp3qXOOcJjnr8xEhJ20c83AHC40UbGRGH+adFUKxON+FSbXb+q1NhVJjlhq&#10;diXFsysr1uq2Zm+5MspJS6bCRS2KUiaqTvDi5RW1Uf9Ym8EWN8qG5KVTYgllJweeVo1D3x1/eIp9&#10;o6ddePlQY4/YNkfiTCtQnEzeTIRcPzGgSsRgP3kPfEIRRgNw1rOk8QXtTfgPHOx4DiwvN+todRZA&#10;otLzYdnrFs7cNOx1TVtdJGPN9OM463bLm82sCdyssQrpzG+cumDRwAzPim3dOftl69DEl27ZpfaH&#10;BMX/yJ5T2XDkLiBTkyBuC4FLjBl2rVVEHqiTluST5pgCSF+GomB+TbTWHvmbsYyFnQZhzJPYJt3i&#10;tVh3WpCg2UFiY6x4NhyKhM8LZVV7dVZJdu8A7Mxb1DEDbXzOyoUzsqcuUFPgsUKBj31/QximgjXB&#10;0Bzsapwyf6xrP3JDxyYb39/SOTRm9ihAHMxDKyYCnM4hHkt4oSMPp5ixmkUYYTV4YDrJdJmBUQnU&#10;obcqsQOspgYRuMLXxbhGtNiAik/vBFONO+ROPL4nrtItoLEM/x6emigJX9mE1TDsHQEtvODIp0lX&#10;IF7hJaM+N3swmOahw0fXLScYuhDZwePjECjTb6emNr8dNsACnbjQfX1D6yLIJj2b9at32jxP9hef&#10;RAwCBkrdMscVYZrxkBFJkZ7JouDG5loQyDLwDn+IxIbFolNg/A+JLYhui7EXDriHXkp3MgRxEzlj&#10;uypZqh3+SB8lw055KJ8aXaIsN6nB1RTuIBFFJxdWR0UpWZw7Y+pIgKyBcwWcR8SZpKFVJsnc282c&#10;owLfQkpDfDmG4PhZc20rHuKvWcDIYkVRL0h+idA+BF18DNiQNmpGqLMPQkfXEOwznAu0gNDyVTDH&#10;dm5mF6vE7XDw2BXqDxVXYzMxAltVarEVR3BFeJoTIjkJ7uomBUQVZDMBAbNyJSz1lLnBSW+FkvHO&#10;J6lWVeXLD0kU1WLJc4WWwl4F7JP+rrJsZexcirzJQItk8zFeIm6hh7itqVYe217+NhJdhFOZ0B/W&#10;4nJ0Uj0s2S+5kWt5F0BnHDWOsZKligbB1XJBO5dvVvATSdFwTK2nJoHQL+QadY0fZ8VcXmerdhL5&#10;rTfokXULasgEkKCk8Tp13JgMvvMsWwBC2JJNHzAmJzRKfpJ73uGVnTboAcVK2quQZAeaQ8zwUmax&#10;bvuIdDgGDWxayq6MFlILEeAwloYigu71MZhUAewCWMFJqnhxh3D5FZNYtImqdrgrE+2JbcprJsP+&#10;OFWaTbwPMWoNxxjTrnYkp3EAlEwb3hnXIKaYwSJkg3X3ujwWiA1BHbo+6C6oQZZDGDwCL3gaNkBc&#10;1kALo4i5Ag5nZuvw6SNQu0bQbmPfmBRS5PxKtt67nwStOOaC7yFVsz8oa/RMlGdfSalkPvQrrFe5&#10;3pZGJV3rR+xp9F7Zb8u6VQA8547ug7GQsg1OC/Ud4jNzRFMDfUxnE+NqGj2S62tG0yEIhcuaqvAT&#10;BsE00zYun+720H4Y9KmCqnAgNWtmJqYOTGcipmWS+1dNN0uSmavIKJYrz3SyubawtuZ7OY/cFVPO&#10;JWzOwgoujzUIxSw+BqurTeZF2SuXsKT048bujVBaqCKI5ZmacG2Jxrvp51C2O2hzuNW3889+UX/E&#10;QyH5SRSoFnAxYGgQJhLaw3vgFdEbNd/Ee+QXziwBzSVMk+7LpbymIC6txlOyiCWRLt2X1+Nz0Zyu&#10;VSsHezr3PQYeHZ9afcfuoRHtItWxSYG79PKdXrCjdhh0ckPbHolSA/cSV9uAJF+p4VEz2RFlYljr&#10;dcZD3KU8/swXsk5nYLqdyakZTXeK8dbNr+ykS08Vc6fRYVmtxRtkKjA5ClfftUulgHYYkZzo5+6O&#10;tqcft2Dfhaq+sqbAo4wCn/rhhuEx3cpcxgRcch0byTdvNBb0NJ60aIad7Kbp0/c2tu8cpc0x7wSY&#10;FpxajCzAJPxMc5Pwe3XWCvbL3Eaq5DR2PZjC7Ja9PL5ywxruRjvGsg91V3mm4MIvRefDqsGkFnU8&#10;TUMEKxEUMwnC33qRhSVwzgECmS/v0JDBCclUZyGC9xOqPQyjgTuB8mS7LFnCi+p4BCoMV1SXSzjD&#10;C4jiSX1Ms3N40/bgIF0z8MRYGmbQghUniTkRFnW5mgyYNQ7oILnDWzSrHjPDArGXaDd551BV7P9l&#10;hsgEoMmLnMn3Swa9EHHRfQagKitbkRNhoZan0HF5r+93xrw6SjBDMu+d/YUjlNwHN0hmqM0v8n56&#10;J723Ds/F75YhArl3Q80DGOfiwCt9DY9VgwN7FpVxiuzTVhoHPXTI5L2lwxymOnn8HHbWQkosF0sG&#10;Q03mMODoV4TbYSea+7NvqjIibY5e9pIHmVgGMpJ+4tiOIZ85/EnxgMTuF5n/ZL1R3mWTAQmr875i&#10;u7XkF0elTe6OVsQ4zklFzSzSRipDk0HboLX4iSEgnylWJAHJOCuHNlgL/8/+WUOSLoJSVTAk0GT3&#10;I42zGeMqnbn4PRqlLQ/Ss/lU/cY865TzxJVyKOK8h02CG0MluJcaGMQPb9c9ahux7lWX+F6SzWaX&#10;tXn4uAolh6KDPiQxEjEeHSCw/gNiCwDXd78q9NjoYdQKXptKcnkwqM41lslFWDi/b4UuoASFKeRD&#10;n8xVsB3rtN1pdBTspl1obLWFseFc04ZC9/JJGtZcF35EJbRZnrbKzdosGZl/sQidds71TsgtWevS&#10;nBl0DKJgVNlMmQC68fKSiciuXXJQxmr0aaAGH0qAaS1O8BCoQzHL1iJbtNtEACkcMWR5X1OX7qGZ&#10;dTcrz74j+97Sm31aj/bUUQMP7grCa2MoH0reZY6/5O6UhL7ZNSoVaPG1YmhUeVmzq6yyVLpD872m&#10;rTZRIYlFof/E65QoROI4egnA6nfJ10/PtjIJMswFzMeVWpAMZRVaXwtFyVGWOb1m+qe7oum35DlU&#10;eEnNqqtAoXA20Ej/KcXMdqbpxDRk9lpmzLNryTxoSX9VadrsnA+uvEFkjI+1ippyXacUsNtBtTgd&#10;HE7BFGpsPW3mAwWds3GRj2JSgIPLP00tW8tVm9pernbGZmqYbQedYld7X2OGxvsmjdIZUvkK1NDk&#10;lgJEL5sBkW5G650yq+ci5K4aNXvm8LlKycETFAlwcBoByAkfrZ+hvHZ25iKzKzGbijxylBqXDXae&#10;e9zA7KquKPW1O4e37ZkI+tkAdvDWRQqQGmA1w9aEQ9LOAh6nl9pCV/DLYD5y0mFVcok/wYsj64yB&#10;mZtj5200UhKycCVZc9aQC0BRZ7DuuEuJBFG/i9hMhIzKS2yK26Q7pVNtV9+1U0VErrG5Mg3nJDfy&#10;5MPmznTD+veaAo8ZClxx29a120fCZ8itWwwcwexOWji1t3l2klt385a2rSPF6Mv8dN9Bx2E7Wiv7&#10;7weqBcycFegZ1sUMDoybx7bJTdegQjWWuUcIaBnWapNyPcXaw0jrT7lDUPYmk53NL5RSPgNmQRd7&#10;RJgAR4HyRCoBHDbcPDdHesp0ESN0KkvXyx6RUNdHfKIH8M6lNqZ0eZxjGF+Ad1qdzb9zAtDynMKx&#10;K4tvAQGwtnqfjHSZ35HCbCOpx2AFk1tkAHqCvlqPEoQXliSxOHdhi8cVHqkxKY8+yOuMLcBV1Qkn&#10;wGppEEiv8zxQYyADMJdXBNi5PKgsNg9+kNjmLbUXIa3GQuMv+05Ws1jaVKTgL+Wekw2CZpZ5v7V5&#10;CtiFiAc0kJfQ7rsPmwujuo2QTzp3xZePxLDWZCJ6kIGPheHJX72qbNymIckBsW+v/DpnjasgG4Vk&#10;PEdkxj4HFGa+t/WSJPEvxrV4UKaFWu4qWW9KcVnuzUR/paaki3yJDQRLFRq1Hb62ibRSVijOqMEp&#10;G1Xw1F44xkXXjYqIe90kzy9Ymg6op9JMdC4vpW5nrDXhyplNSXR2JLks612KSUFQKsZegSiJxumG&#10;SRRZ1NqaGRSSNTM7GZlb3THqt/YV6W+dQ2hlMghp1B7lJi9jIuJ8ts7UT7pFslCU6USUvNKsMhsC&#10;FAtThckCFghdvgp35UlSCsc0qkZr0qRwoXzlqkCWYp6R9txKYiRa0jpLmDUI4wetQTwOD5ICZGcP&#10;mGJ+necmk0puTVzZ2sDQVmWSSXLxFQ2ORvkP9pPlRrkPYwAoyG2oW9gGZ4P8tbk6KUXbwRXHPHJm&#10;R81JAFwZB5edvGFAEkFIG5ClbOvNvidwJFO+haopdulUke9GISdUuVH79H1fVXzTzZp1yH5UXTVQ&#10;KR4cLJbQ6gPNYFfyMhvKkAQb3pR3XBiYrJHXh7P8VLSvRb2S6U+wPydB+Tt/SyaWX1tvoV5h10sU&#10;bjJaUXnWkBkVYanN5RbOWoQSb11lNl+ay7HLbFKSJQvP4V42JcZzI6aatRgRNoRoGZN3ju0C7Cvc&#10;b/OdvKd5ede8VBhaUOf1GRfAyqPmZBGoaU1/RG6venWmOnBvaFlkRNBhY/CjfiRqhADTiMM7M9tt&#10;ebgiIabVk1PjslTYCy/31CmLuWkkZjeLVxpoxSEXl1ZI1D6M62q5NJ63bGbmoGqZJQMdp63okYSt&#10;WfQrFRmdmPrh2rHNQ4rWGSWzpAhz8rOBzzVSlDhfr6rss43uTBSNgyZpZuvIAhuX5nP6CT9raiP9&#10;mnxXv2tBFyR/r8BhirH9j36lHuYkCnrNqGTMl+DFPlQpxOnVpPcSvTLAznarlmqOWNx31NI5e8Wz&#10;unBNgUczBa57YNctDw3ZGPE8u2bbNdDdOH7e5OzX8u8aa9yytX143LvuWECyQO7M5DGzhSr4yf4j&#10;TG1BQFNEiBdoJ6m0qNj0n1ox2GI3ilptFmagoGuB3EMNlVERe0TbUitdx/jcOb+b0150zbVzSMcL&#10;b916V/QY9L6urjI1nD+uwTubIhOcodKHmlfbjASElHgQGQh+oNdEKnaTnxeUz3lgTLRYkwrWO0RD&#10;yN7x4jiOKuLAVL8p8xQh09KEf4PfLaMj41e0bbZWtOgXmHvtcRMTHyzJk3kQAd7Rq+K0JnlX6G+E&#10;OvCHSt5tkl3lhnvlCelxD8/tdsRT+MHXUziJXLBNxKuokW5oxOcJjIPgSkJEVFIK7mrOu+m6Y5Vm&#10;/gaHEgdhYmHyaLOBWY5O6BAWmp59qXamW5VO532k2kDNlU/GQ5DJ4aGSL9/iHiG4RtoMtlO5L4ku&#10;KUUpzqg2XfvhrCdxyoUqRgsPoljEI3bex17lbWY1ZErDMxxC42NB0xrTXdQyds54q0xPhAj4uehU&#10;0iYlV7toHFoOvmYqZO2yw5Bel0UjADtVKj+twDbdrTioCvYNfGIvsgC0fEEsZfWVdCVBzY2Xy3Yi&#10;DS2RA0xsXSHatcsdcGCJKB+VV5jIbKu7EpVCOO1+nuDHsUb1G0IaCjVRI6y6xZbMWbWccbVzeAQF&#10;QbxsfwHf9SddzvuHcrLO5zxiugob09zZnJ6G17jKtwvRDyZC+gFq8vxrGhAHKY3fTMlyakRunQE/&#10;efOajlX4ODfHiRHHK3GMB0/5KRx5SSfEDEMy7FmiSWpBcbwVv03b5pl/zBGVmUsf4BIVPaH5SG6L&#10;KWTz63yAYBwZABvHsVY6JJ3ynlaam96m0AXFy3Gta6bCOrUi+1r7GwVXpLVmDI+Dw6SaruV75qox&#10;rsiRmkrJKFfe2lmaJXcLSizE1S8utCHTXRlTs6IF5dZUl0JeLqB0zcg4KiX6O0q+3IvNlE4CTVK8&#10;gZEOudDkedUPRHWx2FaLqSeB6EYrpgZJ0sJ9FalwPGdTvmJBCPBhXI83+KotsCfsSV9EoDQuMN7j&#10;rzPDJNMCCVyLzQXiH+uDrnGXrsiuWbM1t3IZU0reQ/b1wKmIvdNcQru5ve2PX9o+t2eWcGRj58jU&#10;9esndfkaXgDdYoD5uM6MkspR4XTC9sI/QR1GdlLFaqUpcC8l+Z8hkLi5nbcLrTV55ZCTpAWSNirq&#10;pTSMq9RChQbxU1FNqYzJAc/6MEthZtJKEUChDwyR2eCrkGGnW8VoxoVuE9veNvXUYxb0dh2Yp/wW&#10;Jbz+VlPgZ0OB3SOTn7t5a4pYbcxA9ptatKxv6vA5Ez0d0ym7kYm2+3Z3rB9GRV6wGDqYG2QWD8WS&#10;l8zLkidfjuHQqEyF2zfEyX7MIgFyiAUL24YnneZqITqZbH8UTgSoMhRqWm19BNSMf+Bv9s0d9VwV&#10;lVwJa1KJ4Lyp90pbRQVFHoVVjH5m6hDWGUY6NkqDa49d8NQ00Nz6yw2vTaRVqFwnWkYS429y7xOR&#10;wvjS562SJVYU1sLqLVqsxMIMhCgRKed5a8gHHM+vpIDRX8JfdXrUPeLGdEix4yotPgEWc5/MAVG2&#10;O98zwZ6up8kIql0t8c/PhAHlgZXi5mcVPatefZCN32ZCGTbntLDGc/FFkUAJ/bF2mNtYqLO5VZDV&#10;GIbuRdipFDI0XeieXxKJImGbuzKrM6ZFQpnEd+M+Ksn99JZ3bRoRyQUJObaO26gtUCFrLfznlgMs&#10;L+jJdKBpGhjaXkYJmXdl59gWFs51b9X9ZtWGrK0FX6k0Tu2+OVMK1c/mXogvrIZc3UIbl6SzwjYV&#10;BWK6G1b/1tTeQoRbNQBnJYItCuUdyntXsDMxPsFMj6O0oYXYMhid6V8zQH73zE7l19JImQZ00pcQ&#10;K2+EWbSS4bIawJ4Kwc7NOmPRoIe549CqOXfzpoYwUz/AWhVmnDgb5UbO1oNKScxAZWPB75rztDDu&#10;kx3XopYGhavclGd08E7k025akkmDvIronZWwowKlY44AF4ELBVLPRroIxlEZWH6hbVbr1l33ElX8&#10;DrTQMkqcgmQH27MbloYbe5Q4N5um/UzKHIA2FuS71G9jEQdg5kY6zO3uRPmZLaSd+RCFwWsyWBjO&#10;mbanCJN1yWYU2TcdOOI+hNXQgietc++yCypkxmxQodYq0ZpOFJI71KJUEz+ay5WoVyiQq8TcaMT5&#10;pvpzTZADezrM3CEPmsutM9OsGWqEvcKfyZW2OWyJRPQ+44PLOtTR9GHdjtYp662cO6t6Vp02Km+I&#10;qeYvK6inT7mRT6gePIDKAh5pFQa+7ugtb050qPZkXRnj8jY7SBeRQpTUVjng18Ki5sIQRUoWgKrG&#10;lWGmZ+LiROCSHvrpqxjpxMEDjSPmNXo7p7v5nvHGfTvaHt4N0hbxvUQpoV/ydxL5za8zr78Q0lIJ&#10;2D/T6BkMl/xu9bfd/qEA//lJKpTQCYnQoWwyB9VNR2mURx2uofi7d282aiAXGgqFOrHwBmxgOA4Q&#10;93ZVaI5vYXheddd21CGKlhl2U8cs6z9sUf9PX0rqO9YUeEQpcNv6kZse3pP71pT8VrZyTufUkp7x&#10;OZ2THW1Tcixld4+3TUy17R5v3zjSKcfNrS15gJl+1jEeRifdtEK/FzRCphzibtFe1yZeiW2OE843&#10;n5FZCnuauozAOOtKIZYKB1brSZkL4YXniGMEnJmXQK1ENdWSudkdI/4oKKmKK72gGmLPz0/7+lh8&#10;o/aBWXdmrNW/h07Xy5sd+oom4lR2voCxTt+t6YU5espiBctQurK5WU2i1yyL+XaMjJLofNtKV9uI&#10;xvPpDKqjK25RGCUnY06ZFtrsSpNFMwmPLnWlYMO9y6nzualtGgJmpGcBJ5BW8Niawxr1RRM7I260&#10;NrYKCUqBQ86ccBdyWDnH8iplYAbBK0hbkVAZuaxmL1z4mzPKjit4N718Fn4NByW5Kg6sNDeJZ4L8&#10;BdGs0JlZJBBjAqPB6c4DBBLeqOJPe9GRFkXLMVnU39S7XIqzylqcLtyuOIzLjHOZbxrsrfVmQW3n&#10;LZ2FwigPMaVwtHY2vZmB6AV5K7SnQhLLNtiUjnOhFKnmOgk/pcsL2qpoyLKQD5cUzWL6NVcbYbBz&#10;2MI7PsO9ioaCGjjpniajXJJ2X/iqUs9HLfBIP4BVqW5FEOqPO0z8aB5jzQRk6SwVMQuJo6mp+9Sa&#10;TrRs3pF4XarfrQxPW5vIJHytaMk08p0JZETS1ZTBfF0oCtUWM83JzYiFT+ex7LfGmU2n9+Im+1xd&#10;pRbKblwcF+Cjr66woUdB8jWMlHG+9Cgm/PSrCqZfVdDwReVTNBhZJN3KQDfrsulKzhRk67XJ3mnd&#10;2Mi0+JqpkmbeTdv4WbG6NHYK15DaPt5itIIb5UEXozKvIa+81FR+ZQFbzoIsvArDzUZk1pNG21Nw&#10;dWYYQuGAnc2lG2BHLZErCgpNJhCxo6JulDmuGy0rbKf7Zqo2I7M0yQuOvz4QjG95cfJP0T92225k&#10;36A7LIs3NK3W5k4sTlZ4L17Gbl1ipKk8V58+ZcHv5tZEDRkSRfBp2skDE9LqJrmBywRiViJWKCTt&#10;kaVmS3sn5nRNdUoIjEfI7h5rjE+1S/C7caRj9xhGcXZR5jgUfwIjC5AZrnS8LhcZUBIVsTZ7nK+V&#10;92rzAn6cCJpk0AKraFhcn+SqHFV4sNFE2vKJmcKRkiLLTaBKgNtOW4cGocTwga/rk9UurkZlybDb&#10;TvHl8+QGezqefMT8vWdufUVNgccABa68e3jL7gmOgeTktMbs9qVLBduZKoDRK963pO2onppvWamT&#10;3Rtu/tH2gUY9DuHBppV6XTkRxzJlN87b3RQChfErtrrgP07nZ2SXVRQrQYdVzFCHwF2HhMv5fDut&#10;LGOd8PgdsIMpbnK8KlzfXFD2RSDya6p1fImJccMW5GWFTXamqW15X2zjJPeHbL2roXd0ofQ3rjKg&#10;O6OSUFxd5ncoEKlIw2rzrc1t5VrY+Wp22B3BqkIdrWojaQrOTkYX/pA1v0nEpq+3aYS6k2VEKLgT&#10;rcZzC5QzVw4zSn4riSmP8ULUWRjWQYSiZ+Wy1VrQi7fW0ddCZZVGdFas5MnwqzYojwE4YMktng/v&#10;uVSydP+Z/KhZjeGCtE0rFFHd9KWaFUtF+QrtM21rZ2rYTL9X2pt0x5kvb9G6lv0o/lA2xFltFh+m&#10;ID9+g2oqDOEKc5NUaAl04yhrBR4VECUoQAIMVShe1JO3LB9/patQXYFerYJkSn4+zYQkEa4A5S8s&#10;ofxJD8ecllstu+D5gM0FouP2U5FoBcp47hW7WKzKZo6ytLyW9JxG1kMDpM6DBkYWJxnnQpK6QBRe&#10;JHrpJns75GalPWZT6Gd246rGNTcm3Crnfj5wkIefjQ5No3EExF0M47IlX9rGlHZvG92OhpRblEFm&#10;kPD895ZSnvkhKg3TsWCGX8sGuoXTNkvtmIrN0KqZhIaqqLpUk8NQimlKOpO8bK4qRq5a3ggxErkk&#10;Jy7cNXe8UY11zXQc3a8oCUmgfNhThu3Be6bJ2tup0RWEcH2rVbhjD1scnpvXonVNjI/rU9IkoiNs&#10;py3ho3saDVGXstklnq2tO4CGUgiojll+JAL1h6ldbK/DZC2TJP9bSfzWbGUntO8cLA5I8qbUVOyb&#10;3StRspUwSCXN0ust4G0Kl04nNDMJXChSJxHQ0wxMa+XSRfe8l5C3FNsW8DgrU5gvZMX4dF1ufHIU&#10;T1vixyjKS5J4Wputj6B11oBibX6vdE0+tkv0rhz202sUv5uB59SQGAz6MeEak6zTnskTCNOOFwUg&#10;vu2qH28DNbWCwxb0HLWkzq2bWY7rEo9dCtyyfuzHG8ep1VqtGn0kehfpIQWFWvIF3MbFCA+9VW5S&#10;65CegB3tQzyQroC9sAV5EFL0A8KMZTdtYQuq/Ae7nOoWd5oNPZtv6mc80ilV419zjW7AXA7SKXiH&#10;JzplwJ18hU1Pzn1zC2fT6LLunqUL5zerLB73ZbfxtQpRzvxAp3NLMkdyBElKbI5CQITOnSmdrowp&#10;2fAwjIUtKdKi257JWPx5OhrlzkB0xi4IU1z+obrX1V6UWcQ8z65E3JZ9yW5b9lN81KY4oTiOyy0s&#10;t814TIY4v6eRv1mKWVZDobL8S1NVs6w7n1ioUhc29vFTRbzTfBeliW+UQ3rRWxZx5MjlmcQFP25m&#10;9Gy70CQ4pQvp5FW9ZpToWTVhBt04GwXUcsSnHwpNmaFds2r2LO7ZXKSpM7nMV9VIoSJzQ8DyWnKp&#10;y45ppypy7prLuxms8AKihoqripY3D4hKsxt2rTe6aZh4U637ScJzaefOrHKGO9jZglAcgz6+9nMm&#10;1lWTC20zSKUMShab53k6iRcZlc2sONnNcFCfebUtVitHgenF3YhjlLEpuAJZlDQWcuthCE/rcHqf&#10;BPlRfNEBUhjWQxuAVUwMdssd6TmIIKaT2aZjPBnjQr6GCjfBaB3pGq9pC0qKuOoqlMcwcMdjOl5N&#10;G2FX2ZR8gPnxbML0YiP2XxpbWdvMn888R797xVUzAXYxeFObq7LqdCZYbbeSXce4Y/dxFSy7VoYK&#10;dT2s/uGmK8oxzReGkDSwLZ1Ki5ymXGFA24pUOoAmUbIgFoAdEDtN28PyWL27llfMTlG7ToB1itrF&#10;E+e4vlZT8xTiC+bQdVMAkfnMXF9PfZLcOzygNA2zdOSFqKZYK/+gG+Zks/WMzrRuJQBv4H8g6CHs&#10;hZvl2R6ZZ5Kax9vhlnYQ4cM+awZvDNqIVppJtr2YZ04aSMRAI8qjiH6ds0E7bCPYC+dfcbeokAc5&#10;wViXn4+fK6rK2JQ3qTA6czbmLSx3o5WT6JJQ9hdk8znsRaESq2LIrYmcb7iKq7nNnBXD57Zv/2Tb&#10;nO6O/q72g+Z2z51+yXJId31QU+CxTIEtw5P3b5uUzTI3DRlAkWvDR65n1U51QUfbzZs8gaZL1Ukq&#10;ttTVdCyMtU1ZCcFQnVMx8LqSIskNUXmWJl1UvqoVbog1+sUGzmA1sp+jgVncZU0Ig2R95/3VHsd0&#10;XFoYq9GN7zgLZZ7NzkNl075Ws2U6MSheUTDQmTpnxXtlLJOtxZWZ5SXLvFFZA2bR+oyeWXhGT8Jn&#10;PgO1g/9NR8NDX/f2WE+rGxbdi2hpTt6Zml3Ni2BT4fKZ86hacja2uEOHkjPJL4V9r3MpyHyHzG8g&#10;TcLvKPiprWUob1uTg9UComBts+B3xW2nl8LZ1dmqlMlJSTad7+p2T9tsc7CsPBfaFAZmjNNENBSx&#10;hYGzHr+z6+V0436a3wqV78ed9uPSfWz5o/MywwsyKSq108ItS80oyHcenZYi1VBuadraTVgOt8VV&#10;2eWmGNmM4lo/a1rTvYo7xmXD2vUO/oYNzYAGl3lgUvgPs6aHjuBZKMk/0zwc0xrsMzTFr5ypz2LQ&#10;wNfcCgTZrZiXb00uKNTCWsjU3UT/GfyNjNu52jdb4GbdyUMqceNaqGMnjs7L2fGjTc73yjE44I2v&#10;vnvpbO6TufxkHHS0zh0T8yjcRyyVDFEPNW4S1UKBl8x3wd5XXVIuX8ysTELk9mZ6kja7F9M4J3vF&#10;nX1xOLMblJRM4dYVcwnp9+p1RAGyU615DSUe2VchSobZGUhHRx/AlLwmxhWPC28ccwruHcFD9Plh&#10;FGvTxbBSQj5lrliwN84YazO8JXDg9cER7kToU9kE9hKwQ/7pTnbA3hS/wyWElqQ0wTpidpF4y5bq&#10;ddgBzJ1s7bpcqem69uQ6zcizORIHgYhZodkhTYmo1MDUPjiABHFjaL2lZ1HoV22p6yhHwgwLy21A&#10;cvjDUTWtaWoubpapSB916FIhyisO7iQrvLgYW3iFuT7NUh7YepOteEyey1qzD1Mefe7Gso6oCQTL&#10;aWg1WjF8c+L6T8XL86roKsets0rcIS0VyKrKL4xa8n5V+GnF2vKBiSGiBMaCcIvLRdR1RTdF2GIA&#10;CHBD5FDFUGQRQuH9YP3Tjf/8nvVxTYGaAjUFagrUFKgpUFOgpkBNgZoCNQVqCtQUqClQU6CmQE2B&#10;mgKPPAVm++zeR74l9R1qCtQUqClQU6CmQE2BmgI1BWoK1BSoKVBToKZATYGaAjUFagrUFGh+/E1N&#10;k5oCNQVqCtQUqClQU6CmQE2BmgI1BWoK1BSoKVBToKZATYGaAjUFfnYUqDPsfna0r+9cU6CmQE2B&#10;mgI1BWoK1BSoKVBToKZATYGaAjUFagrUFKgpUFOgiQL1HnaPrFDIjoJj49gfMz2Z8ZG9Y117TYGa&#10;AjUFagrUFKgpUFOgpkBNgZoCNQVqCtQUqCnwi0kBfSaPPMSgvaMLz+D4xSTCz0eva8DukeLj6Nj4&#10;yOho/UyPR4q+db01BWoK1BSoKVBToKZATYGaAjUFagrUFKgpUFOgpkBrCgh419Pd3d3VWRPpsUiB&#10;GrA78FwbGx8fGRnNH3t/wO5ReKT0Aau1rqimQE2BmgI1BWoK1BSoKVBToKZATYGaAjUFagrUFGhJ&#10;gcdyMN4usF2PoHY1bPcYE/AasDvADBO0bnjPyAGulNVNNRptj0jFdaU1BWoK1BSoKVBToKZATYGa&#10;AjUFagrUFKgpUFOgpsB0FHiMh+T9vb2dnb/QK2Rlp7Jdu4eG94yOyorIiQnhtSwalvzDOf29/X29&#10;so740Sb/NWB3IDkyPj4xtGfPgayxrqumQE2BmgI1BWoK1BSoKVBToKZATYGaAjUFagrUFKgpsN8U&#10;6Ovt+cXMsxOobsfO3dt37Gq1FFKSEOfNHZg7OOdRBdvVgN1+i7xXMDk5uWto+IBVV1dUU6CmQE2B&#10;mgI1BWoK1BSoKVBToKZATYGaAjUFagrUFDhwFBjo72tvbz9w9T0GahK07uH1mySpbsa2yrLhg5ct&#10;fvRgdr9YfJqRPftToM6t2x/q1dfWFKgpUFOgpkBNgZoCNQVqCtQUqClQU6CmQE2BmgJ7RYEhvGZ/&#10;ydCB2MLr/vsfkPfsb/ozLClo3QNr188GrZNGSjEpLJf8DBuc33q/MuxELC7+qw9Kde/887c/Qv35&#10;3rU/kL3bTn3SKV1dXQfwFtLyr3ztqh9df8P9Dzwo1R624tDjH3fcC5//K/39/fL1nz7xyd9/xcv3&#10;6nbC1z0jj8zWdXvVjrpwTYGaAjUFagrUFKgpUFOgpkBNgZoCNQVqCtQUqCnwKKPAgw+ulRYdeugh&#10;B7Zd137/WqnwtNNPm321vXgCxezLl0p+65rv/vO/XConf+93LzjrzKftcz35hf/rla+aZT3/9+Mf&#10;mWVJKTb73Lq8zkdPnt2+Z9gRrRPAa0qelvJIvnbu2nXdj24YGxs7UDcR8XrDm//sc1/4EtE6ecnB&#10;V752pZyUnwStu+Y739vbe42MzhatE7r992c//3/e+R55y8He3qguX1OgpkBNgZoCNQVqCtQUqClQ&#10;U6CmQE2BmgI1BWoKPLYoMLxn+B8+/GHCdgfwdcUVq6+44oq9qnBkdHSvypcKf/ua7/KMpEDtTz0/&#10;hWu379zVnFs3PLznC5dfefEHPyrvr151TXMz5BK5cD+b99nPf0lQSPncn3r2McMu0LoVhx7y1je9&#10;nolpj8RLcLrrrr9h585dgwMDByTPLsDgM8946vOe/azDDlshzZZkziu+dmWO0+0VartXT4b9r89+&#10;bu2DD7/st39L7vvpf/33Qw49+Nde9ML9JN2mz7/63Nv/8MY3PyGvp/Lkft7osXD5hqv/+rLGBRee&#10;vVQbu+GqSy5rnH/hOY2r/3r1kjdccGLegQ1XX3Jp4/w3sOAj9lpz6VsuP+z109xFCvzw1ItfjqZJ&#10;ky5ZvRFtWXnBxWyudOEDPLdkVXU9uKqx6vUXnlPoyppPvuWyW1ee/76s11X1F24h97gwkc7uy3v7&#10;+YY0+NJb0cY4uebSN1/GU/7yn7I7SvOzFgqbPqCNLlGmooXFylee30yrRpzMySVnm/reTCVrcEWn&#10;ZkH8dJUyJ3oHyrPirA0tChfpH+WzXme9k8KzZ2vGqapqredlzobg8ffUlwrxQyMrOQJpdYKkvmSV&#10;t2CrC5Dc97on2xCo6LL0LUSuSB+wrTy0M46AKz64/G6QRg68ktgUpDoap0OgqZLKogfu5PTKIe7T&#10;TI0D14S6ppoCNQVqCtQUqClQU6CmQE2B/aHAj++66zP/+q9Sw+++4vcOVJ6d1PkPf/9hqfPVf/Sa&#10;Y485ZvbN29unTwhmIosUN23eLLeQ46Fh3b6/v6+PiMriRYue++xzeLxvL2bYVeIwpeS72WM1XAzb&#10;/JSJL37569/+3nXRzqc/9dTzfvncUrPlGRQrDlm2P5vZRbNn3+Bm0u0LYPdTQ+vY3AOI2UnLJY1O&#10;ZKsydfO97//AHXf+mDfdK5oO7xkRzG6Wcvnmt/7Zm97w+kWLFkr5zZu3/N2HP/IXF+3vguLHKmC3&#10;6QuvetYdr7rpjQWgcZZ0bFWsCJCt+eQlG39JEKg1l/71xlVFbEhi+NWHlUGu/bx5xeUzAHaKFNz/&#10;SwAmFNDZmHAx1qUnGwSeFHRoOFxldyLQsHLVqo3XKS7pgB2woSWrVi1Zff+pCbTacPUnb135cgCU&#10;GvxfdyoxuOwW+bFjnSU8c82ln2xcQHgxvzDveeqyoioNA0fSMSFIa3TOlEoKKDRzXdYL3inrixz/&#10;9QeuO1VZqTXLEerMjltQKbW5RadmIH52FfAj9rRFG6oLKxWFrRtLwGXqkfbUe0cAbrZszVicN6kg&#10;okVOWdUOk1nbXOSaxU8xtcbKWxsZ3FyBgGftz6Wumq3eOi15/yoR3VZdDprk9PGrC0ObOFcBxiqD&#10;xRuuuvTWEy8IiD9EqEobACgkDzJCHXi9Ua6xxeAtFMuUySPfoPoONQVqCtQUqClQU6CmQE2BmgKz&#10;pIBgaj+89gc333zz8PDw0Ucf88IXvfBfPvHPBwqz+9d//deHkLK3/NBDfvu3f3uWTZJisupTFsbO&#10;vvyMKxElI2pvNxbL7/5IAHbbd+7esnVHcx///D1/uyfbyG/Bgnlved3/bi62ZNH8gTl9sydRqaTk&#10;1n3+i//zgvN+5UUv+NV9rmSvl8T+lNE66ZjsXnfqE08ZHBzY/7WxV3z1SkHrRJKaF1qL/AVat7fU&#10;nJyanP0lkn5JtE5ecrBly9bZX1uXnJECa35468pfiqS5DRs3LlmimNR1G09dWUSe1lx368pVxZS0&#10;GSs/8AU23HpdY9Uqhb82XH255OxYdlvcSLoj4AATA0/8pVVLbr1uTaERS89+w8UXv++ClaWWnXjB&#10;xe+7+MJzlhRPLz2baJ28lq481X/csGFjY+Wplnt44qnlqsp9PtHQOm1QdeHEAiF/VdVLz7lQmldM&#10;d2xJgRY0z/qCzmy8X/KjhJobg/tLzzl/VeO6Wzdob6uplKqu7tRMxM+uAi02btCbSUuWuLAtPTHI&#10;XF1Y2L5aUtTKCZio40TyKmPVXrFVZH7lKvJ76TmrVm4kKQqvbLCceMH7Lr74DWcXJUbGyJJVv+Si&#10;8fLzV2biRzx31WGWltZyaIAnNtCWnq3tWNPUjqaLN6zxYVHd5Rb0sXryob3m0ktWL7ngYsvKtAIq&#10;D68/9boPfNIG09JzDK1TWgnLIEwtXpWEaln6wP1QPXgL9SdlcuBuW9dUU6CmQE2BmgI1BWoK1BSo&#10;KbCXFHjdn74uv2L15aslq+7oo4/+s3f82Qf/5oN/9Mevkdw6wez2Z22sLKq9C68rVq/+wbU/eMYz&#10;nylvOfjGN77J87NZdTsxuRcghvRo0ybNrZvmNWOBvSTkASi+Z8+sVv622uRt99Ce/WmE4HSSB7Y/&#10;aJ3cfe8Au58+WkcCHSjMjkusZSVsie4zosXT82n2zxB53/svkape+6dviLd8ff9ffWB2crDp8686&#10;5f036efJT9D3+29qvg6/vuoLmwq/VJyUpLyT3/cFVPXqz2vpm96POvH+q6hYixVOog2f/8Kr5KTd&#10;JV34KlSEV2rkye/zyiSfzm+hLb/pr05+1kXfaXz6fDmpZZprTlWlO2olxeZF/VpcY3WAT5Js8pa3&#10;vFkSuW697M1vkbykjas/8JY3v+XSgLuiIFKx5Ce843fJo+GZt1xyVeAL6eRb/vpqntVrP3k17nUJ&#10;T0l2T1NtjY1xC8cI2DcFJgjuVAfbipg4cEPopozYzU5ymkqtWb3abgyE4tbVbPyGqwQ+cvBupqqr&#10;CwOBsirQ4NUkYH6+sub9gxuWHFZCJ3mP6aCX6lYkCuw18ZcsVU6e+OSVG1evpqCtuTzIXL4bCydk&#10;qvC7wH8bV19udSirDLybiSWJrcDJnhxLwLXCMlI2I0cq7rZxo8n91ZetXnI+Ey2nfUkHN2YSpcSp&#10;QA5LVagoTNvlaelTGNoKhwIapkLQcXrJX+swVxCz1WCCMMlAzsY+xnVx8KZGSxqgKwTNXXVVoDmo&#10;cvyd7FeVifgaTRK9hJKuQIo6x85nt0uDNyfcNMI2E5fq32sK1BSoKVBToKZATYGaAjUFHhEKfOPq&#10;b9xy880XvuEN8kSIfBuxxz/+CSc9/qTPffZze3tXWaL31+//q0v++q8//Pcflvfq1VdIyp5UJW85&#10;+NxnP8vzUkCKSeFp6p961DwIdW+JMPvyo6PVD0J4+lOfnFfy5FMeX1nn+KyXUc6+SXtbcu8AO1k0&#10;ygc1PPDg2le/9kLJWqx8X/R/3r237WB5eSbsV79+VeX76m9+W3aykzLMs9u3+qXZcmHzympJ3RTs&#10;M3/vVf2zf+zG2ocebq75wbUPzf52n/6dixrvuuHGm2648cp33vM7xNriJZjXsy864tIbP/L8xTOc&#10;xM+fXo2q/uEFiwV0u+Ced31Nq73phq+/657zCcZt+sI73nHkZTh546eeF1XqdXJG76IXNj6FAjdd&#10;euQ7LkJ7tBmrV7G2r73z3gsALG76/DsuOtJLrpITT3ijdOGMxsu0ft99L6u5QJJW50t0yyAkJFVJ&#10;5pkshXvfxeevlI26JBMtsrqQzkY4YwOgB0kvkvcFp6JCW96oZ953/pLVlxk4J+CapOrgZIJkpLig&#10;C3pek+Ns2SBqe/2qw6x5gt/IukI5eaGkyF2WQMMG8BViMZoztGRjgH2toIHZC0plSUUTAFvIrnmR&#10;1bX07Avft+r+S/T8B+5fleciEeUsopZAHHCyaX0uyFkAaJQLq+5HJVzhOE37p6MAUNcCoppXFGQE&#10;QHi5sUupO1P6V6pl2k7NTPUc/JKksAsPW40GV6+5zgprp5duDHQ4ZOPEl1/8+sNWo8urD4vdA1u1&#10;o5KtMzW6BKVVFc9xMYC5VmjD1ZfKeuoqborEkFMBYE3XjBZszdDkVle3pk82tHVUNZghuOaTus4V&#10;Y/DUhkmF9s7wx+w2AXsVscVCsmG5VYBDmcCoVG04NqoJvqeuPCP9aom0mgJsK4WhTy4+9YelLSCr&#10;+j0Dl4v48kzcr3+vKVBToKZATYGaAjUFagrUFHikKSB4mTwLQraWa97xX57resvNt0ie3d62QZbo&#10;SYWHLF8uF65a9Tym7En98pID+fq852nYLgWkWCzsq7xL885u0zfmZS/5jbe88XVPPKXldlYPPPCg&#10;PJX023v/AM+9JcLsy49PTFQWfs6zzpR96+bPnyvvZ599pnytLNb8tIrZ31pKHpCHTuwdYDfL9s0e&#10;wJplheVibft43c/BZS/7lOBr6Mfi57/qZd9ZfU1C7G56H9C64qMnKk8aHV72h1bVTVd8+sx3vsu+&#10;NBa/4A9fdk1UfM89vMMTnhBD82WvckAQF77CfnjCK97V0Ms2Sate9ipv5Qte9bJPX25JdhV1FVmS&#10;ap7d+WIp5GhxBR/xF3k2wq2XKbQkCXYCSKUsmFiIygo8bj/xRAT3uhDQlqE2Tlwl6yq5iO/ECxyi&#10;SOsf9bwvPLTljZ52tPScsw2fWrLqfK691SWBtnASjdRVuemZF7deJrvsI4B//aqNl+XZPQdMbhWb&#10;wy2efF2kBBKg1EcHAE+MNCIuXCXO2Fj9gYQzYpWiwqANoW0GP6JLAkHGIkr9bg++eL1WXS7c1K1q&#10;CmARIu+48tbLykiQPmNk46rzfe3nhYKwGmb0w8NWVWbdVVJzuk7NSH6uu3Tp8GeACF4s+FUTH4uF&#10;Be8V8MvpvPFSS6fCNn8NQZkVG76kKceq1KJqtk7f7DKnqqnychVFx2dtBfSGqy677lQjeOGqaIYI&#10;sEjMDKBzS7YWV7VX96IlfQp5mrokG69skezSJUtaZGNKOV3nK8LE0apDP1IlNdW1tKg+a5kidlxG&#10;qxChrPvFF8+fzdIbkfio+af5SmG5lSw3nlHKpuUy5ioyZTJjbXWBmgI1BWoK1BSoKVBToKZATYFH&#10;mALy8NYXvvCFsiOWrFT98N//vSyVlfff/92HBa373Oc+9+rX6NrYfWiCYHNveNMbn3LaUyS97t/+&#10;9d/yGmQ/O4EI5ScpcMCfCyppT8c/7rhpdqmTzcduv+POj3/ik/JIin3o10/5kmefc+ZvvehX5P30&#10;pzFr58C/ZAM7qZSf+/zaO8BOHggrj4WVmx224tB/+NAlpay0+Pquv/izfWvQU097ynPOPafyffYz&#10;ni4PipVqZTM72dJu3+pn46cRIFnz+6EP/+PePnm3re1ngyAuP/6MRIdPX3D+ve/8ehGta1SebKLd&#10;pnvuaRxxRJaUt/xxZ37nDkn7W/z8j1y5avWzWi2/beiF11x0ri90Pfcd3/nO7Q81HrrDFrry/O98&#10;unHvvZsEBvzI11atfraeKSxi3TdOVl2FhXQWVAN/scQ6waGQZxc5ZWkhqlQjYfCFp16H/DKCT7qn&#10;WyQKSdLZ6o2+rjItYavOh9F0qeqVmZWdVGAiLVrUx2o6Srj07F9qtXJwb24wDWlPvECQIAKRaz6p&#10;zzzQxDpFBAQTs+Wx6eqlZ58veNsPi7vn6aJCPV3YVA9ZPgnXWHOpVq2JdZpqp1Wn9cVVjZuJAopr&#10;FFZU5g9nsAol98pwxpcLBrLX5KroVGppZW35gzVUfK6+VDdN0weAaKpdwnxQTamwnso7bVu8Wdan&#10;5mxqKpnUYctjZxosGVubi3IRrr1KnGpZMbf/0ze2RJQdITVxMVIv9dGqiomXcNulZ1/QvN+i3wO7&#10;SuavIluzFa2tWtWaPoWhHZdrppsPzADxGumIBZsezYGETYj9jBiiVI+S2CzznFOx2DYt7JXdJ7mb&#10;YloBvZe6okivNHj9fGkF9ExyUv9eU6CmQE2BmgI1BWoK1BSoKfDIU0By6O6++25Znbply+bnrlol&#10;6W+S9fbQQ2v3B62LVsvzJU466aRrr71WEAyelAPZxk5OzvLRE/IU1EeeBj/jO3R2dJRasGXr9v/4&#10;7OUXf/Cjf/HeD330X/5N3nIgX+Wk/FQqLM/l2J8OyOMm5HJ+7vNr7wA7gWmJ2cnCWEl3DOHY59vP&#10;8kJ9UOyPbpDFsETrZEu7WV5YKvYkIH1XfO3KVpd/+jP/8aPrb+Szimf/+lnJ+kO3fyc18mWXXnbE&#10;ReeWdq+rPNnUscVHHglMLX+d8ThNswVmh+Wujd+p2DJPL3zZpVxIa29BDJc/7owz3/n1/KQt0RXM&#10;TovJ0zQfCcyuaQsnxSQUG5CklwKMli1EZY8tdeX8hjyEc01j6dIlXEib3po0Z09g9FSvKumQqH32&#10;e6aVdhCrRpaKNWpU3oR2zF5Mq0sqbJFBOS37MAvoC6sR0xM/AH1m7Z2BPLO4AXoQNVagdYUuzmJl&#10;5bTEmw3xmwG4IhIj+VyRv1mJ1lUCvKU6RCAr1m5Oz3jcGA/BwEvHQnarMqdmI0S+3jxlxmHdNwdL&#10;1fJY3FBHU9Z4fY5HNaZtbJ3VLoot6VMa2oK4IT1WiOE4r2gJz7pbvXpJSkmrfJAutncU6G1mDNFK&#10;2sNtJKVOLsMa73hwiCJ2xb35cl1RBg9nw5CsDNIlHe7fy2vr4jUFagrUFKgpUFOgpkBNgZoCjwwF&#10;5JmwU40pedbEi170omOPOSZuss+5daVm9vX3LVy4QCAaeQqtvOVAvsrJWfamrX3vADtJe7r9jh9/&#10;/F8ubVV/X1+vLJj9vd+9oHkLslk26YAX6+4uAEc//NHN7/vgR394/c1bi9icfJWT+tOPbs7b0Nm5&#10;X4Ddz+ChE9L6nz5md6DQOmn8857zLBGja77zvW9d891maZCT8pOcf9Hz9+6xux0de4d77o8gfvoj&#10;/kCJm/7q/E/HylOt8glvvqEZsyue1Ac7ZI+G8IY84Xkvu+aid/h+eJs+f9FFjVVnSsbdTX/lz7WQ&#10;nLuqVsuFn+YWddlr8RmrGqk2/+Gm93tiXSExsBUt9OESpR36UHTxEUfK3nu8o26xF5Bl01NfJQbm&#10;4rMNsk1YMbcoXzu25lLPDnIkQcPtfKc5NjEHCeReVe1GRs5lvhJww1VXl3PSsovKTxtQbGH1ZZaA&#10;pngKMtU01e5Wb6BiDf5EjWxj+1lLk+R+RYKbwoV8nIUiO2nfN2CCQFQ2XH2VN18TmnyvvUQurH/N&#10;HygQy/28RQrWpHy9VHV1i6spIHe52jel02RAf6DFTGidoGOXFtDD5pumpwpUd6oF8XW1NUWmIl0O&#10;OX3xvAgAZYYwVhbWJ34I2/0JJs4U1GHPrUB6V457ljtSzVZ9pnDUrChYnvnYxKmZZQgykC92br4k&#10;E3hNM7RsVywsNcFOUteSrWlV+zRtakWf0hpzPPIVRJDV7Et0Ufyb3yKrzm3R9OWHvd5Xr1eidXp/&#10;XcN+6+q/Xr1xRjQMTypefflGbkmp+99dnj+/BdDh5auzFGBZX5wSThOMSAHy53KowJMOLbjMHxUG&#10;nWbB7szcrUvUFKgpUFOgpkBNgZoCNQVqChx4Crz0pS+VZLd8aWpfb9+BQuukuQ89uHb58kNkVew/&#10;/P2H5S0H8vWhWe+P39Fezj6bngSS23TxX31A0ptaFTtsxYo/+aNXnXXm0w48Kfe1xjn9vfmlX1zd&#10;MnOLxb64+qq8fOnyfW3Ffl3Xtm/7zUlunTyAQp7hIGtjZevBA75AOvp0ANE61imo3D8DFX76GU97&#10;7rPPIfora62/fc33vv0dRfEEEt5bIZO9DIeGZ/XEX3lKbPNzJw5ZfvCb33ThLNioD3O4Y9U773mH&#10;PFxVXme880rbz06e5Xru7X+I3evw3Ilr9Kczr2k++c7GO/RxEB95weLsEt5ZHx/xaR5Kfhxz4gQ1&#10;0we54mbv0qtY/x2vuuFNsaFdViZrUlZbo/GyT0l5NqxYv9z1faecL3eVNL03Ly/UrNWuXqUdbLqj&#10;PF5WltminZetWn0+Oy4wijxIYRaPrRSYRoL2lBGEHceYdLNk1et1JaO8spN6Grv+Y9ssFly5cuWt&#10;Gw/Twnqy8KAGBZJSdfJgB2mYQAP+hAe5Ox5E0JCd1xoXaLXZK12bWsKVeqxRUpnYQW2e7Povl2e3&#10;Y0VyJW8q+/dlr5UXSJfzwtYpFsFOc369P+Ig629eGBveWc0rz89Sq7xrxfWOWUuiU1nNpZtWUiC7&#10;Y1CgqYNGnOw8usz6K6m08tbEgpadqiC+3qIhHV+S5MHI4R3Mb2ckaupypbBldM4lsHWvp2erDgqK&#10;AaXC5aGKUzkFKOMqbC1kIAlWQf4rhxLky2WmhSDlgi20zZqauuD3NLZW0ac8tE24lQiZMOTDwksk&#10;keaZTLCVhhupAThWMvlPhFIhE3mQB1uw8WierIwu6ZnmM6ZQLpD03ni6SJKflel8y8GLe830RJfm&#10;TtdnagrUFKgpUFOgpkBNgZoCNQUeGQrIRnWy+rVV3QKk3H33XfKU2P28udTz9re9XSrp6+t7xjOe&#10;IQff/OY3JadPDt79nnfPBp+Z09/X0b4XiUeC/9xx54/ZbMmkE2xODv727z9y/Q2Wv/O4446V5Zj7&#10;3C95nKlcK9usNdfAn+JVWabyvpOTU/evXR+Q15svev+MzXvfO9/EMrLv2WGHLGvfyzzEvH7ZaU02&#10;sJMlsZJqN+N9WxXYR8BOqssxu3f+ucrKI/GS58bKw2H3cyVsqWE/uv6Gf/rEJ2X3x9J5Sb777Zf8&#10;5t6idaxk19Dw5OTkI0GBrM4m6OoRvt9jp3pbrzrtU0jRm0dJcFtE8R47dP45aqlIwuVLLpwFwvtz&#10;1OdHe1eqMd9Ztnq6od2E2AZEOGPlP52h+ijRSzNSoy5QU6CmQE2BmgI1BWoK1BSoKTATBaYH7GTt&#10;6hWXXyFPdJ2pmhl+v/nmmz7xz/8iO9a98EUv4tNg5aG0n/vsZ2+55RbZKS9fgVtZUXt7+8CsF8+y&#10;BoFQuB5RXpKzJQ+gkAPJfJKt0njyzDOeOs0jKWbsbwmVm6b87AE7qWTr9p3btu9ibXsF2M2fN7Bg&#10;3uCMzZ6mQPRorxpcqnDfATupiJidHOzzUyZm7L8AdlJmf/atq7yFtPyKr14pyJ0kCQpOJ9mbInCy&#10;YHY2UHRlhePjE0N7ZpVkN2OXWxeoAbsWtJFwt5SY06qgPAWycb6l0e0HJ/bz0upUoP2stL68psBj&#10;mwKSvCYPzJ0Zda/spT7g9cAP7eqFzAeazMATl3j+7IGuva6vpkBNgZoCNQVqCtQUqClQU+CnSQEB&#10;7Ka/3dFHH7P/gJ08aravv7c5U0+AvOGhPaedftr0bejv7e3s3LslsbKHnTwMYNMm3e7/ZS/5DS5V&#10;lJOyVFYOFi9eJCf3GU6RGh4hwE6S7B5ev2l0bHyvZEAeN3HwssX7k14nt/sZZ9jtVYd/EQo/8kl2&#10;NWD3iyBHdR9rCtQU+NlTgOvE88XpB7RNxaS/2Wf8HdBG1JXVFKgpUFOgpkBNgZoCNQVqCvwCUmAf&#10;0use01QqLYydsS/7vxh2xlvMvsB+ZdjN/ja/CCVlSaxgdr8IPa37WFOgpkBNgZoCNQVqCtQUqClQ&#10;U6CmQE2BmgI1BWoKPOYoIIthBbN7zDV7fxo8+zy7A5Jbtz9NLV1bA3YHkJiNsfHx4T0jB7LGuq6a&#10;AjUFagrUFKgpUFOgpkBNgZoCNQVqCtQUqClQU6CmwH5TYB8Ww+73PR8VFQhmt33nru07drd67Kok&#10;1s2bO2fe4MB+roQ9sL2tAbsDS8/GI7iZ3ZQ8quQAt7aurqZATYGaAjUFagrUFKgpUFOgpkBNgZoC&#10;NQVqCtQUmJkCj/GQvL+vt7Nj77aum5kmj6kSAtsNDe/ZPbRnfHycG9tJSp285vT3CnEeVVAd6VoD&#10;dgdevmRtrAjB5JSM5gP9kjrbatDuQFO1rq+mQE2BmgI1BWoK1BSoKVBToKZATYGaAjUFagpMQ4HH&#10;cjDe3tYGQOoXayXsz4E414DdI8VEwWtHRkdb5Vs+Unet660pUFOgpkBNgZoCNQVqCtQUqClQU6Cm&#10;QE2BmgI1BWoKSIpWW1tPd7fkkdXEeCxSoAbsHlmuTUxMjI1PTExOSO5lDd49srSua68pUFOgpkBN&#10;gZoCNQVqCtQUqClQU6CmQE2BmgK/2BQQkE5Wd3Z0dHR1yBLYOqvuMSwNNWD3GGZe3fSaAjUFagrU&#10;FKgpUFOgpkBNgZoCNQVqCtQUqClQU6CmQE2Bnz8K1Gjrzx9P6x7VFKgpUFOgpkBNgZoCNQVqCtQU&#10;qClQU6CmQE2BmgI1BWoKPIYpUAN2j2Hm1U2vKVBToKZATYGaAjUFagrUFKgpUFOgpkBNgZoCNQVq&#10;CtQU+PmjQA3Y/fzxtO5RTYGaAjUFagrUFKgpUFOgpkBNgZoCNQVqCtQUqClQU6CmwGOYAm0/vuvu&#10;x3Dz66bXFKgpUFOgpkBNgZoCNQVqCtQUqClQU6CmQE2BmgI1BWoK1BT4+aJA26885zltUxNtU43G&#10;1OSOHTt6e3sHBvp7+/um2ib37NkzNDI0NjY20K4PA55s6HNOp9rbOuWZwJ3ytJGO0cme8fHxoREp&#10;uGd0bEzOdPfqI4Pn9PZJKSnW09Pb1d092dY+idcOqW9kRM739na3d3UODMyZMzgwNSVPUp2QiqUA&#10;bjAl9xIi6x1HJuVTqm33F3/q7eriQaMh18hDWPVZrHL5YF8fucPnsUqZZfetXXrf2o62Rlt725J7&#10;H1x0z4PBvs1HHNpoa2w8fIV8bjv6iJ3HHy0/SXdGR0dZm3yVW8uBUECq6urq4rHSoL1dPl968cdu&#10;eNoptzz91MaU0KNTLhwcHNy9e/dNN90k1x533HGHP26llFQyDg319/cvW7Zszpw5UsPSwd7Of/70&#10;4v/84s2X/l1fX5/UzFbJPaUeKXDLzWsGBuY+5SlPWbPmti1btmzc+PDmzZulHiksxbZv3y53kZon&#10;27qlWmnzrqGhqTa9dmDe3CVLlnT2d6MXE2ynVCgtly50TukBqS1fSW2lVdskCRwn5YAvkrH0efi6&#10;DU/9wa2HrN0o59cesuT7p5344CFL8CSa6oTNqfYO52yHFJP7ixiMjoyNjY9azdL6hl4r7VKytynl&#10;laZ4yTHbMDk6tnjx4kPaOk8Zaz+kXYn2wPjId4a337llo9Bny+Ztcpd58xYIkUdHx3ft2tWFB+JI&#10;q6QSOSBBhNpdbb1jkxNClrGJ8fGpSZGVNojY0Vt2/coD967YsH7LkUc98CvP333CSrlEmrpnmBwf&#10;m5gc7exq9PZ2dnS2i5BMjO+RIbNu3bqHHnpIGiCMEOGXETS/Z67K80RDnhAsnRyXsTE2IXI6OGf+&#10;6PhYW2fbvAVzBxcOyhDbtnPb9p072vrnPf/+tWffvOa/XvDL9y9fKh2Vy+XWbSKPI6NjI+ONiUZ3&#10;e3d3R88Zt6w5/eabHli69OrHrfzx/PlyRxKQjJvoUSrFUGLH5SU/kp78lWNKvvY0PbnYxuCkSghr&#10;Zm2Umc72bp6XmlkDZWa8vXHYQ+sOWbf+yT/8ISX5htNOW798+dqly/SObQ1RGhONqdEJ6c2otHms&#10;MS5M6BXt0Nvb09k1NTGp3Rwbk8aJkO/avXvP2KhoCZX2jnYpPzU25QNzgqOSUtHZ1S7y/8qlhz4w&#10;Mfat4Z0y+qTabdu2jWzZ0dPTI2NhwaKFUsnQ8LDwaNOmTcLIP//c/3zzhMd956SVIhnSqY427ciY&#10;qKi2tv7+AXlNjEsbRkSERNIm2rqFiSLXHe09E+ONEZHYUe3+SGPRZKNtYrIx3mifEC62dcrXRnvb&#10;+JQ+L71/jnSru7tHREqunWprn9o4NCp9lNtNjmv7O9uUbnLrTrlC2aZMaZdRKHwRejban/fUFc89&#10;89jQVF++8nsifavOflqcaT747Ff+/bNX/IfWNikyYI8SkvqoeKUXrlnxa1tXGvtZXRxlZHFeoLfR&#10;JfSfmByTZnd3q0SprpqclBEoj52SV3cbnj411RgbGR0eHj7k6COkhofWr/vjf/y37z/l8dc+5fGd&#10;3d2iA2XQqy6dnBI2dbZ3iKod2rVbOD7ZLhZBSNYtI2r38LAQqqevVxg3sHRw3rx5wmIdpxMTciMR&#10;JB1LDbU7MqCEpqPDe3bv3CU3FQrP6elWqYDS00E3MiqDXJV234ScV5HoG+jr65dbizhPjI4N794j&#10;v7Y3OqQ9PZ3djck2tWR79jRkkGKMmNoxIkpRU4kcJlQm0qqJxhhHmby6ujr6+sVAqXaiWpcGiw6h&#10;8lElNjkpT+uS9rMS1g3Cdk/AzsZwjoEsAsNj8oqjT/V/ZjFZeRST2/EWVMuhw3mQv8wE4JRr6ban&#10;33THGTfc+revvCDKBw2kzJioJryoXmhlpIAYnaAY6WPjtF20pb6iCyZdDZUo6QtJTRukfsX4mEiL&#10;qGhtf3v7/IULZGgrx3WwTA4PDe3Yum1491B3R+ec/v7e7h5RFkoKOAKqTKTj+mj2ic4O7bg0UPwZ&#10;uhx6fUPcHZTX6idFaOO4q9HFdrJrwS8yKNpJJqqMjY+zzaQAr5XXnok9MY7IL7JAfgh6sr/k41RD&#10;65GS5JqqiM5OtVNdOk6D8jzQG40MKbdkzHWL2PZ0dPbKuKDp3LJlk+jSuYN9c/p6GxPjHY0pGUeT&#10;HW1ihXYODe/aM9zd1z8wb15bV6fI+cjYqDZsSigy3tmY6hZ9Kr7gxETXmMpbSQlQZkI+gwjUOWRo&#10;iDQvDyKwp0oByEDbVLcc0C2RkiSFFhYVChsqZ4Tj8vnwww9rR9tdMuVQFKeOtFBx+s1u1VAjJS8Z&#10;yUIMFYaOdunjgsWLjjn2WJGorUPb5EZzBvrEMRBtJppMlPPQzh27RekMj8hj9KAwGz1Co/45ojO7&#10;+3pFpEVv9PaJwKj+ESmSNosjKKRSazA2IuI0NqkdUWapem/v7+m/444fr71/7dyBeV3i/nZ3j48r&#10;l0kBKSkdl2qlp3p7vPgrSarC1tYFFS68UKdaJJFXiSaUMuo7je2ZP3/+8uUHCXPFPdm+e6e0TY6l&#10;sHRz586dciAE7O5RusmNOHbkLkITuXVXW09O+VD7Q8OjPC9tlnuJERS1rD7wxJBIi1T78MPrhURi&#10;YUXy5HZbd2494YQTpCXDoxoDCM3VZLe3Dwz2SHu2bt0qNUsla9eulZuedNJJXRNd991339y5c8UT&#10;ltqkL1JeahudHJb7/u8PffK/nv8s8X9UkMDwdnXNxH+AVaLeEvMox+JNQcBOPP6kO+66HfKgsicj&#10;QQ5+/UtXydX/8avnUFwxAAtyG2N5DI5WjFA6e/JqHzZ+cdiSR1KMQ1IIIvQUiRFS082eaAzLSTUi&#10;PRr+0CjItRL8xBiPqnR0iz8HtcABLpUwrKAAyHmpRKqSA7o9I6Om+dkSeXEYyk2F7AxPOLiouNp6&#10;ZEjrGbmJFBaDqfI2Jk6KmB6I2YT0pVu8nd7efik2PqaViI8kvwq/lj+0/pf+e/W3X/6bW48+/Jvf&#10;/KY06ddOfMIZf/cJlb05/de9/x0jbZM7tm2XkmLKRcz2DA1La8UT/t73vqdBX3+ffIrE7BraPTGl&#10;42Jgfo8GYNJCaYEIGDSiuD/tU6p+X/LfV0ojL33umeIdtYuQNtr2TIzJ0BDrIfyRZk+Nm5ZowP/U&#10;EdJo6+yRWLNfpEKjiF071SsQPuBFGsp9B/t65eQhDz/8e9//3pdXrPiCutYqPjIAhMIyyAfnz+uf&#10;OygViVxpreOTEjXs3r5DAg1xaXo7u6AbJ7vaVSNRJ4sRMWU1NSUCsAeWnewWVUNDP9jbLYOib3BA&#10;RrJIsqhf0Xri0060q30k40IwVPuNdqjYSRA9qo6i/gSB7ZoQR0VFXaiEUEJ9J/VX28aE7xNTDbFr&#10;XX39YtJG5X+jIfyUaxfMnTc1Ob7h4XVi/Q5aukwM5NTgwLoN68WeioQJd9o7OyToEH94TuecM9o7&#10;XvCZ/7z2tKf8z4oVEyOj597543PuvOOeBYv++fQzISpqTEULkbDCZRGSRYsWHXTw0o0bN549f/4L&#10;jzz6ju3b3nPLjdLOju6uufMG5gzOkQvVKRa5GkWkqQQQdopKk3Gp+n/PlMWDIc9S+VEbN7/y6u/e&#10;u3Tx/33OM5X34lViFMjnYIeOLNVFbe1C800bNq5/+GHRG6QkXC97cZQNTaquU8LiFXpgeNfu59z9&#10;E3l/7Zijv37sMbxGBUI8Ar7aVVcIl8XL1aHercOHQ5UDh/Zdfgj9SVaikikxN5RPkot312olQHJd&#10;lHeZlbBw/hI/OnqUNdIsMu/FCtn+4clx1T+IskVO5FPEUc70d6v2fvDBByVAVQe7s0u0lohQd9sc&#10;rUSsT0Mil3ZRFfiUQaARopwWTonaE6urN5BC3TLutFOTk+pSjk+omZDX0MhOEI2KSwx3p8jGqTuH&#10;n3vFN6itbz32yM885SThJXEPASy0+yKr8p6c6kQPdLxPqv8jx+EVkK0koLzkIloxI7uDA7ny1PHS&#10;6EZLLHyWAw4fubHWIlG7hI1dnSI0vF2n0EI6Nq6xudoa8RoQhU2Cv+S1ctVvJ+qLTiC5HAqnu8fk&#10;hGThi8M22h+1KV26VZaERFr/hI4UiYIRR/UJsCNSKr+q3HcoFiQ6wWQMaEbHcUcfLQG1iIB8mT9v&#10;nhQTRSoV7R7atWP3LgmupZ7+/h7BNUQfjUlwKZ4QXPPde4aHRiZkNAsZxLbPnT9v4aKF8+W9YMHS&#10;xUsWLJy/cPHi+QvmzxkclEEnMa8KWXubVCJ+S9/AHDkptBNRl1hShrTIT7whHEIRVd82jpS+tL5q&#10;vnlWrkVP9EBeyx94+Igbbl1yzwNL733w5G//4Klf/Prjv3ntkTfdpoBdR/uc7Ts3H3nYhsOX3/qM&#10;p1z3gmfL510nHvOTk45ft+KgTUccumfRfJVMFwuOMpKJMkRxkZOK8giygNey+x/aMaf/3iXzRdCp&#10;tTmKRKfIhSeffPLTn/HM00877bAVK7Zv2ybvwYGBBfPnSx96OtuGT3zc/M98Tkiy6/hjFEFCzQoc&#10;QTik+IMPrj388MNFTYkJAeInsMOwVCuai7pDWtvTO0c+RXcLFwRUkEqEEQI0jIimzFA5hUhgz9rF&#10;UsNjDpEysZMQ3uM6KhQWIE1ClYSC2DHYe9sJRz68YtntJxx5yNoNp19766FrN+4YnDN3x+7tg/2h&#10;kpJuAmKruluGp7ZcJRURkylK4SF/ghg3RFgUz+hol5CkUxwkibBVA0k4PSzCuWVi9OaRnddN7VnX&#10;Nimw3dN65z5z/tKTlhw0MdAvP03IfUSgFSlpdIvGFWlT89cuJJIAX2Sls6tbDNeoDASN/HU0ShmJ&#10;k4b37NnSO/C9pQeJuTp03cMnfPOqFV/+4uDtt40vXTZ10Io5c8S37JU2An4Tqyxh1ZQAznPnzlu6&#10;dNlBBx28cOEiwQKkldKvbVu3D48Iujcpmk4cXwHxpH+io7q6e3Q4Du8SD2rn8O5NWzcP7RkSD/DC&#10;W+58wl33fP7F591/8GLhkGgM8UtlnAm75G+HNFmex61UaF+//JB1Bx188Pp1Z926Ruh594KFYZOU&#10;wqL8SF8MJqEpNZMErvpPRo7CiOJECaijg14MHeUtrI4SX2VeRZ3cB9fM8iGkMeeYDD3k4XWP+/Fd&#10;L/6fy4+/88fLH3rouic/+fqnPOVb5z7r4eXLd84ZGIfxoG2R1mij8BJsNmRJA+wJQJoS/SL2ElWj&#10;yhTOsdxY5RDhmYuQNoZ+s+gQGQ5P7B/cMTV5//ioqjjxZsbGxIMU7Swmqk98x64uOSOqTHBAGd/S&#10;6yM3bxZDouImekbMkuhBmAbxx4QU4tWIiyL1SG0SQQq9RM0IgaQDU6K9NZpqH2v0iXqfanTICXEd&#10;pbHKoo6e/gFxXwfnSrgs0TKAco2KR0aGRscRQkpRlWsGHVKXqFqdSgBdiFWLBXneGUc978xjOOiG&#10;167tmjv32CMPPeaIFfkZOZ7Ys2fb9T/qkCANIP4JR5/031f8O6nL2k0QbPzSgNpwFgYYIzLbT90V&#10;g50HZFNngzMu6hBTD7Ngl4i7jFACW+pTju3avWvH9h1HHHXkwkWLtmza/OQf3PTgQUs2yNSI9FYd&#10;3BEhcl+PBJade4YFmR0Sqg4MDO4eEtZo/eKUjk/qyLK3uA7UxRLCwo0SwREBHpZoYGho9+5dw7sk&#10;KNi1Z2RYrLSMD0VvxCuRiEk0JIis7rIog269XH2+nl5pgPRAhVdvCNdKb6JmRIrCPVXIJ6iRlBjG&#10;RtCHg8LgKkx4oM1KH9EocqByC6pR/cpBDFVRPbxQ7hUAjY4sM3dO3+AOw/fMS6PDUWpMDFg6B3JH&#10;NNlQIfMdydHiKxyjqPDBg5eeccNtwrP7ly0JcYpfpWrShxeWWqICA2+bdk2aIVooxi+bxGvBI3AX&#10;4JW8pYvKgclJASVkuIl+Enb2980RJSUjqSFu3uSUzPRICCswiXjXHYqwTI3IPYDQySjT+jEEpG4Z&#10;xaIE5szpF8YLU6RaxVjE7Wt0iNLR8hQAmygU9WmONXvERtJFkxdPhvXkQYyRoKiUFMbnNAkRkike&#10;GlyyMsiuTmtWecnmMiAhAeVAWzIlMYMMBwEoBNnRsJyur/yX6L6nq3twcI6U3rFtm4i/QN4Ccym0&#10;rQ5Mo69/zsDcucIbhbQmJzQwEfuozVLdKAVER02MmF3OpZe9YK9DwEwsgaaQAqlT7kHFUEq0aiQA&#10;2nqEa9WZhvBItYTtxPmRY2pM8FRFBbRKUwsx7uAcwn8QwdV/2h/RKIK7LV60SPXP6LCMN6EJPN5J&#10;0RJS8fiYhB/SL+GIEFk8k0lREaIr5F7qD3d1zVONPiC/jYqiGdq9Y/v2HVu37tq5a/v2rTt37JTx&#10;K3a/r7dHeCDzvIpDdHbtERu/a7eaDI1XJRbAdBoGOzUMuS93jTHFUcaXRBWiVTFMFLqFfdav4oJI&#10;5CMHI6OKCMuEt7RTuDE8sociKpXLbK6EsnKAS9weuLCxGZNiYjPpjVvLGAqZ5xDmq7NDZx0E05Sa&#10;RXWP7BlT5ELgpMnJJz7xSTJXL86p4FUyMHv7JVzvHBneKTfQuUqBGCQ80Z9GHn7oofERcXGnZDxK&#10;0xSfEBuwZ1gORsdHD37g4RPuuOfys07Vq4Q+wjr1NoCXOe9jpOoQgM7YvHWzmm8toxZUBv6hD298&#10;6nVrvnr26TvnDlAYlAWwWVDRaVBT/YpTJc0TAis2JE7hnhExQhJ3qMulU1PiN2l8190jItHdIzGv&#10;0AK2W43EhCK2ot3FdFBRgFnOMHpsrutCPyjrXVAJpHJ0K5DapRMGtAjkOMeaGMVcXbAj8hNHCguz&#10;PJsx0ZCRToCYNcD3VuVmSJ8cszz07bjYIikgLGZwIbHSsbfffctvnieuy6233nrYYYc9/7pbu9Zt&#10;kBs9vPLYHaeePNXRNrJnhCpb2iCOtVwuEcoDDzwgsErfnH7xpETNqkfX0a5IQa/qdr2dcUQ5KhyW&#10;MXjGtWtOuv2e1c8Sfg2ikP5T+yIDCYpcfT+dwkc8T3MtfVE3XtwBUYAaGEzKPCpelBSSVDvYmFqx&#10;fr2gdasPP/yLyw+WiBzn2xVAgkCYd4HK5RijXisQijOW1gBfvAmB51USBIcyz4oElzZQJQoRtJtS&#10;Ut1s8fUlwlCR6BaZ6euVawnMCAJJ1I9CEqZzdEin9OQFWwk+AtmUMIh8l+6LOkMEp/2SNBoxjNKY&#10;3UN7duwSFTQhN5K5b6GuXDU8tGvz+g27d+1cMG/+ocsPWrBgwe0/uVvctGOOOWbL1q0LFywQNSK4&#10;gPTwV+cted4nP3X908/83PKDd2/fKWbygSVL7+jvf/Y9Pzlyy6atgsj39kqF8N2Utjr5PTQE5a+A&#10;9R3bt961a+exA4O/f9wJd+zYPtTVOTh3oLdPQSLV1DK+MD+tLNRgDhE7WDOu+lv4L5Va4C8HW+f0&#10;3rds2bPW3HHkhk03Hn2EcZDDR7EUQcPaxY739/VLWGd4FWa2OO5C/rV+msOm19m33fGcu+8WtO6r&#10;Rx8VqoBq1niBCIlCJB0XquJYK+P45VftoP+QnUdqgjneKetICna2q7bkKxrGC3P9wDvhrApPfglP&#10;h4Tz7vEaGh3REBdio+aSE34dneIiy9SIyISAs/KTCJ5M5ql9aUO/COjLH72OLgg1JAEW8RrQFv1n&#10;8AsJAFhTFYjAsnpPjVpkyErQ1DkoCViHrxAs46CHVV0s2bJNPP4HFi9gHKfcVsutih0zb7yPJnME&#10;caSAHHOAqOnxedMY4FrS1R1HH90wpbPGYsamYIScV09Rr8JNdIAaI9T8g9MiXho94xcZgIo+FL1r&#10;jnfXnmFWjIPwDZM37mZcNVcwscAwiSb1xnAC2zSYlVlnnaHpwITxmOr/4Kac0KwIsVEyoEQnHP+4&#10;4zCiNLYXDavdmxTfTkLtCalCJmpFasX/FJ9DLFjvnEGZoG0XAFIHXPucwflz581betCy5YcsX77i&#10;0CUHL1uwcOG8+fPEwotf2N0Hh7K9MTo5sWdULPNwT1+PmGeZoxAPSKY1dPwqyUSNyhsD2/AcRTtF&#10;CMRo0l6qiKj1gYy1TS2/78Gjb1qz7L4Hltx7/xO+8Z0zvvC1U779g2NvuUOsvpBhcMfODYcfsumo&#10;w+4894wbfvNX7nzO0zeefsr605+45agV61ccvGPAECUw2kBrkpjGUj4jpU9O2hyXBBAy+zGlqWFE&#10;7oTKc7bvOuV7N3z7pKN1LgjzD1JGlJoImShEyXTrnTMgCk7mIiQDS1xPYbnioQI3IOOp68Zb9iyc&#10;v/NxRxNogBun1WqmyejYfffdf+SRRy5evGTDhg2S/rFz184tW7eI2po7TzCiuSJgEuX29g3o/JtM&#10;CUpt3RodyZSL3Hd4dE8O2FGgIQF6QHtGZUEdobCFzwCzQG7/WCYuicOd8wZ3zB249fgjHzh4yYqH&#10;Ngpsd8Jt9xK526GJk0Qh8IYhwRCiZDOSVUyWzSBgx59wO7O44YhwPCjRuruEQzphODmxac/Qj3Zv&#10;fWhqfHfb1MLunrMGFp689GCJV5b2z9mtPpbG5xqkqd/QIZ6EmEpphCAoMp2pFlmGaEenlkIY34UU&#10;G7FN6zs6r1m4+Iojjr5/ybLDNqx/3DeuHLjt5h1z5kwuWyqwt3oBGoQrtrB7125xL2VOUdC6gw9e&#10;LswS312+ChIovRKIVFFBCTuF4z3CGZna0lbJ6BybHN+2c6ugDv1z+l635u4V6zZ+8TfOu+/gheMT&#10;IxIyaOSuKkaxCXHcdbiKLlRgUT3AXfPn33jEkeJdnX3H7UdLVmF/3/aBOWrNZfYDCiiYFZYMHqlN&#10;7zOSJ38F39D69VcNnhXAIFY+oTOxUg+1HmVDPhFpqvUWN+jEn9zzkiuvXHn33YeuW/fdU07+/skn&#10;X/H0M+5bvHhLby+wUE2KEtHUWRHkMKoMwAoqH7uR6wcsQ9gxtGd4t0RCe4alMYomankTUfkqDdb4&#10;Ckg9TIUqBBKDA+eUvoG57e23jO6hJyS3GNqBsSbsx2AcGR/TiVMB7Nqmjti05eT7Hvz+k54gIieV&#10;S6+Fush4E72p5kHuIy0gviMhcQYlyHm5Qo3X6FQP6KxuY4ekuPT2CXQu6KDkC6MBAqbJ9Lu4NMNC&#10;CCGANEU8PkH1RJMxo0aDRjGcohyBHKnNkIB5YuKYFfN/+1dPpnJf+8Uv3HzRO4542e+Yrp+auukd&#10;f7btphuXPvNsKX/lOc+UAre88y8Gjj5m3sqVNIS33XWLTn/ooDPAjtcydEREqi+xmKUBHmJjCoFq&#10;wT+7rDyHMFmjBRRcVvtNzLEhQ0Jw0Z27di1asmT5wcvFO5x3590LhvbcccIxEpkBExfz3TmAFETp&#10;s85OiwUQ535Up0DQMoWZKWxyZkwniUYEmxMcUGJUQVtGxiRSGN6xdcfQLkG8d4k10XxNTW8Rj7lH&#10;hwnjJeGpiLRMeGoArQGMnFST2KVpCxrMYz4NCJsSR//IEBrXiShNdvC5elKPxNSScGFIlhgUekwD&#10;jOrUt6EfIt8xJcg5HqmExlvOC/ZEX0RuJy86KFrejT7vGOMUDbYxG5wKFyHGe1xC5c87UoXyVeKy&#10;6l3y0hmd7ggbccaNa645+STre9wGIXSYA9KHCA5vwe6EUVOwEoaVdid8azlW3jmFSRxpgBBE0SXx&#10;LCVxHXkrojOlicNDw6p8FN2XMBmZCKIO5BTmYbRyuEdIzQAT8BKAQ5xI8WFwqbqVCgcIYKdwKtx+&#10;8Fa9TgGgO1WfkCx6L3cE2S+6hqE/c08xqEGCS/KnCQDZgJeWl2wR16ikA28kqoFkZP1xCclF2ciB&#10;Hum24ig9vUIdjXtFLpVQ6looOtndLWNGlHCPRDadnZoGolN64zIqeuf0D86bPzggKQud4i5LtTIS&#10;RYUpf2Qwjo1j6rQxPqQ4i0LwwiGhtkzU6hxPQw401RVvTPzYzBDHBwlOAubHZHFeAOpIFZ/cg/qc&#10;qK/YR40TJKKeFOdTeCH5FArla/wHDYPYApNZGhuJEsWIYVKxnVVyqKGSUyL/nR3CbpkzW7JsqRoC&#10;8YsUsNPcAblKtL56nyKfSl6dG4OGFEdOVpkM6Kem6qtCkMhn/bp1Dz/08IYN6zdt3Lhp3cbNmzZt&#10;3bptx3aFxgYFz5szoMZB422RIVnfML5z+y6RUvmqLPYJEveCTKVwPj/IRSqoDOv8HImp3jyyTBT+&#10;FgUmE0JyXsgiVQmvxduUjosB5RiU1oqlE47Lr6jWkQt8oQyrIEEOOR5DA0AC0wQe5suQH9jdLeNN&#10;cHNZwrBVZiKHR8TDF/dp99DQ0ccdKw6/SJeYbx0XgBdFMrZv26DT7ZoNPSqmUJSzdEFESVYJCEnl&#10;Rjt36AyapqihqSJkz/3GD8RvvPmoFQIiK4NEnkWHu+rRvwyG8SniHiorH2hS/nnfvHbn4MD3T3uC&#10;KGGXGpUQli+9RAhCMTKXgWqqVyaV8CIuSW0mI4Uj0RtlYZu2R5M2oKk8vY5D29SrK9ikCzSLyiYn&#10;5EBGsrROPAUFMESkFWtTUyYn6aypjXVAkLqIuoLH7BqliNSQJQk6laatNU9bbYHOtvoglZFmmarI&#10;+IbfKJdTus78yjdGFy247+QTBYCTjKpfftJTjrv8SsHzpMytL33BxPx5oqCB4cjcib6krUI3WQkk&#10;LtYcWZ8lLG5riMUXxSGNEDJ2imairqNehbqQzq54cN15V/7gmqeceMvxRyEEoDfRJlYT4kp3FtEB&#10;PKcQWFUEmiuj7qtcJVn9VMvBHbJD7vmiG64X4OkzK09Qz5YLd5BiQ1dB4VhBYAkKs3YYAm0kalTC&#10;Si0E13QJgeocTQnw2QgOIqmNeZWSICB31SQi+Sfp9hi57IGWkTUyTN6CfCjKoelrMsEswwTpdZBt&#10;eKE6nAOwUyAGI1faJpcK4IjeSffFqZRsV/lUB17WGugMxKi4YTtFww0O6mICmULdvH3HosWLBaqT&#10;+mVOWSgstzh1z/i5H//khiMO/8zjT1r/0MOiBoVPwp71jfZvHPf4Ux9+4Jy77hC63LdwEbStgjjS&#10;BWkGkkjVfMjnpuHhr9x95wmLlrz48CPl9LoOndwGi5kXQuFUVILoO4ekZv24DHNQkHHb5gzcf9BS&#10;AexO+cm9OwYluhzkOBIcQaghEbguiAIaJTGbyKpULRSA6tcBABMBvxxxQQwH4Ze05ne/8a0nPbj2&#10;46ef9sNDlsdIZDNYAV5RmQ4ogek5snI9mQ+0+JVjUOfkfbDnqkbSMqOSvDaWKdWvI7Ejm8zLKiKh&#10;coqRbnS9xI6rlkB5LnyROaWjjjxSvq576GERHkn4VbugURTWfmhBBfog/9RW1CGYFsOY01PMoKN7&#10;njn/ei+VYxg4merWJA81naLN1j/umBX33D9nl64DOHr9pjsOXrJ7Tj89ClSosoBPKHhxMxTeIQag&#10;mBnSdLQHCj1hWlc4iHhd9T+cAFN04Y/RsHZ1EGC1F8mlzfMJTdhUmFXUICEC0GhdyqFGWs+omOqC&#10;U9VV6LXCUxZ1aqZJE/0hNObX8VcjLbvpHpE2w+FFvRkaplwTy6rBAELXKU3bkikr+VUNk+cHaKuU&#10;Tnp9x3GPO1athJZol0kvXdilMzqTi5csWnniiSeccPyKFSvENstyMcmek+SepQcfvHjZ0mUHH3yo&#10;zLwcftTCJYtFQbdLBK5kpd/Utnv3Ts0OmpyQUFmqguJVaZYBJ76F3EgiW+FIQ+RSXDTFkZjMnIuj&#10;yodokEPWrnvcmjsPefChgx946MnXXPuML1/5pGt+cMwttx10/1oh9Jxt2x469OB1hx9y8zNP/94L&#10;nvuT5z3jwSefvPYpJ2899sjNRx22e/48clQTLuCKCTXU0bRxrcJD3tL5ZsqlvDiOYC/psqYXc56F&#10;mGKHNh956Inf+qFU+9DyZbTW8qusJBAHcfPmTTLVKRL9wP0P3HnHHQ8+8IDUMkco1d+v1J/S+c+2&#10;dRsW/9eX1r3geWrSZJ5KPXXlonoJbe0bNmyUtGpBgmRBgYg0VzooNgcuyoF4ZpLgxew/hZsEPgcy&#10;pesmOmink5si9Uu1MnMU0pzrHaCilBCTSBbLlU6uWeBnm38gbNoxd85tJxx17emPl4WxknB32rVr&#10;Tr92zaEPbRBsdDvh0SrAToeCpMSbNtTBijtiKIqlEmOKxDBVG5KcBUMq4btGwcj/4uyH/Lqnp/Ou&#10;3TvWTAw/1DZ5aGf3MwYWPmlwwbGDczeM7tmwe0i1vEREjPoEcoLuFk3A+hVNzzApIRg5y3XKGzq7&#10;vr1w8R0Dcw/fvPHE73xzxeVf7Lnlpl1z508edJA46HPnzpe2ixoRD3nHjp3DwzLp3SbpQgLbrTj8&#10;8CXLlknKvYxAscMjii5Kvog4UqOyTEImggW8lk4tWbbk9bf+5ND1m7/06798/7KFYrhFdQipNLdO&#10;krR1YkDT63SyHRmGwlx1XyTBfkJy6xbcOTh4+ObNz/rxj6UH9yxaqPxGlhanLzTWVeekU/0D7SmW&#10;PmnAKjlM8IkbbT3dsKF4Y/TB1GohRayENdSDVDpS4rD1m066997f+vqVj7/3vsM2bvzO4x//gyc+&#10;8aqzn3nPsiUyFyeDRKfM4XlQ78jo1zhenVBCbq5JARwhl8lfsEKY1lTtqZ6M6ARVpRPQX4zrTEQh&#10;irAoMFELe3rmtnfctGdIHeuubpGTndt3QN1j1kLwIIm49gh/9rR3Tt27dOEzbrlTyPrQ8qXSPqlZ&#10;yYsUBgJ2tFZIxe8RT03JJcMIClnMktxO3MSRKZlIgOondQVQ79LJXmm8Ri9DkhIrk6WScqsosLyl&#10;HMEFNZbqH8gUNeavxAJo9oUocAkj5T1x+smHHnu45jTd9Pa33fIXF3UvWnTky/+XfB3fufNbL37h&#10;Q1/8/KLTThfAbnzHjp7Fi5/0Nx+S0X7fpz915AUvlzK3/2TN7XdL3mUMcR0f/MKT8ZPFuVnRGOmF&#10;i3FWzgiwCP7Y3CONuvykyQVu6DWdQ3KdRNj3jIieO+qooyT9ZPgn9y0aGb3l2MPltIjv4MD8ccmm&#10;GB0T/HpgcK6YKoHwdu7aLaaAEoh1wuqCkmAyaBRJUMHSD6lc2CjB88humZKQdTOjIkfc7gBQraIQ&#10;CtYhG1Wxd6Q1YtpTJ5+wKEDSdpjYAr+BGRAE7BSe4AIQua0BLmVqIHWOijHXn3K73JuhIZMCEkDT&#10;AGEyxmdxGw2hgEqmYPp4sTYpYAuXM7TOhgdSJDgY4+5kTbSn4BBYOrOF34GR5d1hPbx1OIK8Hb8+&#10;cNCSp990uxz+f/b+A0iz8zrTBNN777Myy3uHgi14EI4gQNCTkihSaqnN7qp7RjvbE7Ox0TGxdiZi&#10;ejeiZ7o3dmekGc12Sy1SFClakSJAggYgfPkqlLeZlZmV3nu7z3vee2/+KEDd0vQ0peiuy2Ti1p/3&#10;v/e7nznfOe95zzk97a2+MvsKf7bcdifE1NKR3cpLlU+8cbL3cc4nQpnCDLYiLiorazJWluCaQsiP&#10;gC3BXcHNyHKjZ4OyxNRCCZFQwKbGB7IUOh4aUTDyeLANyPW4cqtfRYUgL2y6QXoA2BNCJGcAsyZW&#10;RILxxStobQaD+LaX5Z/ulkxc+WX5infY3CFwhwRLNOkTX5z0T+jhRl686XvUgnmQoHXuf9+fi7nG&#10;veqN3h+iMEkfR9YhonWpBDT/ZutnIWBFT09PItIa6ur4MnqISEOFheX4jOCglleEzSjhhPXIv2Vv&#10;s2rniWtEQSPAjI1IihDvm6EYbhVD6cmctdCvGRtOwjDKLKVc5UHXxOGJoQ3eOR/STzyLRIaNT3ic&#10;54m8LLGppZ0s4RxTcX3ye7kJqIvPNC0D9GF28pasZ3bzDe3t+G+QI7GbsLGKqSsTNLxi8hgH+GjE&#10;BLYKOC/bwfjQSG/3zd6bPWB1RBVNTUxgG4EIyzpZxKMdVsTqSm1VDXOMfpPs0ZiKi634lOnZ0qJS&#10;tgeIlblLz53Jb/Ho3k/LSvFZPEHmjJganISG0Uu8C9+FXBx8KH3O++Jft+M2IQingfBs2r6/l5sk&#10;jKFzE19i/WZaH59IZchpjzE7PpmaGmd2XL1yjcHBC1Vf34Auyp/uP3y4t7ePXY8lTmKcyqpq2cYK&#10;bATYpXuFmWFTyMwgC4E+BykgaHcGFqCUjJjyfNLRN/DwqQs/evz+8aqK4NZp4PjxKkg2NA94/Ga6&#10;hXEejNBQLcLukr38/KtHfvTUg5O1MuazH9HjU9dFJrW0jsIclasJEYWWFnxAnltegtnJKkEFUrfF&#10;KGgvt44knQGxFXsNf/KOk0k2j6DFo7nn2U7hIVA/pwLfUtETPnPe2JfDxV5oWhHa0pIjWSmpneJx&#10;9G+PslaWQuxjoSXJiBIcw7eR5EBvSRqp1jnSzY1hXj3y8qvnfu0zYxVlJ0+eZL79neZNha/+gkcs&#10;lpV2/8qnaNXc0gL9wUSCbcpMIN0AjR8YGOAmsrHRyReU2MSecnWHyLLqkGBVeVTzNvcO/+Z3X331&#10;/r2vPbBX23GiAsj2laSNq0R7MX04Bl56VHRs8j74EcMHDGBn2y2TOR6FZy5dvLu7+58/91zGDNbb&#10;2mIP5I73jQEJh1Ns1Ab15DOIhip/gkY8ifUyXhySIjhf9EIYVrqPA/0IWwnwwWq03iWgP3l6NXkl&#10;l0LKsEwcq4M+tDSn0GpNP5oSEQtkMgj5ECGK8UAtKwlM6xWgcmC+RYWVNdUQ6Jipc/OzE1MTiCZc&#10;x1jTCjFhk8tbGxsdwX7csGkLYM31a9eIvgLnQmY1X7n+wh9+rbu15X94+KEFIpoFfBYQD4J1VFUO&#10;AbbkVOdmXvupqxfpqZ7mlnCRq+diva2xqHGc0kZjGm9MoP6XfayxZVtp+ZllpRkJuDKCLDXyoWlY&#10;csdqhuDL1ywB7LbxKmPdT1RXndm1/e6rXY+ffK9nQzukEO2Y7FBhCNBhJjGw00EVig4Wpcbzn3Mv&#10;81UwWQE9Mhu5YvPQ0H/x8it1s3P/6rFHbzQ3eQ0ms9D/SPkB1gfDWPYMArCLW8rvIkXRr5E6aBMR&#10;6lkXgimbgAmolMiBSN+0flk80g3OZELSkEQsJxfk/tU7plueHf4ny0RDExCYDi0z/YG+Qg9ns2dt&#10;EtnlJaZeSgE7ee4DAAuvu+wpDRR6VQjH9wN2OR1lwpp8Z8m2Hs3QqqBrOMXfdf2+Q3uPnWL35Yn7&#10;e/rf2L8z+sgTwWJV88KLaUmxo+luFHq8LLKQsIpVD8PQtqFEfJjEFoPeRjOVCXst60aPr/tDIVp6&#10;cKiswbDzricfbyzUsAiiI6IZ1kNigHRzm5+6PvSWXCXZj0N+ekSyJ8bTIkrQ7LsE/EuzpsQq4E92&#10;xEkUx2TAXBbTxUHN4VRI5lOkbdFsV0jsrp2Mq/SbwoKaaoK5oN1XdHR07D8IWre3qrYasbuhc1NN&#10;XX15FZlRKvE0ocqg0eCqVXou8h8swpGJ0K/wxs7z2coiYpblCCGCzoiYRK1S9AwEE+OBMhZonYzl&#10;6HUW/8qG7r7dZy5t6L7V0XPr4XdOP/fjt+9/6zho3YabfXwd3lxvZ3vfxg3HH73vteefOvrQvef3&#10;bD2/Z3tfZyt8utn6arqnohxWYTIdJBHChaHeDIXJCii6lntWEzcnxM+7o1VwWXkxuoLrxOzW4QA3&#10;u+Dc14jrhhs3JyrK+zvaM4DDXkkSOnR3d5eXVUJLxrPBl7Ez0c8A7BgfzAfuQFRs7Z9+Z2bvztW2&#10;Fs8/bxo8F0kxMwMMNAmbDoX7Zl+30WU6GbuFq9go4B5zoRXomB0FMo2C/VdeVZF8ns4VC7Llxfnb&#10;JpYnXMz/WIEpdumZlzv/sk88syWGA+7O/cFHem731nceONDT3twB5+7ouc6+oerJWfoVwnNsqLHd&#10;BgNIKnKmdcdUT9cMElqBikKoDHSENAggXJ5zhtWsMyWXm5+VcCosBBoeWpg/u7pwNH+5e3VpQ17h&#10;M3VNz7W0gdyNr6yMhbnG2LMQmcAAVo6T5abKzSWNXUABMJyWTXhytDGEfrzU1PxyUdn3N3TeaGja&#10;Mjq8/41flJ45cyuvYKyUBQFXCHWljJbDY4BURbez/Cpqq0mg1oRbv72toaGJ5aJ0d8ANy2rw5NTU&#10;0spCU3PD/+Hs5Q23Bn/6pU/3bmhS6GUBvAn5/0KwBclOFF/1tnpG8iXcU3SdKA5LQ8VFR9pamanP&#10;XL68Fe93WdloWXnAF4lMNBFNPWjKr73rytqnjTaEpqdJpMmIw4NOh5ggY9n00OmzhL5+7uVX9sKn&#10;Gxh466673jyw/88fuK+ruQlyn/Vmk2giY5+6TveU+hLSjXcLUev2c2DQ2iDk4GpRJmmasESR2bUH&#10;x0pw3jcOi0urmJ6xFmTWa7eVVcCwOzU3HRutAh5JDBiUEzoeWqV8/gq/gTdeLD3M5PGbHS3i8uSt&#10;sYojsEIMO4nX2Dp8K9KcRYymovbD0SJyO7yVBW0aoZepd8WUjv6NdyHnSri+7WtiEvNARI6iL5Et&#10;EY3FfQKwk0MgsGj/Xi7MX965uWnHZiX+m7pyaeNnPz967JgBu/mBgYrOTlIPoKoA2BHpV7v/wOiR&#10;d6/+T/9j23PPNT3yKNd850ffGB4bitsn68ozx1tJCL3kc4douSezznz/Ak/2GH9oT29qDxusiSGI&#10;aentT/49As9jR2BFoChAoCg9c+7AtZtv371XeIFSLMGzMNpeStcJ3SPNFoZQAH/a5AJp1kDbeVAY&#10;MSn8lBJsQkQMxCugu4UiodmyuvXg0CINt2DAagSFa+cz5ZD7nnjcgSYFmSiS95nFEDqJXsI0HZne&#10;CShmht1tAlDtixwluVLR4hR1LhaKM5SFDhKKNYEu7n/bEtYSrGB4I+cs19KQvp8evrN1kZCA68/N&#10;luoHG+Nl5W+pP1Mz1Uvbu9tt4x4COaZI2tTstsz3x06ffevug76VVx/nWUhsZkZ6+HJVGa1i0baE&#10;tLIqvFoDBxcXIW2Pkr/yp+gE+kRqMY9ApcCMsbEu5yf0E8VBzxFSJ3HNeowOLC1ED85XSpVQhBzf&#10;KpwuaSyRAMUgL2L3iHyEKhJqrN5fipf5TRlxn0+NRHns/GpupyOas17KOtD9mbuU/CfHfmSfJ3Ob&#10;iB7gm9APlLszTW0RN4nZk4ri7P5ZGzxPuKE/QUCrYYAg4X8KO1Ejw//r6mpJwdHe3sqcB2BiTzJe&#10;g+MAC1Wp7kIr0jvGMuFvPHYBGIYgKUYqEOQ8uRskfOnbYNLZ2kx+3CmZnqXPo6P8oGwT+WDPZBOS&#10;r4dThvUiP3EWZqjw0QBHaCNZBTiZnplCiVXqyjBCgmBtkz28Hdot4v8G9RKrWJmXorXiX6CU0tV4&#10;mok6UfTlwiJSV8F4CgFGLZbwoFt5V82l0AeAM9jWadeNK1cxdQANzYzm9YL3R26gCmRFhFJKAYPo&#10;hp7GGAg0LSRsH8qLUnpNjk0oiXNRKQsgW0GeDB5irGvPB29tGqY4kEjOaRN2LHwRAWf8kwnAb56I&#10;24Jhouviu4XsO15oXmXZtGGETZHzKtPMjCMCKpKwI1+ftCrUM0uqrGH8c2pmuu9WX09vXxP5kQN9&#10;Yfrs27efZIhXr17jDVBCsCZqa+tYxpwU5yl2mB6W6IZxQ66DRRQ0pQ6jz0EWmVTadtHBYmdqmF/c&#10;e+XGT598KMF9pfmty6tYtjGcgdS4hZmMyp1v2wZG9128jlEwVat42ExORtrVBFjJ6RzDfmRJE26C&#10;1sdboX+BYtPq7LuWBrf9M5N7HjKT/bOuzh5hQNaLVUtavQAA//RJREFUwu307wiVNWpnTI3AHXHx&#10;HY4tT2HQ66SqBNvOgjdX2lsW5b6jW+JRFmD3Plzb800rx98yABE3jNkYaprzt9Zf7dp7+caFL30W&#10;xhzJuH/noY9sfe3t1UglObxj69iD90pcrCyz1arb5pTEGT8AfAKSOOt9IkhCCaoJylaOTc1d3JKW&#10;ThlrhfNP/eTIRE3F956+T9txxL1qm5OTLeBeCUTBOaF3BP7AMiU2yVkgUWP1Z+0OUjsjmFQbcc4m&#10;9ezlS09duPCHTzwxXlXFXeOeSuKW9qn93zEBwkmcMTkCzIvVF+Q7NV1pvaxYefKpNXyD/QU3IF3B&#10;X/B5oC4KYhQ/QDHbSOVwNSpVaAQIM8Xm7My294WJZ0MDEoja79R7WQC8IrES+y6Q7SBfxx5H+o+6&#10;OlLV1dIkq7UNTYT4tJEfAf8UaNrE+Jgs36XlqfGxmamphuY27kCoVmdnJ4+tOHP2xa/82a1Nnb//&#10;yMNZNlgwO+UQlFhjOUvzJzVQV0PDZ86c3DIyEuGx5SFzrLfYWJaahGSqqq8fKirsLyrYVFT8yfLa&#10;ruWFcdzPGm5JaIF8mvfR2ZGihJFY123STo2hE/TJhDm3B3yn4IVX3+BZfZ0bZOGG2i5dL+Sw44qZ&#10;ZgqqJwlycHLl9AuC4mKyV2u0tw4N/4NfvHm9qfH/+dGn50ne+mGHkEeLizCZQlZY/K4zjt/3vcQK&#10;SaaDF52OWN3ZMl//SujPuVqWz3OVivdpEZp064cvzr0++yS5p7E/qy4BhMmwWl4m6odIF8BNRpkE&#10;NXxCB/In9g2Lg0RvDsCO3pPHNOSB9Psw10I4+Eq/rH7bHGOkEFhWG0OOaXk4ITCEF7jfZx669+Db&#10;R5EyxHnu7eo7vnu7zX9DdXG1Di3AgHR9z0SiphLWb5340dMFjpROFmJOR+jd8dj6numk8mVivtiQ&#10;zpqekJMcYplsLiLXxRxDslhoZ1LXrSKn0W3z1hcYsMsdMj9XkeypXq1lG4euj240yZd9kHPb5gbs&#10;nNVOTwwiuR5h/0V4pGDY7eJO/j4Z1thX8RbuO7D/4MED5PXs6rpx+fLlBw4/zF4yRcT8/AKZw6cU&#10;76V1AkkeXjsSSHFMQVSxxwPTDQWRc1ogmQtrDzcIuUJC48TLu2VoZO97lzp7bpF47t5Xjzz9wzce&#10;ePP0nrPXOnoGGciaydmeztbeja3HH7nvZ88/fuzRey/u33HpwM6+ja19G9vgc2E884J+F71bEgZT&#10;AMPHotDgfQyFBgNJ6jVlrXi9Ez0HU9ss+5wJZcHkee9+5hyI3/3O0Nv9WDY2ee+RM2cevo/r+RzV&#10;ML4iucYG1ndrQBk6W9u4Myl40YqtkKGL+v41X/vOUnPTjMST1QLdhEcwjkw/8kfAsUMfunDpAvor&#10;N7fHOyIj5NQl4WzSHu2UCgakh7l/RXWlDJgUv88wYWAVzwAtj1h39kIyOb3ejLDE5NBlFrO+OLoq&#10;BXRMancSgnhqzmTVhxPVlWd3bentaAG223epa9/Fro23hicqyyerKsMkU+6MMJsTSecgyIQ1xZIR&#10;sK7mpY8wMk1yfynuXMtiYqMbHx0bGRsFwQRjpj/ZO2ns5OR0z8T4pcK8y/VVVyemNhaXfKy5dXtl&#10;1eG6+qGFhZEwoQkQ0rKJtU0LpIuH/c70ttZrg4orvblWVun+Q8UlbzY0XqqGcDd83/Fju179edGp&#10;M4MkhmxqQUCx8GgtesQS9S7wdYN5UX2iBm80WR0bgLerq2qKy5OAnpq6mv/96YugdT/70qdvNJFj&#10;SCoASruduhgOdAxLmXbRwBiR4O+Gbid8MaakLfOrdbXXGhq2jY49c/Uq73KjqclKYda3vAUhLZ7J&#10;Fnx8YgGkjHyExwTn1A7XYOApiRyvf9+xkxtu9X/+Rz/pHBikY9/bsvmNAwdefvjhntbWsYpyz5N4&#10;jMITpMKHsMsOifwI5TNjzihCMBJCN4nUdTGqaoEWbeRhFBAr4r0moj1zsgyV+8M+JMG1kXhOnm1H&#10;gW0pK6/JF2DHuRy8GBjjk2qMituUSRCtraHWsHIKCe5fXdk8MPzwibNv37OPblEmo/Cee6fgWyEY&#10;kwwykXMK6y7ZRyRFY5HOw9FQOrpIUQurXKmFQ1ULBokMJMy2fBmBsIH4saJqjxI2ioKDJaCAGIJY&#10;R8aZNQQUv5e3b27ZsbmNAWq4/4HJixdGjxwxYFdcW1uze8+tH/7QgJ2X29n/+r8afuuN/f/n/0sZ&#10;iSrINz8+DMPuNsAu3em9jWm58QJZLhiLgmy25M6Z3D8lyRs8HpYIsXDBzQ2oe/TpuCgmo4QaoAas&#10;pfJzFzv7h96974DDuvHXcC1Mn7KKCnaNickpJjpUu+X5GatKkaoxjJzgLzAsEQmmIkdIh5gU2qrQ&#10;KOlJpgMXGJOUWkEqQpTOoLJH/5pmI3CUWCYXtRD0I92ZAFVpNuK9amHEUpIXT8tKt0sZdlnnSPYJ&#10;QU+28KzH6FUBykCtselEvySKrPo52HMeLKsjnPCIsMeSwwuT+2hHCAZf9tD1/Shx+IUITtUarvda&#10;zg43xmLB380Wo14qVWWyk+xZXsi+xh/6izdb2x89fZZO693QZvXFbbMJ7XNrMLnPtV4i6Nb0uvCK&#10;c5nv6U7I2mAAwunbk5uTwC4cYyx1Vo8yroevGJIsKJ4gJDqQMBk401DM4pW5zJYMU4IbMmegvCqj&#10;UInGHbmB1YRiH2JUNp4oVt7gvPUHHhp6UhJqZ7OB1vpFPCv8yrm9nQ1QdkHyV+cMT49syADssk5w&#10;f7rf2NOyDsx9kCRyPNED6lbJJxEKpbYD7qAQLcHTATYtNzTUb964qb6uZmpy4lZvL7gJQLkAsvBX&#10;SX8gC4HMyAUSn01PTclGJ7kGiSDn5hLHLbcTGJ68L20wpiPpaugoDiswHsrI4JmATX4vf250PrfT&#10;fB/xreLgMsvWZEqArcdhVYrnAgcgUsw0if4Pb5SGbF1tS9S8hP0UwyrLPDb3wgKULlpGTIjAO2LP&#10;FhYCjl9ldnIbAWbFhWhREdBpfQa3WSlMeX6TIIrrkV21NdUV5HdHZWeqLy2zqdBdCjgu5p5zpF6o&#10;b6ina3iydtWCQiCMmUkgjLHyUugqBLBJ63MX+QVNyOIr7lJ3pg8NOveJ3PahxBqkDBJoCrubcMC/&#10;DP4y+saUfWfPMWMOZhZHq9aNxlBvk/HKBeys6nqmGX6KNqxNTI5TboITsklSMmJqagaPPiXRTp05&#10;o1Zp/yT3fYWSD9gpPj/pFeH3stahfbawGNyclwpnt9z1gXkWfuyNY1M1lVf37zIbUL7JoCB5EMO4&#10;894VmFNgKBZAmfno84///Aip695+8C6he54psfZYyVa8s0mbyK5UTMlMyllfoe56vpnl6mmbxG5b&#10;CUhndXD/8ePlHNlYe1tMxjR3IYRexAee+aI6xE7htZBJWo+jpFBqtVpQ+54+PHk8mnaycs3SKnaK&#10;93rPq0ghKrQqIenYUxVj5LAs/ZM2sFieefWdhYb6m/ccuHLlSlte4W9vPzD58kuF5A/Ny7v8hU/M&#10;1NVwvXJChXMO9wuim+5x9I9kJn+NiFBOnIVGj85Tem4Ou+j5/dg7Z++6cOMHH3toolZpuLUdBwSf&#10;VBvx/hDyXFA5A+BtPpLWC6BTmL6KKEh7JJA/3e/cn7zX9tHRXzl96qe795zeuiU+DNZebNByLsoj&#10;mKji2ssSsEZaR8wxGbPS4nidSGRiK9aTzla9BRyn5m3Il4isCydQKL3LYjGHt4Af7Y+Ad8JkYfiG&#10;2hssgXCia45DqdFg2UqPdWmCF45SW3zKi++0GBGTUlXX0NG5kTC1yanJ1fyV7Tt2HDi4v3PzJuLX&#10;KsrKxkexy0foE8XoRNUXtFWY5ls2b+E1rnXdePpHP52urfn+Fz+3OINEJNpnDjiTQVTG6Ig/EAM6&#10;HDZjpaXdjU1bx0aevHL5Rm3dkPBYTVCU8ahQpDaT3LuyoR5UaLog/9TCNM38dFUDPdq1shCLUEBd&#10;rIGA68LqEtyaQ6+zEybWlxyuXqq9nRv40kPvHuf73W3NjJEymYe84Jy2MQXocyXpj9zuXjUWOxBl&#10;pewW5D919sLnj574yd7d37j/bpohMys9shXECePhO6TL3KtQhmoIbIZS6ZrT3Ye3Wb9RjihIQogs&#10;GVL5EGIkLcpktccKkjSOnPQX6y3TzEqYdDHL1g9/KzsyNY/G+qaKU5b1QQCB/BBsQ4x7XXUNU4h8&#10;DuxlbAdcxrS1ME3xvQRD4x3jc3uIkyKjUi/W945QhLLXN+FU5pI6T28klHiReoIQOfmM7HW7Lsos&#10;rZxfaJ2YurB1k7pd4xRWVryNADsFQCbrLoh15pnIWUFHJ/Q6lf+L1JtypyQ1JLOe9IlDVHJ70qMM&#10;3BtS0LIwUaC1tQmHl1mmpZdxSKXnKyM2P4EpKv1bkDq4pNTD5/H1lAu5kOT8Tf6ZjlB4EhNEJZtv&#10;uibwFk+50DokMQOwi4mRbg3G+zRewaA0f7Nw3769MoAl+ovuOnQIXtj169eUjbikGHckFDlCPCur&#10;a/oHBvqHBpWKyEsuJgvhn94CE3kTjk9eZXlpQfuBZOtKW++tPWevtPf0kmDu8RNnXnz93UeOndl7&#10;7gqxrrxO1cRUV0cL5QvefXj/j5574O0H95/du/n8/i19m1r5mYK/k5JmbRf4d0RIJl2mtSUhqn4L&#10;9lACNsXKSNcG2b2CHx62zDp7wkhT4oxKVXG+F7Ij5oSkq6wpfU3mN4UsxVZiVsiQLC0d2tS+943j&#10;TIGBjjaWX2UkrUMHxuOKEkw4hYr/LIjXRjujAm9VTXUNG6vHj25s+Ob3Bz71MY8fcsGzQa+UX3D0&#10;6NG2NihaDVe7rinuGIt3dg57M5KtFor9Qw6oUPolziLDt7ZJVMEKVUeilZ5SdubwAt6P3HWJjLTm&#10;EX5qraP08MyzeuTrE7UpPs9wPyu4SWp3mdAJ3qGnANtVVp7dueWte/d3b2gAuXv4+MWHjp3v7B1E&#10;OZuoAvGRWODuMUclYJM1IG1c72XhFD0f3qUIjjOyY7IorHtMDa4sKa+UihCbqxInFxR0dHbu3run&#10;vK7p5Oz08Vt9mzDt8vJeaG0HueudGJ9QcaqYrEYtFZWouepiTDzLhog7LfZgicLyUgUQjZeVv1Fb&#10;/8Mg3HUMDR46erTgxMnupZXZ2jpGnx+c80RMMujjoyASZF9WJZDmxqa2DW2VNeQ5qyDlzd99/V1G&#10;8Ft//1cHYRfJIoRBolz7sZRswEciRcqPCkiQVBMlELgh/i2KSyAN/hktKzne0c4LPXX12rbR0fHy&#10;ivGKJFFjvAcwinIaJj1pdD7Ej+S8SZ2hlfI5+sE9R092Dgy9+P2XWvtuMYzvbdv6reeePrtty/X6&#10;+hGirSXktQPbnRXGsUp3JeH69pFo9goQUbYjNVGwlZMeRYtFREucqMJZEooyS44GyCmdliixvq3f&#10;1pLSHMziMoQXlNglvrK5tGxvUenrs5MyM4oFyhCpodWE/5OVAsMOl28QEMA/6VtSLj508nxPe9Mw&#10;nAXAcelc0nRNCPee6Dmv18CrIutFhAsb+PwA2CmuSgiLNFR2yRBGhD+L+aJFt2YrxQqx2ROhJErq&#10;aj7Zm1Kwip3A1JfBiHeDGXf1Ri8jtmPzBhowef5cBth5Pd4G2G34xCcqOjqP/aN/uPM//d1Yrnlv&#10;HH3VgB2vEAImMdLSl0p2DdQ/3zD38N8++DmfKNlyah9lloz6J/gpwfCJhUx9TBikKti6QiIFJtzU&#10;1CTpq48/cIjniey9IuiEthGcR+pITpzssGBZhZA0JyO1s85t4ooqLmGvHSdwNbpPhp9izNLUEtGh&#10;jqVVMnXNKLVWKal4f2YTwxeUSQ6aKgwJDCgKtITnWyI+WiEHfLLxp8Vw3CeZgcRc9V6c9GMKV6nc&#10;bwB2UgJCDVenAahRGMvzIWeD5xFZlTH+xAKhRdxT5rWDEHIGIpmKOfiPzTMfQrXi8MBZWnqZZ59n&#10;CmWmymQnuc/K7uC/Jq9MGt88Mtmdeee+u9c7IZXM2eNie0mqWVmJNByTeQg0cCkamNtO9y3fJb0D&#10;K9QvovZHrjROBHdjS4da6ISYnKq2Wax0bAb9YZniqxEUE30OiicuZcTDMxPC77KGexEZGJM+Kh1F&#10;0QONY2is+jhWPbLMfWKTm48daZi9u//q77qjcs+ztQPu7P7M5k8yYJEL0l2kZ5oeokFM9t3cqZVN&#10;vGwouUkClkUOXM1GZU9R4Hco18qiS+dRdKD/Vu84GW8JSYt1FyQOkXhYQkxNJr1yhk5Nk2VS6oqy&#10;bc6y29EVSRki6YcSvJKoKUonBSbCVLUA7d6J99eIpKiBtUG/Gg0yDOFPsiUQd34fYOcFohdIwpGU&#10;etnoA1UO0KbK0tw0DpzS3mOIPtH7gmGoLk3YxTJfkpWTz8shBFpaWmj0HO7mOSK22NNp26Jg32B8&#10;ElAXcbHaahg0YCkqdZSVltdVVrkYqOKxItIiwnSAXYuRY6paSIDnzCzCqrG+EfiNdK3w6Zg6FeVV&#10;1N4ZGBhkA+LtKJti+ePeM4im9HORj0kLP4flGqtPE5AP7UMwMMULyeWQrHRNGE5dhsLLhC+aTOdZ&#10;xIPYSM0szsYlmfbio4SYfT8pEnXfNqTWUXSNn9tz6xaaDLU3xiYmqmv1e9fuvdt37Hz5Ry9t2b5N&#10;YFxpCT2moPUgauUtz0QFUgVV8E86kLaB9K3ML1PcmfnKrdkNWaokZN4+OnngraNvP//UbH2t0VwZ&#10;aSFSbGJZNTTDLv29rv9bwHqafewnb7/y0UeI83jfZAuhnMnh9y3eMJOMJ3rVJ/hXmiOPb+VOeLol&#10;e1yuqiyIJ6c/s151Ufhs/mePVkABaY4pelpMHd98QB22HkMDsu61O4vqEUQ/Uf4VFhGHjLewN/2+&#10;HmW3yo2Pd11bBCsJYZcpUBKqyzDCZNTopSJZJ183VylSSWjaIO6e/cWRt154crqm6syZM/+7/fcX&#10;1dUW//BlvgVb8uqXP8doKiibMYpdhnosWh3LywjwuJtYTpHVJFRKUWXlwzPDTv0QK/3Rt88+/u7Z&#10;r37+2d4tojKE/pBKiVjI5ldKd1IvqHXOXkEaW0sV1ygzHY9Xc4F2vmJJQsP+y1+8ihv7m/fdE/a/&#10;mKrhxUpCkVBa5TRQbv+YVUB42FQqt5iEoEruKSeK1rJ2KHLahLOZuRiO2sRqgmloT6T4/qTTCfMb&#10;iYxIhWLEPZUTESHMbZWXU+6VTBJaPvkISk1iwIfPOjKtsH5Xkg1IziTv76HGL4nLW0jFlcGhQcyK&#10;Bx46zOK6eu1KdVklIN3w0PDoyBCNQbJBdML0KC6rpBQkVRAvXrr0iT/7Dnf4V888gS1/5eIVRCi1&#10;EFmJAC24fRCS+LpQnd0w+miqqvp050ba+pmzZ3gq+F244YDdZfwhJYjJheBAa7mGzAqXZqfonqcq&#10;6rYWl43nrY6HXRP4twxzIY4RQOM94vZ9oUDTMpvScOvolcPvHGUm9IaBIy0v9mWmnPR5Zd+a8QZt&#10;dch+CzLaqA1nLzx99vxP9+35yb7dyX4d3r7cnncDUiTXZoYHwlqfbuv9zjtU8t00Z1m2DJNxTMc0&#10;W/L+lgE7X5MJgUwT+GB7sAGzueG/+rcbn30xuyEtjNkth41Z28L8wkymBAEAAlYttWLxWrJZ6FbQ&#10;BjgCp0robsHJQYzpWYFwxHhJyBmwS8WdOzAJIMBbFBCKABOOiFqWS7C8oowapHTaWFUFUqaNEMm8&#10;vKbxSfYVEq1YZ9Aj0mSWtzHsMvnGCRdak4z9LiE8ahql9qxVTf9TyepSeZsNDSfKruI/xIhKthqa&#10;tcNWG39oO8Y7Ag/JNEDP0lS6KgmgRyHbdOLOCYSXjZTHSKhnHH549hUXl0smv30YcVkQ6dQ5flNj&#10;I5rPiJ0AN/hr4YMPP0htF+Y9/8ZvNj4x0d3XA6qEzxqyxO69u0mpfvb6tZGpCVKNYryi7AjZljG6&#10;NrMwBw+YK4Wrriw13ejafvpCc1d3683+e94+8dhLv7jvnZO7zl1pjQGrmZ7p3djRu3HDsUfv+9kL&#10;Txx95N7z+7af27u1t7P1Vmf9eGVpGPWq4aX3DIyG+tUQ81Rzly4kNG1+EdmGOInQRh3ALDFd1B2M&#10;GcXDZT4qamYpcgrgVlYuLXVFgPqBiQh6CrYnvaCFHXM0YO1AQWTLKbOJOi/Wrsx2L13uZRA+GW95&#10;mVaaem7N1lb3tNYx/GhZdCzMHZLI1NZWw0bu7rp+96GDdbVVsYstzs1OUW+UZyqOIOhpFa++Obt7&#10;x0ID8xtNrkyZ74JrwjltOXny1N69+/gibDIaCk0dlkFFVeX42LgS+BSsAgAt5a/gZUB7JU6ZqReg&#10;6ko5MR2FhQpAjhyOnjHLi3NBodJ2x0uZfc1c4QLWT3BPtDSkOQdpX6vR2IV6K1gJoSizZaRImhAY&#10;zoN9ohzDZlMZZnXgCj+s27O7Nr91716wko5bQw8cPdvRO1BNGbW1vMnqCtQRngH4osW5uoa/ehHZ&#10;K9qnnmzvMTeNBiFpVGqTKUEUA8Me9SKKKFBP32ndBGhYV4NToQYG+Kljx0ZGh/unpt8YGHxrYPjy&#10;1AyA3YudG19oa91JnsH5xZGFRQmswFHYU7H8zAJmXGxH2fOzUriwSmpHzaHIcgJxo6RssqLyjYaW&#10;8+UVW8ZHHzhzeudrrxWdOjVI/dnausb2Fvpf/mRCoWfnKKcA85PNu7ySllY/9dVv8MSffPGTBA8q&#10;aG8tb25mUiGhijCnwC+TXsXLlGYJV6aUEqXmV5OEQMsm4eUjk90y+hNzMgCy/Cs1td1NjZvHxp64&#10;fJmvdtc36Lt07oJyygiIkqGCmqh4wpVVrN95XtbbF/9/4NT5tr6BF3/wyoaBIVbgxd07X/r0i6e3&#10;bL5cX0NB+iV2HGW2BevHikaTJuyHYvdgYSukE6Pz5KqQ+UtDNK8j8lZg5yJvBRmWBcUK5n3hhkR+&#10;MU0sNYV3o09XF3hnrFDqUwNmxToN40mEOq41vsR3QiqoxUHEIhAxj4BkJs3uotJ3F0jboav4ZGGG&#10;4qFTDF9lVQU6wHLeMo2cnp9RykwZ+QWdlDzLL7zWXKeVUilqgMo/0JACwpRIXaepV07GM2yKSADI&#10;AsRFWri2kL9G6rSpfNXTiQQ3yNLEU6rk5URCSd0mKnaZipZL3Icmkt0kf2WhYHWBrxflLRUS+sqf&#10;KIOQt1K4MltOmBDrbGGOvCOFeYusw2vXu5578kHe5N8A2Gm/whDF7KmqPPtf/T/2/ZP/kmk6PDr0&#10;+pHXArjg0F4EUSxicAWyKnW7fvMjArYDyrxLZT9acN5zeKmA4awh0Wzp4RpAQl0k8AXXilYp0YFq&#10;q2QfUqQo7xCV2PKLl9fyt2zdvnKzb+uZc8Obt/StwTIprSyvlGCHAq+8PwVrbED5y0xtTeAo/aEc&#10;hHR5OK1ZlCswIkM8q66hKMOrdBXGnOr0AlpHzgfehStlfIqjiMoS3HW9uyA7CVUUZ2ldqh/CRFa5&#10;7VlBP7opJV54eLiiC0FuC0oRqeT5VNxceNnpMYWhKBBfmlsosq6UJD89v/3DvI3UX5aEUYFCpClT&#10;RL1dOARJc5gTCmrxfCxEOKC8FsVzGZDSknIYQUEi4J0xWVR9mHPJwYQNnODI3vsy1STVpRJlLldp&#10;SLWURDnItI1Me0gFnZFozxBGRT+KQCoovtnW9sip0/R6dwssztBtmDKqN04sKnUziYqCr7W0vID4&#10;UlEFBQcwCVjVSKv0nzDlCEaGCLc4j6m6Kpb+LEspH6td6WVh35P4Ugl0EGwLxGYuzK+S2z7ymsC/&#10;Y4SJmcbyXyTFhHFavscPS02RdrCZl5aZWlQUYeuBG93U0lTfVEceqkDMIbDQStbjKinfeLGCJaoz&#10;l+C6lSwLtm8IFE107ml4im5hnqiUXlpgyh2eqVy36W3u82wgmDupXSBTWtwFh96qGIUra8kAlAEp&#10;1RDG61zU3dIPM5cJwg8do2S2QuTo0+RHxILleajYEobyf0irYMZR1QYOfl1dzcLi7Mjw4MjwEK1H&#10;fxZTCSVobUGSPoqPa18VIZGwuWWMTOgK4caVV1LbiFgdaxQgpE/RuURiVBK2yNJFtSSVETOnVup2&#10;+Pn0OgTzax2Ew575GytGP+Ta5r1jxdDDUXObWbMK7EXVMsGl2Y+wN+QJFr4SJpBkVvIkCogq3UpV&#10;KdlgAwVWGo2gNod5wbsLwYlUMaGwJJaW5FsQdFHlWMVl5dVUF6yurp+eo5+DSTQzDwZQCS8+v3B5&#10;brmYuFXC79EyllYqSsrJSUcWM2h9kHJV43t2lomi3Ap6pLx6JcvC7LSJKb2ElNWKiqpNnZtj6WpL&#10;mxhDj570YgFSg1kjbrUSz4ucElG4UsTIDy/fjiQRmgD7hTJy8gkt917pRH7yOyhBIfk3xPoP00XV&#10;QlRgpBS3R6RaCAAlm66CTqgoUv4+IqQN2oDkSC4W6lIeyVWovcgQi11B67inUn0q+SNkuipG4Nat&#10;vsmJ0eEhBYuQwvz4iROdHZsfePDwd7/3/frmdqp2kc5XBbvyVwkORIMhuDp/Zd7sPHPHnLGRk6qS&#10;KgqedHZ0bt+2nVgtmACoSYd/+JOZurqzjz9K0grtnEur8JAW5xAWrAIojV5BMNYlDEPFLsZvIzBH&#10;7gSVFlLhqPzizX3De89f/umzT2nLY6ZHnti4gCkQ/00kpoxU73Qm9tJxaMJMBipcksZf+ZSEVCjJ&#10;Q6hh4RGKDTEG14l2IjgxvD4RgKZYs+Dv6WLDSNo98eunH3I3vAhcwEYBkgvCRRdhP3vUDLSVlKou&#10;ChoHeou0UFaQJrkq/1q22C61FJJ5Eu4Nn/jcli3CV1Fjcj+rneBSUVghH9cQSBVrWlgVhcXyyais&#10;0lo4nGIiUUxsZOt7FwYevO9I780n61o/smHLjZ/+qKYbJ2Le8Mb24YfvTzDc5VVgHToHpi43mZmY&#10;BAdHNIBxIZ9arvdUTUzWz8w3zS3Wz8w1zS7sv3h9U+9wZ8/QRn56hx57573XH77r7F07RZmLrYjR&#10;UHxrMCHYXaMshDNbCDxQrkgtaaRV/hJrZjkSBKueNeXf88hvSl/w5tI3JeJE6Ns+OrZ9bOxqU814&#10;dblKU5SpUKfmAEXjEGjAo8LFxEcFaxaiRz+H+1CrRpVdNRNUlRaLA2YAe1Nw62IxSn1i0NFSGAyV&#10;Z8QS4a7BbGKEQM/zy4vmlpjCiyx4BBFTAbcxY10lmgJb29ySKp4nNcdgEBFigRw2ZVrGOQ8Kkh3G&#10;Nt4UfrRmheuF03JtdTZ/Gd2bDmtsacBm77p+/Z233p4YHWdSIYLZBTa0tZWXl4wND8/NUH236pGn&#10;nm1vb3/nnXc+/mffYZf7g8P3E7Q82j9YV1lLbruYw5Kj4QaXFGABIqGMnmte5a9db2xkaJ66ennL&#10;2MiR9nY0dlZVeU1leU2V2An4zCK3e+RsLr6xON+1NL+lpPyp8treleVp7RRgj6ts8BQ2mneqkpD/&#10;TlCesR3DUE12Ftlkhfl9G9tp2oPvHucOA1s2cj0SVz8MAsXfhHNjSxcyECgCsv4CemZje/K980+/&#10;d/6nB/b89EAU1fRLMsGUQxo9S/5dNCxJW+1iAq5d7EAyR5ndsDUpGzhv95CSG/PYiNjG4MpfY9KF&#10;Lq3yRdKU+AlPIvpbzufpP8PAFKgvH5sGWQCPDL9Ip0NfSCKHm1d7qjY4yuDyJ/BulBRsIqHB/CZW&#10;Bx2TMAP+yRzhAnTx+QXKSaH5SFniiypFgnoQ7a+rrh8YHJmdI3t+NSJxgjpIi9QMqVjFzFBLycXD&#10;naRsWu/XSgzyFTszopNQdjyP7AxR9V6LMXVXxHwJy0w2n5RG6XvhN2fels4szJItmpSm1MW60d7a&#10;MDhYPzbBbTf3D15vbSA5prQhaZHqMx7AKxsYzVwOmX4lL/squdQEy9rDJPkWnvVcqC4R7Skwmum3&#10;3i5RsNjrtGcEjBN0H9ELmK6GZ00ZFHYQ/FtHevGXWHRJ0R/eH1KnKmSosorUeWtxwa1Zd31ZD3QD&#10;uFvwZokcisR8LjMdppMQpFApDce4LLUqVIYX2ULGgCbn6GOhL0gMFn7kySfwDZIgho2D1LxcQf6Y&#10;hsZGNuyIWFvu7uqeIfge6qyT2oowswwGt+Pc5Y7+wfbegXvePfmRV968993Tuy5cb+8b5IfpdLO9&#10;9eaGltcO7Pzq/u2vH9rTc//dvQ/cM7pjy9DWjTN11Yx+EvfrNIKycWyECP3Uy8auWqAlEXEswdej&#10;Nd50mQdhRweRx1E2zmqRpAJIvEvJ1hnokd10dshosGOjC2Mg2fBsW4W/xMqfBLqD5pObS/UXrY1/&#10;Kh0Sm1O0p3p2cc87J9978C6+QZgJHl0+dLAe+ibwWVt7WxNpO6nGHVUjia2Q60Y1Qdbm62trvv0X&#10;i40NM7u28byoW+rg1jWgKBpx7PiJLVu3VNdWUWcWdIamERlEq8Hs2DCmp2aUJKKkVJhXfgFaI+to&#10;ZHQUDIJH8Moq+xvTQjQtWiWUJ4meMClVhndUC44+MbzrrDCBg0d3Bxjj89Q/YHe2FkPSt/Z8enIn&#10;V6ZuAV3mL6oMUMXZnZtubgC2G66emX3gxIXO/mHyoE2QFzz6OVL/Fy+osHAoRgJ/NH6OxjNQHqfJ&#10;EaNPlWo5bLXaYn3wLiMjo5cvXxnuH5ROBqFGJnfR5PLqO8Pj3+/quTI7va266mPtrfxsq6ocI1RW&#10;VQI8FWyNCOXQT8RfSELoFRJAQ3BHTCr8mxPl5UeaW3+2acu12vrOsZGDp04WnDl9bnwMMnkd7uO6&#10;eoYMjuWMQsjnlpfmDv3eH3DDd//+byjnV+oppe9l9CtlhtOqhBkQ9CzBG5qtUdIQA8HBFJH9hyFl&#10;PgoXiFJ0tGeysuJURydtfvTqlU0UkC1T4ong6cszqduaiqCEbGo/UuTh85c7h0c///M32wOnu7Bz&#10;27eeefzMpo39G9pY6cpDLrxba5CvK8AhoAvle1NSJIX/aIOJFCROrxsJsKPeRMKRoeukPEv8mdKs&#10;fVFblz5hM0jCsgOACDtM6nkkBNZEUvivRI7+FH7vmKrh34DYHY5RUOpdhcVvzU1L5SgswgNMOBhL&#10;lRth0zChrIqxNvXc4DBWz8zfd+zMO/cAhSt2g7sEt0JJLXUeO7scfbLK5LCNwXD2Y20tq4Xl2uGE&#10;HqtohERrBAZp6ahmiFIVR1o65V6K9cM/Y8+T60yYKRt0eCaYdfQXMWpz+XnkLOemClJ+/mnlpPs3&#10;AHbUij32j36nuKbm4j//70qbmh02SwK714++GuOckIDCakiO2F9jweesoWwx+UNbAj6Pi5OlRlbk&#10;kHhivnAD+CFcxiYa4QlhewZdNoBjic6x8XGKkW3ZtHm4tGT3T1+brq7uaWuRFIrdA/4R4osUf87A&#10;HMSAcPRHhFikcU582GK3mvwUgkZbtV8vBIEgNc0m+T/t9i4uJTIdfUXJNWyaBgmnSKZ1zBxQfuUh&#10;VZCyJlAoGWEThDRkrMLmkUFml0zWD95ldG2OhzZZU6xHeT2kFEbohGaGuy6C73SyLjmjJcGcTbgS&#10;LBOTy5Q/PmXYZSZZ8rgIkUiUgFCaLP7WBzd9Sja4H7w+d1izc+s9WsUhoGMb8Mgnd9J9RLI7/dY9&#10;h2IcdDBh6V6zVt3P/jy3SVnn6N0jq6OfFdNABxdIUwpaB1Rp7ub7y1NCyGR8RVsYRlTIHAXqROcy&#10;Ek6YyNVKmhlV3SFsasiKCtBbauvqoAdxKwrN8MTguHNiP66AVOnBPsLBEwJJFpKJsUo8hCMk2GHy&#10;BqU8Iw9i8sX0P9kQ5K4XiYBMaUsHS3dLPatcnLmFNasjpCIbVgsZzeewD7NlmI2K8AI5NlajohFK&#10;JNBMOUZ+fUNd8GUyUEh1ynlxQGvdPG6kftMEDYM/0ghLcZT5ozzHYZ4IMORa2uC4SK2ylFvkHvBf&#10;U/U9n+A3M8X8idvpk0ye5E4/weKp2/x9b5cyWAXSBKmBWYF9W1EkNCEemjAfHcyezlT9KRqWpCEW&#10;pBiZsDRDVxSRQGIK8CYYdrxhpFTVtiNmdbB688Deg6CDAIJex1MoKk7Vr8nxcdx+hPvJz5SAI1G/&#10;cklOaz0zQENmkICo6mrccrD+x4kgxTaanWVqBk2KUNkoEpITl+reUMGcONxdWY8t58jtWCYugqTG&#10;pv2v5gYmGXa9E9unNLFQjDW+LOtcWZGt00R8pM+V/hzikdAMA2184hyLQAA4iYeGB0lXX1dbf7On&#10;F9377kP3ospeuHCxrqERGIJDykDwExLtDyASBT68vOF+dm7K/MrSCu4D2xH+Hdu0WXiNbx3h0dcO&#10;7LVMsASwoJARbqdxsnUlNCTl7LBu6u0gklE+98rrpKi/tH+32RDucBMlCK3RjLJID3eimbP8FqwW&#10;tFyHknkipaT4MAXSaZ7ujVbQQlzGmbb1YNh5fN+3YCPVZtYMrlcA+szM9es3xJCIGHNLeLfT8tAM&#10;IzfPggI0xNPD68JLIxVg69t0ttEoyVvYgWFPaQhCvCCBZVtGIzUc0SeRGzEYIjzr/u/9aKa2+uqz&#10;T9y4ceM/33v/8dW5ppdeKVU5tbyJjraNbx1tfed467vH29450fbO8bYjJ/b96Xd3//zNe46cevDU&#10;+ftPnL336OkHTpw9cP3mwes9B6507714be+Fa2QV3HRrRD99w0yQ2snZ9/Zvf/PRu9SAdP5rlza9&#10;JSAiOsM2iKxhD33QX8L9IPMzJfUHBTNmgVeQZLiMneW321p2jI9/9NI17ti/ZaP2VsulEK0VbCCB&#10;LQk+j0wUAVUIbLCOx6VSZZXeQ4gz2x2KqBoWzopQFfS49WVqrUD+BKEeco8L1I0MoEHo1T4CE6Ec&#10;F4LWqvVJCayIkVEMwPsdQh53bkZELXcIr6lCQT1m0wtzpJ6n6COvPjw8fPXqFQLjpqaA1UeHhgag&#10;PT50+HBbawuDiLB75NFHFlbyqfb71Fe+xm1//4F7nW2QBYjjJhG/oRfSM64uKo95lGtQYHpgI7zX&#10;9YaGnpbWTcNDv3L+XFdj40JTE0QqY5000dq+CcjcfHx16dQ86GHep6oaeOjVhdnAvHhf8UH0nQ89&#10;tMMn5F8vJX5TUpLnC7PLyyOFfTbttfSUJiXK6JlgZX21oOAj5y4+/d6Fnx3c++pde3Ofk5upInep&#10;upa3Xj/NKMrdImggaljHUrIc9jJxtKhleCbAOYkUuIlY8F99ZB9avmVH7jXZRpkIl7gy93qfZ6/j&#10;GeK9mHGS3Iago/SgFH6BGapMI7wBO5G8EVVVSB4Cj6QthHsyDHa77DWlwrek1RdvJIkbfovwLYZd&#10;9KGHdYrsHbM+AfYws9URM1f37tp7/DQ+KK7c09331sE9kklGbMwmC7Qktwfcad7FFByQashcJv0w&#10;DYXJJoP7KogW7xsUNyny8KWiMJIw+HUhsibiOp7HL79okI18knRy+mqJbpP7ym6nZ4Lb47/6jTyH&#10;k20ota0cgpNMjGQj0z8jSZjLKccX0043EuKSdIUPP/4oryB/8vQ0OWWhzvKgKD1RTtcQOlF06r0d&#10;F6+0dPW09fTdd+Tk4z97895jp3ddutZ2a6Clt58X7e9ou9XRduKBg5f3bPvFs4dPHD5w8679Pa2N&#10;N1vq+vPWZqenkAIN9cAXtdxVIUqSemGLSU3US6zhTUOKoaeYJxm4ml1D6g6/mTGMmGXVFVW0WYpm&#10;UEWiXyUMENXmIvAFY07mdvJFLWYh5Ilq47s5aZEGO+gkCfjklEwBjHpiSWAFmgVqydLlE5jG/JVN&#10;n2kwvXPrzjflARglv974xDTvKy0f41YUTdYJS2jDBqV+jPwpUviU90A2Uli6+Xl1331p6IWneTNu&#10;rppiS0vEU6B1APi8/dZbpBfdsnXTze5u/GzonfwVbamxgaqgpP5RIhWoBHLzLCwCBXKT4cFBaHfo&#10;d3SbEitEN1i7xcnElXyCCit8Icxg3hALNiZ8qD6eu+66UO2zCR8fe2JHOKuzKig/g8OKHRynryTz&#10;Oz2Je0f3xmMmK8vP79x0fufmmy2NGwZGDp+6+NDpSyB3M1WV09VQEVXlSqhPdJekYCTs17nwqmSG&#10;BEVIAh7thionsSS1BZZTr7OwcHRwuKe7uzR8KDL0grQr9wG3WVqeXss/OjJ+ZXL6yMjY1sqKj7a1&#10;bKusHJlbaCopGYNzl8hiQy1heKPQhGDUe4eFL+GgwPKI4gwtY7yk5Ght/dWKyk2TE4fPn9/9xpuL&#10;b711bnh4trqmtg5ctrq1p/eh/9c/m62rffs3vkgGHW6BqSTsC44SlD0AjEjyohnnnVl0hQD4Q2dJ&#10;fkefo5VE3KgIKSoXpUsVixfkh/zuhobuhsbO0VFgO77YXVcfRUi1y2gJxCx/7NL1TcNjv/rmkY7h&#10;Ed7r3JbO7z3z+JUdW/upfyIjWUMl25VMuoog0/+0W4Rvw7KeIxzPLueqiRyxhVGvDjZhBANY+Cvi&#10;IKQkmFYgLHRbhC2Giq+C9MFLlct8DcYWpkJa9t4AYOSBAwmRP0Q8OE0CReUq3k19Vp2fvyO/+N0F&#10;mVXsEeXlpbNTSsnElKQiCNsGI6Z6XGi9UsnVmUih7ReunTp8QDvxyio51YJ7IqciLlfNk0hjR4tt&#10;WIrYmC4QbrCYV4RKLA0vck0q+57MP5i/9pzx4gbmHASBukM2YrRnXHNs/DwRIuoidgMcZfCEpYUZ&#10;HIQEUAYiBAK78PzTH2G2LQ4PLY2Pt3/s+WxTnLpyuayttf7Q3eVtChC4/of/qnr7jnv+239eRKhy&#10;Xt4f/On/MDQ6lG492mYz5MUS0XuZ95JsO8m2ST7PLD2v12zXKY+NLfLGhKSIO8jOSZIcyVsVmVQT&#10;xwtaLnbdxo2bMVm3/+gn3S0tN1tbsMK0pTF2EIQC/ovV5egsGbY6UbahCKuxUOZ+IUNENo2NwAIJ&#10;KkqK1kU+9TDjEdhEsenr0OIE5Yj6GFmSAOw0eJFfEpmttI3eVphK1kxtFSp3RewGuYCdd2J3l/UE&#10;d477R1ItADtJdUVgC7CLHtInLIno3kSmpuMoDFENiNsaIeJPMjIhFuUcvrkXvzbylNydKRO5LcmU&#10;hqy1mcprzYMjV0l149MX8QUZYJfo8Z4/Pe1tj546w5+7WpqNC8Ai8Lqwmu53yZ6S3TbrKzZaGp9h&#10;CnzOeZiyjvuT/Wy4QcMkDF1iEPIH14iwwLsLERAsiqhVBqJAdiRtIto+8ghFvuqS4mpyhdZShCaf&#10;e7I/ytyCuiM9VYwSrWweL7RcL2ebwMAvoohKfUgJu3O5P1PLQInHOtPGsvcyxJA7Cp4tpirISIsj&#10;ww6cOU/PD0giO8Kbuw5veXH567mKbCYHJAIjIEA5kmA/FyjrQjA4VDQJERwp+2bwBDDzuE9VZXm8&#10;u3Yyfmtdy+mv6pNCB7S41WpFXRhUEpQn/idUkyC7hR9aGYrxGMlKCONWxk2EnOPXT3LzZS1M+iHH&#10;nvGf3JORgzhRbTN1Vm8aiIkFkTOviQ2nEHsVW9SKVauV0st+LJvZVklCdwwVQ+MBOUtgq/YMZTIt&#10;J5CTLpLzBeEbNQ4RL7yqqoFyVMDUkYKAXsTFzGjM4J6eXgA7ECsa6jLroYsLgoGgpl05YASvT3qS&#10;PkU+knRvapL4bnKnCFiOLLSqJZWLsxiNkjBk9uYAl14XUtWCCCAB4pSdkahOgi6SA8T0c16L2E4D&#10;sMuWYYrIaETDm5YsTHd4vIIiyj3f3Ay+4nMYrD4PHVXTHp2TrsABRo4R3hPA7q4Dd+3YufvkiZPo&#10;qEIgggokbUHRFSLWSwmE+BxUSLzOKrsRKftgCDY3tDQ3t/AtKoOjr9LV9de62v78hyc++0lcthHm&#10;KGFolETLJAwbG5cSo7EY+JfKj8bi1fCHI21T3+DhIydefe6phUYlEzRmHTp87PkB2HHO3VBSeICL&#10;5NGbvK8ax/9c2yH2BSNcuUfWV7kzPJvkUVw3ZEgOOq/zgHUyycwbKWRsaYmpxXkSFh2PicE1ZKXh&#10;5q9MJIwyTwnmlYRbiDivUMvJZHeINr1PUOTLV6Hwmljh3oAi306asiM+ibsJsItyx0oy2HHsNO9w&#10;4659+QPDj7Z0ni1Z2/bSz7RsSbc9NEzfjm3fstzSPFtfN99Qz8/Uru3DWzZ2Nda9sW/Hjf17Lu3e&#10;9t6WzhOb2k9t7fjhE/e/e/iut/m5/8DrD2wn2dGbD+47u3/7ewe339zUFuMWwEDYpQ4qMmzHJ0Cn&#10;6V4gMc15MLdUK1wdEn4/+iWRZdYQnMcgyrWjffI672xoQbJ/9OIV7jmwZZNWU4oPktmGnULqKFy+&#10;kGDSJtUSORK0RmJzkdtmnrBXJqWMZTmdA2OUPRJTK1GphMFJa5BjKTKoIh4iEkXLW+pxyNKQtaFg&#10;xBKOuMOEJQFDynMp5oBmaeLGY2CC4u2pla3Wppbmzo4O1tzArX7qS8DZhGdOhxAdgoOBz7VvLi3t&#10;3L7joUceaW1tPX324jN/8vVNQ8NfP7C3B11zYQFrVD2cRl4mOkosJXWmKkKG0hKbhjJ8x8Qbq6h4&#10;o6GR9v/a+fMIyqHNG+WaUpk+R9SgbsH8SzxAvNzVBUG9T1XWbSkuHVleHFpS/kp6CQetXzZ7a5+H&#10;zEzWUfayPPdme9utTR1Pv/yz9u7es3t2eIw4rFQ4F7bEf7j0fvNnv7j7Wterd+177e79uatPsyie&#10;m/tQN8PFFiwK7J9z/88voD/Isla6pAh6c0EY7UU2gVIpah1AhVDef1hcuLWp6F7H7DzJM5GSqzhl&#10;4jr3xBf7FbLlzz+RD0ohml+g0swwmp2BXT71WUA6TkjVxGzkHOhAGriXmqaz5KLmssuvaRlI2U4A&#10;PQFgBllsO9x+WKf4oEhcoFKwAJNVacQkES4sOHH/oUPvHmfXhJR04HrPSTA7c4TjdURO0t62jvMY&#10;fAhZLa4Ylgdrm7fiQ86Db7Wuh2d965BYH7lDE4BdWK3hgXGOPCkekbokmYhegPHbOQ0loOLQu4Tk&#10;IUwnIu4SjknM2PR5ceLrzTtxz4TepMXj9oShJGkb99UvfyfBHGI83KH+vlunsY7rZAT9p//4d8tL&#10;ikeGh/v7bz1YULSPHJTzwOErHbcGmm/2SkPJy+v8Z/+s9Xf+ITvJhw7bnQ/v9MCdHrjTA/+h9gDi&#10;8t133v6LP/+ei4khN2dXK1DFK6pqq2obCOybISQgD+OknBowuft1trkSvBmhooZdFTQWmAGextDI&#10;Ff2E9Siz0Jv7s09+5IVnPvrX6s/v/vib3/nRN71fBIJq/SAz8BR94o0g28y8/ef+zlz3idqapoSv&#10;ryiFZsKWryRZ+GDm57lSjJK5eW0w4Ulh7yZmju2JR0/PKK/N4488SpzRw//b/+Tde+8+cfh+3h6m&#10;z8TUJFpwOVWU62sKy0oIfMI4S3fG2MaimndCwoodU+8iI9CmsdoMchN7pTY1uVmlbcngKSut8hsB&#10;aCjeHAosgabEUVJH1Llv5gBxZqV/w9NiN1TeGRj5dFfEGBBlKZuKAVlPY+z+scasMcvRmbIdmkho&#10;Lgj4uBgdg6xN/Ikuoii0FdBMrbEGCTeUF5SuFEyKiGRRjFtp1XrqSd88AblACFIQx3fIRs36nMfU&#10;uzt/knFipC/d8v1PG+G+Prt//MlfDBglARNsOeieNBLADpLdf/OlXzPShCKXC9hZc+WywOgTJSN7&#10;hIZjUdmOPalogx8t710cfAgoQz/4XbhJUVmlJxiapMoOLC9FxwrbUDUJ8A9NcmVFUME50kqUR2US&#10;gIHyksbGBuqy80eV6ZycDj/5PO+s1P8a88iisxr5XoUQ6QVNANfEnhGrRclxgHIiy5jVd/VKHLld&#10;x1doc9bnufMEi5PGGOzLHS9CMe2uNy0xG6Cy8iS7sAHQmEv6rk13P90n/opovUqAS4lAZd4m7Jui&#10;5GYtYWROT0xOjI8uzM4RkFpbLRRPWR/DY0FAexBJGaQEl/GSxyRVrEeoi5p1i8GnjlItNMbPdT8Y&#10;VfGf3DwNeuTeTZaqlkiixnK7+FdiomQXEAyfdaadz+4l/DDuZ3qP0edPkEHghqzOpzEmkBSDBaC3&#10;SCkPjsIPUzBR4tGLQyYo/ImPiDxo3dDe1tq+mr84NTk+pnjhaYz0mkqYvhriilrQIsiIrDLBpAC8&#10;vb19vb23RKsJ6Aq4mJePrEmEPpTmLxCLBAFTEY+SYMtLpeWlpJGqqKmOYVUQJgALp4EVL1VVJdwr&#10;jz595fVCsJMxX/eAB1rDkacJ4KXBn8RujuT9ip4OgI8wiViYTmFWQKCZ5212Z3c7w+L5afnjDzlk&#10;VKcFVfyC/ie5wjX60QYeyvmtW7du3rzJttXc3DxOEqK8giefehpA+0evvNLQ0ITpxOwiipZYTsig&#10;hFraz7e0OK2n0LHGBWKxM6A1ZZRKq+QCWHs8hU/u+73/mee++fd+07kC/VsiOnAKhw4lKbqDTigP&#10;GNkglhac5MtkBOTU57/3Micv/dpnPZ38Fhzu59Wi4JU4Yx3ohsIGtADN5Ve8rpjROXSRtNMyoeoO&#10;DJH4vi3eU11RVHH4r5YSGiA7vtPsS3yivW1p6Wa3ADuy/tXV1fnOHmsvKM7pAcoTM6DBXixZYMeM&#10;w1tJdp/k6TkJ7NwA4m6Hh0dETa2QTDCRCtQXSZiK5ehdoUtaxQsrIhQTD3v4f/rjt//+r1+tr2nu&#10;Hb6/Y1P/udP7/uKnfGW+urJsavq1f/Ff034VMYjNlHNMaIRK9/UboLrs9eycKmJDaT6B+OF/iu1v&#10;KY8NMVys5AqQr7UwdiCmXFI9mTGWeWysbGUVt5cFC2uHxtOxKFfqnAUSgcxPT04R0q6ca0RACm9I&#10;bGOBnqQaWSb/CUkplwVBlBR9tmfgmXOXejvavvaZF3TDgMgrSR0YI5REQIiNmxzMG4lfJSxaoxqP&#10;+BlaGoIm1F2ETAbLT57dEhUfF9DAmwQdSbkP2IMItBL1eVElGhHPoJ1MXUEopUWUyjPgGAqOssXE&#10;UVokvSWRCbES+ToXEMqRrd9c+d/U0cLaQW0YGhpU/xYp3AGtQwm4A2fctLHj05/81P33399948Zr&#10;r7322L/+Jmjd//zgA+erKvgWa5ZjaGiosqzG8yGwhNBzAslFDui1FCzhZIpJ8kESzSjMq7joPzl+&#10;vHNggFJUX33uaQmkJc0Hegxwno1Lq0YUiYJI/be2uaTk6aqGbaUV/5/h61dwqxOiEVmqc9/Ir1lc&#10;ILdEpi9l+yASlr929PR9+hvfI5ndNz7zQnK9UgegXODzVncxNL/5k9c2DQx1tTW/dtf+G6RLe/9q&#10;RU3zvNIaiSNZQWSGMLYST+ca81vnF8irowXFWCPeydaHVOQTJfRIoVULbW9/ZKDwcs4OiwUuyD63&#10;BM621Gx8cz9PF2kirt2G7MPc+/sKECxWJQ+am55hDtDUpoYGFj4rBQAXuBXQltfu6b6JShQIPj5m&#10;vW6k51AQdiRgcSAKD1M8VyRnkTebz1We6cMOussN8+vk9MMsuSxQyZpbW6lfzPwHUGrqvfWFr3/P&#10;CvyNzR3feeHpYEuoZ0rKpPdm90leO27ocAf+ZCo3D5IbgxCZdGTThashKFiR5Nc0jiMTyCpBF+FO&#10;CsdDUWSKhkuguCwt/hZ8Lwnq6AEz8v7o9/71h771v+8PP/n5T0cbtBh9sGdpzkTii8J/WFh4zzvv&#10;PvvaG89evb73ytXGG12tPX38uX9Tx8CmjtOP3Hdh19aP/dP/Noj9d447PXCnB+70wH9cPYDchyH7&#10;85++ggY8PT4BE3kcIICUChCBRPwRMVAFC7T3sC/AYAXYgUwXJxDr2MfzcS0ic5UIb20Fcge/F1aV&#10;Dm8GlgVJ1IKogek9n5e/XFKYd+XG1V3bd9bX1rmj33r3zZ+99grMIUoO88+fvPryte6r2zbv8F//&#10;/CffuXjt3Pde+Xb8K/JFBXnIzhtLfG0AQW9Po2MScCc+TzZjn9ymN/jrYFD8CboiBpiiTlLvInun&#10;/qx0ILjyRQSJMl7Uw8mbmp7t6Ny0e+ee/CNH62Zmhx98lDRS6H/wT0bHRlFk8VaWkT2Ql8ewLFd+&#10;xKBDKKOegl/wXqtTSFcXNU7U12ECRIY7kEHlHFFMSvikFEBdwmCgLsr5qaTaHKV8B7+2qoUGDKE0&#10;JHK9J4R0ORLlalSuSHUDCndERkS/rVd9yulAMeysgVkVSDsWy0wWV9jYwhKVWkv6PUwcOJt6MWF0&#10;8R7xkmgVqS8uBYOsLKLWewiyBeZzKRu28NNHZ5dZ+XNjsqF082770JMhUxazgQ77PIdhFyk7NKrh&#10;Y/StultbHj19Bq3scl2tEIekCJAwtOzpt7U8ewW1StTXRLczQsSHnPjrVrkyDZ5zFDjUTXA3qWjh&#10;w+crgkJQYsSiUCHCqAIgvmeMo+5I/0A2B0CALgNNJ+rHKSSWHg1gUOAc2CyznIxXUszF0hdrDItD&#10;fBtIaXOi9vAsc5oEEKSkmAxqyVWdOc8dkazD6aC0AxM+nQFocBW/r8dCTYjYPSaOVlkax21DxXBh&#10;Nt98Q08DABf+yTwO4pvmFBCOoDro/ZTwnJmcm51GQYezDUkfXCAq+mma3+ZljjROmla2r7KAJgA4&#10;xcrCOoIGCwE/gkg5oe98rsqNiL4SaGUyenUHp5IIiptzBslqy2E05E7ILKQoeyNONDkTKpVsJyNW&#10;6Ou8lIjLwWeJjD/BNed5NCwmn+j3MkHEwpM/hOErppqQIHtRtUh3RUhsfT2xI+j/DDJh8bwp4QiI&#10;IOaG4h6ibyQrQJ6KiplWTB7gI7CDJEgKMRVTVOGdqhWr7AdhAGgYQ81XnSwiG5Q0E9i4BKBTOS69&#10;0jHAbdJ48ngQNe5RC8v/9Az3P5mGnksZ7Ms/ZcALgvR6N8Ujod5E0ox1gD5betBB3LHZ4Q538mJL&#10;A8+rVHQkceu+G2uCoh+Q7Bpqanjq6Pj49q3b6ckTJ09T2IRMwUIVSN65CAsJChgZKpTLQGAqOdHK&#10;iNGuBvNW+EFhUV19Q1t7O9nJlPQEth157svK+fbeP/nG0U9/Ir+jPeSzDiPCvELMS5GnNXVNWsWh&#10;FaXASC/ChwpkcfBkXv4zP339F88+tVBX53ys4mFGXkowehikZCW1YR9oktIQW1yL5i3aUzhUYnS4&#10;WzCn1mVprhzLBOy65HfPJqE46xuoP0YsZZY5nZzJXoKLXS3EmeM8AbhSqWBjA2Lu0e3MB7VOKWsg&#10;EevIsAyLkdw1lQkiTZsS+YHoSWfmcfx4NCdx0fEIixOBPfJYaP7UzsyVjIxcfvoxIPLHqhoRgDUv&#10;v1I2rapuo1s2Vo6Mdb3wNOchSyW6Y0LqzUmXGXkedVNJuZBLLE/lXAtZR+otLQQ9PsrjRDv4D1Q4&#10;faxVEaI5UrZIH0jnbOx9DtCOSkKFgq1F9DelS2wt3Ujv6PUV5bbB3rVGNMyFfRs7oNc9evz0xt5b&#10;E7XVkzXVHtwIf0gqz8l9aiwPxQWeaan0HNWOILks2euUR1acGs1j10MLwJ1OoIeT5RP0Pc1hsh2L&#10;WBeBCHzCXiU3UvCUCZVdULokc7qt+ZimrlzVsfA5vI0m2wR5y2Ju5E48zvsHCV3Lq6QIaHkFgAZJ&#10;S1mPohyurVRVA6euHLzrrhdffLGn99a3v/3d57/1g42Dw3/0+CPXGxuM6QPocE/eDrjWE1URt47d&#10;Doob+69SkYG9hRsMxYhW0V1klYGz/PFuQp6vHX/owcqJiRd+8db1lsbpKgF/WqeQvsk1qxTAZEhX&#10;Lho+H1tZPDY3yabwxboO3voG0STJuCXy0O9OM5CcyUaQ41bkrzGcaxM11W8/eO/ecxef+8kvuje0&#10;jddUBaM3ku+sLG/qH/zd775EeqUfPHJ48+DQE6fOdbe1TkT9GXcpv1nvucvZMlaCdzlxCDF5zL31&#10;qgzNOBRCHNKhmDK0cisE9dXf5STZ3CPwwO+SPTF7XG4zMhXitss8h33nD17jT7KFnzsxCO5QTTbl&#10;B1c4Ee2BnI87AFcK4yoIe35+amp6clpBSGxSzFBJZU3n4JFFwmvN5CDUqZSVttP4TY5n+j/G64OH&#10;3/S2Q/KnVNmiOSTCY57zM1tdtVxUsLFb9QzqJqbYoXs62RFi99F2HgFXIQdEPA1QG1kAVsU5kxN/&#10;ANnJlV4udGYvlpydK17g/SGxHiBNsojptl/aUfBOzhhbRcgayyMrSLGx0pmf++TnPvSt/31/+JWv&#10;fVX7sr3lcSDHZD0ESbDwHxUW3Ors7O/s+Nmu7b+oq3n12SfPPf7QtUP7R7Zu7N/YTgHK8aryT3/8&#10;b6bp/7675s797/TAnR640wP/1h5ArP/kRy/NTJGfaJzqiqRBQxV1YHiEcyJN0YnJUKtgf/04Elap&#10;3CNDbgFQHQ5htKUFKtauKR6WeJylxdlp9hI0eVHrgnknr3BxYWVd1eUblweHBy5du/TKqz/uvnlj&#10;aHjo7SNvUcH72KkjR08fudp95UevvfQXP//+n//kexeunTt/5b3wkgrYCbsj4XIn21UCAIXoT7de&#10;b/+5v60NWGPIzD9vissLcxgYWDfKnDA7w2uaeYRBBA8pYIUIbOb+UemnsLSCzbBjQ8fWrdvye/vy&#10;+/qu7Nk/NT45PjU6PDI8MjpCpgVZ9ZHsVts5BTgCT1umjoRi7BPDWyUzgsduVrnQQFIAiFkR5fCM&#10;YMBrF/NejCSAPMw9NFcFN1BlQqpAWHBEUcmwVKR2VJCQuRIIneAzR0BHcLZrgSWAnfbvbMtMSVgf&#10;qkDHrp/EURl94olKhJQCOlYdshsmxkWqmls7FKQEPpIe2VdCjVgH7JItPO6mTni/tzabyR7Z3PZ7&#10;fDNoLLMKwv63ZhPzIQyaVBlKLPm4eO0jZ8/9eMd22WlpFUWuzJyZ2bNyW568dUBmfjNpR457lSni&#10;cC09MOzJ5IRphZlDiCfGvdLGRqg5/xVY52z5UXABHVXmnsYxUNri4rIKZeJnqgAiAK+je9OA6FcB&#10;6yKCMiG4Mp+ELxozvi/EAQOQ3AJwRiL8SkyKODg3guDsvRwZ7OKezNUX/aZJvykJQEAB4V2XQREH&#10;mIHv4OHWjHWZUl0YRlH8lT9hMQocT4EVzzovAsF8rqKotgop52+R6sN1ioWbwOeorCyrqqisBr4M&#10;FMoLW0A+bYycfXFHoR5OOR3mLbfXoskvIoN8koOGrzgBrsI8lFUwKfugKI9Iss83aVPuDM/RpC1z&#10;kpnvCclfFRhiaC/ynAVaon8qh4jiCJX2IpDMQoKSpmemkhy2MssdLJ8o1yq5keTIiMlrsF0votkA&#10;t7CaBOxko+B3XS0hscuri2AXzAXoiJXY5JigKpY7PTUxjuDCHqB0CXYmU2JqYhJpz8Cl4yLMg/bL&#10;AImQWIOG6gFNSWFvDGVNXZ3ChKGaKlMw6T45VWLOxYVJpVWJ942gnGTiII5MpeGdTCXw6DMR/TlT&#10;yLwqvzF9knametLxPZLPQYvNlTDudnF6PuyQ1EsBu8wyFGCUVuP1CnV4uAqDlka52NW1+obG0ZHR&#10;69e76CskamlRibJlCwJbU+pQxi5QZ7qpvJz+rkJkIwyV3UVksnpAgMD4qa5AxFZB+dnzG44c63/o&#10;QVI5s7OAzAoiCaTJgoJro6sic2WkW2O4Fe09OyssT3JRvLnOvv69l69d3bt7rq7WcyzGPyZQpMee&#10;WpiS+Rg0HL4SSUi09Mq0ksL14m/Z/cMpWGsYkc5Vv/6j64w7JfPWf4pUUDos4rJ5HpSxiEEOSmOw&#10;fXWQJ5HLPARcYODeVqivt8wxqhh3FPlO0EmOxyWDDHLXlxuASBA3LfXERFZWAc7mz0YLEyEflWKC&#10;ZJOXd+93XuLNrh/cQ+6zL2/a/fOlqd2vvBZE1vzBew4SvAxgZ3eL8eVAUXSQt5t5gkbkLLfhVon6&#10;sJFhkz4H05b4MS4X9BUbyDBDIyxWYkCbkNsV0L1WlqSc+lcKgJLbQohRHaGIaOerSlSiK6LnLRX8&#10;DxD8mGWryEGWz2xTw80NrZtuDT529FTPxg1gdnzZIfZOb4Pjh0JUqmW8rCJakNeqK8QDVQghHzJd&#10;I5exKnXI9jdwryHzQMe7aKjpceUoEJqoGsDBUBO3DveT+C5aknSFaaOBO6AysvHA2wXYy1mSGXCv&#10;iGZCd1OpG/VyJXKBrEHr6uvqKIy2gHNmagqdEy8FdYfo8gcffPDJJ5+8caP75Zdf/vSf/6hzYPjV&#10;L//6e2Wlyt6bCjRmFyQ79NMQI8ptQp0NkcoVw65C61o+PDqcNOCPkc2Pynt5L3R1Pf7emWMPPfju&#10;4ftObtvE1PrUW0cYpJ7WVglxweLkCCZtFOTjImXa9uIoKLi+Mn91ee5Xq9t2lFROrC6PqW5hslj8&#10;7vw2YOde9VRPNt+YPPQzv9/bs2Njb/8jR052b2gdqSgDzqEbHzvx3qffOvrqwb3fe/j+8arK07u2&#10;b+kHszvLjboje7JvCPlRcy1doT7X0gjAjn8Kt40ZSzOCvCyXFq1XjMeKRDSwF0g6kyUQ8GTiZYAd&#10;cjx7l9se5H9mr+w2+HfWjOyvvnOuSE9mWuqA9199mRZjSRErghdh9OhqMcHxSFE1qLqGVUPW+7Gx&#10;UdQhEULpZIp3418ROhuV3QKws8anu0kZVmGlKFen+qR8KK3iww8pYx/8QetRVVIpHLEqo60McE97&#10;U/3YeNPoOB+09w8OtzZP1JG9hBqSTtWRAGxRIlR7e0DAWuPK0y8JqDSjSs+XFt7xJMkEIG5Hd0vW&#10;OUm3J9IhSdsZqoslffJdaUDRt/qtcaGHlr/w6S9kQ/DLPPnjr/6x9LQYj0S7xnUaEUGSvbX/4Le7&#10;WhqHNm8aKCocitCJ8ioqalWr7gfaqmqQFX7iuU/9Mlt851l3euBOD9zpgb9VPfDKSz+YoeozEZ1z&#10;s2g47BRYLNiTyFRcP5Q6UIyGkgm6Di+wHbaBGXZge/OqoAm/C7SOqr0rc6Qf5FwVtldRDnD9EWKm&#10;DOgoCfy3oa0Bc53UrZOT40IMlKhLBv/45Bj0NCfUVJIUmQNRpNk5EaR9iG0SoEz86305NawxqFPN&#10;8bGykqkRnCDwcz/M9mjsPr7Fnolvlu0AE5cvovCJLYHbnxKBUrjFOPFuWVHXCISGMjc2MlZ07NjG&#10;E8f+onNLf1//6MQQ7stIP4yVtxCbC4CbiswINNGPLOpQzpTEQq63CFsEc5NpHIquEDalIwvAgY1c&#10;+qUISej0hctENVLfhcg1WAbk1RIQwjfIXI+6Kf4UHR51BngdbYdBUol+CQo6MUwBa6TVbZK9f12p&#10;SogtYVLEkahWSeiuO8/ch3DfBXvGUFRmx/FPo2aZqqHGxIFJ+kGljUeIxvQBnSnT4Wzj5R7ZmOq7&#10;6/SZ91XMyJTCaMY6YBdWVaJAm3/BnXnEtcaGj5w9z7SDZIfm5DtnZkb2oFxtKZs/EZGaRFba2ONP&#10;YVEntP1cbZALVAuEdkAcW14mLQvD5p7FekGrcz0icVqFz2gcUVUMImN0OHtLkGmI81IojYljShek&#10;TDS48UsIyeSLQvyUblMuXOOUTKcMFOOfGb7pdZENtxuTLaKs590bmpURz2qLLhCMpC4HhAqPdYDP&#10;Scyskb0Mm7MpyPLHfPLYZf3stum75lo6B2oU3AAeYT3yLcWNgFrqBw6ZDDDZ2IGGCXcL+qRsvkCN&#10;mJhRK0DUG72+ijMG8Yok6EGQ48fucU5ocSB0yec+t5odOSKTH7NnrHo71io7cuZDqiinszqZ9sFf&#10;81u7ixRZBjpDh4bdW0aec3KUYlqKXKJ3FiwE/EYpRLBJ4n9JYVhdzbvDK6wn0W9DY3VdbVU1loti&#10;gxV0G6VaOcDHJiagj43Dq5yYGKNbhOGUqNIXNvQYdXPGJ2xGqtmqmqcmCd3UaiEwSssyGLrsBgAr&#10;SilfWUVckuoaKxIuTxnxcBsExqEg62woOWFKyH6OTK9+WU8eRTM1NUEJ1PSdp2CoJon7LfCa1Opz&#10;1Z0kJ1eanjQ14bI1GPyq222taH9CackEEf3Peca40eClnhtaBarNP+luAJjBoWFmCq2il8DQElNI&#10;DZNIx6GDZYh7SkhDSanxVAbLFQNJXjoPvxGIQoF7C/u+8idz9fVdn3hxQZjDlCxhCmimaJ0meGSV&#10;MoqM/c/sZzMkpREkd7uVVDN5cemFt4/O1tacfviwktlLbJBIK1KX0u8Igtm58bkJLWHjLLTM4bRK&#10;MRjFdpwoMLxCgV1HWfXUwPbsdZdm57nySn9KAbvsAq9ZGmOEzpC92buaD2uaAL7Gn0joiVcoXnxI&#10;XZnQzHLQXoQYMs/4o4fJbcualG0ZmVySjLSHINSG4ISBIBPJnghhbU/eFyINAsu0pbuX8hEnPvv8&#10;WHlZ8fD4Iy0dM+fPNV24zLOmGhvmO9vrrlzv+cRHndmAOyb+jIAgwS+UaFL+gAiNNGBHRS2Nc0g8&#10;s6uNgAY4YMAwys0noI5gWQkzg1nqE41RuGfiZdVXpYUhEGaA14QKBetN+7tfXIMYgpdmCHlZWixC&#10;WlSojspYdeWpnVu3Dgw9euQkrbzS2hiOB60EvmlusrJVqouKkBfITjaQsbExkCrNFZUnDrmW8sHt&#10;PmS18lCehbfH4bwizQkKjDIR7HTMWcUFUJ+cutsrZVFNS+BFpA+j2UEPWwaw8/v6bn4X/mnpwbnh&#10;Ic8TvtXQWB9ILmwvyhwvVFaVI+5iHyncvn3bM888w9lPf/qzA28cuet69w8+96mx7dsYIG6LFmQJ&#10;D8AqwI5MLiF26Dbkl5JySAklr58cWmpMUABB62ISL/3OUW54/Qe/8oWze3eq+mJBXk9H27Xmhk+8&#10;+e6mwcHx8vLR8tKYa86kBWk5cvLGbsM7j+WtXF+e21pc/kxFE8+9tqTMIW6A9zVUPD7JtmDemnYi&#10;FhRDnaPknNm9nen08Z++QVfcaG1+7Ph7T54+5xITSW62osL3dm3nVo+ffI9+7m5v8YJFPuQqXV5N&#10;WlCBKXkW8dsbtOZbuo9zzp/UFVEEKQjFSdYCrjcQr5mfsua9rnPbnKlk2WrN5En23FwJc1s7/Sep&#10;QLEjcG6UkAcxvZUPOxzRzA/Dx1pi4mCKKTk1OTk8MsIyY3+jE3hDplT4veVbSgA7lwO0C03Lwlw1&#10;XihKMAfz94OHrQk+z1pruQTd3yRu+hbZF96+CILOWz2/uePAlRtlcDDz8rbeuHnq7v2M922p/9xv&#10;2W0TWRr6mFcBr+Aezu1VTbQgDWR6mjtN/9TtIjFvONdkZTkpRFrMLeiE2ZX5cgksLHzx81/MRuSX&#10;efLHX/2K3iW2Py/54soAsmP7Lzz8yEPknGC5WsCzPMjHIXMxyunJdVZc8sKzL/4yW3znWXd64E4P&#10;3OmBv1U98OOXvj87PTM3M4siiIcciYoeA4cHJ2hUpYQ7sAhnzHuEt5LY/qUBLBIGq7QlC6vLZJEi&#10;PbDO2csK19h7VkCVsK2xthWCEHpbXUsD+jnfdS07QXZRHjg0xgSvAO2SU1c7tUPBuNzcpTBlQm/y&#10;09PDDr2E33SbAuF/ZhiEN2BvG6EoF6DOtra1PvTQQ41NZE3oQpfFsJycnQ9XnIBBLmMTAS4or6gi&#10;BxPP77p+49SJkw2Xr+yemvhWUysJNRZX5rC3MbCxculGlALs7uqamkU4IvJRu2iZdAchdOhvLrVp&#10;7d6aX2gNIKKh5ymRM9XXZNSFXbc0O0/aMuJzYDhhQfPnCPornpqeohttIfOERKsTWMG9FMMVIF0O&#10;YJd63jwDdZW96BESa5XXul0yRaVSJ4wh9350ndgd2XdzNbD3fTftZxkq61Ug32ciZtX0Mp3Jrcqa&#10;kak4mY7ix2W6TraU/C2/hW22UEb9IqF4RdyA/2rSoGdy2Jyrz16+8vK2rVHi5n2HLX9bF37lrOv4&#10;pxVcN0noVCjEWjIR0uJZp0mU4pg4vAOMXiMVECq7Uj5L1VaUjSh1zK2oLmWvrJq9vICBIVtNcwGD&#10;DTtZNgZ3iDfVayo59ZKCCkF7YLtK2ZGxTwCT5p7xXyaNB9fD7cOd7J70wV89gplGnturukMaIieF&#10;NU2iz3lUHQ/cJ6alQb3QydazrnBBhuV5gG67uewZ1yPmazFUQEU1dTVYcYLoNO3F+I38XAq6VDGc&#10;AIbcv544ClhV5wnCiCGONIgBwenVIwm6n+5O4Dwh1aYyIVc+4I/2tHe3eKCj65JBzxZR+jamXQT6&#10;F9PQOAkLmlkh2CTmCUcAW3Mw5TAv4WjB0oofn9RRb5Tar01N/DRlJ5w3NzViqHMTIFsMKXqaTDot&#10;La3LK/CalTMUxGeUtM3DQzDseDK/Q95oWIANIMkA102OT3ITLwRmUARPCjLjHUuKlDDI1CrZCCDt&#10;hOozlGVOsiaUCrgKwIXdgXlaUWZ8JFnU+GCIqkKi1lTW8C2UbextjH/eqKMDVvJWZqTpZprRkUtO&#10;0lWktiSk2p4YW8X6a2TkyRVW7ud0OWaTKLmGievBtb2arT66P3fKcYEWRXExlU3Zh4iupqLG3PxC&#10;Y0Mz5rr6KrKTa/6q0s5SUJ/EfmK3C6BNgcPM1oCS6bHCuRmYqorNNE9271e+euyznxvBVVWYhxkc&#10;K11RluurI1IlirQYpZz5HqspQt3nNMlY0EtLpKx66tLVnzz+8GJTY7Bmw9RJGW3ysE1OzizPcjmb&#10;QYAgoml4YmPA+/U5CbgjIeCQpDObzNka9yhkMzmTwLpVmjrAo+A2hPQsUBqN6WnRWwKZ5XXoDSYY&#10;t/Xa53r/jkqI6/idEQG+ohROOYBdJuqztZnbwrTZcjCE8AmeXTDuUSKQNzmCOQHstE4L86qnpjee&#10;PHv68y+qju3g0GNtG5de+XH5+CTX33zkfnqs9sr13k88F5NQa4pJSwsjkYAIj67gYWRHgF3kzYgw&#10;PWFRMOy0r4ewMkLjLR0qfcgiwJxYRZJsMlBZpO4cXWP/XQgImG48SD652XnkdmSH0/r0BOYUBwUH&#10;uID4YIsLRWD7kVggcLS1s/t2caOPHDuNYLq+oSUgd8AFKHsLkUlgBsCO51JlFTHKkE2MjdN73IFE&#10;AOqlCKmw84ZncVvkD+dzSsMrRFuKRdTnAQlW4yOK35+wyeF2ImGmNbLgDbrOmaLZId75fTWp0zSm&#10;2hcI4VTgv/RFRYUzTxRovMotcVPSBhy6tFx6Y6kg/rsO7v/yb/wGzPJvfvNbd7994vEz57/9yRem&#10;D+wdGx4NyngJahu3Zex4WW00JN+1ayRqZagvjXeI+R58fDmW5dhCpP1v3nl7y/DI9z7/ucEtm1WN&#10;QRmNSxgAaG699c0bBwaeOH+BPoD9E0JJMxFpHuNsx4bIlWOri8cWJ5kcT5U38PH1JeVUEVQUqz6m&#10;QyJz+IRe9foV4pkuK09g6HV88Pix05tvDd599cbPE7ROC0/Abyz/mxvaGO7HT5zh05vtrbqzNZz0&#10;8BrRzAlE2WqbW+KVzmbqfsvdCjV8eGygY0d+Sf5pUD54bcnObm3ntmf5k+zwDut/ZgqhJbUbeNvX&#10;PSJCVWNHkF9kcZHn8c/ZpQUtr2AgSo8NWjEimh2IkZ2YxM8/ihQFv2NJMttZEuHRgPUptUpZZEJl&#10;QZWPJ7uSZ9DrvMWEg/aDhyIWktYGyqcj/LtrC8p+i0IeNQgtDzXPoTOsrBzfv+vB9y4CwfJD8dJT&#10;d+3zY90P7gp/xWvNf7KiyLneLtXBNEVzMguzH2XdntuNsfVqAoWSF5E6kXWUDcQvZT9N0vq8vJmZ&#10;aR73pV/9cjZVfpkn//pP/lhbWBqlriZXlAWgKPNPgB1q7cLSSmV1bWFpIeUVR8ZGSSpdXVvNFkkS&#10;S0T9J577zC+zxXeedacH7vTAnR74W9UDf/atPxudmMACRAuZmV0I8kRpGP0LRfmkDc4vLVQ2JYh3&#10;/OStzuetkgJpnkT2azoZxxu6toxrjuQXGA/sYfhClgvR38AWVueq6yub2xsXSXO8NFvdWFNaoTzT&#10;s/Mz1GdYJDKJxCCkoViZWwDBQz1YhScGtiVlL6LHVIQTaxdFgh/VQSS+1PXJIgzLBRCtgpgIUxUW&#10;XlTgjj1ZHreCPFKGwz3iZSIFlfZwuXQUaldaUkuEIkFmv/qrv9HWuvG90xdmpxcb61trSqqKyJux&#10;VlRXVdvS2EKx3bmZuREoGKOjk329syND+QtzJUUFDwwMdjfUTNeUr8zPKviGFkSUDk8gFANdsb6p&#10;rbykorSoQvo62mIhmnZZJf8DcyAahZxjKgyLLY3BjApYwgamyrvUclorLCsqg1yn6Iul1fH+MfIL&#10;Ls0uYCDg4s/HYU4G67z8sZGJ/OW8YjRe3olvqv54pDLnM9Hio4fItUEPsY+XSFOUt9wseUIpI3aS&#10;H9kSObpUpl2hjQMyCGjg1VAgoli2gFWVB5A+FJwwFUhIimdo8w2lKOeHCyBAKGmIdM4I1gmFWSHV&#10;qQVoFdN6TGjCqG4EGEKowPZWNS/aqB9FZCe1yWyT26jLTDvrQFaGpLgwZxn18Gva1DSeg86Q6DHx&#10;qtca6p86f5EJ1NXQlGQkEmRmOyWYDpqKKqgnvZ9XDliNzxd5TUx0Mo4TXcLF4NKlZTqXQecpHASM&#10;NDAWu4RsiLC8wH3JdRJDuVK8llcCpQJHMhHHip4MnDVgCzAqGg6hKRCWYmA4+AD20QpNwHRiWDV3&#10;lMV7jmySBcVzq0tTi5jRi0SqM+hKg4faDs9GCRFVPlDkDoODPFEGp8pWgADzKsSrqUqD6oQqVib8&#10;tICVNECqvrRlBkcRJZo4jCCJfbg9SBqsPlAOIreVwLEcME0kTG7CEuJDvq5EYKVEQapOtm4rMFy8&#10;Xf2JRioQj4KkaHNkc0r4ppioIP3oviAZpcVVlFXRYskvQkYBC5SUVxWXV1eW1lCxE6iENafoaiUl&#10;EmtztXAFdEWQlsiJ5crRJPOtlBgVhBnpNUFhSM6mFRA51uh6okr5ENmhD0n1SKkK6CSrC3QM+DoK&#10;OSfkmiJIGXKxMlEWAK6rfzRREC1hj5AWQBNBE8wGkhI9yfhZWYJYCPquMDQlJCxfnF8EOCsoq1CY&#10;bxnZCYl3puocnUWhgwrcBFSLYcYRBy9sd3aO8qNTM9P9/X0w5IDuwe55PYakEoodtYNpx8rK7PTc&#10;+Njo0ODQ1OQUtmtHe0dVRd3QMEFDyPZy1ODpuYXe/n7qeJBmDFc7HU1nz0P0ywN6KwOuKK6oZeYw&#10;CRS2XV0rVGQ5r662kflDy7lMhATmzdJc4dpSeZFK3UWV9ELYZdNTpBdcaahv2Lxpc/vGzjaqYWxo&#10;b2ptaWxughIIMZJ5Mzs1eeXyxSjyu0rMLpMH+4Kce/S48iAuq6i06iaTcz0fUJK0pypcGGzT4CiB&#10;FIWpxfTnRwJhtVBxTqonz8QGwFgh+yAwAGPCqgG0nqLOw+oqqRgYskVwHpxJJYUI4OW85cmZyQJS&#10;xhUUg0soRq+oaGpmEqIJ6GeIHA2uiqQzc/gvhPLFtTJaMr9UvJJXXVRaxTCy3lbzS/MKxqfHaTVY&#10;5dz8THP3jfa3j/z0+afKK2HeLc3OToEvMccAZArWVoAjwEbK1pS2zLh8JBDDzSNq3vwkuV+TtVk/&#10;O/9A/8B37r1bHZBfwFA4gSKcapLuMQfgPkFGYk+tLSc+vFyV2Jk3yrPHIo8gQ6ScSg8TEBnFXCL+&#10;0uZjiDJ1aeDJqloY4k59axxDW4TcaJEFMWS9P1EiBuQeWxEzeIlcGVAOBUeFUIFXDmeF3U+EeHwf&#10;SGecVbxglB5W2D4nvAQigvOZ2WnWIE0IsoXDuMRg5W74AhTaHpJBIlYQEBsEuwOtsFA1MkY+AZyL&#10;M+y2fEC0MvU/uMH0NPHOcD+prl5y1ze/TxHYW/cevHD+3Je37F0oLqj64SsKQc/PP/WPvlx35Ubd&#10;1a6e558RG3Etv7a8bG6KaYkcyR/ovzUyPqqMbHmrExSbor/I6V5aogIyYpkSqMmKLisoIn4a+KAU&#10;GSrNgtfGXUeaTDmptNdJZsl1xPjOrhThqlEQs3Yu9uL5pcKVVQAAXJfzrIfJKUA72EEUfmah4Yir&#10;rmnEbp3Fb1BSUNnSVFxdOYyLTslJtJ8B5Ys2zjZXkHe0umxw747PvvLGtltDp3ZuI13/6sz8wuQM&#10;5XuKqZ2zuNgAZZcY9umZ8RGqdrDkxbaMGlXIuTwK25fmFYO9IRcBA6tqGkjHyJvOoJ6hmEHAYsmT&#10;36Nshb2qsLywpIJEnxjR5HUAsZ0nlN7uIbo1RpqJShg6CCMuSNadkvALjAhFgl1Mg84NKpQVE5Vl&#10;nvvjoi1YK6ksn5ibJh3jMvWYlwFPyxvqxbm794HDg0Njb717bPuPX//Iexd+9Hd+u3fLzqk5Ef6q&#10;kU4l5cxTQlbZpIGiFFOcR/KQvJraqubWZh6hjH3wFplmK/MF5F+mIOccvT0GSfV3jh3bMjL67Rc/&#10;3tvSDGCrIhtsBmzEvGhhyXhx6cmNG1kxT164uH10/OjGjUQ5SPIid8QIKxeLKnxFCkNezbuZv3Rj&#10;ZeFzFS07ymumi/InwpGFrqoy8KrGtoLCB0QkJGx6ijDUlYXlqpLS2vIKdtDV+QX0OuZDT0sTTTx0&#10;5QbVYF+9e08sHJKvAnIWlRcrvhcMtLutmVXw2IkzmwcGj2zpZDInK9ZpJ3E2oBogCRkUqwvmgkW2&#10;YdY5fZKUT8nSubJSg1ArundFuRzPjGvg4hIWCNeoOyw2r6SAMhsqiWqx9VWCpiMrBzsiXS8iqGRW&#10;rGY9MnI6SA1bgaYtiaLpIcUFerGKQhRR94KbzkzNDQ4MjwyOzM8sRKWfUmnvup2TWsghqr0WhXMe&#10;Lb2hurxyYWZuYWoGOVxXUokYXCtmr0eRVq0J4ULS9qSUC70zQhcbNjo1IQn8RHyIpFsmfBKBE4Xb&#10;eBWlptTmHud5K6gkUlFXIi0MypOyNOaJi1AIU0x+6evbNx06d5EHlS0utd3qP7GxI6Rp1H4Oom7i&#10;uZfShl0j/Tk4cOoitgCB3AqbVd4JZbPkz+GlQfhEbkolEQ87QwimSQraHCNKACopv2k3fyHiiagn&#10;1q10PCXoKSTBg1z7wqlXfvNvCLD76ne/xRaNx5KiSPpRDWtWRiiapBt66LFHQriHz61AwC05PRDx&#10;xBbIw6mOX/3kxz77t8p4vtOYOz1wpwfu9MAvswe++fU/hZeB6aXkvvLhKa+5klaAOmGLhw+KQIhw&#10;5QZdTK4iVwFjbyFvnf4rZgQoWyjUoejHrhK5llHHnaaBb0OMMfc+wvoUNeHfdkAZgjEKk/IjEhpU&#10;7p8Mx2Rusayv9EkIfOePD2JY0mIR+TBCEkNFgRty7xQU1lU34OhEnbvn7rvh/J04foKuaG9r57dS&#10;U0dgCPUcr1+/fvXq1Z6enonBIfyiPAIlsn0t756+vuPtbQMoM+AOxUVsj2QvnpmXk1a6OqFYleXo&#10;K6hAbDokl0KblA4By8YpshILhbPIaqPydvxdaaOgOhIahz+bFyd6ZXxwFG8/vCnZVJTmVdI6FNql&#10;MXS+lHloiCrc/BhP6wlTMphK46himu/zxOb6RTOoa336KdQuIK4cICzXxXebE9Va0QcPyGe5H2be&#10;xdy25SJoaIW3+Rj9V/b3bNxzT3IBu6x5QmIIukq5IbJY44iHqnahJ5U9nChHH7t2/Sc7koIn2bdy&#10;m2140V3hu6HKmXznzjezTE7X6OesVVkH2t+bfSWbyb7nbV3EJ5iAMoN4bqQrD96e9BaRTu10j1SH&#10;TlzCP5Yo9xILKmuh37cUwzINa/WAJlNFbIl0zqS4py/wNWl3JZ/YwR4SwB5jwXkiYDGz40iJdQmz&#10;QFks01BQbmgKnu+ce3/3XqDGkVoq8uw4Cx6/wZ5YEyby8Cd1CyhXmdKKAzYpGjyA5Ij39pJHAijx&#10;jXL8KZ+9w4WSUDtPcmeI90v6N9dHcQaBi6LziSaJIbz+LTfSry/oMMZMmIvAxqDZ6IYO8S7YODC0&#10;/2oXXU/C++naGuaa/OeR2d0mhyNDwSwFBRMOOQdQgNRRORGXE43qEPpBb4WkBfVDzEoM5yQdeeBb&#10;KgG7TGjk/NzMuXNnB/r7kRYIv7raWuAy3gHMDHCPOzFU6OtciEzbtm0bXUrECYIF74wFOIJHkj8C&#10;KEV/qxB/h2VB35j7EHIriTn1xbL0Uw4FN4SVs3Hjxvb2duJ1HUKlBRhMTMdVcQwNDvb29vI5X3cc&#10;JZfR1UT1mgUjqz6sESdHZGpLAMaRbQ3q/1hxEvVxWMnXrch6hEkQBiq/TeHWdAomS8zYxDlhghiJ&#10;HLzfaFiDJ6gY5bIyplTCrIjJEvzNwLOiXC+N1FwnU3hSiZjA2lXupnWXl3fwT74x31A/+uQTtHlu&#10;ahx4IqHlqOaMgp71+qzIgMBV2ESJt4HAQNnnCNLLJMyvX7xMFOc7whE0PUw8yXZMr6aGOlW/9Wbq&#10;nvQKxd1mOcMrO3eer/fGbeHgB1kMeiD8OpZanAeld11mRo8mfA1gfX/LEi/mtg5LsFgjwfGRuShi&#10;lte7ZWPSkqiKiDqRSQy3x+LI7eHKrLVetp5UyRqMx6UCXDKBv4r2Oy+2Jo+VxChYe/Cln539wqdu&#10;5a/29fU93LJh/mZXzemzfHG2vrbvIw/WXb1Zd/VG74sfTahDkaGD96RLKfjL/KEx3Af2Jb0mgNOO&#10;CyUZUGy0G2woKmav4+iT2uu5Ut3tJMSWFjKhleSRHBqUbxZyVUxKzvGxMQLZgRBUyBWMkMqkxSVz&#10;CygSaE0l9c0N1bW1PIPRHB4ahEfkGHN1irigqla52NbS1dbykSOntvcPjZdXoJYQFK+C46ur5cCL&#10;EcXJG2kxRgYDHbGHBF6hnHsLzCPV5i6qa2hkp6KNOFYdU6fySspbJ69P0KcjG2L4sVgeSyTPSxU5&#10;TzyL7kidkRK3DbPGLPJ+wXLQHmrvWjBeEVX0BngiZa43beycGB9DpnV2dvLXI8eO7frRa0+fv/TT&#10;v/vbo7v38FhEZVVFGa9fXUnt9cKx0WHy7Ik2GEVdGxuaYIpFTdTFSHbK3AAG0oxC+2Q1bRod+bUL&#10;l/j861/+9bEq1XCQtmr3Wng61T8hdfDndbc0bx4e/vyJU9cbG8cqKhgfMVphqMlBHKXD4ltsPWMr&#10;SzdW57cWlj9dWs98uJkXHHzwEisbyCNw7mgBwomOd1cku2osPc6vb2j+xT37u9ubPe29KNSxUT3M&#10;Upex7u5oe+zY6W2Dw2d2bnPLkyD22IyUHCMytcXHye8kx3+yfScRBh47zfyoG+s9OgsR4Lna8EKR&#10;cDszuSEMLo0ecFN9oFYkEyxHWeIOyqiSHeFDZSbHHl0I5XB4aJgJwGPKyDmwssInlfWqqJ6tencO&#10;R111TefGjaBqPb09lDyup/xUSQm7Jdkf3A9ZS9yMJCFA+mnSV9EtyTr4wEnW/txV7HP1p3Pk4BjH&#10;QBIfM3b9osKFyor5ivItXT1cWTc1Q4TsVVEm09WWvrvy1XxAo46lnAg3AXepn5kvCTWNAU0mZ/oi&#10;zDpPWnEjlahAznDJq3SzSHIKsVHKXmB/Eu36N3/1S7lv90s7//p3v5XtFO4JzajYgZSe+5FHHwk6&#10;APEaCDSdsP5JedpQTxhCJUuHLeUTz3/ul9bcOw+60wN3euBOD/xt64Fv/unX4FYIz8ISLscMDn1U&#10;5RRRkzDHBUVJ60qqb6Pxi+GmoFWp+lKOLXDttzdkAw8udhdUQOVkIcqrproaHQUvNlsyO7HzBGfG&#10;mO2QXPBOt7W2Lnsp3FSRe94OsYg1S1hcYSjHc7GWCcVV/8oHLnvCRnRsc7KKtKexVSosVbEd4vOU&#10;QgzBON65Yyf1O7GYeY5U2JVVyPbXrly9fPFSz82b5G/nCShWpN5x+UmaNVhU+LHum/0F+WegJJaX&#10;4cvEU4RrS3pIBCih3cNVQaVFW1YIAtCnoEwpuYR6OCpTal4CrgmtMItENC1UzPxC4hqpgDU9MTU8&#10;OBq6vvyd/I7idao8gNlES+y3ix09zpPqb1IqRBCTPZF1kq5M+vb9UX6Z4pIpVKFqmzqUBFxYWbHS&#10;lqufZQqQGvNhB52RNlDfs7KSPdFWnA9/KAs4jtybSRFU+qYY4BQj87dyr8xtGAQ9X2x9NwPsDJ1k&#10;U47pd6W+7qNXrnLx9YaG3Edk59zWN3EP8Fv2bRp+y2W2UmyUQjjKmpG9l+6Q2L/hBU8P9+dtb5oo&#10;vhhTTksdSb7kc43D/cTDg78l5pxahcU1G3XnwozMMC9dwpwKxTcD4JIOif5MNKe0GW5bbo9l34pg&#10;wPCJ6imi5mFvANZU11SSF1ywtelywcqMH1np7hP3T6Z/u1t8Z58EtKeVxfWKQKcaTIRVElAJpwEJ&#10;4TvzdFmZhdARFqcnJ1hOieKdUBNF34MSwg39aE82D5nnrT7Ra1vnjukdqXOgugmkgJAFtaO8HK1X&#10;b5OjymfGZ7jEPYHl5O68Nbjn8rWOWwMPn3zvo6+9+9DJs/uu3OjsH6RiwJ5LVx44dhL8bvfFK5UT&#10;U3R35fjkSMR5aX6L06SgGCLwABpkzEc0NcZ8pPEHakGEECUnOqpUWVXo1oqWPFMCaexk5tr89NTk&#10;IOSEoSE+3djZ2d7WqjQEJSWA/twOcQFsR/Y6QlnvvffevXv32kDCmEeO8jh6gVmkFbFSEMkCK+Wu&#10;j5Q6Mc0K+STpxSgTHAVOJcz4bSiN7gI+oNCqQRPnPsvEu94rjoG+W2B2NvhVpzJoqpy3tbYqco2N&#10;JkL5VI0lUrMx0BE7rMw7volHMJs22oGiQKQnGP4QgDQmU5B9VM6FxkU6bxxOCb0h5hiRqoTDzkJM&#10;dcPMT0FMADMoOpKqL/GCsbnFBItYnrCGlMRBfA9IVFF6RbUXI7UCc3VDb9+OH/3krU+/OFJWeu3a&#10;tZkpog/HVXGCRkKI073LWcwK0S0RY0USP6IseUM8PSsqQ6kluXNi6vmum3+yZ+dgUZHf3a/pycw1&#10;BkRoglvoYVo3h1Kr1d3le3KitBVpHiVP5mxpeGHyT+6WybrcohPZrhH7shAfdXgKEaYymWdFCrOI&#10;6kVliGUYPr/UzhcOHpY/7wUYywUWC7m7QCaRjMZaVnjcLSf9Up5jxmyZgdxEmCac5QiL40/N3Td3&#10;XLjy3hc+cetWH8HgX9q8d+bHPy6P3PC99+ybPLC77mo3gF3fJ55zFxH8rDFdW8UtB6Lt+S/EU6Ry&#10;CY0AuBKJ4WA9IzuB3PvfOgR7h6gKzQUzORJtekpzkcp38erAIDD2WKQw6Yshxs5Mz6AmkapSDOi1&#10;NVjVAvdWVOpk07bN6BiEUdJX/EZlIVQe9hmdI99q+CTYC1aamno3dnR2933k5HuXamt6uQ2aWF4e&#10;GTFpO7AMjDjeRaHEjneGwq8vx+itFSgGdhladHEV1ZML8xdXiVQHQfb2KXCWCAnN/JDnniqJFheA&#10;nfU3+sFbj6YnXM/goGnlutJoCFwGy5A39/GWRhO0qPPzFS8fG6msdRi7DQ1M9IuXrx149a2PXr5+&#10;4aPPXDp0CLqxsrIKo6UIDIUvgjpeQsj/AkpmpCSuJikoK50Pokl6QZ4CIM1vEhNu6O//+8dPTFdX&#10;/cWnPkl7RGWyFpnt0JHXQMnA4hgtLzu5aROYHUoC7bxYr+BiuNt0h1A0BTPGbIzcYWOryyeXp/nn&#10;UyV1/O4WtVdCkv6JQGv8K5AIheNTIsQ6A9/KhJumE3EX6eGVlWzHAfRkbpLJ2urudqqODHzy9Xcp&#10;PzJZXZXsptb3RN8P34aXT2A6PhzTbR0uEanhh2DCRnC38hJqB4qADL7OCHqFJjI0JKNI8u63wKmt&#10;ekZb9Yis+qeWhtzQonNHvWXn1UhKlBB0wjmlkMbHVLYb+SqfXsSko3WX14tc5fhcC3mLOFVPKS9H&#10;5A4PDqEVsW078oN8DRYUPrwYY/ImQsOiw12au2D9ia/3HZKVnPMfXRAZZrgiHOzKZqBFwdND9srb&#10;Xlg40NpYPTHZPDLGhRtGRkfrqodwq4geF/E9ARLmFkFyUzNBvf5Pj3t0lhnSyej5HeJgTDRz4t9B&#10;plCMuaiR4cJRSu0kUiL2LWgEkWnzy1/49Q++3S/hk69/65uJXzO8XyYfWDIIsDv88IO8ssW9c5qg&#10;t7BW6upqoTvIbFoGsPvsL6Ghdx5xpwfu9MCdHvjb2QPf/dafeVfTloO1w1YLAYAk9+QpJ2yBcLzy&#10;8sgVgx7P/pzgdBGfotS94UxXSQgxxRPuuxjsiGOQhPDBAtjVolxyPjGrjCroZNpO4rApknEH/GHW&#10;UXG/xGrK9uBkr83ZYrPrUf7t7o6tLmUeCRWLHQLNITQL/TNO0Epam5tAE+tra6ZJCTQ1OTw42NfT&#10;c7O7a2hwAJWRxkeIMFAEviDBPxF4JOuZnxd7+q7V199sa6VaBR+yjaPDVZIqprYGExd9FFhN+eGi&#10;CACWNZW6dJO1/GCu0wZuilov80fcN2GmZNklfo6EHCsE4U6PT5GlBVVmbmpW/MdwULNvoUoZIVWM&#10;k94zyP3i0svQVUYzkhxH/Ga6QUbZwVBCrGdnyIW7zmqQTSbPBB8RCJAcVmJylaFMxfH8sRL/oZNc&#10;/vhUVcrVpaweZY/2dwUcoCjGkY21/+lc6tmfsmfd9jrZNe6D7KXcyNDfxJsw8cc2oZoXOm4G2GU3&#10;99fdGJ9wf/eSiBwp9JZZnlwAiJI1KfcVIho7NMU4MkXtNrs6+zwmR7xv6tHNEASpvMXi1CjhTuAa&#10;cqEuJMiFSFLhuvdvV08N7DacuKE++iSbDLL9nEk9ZcGY/OLD5yrtF4ZMhGAyN9aopVylWggq/Mrn&#10;qf2cUPxYO7fdxDMtU5qNvPihmm9kPYo20GYus23P+cTUjFlCNDLD+kXUnZthWkc2JRsMESdPTQ94&#10;DSqZCRRCPKDotVEkYA0ecfLoeA3dMKajHNoqTSA4EqtPtR/Ky5XIXEgiVp5QubDWC9t7Bnadv76h&#10;d7Cjb/DBY+898+o7Dx4/AzDXeWuAnu3d0MrPu/fddXHX9snqau7/s6eeuLhnJ7etmZ4mndb9R0/s&#10;uXT58PETpEa6u/tmncJR1+pnZscrSB5KSUV3tuh78aMgGJYuCysim/OBnZBiyKLIVSMeQxStweAZ&#10;xw8N1W55aWHL5s0IbyodYNJQXwL7HxmOjUpmOxKuHTx4sK2tjc5U+UsMYhwlCwth8CorGXHUqncB&#10;pTHlN4k1RlkGSCUYA5piktsuEYEcCtcGiBhyjx4jYJQ4R5Kpj9P1luRe7F44HNhX4CZK3xZZ/LwQ&#10;+F1XX+85LjNSc0ihQvFXRY8x4t4gsnWdAXZ8aDjPwAHxscx8JQGIsMlw8kTVZlUrT+SJZyBP5570&#10;q9h8kV5BC40nhm1JPBbPDskggDIRGuFd0YNcuzbHMmR4+FxA88RE59HjLz/5GDMqyKElKvIxOclX&#10;A6EQBVXTNUK/VWWIOci0J/53fh6G5eqCWIc88cuXrpDq/idBnOGtA/ZSXV3TTo1Ec0xPKXUXew1d&#10;ypXCyEI0MYETJDEoM7Z4lY4t5nsmV/1e7sxMjvkCD58BervTPASJpFI2hQRk52JjfJZstivZYbSQ&#10;2emE3VDiU/zBrGCubW/t/guLDhznx/Gknvjh+GP5i0YaxiprVX9NLoiqyU4izwBzGf80lheS3OOl&#10;l3r8J6/O19dd2bujt7dnW2XtAw2tKz98CYyWK4//3V+hqBaAHTnsDNhxE55HX7H9khMNOEAQBoSs&#10;uTmKi7gCYwB2QRkLEigTPglF9OwSdqHXh3klIJ54XaYu4Z52Z66uVVVUyREK9WlJiSRYwpXlVUTy&#10;Evulx+UVkPERxDxwQeZIMa7JeVhuqyubt2/hRv39twiD5W9dXV0tTc2YsYLLIw2c9+bq0grs29M7&#10;t7Zd737u0lU+uVJXy4RjDwB5EWxo5cr0MSBXUC6FRdMmFdYUmMeEQWpXlPMyKvW8vEDHK22oIoDJ&#10;aBDQVLy8IEiUlsjCgYiSW9WNUflLwTGKIS5OuGOGxDW1Qp1jumpSQsGLFGCxpjQzicZVFHZ+3tQ4&#10;wekLFJpoaGw8d/78g8fOfvz6zYsffebapz4xNDw2O7+AVsqi5pnINzJzcd/ODe3U7Bi4dQvuIf4j&#10;1dtdXqLNzAMEI+cEOgDS8/TOoaHfOnK0q7Hh289/lMnH1JYuFsHFqgCjKrLa7CB/oS56w7UgO7ax&#10;k3d99tLl3eOTs3V1S83NEsOOlAgPo/ZAL4C8vBvL810rC58pa9pSUDqxtgLzLrjRquksB3moc2Dw&#10;kXdMEReOhkzkfkjYXBXCyzOpHmbuVYBilAZ+b/eOTb391JPt2dAmzM74WcyHiESO9aRUMPGp/+nv&#10;S2100lVJSFW+Cm+Zd14zc60emEpmoNbqQdK8YODmSo9EBjhOM1QCX59s9KnAEQxnymcE3PT19iEi&#10;YrcFqlQ4tNRXwv9XVVGameL2WpfQi6+uAYUNDQzSZXwo+b+0BIqnujCpjppJOT091bis6aWSShM5&#10;6Umv3xzFLPtntoVZtMXqkbIhya3gIYiwUTfIWRVi6766rXPn5evlxDjn5W3v7T+5c8tSbEDeStwb&#10;EUsQqKlzKkZgqMqRR3SSfJOKA1LxrdDZ3I8xs9LIWj5gVWrDCgqk0lBGxKvWWpAntNycxJn7BcoL&#10;EIy4/9Lnf83L/5d8/Os/+aqb5VHg0MZh+5GQ2AcefEBE3xAfeOkgOMgfsLTIGoZhx1RF3rx4JyT2&#10;lzxodx53pwfu9MDfph747ne/ZXEvZZMIqTWl51CKdznP4RGoykHQ65SDAzBJIB2agFJyvJ9mJa+t&#10;NhT+j46OXBbOFVUsuQMZqTnvG+xPnD/hR0FeG63LcBPbG9nGlu2/gS94o/W2atRGmpJPvNWSnZkt&#10;0ZnqkvTvoWIvzZOCKN0B81BOqRaGQoZtV7Cxo4NQVezbUydOXDx//sa1axNjY4Sl8WFzYyN1GtlC&#10;0SmwVtn1MRxVNDa4Q7Tj4909F6qrzlaWs5/yypWkV29ooFIHKrg4HatrzgHLHdh3MIypzBE67toi&#10;ifswM9hYMZlJ5ofNSWoi/K7Lq6SdnsOBPjEDsW5ybAqEc36WjV/AgYkDxtNC4YmaUPGCdjAmtq48&#10;yXLRyh+Y0BDDxFFy3MQxnquFRL8lyd2tyuSoZbJXMztZHW09IEfpyRSRGLh1ZSjTiuKG/t46Nc8r&#10;4IO3Sox8Zd1b1298K31B1Mn1L2bLKDMXb19YyiC0DkTmaJZSSW2CBvCkY8fo2Eevvo9klz3LT/et&#10;3GxZhKr6ug5QCu9OK9+hlOdq21mrxAtND5vE2ZHb8qyTAezs6cdWjOFOwsQELCgCLmweEvKuCLaA&#10;aVVITrBQcH1kYJnc6/EKNj/WDxlZSTiMW2Jt0rhRdhMzJsLE0q/w6xJqx3SVPh34C2q0uiWDV6x3&#10;omiFv1xKZdY/bga//SG/PQ04gR0TvBuNiEElXot/EhcquaQAyWUIJjxa0UUYWmLoGLG2TADa0D9J&#10;aufar8FxEYwd5tAqILjBAgFSMZQ2F01g5Kueo2jhNhLaunq2nb3cdrP/nrdPPvHKm/e8c2rXBZh0&#10;gzysZnqmp72lt73l3XvveuWJB9+959D5ndtutjfwyVRV9XRNdeetIUC6I/ffw/mtjrZzO7dd2LXz&#10;2AP33mxuObl5E29cPzdbNz395Lnzd9+48dS5s9uHh+7pulo3M8UUqZ+ZnqyqQOSGbSVCTvwQKI7I&#10;iNp/GitB8EAd2Nd0EYxERBYau+jAIgmW07fE2IbsreZ9AY7GJyaRw62trbxlX28vzGLkPPg9jA8l&#10;iVTeogIAO4Zb4HUqnxkIM+wkrmN0bO/TowuLcww9o8wPJx4CBhzXQ+74pvh/4eTw6MT4uKQYec3A&#10;12BjhZuBAzhHlVJErpMSL3uvsEjOh5y0CV6DXoCWCfpiIEEOGmVHiQLNoAAyGRF+GDACyxRArURG&#10;noacB6BHmjAyBTmPkJaIKE9iSRSUlFfwCGUACoqKZSBgRzkkkZhI4stEs2kn3UX+COY5zbjv298j&#10;Avr8nl108lNPPdXU3DgxOcXsrautq6mrF9dMRBNyLskU4x38RG4+NTsDqwuI0f32xfOXvnFw30Rl&#10;hd+Xm4PWMXbmkWWo9+L8jMF0gd05ngwxFNIl5uVmcQRvOxP12QXecH0NF3uw/An1RfTiKf/d3R7L&#10;R+Ob9UwG2Nl4jycGI0a5XCU16Blz1jhApriAT7mShZzNDd/Qb+Eb+rlamGmTsnfMJoBFGY+zCzAw&#10;BdWl5TY84qGXf/ruC0/fWJzv6+v9rR0Hl4cGS4+d4P4L1ZU3n3ucriOBHYDdrU9+zCIXcxFpBrdI&#10;8bAAysKw2LcXqmvrvOObGWLpoTDRYFZ5W8lepFj5ZAVvs6FTy0uJLAS1yMon3V2SrHEOLu0q/lCD&#10;1+MTY9rTgblxHkT1EkBn5hsKQFkFGS/LquqqiZiFncW8mp2Z7u5BirQAegUqmpjlTMjqQuWaXJpf&#10;eL2pgad/oruH23Y3N8VyDtqztKOARAMpBqnTOTVV9UhS6cMszZOsrxRtTZn1SFOYYDqqTgPWKF5V&#10;wLf8cM69FA1MbEN8bhwqA60InbdNrmnjlRvTzBsTm1eCX6duQqjRDXUIPxWOOHjwLlJtnjt/4fCR&#10;k5/q7oNbd/GFj5GRk/UGqZvoAkAaNiVYgdwY9zLAPnqa8jOUli2TQGBhnqchZ2i+3Qy8+8TYyGOX&#10;Ln/i1OnXdm7/wX13QwkPsUbotKClcGtJNPHboDhjbBcU01mzOm/tRnNTV3PzttHRJ06fYyJQTFbh&#10;zYw1Wz6QU+AymVYzvrb86tLE3cVVVKJgIG4sUXHY3iGncMgj0NqVaGI6JYnJtG0l/ZQsyUz/AeHV&#10;Io2qoJIM8QfOT2/fwtdffO0tRrOnvVUMzYBsVK1Y0Fc4Q4Jhl3wxoOdAvOPDUC4ZcTw9gu0CRZX/&#10;T7JRgoNpHqHQotCbxBc5cIUvWgW3H2D9FZxbJzQWtcV8PBVl1aoX/gvpn8Sdi4tsB6w1inCLaq0J&#10;JsBOEk/M66Lh6TFdn9YY4pzXZzgQJqSyYf/CZ0UwCi3hFanzthg16tbVrbR/HBLrIxsdnacfJupl&#10;ur9YEcr2GosmifpA0jU6SrZC2tSolYzVUamSzeE9jym+tnz64K57Tl0AUUYu7+/qeWfPNvW0+Jvq&#10;Pt4pBxuUzhF6B0k50tzKWp6RISeYx2h/Ei8Wu4F6u1uwYfS5qt/oFaOETOSkdkiy80zT+NRQy49q&#10;zl/63N8QYPe1ryQSIGSCiXWa4gFXFj700INhyYh1r8KFyTzTDJZLqoRcswsfv8OwyybynZM7PXCn&#10;B/7j64Hv/Pl35J8i6ko7iqqns08Q66LdU6qLoIK8VQj8wUXQdsCuCAsmlIrY9bVVa1sIx7DcZAWx&#10;1Sv1sPhoynMSsXyrq8PjIxlRwlvvuhMvNeBtwyc7a/gKren5txUVwwGJMyr+5L+ukDg5VR3UoPSH&#10;WAW0DbZ28rLyQ8QKaB0qCMXhJ8fHr1y6NNjfzw+2LjUOqyurFNtVUEhSjMmJScxBbo+bp7KiEmJb&#10;vNGqIMaV5b1T042Li+9saNvQuameKrONTVhlZeVYWQUolCAosOxUDiJ8hgpdIxcV1ptgiFn0zfAf&#10;yVJVoirCpgBAyDWrNHhzCwRRkQpPocpSK5SzOwBV5/FV1dX4YQgCmwy9SfBcopuRei4YRcGqS36H&#10;ehLcExtv9Je1t0w1ybSZ9UWgwLJ1LUc6QBy538rOQ79Z15ZyV5KZTNmjbR19uAqV/ClhollnytQp&#10;Bzp/8LjtLXIuWL9Pzk2C1BiHLUNff7WhXoTHNCo2t4Wyc3ISP/mciYod4O/yT4NcvKNMx8hhl91h&#10;/dHBGDVRxaOQ2ye3dbUGCIpFGIKiQICaRaCil4D04aBXwjJw/CQvUwynIS3SmlnmsTBCP0rSnym8&#10;1DHmYVfKKZtpscF70E2cucznvmeY3lGETQGGvGJgN4Iq6GSr6zJ+MOb4rXDd4iI4IBm44B7zHPPj&#10;DOG5b92lzG279PmnMJE49GpOmh/19VT0MKwvLlB2zUBYTLILboEWPWURIr4Kc0uvGbQt8FklmEwe&#10;FO5qPSUGAFx9062h3WevdPYNbhsev/v1o/f82Q/2v/r21jMXW7v7ePStjnZAt1MP33tx97affOTB&#10;8zs2X9i1ta+9pa+tdbKy0sJPBhI523WuEQKwq52evrhnV+j6nqGaXROVlfDpetpaz+/ccXJr5+sH&#10;999saT2zbTvfq5udqZ2ZfvzsyYPXLz9+5uTWoYFD14HwqPe6WjczPU71moQbI7oz3cOSp5NJEk4k&#10;3fj4WHNTExysSxcvAlrs2bWTMWGAYSLQzdB26Ne+W/0Im3vuuYdh5TLKWxNXR5uAUug55bDPpzCv&#10;uFqxC8jYNmCKwhx+B7JnatBVZiJKkOCFYJJAbeCGnl58l9kCzGUUg3fOXQhTYzLPPCW42I/gBLMN&#10;fhm4oTE7nm4ERMZwuk5tMmXCyvgIj8sQPUHP83N8KIwTYl0UNXb6OQBYL1Lf1uuO39MT0wJORNBK&#10;M5FF6BY5DmLvi4KYsjVjTsIndUhm4KXGuW04wY2kBxquXjv0xttvfOJ54mFZK1u2bFnJW7516xaU&#10;cnhASuWuFsiUZZYYH1TEWZTLJEIZMEtFIgoKdoxPPnBr4OiGVkKn3Wya6thz81/40Ou5guq9KefU&#10;CDt/1agRzR3xqlypuqKq0yrWKus321uzheZHeCC8O2fSLNDP5Fl8nliJ4poldm92N6/oEAU6Ag9V&#10;tZtY4IXMIlcHtruOtzDyyIi5ZqBHJtuvI2eTaHo+8TVcwD9jESUjySdGAtxIbshERVbRGFq+aWh4&#10;85mzZ7dtvDI7Td3kZ7bsLP/F64VDw1w8cmjv2KF93KXuihh25LDzlMD9RS8xXspUG7qOyZvgGUb8&#10;I6I0qQDLNKBITNjRCcsoigAJzFucmRN8NDPLb5YhXC11me4IeBQB79Q5KZCMRaTy6JnpKUQtXcgc&#10;4OkgKKgZKAL9N/s3bOyob2qcW4KAOUO8LM27euUyU7GluVnlLJS3nwJUCinltmxI4IMqTDw5dU7p&#10;TQo+3nVz18TkW+1t6kSI7sGnU9oOBWOD0ClTloq0SI9QzCzdSUxFVW0VmErw/he0ZYVVLSknlSUJ&#10;2M+qMMm+TnOZac+KFeE1bnvcot7xDgZOPElE7AqoKHaWOApKWI5oUtu2bZ+emz158tTjp899quvW&#10;+eee7f7sZ0fHxgmRYymxY03PzVRUVZWWl/YPDhC9Ab33yqULYCe7duygH4YH+hQuXoDHYore4CHM&#10;bpi/T1y8/OS166/t2vHW/j1yqaYbN9NKyycYZMLmVF40UkDysuFONuLhfGHjVZVntm+h2Q8dO4kf&#10;9lJdldIZoL0pAaXy+sWaDlgmfk4vo0DmfaSsfntZ1cm5yWyz4DIYYV62XtfZ0ssAO/dVtpWbYcdH&#10;yb4ZnakNdHWVcrGcP3riNLcl457RkMUAbCQxvGIcfQK4o4Io0u0MHCrCU8zioupIQ5FJmLh9NIDA&#10;/fAKaGuIlW6pLr9Zqtv7EdoGVewtwa8Z/SyARhuHKtQkfk3YtQLxx1QOGJVb6adBbVRiSy5B7TVL&#10;S9NUt4sGGOGVxyiOqekpcSdhRy7CXSusCge5jJiIWHWfJHPMCmSE4vpWviB5izRHbe6fLEy8f/nc&#10;48I/qWikd1QNHS0HoZcatdWyCsqDBegZUdRoFRB/z+/YdM97l7msdGl528Dw6R2bvfuEtFjP5Ju1&#10;U1I3DfnXwwKLk0ojuRrZgW0ZJckbdCs0QD2UuIfIriAjIN6IFZ4w7JQbIlR9Lzg0iLy8vynA7k/+&#10;7OtW9uhS7zVKGuBydQy9cthF4DpXsCMgeRnEUEHmcFVVVVaSTOnFFz7n8btz3OmBOz1wpwf+I+yB&#10;7/3F96RErywrM7erT0LzloYpVYo9BAGrWk3hrEuKgDkjA1sBW5i3wMCNXMmP/xOkBLjgBKgRWJCn&#10;NLv8LGoDzrXGrc9lO5kVkdD4Q9VL99fc3TfXAszGyxcsUY9Le6/+l3tUQLGAAqdUavko3TifF8gB&#10;NztHacO+3p7uri6QMwA8cu0BgVEdYpakT5Rjm59jR66tIeSvHCCCRFEKzHMOo+JiyjNuWMtvXV4e&#10;euzhqpraiqpK4ohlIoaVa+MTF7aIXJDnZKvAncPxi2s4TaC+rPIR83DrFL5hlRDKiSyQKE6FCuNQ&#10;VhGL3G+Z6uCdTzBeahJbsbDmAfC0jlbGbm1/FVqG90vfJzsyVMX9ae1E4xKGmW/rw+PyweFINaEP&#10;B+yYNn6on+5buQ259880RdXPjeO2p4cmkrTQ08aXubVpG9YvkK8xPbKHRhvs4VtH69yeHaPjz169&#10;wjmRzv4ke/Gsx7KW81AAu6wBtlKsU0oFSfvNF/g+qHumhPjRvv9tT8kGkT8RJyYoKkIwBKLhAQdz&#10;lhtf/+QkFGIlPONirMJSqhBHGGwwTVJaI7qvsh0mBrmfngxHePL5rtVoVGUMaaUwi4haBy5ZxTQc&#10;yVqOdyHPkXRoDA0jerTBdppfh3PuA77g0hAedA8T5wHz6dD9wjxIFrv6JwFTuMYDyp8EN6ShIgHf&#10;kZ9OzmctCvRmkQ31zwALRPtS8DnAWZqGmbvImgXpm52l/qe7t3NgeO8FIlv7Hzr63vM/f/fBd0/v&#10;PX+ts3dgQ08/4YTju7b3tDWfe/Kh45/62PmPPHTtwO5bHa39ne0ztdWTpD/OmTZecPHWGt8EsAtz&#10;pbMfht3MlX17PP6xxMwlxNxKRieylhdNVVXBfOtpbTuzZfuZrTte23ewb0Pn2W2qfwKEx8/j7507&#10;dKPribMXNg8N3XWjq3Z2jgeOkr4gL7+yErSOSoNlyBEqUFfBMkCgzM8phA1MpLhkYHBAsIvy/tQQ&#10;jEVg7N13301piKGhIdAEjABkNGLbXMiauhZmkZDQiERmlhiwYxyVnVCgQNQ3oKy1JhgJ80lHxZwE&#10;JxI2ijVvJwowAhdnenk226ehCY2Pm3IZ9luyzBlimJDKiL+g4ngKDxL4H4ZPmqMtW+bZdPKy8j89&#10;jRemodhAUxJSKb8M3LcYIIV2BjHFoZcgbQhhLHF8KvHNGLzA7IxNkxoCG7KGXOZFxRLR8/CMwDJL&#10;qXwuOeBw+KAcelnllwipf/zlH0Ove/fB+/iQNwKqGyKP+sgIWyPVJkSEElIijMmVniMgSqYkr4xn&#10;iDDM0sjo9OvnL1Fu4qUtG7nGq5LWsZoY0NxFzVMgNRr99xK2GFSfBMCdyRZ3XYiRdYmXK6D0OuFp&#10;cLUTBQtHCR2am4mjbI+W3R5L1s3LAFDaQxNS8ajHKQg/Qk05uLkbycG7cPihqQUrgZDJap+4hblP&#10;sWzxlbc92iIL4EdZ4IN7/MBfvDxRUfbylg2Rgn3h7+2+Z/6lH+JLpBmX/t6vLFdVcrcsJNbyEDSL&#10;9oAdAyLwFHFyoW0K2pBCkQF2akEAUJSDMBgvlCKYL2KMogBMUcWLjV4xcUp9S7I2RhklawEJoQRi&#10;UNLgMgGggne4xoweRyGFBTwKilTlNuSdXJxepM4pZZ1RnNjCWeyUwOru7mpta6uvqwebUwnukhIY&#10;+rQNlukaQe3MauLSp2eYGN1NjV1NTR+9dn3X+AQR1iPG4oNmZeTfgapk4eAfCkQQ7V91VypqqShb&#10;AnCFhsIYBk9Zw7c6T9C9HI1RUzSNp5SUTuJCIyWjyP8REhsIYJpfMqIGg5oYa58j2LSImvWwyqbq&#10;emz4ltY2nvjOu+9+5L3zn+rqu/ixpy489yL6GrstreKOaFGcVNZUoVFFWEgx+haN3dDaSkgE3Cs8&#10;zKwWeRTY+FQBWUlMHrtw6ZkbXT/ftuVn2zeJEh48SEYP1XBpYVWgauTxRBlDc1PlkPwChT5EBsmM&#10;YZcuB7IftOF0+fgbb2/sGxgqLhqpEPBqhp2n6PpiXFvrXp6/vjj3ZHnDtrKqqbXViRVVD6MD2bYj&#10;FlXUddUjDtnCpujEtdm69tLmGwbsmHve3x1HHNNPB6VjmYePnjyzqX/gxKZOVSdVQdTIWOhsGPFb&#10;crtEGScy+ZAtbXSLRKLGDbVuYxnjSKAFJlEK3hUiqRgWpbaJgwstOd1U/5/1QPcxLfkJtRmqbKJH&#10;0KVjowi8MdYI15YWquclUoJbp7aFv3mt3EV4Jf1Y3e4TrueJjK8m8NKyWHz4YFSpFn5okl4j2yws&#10;DzPALhGP8Xa68/tRPPeJ5rlLlaauEXeDXo0HOLQ4vstsDv2EmRmeKmwm7YpKZcjd54qLpqsqt99Q&#10;kaWambnqubnrmzd4JCO+XgMR5lKIEFlPwv6SbHeuxu1EH4otCEes8Dml1c3c4hFmo3nLDeWnjHkg&#10;1rYAfL11pKcEnk36HU4gDf6bCon92je+oWyPUaxGrDonojFBmLnx+BOPcW6XEVouHp4IqVhBmFUr&#10;zL0GxP2TL37BI3TnuNMDd3rgTg/8R9gD33vp+5QrQ0jC62bbi+oIYaVjnYtxLWcXG1Pse4aEROs3&#10;l2qtEFMw2T7ErRO+oA0eaay0RJC0V5ZxCxPWEYoPOXR0G6m1QZ+RqZOyHjKlgRPvprYbrbvnbrSJ&#10;JhEfWV/JjiW2exsn4TL05+xw7Paw6mg4Ghgmo8yoYSypkcmRYTw3FFXkrTHM2P5Q1cXGiTQrMEew&#10;kWgJWrsyi6MqRc1KqChEpjQ3N28fGdt36cobhw5g2Ch/RCRUcnyWvLIQ9bHNSAMT+B0wAtt8JOwh&#10;+W546Snrrn5QYhkrBFKp5DaXNSBP+AoaibIBsV2HNSa9i80ZNV0KsV2nUh+8BapeW+rgXc/Z5B72&#10;odrwVozcM6lSYmpG9uG6xpmR6dPM5f567jIJ5ScBttKBun0ZZQy73LHz4/z1rDHpPxPF0f/MvhUB&#10;PYmn1I3PDitVuQ+Of66H+ibKQWLhr4eJ+Vt+Sndjs+9wLS094X9md84mp8cL3SLrXmPNDGjkxloH&#10;Ot1C34dZ6YntPsz9k98xpyfDoxurKd5fCF1FpfC4wOmi6miB1BtsUQZehr3+puKecU3Sgb4nkIMZ&#10;djF6yeJVA4I2xYmxMwN2SmEW5rr1bzfeyxMANwhrxNapHAQXBwuvGFd5pq9zPXcz8CeSWw7I694L&#10;wz5U+jA8uD4DECMHo7LnCPSM/uGfLChAC19jUqS9/fIy5AHMKQOTYkOKYQ0QUwUUA+qj8o6eIZtu&#10;De85f72jZ7Cjd/DZCzc+e/z84+9dPnCli0oR9A15f3o6Wvl596FD33rgwI1PPFv7W78+tn3LieL8&#10;CWoQlqwDjtFRog6J5hOmRfIjjnHwGADsCGKNWBaa19E/WDs1fWX/3pjkAibi66IIieoSr8Yajhqk&#10;3DQ8IHLfq9FY1xMVlTdbW85u23Z229Y3Du7tbm48s2UT19TOzhy43nXwRtdHLlzcMjx08Pr1Wog8&#10;RGNt7ER2MZ4bOzu6u25cvHCe7PP1jY3kdSJ1HSmyGhoawXK7u7up5bp//35RF+cXSNPJ3ICtQ5p2&#10;uG/tHVsFbjKBiwoZWVqI6OLFZRXgd8nLk8thcdFVYmloVTXFLRIOpieAqRBRwWg9lDITOAB2HJ5X&#10;Zth5DsiAYW5EXizRhYLMom8piaMOiwgvIv7JlPB8MF7mQ/+cF+NPEcOaomRzoM6pDv/2zOSEd7dI&#10;p7+FmulJ+rPmpEO/SstrQUTq6vgEwwHXDi2ELroY4ZyKIOM+kXbKDFBwciCeg1dv0M4jnRtqa2sJ&#10;EqYe7sjEKBfDAKIxYAfBQS9gcotClUXAxUwAZVB2v6LiXZNTH73W9fUDe0YBSaPwqwpfUjcgcgta&#10;YLofOJmbneQal2dJoMNgo7As/Y5c7y9yMZ0GUOmezJWiXomSEovivNAMBp0XpCedAemDMhYcz2Ma&#10;bBh1qYeA8VzfCoJNGOOl+WN81qLJzoBog0C9dLtJTuJDNcrf5Z9BwfNqs5PGTdb1miqrKtFLJ9CY&#10;kKtiyfGVzpNnyG72RgM5HEv21DcdLq1aef0NNbWirOfzH7fAvw2wUwUoUuAHGZAneEPnQQDiUooQ&#10;vAJYI58X6T6Ij47ItmBgQuoN9FYpLwDsZiKhG1xUEuUBaZdhiTMBFuciA6KWh4x2XgpP3tjYJCCb&#10;xQv3RAAj7sCMaEZdea10MJLZFeUjT5lrrN/5udmOzg7yhhIBqqCB4hLWOAuHW+UBCAZYDEzCGuDF&#10;iar+4eaNDw4MPnf1+uW62qFyFWYVxyrZayKVwIpSnCkCXQnoKLEKYickUPl181ZEv4pXFOY4p3WX&#10;TYlMf2Bh+UM+8aLmRF0d1S09WglgF+cmWqITatnGjPFariyp3L59BzD362+8TtK6T97oOfv0E5ee&#10;f3ZxOU9Av0RMKURctiiSIrPiwP/hsQ4NDQ4PDNx/z90dbW03u7qQUTsQlXFPJF7Uh116/NLlJ69e&#10;O3Jw/8+3b2aTkTQm8SsSmHhGqkIvrmomxyxVMa95aaq8DkPmVG5OAGwvXEh6zZOxivKXd2+75/rN&#10;Zy9c5fKu9mayE1hDS+P5QitTjHP+yNL8jycG7i2ve7a2lYdenydlYR44q2aXK+rGZHYHpiGMSeaN&#10;DLBTjq8A7KSwBWDHoa6OLyARulubodc9dvrs5sGh450byI2iWaWBsVYczOjgdmrrt5spwlfjR8k1&#10;LG8zqWtRo2jwNEOClXYtv8JCADsvfHejabNau3G9tw+V3AnlWfcB4g4JwIejIyPsBXQXesLc9Ax/&#10;jYBS5WiWrCiUlMgrT4qJA9cgxywozOZWdYWFBY1ZUbHSKSwssNDAmz3fspnpeW4/RraDWAmRJEyT&#10;OWby0O/LXzOp6N3H74tHzreWF10dpymEcj8zN8WkYBQBXiVLQ/tjFxqE+zk71zY8xj3bRiemqyqG&#10;Wxrjzkk2wKypbrCkh8ckhJykfeyDJGkIkROL14mHY/tjqwo3akQxRxyF0mDTk8qFGNIyZKnkFV8v&#10;LF4pkgbyvwywO3ny5AsvvPD7v//7Dz30EGlw3VF/reOrX/+a+Mc5uV81e2MjVNKAu+8+gLeBzTfS&#10;YS6wlpB30JSrqQJdWUF0BDzWT33yV/5aj7xz8Z0euNMDd3rgP6Qe+Nb3v81WIBRpdZVtUShcYVF9&#10;fR07ITtAOT5k+VdnEauUZlohKrYwr7K6an4ZtxK7lQLilPCOPSPy2SofOgniSFQchfkwvVGhKSOJ&#10;rj49NSsHqaLxlN2GTUtfiRhPqdmye+XojeQbOucaaslCG4JahHUQkXbsXkrCDrAVWAzwHFov2eLY&#10;6shgvVxQUmZgi0wxKNB4napLy+sqqqZHx2cnpkaHhocHBqfHcXAqQTgbfEtNHW+t/HJBncCGY0fh&#10;9mgYtjzxz5JdCDYGmVFwdDd2bKhrbKhtbqysrSksL22/2dvZe+vH9+7HY447mhahqaGPo1JDcoFv&#10;UjwP2Wo5nxIKJCtZLS7QT2n+cnEe5RmXilCGoZKFhzA8g2srlfjdg9XArsY9ecsVwBkFdqnAkxyk&#10;wI7KY8JoRHlZoQDYnKhx9pHTG4pJloqoNHeYGVBjSvQVwEHSeAegkHg5Q7WyLqhOSD2l/qsaIDtE&#10;KYSssliHy/Qhqxo+pEYksJfa/sEfTQlBuQ6pkMabPSVXu/L9Q+9PGDrZE6XxE0JFCkERqkiAwg25&#10;BvuQxguYY9rqJ05EVFRWnbATUg6IW86LhA9vndXltWz7DWV268jIR69dvVxTO5ymOs6UOZ/4fW2m&#10;okAr+iOAVPl48ecvKlCRlZElEIxIqABSlWf8fdxGP/c2ezi7v7ooj5ySNFUaHCtLw48xVywjhE7C&#10;dFL1VAY7yGog7IyyYBOMuAgqURU3JRVCdcYCCVemY8l9Ap22mFC74soqwrjhp8DgQ5PnBtQQIGat&#10;ZGZmknP+yuyQsrqywBfxJxNfhsGwdetWXqu/vx/VF4VKpk6AIDQF3RrMwiQazys+NFHI+iiNNmrj&#10;BGRSSWMeUhkO44NIX35YDqht8CZ0LlBOP8ADgO+cqH6LdG5SyYTxEJMZ8dB0vWfnuaubB0cfevfs&#10;Mz9++4G3z+w+B3VucHP/CGvzanPDlcbanx/Y8YPH7n3j0O7L+3YObensaWsaJBVRQz3Dw6oHp2H+&#10;TYFuYIQXlZNskiK4GN+wcpFEUvQB4uGkaDxNkQqJpXoXWoWheUvVJtUdOewu7FbFCfnmdWiORTi2&#10;FG7NfNg0SvbNZPaEXEa0gV+FJBRmFVkI5K6fqCyfrCwbbGk93bHhnYMH3zq4/0ptDZZW48JCzdTU&#10;Pe+8fdebbz5w/Hh7X1/V1BTehPqF+b84fWLfvXu3bNtyvfva+NTEnn17IATNYuUvLm7ZSi7s/u6e&#10;nvGxycCosLWqW9s6R2bGkRm19TWVFaBF8MZkC8JGW12eR8ZzOrdAlQ/whhWq+9SSbqquCt8By0IR&#10;x8qwz2hGTdpZ7DSoWpCEpjHZSPGELOHVR4dGTVlh1CRemMHil8l2om1QQx26gwRWPNTMDF8RvSWi&#10;HW0BxuKVLOIC8fLiMIig6TQ9CUcJEgibRgU4VSXYB3XDEQQqg4s9hVCnkf19fbS0rbUlNh1qp+Iz&#10;WaEwLvWCgMdoQ2lZhYAPYNCCgsbmpsaWprmlhes93c2VVWErRoFPloSyJSrV3fzE1NahkcfPX3jl&#10;yScWW5t5I2LkojS4qs7KnSPOICKd4ncFWKLLBaSv4i4rEStZCGZKbQrw1vLC8saFpQf6+/94x056&#10;RXYdED9b2eJylCjHUiVSjJcFT1eMLIsSA83BicZK9TpYPeGAsWB3TB/nIqCVquYsi47uMtLKCdd4&#10;2fItuhdkBCiEf2Imhf8t8etY6PliJirXGHk3ZGm5ajkat4qiMZFnnwkPGBKRo5HptbKKB7FZkwgC&#10;BDuFXJNyGZlRHTZpwp+ND5Eba6xPESdVV6QQT1aEcBJwWkICR0ozAdjX19aRTQoZVn7mvQPvHvv2&#10;ob1rbS2QST+++0D762+v9PfzvsO7t00cvtsLsOF6T/WlqxSdiGepqiZ5B+jhyalpgJpwBMgVUFnd&#10;iFGJWKI8FcqMNh2ALPgqbLXzkObWKMONooJ+wsynhitDSwmqCFUoA4QqLSxdnlmcG5+dnJ5ia4i4&#10;PwmsCLgEtFksLq3BdOVtFGVbWo5AsP5TXJXXuakNp19x3lpbfX1/763uLlLSNW/dtEl7ZHkpZCeK&#10;C2sIZuaYx0W4BWfgEav2Lvt+lAxnEpUe7QTrL/j1s2fZN681tuWvEjVMcjcYlKKduqAtoyhsaY2k&#10;kLOExCqTR8HyAmreygKAITN3fm4qb1plWJmu8kBE2jVPD2X3UoitVgTznAzHKE7k/WV5RwY7LRah&#10;+RQyqyivrKnORzliVs6Ri2UZNJwC1lOTU8zbLdt3XL5+7b3zl569dP2Fq9euffwT3Z/9wujY9GL+&#10;Kq8JWoesBOVzin+kS31jHXO++8b1Da0tu7Zv67t5k5QmHRva5qbxClBqXO4EpuLDZy88dPb8kbsO&#10;vHvvvqDvEvZbgiOZC3gRZFRJeSVOZYQw784GF7WzFVExtzRHn7AKGS/lI2HBUmCHDbgSTUOVVHnd&#10;M9s3Iv2fPndla//QmV1bvMe5MpiLcgi/IanDImzFlSNTI4iXZ+tat1XWHF2cRM4oWF7lerSbBPEK&#10;WaFUggKGBaohDeUSV7fyQw9r0hWyqUdO04hz4YGRC8Iw30hF2Y3mxi0DQ585frqrrWWypiY0Sm1R&#10;fFPOCBhZFcG1jO0oNBBTzdZQ3BEOclEEp9g6cKiDBYbeMiTLhFYDdl7+UujDkRYyIaqshXwGU6tk&#10;e6ECO7xy4YLEKU/39fROT0yidDBC9Ey5Yl8ETTGp/FCwJ8BSxNPa/GJLQ2NbS6siuuVRLCORtIp0&#10;ADGbmkZqyLgtJZBZcLxG5sWxUieNN0dZzdQ5zVoWtSqZQVzUj5Kess5ZM9ycnRw+XZDUEh1P/aTJ&#10;wEVkq0GrEoKP2TFPMdNZ9UAxTOpSFZWR4iVNm2Ht2tKx/XpPxZxCi7b2DFzauXmluiKKrOiH/jfn&#10;0a5zViDTA+sIXZ2/gRMHt5dmqimotBKYKk7H32ml3P6ipat6lBBMeown076gAKg4nnQO1BVQTlXE&#10;KJJ+spb3a5/71b+uAfvP//k//+xnP4uyxwFmR8ogYLu/7k3+6KtfkRBPTQlOihOlSR8WHjx0gD9H&#10;SuYl6tswY5WPYGVJWXhrMCCR+IufeOHzf92n3rn+Tg/c6YE7PfAfTA9888+/rU0Xm2BlpRrPW1Dm&#10;VO1rRUW7KsrK2XZQjCDysOWzEbO3oOuIm7C6UtfYyreokSBIC30s2A1hj3ElqXwL2GKx0MijxP4N&#10;5y4st3W6RIYBZUJc8EMWrwcjvpzqhLLN7NMztCEXVgh9X2xdwZGAWLDgFrS5DhJ1dTWRidQlJOKV&#10;Ig9OoCM8JfhESphSVjY3NYm5hbYiGCQUSnmrigpx4XJrYujUJ7U1nRs3btm+bePmTWx9fB0GnbLe&#10;Tk1t6h/cSg6VrZvxtUpzRXlaxtE9h60qG4mU8GLeCNiJCJRIFmKEK+qCBXQiLSBAB7BHUe5VikK6&#10;mS5LLw/mTWq1qACIukHQkT2EmZHjc3eSvWq8aSAI/gI3F3Xfx23fsnJjuzfrajMyPvT69EHJf31N&#10;eu3tiyMSXiWaUlCJkmjW7ObZI3y7gOHWDw93pn5lb5T7CvH05MhtMBfzT3/dn3NO//ifuQ3gHG4j&#10;VWK3j43SOzeamjI1L/t69kR/MWOg3P709xM/s7760P657S00kTJyqDKQmNwayW4iAirAi4SVoJkl&#10;nDZyTSoISTHMWhQuH2EnrbgzSmKV2z9+tYixSCrAZjCuDM1A07zueHcpfKR2mplBQzUNh0fgTmdB&#10;cc5tMXL4ukku/npdXR1EVMMrXrOG5PxXPnGEi+mofOjw28nxsdz5ZhuAw57zrP1e+203b9XMze27&#10;1LWhd+i+t0498v1X73n9+J7z1zbeGua1b25o6dnQ0tvReuShu15++vCrh3Ye29IOk+56c/0slRMJ&#10;KXKceMTXQIfxCV0PN0rUgIUFAIuGhpbaWiD6BozJmelp1pJMYEYxSBNJKGVQjD2IziBjG1aA3VSS&#10;wy7y+pk6oJQ/AfJpQoa/Qkhq8ldlb/M6EilPIEXEE+sTZSHANSE2olNcDRWX3Gxv77333t777zt5&#10;+KG+9lbiagHvqiYnD7x15FDPrc+NTJadOd/27vGiTRsb5hena2pkL0XiMIyFK1eukLqOitawsUjW&#10;SW9AGcYONI4T6Jni+Bhf+MjMI0xlgTWYBMF64hPhyWtB5wkMiOmxfsySRlyHMTXe0YJoRiUHpm31&#10;ZSJIcFvUVJHfiF8Vqq7gYrWBLK/LH59zN0t+zr1S3GnMFkAw3TkqbGo2VmiOMbqefl77wIkKxYJP&#10;rXmoHrHk9/pxkiGlekrKmEYKM2ZFeQWFI2aGR+h5daKqM2GGK8u+QYvPnzkLL/KHWzfxRf6KZNaf&#10;IuO6AlQ18x09KtaYq4bIzxDhZvQS+QTprsqS8i9dvEA87NstLe43t5l7mr0oHCYOXl8MwTXFrvrI&#10;NlauYSC8ZvkK7TTQGfJ0PUTxtq+4f2yu0zled4BrvnnW8zaGJyjMNDbGepGjLqU8cwKZzK/JO8as&#10;EJGKV6btlgPGsjWfLdUSangylG6SR9aAXaYMeIhZdRFXmUg5lpKEGEHlkxNNTU20TFS7sjLaNnPl&#10;6sGeW68/+3hPTw8N/uK+u/Nf/hEdzU16fuOzVHRx/1B0ourilZsvPCPhD+9VKUFX2dpRV5gV6DCI&#10;J0auuoZwgajGk9QHUGL0IPQhaVW/gbHhE2UNE7tXtWKi3FOEekVeJpBsKsEKujI5MAbRMAkyvKS0&#10;0lPUf8n6AaYgrwNICd5BY7pu9pDJrq29DaEUqWsVRStwZE5J8daWVgE4vDylMAQjP7KUyIl1rbGJ&#10;Rz135RK/r9Q3Jf5RlZeM0LkQMVL9QhspAvJkMZapfkbIKG3AYFgr1MrwuvMoaCN3XEUwhpy6LnI4&#10;uHglWKc3MyMSmu16vcLSfEi4mpN0FpGROFJ5OFvG6OhUT2/fc5cuP3/l0vlnP3rm6WeYyaBaIxNj&#10;rcTJBpWypraONvTfusXo19TVjI2MVJWXPXT48I2rl25cvXrfPYcG+gcWZ6eZmZJgBYV7Xn/n0NET&#10;px647/JHHhuZGMGFxciS0xMBJ76P4vqLq6rrTc90CXIvOnHroupmJqkksRNieKS2TGpH5He3NN5o&#10;rt8yNPqpN07caG0cryT+XcHRmvNpmU5PbL50ZX762sIM+eweqGqcyFubxsubFp2gE5h+4cBINBOX&#10;TtPhxAsepQxgS/fEuCDBQvjmeEX5qS2btgwOPXX2ojA71PWU/GjpoeyZXsmxF4RDUWIK9djkx1gO&#10;OiwWPIdzF6NvCMDk+GiuY8sAHBUJP9m19PqsTUYBNqjcC+RHraSM9gQ6OaATEpUtXzIpbizWWdAG&#10;hfRF0sAwH0TExpVCseDyqspQ91V9mwYzoxINTAlktAaZV1RPySSVuy2RTskeYimSKckK/Fi/Jrs4&#10;R6C5U7MJoG6L9Nz0NksOAwF8iXmrTDf4PCBTNzaAL+GsgqXJDFTmx/y80/u23X3mMhgkjdt17ebx&#10;u0lra8rwOnqV9C0guVyxSaCs6ibJv50oPromXLDRDZECIhy20SLnVE22xYg8lXrqwfXSY67jXuLK&#10;L/51qsTivzGxjvv9Z//ZfwZO984777z00kuvvvrqZz7zGbEg/8rHH331q9pbcyJjhIfGIWly7+H7&#10;om56gTBIFDCmwfIS0768ihmE03iZ7v70i3cYdn/l/r5z4Z0euNMD/8H1wDf+/FtIS3ZBfH0YotAC&#10;qCooakAJplOlRCh5WCpKUL7JggSShdKqYDfFNK2MTk6zVyjXXeTgUOAAqloRCm6VqoiB4kXRemX+&#10;FpesWBpaasNL/06xOWtI/mdmeMQGCiNA2WDYtoKiJVdhEpUWkWWRxVaVzrSXqfFEB6kSHnvp4K3+&#10;gVv9MxOT0pykl1Bgcd32Y5PQfslOT7iNVGfSvqG94tfSO6CWQjpqaWvbvG375i1bawQ1Lo9OTCyo&#10;bvry48fPbB0Y/gc/+QVoHTc5unXjVF2tklJEnhr0cg470klSG8qzuW/aieOllCxWbZb2pbQbUdlD&#10;jDjSOPFn7Hirv3yorQwWRnhbg/Qu/TGCjURYyLSNTBGxbpECHZESO01sxJ9EBvgAaOSbuOeli6cH&#10;H2Jz5ao42dzPlKFcrSj0jw9fHm5CFCTTVbQ/ficqywe/w2TJ0Jnck2yz90mmSOVCOT73BbYSPbuy&#10;8zhJMN9MIUvUsjAj6+fmIdn9ZMcOf9df/2AjBaXkvG9uO8Pq+ZAj9/rczsztZH/NoxYrKvTFwEcM&#10;2MkoCsUrlDlNHs0Q+9hXlXocq5tpIh1ICbNCM1fIVUKvo+cFBZvwElUsMke6LUY/PbPz0eBZ72Ao&#10;EFWIFYO2BNTNwwk9nZqahi0bydEUfKcJ5niWiHpDpMj3H5Yt555jHgUQAS4zLtDR0bFpk2AO7j9D&#10;QHqKzLo/PcQsEoo/bDt7qfVm36G3jm5/79ITr7y+59L1vRdvdPQN8Ua9G1pvbWo/8fi9P3vh0Xcf&#10;OnjhwO6ezraeztbeje1TdVAMIolNAfwCUYpcAZDmOoszLUFWGdpwDWg+4TduZGLf+U1wJKGjY6Oj&#10;MG5kMfEKEerlwU+aaELT+wG73RevHL3/Hq5xHHEGPWVhgAp1j7RlgdAJvY/FBxwjeM53jwkgTzT/&#10;gqxBD/N17Gp6GpHBuEBfwA89UVFxs63pyp7d3fccvPDYQzeb6092tjZ2dfPtA28c2Xn+0t6fv15/&#10;+erei5fHyO7Ud4vaF4IYIBVSK7O2DlxAtnGVyhrw+ggxoDowSj5UhqwVUpEaolpknCNOR3YsKe4d&#10;v2zYTrk75yFAwIkrSJK1p2CTgeYp2EdU3IZJESGlpgUjmoUOxCSBQMFUI3kcEam1dbXO3WnoyivC&#10;q8M7hToknbGexhiWTC/1HhCwrMQKsdugWrM/QTRey1+cW5yZnp0cnwBYoZS2Um6RDKuispj8dJGk&#10;DLnK9AhiEvRmxd5CKaLvnSFhfnzckUeyJ8190RpUOOGvnb/4r3duG4zcdtoEXSgBhE4UBzHgTKLg&#10;ekEA2FPBiza5ie6jqwljPDiz8Nz1G3+6b99winB5TQlf9swIHhwnwpTn52E9GuKxHONwPwjLS6hP&#10;+lYmA7F63Gn+Ci3hT979/QgtgRgyr1/VF87ZPvwUvtXX10NCCdqg8n0RuuuNJqST8aa1wHBnY7vP&#10;A8hL2+PKEhrJ+EpSWSJ8WBFNlua4FLgYBZ6tI3joYdAT56zUukoOq/2T1yVuXcXSIXZF6j3GCzD6&#10;k6fOLdTXvdEIyXWaAK5PNXYsvfITvXJJcddvfp6uE1mnvBy+Y93r73R97Cm+zgRkWOk6MAWu5L34&#10;LquAKytr6mUkKxpRSd95KUkPZXuk+rzAOyUSUV14SdsA6aInI/G/3iiAPx4KlJvMi6jFIdBNmyHv&#10;XZI430yFSmu+Q3xmNjI/UcZI4dHVdZOJvGnLFqZrkIoEZ/C+JK1bnqcg1goQ1IG7Dn3shY//s//u&#10;/333oXvIXzk4NORQBl7wWiR8eO7KxZ2jI0faN0odEjNciWED/DAOpL2LmH8S75VX4YCBXMeLiCqp&#10;154V/q7MDgLmJIU8fyCaC3BhCsE5SquQMeHRvITmBUgnEIHbK6XAytqCvLk8EvxxfGKCJUPR2w0b&#10;Nly5ekNo3eXLl1/4+M0vfIHMexTfQr6JM0u4Q4wvtx8dGUYC7dyxvbe3hwxXBMOODg1ePn9h6+bN&#10;PIOlxGO4P++04+dv7nvz3fcePnzx8UdZGKPjIzzUa8Trwkyx6poG3sKkXS8KgYkosCvSl/hntgCl&#10;jqmgakoQ9lTOzyf0+OTmDqI6P/3GCYbvekuDfGaOVNWMTwGvUBnGVpaOzY3fX9nwXG0Ld+uT7pkE&#10;KQtDC4w7mfBGuC1zg2vtsgrZ1uNVHxdo6aaxsdouTm7dxPh+5q1j/PFme7M8wo58hauUsNByyk9F&#10;9Yg8HBBRdzgAOB32aUk2Kg2ggCJNBf5LI/BJRHgmz02uDzeYXYZiFxKzWVgEWlcN1RmOHUHWK2vo&#10;5OOjYwDQBDr6MqkfaTmLTNRbZGmHYeKREIBE0tVV7DQ40pgPAUVrJSpmIcIWhLyKnJjtxtFp2ZEq&#10;FdkHFkdZEXD3tn9bSvuCTK76c8t+niuA05WWI/p5YnKSbaulpRnOOR9SHZpOYuYnTua1tVO7N99/&#10;5gqDUry0vJm0jAd3Rz8l2plLdyjPSUJRjIwTJCOKFrkN9IMIZ5Fpx4POl4nelifGCXbix/OTyBq9&#10;hUB2jQ5qQ5oMT7vJl37l19d75t949p3vfOepp566cOECGzIg3e/8zu88//zzTz75JJ9fvHgRFG9P&#10;HH/Fu/3hn3zFm6JUz8gYSwfxy9tH4eFHHgjUWEnGZ+amkY2UCSyrLCURDJdAjKcy8Bc+/aW/4sPu&#10;XHanB+70wJ0e+BvpgZ9fGf2/v3T17371zD/5/uV/8WrXxcHZuvKiLQ1KbfPvfnz7B9+V9ikbuxSF&#10;D0wAnA4pLz/XonadjZ2dkNPI69FQ31hZVckmHbmrFHA0OUtxCeVRYZ/0burksigO8VvhQigIKpBX&#10;WAARTwFWOR7L8BVFLon3H0YNOMjOFHYcRAnpscbmsBDD4o2ceTk14/grxG/EPem7+2723LrZQ600&#10;VM6GmlqUr8gGFvtaUNsCXJJ5g/uJdi4pvs7hI6VkAGrv2NDQRMnXOqy3mUUCnian5mbRVB4+cvK3&#10;f/TzrQNDPRs33Ghv+Zcff+qpE2ff2bRhrrnB/kgUCLnXpmdQI4ilEa8+7KxIBBOhk6GAofgHMOhk&#10;wIqkDWUXBYI4KMEzQj0jU5QrYEo3kq5LZGwEygVzHE3biexCx473ipP4JNsUndpcSXb0O0JisyNH&#10;n7HfLjGDrSLwGyBGilkORy9RQG8bsHVg6y9B7Awy6nA6EZkpMaYfDoRhNd/WTmtRWUsy7co6ltHG&#10;29BeLrbyLb3v/bxO2SRxWPWx9qP/hMJHAjsAO665WlfnPyXqWqrVZf2WecLdLdnvHFUx3jaFaj4U&#10;0HQLfdz21lhTBuwC1VVZWAN2Cq71YEXJhchJJF2SeqqsU9GaXBghVOeg1yglnJthDcn+88iFuH64&#10;JbnvwiOwW/Ahg1b09fUxh2CyAGE5RV3U7iIcDUFEpB5RcuR+mjPDA2NnYmISJMfheAYITPPhKQm8&#10;knLxuAOkmK6uLuArL5jWm/1bz15u7r5111snHnrpF4feOr7j/OX23n5Gg4KtUzVVfRtajz9w6C+e&#10;vPet+/ad2721d1Nb/+YN03W1AY9zF4g/QUCN31pCWiwKGOSI+p9EhMEC0btLIhFRGBG7QtxsyJWW&#10;oqSWl0FAk9U6cGsAPDHi2ArF6/Fwu69CUfbhkNgQTQqJ7ejrP/rAvVyJJI0n6/q4OoHasfKjz23e&#10;C9Xxn8D3UjpF6NoxNSQXAn5NADsw2WICuxRRpckg20WlamRl5K/N1dXM1df9oGTtF/XVl55+bPme&#10;Q9SrbbrRxYMePH5yz8WLh48dg0m69/LlqarqVpZJ+wZGZ2hcJVx52MjwCNSk4aEhYBdBTivLPCUs&#10;t0CyIgY2enI9B6Vnr4cPc8+Ljt/GmGzxMkOYnlynlPbRH6G7F4LTYUMrmwLMHnqc9IiU/qmqZLvQ&#10;ooxVnK1BrxT1ZMrcTCZzgLBczJwzU5Kb8FBMHDVA5uJqBOxSCnxGDpUCUgesKD5R2FSp2coiAcGP&#10;W83HvOS7YJCB2alIESS46opyI2XatrJk+fkF20bHHugfOLV5I4nnjPEpBwLh28XlGj+vRSF3Qs0V&#10;0WqkLxIZ0E2E0oO5sNB+6/JV4NQfbdvqNeh9UP0cyyeTD9m5EijkrNm080VipZ2MHe001Yg7xFzN&#10;cg4kMzCzl7LhM9ruuhBOtpj1dnY+OKhyw9y5oaEhKgiLGRc9o+UfzRakiP4QbyHVwkLA01tSKEi3&#10;zsJJw4ybcMPs1RJbNoSXJ5K+FSnbtGsTRwroL/BaCSOrKsshvEOP5+JrV6/x1l+4dP3HD9z9Vk/X&#10;rl07H9m+a8urb6709HCH2b07r+/bbheCkIKh0frX3+l+/mk3D6aMcmMtLXrbpXgDMFtsxKVRuUJP&#10;lHyFh7W4JPIz8xPiDEFrjmaM3AhqYaAJgBESd8ZSQywqAMDgZvhBXTSAeRDghpa28nKmbktO8Kfw&#10;BeYxnXvzZs/45GR9Y0NLS6ucn7DvlCxyZXZ6llorUKXYLID9/vP/4v/03PMvcHNgyuef+9jddx0a&#10;GBwcGB4xRetaY8u1+saPXr24Y2xkrLRitKpMk9BkQBrofMRAn6tLaHhkqMRkZoKi2SHJBaDC43Ou&#10;TXOvQtFgrSn+F1mANANKFkpAc7RDoRPSqyxoZS5D52HUQBdJBLm8SjcCjE5OK6H8lm1b2WKAR3eM&#10;T//6iRPnPvrRy5/4JHwaeFbcn9AP7kDO4SA4lkCpYzGTdpOFPD01sX3rNlDeE0dIHdlOYOzJE8da&#10;WppAkXn6tp/8Yu/r77z7d788ePg+epoZK7qj01bGAgsOVwnSRsGRkjOabKY2R8SiICrvVvY3eOwE&#10;pqA+GI0N+lL2c31DU3db06fePLG1f3iiohyqnfo29qSYAtqvE7izIP/43HhRSdmTpTWbi0rPkow1&#10;YlojVFIpDr2WNamsHsT+EexuCwL9svriP0qXimqbcV2MaX5+1wZBtB85fZ7z7vYWL3aJcb6UVud0&#10;jU79SGVNQukDrIsSB7EbJupEqv94PbpBaQUSOS0UJc2dWEEITLAkUmGo3o6I07p+eQVuHVKUqQ+K&#10;x22JhuZztAhGgaliNiveGlEH+GuE3kuAs8xhudbVCrdZVOJRMTYtlzRIzvuhLrkNsFuXjTkO16zH&#10;dPIBD6r/mrvd+BMfVHqWlyveHJkmMv7S4ggM9OKivXsozL6D1lKuTtzXSNRogjw/bDaj9TW7rqkA&#10;RdXMHMltr20jkjopW5Qp3vgAJBtMRFA6RLk0+JF/NLxiiB1PAet1cNC4CX0hgaYkgpLbKhqmnCmR&#10;2TCyJcQkdFJYRet++Ytfzt7oLzuBWPdP/sk/+cf/+B/zFp/+9Kd//vOfZ8AcWSNB7kDxTp069ad/&#10;+qesYmh3fxWq3R/9yVf1ZpGQNBkakgDEpJQVdODeg6LURUEcfDDVTIMalBtVQsQhCW8Dg/QLn/qr&#10;Yo3/1je8c8GdHrjTA3d64H/1Hvjtr5z5x9+5eLJ3imQp3JzfnP/hu31do/OfOdjy7/64n772MwV0&#10;gFUpB0k+3Ao0m4GBARW5GxpGqX3wwQfJFQ5kh9XjJFpB66iorq7FEmEboYwDKiwWDua79ua1tcsX&#10;L7Jbc0O2Vfze0m6Va4ZSfUkQq+2QbKPSrhOHVYpsoyU5xoYNHSRtiTyky/iZuQSPsuoeKo4sPEjc&#10;uZhHV9XU1M6Nj6PPkYF4cW6upqy8obYGg2N+dgZdRrpomqoDgzpCUAvmVQheZcZg5pWRVLy2pqah&#10;vra+vrK6GkVshtRCqIRTUwQJPHXmwt95+efbBod/dmjv/++5xy41111ta2ArferEuZnGup5N7VFh&#10;HUNihceRIAkLRlm38iD5h4YUqeXCuopqEhHgFtnpSYyjrg8FBCtGH4qWFzqgA2kjU4mjVhyvHPeQ&#10;a3yNkBWrF9k0SLouICYrVRkSJzUrijZk+2X2LROjPBzWLP0bCyK7PtcyzP0w924fCkjFU5J4KJ/G&#10;Jwls6kbmakXxtySJde6rSWFKkVy33F/0O2bn/pO/aHjItlBuRykEJGV05r5vTvfkUy7WJDtPy+yV&#10;fe6noOVmLcldiTbScv+UvuNtUN56U92820Ynoi5zATvFOAfGpPREertoCz0aAZfg0rL89OgYviR6&#10;Qv1DPHvkiQyAjx972qUqvf+hbqdf2U1ibjirPQKhobHFDLv6+gayg2/duo1zosOD2KQjbZ6oSePj&#10;E5RbFEUrSFgc3EpypriYHNLAYTwCns78L94qfumnpafPt9zsu//omYdffv2ut05uO3elraefl6M2&#10;62Bn24kH7335sfvevGv3xd3bBja29xHr2t4MbIcCq0bKbauD5eRmKL9LlFkOuCvAbMWGFaGv8nY2&#10;vMSACIVaxI10iLUgSUZFbZkAIgGeNOXy8onAkoVbXEIvgr7Jb7AeEiuxYvsqy2HHeUff4IYUsAsg&#10;QyZeHBoin9GsoAYrD41Ci3RFKORhNQgKTGZz8l9M03XATgy7EnoSNR0DW+QLRdMLrXM4Fho7JDUI&#10;ZXTyQlNTyZYt53btPLN924Vnnu5ta79x6BCytpr8d0ePbH7vzI7Xft4x2L/x1MnKiUlkOCVoUdkF&#10;bymUbwrjREFkkaBH0E8YtPRAealguMyUdSdw4DjPdQBkhuL45JQT2DHxUL8ROqJgE76K/RaKul45&#10;wmKMwdH1gdgkqbiNCkUPJBWQE/szWzurpN0XwKOoN5JVV1WB8WPViOEMQ2dhkUxns1O4YEiKtcZm&#10;RvBNQg9RBsdgLcXLEA2ogFksQIXlkBgAMukURTmAHRgfXRJBqS6Nwnz+1XMXiIf96a4dtFAlTyJU&#10;iRMNRsSLMa8Y0kDZFUengKWwo2ABRRylMCDwnS9fuPz1/ftEgcyBCbwYLeVkpEVSPx6qGhRrYqoa&#10;5UlmYHAxIhprXehxB77OBezz/tz398DxuXvVC9+QhDFWB+RZ0mZbM+fgl/wTsBjAzuBgrPdxRARI&#10;PXfAflR7IjODE/+nUyOrAhTzZEVEXZaDK05HNltLL/1AOuHHJLvYC3mBMu2YIK1LlGJXvfUo/gux&#10;naI6q9j/N2/epDMfr6zZeeXav6gqbdnQtm/f3qq8gk0/+hmUP16k/1c/OVBRisvBjNr8W4ONbx3t&#10;+fizIe5E9uR9jeW5T9w/hPY6pYb6P2q+E4nKeMiWhm0HcUbEQrZxVXMkI0dwUDUQjK/6kzCDIhXU&#10;dgg2hyYGF4QQUBSkYgvjh1h7viIemRMuCLDAlYc/41ZvH8umoalRsjuyBjNNlYIDqBfgA2mQl3/v&#10;XXf/xm/9Fl+d6bpBVgJO2lpbn3vmmUMH9/cPDg0ODsM8Gy2reGXr3gf6up+7cfFKXeN4WYVKrweQ&#10;64BYfi/nKccoQYwAdmAyvLDy1gEkOem+5gerR3UbPCtIhircVIBd1NI1JY89N8qFS24gjSPPFnnr&#10;yBnCxnmrv18ukLLSjs5OkqUQhlx97sLvvnP0/PPP3/jc5yamJ2fnFijWzAQiH3CIM/S1IlLoMZXb&#10;21vBTd95+80H7r2vvaX53bfe6Ghv27Z587GjR/BAEUxP7z/4L7+2+cz5I//gN+b27aWVTBbwIBKp&#10;ZVpBJjqYBgglsZzUxOQ36zIQD8l5rwgBlKlqEUTndbmkmW5ZXVQ4VVV5s62ZlKlPnLnEzIT17LWW&#10;6AORzk/Xx1durK30FqxuKSr9RFH1zbXliQSCk1MnAQetPQpt0ZYQ7N14UGxziSfHjOMQLd5jQkfU&#10;JbQTABH58cSp81sGBt/buSV5smVtxEVnJ5xT+90cvkizYU1BLQAmC+eKKthq3F0MgVeCdhlBteKa&#10;BQ5IA/gE9wbLRGo/XRIyUA6PqenhAWbgGtuoc/6KGRe94cwJClGvq0OkgP5YuiLzmD/C0JeXSE1T&#10;U1fLuwHkWXdUvLB9sbGIQm1NdsxkONLxkiUSx22fm2GX6WkeI4tBH/5nppuRh49R5yNVeyCOR+E/&#10;88z53Xv2bNm0GXwJmFJEWoyLNcU6BG8+8ZKON9VRE7qtXxzPxuGxxfLS/lYyY6rDlPYktj7PjTBP&#10;hOmHP9FEWgl5O2KtDyZbYWCHXKkiPpgw/C/qgGlFq3xHAMoq6aA30Q4i38DS3/nS30n0ib/8P2Bw&#10;3/3ud1HS/uk//acksLsNj+OfX/ziFxmsl19++e233+Y3EN6/9Z5//PWvKfpbVQDVGLWdzVDbW3AD&#10;Dx2+CxVNZMyK8poa4Y6glrw2aXfnF6Esotysfu7FL/5bH5N7AdUFJzDgpmf+Kj+gzGS1/Gvd/87F&#10;d3rgTg/c6YGsB0Dr/vBIH//8v35s+//thR3/6ksHP3Owta265NWrY8B2/6tgdq+88jKWzDx+2tm5&#10;0eGhW329+GzB4NhfSQbMrrNr587pWTYistehy5bVN9ajsuG2xZrTRiD9UrsKeyYGHoFjlH+i5h0n&#10;uFKB2NhAwjbOw9WWAQ3eCLXDxu5oPIXD2ok3pPhTeXNza0VFVaSzxxJQDn7Ow+rHpUTKWupSkQiD&#10;yobYDPMTA/3KvkyKbiQ/2XXZG8KgQb3VRhhRqLGFKk2vFCmKvgLTNTSgJpAnn3AskDvip0Ynid1C&#10;Y1x86sz5XeOTv/3Sz7b0D/7o4N4/euGJyy0NkS02okcLC7cPDE/W1nRtardyg8oHnRsHowxClDzl&#10;q3Xwi+stJCBIlIoML7VSWsv8E04ndT4UZiErykar2LuoS4nWI8VJNHk8bxFDF2UuiggdDUerPcY+&#10;jxNhB8qUZJ8tPR2qXriyEsUlV1ORkpcDnGWKSxB2kjYnGmeMTqbQ5Go2cYcPX7vBQ8pcxdJPnJPL&#10;hkJ25+xErsAcPSl7YjY9YhQ//HAL/DdBWmGs+gWtscU/10HJ3Ltgdkh/KCggkx2AHaddTU0ZSnjb&#10;y2qWvv993aXrqvQHujQ0zNuPbCDcvFydcj0kNnQ4mX0ukLocoUkaaL2NVGar6phIHmG/pnl2orYp&#10;eZMmfBge67Z6jhFy26P5IspSfFcH5xiNrGYOFcGsrDRnimUJJAeqw+cocED5oV8mTDpa4WqVznHG&#10;74arXe1HTlWev9zyze9v/Zd/uuunb25771JLdx9XzjfUT1dXDW1sP/vofe+88MTph+++sm/7QGfr&#10;4Mb2ocigJ5d1DKLRLs5FNgvIR4ZE0N+cOToYK17nqfGiFC5KGM2nSSRsJN9BPEjDTlP1YYiii+sl&#10;RS/ihuXcE+V8bJSChOOYOVKvV1Zhsmj0Q3c2U8NH2vtSuzf0DQDYHTt8Hx1L/0X3evQTUM1nqgSd&#10;xNkoUtujEILChpkw1vQnYdipzAmRpDkMu0heo4Txej+n/yJb5VoeVAVGe5TGT06BkeKydoestLaB&#10;Cl2rrzu3Zdt7Dz08smnz5e27cITULczVzc7s/cVr9x07um1s9MGhwcYIXm4DOWkBq62QMAPf0QME&#10;JRiw87z1ojNO9+Dp84++d+5Qd0+dOBRr9XMLDYTKNjWOkamNcKEwCgHs+K20oeRAr6zE5gtLUV2k&#10;0VOWMxwSip72dBIWFgdP4YkGmLyWcsBBcR/pRqVLqqkhBSuzRJFtSOPC4vnZ+dGhEQA7kJIiJQsi&#10;55FWDsMnTp9yWokhwk1JraAdLUKKJMGxtyEHLSyODA8y7WE5Mc+xS5mTQA9Mvl+9cPFr+3YPKXeB&#10;kjMqy5KoTzNUtlOCJ81PeW6URzx4zlp2YWsZXAUQBN3bNjL6QN/AsQ3tRCvzgmaBWfhYRtEPjjum&#10;E/icB60uq+CAAU3PHPcSneYL+M25qXb8FeHhrda4ea5ks3wwTJCdWJi5ky0YLUtZGY4RdhV1GkBX&#10;gAsPDg5yQUSbKrY6KFHw+8TA9SRxMLjeSMD0mmOojYvxoVtuSFEYRNw5ezu+WFwOeUR5Iuyu0zwK&#10;oHd2ltDVyWtXrvItqC6Pv/rmcFHhO411L3zyE9zwgaXC8p/9XAu2qPD455+nebQ8VuVy/q2h5neO&#10;9774Ub8aueKUvBLIp7JCNU/y8jihfydh2hEsic2ou+A7BK0T3I8YELsnQktNhgrYSrNF9RuiWIp4&#10;fPqPqg8X5PGL8hTkD4ma0U5oKGecYRNBdTg+mYrioeCdXSQoIZ/8dLB4CLsrwSKvJGP9cj71RsTG&#10;KWZ2MauJVGXNIBReeP5jdx06RBvf/o0vXf7v/781e/ZUbNzEP1tbWp575qm7DuwfJES2f5gGH2vb&#10;zO8vnj/JQ6/VNYTGoDG21IlCVhT6oUiB0nEAUTIwjLwS1DndBu+CdsM3YjuB+SgXKH0YagxjGwDS&#10;KtMALQ3tB7wPDukq4GwkDO3p7oG9yH6xobOD6wHvtg2N/O6Rk+eef/78C8+DDqr+BtESkaJEUe2L&#10;S0RnU8WAPqqrrRnFkzw0sHPb1tbm5vNnzxJuuXVj58UL5xZmZ3bt2sE+9fC//BP2lLf+3q+PbtuC&#10;5kiSEoQILSdtPQ1joGg/OivnIC6QKAVFusx0OvE84eXjSt1XXlyJXio2ngAyeisgreDBIXkCmGYX&#10;O7ODKh95j5+5uGVw5PzOLUxSC6uE8x2AF/8E0Z/MX3svb2lLQckTxUoMfWNtkZ6P3T5QQgdkmIqr&#10;cYm0IuaOB2Dn5SlhGK0Pwal7u04rg8rFxMPy89jJ85v7h8/vFQtMeJA9yUFXM3zI7/AbpeT9dMlz&#10;FUtAD08zaWZdgT4dof3uhNA6QhMRVhWRmIKeyXy9SCIC6JBTy3OLqggXmgqNIKSHp0o3mJtl0ZGc&#10;sam5iaDvcJLEeEUmONA6xohtAsyOD9E20s7wZhnxnlKTWU+JfuVusUjkACK02MmOZM9Kc9j5c38l&#10;+6Kfku0ynFMORhkSCvLx5jGB4aEjH/bt3Xfw7kMMweTEeNQdVo04kX9Vv0457Nj22WwQA7e2d2y6&#10;3lc5Lc9BZ/etnh0bp8tLA2xU9QnPoJgkibCMFDpKF8seqB03fAN+Dc/V4Nxr/xId0pkQ46DmkapU&#10;L8odFWkQpa+wwJdCVfyt3xCm/28+fu/3fg/SBuL9qaee+svqSxiqk3hpbf2rAHZf/bOv56Lk6tgU&#10;MOW88PGPPgGgzm4hc0jFNeDzLs7Ok1EVwJ6Jphf76wJ2EfHxIVE8H/ryjBzMz39bz/ylf2ce/+7v&#10;/u6JEyc+8pGPZBcROfzlL3/58OHDRKb8L77znS/+G3qAuul/8Ad/sH//fjSSV1555a233rrrrrv+&#10;vfbYV77ylT/+4z/+8Y9/TOqGgwcPhv/tznGnB/KIhIVbR0ec+D8+8sV72x0D21ZT+uTOBmC733/z&#10;Jpjdkzsa/h1jY//H3//vb/X0klpidHBofmGOTOQOhMEmZxMEf4PEUdfQjI7G03FFsnV0dd84deo0&#10;caKtLc3K3Uby+Onp/r5bN65d777RhSt4Q1ubAhYmJ9nOUX6hOnCZ6NzkBUrjLq368yB2J59ku2Nm&#10;fhBUxPXcCXvAdpqnRfjtlWSDc+Qkvn3ayZE/P8PWpEAzFGYMG7Z5XiRC9pQ1SJpkRBFGaUY054bW&#10;dpIlAdWpOKA22pV5nPWReu/Royf/3o+E011pbe7qbP+Xn3zuensLmoNuJU8jRdhk+N9zuWusuvLm&#10;ZsqcCyDhiWTtRj1l843MHEqNpP013GzxChGbK3WxOAJpgjGQeDPldzTIEJZBQG9y9UaNTBzqpdBA&#10;eDky4wWMt7ZatJp4fd111i2i91LHbHxIA2yJGbDLtJOsw211++DD7AIhjem4+P65mk2uApQu19zP&#10;1s/TTTOSVzsMSAgeTdWLZipRdnPQSk8MN/q2tmUvm9wrfXG3PPevmRBxA2wWumc9/XKnHJ8AonJB&#10;2h6R7H6+e/dtfZK1NuexH0Aw05ZkDfBz/zLAznPbr5w7Ork57GRjSyuTmY3L2ZeZ62TATjE1plgl&#10;DxOYZMUOVS38t8xb04OssaukbDbcWVd7tvAbdMBxMZxwmXLS5RU1NZFuqBXX8rVr14nSAuVhlJj1&#10;2Bc0P2JkhHnw4aaBkb2Xrm+4BdFs8P53Tz/xypt3v31yy+kLjddv4izubm261dH63uMPnP7Cxy8/&#10;8+j1u/bwz77WhoHOtukaJE9iO3mYIC2xzF1tNoubUyOjaIboS5HFX0SjhMYme9ixSmFK8MqCD1Te&#10;DV5MEnYKLqQxFMMuaGkKN6Y0tqM49bLcQg+oqqgiUxKYHfiB2EBa11pogTkkIbGeok64nhSLyS/Y&#10;deHy8QDseIn4e+Bx6RBpNeH/jsNoib/LBRE/Z5wujviv7Kq4WNltBKSSmk3QAybxIokAhKouKmBN&#10;rQr7SoI5jygZHkzdVoYMAUI/QE3iQy7Hs6JwHh7c0TlWWvouFUKffqr/8OEThw+fLiyGUtS4MN+4&#10;uPDirb77BwYeOXu2c2CgBogqb61iYmKEKg3BDM6ObN3x+I0DY7WzM0zFurnZJy5c2n/9xq5Ll+96&#10;+11KMN/b2/tA3606op8IfKawT0O9AmipFxS0O/HaSIPlBcqUY9dIwV9ua5DOyySxnFOmtu1MhCpd&#10;pWKU5P2KSCtsPyBCLGp2CxhYo8PD/IaYLK44Aoiq3YEWKRtEcRFWjvME8Wbq/6gPGLFhIqypx8ZH&#10;mCHsaAo7Im1rkHC2Eg87OPiNA/u8inU5wLFmsAqXx4jFtIxCC0FzVX0/LlZIYaDqPBET9VdOvTeG&#10;zrl9u+eSYJE0rxyvbNBcVUUjS6ClcQlpjnJQNksbPjEql/3TUiW+EQV500R4WX+KAxVHgNSRPdNh&#10;7JFfzd/1nf0yEKr4CuacptryslVWJozmRsRkgdTwoQPEQzIkjfFi1NqJXGb42ASnqo6h6lREnjeS&#10;iAnVMds7TWCnkEupJUi/MGcTuR2ALe/W19c9PDxM77S3t0PQeOTnb3x9x+Ztjz4Cw+7atWv3n7lY&#10;TDJHeGebOnoPHwrmbFKBpGhgGMAuY9iRtReOHiOIT4IbMhmwAiBX4oOTtZwncSBZEaQVRKlM7DhH&#10;JAT4Hjlmg1un6K5QVMR2jIqNjDvFZB1sKJArCLmezOzp3uZ4SXkLooUx4WFGry2o5rJACv4sKUBt&#10;KuK1hegoyJT5vTT//2fvPwDsOI8zXXhyzjlg8gxyDgQjCGaJEiUq52DJkixbd9f2rq3ra3uvZdm7&#10;a6/j2rIcZUVKlKxgReZMkAQIEHmAQZiAyTnn8D9vVXfPIUhZlGXJ+1+jeTA8c6ZP99dfqK/qrbeq&#10;5ihwy2axYzshsALszv/1p4uvve7U739y4MkncrFlShSKUVpactut+7du2fjwA49zclte8WLiyh2t&#10;LfJL5RW7gBFaQGHiBCuFvALPTqF5BPfyO48tb6HR68SwU8rOcJ4QPGH8HT2OpLHcCQaFK7UHa2Fm&#10;kqxUFMqdZfpCCaSOTVFxMalLUePA3qp6+37p4Asdr3vNkTvugMyFtEddM4BbsLYGWP5JxVrSHDTI&#10;keEBgidu3LfvbPOZ/r6eq3bt7O7spFbstq1bsppbdv3zD2jb937xfZQWGRsdw13BODIroVVSe4zh&#10;8B5W/4cL1oqqs8BxBqhqpztIRJ8M8Msgs4nvq1oOywHD3YfMx06fC0s2ibgS11Fa2FlayCb46gNH&#10;4NmR5C7YLICw5GHVOpq3HF4cx5fRGONvTM6qT0o7ujitTne1x29p091Eulw1wWawuj1YJSJOkedW&#10;GKJEussQPLpKj5w4lZvdVVFS3Ttw+6PPQlGfyM1Sihbbr7xGiIdzKMWxYc0ON+tSUln0XC5v3dfn&#10;olgeI/HzLI2AHVqYJrlVb43CbuKhqRiLPA3TJHabSZEB4Pudule9bM5mYC/QWxad4Dk7OAEJw1zR&#10;fY2bzG6tYrOW/8GXv/m1bI+P6jKYfhr8dXVrUqC6C0w/VgWjFT0I9thQ7/WJ4R9GX/FficzkMVnD&#10;RM0TRkN7Gurr165bS84fsdEJrNG0lR1Bs9VRBpiaDAxImme3NW08fAZ6Nq1sOH/p+J7N7pMI1WKT&#10;tDbLLLA50FRNSNreZ72tZ/T5wEZjIbESF+C/C/LNICvgscqvQ+5vYFPL96e9htQcJv9fCWAHgY4r&#10;PP7446SuI/SV1HWxJDsMrne84x1//ud/zjWpRPHZz372lYTEfvFr9yqkQ6X1LLOPu5vDMPzEW+68&#10;GRHPMletIqpTq84yxGnRmA3CE773hlf/eAw7JVDMxm35il4/CVrnsh4R80d/9EdgnBE89+lPf5qx&#10;edvb3hapreG+fOX/l/cAQNiJEydi4baXfvKyvQZIRwIIxAeAXU1NTX19/U+pc7m+I9lIq//yX/7L&#10;DTfccAWt+yl19f8/XvZ3fnD+WPcE3DrQusvaD2yHuINnx8+7t5b+JE/333/vk0hIzC9VuUcFX1rG&#10;wYskzcvJhR8Hfpefl7dp23YsQ7YkoLq2jrbjx060trUilPDpANKdPnGy7cLF6YlJVXBPJ0eoQhLI&#10;KavybeSxmp0FsCPEiBR3JFmJALtoW3WTINJMbB8KN7nELALrRoZH2bVxvYhKk0iKOdgQGch74u0G&#10;+gdxGgPo8Su+6wzllUGbUl2/dOhAGKioCyKTgzOKyo5WIkJHViYheTm5OalZuRh1qJgoBJD4PQff&#10;vuePvfvb91FQ4ond2//xdbefKyk8W1zA3gJUoMtB7jBlCz2D1VowPVffM3BiU6MUSvYYmIhkgJ6Z&#10;U7F5DIw4lQuUgaYRcm1PV2DPN16izHMBJUZ7wsAGmuBJhQr4Tia6kFA7AXweNUSokfJey1xHKUBh&#10;Msf8KpfIGUVYvlKGXNMzl51rDGKxhIcrLq6RuGUofevFPkYvNuWnxf7J38ce4WkvPxMNSDIndMAF&#10;9K9zu1WaTPRNmwqrRLBIIZaFEMMEjH3vkyd2CjkOontE6WNChp09TqCKRd/yB8QVKmXa+v9ifv5t&#10;Fy/ypq2wMOqEqNOCrgsV+st6QwlE7Ig+9/eui112RI2P1R2Dr1teIX3XdDIv6irAbsnSb4eAnUwj&#10;43tI8bMsNlKaPY+SRcxZPZUgtMcVa+8ZJpXfyHXKCBv1pFfokax6yERcBAunpKQkJ7cAnYS/orG1&#10;trYCkXs/YEfnnD1f8tzz/Nx64OD19z+247kjjadbyjp7aH7O5HR/TSV2wtG92x675ZoXrt4OPMev&#10;w/XViyVFXByTGC2Tbo9S6sXqytyCZACeDlzJxkJwQVa3ynEK5LaYEU+cJD4p5TSCkBLxXi0fpNET&#10;IRLzUK6hy/lsbzRPrAd0ZbEXleeRxWaPJp4T9aYp/DzQP4Ac4cMMShmQbF5z17racxT58nH6gxlV&#10;2RNTa5tbjuzdzXvPYedYYohEGIijiD+l8DapaOvRuJ9WRU6/mWt8lWT3khx2KjpB5RCIK8ZEo1WY&#10;UCYBLOkh10RmUFOSNySBYmqQeFC3WlphBPkONhU/wSJJRLp27drz7a3O6upYWHxucenpvPxDpWX3&#10;r6m+mJvbunlTzdBQ9uTE7iNHN7e239h8rmZgcOP5NgzRXAgScB/s8Alf0TO44fzFv7/7rufLyx5q&#10;qHtq04bhutrO7VsxUCkTyAMWzc29qrUd5O7msy03nTlb3de/5WIr9jTdDpY3lpXpwXkZhpRFi9Tf&#10;CwkKISQXWb7YbR4ajEg0n9vkCrwFJZiB88amBpcGxw6kmlTz1zAniAFTb9vQsz4xc5SqjPWiwHGz&#10;Qk1s0hbniGKAWT7QZfY4QrfAhthc7j5+fCQjA2acw0DKtgPBhKmDTycZUjl0B+jpc8wWTwkuo8Uc&#10;FYHrALidTOS9/fvPnPvKhg2jlt3JF6NfUNa4sc889NWROzfzCvOz3Hfle6h3jpCtZGDZWZYVzWCG&#10;sIo5QXjfAvB6UD1WTQ3pijZVAra7r2hvg+9W0Se+WLgvkLJQJ+PS+i1oA+89ryWYnYfEWgZCkeBM&#10;8vsOEiCAFusKYZDO1lLiUlw5qlDJh4EFG3r1XO7NgiOYfPNmiIhjPXL8+BHas2nDRpox8diTVw2N&#10;trzlbpIuHTt1kgRudxw7syKgOa7zVfsTt2zw+Dufq0kDQ8XPCrDzhwW4PXnqFENOVUpoX8Rp0pUj&#10;rBRVrRQpX5kNDaXlbCAJlXQPhSdXi4ZGxHZLlh/0EiNsY5eRKmKydltHDB3hMsAuaE9Urseozarr&#10;SL3dWZtOKSkCsOJWmNiLKEIa5BRk0AKY58wcsdFMzZ07t2/ZJnpBy5//2ZZPfGLTb/23me6uQx/5&#10;8PDzh7Lq6tIrKvkTsB0PcurY6cS4xDPFBUiv21vPNowOvVBeoxlpK3gpfhHsFJZuWgZkU6q1qJMF&#10;8UhLMYjK1iCPqY0jOYmckeY0Uj0K5o1JbNOGCIawCaSkZtMzaEcsoonRcbYSImHp866e7ur+/l9+&#10;4eSZW2+6dPdrRwiDpThMYgL6mnGsVEhX8w0G3MI8nU98PvV/1jU0kC/sUntbX3f39m3biA/p6uzk&#10;k5L29r1//8Xp3Oy23/ovNEaUz75+lFsmZDFuppIS9k2for6J0ADes5CR2L6yNCVspvlqAuvweRu7&#10;OWquLgWIufbQ2POt9/RFwyLGMzNON9RU9w1ee6yZy+CjYikEHhVNXBX89q/zjfbl+Y6VhZqElDdl&#10;FF5aWRr3LCK+9mxD16+WzlhTxW8Uqj3qea2KIHUdf7Tkx4D+wbbOLSZzc85ubKrq6d/93NFuvGK5&#10;qifj4loNdl1FGZRjCctByAvpAlxvdw2BW/l8TsF5bUw96ace985lVApGpGL51K2KNAq5E6WFYDkn&#10;0UQHdGFOJy92+ZpKPGRSwhXojttJSRoR42Tk1bdQL0hooDyq6URP87kjeiL3WdZIXdS66DIyVbgt&#10;E/gScLQjqeL96pXioiPoBFcJ7LC+dyGmg8ijYqye1JTBoUHuRiQsKTLZXDp7u0UrzpADgx1H/QBs&#10;B7Aoh4paGm2O3Pb47vXbD57m0ihY9Rc6j22oMx3ANOEw7403Tw4eQWyB44dPgrR24ajB2jUNxDxY&#10;iuxWcXbxqbFj5sSWtPq5QVIejawlZHjvK2DYOVoHh45vka6O+hLw7Mhex6/ks7vmmmuOHj3q04b3&#10;+/fvf4WAncuNSAv2Kr3e7YnX3LoHvyykYhJcEju0iD1lwDiSDb1hQRVREt/yf3aV2OLi4lOnTuHz&#10;cZIdAohwYmh3Pz0Iycfg3/c423Khr3+wsCDPdQU/mNDNZ88To1dUWPAKmwdax5mxgN1LP3nppZh5&#10;wGdf+MIXHn30Ud6QcPGnBKJB5fvmN78JUP3ud78bqO6VzPhX+OBXTvv/Rg+8/56TeOj/7I0bBM+9&#10;9IiPUya7kZn/+9afCFD++j1fzc3ITU9KQ0SmrySmoKxNzZB2GP8m9bRL8gsmx8Z3bdkEXX6ou7P5&#10;+JH2s2ez05Lq11TGz891X7g4OTSEMZ2B6gOexc5Bwm/So47OpONgo4RDCplZswlFgSKPtjs5g4ZH&#10;uaislaWk+WkYCPGpCRlZydlQ39PITJ2cRv0F872hJ4mfTzhTVnpqaVF+cW52hoKUFhPZDuG5jQyN&#10;9/eN9HRPUfZrbgYXMOhgZlry3DSZL2CbsMGSjiNtOSlldjlumhCkjHRUs0QwxOysjMK87NLizKK8&#10;tNzsuBV2NjY4suNP3XD4WH1f3/u+93Btb98TOzd+4c4b2krz4hZmk1YWU7FP4paS0DswLoSNoKYo&#10;9gX0r7Z7IG9isqWhCd0lfmFldBCX7lh6elZuXr7UJwvBZY/UIxmpwwpMLsZJ7WcrRukhAkI11thy&#10;Ve3Kqs7ZN2SCcjMUPCXmomwfyXHSM8klRhk2bE4wQX5COYgiGlzZthxcqsbLiUrQjYNTKqJKVqB+&#10;ZJHFWv5qRfWgxKCH8x7VQaweC8PjxXu+BHTCS5wdizXwwAcn5Du5QKoDzXKd0Vy7KooBAd+c0zLS&#10;AL/Mj6bMIoGGYSlTFB2MeQbpHaqj7mmf6I3haLiLcejKY28buRt42ghEUrFAJGGSUtHCl8wnd9ca&#10;Q8AaZmXp0CADH6WZ/4FWJwiEaokWdqt0WYaGBVcjco1Hwxa1F9+45VzLA+vWqTzo6rXVHo2ViCEW&#10;w2w8idiXEqgZ0MJPKVwGoxr49vKAnavOsfudYxAMusERS/RTFpk9MjMw7EjpzG3lByfQdQW+GMQH&#10;ug+61lImzurE+DTqa5EdeWmB9ZISv8KiwuKxx7JxC4wAjZmsWAggGPMMDLyk7CyseYacOYemnJqV&#10;CXGLkMgtW7dV19Z19fSkJq6UlRYuHDiQ9L0fVPX1NQwPb37qwFXfvX/DY0/XnzxT0dWLQdG7pqKn&#10;ovSFq7Zd2Lj24Zv3nl1fzwuKQWdZEVnnTA8XPQTlm3duBkg7N8g4MY6K0gpoJSUbIN0Kz0kUPGwv&#10;2g9Kn5OdlJEGww1JkpiemkD8RHYGhKiJ6Um8ySwipjvjIEMIrZUsSBNj8zNTJE9i2fECZVsYl1xK&#10;oXrzopzffMNWRtxyagYCD4mRkEQEHDOIkhpk0y9IWk7Ozc5hsaNRDw4OE9ObQ8XYqYm0rOQZKjoT&#10;Y5eGnME6nV9JWExJh/imNPAiuCYnAVM2nT57aM9OoaIks2LZUv5AIZG2WMy+gsxr1BsLYbK4eZ6Y&#10;ghlpCRRDYG1yhwUK5Sk+3pJWLiTGMTqkiDLWLVCkKEfQDuZZOqoiHUfE1xzGbRy1dFKXIHulZy/J&#10;osHTkYYzor+3F3iutKSov6MjkyFITIBQPTE6Qi7t9DQKAq7Mxy2Oj492dV+CSqag2sQ44mpmFmaW&#10;KooXSgu7dm+/uHnDgS0bL+TnHq2uBLBj4u89dnpdy8Wdzx8r7xlYe/biRG5+FgV68vLWnT33zPat&#10;2CwYDgS4zRaULJdV9tWueTwv98nCgmO1NU9t2dxTUXG6qXE4PZ0gsrypSV5XPX9kw5mWaw8fvfb5&#10;F6o6u+pOnUyfHIP2mj01kU1gW26WGXJIUisXzj9MesxdYgMheSXhickivG0e5wqUvdSU2aXFMWoA&#10;zc9T5xe7XakUCZCbnmWRZ6dn4u1YAUZbWE5eSWIuMggzU5O4W+Te4TzI2tQPT0ucWSZn0oJWUUZS&#10;7+BAVl4O9QoZgmkC9JIS60ZG950+882tu7qWGXNl3wEOQqASMIpY4j+QCxAVu7eCPRUmJunBcJIO&#10;L2FmbmESM2tlJXtmZmdr+ze3bdW+YgdfJDaQDQTaF3lM4ZawQHdu27Fty7alucXZqRk4gXnFxTAC&#10;Z6eZJGAkcUuzC/idlmfmSsvLbYNhxxJ7D2uVkWL9wyFAcGHTYRcjIMEuLHYVA5hiApJARiuUf0fc&#10;DX0Cm8Y3luClCPGUVMuoBR4nZJiUjyxUCDAIGCKL8auBJVmAl6InJSoJCgZTVjEQMsYmkMoCvJRn&#10;F/xklipCyAER1gS2q7MI3cR1A9sBFMMLkoBUOcdJUvRcd09P26UOUh1WElyZEH/2/Lm3n2tbLCle&#10;fO0dZy+cJ2Hhjsrq+keedAzyxEfeI3RWRWZVH5iSBwm9AxWHj128Yz91pUBD2I7hnFLFcnx0fHGO&#10;aGjqtq/MzyyTOTgeZFLWI2m5lOyCTVT4OIGbYtvD+1MRKO2iYHg4D1zmW8SrgHh6CyGziBaB4LaI&#10;QEMaSaaudjHxmLMIbfA8qE9pSfw6i6mKaEHzoC5HUjzyYwExRDGFrHTQEZLtgUaT9zGRJGJQaail&#10;KohzZev2Tdu3bac/m//XHzR8+BdSoUNfd33jhz481dZ65D//X53f+Eb1m9/C1KRd9z386GLCMtpA&#10;W0HRhfz8Wy+21I0ODKYnDaUlYRxb0SvWGHsNJLyktBQ2luTJ6XnKemnFJSTxgMIwGRatO7ZrtBcw&#10;LEQnSc3mFuZmMtJSKstK06DKoWVMM0eXZqcWpydIbZeUmp5fW7WOfWl0YqF+aPyXnj843Lj27If+&#10;U/8wf0cos+WxdzH9iYhHZs/PTkwiqepra0DowJw3rt8I+PbMcwe7+wb27drBSh0dGq0sq6odGt3y&#10;53/VVV7+7Ic/duP+V6+pWlteUUfFaTIxQJFMS00pLFTKMJaDKqipvOYS9c15MT89cESi24sOWXUd&#10;Q4Hk7yFFshylRgJ1rcR1BssEi9g0v6sIaqx3qekm2r2+BB2ZcKKphm9df/xMTf/QRHbWRHamzrA6&#10;D+Jc4o3FicyPpbih2bljc9N1qWk3pmaxcFoX57Wsmdzs8UkJvDxOX3Cz4cV43rgICwZEShXindbL&#10;FDSVknmyIM0VHnoyQaGodHznjOqTxt98/5Msrv7qcj0llHNagjLjzDgx8gRKo09Ii7FdibuAEJOM&#10;EH1JsgyAeEn7JSV1pMyBr9Eeo86ySrlgZgbe8DxYzuDyLlssTwWCgCwWFD4jVaRaSIZEHII5Odkp&#10;GVl0rU5gJxQbXjkEeEPCw3TykFJ9bmpSheOo1p2UkJOWRmlkC6pXFTVVL+YPnJ6ZogKjC6D68yjb&#10;TEX8E0xHdBLbYjV0pmtqR1TuDEYoJc33TR6ehYZOihBdWFZO21AWSmmTK100gIXM7DxceWTHGJ+a&#10;WFNds2P3ruycvEu9vehbc8CPslgA2fmu5o6CGKCHKf+BFkkK27GNAf3WX1bc0ExZs7iM6VnyRJyp&#10;LvPZpkXHtDH5QDQ40lOxAwu8Z59aALFi56NruCbyRN5lPNtgo5BYkSnUiSZtEUxbEj6QGkVD4+y1&#10;APtTpmNcLUtx73nve36kgRybww5oApLd5z73OepLEAP70Y9+1CtREAb7Y+Ww+8rX7zHAmaGAPKFX&#10;MoYRmwf7NUto7/49jlyqxRYxIRKE+QF8G+DtW1/71h/Z9H/HE9i2m5qaQDc9Bpbw2CeeeOIjH/kI&#10;EF5sYOwnP/lJPndQj5jZW2+9lT79xCc+wT4XhdNyDjgoHwKakkWer7/nPe/hVz+8fC+9/1d/9Ve3&#10;3HIL94WM9uu//uuvfvWrMWff+MY31tXVQWCOrk/kpv/60ziGhkZgl5J1JcLsGMQzLRdQufCx/LQB&#10;O56IkOzb7NizZ89PCa3jLocOHcLXx2D99G7x0xidK9f8mfUANWG511+/dePL3pFIWErHUoPid17V&#10;+JM06TN/+/dyaJuHB4kPeY1UR6nJkE1Qs1Uvjkym1NUjXvv8xQukME/PymCTdQ+SoJzQfRQLN6CU&#10;KRImJaWwqKikvIxQLNQblZXNyOYuqEv4+iHqQ+tgB0Ia44dDUotEw3tcc+Q4B/RStSNxioBp2CHI&#10;qadENaPkcgGs68fqQD3A3rDatkrLis7K/iSbKVeJ2K0+ONmLiCDDoovHlUqCjKJSVV7H94cfDAIC&#10;GaR5ihsOn373956o6RloKytqLyv6wmv2XapUCIlrZ1LQwiNIQmcfycuZEF/bO7Dt7MUDu7dxCrbR&#10;1OQUJjFNov3GgJLVob3Y3a4WAsMb9AP9X0aIkrS401UVHoyyLrKN3Tti7lgRNiO2C2pTJVAK8Elv&#10;cw0xPBz0cdcxMjziUkVjpLjgcPtzz6E/pgNG/qTR8/LGckcEPXDZQMeeHzUgyiES+y0/M7YbV+9i&#10;2XEv62c+MUtPR9SwwAkZlrSPvhK1ObYfovfuQn7p3f3RvY+9aQaPSlv3C/pkhkR6y9kzfHCppDSa&#10;A9EFOQHV0lsY9aQWUUx8d2w79Vzm0Y0829F7d1zHfh7cTlioZgPfwwWN3aAwKHRBi0V053voaLfH&#10;sPXoI+tKTtAVVivAj9i7wIyIiDxehozLKi9VwMuT9lje0V115HjmqTM1331g473/XPC1fy559jAF&#10;W1GXsyYmeyvLB+uqj+3d8eRt17+wd/uFTetA6y6VFo1mpI9nU1H6RflDYp/de9i73btUbUYOBRPU&#10;Pg9nM8q084b8iJ4CHZrMOESjsLAwD2A8WX6rldmpWaQESc1JqgWVzPNkcVAwWimZwyx4tugsa4/R&#10;9FSOmgwqJqmgXSAx0gVBKHgK45xLjY2NGlNpPi1FYT58nXGTZQNsKjuDoVG4kKEb8VljEzDsntu1&#10;XXex3EA+h92X7k/pDxhNrWjsZPQH4xfkDzdYWFZ/bI/xXcgj8KfmPS1QePHVfra+hWgsdyAWkSWk&#10;46iuWDM6NtZ56RIgGJ0Gi5Iugukvuy4kUNCYIHxPLLNEzF38l9yFzQKzczwr83Bl2bkN9Qd3bu6v&#10;WnN+0zoS9vGVnYeOrG85D1rH++6K8tH0DKsUDHXFwPcUq51Hkjhqi6ekTOXljmdntRUV9qwpP9lQ&#10;17y2kZR/XRXlp5sazq5rokuzJ8azxyZ2PnNkXfO5DS0Xrjl2qnZgcEtrOy/oeIxFIcWIs2TcgrYo&#10;6MQizZj0gvWoTJqYAHI7PsZMVO4zpVIanwAlsQg49QZIpqQfo5iihFZTROuBB5EryxheuJt4cvE2&#10;icuxKD9Y5zjR6S6Gk0QNbGRli0ubzl/81o6dpN8BuYHsw/Na+HWQycgcCKJ7mn9BCxKIFj2WlyV+&#10;VTwsP99y8PnRrKzTdXXCdqw8JQfwhs9P5VgtLGSeV9fU3PnqV8NJ6ers4syC4vyiwkICftTk+Tm4&#10;HqTRY3fo7OlilRQUFbAbQmOZmJwQHUZslyARlap2OknK7f+XzMNQZq4m2o8VpEb+CJg4vImkNAsh&#10;FDJC34z8IcqSUsXbwUxwmWR5VS3Rmx1+cV8jfGzR90ElRBenqoFAckAojVYZFhnFCTAYCFzlsmVl&#10;xWTNgBMHEvnei13n3v0W+ESnTp8uryy//mxHls3Gmcqy3n1Xcy/ag+IhwhqxvQOD5c8fa7n5Oi6r&#10;T5ap15ECqb+zswtMh1HUagWvg+kTUpcZUASrF8OQD8a2WycB2UBrtXiKW++ZaIHzBgRYmwWWs61W&#10;VWbwGrgm/j1FqVwOnqBK+4Vdx6W01Y4MRZ9xhtGdrFouk07iaGl5584t2wywa/v85xo//BGwOV0E&#10;t+uN+5t+8WNMwrxt28EN+vr6H3zwMZM26n8CsR+sa3pr83FC4A9XrDEJwCxVsVfWk+Bb6tdr9lq4&#10;qP6pRbZbmgBLFL1OTkA70OhYIBBaeTjQdHoKw21ifHJ8DMxlkciG8rKK3Kyc/sGByt6ujxx6fKRp&#10;3dGP/zZlzeDpohF6rlI9Z3wC4bO0AkxHD4gnGI9jesaGjeteOPIC1cV27tyZmZTQcakT0tzmA8/U&#10;fuYfjl5zbedHPrpu3XqneRYXF5UUFzLURkkVQbWzq5O6KCS5o530qFNTnSzmC82n4upUt1BC5aiz&#10;DBK2fOTR87BE6wrnuzmxzCoshF+PpDonUPkBeh1Uu+uONjOc/OrTXm6jcLOOEjiewA+XEA9mV5OY&#10;MrK0MMoQyNun9ZIG0m1HtGkG+4gBM9F2b1NSB0CawClNFZ+Iet9Xt4bh3Pn0YZrdV10RuD9tp7D0&#10;mpbd0oKvuThiheEIsEmMAstRYKtYOgnB3n4vFyZa16Z1UKIIhxwai1J2GAndicl81Se284JZxQqf&#10;z8jgMpG64uvFt0i4zVyUXDo4URCUPKESPjPt7XNd2Z/ZlDi+hXPP5Yau5rG6QZbeUL81B7MPsH4q&#10;lNuXmIsg15dEZPWOdeHja5kjJzuru7uLKdq0thEqKx7Qnv6+4WGqxEpD0P6O5Nah6WRyVe3xvveV&#10;6+0cL8hF8pZe0o5ZODpBREBnSYF6MiSPy8lt+SH9Cs6o5kPvbaW49tQQoolL6ARTNnBye3m7QJOP&#10;FUFKoxO3AvITPdEPexObww6WWFRfAvgoqkTx4+aw+9LX7vElE03UMKe4Ebp3Xb/DJ4eGMFCQVpNK&#10;WlbMpbe/7scLif3ZF50Ap2tra4NnB2b3h3/4h3fddRdwGxvVD37wA9A0D5UFreMn2Byf//7v/z5Q&#10;6B/8wR9A3frd3/1dR9ZA37773e8+99xzfA70xtW41O/8zu+ABm7fvv2RRx4BK+VSENCgfRGuzOT4&#10;27/9W78XgN03vvENLs51uP6HPvShp59++gMf+MBPD7DLz8sFrUPKO2bH6DpaR/2TtU31PulfyfEv&#10;M+xAi//kT/7kO9/5TmzyOP+Q2Qlmxy3ojT/+4z+mZ4hd9TRz0cEMY93+wz/8Aww+J8dxzle+8pXo&#10;16iFsTd68sknGxoamPH8lcBbvtjc3BybwK67u5s7MrjciFu8lErpUbTeDOJ2vZ18SKi557/zZqBe&#10;/8Vf/IVfxw/wQRitn/rUp6Kn8xZe9sivpGOvnPOz6YE/e6wdhp2qTLwcw44MdzDsctOSfkKG3ef/&#10;8bO4PVCwsjMySO5DjTMtMag6GRm5eXlIfaJi+4cGOru7QLhA0fBJsl/gN2Njw73v3jMnEDmTCK0A&#10;wEroG+nGCwoo7URAEGAAWzhmBVdW5KzFLOGr5TSSc48MDwHA4anGJYyWBQxnlK94y9s9zRQdGRpG&#10;zZowtA4TXaq+533wkXCFnswvyi0ndRmXKTflc7QBIoJy8nJUIjyTVM3sZeabW1ysuNS96eT59/7g&#10;SaC6p3dtuuc1N6JIkZ3XsvI5hyvgvshX6rk8rL6foXVugGr/AbB7Zvd2Psb5T14/9hWVa5LthIfY&#10;ikJYXlmPf3F8BXKXxZWYikNzbBfjvdkCHhWnR5Ou7IqXKVvy3KFWUnQXhp1FA8UpWCrYm61dvscH&#10;KpRrUa4RBntkpIY4JhjCOrpFiEtGChN/jQC7SJH17T/s9cv5YhFgF+hRMYhbrN4QKRNmwxoU4SQ1&#10;T6VicSKRvqvtOzzCKmqr6mnMpV5mUWLgRNeJ7SjvD9MRg0fxBlvNqhcdfHxry9nHNyhBVaRnxPSb&#10;kjf559FfvSdjW7OqPL14sKLTorb5J6sKjV2Yf4IUZLK6mQ2txXMwuXpjxpQdrg8G7ABbi4YXEIK9&#10;CnVF95ISCajhRoiun1zV3ddw7HRxa0fxhfatjx+4+p/v3/z4MzVHT5IYCH17oLZqpL6aBO0t6+vv&#10;u2ZH29YNrZvX964pG2+qJ1tQNM1kiIaJ8LV+Ynojdgh8Fl3Wq4Q+uWViPLQgHNie3yrB2uRWF9k5&#10;3AhkHOhf9aOtTjQ/8f9TEWy4f5hE1njbLQ8Mdsjy7Mzs5PikzFAVAVAifNA5LimgnwQx1n+KtsUm&#10;gV+H0yIzC4DDird4U1YQQATCYFJDddI6lG4pbM6RRtPIxQ2xcdCDZo5NADM9u2OrnkZlFIIKpzFL&#10;UNnoYudJtCSVxC5UvmPnkvenHwhAfjpgZxmMhFVZyIvFRlnneifzIIIpiXQzi5rRoQYb4cxE/HEa&#10;YkqixopjwoN2QNMKiagSKAcNZuKhBWFcOarrtgc9ICGXlESCpKncnPMb1resb3p+986u8rLTjfUb&#10;zl2YzMkBugX4UEYC4RuLOHtonUgBVoQ0WhfQKQKBG7c8lpXOazIvu79mzYl11afX1x/as/3ZXVs6&#10;y0rPNjUgE3Mnhc+C2W3v6NzRcenmMy2Nw8N7SI3X2ZU/RS7FhMKZmWG4qNZIHmR0ZCSLAQWUxA08&#10;PILYVfzmvLiOcDwlArQG4rAICZ61yGuRrllEeF0UlmX9rBT/CQkF+QV0OHsMU853orccPTGdmzt3&#10;+6voGQBifnpBA6xcHlPgnQxg1Qyy3FAG2S4u4s4x6CWR94TQkn7hppOnv3fDddNZ2b58LCdlKHEU&#10;iZmKt4kdE1iK0GZcWWxqLedapqYnLERWobyMK8PB9g0WNQmxVMvEyOpW8IAJbHFkMsgdLaVzXI5x&#10;KHVgjGiKBJpxn1/m8N3KARqtzjCEEHs1sN7jhGjztBJKCST7VxlZegw13pJJSOxrfzGsxOSwDn/j&#10;LfEYumjX8BoXAHac4HscgCkYOv1MtxQV5eFQ5Pq3FxRvbr3UvnVjB+yk5eW8grw99z8RTy5d4mH3&#10;XzPRVO87Czk66GS+mzEyXnrwyIVb9/Fe5+cT81/Y29t35sxZ2kI301L6D6jU22ZL3tEESQBHQiJf&#10;iDdMS0MMw+Dw7di7RbwrW5J8VxAU2D84xNIiNEV1o9UoZil6Aj/JkSAZpX9fHCa/KPc0EpRQEHWz&#10;ukqI4s6dW7dt3c4XS2+6ybJ7KQUjvz73gfevef3dhVft9V//+I//sq9vwJqhEi7MlNtbz9ePDB2u&#10;rGotKPQ7iBFolccZKm5rzFbipgnilFZiRQ0E29lP7TLescA8OVnUBsgFp0Nnmx4DKSZcfwEi79zs&#10;AnrYmoo1JSVl7R2X6kcGP3zwMdC6Y7/+2z34QiYoqZEKWU+9quJmqXDBQet4bk3OpZW+vh7sl8qK&#10;MrIknz9/rra6mpxnXW0XwJh2HDy05nvfPXrNNWduumXTls2NjU1y0ih9wUqyLsNiVGovZlR396W+&#10;vl7e4/wiAQw/WSAeZe4vejTMRycBSp+7Pyz6EK3NHEb26Ma9UkkBh4PE2F/lopqSqMGX2rYSh2fi&#10;ZGMtJ1139HRN39CJBr334rQSAlDDyE05J/I00rt1fvYCVLuUtFsy85jJSsys5sRlqEy5go2VYM63&#10;R9NRrYTX6uGTTUqdaY76VUtUb+SCSExkK+fu2586hHjoq6o0+MumldVGYKDNwaBbeTkj49WiYCuO&#10;2FJMyp+h4ebyiulQYgo2HjkYbJ14cSorixxASz5vuZS+ZXHfCFLOcVmkGvaaiNKA9QrqlixnW8Y6&#10;A1KlEghhTzKYNcUiMOxbBtsFClAqDFC+GzjvjQmrjHL4+wL9lvM8XYl7yawWnIUb6xOFY5hLXfVb&#10;XDKqU2xs/XbMI9qwprpy27ZtWdmZHV2dg4P9PAIsPxtI0RttTILtO0JKL/eVJib01VTm9fTnDo9x&#10;fk3fcFdFMdsoFEi3AcwVoHSQdDBCR7JQASZKR0dXyzpR2612ig2uHsZUg0A+mOoXHa7SSxkw9RK2&#10;1stK9dgPL8thB1jEJyB0YA6wu/bv3/+vyGH3pa/eo8FVK0MNWcBvoCIm7rxue7QBMJNcw/OfgUm0&#10;tPyO17/jRzY99oSfZdGJ6L70ESQ7XL7ALh/84AfRnH4YYMcaeO1rX8tPvot2BTDHxMIlGKFvfA7Q&#10;FkWJAmlhBkcsvAiwO3LkyLe//e2Pf/zjXCoWsANL2rhRfB/H736srnvlJzOxwOkizG5waMTRuvVr&#10;G9ywfIUHjwOTMxZlw4dMZ/L4bM/33nvvG97whje/+c0goeBozArQMdQ1gK1169YBhAETgMehFtCH&#10;8OAg3PF5e3v7L//yLwNlcjLqQktLC19nxXIv4lt5479GLeQiYGR8CC+SK3AXTgOzQ+gw+6FDcnH+&#10;REgs9Eny4/Lmpptu4icZggDdLgPsAOMOHjxItjsaQGO+9rWvsYcB//FFpsSOHTsQbZzDA4K0ch3u&#10;SCOjW9Cq6OmiFsY+8ivs2Cun/Wx64EzfFDnsqAlLlYmX3vGzz3WRw+7tO8p+whx293zui2xsuC6x&#10;YEHXSFLFGzYM26TTyL4zNDisbPxJyVl5MBUy8bmNj09Qsx0fGVujbwZR81xXIA7LstMssv8jnqmr&#10;jc2GxseuS3wBaB3fmRmfJPZkanwcTaW3tws5gw3HZGb7IWsM3Bj+OjwwiIDiDcuQpAzaQW3vpFia&#10;ozyWxV8wFW3GXaekB0K0FmguVHsKSmCo0c7s3Gz0LFYHeWGpEn71cy+s6ex97aPP1fUPPb5t/Zfu&#10;vKGjvNhb7rZoLPjij+abn0UAWGCj56mKT8ibmgawu1RWOpadSSUsyuPSLE+QpMQ0KL5onUqhgWGj&#10;6FPT6GTXY7FabKBtpBDlpSgZUGqqAXdxwC40ABRKagw7i7iR3SxTh4AZ7/xgnzblLPzSqqPSNz7t&#10;hrYPRtZRhB1Ejxzs6yGSYmFnwRHdJXa4o/f+RgBHxOoKdEA1JzLDfLZEbcaR75eNvTi/MhTRlX3L&#10;9keIbNjY5fBS1ST6xCJAV4/oXkEvG8POGhxM4FjAzpvaVlx885lmHgxxHHWF96HZVC/KhRf1fNQJ&#10;0Zvgqc0l/NJDU+slB61177SpsJhzUE/FwTAV0vVJzwAopoMfcovb4U+6aisasOJhp1Fvl3f1rW2+&#10;UNbetfXx56759oNbHn+27uip4tZLxRc7+H7PmgoQk7M3XffCG1596TW39V+1C+pcd0UJbKUR4idT&#10;UtANaIEnhHKtWppVCKXRAO4lgkZ4XCbBvCX+0MHkUUiOUrHogu6jNsWXf6mZIr75c8VOSKfJCHWy&#10;FceyoJar6lOPC7Bgk7X89+m8509ABkBuIDieNiuwZAw8opVMOdkYKYKrxLRzcopoW5IJqB+4KzD2&#10;aIYYH3PTFj+l6BpabyqnxUUZY8IstJWsscl1Z849u3Mb7w3VM+NCmLC5Ary2s33ukJ+/CeE/l21u&#10;ScmkkMvforhZBkZYIIBI1T2gFWZlZ9HQaFFHo0A30lrNVZ8rRNlYR/GYJLEH+hFhAUCKMr7TMzxx&#10;aVlZSlYGafsRwl7Vl687FSswkyzxULASnThA/RszISwRv7+WJ3IyRzMzSSQPYNdeUkyidwhKVjVy&#10;JStHRrKC7Sxm0h+Wi2O1OaihOR+ClfxNgdHhbKB2KpGzPZWV5zasa17b8Nz2bc9s29JeWvpCTTXf&#10;yJ+mikU8UN3+5uadHZduOnX6uiMvrLnUueP8xYKpGcawfGmJwaOuH64UXjSH9UDH0ilqP4GHYCgL&#10;VnzZKtgiw6m2xOObQyWBr4hCpZQPKr3HZKMrKjq67my79Ln62sLNWzA/sbsJwJWctwUBygksGAyi&#10;zX5D1jWCTGVfKU6ve+PBQ9jzT27bStQ06f0V1OaASGI8xD1I5GlpmeDFXJbhBhYEVly7dt2mzZsn&#10;p0ctbTz5Z0EAExk1Ase4b2FRAUDQ6NgojD8Y8mx/ZJMyeGeVTBetx0gg+3i8+PMXyc/oTN+ofPsw&#10;cR2lvhJ+Z/JdDxgySoUfM50sVSUBrc6q0xUAK1f3Jru1r0oXKUw7t/m92gwCh7XKr/yRnXZkZBgg&#10;hhMA8to7LnK92rrat5w8N5OX80BDFR5C5jMfbrnvMS2d+Pgn3v0GQFsO7sLgojDTXYVzC0UHDrXe&#10;sV8QLWziivLpqZmOjkskxuU54EHyIRMX9CeE66zhVgWVRhI64Ky6iGPlSwA1xb0ogS/FUB+JY4N0&#10;lCqD5QhKA/RiIJGpFZY3Q1VW5VbQAqGTLVemD4klVAjWDF4DKUK2A2hhKXWpwh3e/773lJZS/yru&#10;+G/8xrPve8+ZP/5fp37vd8/++Z8NH3yu+zvf7rj3K3Xvez9/hWF34kSzehJSf3z87W3nb7vY8nDD&#10;uocbG12MMAjmqFCpRu4OLAlbCrzGMF8TSkLsfNt0T626B18oZF5ewBdobtQxI24W2YK6yCOWlVZU&#10;V9XQcrFeRsc+0Nq8XF5+7N+ee4QAAP/0SURBVOP/rWegf3RyHKgCfxSjBhjNmJLdn8dhJhOniFKF&#10;i7cA73FuNgvqwIGna6qqiosLu7o6R/p69589V3f/A4ev2tv3xjds3b4d2WWx2IlK5jVLEQBtjmhL&#10;LG26a2wcW3KGuUQmVi+Z4vi4o8N6hFAJDKa6CmhYxyvmVQ8tdEQB0Art86wXlms4KCYTUb0iTeOy&#10;Xa+zvKSzvPTao6dq+wfJ1DmAph1mpaQRgr9tN2Ry9U1NPWslbt6cU4S46FbhB2mLnsvSdI9QKdVi&#10;0jKMNtNo32c7Uul0fdGktShcxsmKTxioqxqoqbzmuw+RyOLi5vV+NU+5qAaY4qGlbfsjbbS8hYpw&#10;d1zdfdA4+HVFYCaRRjWbjXYKzCywCSUcjU3EMOkwArbBC1W2BP9DRjovlXhSN6puQiR5IhWRu2cz&#10;JWapA8fdLVRUvvDU3Jwc9b+LEPO5mtfXiixLS7KKTKoMrrIPclMBASvTjg6Hl7UW7SeS3ZLEuRtd&#10;S8pOEk/Pt2NXl1ye8wnmw9p1TTBj0MQ6e7pB61SDSHk5ZJvY3mHEN7cNdARIvZsVPqnsvrpd24aG&#10;tYdPkkSDG6/r6D20bZ1XGbaWeFCNgozd8+HaZqgFBXqenWJVQ0wjjPpQVwhFkG1A5g23Hwzdu975&#10;owE7thyYW9C5vOgEANTdd9/9P//n/4TaRUo7z2HHWoMbBB7yCtN5fRGG3YsPFaM2qSY+gu8oviD9&#10;jfepf+6T+7Ll9CN/LS4qrCgvfYUvTv6RF3wlJwDNXH/99fQXP3nPV8DseHDY4C/9OmQ67xO2N3qZ&#10;E5BccPQ8X+CPPPgKXyR+lusAGMWezyddXV1vectbfuRFfvITmIXAc2jJQHX/OrTO2wBWBZcwOvjV&#10;P2eGAX065si0o7LES9sMJ5E0zPDRfuTjgMo98MAD+/bte+mZcPT4kNBa/xMjCGIIzBc1DyjQ2wNI&#10;BxrIpaKLcE2ikjn++3//73wOyOj4oBP0aDxjGl3Kv4WbEedSdLuXbTnp+fyyDOiPfLQrJ/w79sD7&#10;9ypJ8Cfuv0A12MuawSd8zod+zk9yKNAi0Srcz8xAHikuL62pr83Jz5ucnu7t76PEHmwTfKxw6whU&#10;JWKIBA5oFuy97MnpsFpIgmNZaYjoYHvnxRsUXC+RgPBh6rLhoPZAcAAWREZjUXe2trdeuNjT1TU2&#10;MsrnZKPCiTo6NNLacuHokaPHXzh28dyFvu7eyXHyU5GDaB51QNYjCCJ7fVo6n/ArBhWSEE8Gywfx&#10;jknA3k9rK6vWNK1b27i2qbyyQo2Pj5vGvUv+hoT4G46d/s1/uPf6549z/qPb1v/RR9721I71qktm&#10;deidxWMIibuNbecMX2KsCJFSZwfurJWV9jIFz7pNLCaJZcPl4qo2aGmnbTsyXd321UCDdzwFPUL5&#10;Oij/qp+KRAiPCFiJdrHIjuWS0Yex426NXUXu/Fff46LznRMRWd2+Cbra6oqjK4IO+kR7a3QF30Cj&#10;3fNft4d6m8OLO35pCkXMm2hrjlruMER0RA/u1/EGuzYT9aHYCqs3Cm7on/gTXdb+y5SJ6NdH1m/Y&#10;f7Y5GpHoCn6d6IhtXtRRP3Jh+l3+hdP86TTHQh2GT1yZ8V6KHl9zzHTB6GXmhLShyp6BnQePb3vm&#10;hS0Hjtx673ff9Ud/x+uWr3xn02PPlLZ39laVn7zx6t43vXbx7/5s4tn7j93z6ac+8LbT+646dd1u&#10;arYSaodxPDTQT8JvcHMVKxCXRzFl3u00I+r/yybwvzBDYrsrdpbGzrFoqrDkWfjy+xvRVVnZ4Ekl&#10;U/dzDgwcTIMSygtzi5PjU7zmZubTktPBwKl5N0casKk5qvGRwiczLQujYXJyurOzu6Xl/PnzF3t7&#10;+wFI4OAil3gphgfyHcGUliYNmWN54vSiZkFWTjYLmdxmYj/JRFAGGXGKJS9kwjlaHTu7fCnZZFvF&#10;41xDdVs+Wo+xy8rPj121oU2n6KSI3RAtUp0PlYk8RGRNI78k2bmsBCovvz6yCNmIaELCoDyoWkKG&#10;mErIdq6GkcBzTVJVY2AAIxahyjmOckpuG+7JfQkl46CdHo3In5xTE81faIRG2PGUZMEfjMbq85GH&#10;QhWfN2odxEZBFTwXfWmkFWF2xsmQFKTPuNQsudnMlnZZynV8qsf2MIBga1HhQ2ub/vb6az+z/8Z7&#10;brr5j9/17i/tv+mv9+z59FV7zpFOPj5+08TEex98+NVfvvfjn/38p5588sPPH3rvgaf2t11smBiv&#10;GhmqHxvBFIbOFklFZDSJGGS4euuVblMLjVlHS6IiCZzw2o7OM1mZpzPTDxw4QLfs3r0brcyFvy9S&#10;zlEiOVxNRhbzx+MBSOwwPDjECzYoJ9T09T+xZYsivwBQAAVUDFrBbEw9yoJnZGdCPoI6lJ2fNz07&#10;W1xaAvVvaGRYySrIR7ZCLlPGUeVQmDbcWs4tC/D04uzcgiy0tMfHXe60MPrPjGg96WWoWSRSXiyr&#10;XySpXNIGRB6bD456qDqH8VBcFPjmEslM3nuKOj+NvvXrcEIEBHMblXoJJYxbcH4RHhMkGTu5pwcP&#10;3xQThlEiJI0cQVjRu3btYr4w1WkG05iu2N7aTcv44kx+nrBXOwRYG+2TxjMZ9VechSkpMBsQbocP&#10;H8bMcVwPyh5XA9rzL65iK9aeaOukeVzNr+lNjbhCin6FzS84TdhamO5MCoQoUvJwiWvoFYDxxDn2&#10;5nB2CCJoECJBSud4x/LGN8fYLeD4ieM+ZHv+9u+oONHw8x9+4+DIbQeeBXve83d/v+UTvxsNqL/h&#10;One0XwjRurV+l0gWRSPohTt5ruCmXiQHNrS5EXhPR4HQocsRUz4+OtrV1tHX1T07OcUEhWeHw7Uw&#10;v6CmthaFkEhYCk38xoUTTOlDv/J/D4C6Ls5n5eVm5GQDNuvuCAZo0uB8M1O88QdMT01ev2Et6+XE&#10;ieOgdbW11dyL6O8bz5yrf+DBo9dec2DbVsJfYUJk5eYMjY7AW1QhD0qOLiwwpkM4fTnGiZ7PBPYr&#10;KMh3eH1iguiRUcBfRo9uNxo77l33t5qksQxuL32pmLzy7iLugRxWX56K96UvqwAeJOq9VF76v37u&#10;bcyAdz/09O1nLijmFowLFDt8qQcovWBT6nt93Y9Ojt6QnPHetLy16ZlME7Q0Y1KLgOuqqStq0RLz&#10;2eLj66EQlr9NzdQnQQFZ8KOkgbraR977VmTqnV/7flXPEMkoLbpXL0wC0tXgLfDe4OtWxGaM0iHs&#10;eyrWSsQrbE0ATYQnT0CivSgzWdwKuwmUSTqcN7jPVQaKq0Nch9ZoMbD4h5TaFSFJjgUVsdF0jwW4&#10;vR3Mumjt03hfg/5o/lz203jnhujAUaRTFDufQSbNJJGabeldpuxFqp1vmtFL1DX71Txl+inSHUCk&#10;JRzgDUDBmuoqjJCB4SF6IytHDkGv7eP6WKxW5ndxGetyMrqvq0zMz6//ys9R2pynoO7sz339IWFq&#10;VjSJvmKxoH54/wR5RA0mdoNCNoV5o6M1G4mIWO3dOy1a1D5Xog78kW8AncCOoGexem666aZfsYM3&#10;/MqH/IkTfuRFVsfLtfFI95coc/XKXrtv2OkSVsLFRZ7ZVTabA5Xpx2XYvfLG/dueCcoDC+xjH/uY&#10;Y0zsu0S2gv54BrpHH32UTqQHCVb9zd/8zccff5xwSPhxIHpAVHyFYFiUsNjyC968lzLs2LS4EUAV&#10;hWi5JvawM+zoQwAsyGJMsihC9t/2GS+7GtPOeXbIix+XWxc9HW9+WNEJnh3CoPPvYN4h62MZdvyV&#10;6FSCjiEbOuGOSwE9nD59mtQJjig7w44ehqy3adOmysrKiHAXPQvXYcuPcuGxbjkHbYBBgVLHdaLm&#10;IZ8h3PnFmbT81Xl5AHmEzXKdDRs28BN9IuIMRs2GYcfnTAPwwV/6pV9yRC/qBG7nTD0n0wG5UuaC&#10;i3MdPqHZL6Xd/VRH9srFX2EPkKWubWgGkt3fHLjk+hufANX9zYHOd3z+GBfhVxLYpSW/0iDxl73v&#10;t772T+g2aPYIRsJOyDw3O78wJEVmAgoH2i6a2izZr5eWgfDQzDBc8gsLyRPn+5Hxt1UIXp41M0P5&#10;lUjejEwSzBNwFKfthzTVCshaAr8b6Ovv7+6heixbDVY3Gy0GJew4Jf4nBxfpyckHPLeALUC8GyJb&#10;G5s7BmX7BvuTxUko4RT/5A0WPTwJ5SIjL7uAqNrSkvTMDKwHksSj/2IOVvf1bTnX+rZv31fd0/fU&#10;7q33vuGOzjWlHRUlJMDz0Bg3MBziccsw6qsIFtEn4soEClGkIu07cnI0KxM9TCE/09MoqTgj0RNk&#10;DJi3XI5Yz2+DbxaXsSWwswKE7LhgoXILul2v0uUcrn55FKy9R4W30lpKnY8OghVLDAVtBoaINWKj&#10;964ceEtjd3SlDnqJv8rViEj1937wS7lOFH0l6pZIQfTvrvZVoD1GmskqaLiqJIVnS4nUA65CdRE6&#10;6pd0dcS3bP+6eCfhHWNvHcGL/iZSWVDw/G6xjQy6JcZnZ1ihHS/+un9GJjtIdlyhraj4shVkPufV&#10;fo7sutjbxfZVkG3En8UOf4pImfOmRk8hxc4KksiFbvwLnQmSYLCIeYA1r8Ry8i6zHHYVPf3rzrVV&#10;9g5cdez0+vNt+594rgkmXWdv6aUezuqrquivrjh1/e6Dr7356DU7unZt6a0sbS/KI9x1ubR4Gut+&#10;ZHh8HL+RwRU4ljGgVD+ZbP6LSAb2Jtc1fV55bil+OoPPSXzRklH265gZEj21W+khmLUKcsGP9fxN&#10;mBiah1ahgn+EwNCWCGv2+cCTotVaYRVizZaxFcEmWIDofInL4qKKlGIvq62m3Ddciw42pqmqyhIn&#10;K8MQclYiJW4Ure+BN8TmszpVPlWpOeiSSVYrxkNvbw9tMOaUogtt6prTPpzGomJYjRRamD0+BcPu&#10;+T07NSsMb3Ij/7JVGVrmQVyV/ypKnclVfzl5jW9CxzLCC/i+Ypv46SaQQnXMkOM8M8ksxVViEnaG&#10;2wq+zNwM5UqMJzAONqGiJY0H4dIMSMjxuCCTVHKylwkmdShmCaLSk0P5s/CkywlUclTqHQvkseh+&#10;hczJPs2dmq3o7j5aW01qKkbVqmqQHlGBjXyXLvWpzqUMmgmCZKOZ770EMVlPbxHLYngIQhBVgX3E&#10;sixAnBFOZHUV1E/xwjMX+6g+GbfSk5AAnHdq3VpeR6675sxtt1wsLHiqsJD5kDc9nT8zvf/8uZ09&#10;3Tu7u28+f65+eHhXd/dVvf0F5O2OiysBg8jMYEPh4Ryh4+7cQAVkja7CnEH929XRSS937eIyPSwQ&#10;nqO8vIwOcxTAONMqQmJxheI2anXIIRRPngd6ULmgFhYaBod2Xer81u5dvIdxLB61UkaZMZYg6Apo&#10;o7i47JprryW/RE93N5awAl/mZlHb2lrPspNiOsLspsNIZpeakoSdPz1NsPMKhiVlZhgWRaLJvF8h&#10;n0UkanwNRuIrVkzFyJ9A3sauYpM8qwQfX8h0vgXCB/QfHyaPftWNkoUS2saK6JCskOYAduYArVHq&#10;5N96sXvJ1wu3RsIAwHFMKCJ4EM2c+enxdOy5nZ2dG7dsaGhsyD3Xuvmpg9/cuTGlroZSoKgkux45&#10;kDY0QnMHbrhqdsdWvsWcYb4hKGgVF0weGCx8+uCRPdugXGHsnDp96tjR41yTwsrAyLbCUpllDEe4&#10;HiWaxK+3CEPmfEgsCrhFASU23L98GvveysHwe75aprUsU4cSoIE5u9B2XnWmMX1splkEru9fHoxq&#10;h4odBVk7YGMFxaa52MlTR/ie2xQl+/fP9nQ1/+EflNx4Y+c3v7H9f/5hZshL+NKX7u3vH+Kat7e1&#10;3HbxrHHr1pk4D5xAomyZAHWeXZTJjio9wjQCXc+boIebnJ5wEaSatpPU0hwl+Rn+DzKETE9NFxYV&#10;19c3gjWRBpkZ8dstp4Fsnvjofx4mb93cDFiPJf7Xk1IUa3JqAkmORFVpDXDnpCQyD5cVlbDEhoeH&#10;uNvWrZsR9OzYO59+ZsOjjx2/7toLd9zGLcBVgVcZUzYk5DqLj0fo7+s5d76FZJ1osKCzMPZYEgQz&#10;MnfcZ2A7v/RWAeVWQIRONzXTMAMNjVUZk/opWe8sSOY0Y6REWzZyhpxZlKLphy9ZLKs+wmi5Ha+v&#10;4as3njrTODwylp5BylcDygLRrTG1eALG/NLSQlfcck1y6vXJGWcnx3unJwOJZDBQcEGPyQiPSIVQ&#10;1L3VCHXqvct/K40a7FgzBXltWzfVHT+19cChodrq0UzFCLumqsSFpIGWG0FlqBw3N/+K51LUNPQQ&#10;UofLaLEtDX0yq/oRBr0Kb1P5KAFMwPdip0pZV7I2JWi00E1xtAMGnEseKTLWA4vwXWfkVVL60clJ&#10;5hjDB0iG0DCnlk1Yi2m156c8g8jL3OiNr3vjW97ytptuvPnGG28aHBwYGhgKNKuQW+e6tScutj+5&#10;tmnrEV1LyegCSBTeIC8elwzctY313HpGO88MwB5dgKMMCaBMOzHXiaB2bY0xaJ2Pj+5rmpsv9u7K&#10;0oYTYvBQQ6d8aOzCxgZb4AHVzgOQXaMwNC+IsHalMQDjHOYKMzBqpJVFJyQH2Mx0pI82c9673/lu&#10;F0ev5EDGvv/974/NYce3/vRP/5TEXK+QWBfd5Z5/+rKLL5NkWikq/RG52Hdcu82fJ1x8YaCzhsem&#10;RXzcj5vD7pU84U/jnE9/+tOgMD/3cz+nmWoHiA9xxX7QBXwCYIejCYCJnILs6MROgt2QbA6wBqQJ&#10;XhXwE58D6gHJuUz/YSGxfAV3KxG1XNMBO5QD4kOrqqpiI2R/Gk8ae03GkqShvHx0f9zjX8hhB7BF&#10;5jiv0Opxo45qOaTFT4A5KHisqFgw62UBO8AyhgakOTZCNmoqKsLx48cjjA9ogEhYqItAok6OiwA7&#10;msRNPaLWATsPiaUN3JfdCBciTxRF13pZDEfiaAMC7ld/9VfROf7+7/8+SpPnQ3wZYOf4I3fhjjSP&#10;llwB7H7cqfUzO59wV8fsyFj32YNdVJkAvOM9DajJT2sfmb3/zODbd5b/JJjd1+75ihW9kiJJOSrU&#10;f9xHY+Nj1J3CSwnshZfMCm/qoaG1kP66uKSIvOzsCqhW7lpH0spfHdrtWTm5+ODc9sZIZtdyr2Bn&#10;Vxdpv9nG0cNwtGFss0kKAgDAMvtcHDrVuZD7jiahJhhQpR1MapDKUUntyM7N5zMEu0emoFZDHygp&#10;LU3PyyJoCKGPOToySu2a6RuPnarvH7zz0aequ3uf2rXts6/eT2UJmgq1nign1ARF32lvtrzPikJx&#10;PU2Ue385G8ZpMZjD+s18epGVSwYiQsC6KstJaYRiQVlJB+y4A41Ts0Uh0bNJUKPlqFiB0A3RYLRf&#10;CUvgLDkPXbO31OC2lenv0iRMkxOuhBKDyxK0Di1IvSHAKBKPrin6V6K9zw0GLi4PeaTT2RvdKjzf&#10;f6WFblgGeIobDKEdFVlv/sVoFfh73TQw/C8nwsSeHLt2pPO9WMH1exkaoiNWBzUNMWrCi/yE3gNR&#10;M/wkPkGT8dtFnwQKk2wQt6O85SHg5T0e4mg+1tbPOPNPP9K0zvVIP/gTc9bPiY7Yp1tta9g/0jle&#10;csT26mWt1YhYvmhHHh2wkwPcJozseul88bsPn6jo7ttz+OTNTx3ac/T0+gvta/oGuVNnWclkTjZ4&#10;3LFrdjx9+w0nr9/dumVdf1U5r+k8Ae7eHBrv1Bh2GfZ9thsoDkJ5VLVY6XLk/FdVOHzpUhPRmF1X&#10;8/hKB+kEpYQmRNQ/luooGEfOj5Qz11Z9CUcDx7eUMc7Hyy4IFidSUgpVLBU9JkxKRq6bkFLXoR8B&#10;YYHdTE5MkSaJkjiGuwFqSyG2IhKr6boYO1eRPVSWZvtTg/5wUZK2GelH3B9MAf6E3d49MIAYwcXA&#10;BGHFkjkd/AXAAX+7VW1VznlH7NxuEXqo3pAmnTU+AWCnwgsZ6WqQkewieC54Y/MtwlCiWYox6Ja+&#10;LQQfd0UUCZ+0hHTKpGbd7pLEwY5w7awuEgbPATvOVDEfiyBGCRnsV7Y1OfNFQ5C+zztojLmFBR4V&#10;xZdUpccOsAynbqEtcAsfuEDIxHvOMgnpYCWptVoUa3r6m063HNi+kY41C1NTLTUtCYYLdjJmuX1L&#10;WY2gcvAogQVoz2thyLqJ5/1UkigTk9oRVjQ0ePgBAhgpS2CoMCxfltTIEyXP2EC+lFyQaoCWV6by&#10;8iazs8/l5j5XWnq4ovKRprX319d3lZWdalDVptypaW5dtDD/6o6uvX0Dd7R23Hj67Jru3i0X2gCK&#10;aEY2tLjMDIma5RUAu4rO7jtbO76zZ1daXR1IGcENaIBRWmHfEwWuh82wsB+ZalpxpJJg/mDTzs+/&#10;8/Tp0YyMQ+Vkfyfllox+VTi3Kt1iI6pzktav3+ygLWPBQhgaHqZ7wBPnZydB6PQ+hR2NPU12LNf0&#10;SqTavBIp/qz/aD/9xvzRTDDx7tLV5b8PaKzoc/npjpKXykObmcHhXw8FYBDJxN+VnVYBsJYAi/Rk&#10;NhbuZqMBboLicPP5FmxPMWxiF7CcyTwE5OUcrc75GXiJTB76hP1wmkSVs9P01b4b9wEBT55t2Xzx&#10;0gtvvNMZ92A3W7/9ADOMWx//xZ+jx529IRfdzAyX5bSpc+crDh8nhx23YPhON5+C6CZIITEpJxsq&#10;VqFFxRI2EEx4esXEL7G64gDKuI9xJDgwJ3EqySAWjAVLOhpnpBhb0arOLvPaUtQbBzpY4ISFUtCT&#10;+tAhyc7UEUlDG4YAZ/EJJaljgeh6IvJjWNEJBM/xEyf4gpsV+Tt3JWVnH/rQzxPS3/jRX/QB++IX&#10;733ooce43K0Xmm+7eObhhvUPNYhb57iVS2ONjoEpYQbPZXMPUKk709GRINeB4hTF38KHqGDYlDSk&#10;AEgkwIlKoC6v9PT0lpSW1dfWgwD19PTNzM7/xukTUJVB68BexYdSMew4FctWZecUgBK2HtQ6VXCx&#10;acr+Irbj0hKshdzs7MrKcu5NrZFdTz/beP/9zTfdeOzaa6AE0+CWC+cvXeo0VZBRI/4jnuQIrW0X&#10;+3p7kBz5ZEbPzQWAYuwYd6aic4Q95jpWpsVu5UuqHi/ULKwDbC5GseXAak2H8HwU0Yty7sKfLNGJ&#10;eaAtklY/XZ20+mISYoxwW3FRZ3Fxdf/ALecuXCounszKCqrbW90k7e9eM2FlZWBu9uC4cOe3FpYj&#10;786Mj2rJs9dYkL72u4DCHLAjw0GMx6Mt+exFS3xL9XR2KuvqWJ42lo5tW3jqvd97gEEerF2jte9P&#10;ZNCStUQi3dK0SZc0BVWXdNDYgUv7iklaTXVRwxRvonSc5m8xZYMJbz2mb5tTihkLSJpsmWaVXcE4&#10;9MpOQPUYtmI8/M6thmbN7sNUz8zKYF0rm4G2R5NxBhQyEeXKSkxuamz6w0/+4fp164tJh0054WKA&#10;65s3bNz4xOOPa1obKmoanvtKlcbCdXv73fZQ5Z8Q0dU3X97wk22LjPHMRUj8cD/ZLrnE9Nw056NL&#10;RPLB4M5AmpqGpt52eeuSwYeGWwYKdlzcRFYGM76io1sLdnSCgemuq/Rlr741Ue7ahRqufhM8qiex&#10;uGBteyY9vYCPy3DPSRqJaJfh9qvExbvf+aOLTkTf9TcUjQXi8Bx2BMn+WMS66FJf/vq9vtAiPQe3&#10;qnkibG+MWPTeWbGtt0fXcVmzfuSvhN939/S9wle/wbo/ycEORcwwjwfKRjUJd37+C8d1dnjA7COP&#10;PPK7vxtQoMkyGH1OuCvByT+yVW9961ufeuopOF9+5q/92q95NO7/Zw4ktTPRwK2ix/Sn41eAvFie&#10;2g97ahRH/vSmN73ph53gjEgQMT+BLo1CVqHOcSNHFbGRKH8RhbvGXs0jYWkMIDfgGjhsbNjsZfcF&#10;1GOYAGR/5DBxESJwnTkYHTSGUFlv0g97/yOvfOWEf9se+Oy7tjz6sT3v21NBfQmuzE/e88nRX79u&#10;W0U2hLub/vLg6EwATPwrbj0zSR45TFFYNeN9xC9MTik9GuE/S8tTMPOXSSBFXpHM7KxcZkt1VS2p&#10;YfgVdZWfrtwgbdiT+NXjrThq6uqYrghY36JCdCORWDNOQwNDcGMnw12RZZsh45mLkEMIrRsDWiDg&#10;7BxTNLi4GaUYwx6xhdESWRfIdjYnvzVyDxcq0RB4dXGC3Xjs5Ce/+LV9R46BOT6xa9v/+Oj7ntiz&#10;zXNu6F5hHUw3gH2Hc4Xb94XYDS+2V21HD2zjQLfjz+FOTHuiWB5TaJSJRrk7LNQCuNNNXbNSfA8S&#10;eOc7VIQE+f4aa0d5m7mdGza+McfufJe10LlIRnnQ4d/ijZ/mqk6kPcTaY35rt9hlKTqpJTTnfKP9&#10;YT3jF4/OCdSfmHtd1kgf3NgLepMijdl/9Wu+1JiMbUaskh1d4Ydd6vLRDH+PbfllF39krfa+G5tP&#10;e3/Gdq9DeP4s3nVuvsY2I7pjNMQv+8aHyQ8/wa/pjQkVM/3VoTE/7vr2A7sOHavs6SM/zvM7N3/7&#10;NTf/1Qfe+pfvf/M3XnXj8zs3Hdm95ehV28k9510Ujbv3KnOQgHQgAMpf8uINQehzM7MLs3NW/kR0&#10;M18RHJjIjtCxBrFvneHCbI+WefT40Yx66WyJnih6rmhO8sbXToQXR9eJFqY/cqTsEoc12NePQtbf&#10;0zs6NAxxiWZDY/GL+Ir29RLpzdE13Vrzog0YA0ge1aAmBV54UJaBFcTngJh8xtU8onAVHbOMdWFM&#10;ksYotnnRFBIQGbmRQ1gzGDzsJ+MyCJY1QN45gVEj1e0u/aymHgV8yOiOLIZBDAiCIYWlruqK4SKN&#10;nSpukfroxPaARJ+luvdoU+8f1AxCyVSAG+7N0BDfdUGtuKe4OPyCCH8ehKhYeP18xXPbqSYHvnwG&#10;BAMGUpiZmHyCQdJXs0Yji/HGarDAQN3U2GreyGgQfYyimekilK6mAZ6Y3O/FtzjNYw89xR6H8y8i&#10;+Ya1p8exBULL/bnY4BhE15qYusKa1a3iOvHk7SUl1KV9dse2L96473M3XPv5G677xOvu/Otd2z69&#10;Y+sjaxvdZ1Pb1/+Wf77vrd++/zf+9gv/9a/+8S3f+v77Hnr8de2dHaXFo5xDjprigsKifOLFTpw8&#10;1nGpraq6ctPmDQZJaSgdkzJfywK0Ez5kv+HF2DQNDzeOjn53zRpgJMMBAsobo87ja6ANEMfzhO2p&#10;MRoZXlNTzVO0X+pg3HNzs11Q8ImqauiYJkpL08rwXLN1BR2yVslOq8LoVh/T49l9YtCx0bz1QfmR&#10;Qv4yYRLN0mgvY5gUijgEU1+5XDiB9jCaNNLTSkbNkxSyw9vA576h+/RztI4PWYBoy/4sfh2GntlI&#10;5xN6oqR+jzz99geffnxTEx4/xp6RzW3rjJ9Thoq5vJzBacXycyn0BM9iSZP4SXo1DV+RqnaSlQn6&#10;Hla+n8OsQ9NwcD+FCDUK/uByg87rq9HK2PNe2A1RCEQxzs/TDH/FbgrR5uXD4fM86MBwd4u22kgq&#10;+gluw0a7arQLxIrx2C3Dv/WFL37+1z7+6y5XK+58zdWf/0Lpzbf4r7/+678FYMcbQ+uaDa1zbp2O&#10;SNRHEtiHJhJlrCov4B7taNY2TSf6CoYBI+tDCWyHV4CerF5TxYqDBcmU+G/nQMC7mm99lYU+qD4O&#10;fYEc4zR+og+SeAGNiIt4R6nnk5NHR4YgPZBb0+u99PX3bHv8qYb77jt98/62V9/O54zsuYsXdOuk&#10;JCYJyQ7c+dTW3g6FZWpW8c70EpLNH5CfLjR8tnOjIFbdVkS0/9qjsTrYOwRDidpuKLe9XnT4/uiH&#10;/yH2k9gFFXW1v7lUWvKFG69/bN3aDz5z8NbzF31jM7qeZTYA6DEcwwuv3Xux5Y/Pn3pNScUv161v&#10;TM+M1Q0uW7DR8vRmrCpwMdrZ6p9svM7dcuOZ/Tdsffr5Hc8e5cF9U+BzFhojmyk5pDXL5wyTmKrz&#10;M/jxfH/xyeBCwCUAI85PWs6ge6IYseRgEEeIVehFdvnjk9xnDtdxOa91anqIap6aqxznBcG0vJw4&#10;z+EXDBpg+sMbXnt37OT09xs3bXzTW9780s9fOnCXDZ93Mo9DJ4BV4XonFSf6AKRmPqdPoG0yjV1v&#10;ca3De8C7IpoJl6nQkZz09p/Yu/Xi2lpv3o7nTtS0CbyLXY/RbHvpI/BJtIHajDUt1DIOis0d+avM&#10;Qyinz4vrk7zsBV/2Q/LZISE5ePPKvxV75mW9Hf3Jny5x09WbmXSmmiwRuAUsGQyzlzM0SPLtd/8f&#10;XXSC4aeIBBw68CMvJfGyBzy4qHAEb5x25x9GpSGiz2MvhR8m+iJX5ldux015zx4GU4+f3JevREQw&#10;//WnV3HiXzcVXvZb/wLDjh0CIfLlL3+ZsFDkOJU0WEIRw+7aa6+lgAPXdMLdvxwSS/EUT/b3sgw7&#10;ljpx7xSa8IKt7CJRyKpDDDAf+RyIjRR4ns+OA0kHw86jXwl05Qpe2MVb+NnPfjaKinWPblR0gqcA&#10;KHniiSe8GIVkwUsYdkB+sXeMfUYega2RIF+u+cPe/xsO0JVLvcIeIPQVqh3VYAmA5Sfv+QRWHdy6&#10;+5oH4d/9JDy7f/zsZxfil2ewJvArxcFREIUL4Wi4EmwavEqpmXlZmbmZWbnZWTlZOPJx7rjDkFS+&#10;bAyYkmQhkf5KLrqsjKy8nPTkNPAhdgj2NvZpVG9MJm3tswvUWSBSFAcuyfPTQeG4lJg1SvAhKlqS&#10;UuOpul0yyeoyARFQEJXVh9RSiZiO7sFKnoP+B71btA7UqGRq+OHTnZicHurvzjh6fOPJM+/9wUM1&#10;PX1P7tz69TffNdhQ21pRYOGUGPPiChr+YeF6M7PQ/0hcJYYGJTIsUZHUA2JyeUjzvEkhBYIxv19S&#10;fIr8mV4U0gOXgFAnJuv6+o/UVsmOpdUkAMezkhA/BxMOlZsNklx1gHUCN5RwXUodEX5x+CuBQ405&#10;YTmoPUeOtmqHvbTxhpGD9iXR47FXZ8jhPitWIABBegZlJ5ShHPaN4soMpNDYmGOXl8UqxEHHozgm&#10;46U0uxaDoLCOIF8yb+hft7rNIEkSDVCXlXtR7YkBCl0ncJjG/+SfuF6Iky/SI1+qRPr5HG5v8JMe&#10;dI+03M5mmHgcpGX4VZofRcuYR9t8oTrNkuagVetl9EeljHE2if8a/bTASvNpmzJplfUEHugKC4RA&#10;8h2bV0nkNnK/byKMpOhZYtULJgOjdPO5sw81NnFX102FZcAPkFYBLKucZrzxl6LZ6EImUPg5Code&#10;nvjGXsqGaHiHftq3LDjaco/JN89IYSqQRIzJprhp2Qm6pi2ANIsuseIDWROTPOG3XndHd0UZtcZG&#10;MtMBRxg+jaaYSwqOcAsrUh99INT/TByFAClJMy9ONLQsiQT7mjbSki1NsR3Mfywzvuhmsxs5Dvo4&#10;rMO0Z/eheeACntvbaq2sYt/RlHAjUFqaQdURrGyl0aAXYQYn4GAfB9AH3chIxyTDkKZhw0PDEFMA&#10;J3h+gJjBzoGxkbGpsSl4MSnE0KekwyhiWLGy+YlrXKRVOchRnZkAgsuN2mMI0QoFc7BJNJHhhjB7&#10;iPaE2DQzNQkRKpewqbTkFWQLGc1UfwC7BYLGClmP0HyVh8zWl/AoyRPNM7rJrIk0JwhQzHTt6XMn&#10;Gqt6VUsvxcly9rKgI6KKFLCoWcThnel6vPAUkeG4WAYVB0gSypPR84JVMsgWmuSySImBzD4UgJuc&#10;BNUMIYa+AQ8FMIFeIjCyILcwM5WHSkEIgdJZyRnJsz6Co4n7sYRIzBKmP2wfPid5ttPTOHgjSlPA&#10;nk5E8cMTw0BQDovWYicj2Blh+pSHh+SokCjWFzvIAlUCM/tTUvceOjJUX3t2fGxhfqaitHh8dDg9&#10;PrmirJxZRwoq1o0Z9vA14tkGlE5MkodcptBiRblQNiJPo8TPpJQcUJrU9Pmp2cHefjARjz4W71hj&#10;YVOcBTHPVSUQ9BPpgQyBeDS3pJqYy/EZaWxE0HHyyVjICmGC01HayzTrlH2VeM0ksJnMnOH0jInc&#10;/M7yiub1a4811j9fVfHk9s19tVXnN2882dTANMijIkdCwpre/v7qspn8bDIUTOF9mpogXSJrnP0s&#10;PSezfl1jV0+vGmJZy5kllKxkAyJPBBKZbRYpW7q0uKen7zM1lewkzDHWC/OczmQF5WspJSHtqW/e&#10;0FRLntjc3BycawtL8+nZmSUVpR1dl4DEmOHZOTklpSUwDmGDUqKTjlHmCqanyQo9mTJSKVUtPi+m&#10;uxt4rDufbHziQCqHD71b0Ta1+Ny5fdpIbGuScCMTuos4F3qqgsxqQnyxf9tkZvB4hLGxcS4Fz5U9&#10;UbPa/sQ5ZpBrplmsNJujdi7EsbjjMIiWl4BvmJtAb5SNYuH0DfRDyIKZNTI+xDwnpBHFA6Ce2hqY&#10;4vxae9/Dew4ee3Lr2nO3X4/3jZxyrOvrHn02vU9pvrs3rm9dU5WXk58SnzIxOknbqyqqYTFePNe6&#10;0Hpp/YWL527Y136xY6h/mChA7k/cQE5OHt4uNrfKyjUTVJe26qV0iAR4Yjx6SWZO1kLcMjPT2bUw&#10;aURk5N645VRnM0gUYOF+2nDh3OFK5IqIThaY1phzZoxcR6oBj9pXhxqdX18Tsw/hb5uIbXSq0WSE&#10;FCBDpI3qxc9T3Njz40n+MGKuO1A0A6pdaYmsg/SKyvKQovHgg4/09w8SBgu37sH6Dd9rbLIyB7bT&#10;iuQUEO2WKWnDBmnVUUwzUpYAhhHhw4ce+szkwv9K6l0laJiYryyqmJ+cmxgaT45L7u0CVRusqam/&#10;Zu91JBVtb+9kuf3aiROVXV1P/9LHzpWUzMWtgKMx6OheBBympLH0VgYHegozcuhBZBd3z8nKZC0Q&#10;8Ts0MJiVlpyZzgyOGx8b2vDQI1ufeOrx976TWE7gXGLPQZDoYxBwwF1kKtgu0h24EBc014V2amEc&#10;QovS2eLnwb9m4ASiq2r4VPCDjSHZqgFpg2W5eFEJrdv4BZQGkan0kIrBNNkiOlcQhmj+IPqQB1Tc&#10;O7uKSyAxK6VVeOEOK1wjXdU4tkr9FxD3EHtpqQRnXCwoeP3zR+rJtZeVNZSRRoE1VgouatGrFha5&#10;pVDhhaWR+blzE+PrcnJfXVxxYWpicH6OZSV8E6fsgrZadEymkxJLALfBTgWXtwBu8bHiwejZB9nR&#10;EqnroW1du6NqjZpKnjxQW0vNp42PHViKSxporGOBUtybaulsE+lJaYJ/1FFIEfmYvKbMsrIsSGOL&#10;mF8IEwEISvsX6BwBYuhgJ3sNOpOR2ITz4sFOguEIIV3CUFlDVwAEca6MzM5QE2kpLTFVG4rlFKCl&#10;JKJOTs8qraxeEJ0szmrHkkTAlKeVeBL41NfVvvl1AuZGTxx/7PZbj37813offJCQ8JS8fEh23/in&#10;r6SmJc8vzqHbIoiRpahvFqorzGuBRDyUbsZzsrKEX5J6vSqRMz+XnZdXWbMmtzBfiRFTKNMkWSoV&#10;Yllxsqx2dqCUJKafQv09PZAYY+iZC0tA/L6n01sRZCmFI0jTIdGhpRu3cmF9beOpC6kAlGQ6Otdx&#10;eM9mSVVFL3kBBkfttc1ZfwZ+uHjSPtI3y9pcaAibpbIEpdOlAfeXiF0aIvQ3BSNENb2Qru99+3tf&#10;oeH5b3vaV77xVS4o5dkKeclUgcZolEy2nPi3/6e3RXg2glCmhXEjzMchWJJe+OY/fvvftk1Xrnal&#10;B670wJUe+Jn1ANy6/X9xEMxue2X2C7927b/ivvtvuEFKp5UkHR2fYt/BSMQ8Q/nkJ/8XOmPBm25m&#10;O3xj+SyCGpECL9LNpWaBe1g9C1NB7AnWHedTeha/nIzzWZLT2bas8EwjWch1grFobjoZAVbL3OxW&#10;5HhGihABTmBn0761sEgLJOtTVOGLnUpS3VlISYk3N59G2b7t7Hmu9MS2zQf27lC8g1kjS/FSemSH&#10;mEMuyv5aZOHnxPwq2iueFEvpqK0KFgPIsHx2QtEs34RSR8NYiZfvl/faONmGDfq74ciJ2t7+z9++&#10;n8twDqm+AQGxdcVxW7b8R8blca+jd90KUEbI5nOnYgCgeGymhcNKSfci6OiBIt9gPq0sgARMzZLF&#10;XPqLzKNMriOc0Wg6+q5xs8wlbIeFzChxhZDD5QWMfTt8Z/Ttk8PZKK4NuIbh5wBMCKmxqGd3Skfn&#10;RFewcQuIYIQT+fXVkhjOYGQB+uf+03vGG+CTSs8SNs9PiK7mX+Gh/Ey/e3Tf6IvRrYOnDwGj6C5u&#10;rC4uyMfOOU70cM4Ub1B/QpVolVagP1ma7U98+5sPNjQ9UKcsBIagMpuCyDvvTI6oV6PG++dBe8IT&#10;ovOj54q6Jeoc3TdeVZi9fzjoLie1pQJM2cG3djx3ZPeho5/6sOUlsaqa3jOaElFtMqsi51+JHaBo&#10;4nl7ov5MiqnwEaGrur6iwMRWY6UgGrTkzYsOFYLvOm0HLgBEFSYMv07OTMbON2+VYwSRCzoaet6k&#10;Jmtdc0fsdrnxFxacVuYpq2DdclkEE/0O/U2w4CjZMi3mRvnC01gPQV9Z/QfHGb3n/cEJGbPPLYA0&#10;6BM9NbmZPPE8Z+JagImzZs0a7jhG9h5lLpsFqyIaC14X/DJNG4Uzsi6UJT3Id21Zr1NTMpxO5ZS9&#10;//qZr379rlu715QvzK7SZHwo/YA85n3iy80Qe0lO7yJ9bn/y6sgIIpa6HsSd6jgYVMvbAp2MlyQD&#10;j6fTSpfPn2NklOBB+V8jFEbxgLOzA5RwJSXQ7KyePZQ/AnESVkpKSkBdOY3u5YvOcQMDFPy6uIgx&#10;TAYxfuKkbGpqSkpTjn/KmgJ8g2/AeMMCNU9hIlf4xf/9N4ev3vOFrBT6tqy4CD5UUU7Bhs2baDy5&#10;EWgYsKRQPyEdYjFICrmVZ8KfN4CUNJLhoiRIfk4+dmzrhbYLFy5Q9s9lA6dKCGOIWDRfmgScKfl2&#10;Hbku7GBdO8QMBADUyPhyX7Ykyhdoldls9P73DrGChBqFZAAFwoHnyXKYSLVWrH2uIzgQwbi0cPXh&#10;49ccPfnC3l2Pb1zLhKRLIV4VFhcphNMInnmZBWdOnaaIgZKtpqXBDBR1MS19wRBXTvilF45z3z/Z&#10;uI5+hsSRV5AjWrT5LtiVSBpLPyu98tpGfOQlxWV0fltbO7UNmJ94XvvbLvJJfm5eXW01bFMMUah+&#10;58+1ZGcqYlroGP4xPQZWtJwx9KiERLjYY0VBNCd9paj3jJ0XKzei75Ityi8SfRK+ERrInyjyRIeM&#10;jU0wpnl5+QUlCvoxeaVdTDzAKbEBTaLo4K8WymxAlo0IvcEjcBGc3PzVeXnHT72A05p+5qkZSvIv&#10;8909z5/Y8tTBp7ate+Ga7XSjX5DjNb/3qcSpaW7x4P/14eUKDToQP8KKAgi8J4SZtbx+ambfV772&#10;pf/0USaV2pNAdscFYioZ+JmZOYBdGo8bYGRqgrZpHan5lKmB35rM+alxyq3pezoj6zJQe4pVPECT&#10;cX776191l9hky8sbGinHqZ7z3v7S1+45dvIYb0B83APkvGDvWI7EONUS0VqQ2a18weaXWiF+3VJr&#10;4WXh3gSkAt6pakFiEumuXLuxqLKVhHe/+13vftc7/WrHj5/8+Md/+7aL5xyte7B+/UKCUB5BU4KY&#10;8CKFkc7kQgAIEI6dCE6BNCbLcHZeLoqcQ/lAoobAavumHVIrqN0xNQ0XjPyAEJWZ8FWVa1gFo9Qc&#10;W4n7z8dOUDb6iY/8Qm9tAwGw83HSyuRiTCXP5iydxELTGpycZ3ApMFReWgb+MT4yyuOJzZ0UL8rV&#10;xOS+v/9MaUfn4z/37rHGBmGbiytKJ6ZK5SsS/pRqsQdPT880fGSOJ1LwogA3QSnLc6q94/xKuU9N&#10;4PtK9M3CZ7UEiB0LCZr/TEfXHOVbCEcHVdegFn0if50gnLhEi/6M1kW0pqLLupCJbpSRrD2UT5hL&#10;FV3dpLSrGRh8dMO657ZulgKM4LJCLr6L6bse6p6Q8NqKqlcVlz80MvDk/BRLg/VkW52aTd5SvsPX&#10;ecD8LNVn4wLMK0JkWEGIOs7JTldGC69pbmiITTLAo4SlnOYzN3/uK301lT945xu4LF9BegMXuhLo&#10;jYmOxDTPZB1oidpBbKtlNNyT54tCot4UreS0IEbQRKg4+56uAR+9X5OvsO8wBzTJkWDzlqnNlgvP&#10;hQMPKjHyEN+9tGsZIaap+JDFrbzldW94010Kdzv3qb+goym6cvg//ycw+L3/+Dk+fPPdd0EY9NVF&#10;gkVGf37KqFvCwww/T9Amy68AXIgdOrCpqRFBNDU9wTzk1rOqH65DJkkMoxBPjO8gLsF8Q9cowzu3&#10;gz/5t7x/XK/VQy0Szm6uCzOd3v+nn8fzxpvRnKzPvPsuEyxqnmm+5oExR6ELAT3GvMqa+xHbHp9m&#10;ZoCoAI4WgP0jSwEo7P3fuD+apT/LN6975xtcXQGw02SjD03g+DJJ3LB7Q/BUekQXk1G4jYHkKys/&#10;LsPuZ/l4V+51pQeu9MCVHviXeyDi2XHaL1xX9a/ork9/+q/xx3lSUtJaE2UDl4SUDXl5Cn2DDA9E&#10;EPgGZQyy77BtKzMFLjp39WAta3+yrc5BNHQwj5jDKFJEjCpOCDQSv8UobHLlWhJ06QncHAzOM+lg&#10;VyhXkwKszERUdXb5gEXEMj8hnyrjrIq1yvKGmrawsP/M6Q89/UTtQH9LbvaFwoK/vnZPS36uguMs&#10;pgC4SrmEbZ80LUGKghcmQt3mD3Qabmp+x6rCeOTObHVmXZgVbqahbx0EsOoD3/MtFQVHTe/AtvNt&#10;UDB8S0ZX53MlEhIwQB5xY6Gb09xyzlhee1ESAqKZb1euwylxmCwbXdeQgICJFuRaw9qh92fFQhCw&#10;CT/FSs96dhJ1rPUJRxRY4ducb3u6qLSmVcgm2D7NVHBN1NUIriA1gfyDhlrGfsX1s8s+8b6yPlnN&#10;TxH7XK5xxh7R7UzvD0IJpOrZEZ0Z7eD+iRGbwlvFNOOl1/eTpMWFCgFv/LnU1STYCQHTqPGmeQcX&#10;98YHz2QwKL/WDgyQq17Zplbb8KKHir6iXg4P7zF/XkcQXnTlAHiwzotBM/0r6F3hmwBQcyhHJfos&#10;zxt90FVeuvv5o1y4q7zMcp9ZR8Vok9aQoAF+69gbxfawf64TbPoFM9yCKTxDjTzHMdCedymHoy38&#10;6mVkHQmSKSIWWzA3Ym/tnR/dTpPTDla+W79QloSiGqIq9Q612gK74aFx2kB/f29vrwXzSpDo+eT1&#10;t9oS9ouSvIQT1ccheC7DIsKJI/qgqb9K1CMY3WY+b7iUF1uYnifnEeCQRJAqf5ifl84kQkhrVF8Q&#10;YKjvSRw6ypNQWloC9gL1A9bPmfX1s4V5FNKReRQgIfqaQPTlRR4nkEQSobq4vwKyHcsPwWWsYK8p&#10;Sad4X/nkli5uMg37lu+Bk7ZdvIiPhNqHDEdOVjaFeNyV7VOCN67HMxHBVSWsyB9kSFZQSmJ5CRzE&#10;c6pgp2E+hatY8pxLebfQ+YAdlspQBA5LRS+ogxoQ4kinisbFHyq7usE+T1GQUZn+06aow5CQBB2M&#10;a+J30Dme0BO0L10op2JUjQXob8TcTFJ6PgQ1CU+ZfIQrk3tephSgrU9rT3qkyB89ZJKFT2nhWBLx&#10;aJ5D0sQoYnI67MIR2p8adE28mASsFg8YcBmYe+7cFyHEKpNwMvwAW5vLXaUlNHvXoRdoQmdZsRKi&#10;U0s9nQxZ8ZCfKHVJDSSQC84h454ex6xWcA0CYrlv48jY7a3t925cP2J9K08JCP3iEquJZ2EeVldX&#10;rVu7FsuSeNiy0rL29o7Tp04VFRTRISPDI0ODgzDpsGoJhqD2cR7xmykp4EYsIskFRUWZbcRmqm0Q&#10;TFMPEcmfaOFr32ErsdnrcoOnC+zhmCg2/2IoGANoI1aa8SfuFy5zjSwD7Mg+Q+zdbsQPMUdUEzWs&#10;S+57DTeNZKY7G+gxHlD+swTV5+Uxmc7IFlA8QGHqvPFz7cNP7Xj2yENrq49dv8uzcHAwS/MnZ2of&#10;fpo7zmekn7/zduWrNTonU70gvwC8jyBN3tenpZU+f+TbJUVg0CrlMTuZnpG5bt16ZvLw8AhMOZoK&#10;ZgcdjP5BPCmLLJuHVAkZ52qytVXdayqNVarQ4Wz3xvrGP/hv/2N907oNTes3rt2gvFpFZAAuJrVW&#10;aXHJrftvefdb3/WFr31BmbyCoirySa2+zOEUiGOxGSW7THIqqylTxVIDC8gRXCSjXSCbSz4X5MeP&#10;nzh2/CSEuxMnTv3pn/4lBWGh1wHVAdhJmqmouKA6v4mITz5MXM3zYVFtQ4MmjyCLkXXkPSzipk1Y&#10;LQRCApOSGSnwaNL4jg2PEBhBJCx/JvsnVKi7e/q3trY+/ZFf6KiohLREXwH7sC7khF1UzQkiBzyv&#10;/8L0XGZGGuPIEpybVngxSwaoNjszk1Vz7V//bYTWWU3qJW5GJ7DclM3N4/8s3kBKFjMqDvqweEXK&#10;GQnYD7qhcDspADyCM5r9cVz7umxfVj94JQkBJPyUyEfZ5RM6XvuvlfRkifGhCNtsTyq06qkGLbtB&#10;0K/BTu1/8hljmjOc3qA+MnNpMCXlSLXSCNx0pgXY7kRdrXtivHkuo8yNI1l3bmri/NTkO8qr65JT&#10;J+JXeCE0PLMbj6eEg/7F2Vn2grHRMZRkBX8QNQydzdi+cnELE3R9z5ME4B+JH0pPO5+fW9Xbv+5k&#10;CyUpyPupRMBh4IE2JKUoVbQHGj3TPdAYwt4L93R5tET5ZOZYkwPNzUrbac8wD7QzxDkQ4sB78psj&#10;yPAAseShrVmpbIkvrTuRsAT/JSYoV2dqMoYGmLJjnz5FmbJnW047YFd41d7CvVczxmOnTsyPjKx5&#10;/d18eM+Xv8SJSokAsra4wPXRrx1SVxqKJKl/JpMWSUEAQr1py6a9V1/Nch0eHQJEZGmTQ5NRjlWZ&#10;fP74CnL9QQ8YPpczGCK10ydeJGOlbGC+2Jx0XfN8ddmmE+fotLS5+YqegVNNNWY6qOSRKfmGPZs2&#10;JixLhkXgWTWZYMvezRYPYfFN0GecGQhLy7gYl9/91h+j6IQLhH+T455/+krUSO8rnspbywFghzcj&#10;dNGvAt9+a3PDXQHs/k3G4cpFrvTAlR749+sBMDugun8dWkerP/u5z1JEHFWMcg2V1VW5+blZuVlp&#10;GQQhKRuRh1vgwxXeZlnfhSJpe5N3zLyWApHmcBQRAGoZ2Qj/JC42vyCfWBV8dKNjIzJB4dIRnCYd&#10;3vydBr7Ye2m6qIL8wSxaaaW6B7nk5cy2rcfSkjpC4YlyMQ3ZrPe3nKkfHPyFQ882jgz/oK7hL3bs&#10;bi3MvpifhyUvspu7UuMTyAguPctSNztT3yBDvZKWFlFioKcQZKpE5sqphzajQFLf+Tx3t7QQ85jx&#10;fL57+CeO5fEWwO7xnZvVQ1jsZEdSSIngBmfxxJoi/h7+ftACU5P9vUx6xWwGQJEre/6bGONm7cCt&#10;A7ATvGjQpZfKCI29ALCTfun6d/jTUTypULLFgsP3cefmcAWfv662uoYh+y0EsKSXh+qINlevO/li&#10;upbdLyCm+cmRHhyqccHjxCrHNMDzVUnjDMEFbu2N8Z/R11fhuhjUib/6+S93+K1W1Sl/NK/2+9JH&#10;cJ5OdOvovsyDG8807+y89HxF5YX8fP8uP71aSPTraufGvItaxWcR5eeyr4Tz0WeletZsQtkyPjP8&#10;cN2LTyxifZXxWtHVM56dRUgsjnCPtXEz0oo/W7L+sA8vs0l8oriBaBHUwaw2bMruGDNbbN6u9pvP&#10;Oj+cPYrVgd3r7nFOlhEeclmDYYjBQKPOj+0f0Brpy6wjBbKqzoPQEyanlaNlmnKL0eGRvp7eqckp&#10;4RpyGUjiiJYLzcryeXMvIl2iSCALT7FYVEkAN2hl8apfdbKNiVAypJP6QGHpKyuIw9ycHChOClsl&#10;ThNO5soygeM4FJBN5KvXtyX8JCAtvh5IDdhK6XvIoQEfCsBr3UNPnl5bN5BC+4N54lMrWhfuLfA+&#10;VrNDqg7LOpAtptHKHjdirwclyoER2m/KDQfJcVo5m0aGhjB5sIGREoMDg21tbYTHgHTwDZEyDRUK&#10;lvbi0sjoKEMGmoLMwjiBQkhv0yee1M9zvdEkJ6TQOkkbOxSqlSx6EZjd4tIcvZSTk4tQIvNhGuG3&#10;KSJCpibx3bi1p5vHsrKa01VnE0CXn0JMjNzh/FZfDoxgeiaRXMGTamJYuQm2G0KjGXbCsrDYBvuB&#10;I1uHh0Y0tRkJN8+NjaxgPlsmJEdwb4enEI/6ViILHnGSajJgE8LaGhkexpTle04DiVaTjwW2vWBN&#10;LkNL8D/BX5KtRRCxCCOGCuu2vOlZU8YvVx0+jj3cV10ZZA4KEcP+nn6S3RcWFjC24Hfmj4mbn51F&#10;5gKwvv3M2dH09AfragNxrd5VkSXuCw8C9K28oqKutnZNZWV1XS2uLyAkoNKNGzY2NjYx0LSwq6sb&#10;kxbCHb0Kcjc5NU3XFBQWgJzYuraAbXeAKeRMvrVoucWKII2FgQIGVgY0cLNkJVcjIeCzVzLEgJ5I&#10;mMRIlQD7cNjIqqzqkEUefFeAnaA6eeKCXcbROpckvu3yEwAIrg2N8SJsvBejLTONT+mWxqYmps7G&#10;x5/d+dwLj6yvf2bnesA75/wyz9lNmr79YE5nL5ca3LB+ZPcO4AAaCZDEn3h/5swZTqaGXsrgcPmR&#10;F75ZlO9Z88gVtnnzloaGRpKVUzCBvZGtCWxqjsAzt73jWG6G7IOesy4M4Io2u6hvHa2j+973tvcW&#10;FRbF9vlL3yOiT7acRlY78Od6hdglgvADwE6wUeQn1HgokYhKeAuuELjmRU1Rpi4D7LhdX1//qVPN&#10;J06cNG7d2YcaNjzUgGms1REBdjaCIqf647hUsir2wcC5KwSgXG5OtdU1MTkIEZhzlIhdWJyemBwZ&#10;GkZe1lRXk+UUcYR+8rqe3n2nTz/18x/qq62nLBAkLQtCJ1V/BgMxNTmekZ4K3Qn3BhHUhaDO+fkA&#10;MpZ3cpxLkcGSp806fmzTF79Mox769V9eLi2F8UrtMnIXLMzhGYJbB/hkDhSFwbtfSb0obpx8LTSQ&#10;Ba0cg/KJeEEPBWAKQPPRU/UP1aJWJzr2L+HhXa6/i31omUpUhMLWlS5gkaZJVlBCnliGwFMU++Fr&#10;KnCQ2KhHk3xVz2GjA4cyNFHzipL0xYUUs67tH3jtocP91VUrFeWc7Lw2AXamMPve1TczfX56oikr&#10;54Z0aG4JvcqbodXHTyLPaQCie7i/D7WWlSQOo61FAw2VfsRG3FULa64Cf6VKkomig+pwe3aub27Z&#10;+sSzxMlO5xcIrQxgHz2gP5pNuoD777M6EhTmZNdcir7lGqOlatFZ7mfiWj7j52DcklFgkgFVUgMr&#10;qaE5puBySP22lFiA7B+cThBxepZFugjosrhjU124H+pYy4UWXBrFhcWayUtLz3/0Fzb+37+RVVd3&#10;/vy5J554DDobHAR6UslbkXjLiHeiQpSZhFUkOgL3WVkpLCrcsnXLtu3bMzLTeuSe6mXKoZNMz0HJ&#10;0zyRgSJivxfGFeQcHZG2yWO6Pul/cqTPu0jy3yNXrFK4/mxWxmhy4kxqcl2HBFfe+FTq/EJbVYWp&#10;2e5ACvrQdHnTrpU7JtDVYqW0qrg4Bm09wyEZofHWh+98s/Jr/eyPr3zj3tjVQUtMMw3MjcRNV22M&#10;niHAuld13+Dd217/4+Ww+9k/5JU7XumBKz1wpQd+ej3wrX/+Vl5hoVy/RUUGa/luJNBMqXbY9JTa&#10;zhN/KterbbbBy0A3Mv94BcOUTDZDonEURJVFwmz0LYUdDQxgzEGRkHFsoIPt3MoZJoadoRio62GO&#10;J7NOFeug6D6yjKDOoh6ZXirfqJgX83NkE7v1fMuu7ktc6XBF1aevuvpCfgHbfzKGHm4rMhxZ+bbJ&#10;sXFuVFZSwuboGVrkDtaj6EIoSsCE/EqyJ4AGHPgwOEQqIaCM3Ea2RVghMIfnDDlSMiw3Dy2q1EYF&#10;xjyA3aWKMpKPcFnzW4IAqA4gOVBcuTOHa9Rv6jRzegXqnes6wjgsM52lXgvQE//czCOlXUWhARpl&#10;eLwaledxEqRgvaQmOXEs5Bq5D9Op5bxzV6lf0yGdIIQnjMmNoAQ3zALjN4Ya5DqHW1Z+HW98MD9j&#10;ADu/gh/eJ667+CeBwmfYn8cLe0Clf+7Wsh46lubmv9vhf/X78mtkWL5kmay2IbqgfT1w7cZqOZoU&#10;IWB32XX2nz59c8uZhxrXPmQFJf2+1g8BcBn1hl8w9utRI20MV7/rvRco94Y5hGidBi/QZ8PxWtVk&#10;HDmVAq0B5CdfyxqfvOrIsYO7dgAUe8N8cKNhkob54n7zC4a4XDh6Ycs9k+PqK5yNbjTyRQx7r1Xq&#10;IZOO5gBRYVfTjYrFs2hZpQ0Mxyh21Mz2cL/7KhDMlb32sQ2t6fqe/4XfuGZKCiBFb3fP8OCQ4m0J&#10;M4fTtyw4z4wBEGcLGTPczDPn+aoyw8sUVSWO4VOjZNlzaO5Iskgg8LuPBecBJymeiFiY2WlgQpVS&#10;VdapRcQR+B0cV2aqcV2VplLpdOAgiDtEjkIVSwWgoVcoZbj2gSfObKgfTk/BJrWp4lPAgt0tkZ1C&#10;3ex92EmSgjI0LPGeOxZ4IKMzS/jBaPDR9+R3tBZaG86JscEh4CfFLsUnUOyVP2ENQHi51N2Dwcbq&#10;cFzelyE3Aw+iM/lEgcZiEYo6J7bdyhJ4K0LbUQ+G0vGsrKwMLx3g6x10j3FXeYrBfmphUwNAEg2r&#10;Rwl95K5IFmC3nD4yRtaqg6WlQFSki1Iyp0XFwYn9YWl9eBBNVP2qVvHw2C2a/CG+QyZ/2paaooyo&#10;QJAwK5khNEyDpSni46tNxTGvJDh2gbi2NRguGwh9LmccjfLoS/G8lhY8T5/b1Z4inSf1jFdCi1PY&#10;mJSviivRcOUL00BrjLTliVC23F5cOFhbedMjT9f0DzSvq3cswFq0gokJVEDLKPhABjpBG3NzwnxN&#10;Er7j7Lkvr2saSrVAZjuyVFB4hYIa9Az3aj1/ga9cf+11tPXA0wduufnWpkbJn/q6BkzZ/r6+cxfb&#10;h0fGrrn2+ptvvbWzsxvaXVVN9ej4BHhviGeaJQ4pRk3Sx7HiK+ohvzuDG61c8VvDGGFfp5H8tG9d&#10;JjmCVWul4K2LzDINbXwle/Xl70LInEFmcIaHdjFjPHlXIEYYFJmxFhXoWTKZdb1Dfes3bNi+YzsM&#10;3OrvPnjV88ePXX/VD+oryspKvJHMDRWRTEpae+93kqzixKk33rVQkG/Dl8LSYLi7u7p8wvPh6Jkz&#10;a1vOP1xXA2+UFVFUnL9t+w6Cy6dnZoE5AEAp9iaJkUxeMLQgUa4Uh4cegIfAtnSeGOTOSDqBQcx7&#10;pjfPd9cdr71+73WcNn3p0vMf+0Xm3/c3rT/1yU/4a/jQwZp3ynJuPt98uuWUcda0XTv25lICgejC&#10;MNAewl80ALLxDZUVzmbKmqUXfClgZzoXNWFbbrsAWkeVCXHr/KIvy7BjCGx3D7ZIb43DRFQMQQQi&#10;eJXeVtVp5ygRhvrkdYrgcoG/1FRVowaCviFG7u4fuv7kqad+7gPd1bUgrTh1jaKlwsYIEr7ILCdp&#10;HVIUFZGMeHCTWX5cCv3CpC55AhfLWtv2/MVfT+XlPvORD6BGkvl3YnQELhZLIyUxzvijrHrbvU1s&#10;IjwsAgToB7HMi8g7lDHoPBLSPJ1LBRf1EZLiMzHaZ4OlYa4eAqHtV3lRLCkdxChRzMxf46xEJoLw&#10;P65umtVqUhF3P8nBHOA1wRZjAsfijm1v4kqGB0onHs3OfKagYP3k5N4XjjNReyorPIZXAt+GTYvR&#10;JgCY3cHRYRbO/qw8rnZxflpOVlMePLZ0GB76zCwN5ltO4kQOk/TGWXI8u1BZDQYEWBxsy+BkQD0o&#10;wyzHkf3Xc7Wr//kHCMHB2mq+4sxB31Kl+JOMUlWOtaqV7tY9GfYTgFHKtm5KXxjL1xBe7XlBgIvN&#10;LsPuOYijZvWxYfEVZhdPRJ/yOemawWK5GxnlWFbWXap8nVeQKwmpB3BJA/KmgWJH7Bvou+Hq64uL&#10;SrhCy//+s4WxsU3/z2/y/sgLh9s72tn4uJo4mGwW7DvuNCK9gaF1wH+kAIIdv3HzFrwCxMm2nD97&#10;tuXs6PiIzBB6dV5R/NFuvbrDuHoRbjg+kTTBTGpG4j2QknbrYBsy0WEzT5dloHuK87PHp0qGxji5&#10;on94qCBvtDDfAltNdfFpKt+davMyt2PvGzXM8skGjlh1TtgMZQuMW3nnG4MY+ag9P5s3937za94t&#10;7pyzhw42PkYycfPezS7EdQQWULDr2IPp31tf9/afTVuv3OVKD1zpgSs98H9gD3z9W9/COFOyOtJV&#10;LBL64UmMtTWqVIF4WYsocG7aussweiUT22PhVCBcJJbmQB9AssrAVD4thb4M9PfhPqM6nBVWMOaa&#10;y2TtnEFgGft+oEO6wmU2GwdaiIWjoYkpXQgb/i3nz3340LP1I8NHKqtaCwq/tnn7xcJCwXC24ZFS&#10;WPUBlByK4NYUkp6QSp+cNakQBqM4BIuYUJZ1HsPwRNzCPBL5pOgGooFBL4HEXJ9zhp21OQDsrJ2m&#10;7PpWSYnn7Kwbj546sa5hNDMDxQsyg9QpbFE0zmWFUF2mBfKVZChBrsJo65LKExjqcu95XhRnWoXb&#10;l+lncsbhGJReoVx/+pvy6Es91PmOW9mG7nCII4L2J2uoMl7L8nS4xAGdiNTgNlu0/ftEpXEOLBom&#10;Yje0w3+NnczhNht4XF2viE7wk/3D6C7+PjqH9x6n5vmAIi0n9jqKAArzufjn0TX9Otrqw/tKIQgp&#10;iv6nYN7Zk7luYOcEuruMSKeahXicX/+DTz2541LHw03rHraKE9F1pHoaYBd7ftAPL1b9o2uuNiIG&#10;rXPjKNJVvId9jKRYWgyEe0r9jZyxNl+EALtdHh+/7uy5rrKy4ewUPYAc/xao5cVD6IQQAPWWRPfy&#10;WJJonKKJ6Lrm6kvmo16e/Nib54miHGlVcWdD6zwvlRveDKJxNIKh94HzXyO0jvexdjsqqU/ICLPm&#10;fKnUiKHFpd6ens6OS0wPik6g0wsQJCeXpWkPY7GD8E/nW0ZTNJoSrvDyF7u+3pp5LNtFK8Xid/gJ&#10;QkDUTXlZGWtOMamk0WHVLSyQWJos2cBPyEXOgbWBeFlamJfebDwXUsvPYMJOT42MDPf19e569hiA&#10;3VxRvpVKDSZ/NP99SUZzOFp6wigNXfE3Du5IPRfiKEBKngkrWME6ERFlYnxualohtvyHiMC6s9xz&#10;RJZNzczKHFI5bh1Ci8hEnpU1Nj4OhuVzB8gPioebeXBbAPg4aAxn+mRmfAmE5SKO0jLEfAKhidEf&#10;HOwlcJZVSYIk8Nv5WdLZqRKr5zAobb+0vqXlqU0b4N+5DcaWwgbhe42G3oIx2UHiuZVBgbRkBrrF&#10;9DS0EDVyQnVgiScdGx0lsAtcwDpCMV8B6BoEOxtwEYbE6j4vEk4KKZJ4ZDcR1gnqCuKguUDgqucx&#10;4OC5PPMgdzcajnEJU5DhoJaa1XyN72pyaiYLsGOLEaK6vDySkdpTWUYyteregZZNazmHb3Hlovxi&#10;sAiuSXPAfwnG5DrcgzXZNDq+q7f33nVrdTXtllrU4B9ckxnESLF2xDIbn6DxHd1d8CVvv/0OLkId&#10;p0sdnY899tjzzz9/vr2rtr7hjle9+uprruURIA5yGVLFE2EMz13+BKLK2I9ED1JUH/PJ52EkxPyN&#10;g5VasHb4FNXSMxQvRmyGAswouLGiz9ca+3Uoln0BBtuFsI7gsN3cJnTUEk4yKq2x0mwLAPrx/ZdW&#10;ca6gZEPxSitLyZzISFV/58FrXzh939vvOtFQzTzPzBDjhq8Awymf5txcwz8/qAmWmvrCq2/lc4uy&#10;TKZjIaIC+9bV1fGGNHaLlzp3dvc+vWEd9+Wme67aCULHmzT8i3Hx3d09oBVU2lpJlvvBAQnXDSQI&#10;NBuC1IfRonYNiVuvb1z34ff+vNowN/f4a16NNNzyu7+3+b/9v7w2/dZvX/r6P235xO9mWTrUr/7g&#10;6wPDg15kWRLeYGvvX/xX6lj7TyNonUq3GNbv8ImaZF9w3+LLMOz4Cty62y+ee7B+HTVhHaqLBeyC&#10;SFhJw2A7Ft/etxsTUdrxBeskUqLaIV28FSZRlG6MVUOOVzqNxQQblNjtCZMhr+sduO7Uqafe//6h&#10;hsZJgh6m5yDnES8PWqFsxjMzgHF4e9hUxkfHKAdbX109BO1XzZPWyVlZGWkF5y5c86m/6a+peurn&#10;38dqRKGaGh/DRYHIRQSS/d/CJbW4VdhBTTXlS0iOQmI5TbCdiIpSMQ1I9ifTyxVaOULsvbw9jos4&#10;XU+0OlaOOXqD2kKanzCiqH48TZFm0r0AKSlDiXLBGOBjrDPLIGPzXJo0n0xNTUt5k14jYhZvtHvg&#10;fF0UKu1zRuiTK5b62krLhvUIxp3PHSrpuDSekzVTKAa0p+ZQezQ0gS51bnK8Y2X+jXkla+KThhfn&#10;hxSMH2SCW56ZZpugFIGi+LVHEmcqPIykoTYHPDoXIaYlbw42oftWUDuewBTodYzGpkefQEoP1tXE&#10;aj6uA5DzRT3l4ivsV3rO1NhARLhIcTFiITKBw15UVXN60YcIX8vLzDpTbLPc3WRmXFwan5vFrBAp&#10;2/ZB57Gx/xUU5fuOq8E2BcmXDE/yhte84cbrbuTZJs61HPzQB6//+rdIosmv9fUN1J1ua2+dEBKP&#10;BI4TZT8RQY2u6fTUOHSZwpLiSkhtKUm9/b0XLl4cGh4irY2tTcFlmA0xfAV3rGpxSsKGdMJIG6R/&#10;AnU8BssL/mqZtc1rxI4ZRPBwBUd1z1aVbrjQmW7+hoaO7mOb1srnE65Z9wz6tLFH1xF2b+hZMbqk&#10;/83I/ZYOW+dpYN75hn8fwO6r3/ynqLU+zyNHMp8nbrl6iz2k9DJ3bprsCw9Nr7i33PU2P+fKcaUH&#10;rvTAlR74D9gDX/rKl5GP7AiKuySPkFHrpYqiVuGCMrI/G7LwLRmN0keUYE7bPlorSgW5fk2+8sK3&#10;KW/pHCorWgydifkxNjTMHpmVkYnjdF5hadqxtdUaTOHbsOp4S0AbOcFyUflrdmbaFatbz50l7vXD&#10;Bw/UDw893LjuM7uuacsvhFUnrUqGrG24tHJhFoVSEWpxqmRqOtE8tjcbvAAs+a/N+uVTgCFCtND9&#10;Yf9lZFBVGZdaOnp6ZkZhQcH49JS2ulALts3PpobloLCtQ9am89g5AOzGc7Lbykv0JCK76ZCLOF6b&#10;vV5eLc5edKCFKgZ6DHdxi9EUNdtc7ZqB/mOXgn6AtamnwYARrCTNky9S/EnKtAcpGLvBqURuzdpV&#10;tP35nxg90tRHUJ3v8dGEd63R7TQ3s9QDZpzEwiuRchDtrf7GP7emhZZZeGnvSTXDjlhzUZCEhd1p&#10;HGbAEFA1ccNbjEAYMOVfcf3PUIvwfXSn8BN/nNiH8ue77KGsPUGmfykNIcwnbToErzTKcXF1AwNv&#10;fuEItt0/7L32cKXyy0RPGnSR8Xu8bbFHpGV4t/i3XqR+vBiwI5YjGG7NELnZ3X4TbSkcI3/jD81Z&#10;/oYP0QuncnN2P39kLDPrUoXqlfNhNLu8VXCK/E00sv5rhGsEzQufIShg4ueE3WvvVz/xMXK9E+sX&#10;s40RlBIZzit73hedH/VedNloVvgnrA3BlAbcaDI7l5N+sGULfoGpBkAI/0sLmeqoiRnGmXCx4vF0&#10;YtipYmWoWZuhK/NWEkfDLXtOEKBNKBNbmuh8NzKZvIwGxdmVDUzyEDuNKUrdWxYixB2ScBMdicFB&#10;I0HrzNDVk4B7qYAJiI9ThK490ty8jpCiXM4MuHzO6AsNRcfigpcCeSX/ZBorWTVFN80awtxUhV6L&#10;CrIQeDkjwCuJ0IFbNzZGz08MjfA5bSaSF/qKvPdmCBWWlspsgKpgcKpBUcGTGsUjCAX1CQyiUVCQ&#10;T//zOSuRE5yCZ1Q+cSr5LvfynGJIVzA7AlMB0SAiYQbCg3OfSkZ6JqkDsIZ4sqbm5ud37qIpVg1c&#10;7GwgJKEqWVn25KL+AeElJFvFkiTxmLg1mJkDZ57sfHJiClrl+Og4fS6zyUSrzy2hUNofbA2i5/Of&#10;TdrLYttpLSc4kuJLwCeeFyHyGctfI+HDpKbf9OypyURRgRlysva7FAXoeYgdo60tyhxLkD+mcrN7&#10;KksruvtufvhAX3XFeG4WLVe0H1nwVpYZKR4X3iXmMjsA8XlvPn2aeNjnBQoHIDhXnpoYY8fk+jw+&#10;QwzpnXl98eLF8alJcgdWlFWwk0IyfeiBh545cAB3VHJW3uvvfkN1VQ2BbEyajo5LF1rbAVWBlQSx&#10;YJASTq60a+JpapEEKdqDdR6JKaYHieGsvOZSgJiHRqaLLz9itoaXB+xE0gkqqGhEIoadlxAJZLgN&#10;Vixgxx2jUFyVorC5Z9QkC0C2CeksyJ1X7ybH1XV/88WNZy8+9oG3tZcXA+8WFhWRm8xTKyhBFWUW&#10;v/VAXlsnb0abGrp3bJVTAbSOih+Wko/FyJOSw071OmZmd/cNwLDj4jD4tmzdyGRmkkuvSU0bk2mP&#10;cM3DM4BprX0wmQ1L6oXya6m6seYD1wSKcVeTSy32kY998KPkqqMNz//SL6YWl8D0qX3Pe70bL33t&#10;q6NHj2795O/z/tS50/d+/6voT45p+HbtJDvEJzdTtxt/VGSvYOszh4c8m7YzG2ClSD5N75dh2N1+&#10;8cLtrecfqGt6sH6tDaLvR6YzxOSw03ejG1h+gGCLkTaolHwME1g/t2RsyEcJgM5PMlcqvpl9e2aW&#10;irQVoHVj40Qq3NXTf8OZs0++5729a6rnkJPSVVQtO9DrpiZoMl5VrYWZGRYJCZNZi+OT43h2Udjo&#10;TiT4xocf3fqle49cu7f5nW/l9nDriJkAVAeJswwJUMWEWRhgZ3qLJL1YO6qmrvLIcv4K3kB4Chqb&#10;R1/yOX+Z8hO7g0e+SZ1GHXXTtVx14z3TkESW/UMj0lWkrSgbI3rZLDkB5B0RJueHK3XesIDPa/UK&#10;/E/+BsGu+RN6rTQithnw7MzntuLCtsLC2sHBa4+eQBaBWsaphLJ2AqMXByRjWta/MPvgaP9VOQU3&#10;ZxVw4cP93QgQ7pJpiwJnuu1uXlTHRj8Bhpfrmh764DkzlEciMyOL2FT+yljzeV9NFZ9vfOwJ1vJA&#10;DZid65vmDlbNWR2R6uhr3ESxAWymk7uW6VA0TGFXRBUGjKkg1FKHUSMDR7I+tzSyPHJ+cXHFmkrS&#10;aevb8lclkLpHqLHlAHXAzrE8QbPQ8OMTfvNXxafjFk+96Q0NH/pQ+R2visRXa9vFgYF+56TLWcXk&#10;WFpmALkGYbbyImVlkrkbcH+AZKl9vSOjw1hApIdgO7Zkc6RZDPSuaB/x5Q9g5wPt2ku00Xj5oGBy&#10;xijS7s7RHBCz0nQ8l5Bi64sy8fy6uqtOXQBGBWFbd7798MYmURdjEX1UbTLcGDDnyp7PW5/Y5qfR&#10;m4Bb52p+uAG8498JsPvKN1UlVg9rC1a9ZP3jO7IYdtEE4rnCUwOl3v4EYPfWaDivvLnSA1d64EoP&#10;/EfrgXvu/TJmqNgDKUnzCzMOpek3MglbViNDzJSWlb1etII0ES4I8OFFSl9Y9AhfdkFpq6ENj/Fs&#10;xlhSblb26MgwChxZ8kDfVETeAaYgnknblOkogRrlsIX2enux59zZeuGOCy27uzo583Blzd9dde2Z&#10;rBx2Rd2KdjkAZEqtdoL5GbbdWagvBGEpLkzhKjjCcwtJnRsUS0W9Iskd7lE0+IqiQszOxsbGjRs2&#10;oB909/YMDQ5JuzOgRJuKwWMyWpyrJdePKYah/e0bZE1v/1hOdkd5iaVANkTSeUbxi06VcsxrdXNV&#10;mpXAbnTjxAE74pf8+nbHVbwD8xd9AcAOs8DT0PI3zifEwTdpM4GsS6zml7Hl/Y1hA6Ye8Y/mO6vO&#10;d3ffHyMb3iEYv6Af3M61kOhkXx1qXqicReoI5xgB60UAlqt0rrlG149ugdbtdnIE1Xk/cBE/2b/o&#10;e7c0wZcUrwgUxBfjdNESptcjXdxHyg/LGx6kYok6UPqzAXZ+Zv3Q0M8//dRoRsb/vPmW0TRVL/Vm&#10;RJ1jfRJAddFdXvY0v6laFUKKUUuCaeCxxy++vjVDgy3ykGs5up8FEmJ6W884/MqZrIPKnp6T62oC&#10;3p2nrvN5S2caYBe1POof5rmWm2NWfn2jJShG0Y6oe8PnCpAO16odZlU5V6PncL7Htfk8F2K+qPv6&#10;RfyInQ/R9Is6DbPTJzM5fbggz2YspxQUa8kiM/VZSJokS7LZkhLTtf4tu7JneAnMkrDYond71NuE&#10;mFkrBNuFaJ3lVle6RgLSiZ9S/xE4A7+gvq6e5HhGy5K2jsjg2VIRknPzyR6ays2U9siZETZprcE+&#10;SZAne547fqKxeiQjTanPX5wDyHtDOQFChZ4e88BVBbTyqedj9ko+oQW4sKL0N8hSvqgqClZQD5y7&#10;OFdAm9PraIr4jxZYxN+4iyf+pwHCwiYnwfhKK8oZa4wQIKisnGzRZwgShBpHJgMqnCaK28WYerwz&#10;jwk+BZzBh5cuXeKvfM5laWdJUQFNA9cAgaK6eE52DgwaPqGMBOgWINOWAwcGq6t7zaQ22YLdnogp&#10;yBWEwhguxjaznCg4jAv6AnGgFoygIEtJx5iUMOwmxiaYzUq1kJVlFpEvGcsTpH9aiWCcAUYczl6f&#10;xi7ioqBgn4eCIFUBMmSz2mk8HacB2IHysDWkpTOHgSOUKR/XlMgjythFN04wH3goQRAiPEqijmam&#10;n2iqqe4d3PXs0f7aNZO52bB8wLOZErDPAUwJxuT95k2bEl84dmPL+W9v2zacmqpuCYnMFDMh37kE&#10;YHw82ByPlJudA+uks6+HNkP+4sEPHDjw2GOPUyW2oqJi21XX7d17NftyW2vbhXMtFBxhq2U4MuhI&#10;wCUAjWQmmCxbm/NxXnAxEjU+UflJ2whwpmiJzxZ6hjfcK5L80SLy833Oxy4uP8HZWBKt5goIp7xK&#10;9/o8t58u220d2rhE1iZ964Cd2HAzM76IEC+QCpl+e/funV9ZuPHv7qns6nvwvW86liogjzwehnss&#10;MCuYv3yFL276+n0pMyJFnr3rVXE11Uw2pi6IJGVYqLrLIH7ve99jpWgCLy3v6O79dmkRX9+yZUte&#10;ftbwyCgPgm+R3qNpdEt6Wgbl4VluameyQqrltsR0p9Zkcpo9tXxOXqTFnjrhXW9+x83X38T7C3//&#10;twvj45V33TX0zDMRYPfc+9+38Td/K2cdZLe4v/ziX/UN9ruDxPvTu8b7E/hZH5oMMxZQMHoG2DHC&#10;4rHyw8IeLMuHPH6+zTnMCrdOaN19tQ331zU42O3i0H8uhYCdrmsRaj5MivE3lyRnCaX0gHqRYVVZ&#10;iIedgPlJiKsxTzmBvKIIpfVr1yJ0mk+fvrOz++YLF89cd13nrqsg4EEkIwIDSJ9kHogodDUSkJiw&#10;yZocHwO1qa2pBqU703y6qr6eboRNzXCvu/+Buu9+/8SN11+6+7Xcmw6Q12FsVPUTcFgQj4lHQVVu&#10;He/w+HgJGuUWJVMesJ25PCz/sfmh9TDoV65jBkc4b71nI2+lDwXV4a2WiPYEfUl+aOWaW6Acrkkq&#10;993GA5ayzHkZELeKykXj6FPdQTpXb/xP5LTwHdNXYri45JaxcjcrI5npnbvF+tz0+JOU2T3b2OBX&#10;170dq7VvLVhxp+ML0/y8NaeoITXz4Z4OhixP8jsdXd6mqO5u2BxqrYlE0zY935xlJkhm00X+4yBh&#10;eyd7oymSK2B2Y431u7757bKOS+3bt3ojvYNYIHzXHypc3b6og9j22B7gPWh4gGOaC1ngI01Sghfq&#10;jLMXpXBRQfOLol7m5+U1bd5EokkyHMsvuCRdGrSOJY+HN8DCTLD4Lsl9t6/btO+afXxy/tOfuvB3&#10;f9v7wAMefl7xmtekV1TQA+fOt3Aj1i8bnmTF9DQN4MFz83jubNwzXuCCFN4W+0KuVdHgQt8x3ndR&#10;pz3sRhAbHkCLwkkif64NKwvTO8S3GKNcBpMq1gpQEL1pUHzXVJcweNa6xY7l5to1u8628nxksqvp&#10;GTi5ts6XtiZP6BePBeyicZH4DWNOvQHiW5jBotYtr/y7AXbfuDeQPk6GUE5wHcEWvHXrhgQsFGr7&#10;rCSkUT6azuTleTlVIhsJEP+m173FvnLluNIDV3rgSg/8R+yBz33xH8kwkUF+JrLVrsSnICSxIBZW&#10;EmB/L8YvzeDWnEfWp6dmFOQV5ucWZKRlYn9CByHOIIlsUUsLK4vz6IwEHVGcnbTe5CVOjU/KZPdd&#10;XBwdHpLXcWl+ZGw4kdQZtuUoK9NK3OzyIrsloVzwvUmCkpyh3PHTU2MZqUkZSXGTg313Xjj30UPP&#10;1Q8NHikrv5hf9E+btl3MR9sW8Qjhbbn0AnpMYhzpn+cTVhaWEjPnSS+yTNSSCqqiJGalpC5Mz5Tk&#10;5abGxQ/39M9NzSzOEsW2XFVZVVBYVFfVWFlZm5mZNzQ0mp6ambCS1N7aTqkvbEUhdeBzyewb8fNL&#10;c+KmpSQuxc8uxc8txfFaiEsggIjNRhvJ9nNtg2lJ54uzkpX7O3kZ9TIlCdiDMvBKU090Ejuo6cQo&#10;SmzymHgKspAHnZ7DI6ePafNcXMqS0vklLccn42Ql/S4v5VJfSJ6bWZ6fXlSWkjnoPShK3DwplTz4&#10;yxTFFLeNpyfWAu1HmUGUyVieWLnQ6SeukRiHVYxKL0PYslmZ9h8oE7FKpH/ueJlKi1jZO2V5lyoj&#10;xQJtASNW+h0GdsC0l+Jo3CEzKyx5szRcebql8WO+W8Iu+cOtHqbYSJQqQW8EnlEOFTfyLA2N0BMM&#10;ImdGmftUipEZKEENyEjddocvE9aiO6Sv2yvCfBdQsGiYvp6AiW+JwRTxkoTdQQ8tQ49C10TdnYdg&#10;mspABxZ4/M1nzrzpBYoPrv3qtq18iWYpnsQKDMvqoa3q1YQFlAmLmQRCM1jNirGIlqVfpRUzqoxz&#10;UsIyNcgUOOFtY1CWcMomMLlUCC1+mUhWrFqNueL6VIsY72r8IkUDAl+1NHphE2h5SjpGIAXQMCEk&#10;LFgS86/EV/b0rjt//vlt20njBV3JXmR0hPIKWodOSQKmgOGpVlq0jqLM6Wr81kqmvfrCORvYhSHU&#10;FYlFZdyxHmZ06Tj0e1RPXglqDzejS1SnhhUv9298IlNb9RkVQiVuC7oyz2EZqah+ICvTEWMrLq3B&#10;sbTZGnBCJoXUxCcCSQ0ODeXk5iWnplHcADy9v7c/OzM7LTmVZI4rcRkruqfi/tzNLomA61/znQaQ&#10;clIUAhWkYO5Jk1aOPzeHmfvSu5eZblqAXH9+QVw2pvrC8nxKenJFVUV+fiG8CcPTlc2NR4d3w0jM&#10;zSi2FFuIT2BagN0YtygpjvRWC+pSBbovLe89cnoqP6entoJgRxtx5iBdiDG5mED4LO+B5lBJGXpl&#10;AmUgMeAEIAU+aIGBSBcGnnOhA8RnZVCGkLz3C5Pjo8P9g5BcmA2iIDpP1BaDmDjG8TGYRpeTb96k&#10;DRYaPT1HSuq5OfqwvLQct0tmemZpcSmvzIzMgoI85ENV5Rps6c62djK7F+TmWbmeuGHQnKVlVsBA&#10;Xx/8t0xi2Vjw84t0EWns+gb6GRlCr7LzMhNS4kanxyenxohf23XwcE/8ymkVmlAm+6VEONZLaZmp&#10;GVlpiCOyDiYIFSEWKd1WpgXgC6lLBmJUofKCktSUdCr0LM6yFSEAUljIEHYS48C5tEGh3RPmpYqH&#10;y8kJS4krKXp8SR9N2UBMuD3glmo0k10YawvhbDIy0JZFZHEcO1c662kF8mYi+A6Ma9lnoixT6Wgx&#10;FUNU6YRks2JzAesgHqFkMGDGuyL2Nv78RuIc42984ClImO1lBYAuym2PkKBWR1oaiZpaOztesxKX&#10;d/7iFzc2kVYNk32CgEGo0/HxaapPIhSeWrMM68z45MLMXHZ6Znpi6szIxPTY5OTIeGd7JwZtefma&#10;LZu3Vtc0ZlLTY2bmzJnTZ8+1YJ5RCRLOyPgIDCZJTO29WuPIHmYfq5LQb+NesLWZW453iGJ+HR8b&#10;ZSlbdfhcQR5IeJPUhuF72JktfX9j2fctN5ZjRtAn1QOIORmLemIMYtGGBQyYOwqpZ4WcURsIBJxD&#10;krGl0DBPYKgYOD5egEGOKbtECCGjw3OTu4rKjGVVFXWNtSWdl7Z86ZsM5T99+J09ZJsCTE1OgUkK&#10;mpOakZ+Rlce+OTYObLa08/5HhSkmJV187zu56OT4OAQr2HfMyePHX3j+yMHcnOzCovzBocGSxeVd&#10;vX0/qKQeb31dXVNvbz+JMXKoMTs9JYplRsrw8MDY+EBJYW52Wur05FhGcgoJ1LLSMzVscWC7zCtJ&#10;MCQLD4B0ZiPesXnrr/zir9BxZKlr+d9/vvcfPzfV2hoBdn2PPtL5jW/s/PP/zewUve6f72VZ4d3w&#10;8vUWnCjozOr5JhB4b1COYH0LeTUQiv1Cyfeth5UxwIx85iUKgRQxbS+25BNuPX/+jtYLD9SvfaBh&#10;re2MlqzD8CoPsKXdElYQBs3cd7eRwCCdKxejnoyo//kF1gh6SW5mGsDP5MjI6ED/0ux0BoO3vDAz&#10;Pt5YV1tXU8VO0NbW+pquvle1Xzp1w3XN+2+gGhF+wvzCAp6sr7cXR0NJYf748EBaSiau3LERUoMl&#10;NDbV0+Kuvq6MnHQW5PgY0j6ruqtr7T987ti+ay6+9jY6eWFxcmRsYGR4YGF5NoPCNipODUo0y0TD&#10;lEeqsogtrb72XH6iSUq6U5CHyc0EFMMU5U0kX0eW/BU5yGBZIRilhll13Egrm4ubWyRWRLogeplC&#10;XaHTTU5PEuOfkpiQTkYYlCOkD3JWWhqSRJozmUeWKWkwhz62zHs+QeSyKJJNvqMjKJLUUQi83ynp&#10;+AjwChFXYKEUbJgkBc1dWkmYX+RB0jOz8yY2bRpdu3bDw4+U9w+M5OYNZeegVOnB2TRxJOCbWVjJ&#10;SstkLp4eGjg5MvC6itrthSXzSfGTKmArajmPJQyXMbZ66FqSkFIT43HKi4JLktOVeEKdUTy8DAgu&#10;b6YVGQOBtNgL5ooKhxsailrb6o6fnMzNH6cBSmEHrG9ouxXinSfhKBl1VuYVyI12vzLLTyAvbi5m&#10;L2pB3CJAq21mem8s8KkFqbNLLCYonfTz9Pzc1NwsLqmahvqNW7ckZ6eOTowOjw0zBeloq/HFUpMz&#10;z9RMoWUsAGnUiJf4xPGB8Te87vWMQ+Geqzz83F+gdXz4p3/2Z0MDw2wo6P/EA+gyyxMpaYl5RXlF&#10;pUXJ6clTczMTFDqem84tyDMI2ByZRsdntagGHwPHehH8a7VuTa6i+qFcWwISw6GEhiqBCIND7gxm&#10;JH0l/gPE+ORUJfVjXfPY8r7D0U7E2BB1zqKxF2aR2FguWuCzyWmTWZmNnd20ImdqOnNy9mJFmSuh&#10;iOfZGUKyJyn0AhFfdDqbT0hefuXv0hWYZFrd0n8ZH97IYGP6Ly2/803/TkUnvvwFVkoSg0XRvMUl&#10;cNOFdFYMo8FkX0nctmfzZbj1ZW54OvcKYPcfEaK48sxXeuBKD4Q98OWvflmJI9jP2TWo4ocnNDXV&#10;eU9ISMxm8uagGxM3ClUNga+QV4sk5eck6ZMILGU/sw1c2ouVrkcCewgVnm181HjIeQ/VXAWRRIxH&#10;tVNFdrZ8s8yzMBELiwrQv0mdfuu58/XDw79w9Gj96OjD9XV/v2tna37BhXxKrQU5XLzhZn1ZBg0R&#10;bAwhIrvzvKrs8QgkY0pPQ6ei/pQyE0HpgP1BnEtBYWF5eQVZ6jhQR9hk3TeojPJWFZFU8aL2pIKd&#10;BGHC3AsIRla0mGLyPNutnTNgvu/4+Ozxyfq+oWNraxTxocgCiwaC56IQKGVYd/VCxpiM6uAfXxRf&#10;w8iJXNM8YwpxdRAq1gnMjURHIbXz/DwKRJARRCpYQNxzhM1pFNIbV4lyaqFhdzqwhZ3rx8kReY0T&#10;pJrHMC8iTVaQpVFOIj9wAORZ1qHIMxyx9jC6YvE+fwQ9T4y17Dfyz2WaezI9y9Psefd4J13bnseq&#10;gKmzNdhs9kE4j3V+DJzkhngMjhecoFDTcNd3UoHHNnsGmEBzNwe6TyngHPmoW87dcvbsw+vWPbJ+&#10;XeS3jGggsbdWQJ45Pf1SUR/qie3Q12X3eoyylSyxcgoW/KgHNn0XLMJc+DGP4O+ZdoaeBsQ0PvQs&#10;fiA8QTdaCme6sqe0dNexY3zYWaZ0y4EnNoy2lnHwYh9++BQv12lhZ/o5sQeKdmwn+0TVDDGelOa5&#10;LHgLoQKboxMUI6/D2+OueM4V6dO80H5xPvTmgcj4BYUFIWfmWRfilMGq0nxLTCTjJJGACCXeW3en&#10;hnwhb7QNozFzo860gQ2ZI56xzv4avVE/W/0QQRuJSm2D8c2ULy4uRhYqkk5h/lRpmJRn3iJMkRsc&#10;XAGQwYL1FFvKdbx7vOYLS3Pv4VNda8q6q8q4YDhJ7L5O2uArYUiLko2J9xokn/RZ793DTy1dxUIp&#10;kR7yViG34zCxFJHliynZuDOXPZc9YhAmE/Wzv5Gtb4WhPSLJvf2qQzpE6r1+KFpw8nKzc2EhDw0M&#10;EfMl6MBy/3uJBpcJPPL0zBTEBDYIHhn4o7u/j+uQVQCwUHdJSISU0Z+c3JIBsqlJvxSvQQfg4z8B&#10;M5ZAQBPAAgklD40MLIq3ShwnAVDQsumJKbJcEYDGHPEMoaRn46cVBwxwBicgCaB9yRF1i4smP3xW&#10;CLiy9z54vHcRREIqBogdgYIaDJMXHOBzOKXMVaZfRUU5hYBF14pfgWqEs0vLVHQJDW1fVSnX3H3o&#10;JO+7K3lvUdhGk/XcoZufeDq+onzo+msPHz6M36Omppav072DfT0EC7PVEpeJqUyKBg6NsuUjJ0iY&#10;WE6mXn1DE0WiIMQpxd/UNDlYe7q6JsbH6LHMjDS+PzFKBPEYBCiQKYjwBukspgBjWK0iPWsohHnD&#10;6DM4XJ+fEM24o89tn1GRXPIZHsnDaPFGokb9GXC4fN6udjWz2xlGvvyVtsIqBUvwCjFcIe7Y0iGQ&#10;sc5kHT6/tFRmHPwsSrisXbeutL3zps99bSov+5uvu42JSjO8MrXGThnlRCVyvnbjo0+Vt7bz+XRN&#10;1eD115hs0TP29Ha1tLTAs+NMcOpDhw6tW7d+T99g1cAgE7jita9haCYmRlm54g7PU2JFz0+KSI40&#10;9IlUEqgpcSHzNiMNP4GDy7aTivw+x8qUoIuL+6+//PHS0jIa8MTr7xp67tnTv/977fd8CcyO/Bul&#10;t9x69L/+atUb31h0rYpRPP7c46daTmn+B/v2qqTyzpd9H5JwvSBmIMbZ2Ezy+/KRr8hETyLmr+kz&#10;fH5768XbQevqGh9oXGtT3SFx4fo2POpm4Ub6JGCr+qDpHKethTz3aO9An6E3lLTOonc92yPLYefO&#10;nfQD4uLW8223nLt46vrrWm6+UazD2XmrvTuJuli5porSseiCkHxJP8JF+vv7mtY2paenAfMBEzPx&#10;KQvAWDCIuQ8+Un6p6+xt+xdLCpm9E+NCk3lGr/TCw6tJRjHzmebTNVral72PznGHsT9aNJP5NSBe&#10;uyiIjR5Q/3ihHo02f/doAAokeE96r0a0e3H0HcENtEpt1qJLRdTF8Ba+zdkwmuwJOb9sc3zCV+x2&#10;quPk8na+pLj51luqDh269shRnrqzvFRftOAPQasWb4HnCKV8eHHuwYmBq/OK78gvp4s6FmcVHW8Z&#10;Zugwo1EKXja2nXxbYuIHUcWgJ4FayOjQKpYYz2uNSZjOz7u0a2fVkRcIjx1pbJi2xHDmXXPVzHFg&#10;c2WE88nGJZh1JgPB/QN925/ae0nnW4oSV4aZAOvXr4dBrCXMQrTiM5HUcj3W6HEOMAuDVV5AWx14&#10;CLnahnUUQX6Z46//5q94VrxrZJiFIsquXliUW1ZWRqwQTPWB4WFCc+Dx8exwchlluJ+ODPrebe3X&#10;W59B0U+5gP035d7lBPmanX2JT9XKdGsv86h/U3IkYZB40hycbumNTYDaL7VXE8Y0ooHCgqzZmbKh&#10;Ef5YNjwynpk1UJDHn3wvFp+XUirhlX0W+pqVgmtbjro3TEegT4wy+a43vftl++en/eEXv/x5V5Qj&#10;MbekaAT5HlQ3b/tVW6KVFO1PwXL1jXol7o13XWHY/bSH6cr1r/TAlR74P7cHvvSVL7mUTyf5UJpC&#10;PNzARtPKy8v3WCrlRIBvJy+ycjdFQRskU3KQLtJ+XMnHT4hhaUjdIIq45aqXXLaQN5HvYS6wTRYV&#10;l5SVl6HdFhcWobHtfva5Dzz1ZOPoSGtBwYXcvM9evecC+cvVc3JruZ0bGOVBd7qfVIxv3/USktPZ&#10;n5RjSNUbF5Qpx3ZEnLQkWCE9hx6KGhQYDKa0ETLkhgrbv6VxTyLXOY3WBmtqoafcEGCHPqG3L0qq&#10;HeYAi4eynj81c9wAO4PmRLcRByczzfKjmw6nVBeGa2rfVpZ1Lx8mV5sCaQ25kU3lmWlWMTvpVXHw&#10;O5QmxrI4QboztUgKRJBGRIpLCNhpBMPcczylaTiyk7kq6KjQkJj0cOrQcKf397EHl3WFwHoj0Ab4&#10;uqyFMK5W7Q6LfjLWfvEoSsKv5mqyVJNQl+VXvqiSZWbBeqFbPyzaxVBUtJYQwxMdgDRSxjXwSwVb&#10;ub2RYviSD/W5hQYEX3E0JcBUrLpZNJlMs2HYGAZH6x7dsOHRDesj/cFb61pjbC85YOcKV2y4bmTc&#10;Skm20fTmypqKi7up+czNZ1qer6m0WFRNDEu678quJVtzfI/my3mvs1yv1zr10GnPOuy4Ayebs7mK&#10;MsfZmZdKlTjJO8d7W8qfKHE2EDHxLNYxq1CgP1p0XParfx6L10UdyzWJdHJ9VMqi8aSYAAAZcNf8&#10;OpEOysnW2WpVNJSutfMtVpidH6/yKjBhYTwRTkgEfmYW2BmoLvgRoZGg8aLZ6vmtyEY0kPYEsYBd&#10;0OwQoPHnvewxdWv1jOQe84vZaES8Fc/+Y4aNDH6FQNpy4Ouwe/iWMIhFL/9nuS1FMnVik0UqJSVe&#10;9fxJ0LremgoEktsuwU/LYa7Dqr9ozpOPwAA7W2WBkeN2qBL+CDI0aFBlGWcoqTc9OcN7Lid7AJKn&#10;7hp8MXqj64RVm9UtYTwyLbc0oyqz4OY3ZqGHyvb1942OEFU5wmgWlahgAp94VQoaYxXtyONPbW0C&#10;cknXtcy4MDWVUCENfuLiKBmmhG8uwZhjFWPvNZ5sHkpJacmClK2VmJaZwnN70QnNZwPmeEPqPQ4F&#10;Kxm/SNIG8aiYKdIvkmZ+chIu4dy8YE1FikEIgn1saeRfDNghYV/2cHPLrYDojc4UE9L+bzJEthk2&#10;JYCyaqMrm5tSnsMSslWnoOxweqcB4JB6j6QB8AP4k4Hy4dhpevdXl+947via7n5eFB4xBNbdWgk1&#10;fUO7Dr7w4A1X52/aRJ7ES5c6AUmJASRIkK0UchmZ0+BiALVxuvirhGPPUTdTgaUTRKstL+UVFNAq&#10;3sNNUAKxWYZvQhkn5E/SbNyzcyecsuGRISaJYxwyJlW4PMApYlcfz+0CXABlGhRxp1sF4kKdE0J1&#10;L5EeL+ps614RXTU0tt/5i19VONW2D2Yd17VUG1puRgInKRjkHLa3eX7zfRO0TjNzdhpzuq6hruB8&#10;261f/HpHWdHD736TQwkAiy7fQN9oc1FhqZh0lKheWtr9/QdTJ6e41/lX3TpeVATBl7l99mxze1u7&#10;kkzGKw6ut7eHKbp9Ke7O549ezMvNbGqc2bCxu5vqsQI3WGRic7NJpwiYJkEnhjxAKpuVSl/FkUgr&#10;DS6uCOZIb8IHLAmrcFVLCUHVhW1bt/Om8cMfcYJP4d69s729ez/7OcrFvvBffmXvZz6blEFRi7j/&#10;909+11xTAlBcGF4mncS3jMSlEN8w35OIqSY9fGgMIhFUsIjklM5yR3sbaN2D9U0P1Deao9DFpIs+&#10;l5K2HccAdjon9Gc4ChW7WPzXqZlJqkmYygRRWmBKSUnxpk2b8G3w+Y6DL9xw6gzcOkfrpEYmJc7g&#10;V5idzczKzkhPGzFGcOWayrmZ+fPnzu3bd31uTlZ7+8XqqkpUuEsUFFpeAgRHEh1LS143MrbpkacG&#10;6qqH01PJCcrtGQtKfahVBmd4nitvpEM/sQs8fORginrfendFXR29t2KtsX6d4IJGRvWFoDSDAsVI&#10;mkjCyBnY1kK/w16ybhXbMdhcop3XAabAaRcOcaQ+ybUTAirMOFUxkbdbFZCUN0ZXkXtDzmZ2pYWF&#10;wzVVCKLrjx6twXEFzJSbFQGQ9DIZAGHXUgeOHfPEkipN35JVXJ+aeWx+ik3Gc7yq3DjcNoYB5zlq&#10;p2XKFUPW1GjI3K58Gp1c8H20X3t/du/ZzUPs+sa3OG2gtibY00wLsrQKSmat7nInpe1AEawpSWJ9&#10;yDVjHcD63ELCecMdKQij7LGJiUqpCafN097ZEHuaSI01fEoDCs3zx06kFLG6wPLK6bOnz55vAZJr&#10;OdfSfLb51KmTJ08eP9V86rd++//hzNlZ8tdN8jWrLwfLMx1OI8JnbCKswiSOv+aSaoXbvZy173pU&#10;gEbGwHY+AS3yI4y8sAgGX6kQ8Byqc/3WdVyksQN2Vo7cns6BeLSmhRdpyFyhrbpqbXsn8CG3qe3q&#10;aa6vncFnYNlI6A3Vr1Y2I6OpWxukxkpIWRSFRsyXsmkmNsQc/16A3Ze+8oVwBZoiymwkRMf0B0VD&#10;v+8X3+GryJdisO48yN0UX/rqC3/zlWBBX/nflR640gNXeuA/Xg/c/trb2SrYUSorK9NTlUUCGSo7&#10;OSsLVdjylUy4j9pRGFNfTF0J7X9/j4yNzmlvv8QX2XGVS87c6WxLqi2YnUuSI3K7ZmRm4xRPTcsg&#10;2yu0r6bv/2Drk49z2sNr151MTRmqriLTHISSwI6C4KHIUPdfrXJJgHQ8e6kC/9x8S88HU2QnxFzB&#10;iqW2g8X8gNssb926NTM7B2snPS2T7Z09T6krMnJQTXhMjxTBbrnYev7IkSOp2el5hQX4k+Hnzy/N&#10;Q1vHU6YN0jJVmWboWq83JuHGo2f2Hz37yZ9/AwafMuoofx/hjOnJmYlWrYPcJ8qgp/BDA6+SE1Ki&#10;rDduwzgiRjwWPyNsyHuVIzE+hfA06IdgdlxEXlFrRmoSAJyRZQLXqGXQS0ggkshtMGwBERlIESLi&#10;ZEpamrKByDaCqWecvgAjs6RFkb4bo7zqOs6wkz5qpcRcB3WAxjdWRzH4cJTE8GH6bb++0Dg7/Fk8&#10;wwvX8fsCpCqa0cp06PaG0/GAMA6F+qEtMYIWeIvnky+mJVqtyRfbNrqyjUY0IX3TV5MsSXAwYG6Z&#10;B/a5xsL/JEVMdE+VRN53sRXADqjusY1y0vrT8ca1TJ/nrs+5Hk+kkE0D6zrpwgFTgs4J2qPSAfqW&#10;p3e88fjpW5pbvG0Pb1j72OYmXYVwgHS5GmNlj49FEoCUNVKnWf4spfeem4ufs5Vo0XNW+CWVuLBr&#10;m89cfer0n73v7dGw+qCotxU1HWCsfMVvZFcODEV/ND9iHzw606cHUZ1+jt6HGbX1dHPKIcUoM0Z8&#10;hVtAvmD5sxSgstI8zGwNn5FYlVA/VcUZfIZEt6PTCE3yeaVK1TQ7JZVsmWQt04S3U0+8cKzt4kVq&#10;FjBttHCScrzHg+VoXeifxPZnNLdVLTM0zPzR/DSFr8RrcgIDMtlnZjH4l2l5Y+NaZcpLAkaZGh0d&#10;Zg0rpx6FVlMB8uQipwCFMdS0mrgOuQPUk4p7SSIo/mOf+vKha7YfuW7H/MK0V4MJuDRGI+J8i2kz&#10;gN64dhYHZ6NtSaw1JZUVScja9JQGXraWedcVgUuwvda4FibDG/s40XOZn+NljpnZCZ8GEYDC7Xzl&#10;+iBS/BvWM5xowtb6+voIveG9GmxWHAAf9jn9gG0lUZCWCpwxPTvT3t3JoNP8NaWVwE+F+flNDz2W&#10;f+78X27aYJ28Mpcww40ApyCIseXIhklN8aXHRSS4LLU/WwSnmcmkzAbjA6P93T2EIZMZXHDq8lJK&#10;knIXIvcNkTQ4HCaEQLVVPM5H5LJpEI1+8NfEYDmrtogJN+YVz0WAGgYV07WyprqgqHBiGox0UhuZ&#10;5fS0fpOVyPt0FUhPB7F2Q9epo14c/Of/4gs9a0rLyT9XWXroqm1dFWJdsQpf943v09Jv3HVHRnoW&#10;gBTC+PHHn6STN2/enLqy3NXVNT05RRdlEY82Nc2IeE5DGX0paZiPM3ML8NLZnuA2Mo+4Ow2D4wUX&#10;zKq+iC530/59I0ODVKvoaGtlCygpYijyNdfiBDtygksw33RipZyv38s+j6ZWJCVscgaH92TQnzHV&#10;kGM/Z264fPA5zBNxdx5tdHgU9qJiDs3fQbc4hj0xQ1XNBfq2rqF+17OHNz329CMbG3rf9rqp4TFm&#10;BQ/OU4PoccGSkhJJv9RsqHMsUobsTb/zP2SqJiTc/0e/l2uVdltazsCto42cTHkAak0kJ6WSse4X&#10;P/u11vzcuF276h565IFPfgLWKiEEKCQqOpEGdqwMj0gDqvEyOpSlAidFrEGiwu8FbiPyo1WZoKqx&#10;CmRPW8kd21YevE/KTHT03H/f2T/54/33P9j8v/5g4Ikn9n3ne/zpVMvp3/7j3/FOZDS0Fl7sFZMA&#10;XFBSPHcuuifAj7gVAXYuFQELpHfZxroyMg8N86Zz5+7s7HigruHBhrVcxGnR1hiHUUxpMeKY8p5o&#10;9CQ+PFLBR03pKUJ/j8t531MmZ8a8kYbWzZLkceMm6FDrOzo61j7y5J7Dx4/u3d184w3gKlyEcUnP&#10;yGI+51IdOb+op6+fDwuKShj37t5eAPp9+264ePH86Njw+vVrQVR7WShr1vAochgkJZC8bO39jzR8&#10;/6HvveXO/ppKbuuZ7OAzgpJq2zQNVA/oBbvCzTp2IwvEewjSBZt+iNpHwmGBuIXwOi40/E84icKy&#10;DLoZK1t8y/Fx4HHHXtSHynwRqgokKQkG1KR9eKmkNKMShXurf043op/4muITnwB8m/6hc5TLb2WF&#10;ZcukZVYzwegW2xCWqrp7rjt8ZE1P71dffVtrcSEDt8COBRA1M6kI/fyc7LxcUitwZl1y+gdz1rTO&#10;Tz8yOdw6P0vXgfOgWivM2crLENzNwsxM5x8Fi7Lm4he5NSKC1UQzAE+d4cvFXfgLe0pObnrw4aYH&#10;H2q+af/Jffu0aSxQbQPI0xzlCE5kiG2mHKqF4tCw/5TOIn+MZZNQuklPgGs1J+J5WFYZz8s5XiIp&#10;rSDTKY2+NxkDV5oMLgyXt7Y/Sp/0+UmHSi+isjkFSRAyBOgKTNcVGCQnzfE5/ADukpudPT7Fgw4j&#10;ndIzM5LT05hYSuCL/LdIEU/AYvXvtE1wqBKU6RehBzRg2+H417KU+5xgGgWzByWwUpUOWKLblqo8&#10;cgpygck7MTwmxxibuoYeeYReAet8LsEf07WjaM587J6vwzfmzKmM9L968+s4gc7hZ3KK5L/ZL0Zg&#10;jPIyG+zI42gS2uxi0+SThRVIDCa6g7L2ggrlRHTmrgKVyf+olEHalOX8CXJhm+vPvM9m/JHOwue3&#10;pfJQOXL3ySeF6naQcsUicO1z91wHMTT0iUmx+KlU5SXk6RVps+Mqss8EaHq4cswVYc409zi84bVv&#10;iqTqlTdXeuBKD1zpgf9oPfDFL3/RPDxxMgBIOpuVhXplZPj5aVWjl+3hRRGM9yR8yl/Cx9IyFYex&#10;qJQQQ0MjPd29HR2dvHp7evG3EeuqdOdiT2QWFRZVV9cQEwFrjzQ5WVlkeE3d8sRTRRcv3vSZfyjt&#10;aD+x78bH3/f+51eW28nSDd5hCafkZtQRMOzcX+TC3H5KB5BID0NiFyDF27aqXYzaY3B2tGcske4B&#10;5ZL8PPqi8vgL4oFtB7TGJ+4AU8yF9oVlGHbEt6DBQDmkZ1TIybRao61pW7KtNGiYN4Ydfdv5jid3&#10;baR7LCG+qnFxEKGifVSbmrZkHtlDvRLjk+levPJ0rHEKMGAse5f5bAOtPNTkuAWJyVwp51kALwO2&#10;obK/EULoe59vaEJwZIqHoU/OreOGlpObdPKBRmi8ocBdL43BrHfXD6JN01oSwDcOxbpmrK6wr+t+&#10;plW4omBogrb6CLeNRkr4haO6btrZXfiWICAPqTAlIkibLdtECGDAlbdYS0+zi8YTUGr0feOh2fCH&#10;OZbs+gqwsMlBSpEQBNOXXcfQDw6V0/UH0A9TYj743KGdnV3/cP21x+pqYvvB2mmxJzFME+9n0tHY&#10;/f1umo9uGUVnyrNtA7TvxOmfe+TJ+sGhRzet/8dbiIeKv/n02Se2r/fSEFZvzbPDKeWfv7dramQt&#10;8iV00httRSlUjFBlaVYsAjQ+7lJJ0XWnz3aWFo9lsSqDiarnljobDFP0FD7KEaXCRzN66mjg/PPo&#10;uIxhF01URmU1zI1ILjtQxchMLsU3EQUdM4Bc/uJ/mMm3yonQYFj5Tq0jMU/pBFWhhskFtK+c2Skq&#10;kaxZsxI/2D9AgnNljHY5kPDyIbFB+nSfGxpjY48I+A4Q8NiHCntKE1tRvMokrdTSHCbBECVyOfjQ&#10;iP5jdagdO0NomBsjoAAY1GYIknEk1vQMUHmgu6ZcM9FgpWCC2JzRpLK54avBp49NTgWTWocY1Av8&#10;gxkkhzrJCFXwELNHHZSEMIGRgYVgGdXNBnQJGb3xO8a+/JpiRQdUx1WrQFPFyFCwx6BgYJcWkkGg&#10;qGgUP8HsDMILAcWEhPHBIEL0o53m5E8kblRVcQRWJpJ/iboVyCgV7ExJzb9wcf25C/dVVWKlMEnA&#10;HvkJAQQ4z0tyUz0cZZ3SCmRtk5AkSYIOkCvlXmBeCJmFgTU5TdJG5QDCprXQfvrHGXbqQP5vIbER&#10;w86sieAIpnrM9PZ5zgFQgWCREeJUXL7FE1pJHoHZS0ugcTm5OfQJrBoZKlapwKa6Ilh5fJ8nSogY&#10;ZP0Sicc3qB3PHTu7oeE7b7p9XfOF3QePMw7dlWX08U0PP/3c618Vt6ait6+/s6uzuKRk7dr1LIzT&#10;p08vTM2wP9LnxP+OjI4yTdg8GWuEN3ON6iJYf3i8QIsmJsHyFob6ekFUJydGiVUmWprUReTEoqLH&#10;mbNniI0lbpdKHmNkOhwd00ZjZB5fsy4EvWdcRDgQ43Ypb9QFoWD3kyMRoZ43fMQxDj+Cc2T0SZqG&#10;iy6Yen5B/4pLTt4ICJgEhwaWFQUJKcGqMwr/AmWq1q5dW1JWsvbBx3c+c+jAri1HbthFe6YoPGIM&#10;TY3d8jIWPsgml+3rGeAxCCVee/x08clmWjhZUT515x0J87Nnm5vbW9vYeKHLjo0OQ7CB1VVaXvb6&#10;7z9WMDf/yH/+haSrrqr8wf2ssukNa6en4SLhS1jgp7DF5UWWP7bxQD+57VLBLxhypf+D7bhM8pA0&#10;OsDCDC3RG/RAm44Ih3u+9iWkFo9UbIVisxsbveJE8XXX17wzSCD1qc//zcDQoKtS7l2L7XAfCJKu&#10;+Yc6AYBbPCnjuVsB6UDyhxVd9IWphRtbzr76Uvv3q2oerG+wdKUajHAJaM4HGpRD+cawM6jOIddw&#10;lEMVy6eHD70ec0lYEvfB6QLCwxiVlpYAu9Te98hVR44fu+aq0zdc43VQhWaxcdv8IksmChWAZn4B&#10;OYiXTxw/VlhYfOO+fU888SieiMaG+qNHD9OrTY1NzCo8ASQzKSzIgzHaWVpIr95w3+PDtdVTOaor&#10;rVSnymyrvKuuh8VK8miKei+ZCPVHDnrA+ek+D6NZrTcGJF32Od+Cf2bf91qxYvnMA+QDSc0pmtt5&#10;8JbjzIUsJ0pviW2GLzelALYjWnHB7UJ1hK/TXcrxGupU0EU5n/ATJjmTVrkgJieVFjIubjw7++Ta&#10;Bt686skDtOpiUT7DQa/TTFCn1PRUCsEpIjMhYWR58cGpgZ2pubdkEbwf17YwK/RJc03JhWk2qw08&#10;C564Bb4kkXLFvbNINgjX9JIXcnEc3zuNN8MN9fx//SOPcqGB2mpWgevh/ny6ug2L63RBehNTsQCj&#10;6Gvmsso7KH4FAjEYHHB9AiTN+vp6HBh6wPFxGkAzSFlId+Ortbpp+sk8YRFQON0D+8NEwUoRoq1e&#10;/c8NlQ9XXGnOpB/0pHLtW6pcGOIpTF1Ufh59enaK8VRuVDAvZUdVSRFBjKYnBn5cownETCebVEHI&#10;RLAypJVapRBzuenPIsvT0akkLjS5atqCqlpZrKxQfgMiQ8KgiWWkItq9HS6cXVRynN60dvvxU8jW&#10;lIXFhu7e4+sapRxYXS+3HTzyKbLOtEIsS6+oixoV4zrwWNJXrfn2oR3asJAsXFCKBV8JvAASCxI7&#10;fpItIHVLMD8NgPUWyp4xQJJuXC2wJ3AuuJHTNnWqSqnYyaIZIkUXkzyCxxKh7NgrwM5XiHv4bYjD&#10;7jcpdPdrrgB2L5V4Vz650gNXeuA/Sg+Qw860RglJICrYyYhGbAOSJMkisaTyymRKcm+8VigVCF3H&#10;IeLJYTRHAuLOzq62tvbu7p7xcexzkbTJkFtJVQfICYXFa9ZUV1Ss4X1OTh4QGmY4knrzE0/d8oUv&#10;lra391ZX99XW/eCt7+ivq0GI43Xi5WwTtgb7KXXLQ2LDV5R/JMJKDKhhy0lMUZSNuBf8qsoGMkL5&#10;fHaGnaKktAz0UOQUZUdaYd9A93J2GHuJKyXi11CMbHoSqxXLjU+EZoYJ5QItN0brdQ24YGZu67n2&#10;9orisZwsacFmv8kusjJv2tQUzaHtzKA1ihzIXJFL3PyN3gb2adtobcO36/rmze6Ogipdk8AZpUNx&#10;a0gXwmwP9zh356pnpPrbNmvKuqAQHgp0ElWbruGm7rF0hcDv629iVVt/b7uzDFeDWgLALtIn/M++&#10;K0ubVwoSJRxxE06qScjqcoKeKwjRwQlc2KkaXggT9U4XFBNA+7VCLOSblDokqJh9PKym508dHSqI&#10;ER7+IN5+Vy8UdOTKOD0cvFVqEikD9rN2YOhXH318ND39j151y0ROllQsC9EIXuJl0UWB8mPYaKCe&#10;OozoZo5rRlE32qSSR3XfyeZ33f9obd/Ao5vXf+ama1tLCrl0W0nBTSdb+GpbWb7mubXfx877x3/1&#10;nFDqkGBFBLoj+ZWDYFvDAwM3fXz8dc1nRzIyQO5ceIUPrVTlPtzRxaPxDd+sjr6rSdHnsXLQQc7Y&#10;no/MbyYHibdA6BAazHZgDoxppg1uZKQI6jgzEBvAk9RATItoEW66BNODmjee7MZc0TyjUCGlo5dN&#10;hb43PDAyPjYBVkX2btAzVuaqiek95UZnjB3n1/dDETs+JXz0w2cRgmhhrc719HFntuBXAOhn+QiU&#10;CUxdWVaqFWiHA3aeI1IXdD3Ty7QlJmw80zoOYFdVJk3eo58MneOHN9Ju5JPVmYY+agLs7NPgwwiw&#10;WyaFuUQh+i4uaZJVk1RUi9zPd/EYC9v5qvEjdkC9CHBsD3j/c21CMrOyc/JzGSNYY2jTKVOT0xb1&#10;rTILLgMi24ASCj7JtcLQ1zEXVcE2CQ8P40fDJscnNl5s/X5pKWxqcSdTBebiC2HCI2ZB/YhPBJlC&#10;smGUEmtmNXktlTiwL8yypbg0ShziEJqYJGySnYWLY1eoCqFvD96hYs6qjUGgezj5o6eOffagv71T&#10;PM2+YttEvfVkkRY3ByijsG66mdQN/ImyEPzJMyxa1wXJgxCwPAcRWqrrYn0cpTTY9szhrsqSrsqi&#10;sypDkbDn4DEf7nVnLjz9mttYF+wJXK23t49eJiMetjF4tIBHBYYrWM1Cm6AvJCOxWQ4qJbRIfgaM&#10;q0S4K5qT5H3A4p6h64hEJsdfnBdbnJhWRV26Gg8Z0gxqNnGd46Pj/GpxfFbgRzNH+eOUp8JgX1m6&#10;wK44hKyOhNWAYRDNAnZ3nYAJbcSOe2hHsiwZ/i0ZhDAWddUo92iAXwPLWtgoieFU+JVOAGJQcCXA&#10;sNhNUE1l6ErfMJdPPhyY4uLNTxzYc/DIE9s2nHvVTSgdvb29SASXTgwBlE+kChdEqtAB7K08+DXf&#10;/E78+Dh/vXTT9b2lJccPH+LBkSjMRrAhCD1sg1TXTWs+96pLfQ++8c7sdU20hNFpevyJczfuowyR&#10;TG0FJhI8aOygBBg3SQB29HNlRaXogMwKxU1LGWLmK3dekuQDaJbUFN/BExPOnG1++tmnGMaN6zZG&#10;azB687Xvf+Px5550aWwLKGCg+6NFchsMe3UvkJwP5RqcWjvVF4C2ISPy33D05G1trd+rrLqvppYv&#10;uiyN8bK4dhG6ljS5BNWZjuPyMGT+xmxkvnZcYALY8SviiLXc2NgAt45GlX7zu3tfOHHsmt2nrr/G&#10;pLo4Stzd1RtW09TkBDMkMzuT0rL8V1tbB3IHyYh8wTgRYYaNj49WVJSBpPAJP2E/0c2X2lqlUWzZ&#10;AI352u8/2rembCwz3UnlAnusVXLjvHg/iu3q2JZ7xzpzKgKeIsEoxMmOWLhEPW+pBuwrDk8bcWx+&#10;CQzXu9++pEXve6vAnhfvLMEQW4fYiASD6+0BwonaoOcK05x5M1i/bJosCbJVImSUolH1DlTQilXb&#10;UVpyqazkNU8/W03qmeTkoayMFArDZWXix9EatNwfkh9xcYentSJuySysS804Nj9t6WVZ8lJFGReh&#10;VHNkbDCPR4J0RaQs7xVQvzBXUJgvD5alqoj2TdoGZjdcX7fj698oJe/gjm02y0wkmzLiypZtkBb0&#10;brOCn+7o9b7ihIgcV1ZayVxCBvrDekAu50/MTERfoQGuVUpEC18KXHHBdLZ+Bdj2qiM8iM8RbbmJ&#10;8fAPub3EI6pDGsW+Sa49NtDfNzAyCE0hLz8fLBAaNetIqBneC6t+6wEfXCzSJlQBzKBBx0OtAoVw&#10;WtUSsSc3NVDInUqPIZLIAGHNRj4jZ/gpQWEPDq1PgJ1n8jWUE6FBSKzrRd5LwnBF8E/CShnNz2+4&#10;0Mqds6ZnIPqer6miiyyvb+D8iDpKlzJBYQqpA3AmOkiPo1Ilku4ud+xFDIt2BAMAJfs86bZrEyK+&#10;abkZhmdfc8c70LCAUGXC1XYDQMxF+CuNtYuEiWBsK9W010+hh6ZF6z/1FYIr2bIxUCSMdb37mh2+&#10;N3O4RWSdH46BLfi7X/PGlwrTK59c6YErPXClB/6D9MAX7vkCe4ZyCSUkkCyKp2Y7sVTrCrvjJ/uK&#10;u4kiPQx9he2H49y59n4VKyR3DAS93Ko1NU1N69at3VBcUoRsRifj61i80Lu4CAo6dZI2PXXg5i99&#10;ubSj4+h11x3bt69t545hPKvQRuKW8YHPUCZ2dJR9z8oUGJAk+W1ussCrFWIZZqiFuF6gayalZ8m9&#10;r1wcwrukj4iHAV9rBe59cWExhAVAJRHNLDyTrQKtCC3BlVI2S/QV2gwrAYsIH5iMQ1Wc8OKeMklC&#10;2892xDBCkGQiNxxpPt5UPZ6XI9+a8QW0HVIx1y1AObikVIuXgXNtSnqMqDFepELJYHU9FNBIy/TO&#10;dx6HDEJj7klzpK+og+vOfHWLesiSmLnCpCMs+y4lhuvKpWmVYVXZ0LLtcHE/U2qJxbdGiqPvmKH+&#10;6qGcurhrEhEYF6mefrKrX5bfUIeUKstM7w5bsF7D3SwqwDA4tRUFelGhCsatE+ohPdNYY0lJlF+T&#10;SYRr2rb2QCvX317uJXtPHRHk6XBo12/hWqYeIYTt7HcBdlKMVlb2nzn3hmPHH21q/NbWLUnp4oU5&#10;COX9IF0nBkqLVVutcy3bsXmYAwaVtAwzXhPi9je3vPvhJ6p7+5/avulzt91wsTifiAP1G8Np8+3m&#10;k+ce2tQgrCME7HxQ/FDHeuqrGPe1cXlUb9EznjG1hN+oicbaSkis6R84WS9rLbiCmxRQsOyIMDtX&#10;fH16REekL/Fo0Rx4kRg01c2H3meCHyAvLhM8woXvgg6jClPPjzKvJCM3uhy8GG8CVf+UvJ+LRA/r&#10;uikjb/oefgENhMq/utUBWsd0Sk4eGxkFfZBCaG39YYAdy8OJlk61cxCBF3r+6nyICTkx5p1WBGC7&#10;sGyVBFHQbnFxCRQe3itBlSW39sUi6NwOM0NEx/NJwtfUWtNSmagbz7aN52Rdqir1Wsc+mVBc+cXb&#10;bzPU3wW2tI2LeskuqJ/0k8JkZpW+Z8lS4ckjHjjzTQgZ4vRStI5P+K4jLGZ2mvwy/IUoulirNRoI&#10;FGXOwleRlqEqpb4R8NR0p6SQXci6QgNnHRUvxgnyMykxOyebMRYZbW52eY6MBMTHxFHN87pTzRdy&#10;sqdzcmgoxfEc8qAkQmd3FxAMdObenp6LLec62tv7+vsBX0bIrj02Tv9Au2N8QfoIPx0fGoaNRYcw&#10;SwxcM3xNyzwE7czeFPU0NJgjgebT9bLDn8Ujid1Y0WB4wgflUlzAcSVKY3xcXn4e4gWwhyvAt+QE&#10;4ac8o/s5fEIppt4YHIrFDDwTWw8831dd3l9TwVe6K0oZanh2oHWUoXiskEyqBYwBVwYSbj5zdmBw&#10;8FWvfjVmHOySkTE2SqKMMxGKqsdNKOLktAqtKMefQEWSLrEVZGdlZ2EriXDCaiS2UXxBpi8AXk1D&#10;LRJVidXJaZUM6y4VZA2+vFU/Cmxv7wFf5qw1Q5/lsooWvqQ18yHMY+DWsp8Q7QX+LVmhBkDwOD6v&#10;/FdfFLZQla2fPym8d3kZTYBDkV/sF5Y4S8YqDyskKAWFYU1NdeMDj1x16Mizu7e/cMMeOoEO54I5&#10;GSo+4+IFvhsX5zqInazMHD7fvLCc990f+BPed/drzpw5037urGWMJZPaJPei/gYBBBW9Ax88fObE&#10;NTsz3nb3yAgxnskLW7ZU3fcg1x9rqAXDEjJCmWBsxgRl/Vdg+BBjMlpTV8PSgRjDUxFAyOakVLwW&#10;nysoS/WgbBfXfHP7N+l0S/Ops6eKCosffurRk2dOM1v7hwYefeaJe7/zjWAnMwMageP7ZrQq/Q31&#10;j+lbdw5YvclwdBIUghBOXVnnOLuuf+EkqVF/UFXNS6CjNncbgtUCVi51HON2PEMOAJOONl6rgF0g&#10;9aNNJBCbQF6W2YDQxdraGt5U/+CBHc8dAa07fu0eu4zDWAGoyv+E5hKqzj6+Ej8xOVVYULBn9+6e&#10;7r6WluaN69dBvGtru7Bh/Xpm8cULF+g2hhUgdGRwQLn/Vesjtb92DfL22vseH6iumM7NNizB8gQb&#10;IV+dEG520dQNhHM4Fb3xjpX4zIxmsi8BL/rBn2K1F+kAnpQOmSmly4LuKSaLSjwzI6EhQrbmtnhJ&#10;JomohxotK5/8fjh6pHUQHt4AFdhRZ1lAuMETaoEjv8qPuEwKFHZW8cLYSlNSyRSiYbXKznTAWGZG&#10;W1EhCsbt51pRCHqqKiA4y9Ogy+GlI3OZFAgacmFh5uLcTENK+ptzSy7M43xQmIZrqTRe6pcReFmG&#10;Lh9YAqws97TxSYjxOHapg8bPFOQP1tUXtbXVHz85V1gwlZdj6oQlhbBUNVLsTDCG8gA5I6VY6rDS&#10;wiqrgPmSM6qr6lS5iAU4NubhtwyWKK4rWlMaaWWgECdNJDVpXKIGQsHmvUFAfskV4z2qRnWwK8it&#10;LSf40pzOpFUK0YiPo0/R8KmYp2LQApuSpH2SRka1sij+TAn3gBloiyLQhjVzTG3T3UKGnU054l6t&#10;GntQ4kl4vqFW4HjqBbpxAkx6dBSnlLmlJSvYUIzDqx2HO0hKqSy3BVmHwjPS1pDsw4X5GCplvYor&#10;Lx4enUpP6y7KR61jcGm6p5T1YB2ZK+JPatYZPGamky1ulaQPtqcw8bQx3fgKaxm6Bjs/33J4mmap&#10;b4Or6FpqoH2duSnxptpi0tLtCgrrIaW5U+08c7MtKjfghBtGrmX90XFWpcFQ2+Qb233tDl8kHCGF&#10;Qc5wlymm4ca9/s4rgF0kvq68udIDV3rgP1wP/MPnPoM0JM0zApWNBO0zm7pycXETk+Q2n5L9lp6G&#10;juCbB3sMSR96eqhK18XPlJQM1GuyjTQ1NaHBoWxxGufIJl9Y5AIzMyT7QClI3Pjkk5U9vbd8+Ssl&#10;HZdOXH/dg+98Z3f1mrGsbOkKlt8NeycnK5ttGM3YTWP26BBI+qEMO1ltFvtob+IX8GsRcpWZWViQ&#10;T2YOhD2WrnIeJycPDFJzqQgPJAhYRmYmVBB2DLY3NiqwBlcj2DaSksmnPj80PAT2MEl6WrxMyrKn&#10;kEzVa7d92qaI/TR1zjTguH1Hmkn531lVrioc5pHSvzQrW2i2vrJTo3LAKZmdWZwN8taZsmhJ7syl&#10;JmqJgZX2FWlR/pLD1LEeEvEbcicvnogt7kUzbSUGsFNFOffVg1dKG9D2yq9oC1EqEMek/O5uBUVH&#10;tAY8otZ/DTQwA2gi1dOxOVewPODRtTM39hyFUUHJEJByOqHZEu6EJcIoCp3QsxtUhqdOiVSIPVO1&#10;E0fCTKdxbdL6/EUHWkfUyKjxfmakIkchsfYwRuRZWbmp5fzN584/0tT42NpGbpOcAeeFlptn0EbY&#10;bxNS09AtpD0GkR5qTQAFcqYbQH67m5rPf+DJ5yDuPbVt45fvvLmjrNgzh5gu4/Vh49vLivcfP8vk&#10;6SgvcjXIl5j/9PsKYXEfb2BmyTzgE1QkP9OmXlD6lk+qB4c3t3Y8s23TZbAjEKE9hY7o4hrEiFoQ&#10;06U+OuE8f5E8JKTBh94NdaXTM0BZmI1lGY8MTgwtVhYhpXwIcO/ppaBO0DC4Re7A9ib5lPBIw0QK&#10;05H4yIoSWAi5wiPJGAUgxnRIT00fGwHRGRM26TYmF/IGxi7KYF0GkzZYCDaNmSXRfIgG187TatNy&#10;UM5H4oO0rHjANWugCRfQxUapWAXsTB5K11RSOqMq+YQPSVYG2MXHbzrbCmDXWVVqMfuudAZ0SMfs&#10;rBN8qkWSJADxdbIR4Vjuxk4SIZfkMhZ6o7vZBJFO7PHjQTeEq8N/ZabGPqYvOi1P6za7zioeLUw/&#10;KZVwVaAN5LZiYFfiZqdn6fnFeRUr9DF1WIcvqk+sCjAPzpaBum8hjQs80PTImGKHsTDn568+cWo0&#10;PaO9IJ+eTTBCsJPXHAKTup+YWJhfoNBjqpOvLLO/dPf0AAFznYKCYojJCzNzQ/0DkHPkz4f4DPnC&#10;Y3MMsNMjCJsMALuXlQOREIudzer8pCDa3daalX+xR2Nqs+sp4jVupaCwgEaCSPNdOt3yJwBjgYx5&#10;+nOLpLaFLx+MtiGzR+LjYNgN1q8ZqqfcoYKsO8tLuspL15+9CId3uaJ8OD3NB52RzcrM5s3BgwfX&#10;N67FucV7NkGWjFdstyBlCn0QsbUo2Do1zcnvMPJmJkccc1egm+St8DVqJhAaDPuB96rDsKykgRwZ&#10;aZm9vV08qUtgW3pC/v2NkelZAjarQxxE2LT5jbzSlHe3TETjnvjeYave4TllYozWl0swn2CA7Jys&#10;8HYw97ExlAdQNj3agsrvcndMQ3f25OTkIiW2HHhuz8HDT+/Ycv7OW9gziemlS3nezFRqylMZK433&#10;dBQ2MDXouQXJDXcnpjQdPbl4SkVXJ/PzHizKb29vX1NSBABq+RaT8gtyeXB+u+voObL69Xz4XYQF&#10;AGLiTmhuPoOY2fTMsxduvp6OlQ4zryofbLQjI0MFBfnjY6N9/b31DY1IHsYFIU7qL2RwZhZ4HW6J&#10;FFWDmZrWPm7dgvVsaea1kfQM9D3w6INHTh47evLYwwcef+ipR483Uz44MMvDZeu1oQJyjf9VoyCk&#10;EtBGoXMKWIt2h0TCIJirti0ialbirj10bP+xU/dX13y/qlrSwTZ0F+qMdHiXQNTY1mJ+lxCwcwXC&#10;tlnfeFblCVeLWpuRyaSNY4AIhiXXSem3vrvl6edOXLf3xHVXSapYui5aTWslE7KzWf54WUpKS5kk&#10;w8Mj6zasW9u07vz5821tHXV1tQDKfX29xcVF4jAO9JOEMSMznQpDQnOHh0VtTk5WAuXlpb41Fcyj&#10;a37w+FDtmsnsTGH+ylxmvK9YXCzst2gbiiRe8IlTxEMo2QUgR2x1V1dpfIEY11VloTxLHT3kw8Ri&#10;MbnjAQq+RdufLTljJFSj63uVWO/XYGRD+ezLTYCsHb6x+ic8Oz3BtwCzmPPKameqpQQ7FdVMWA2l&#10;px1cU9YwOLyrveupXZulMiWpJJUUPzG2lNCGBvHB0NzcM+NDjamZt2UX8mztqh6bQJIBSFryCVFi&#10;Ft8MsR/zIuqyDQNpsfRI5Gr6objA3n6fpT5NpvLyO3fvrHnh6MbHnhyqrx3Pzgw8xFYbRGdaublA&#10;OKjsrPnhwgwqXIG9Xms5M1fJ5IaHOROxYLLUNORUEfHobS+LhLPZlKiE2bkJ2ktT6U6FYagmnoBP&#10;ED6tES09bQpyiVs/A/T7bkvvG3w2oc5EImVnaf3PzkrJyMoyCjOFpxJxHegZDWxyhcknElLV0Fnb&#10;yA22c99wcoJyFDp52cbf08uSMkXOdZYwgB0Hyr+Wibl8cGtpoIMlalofZX9SlcwkmiH+Rl1hDsqO&#10;6jV1rR2Z09qJUufmX2ioYV+xGSgRzRvD0MSJk/rhE07LX991kb5iuYwDPM2ezFVC9hnpapmZ5Ek1&#10;aFSqPJ2F5z9YL4H2EgDTeDLEvkbAKeAKur+0dG4jbrKvx0iGGIDvap6GRhixpKIrMQB2nGjM7sXE&#10;q667WpVkCK5RwD9Li4YRIs7Q6hPltl6Ov/s1d4ei6cr/r/TAlR640gP/4Xrgnnvv8Q0IeUolNPRD&#10;4Krh4SE4HSZXZVvPTYvLPT422dXZPTgwwr5QXFReVlbZuGFLUUkZHIG0jExsbvxM2lqSlDmOFKpj&#10;k2PTs9P7Tp+85cv3lHS0U/BrsL72sfe9p6+mGikuyEm6JH5JhTpi6smlEx/HVkrZO6w9hLd0IbPK&#10;3LQXgdt+8l3LkyMvotCXFen9bCCpmfll5RVoBOkpaRXlFfPEWw0M5ufkEQbKuPIsigtNyxBbnWpx&#10;aNjYCdKtia2Tya6NhpQrGRk0+2JrazaKRGYWigw6DVEDCkc1y8xyZ9hO7ZFrtv9QKHYsK6OjvFgJ&#10;ZghHSqZkBZBDEvn4iQubGB2fHCNx+RSRxnDhE+ak+Ylyb9Wb7IHMD4Ypa3wzqXWAmHMLvODdJZLG&#10;l3R7vNQfritY+QS2VD/oAx16K5vZUjLZfhxsybYvyhFnirW2SVcQeRPR63zq+1X8r0L8Xnz4d11t&#10;8jf+d9diFWNBUpKlRbGk0ggVQhdQvgqUSMu2QXpaPSXDvAiVaWUxGVKhoV/qRmNCSbHAz4gGQfdl&#10;SP0VlKtAM9hRGmvHdxx44ggQQGMGSVFCe3A2vQOgytwk7cmrdOlqhp2iigGEgtbdfqH1/vra+xtr&#10;SBMIupqQgVNUKgPawSJYBMQFdKIE4L0lDarsdVMfuAPNUYpdjQTTQKaPJVTZ33z+g08+Vzc4TE0J&#10;ctV1lJcyc0m7wk+ACj2Ko0HyAkvdv+n42ce2b06jccxfG1QFlaG9zy+qBOncrNP3DEwwohiOcea5&#10;GefQFjSRE1lAnERG4cWOouJ9p1uYIZ1lJa6N+UB7KJMPmY+v64IxQGRocoSIj08rKc1h19Ha5KU0&#10;bjM/szBNNZYpUCSQDWBo2Cipk5PQ6GDV5ZGTiixP+flFmRnQXlRSBvNqdHQMZqnRPIHFF9ALNf0X&#10;laxQSeGIpUzLIEd5ykqSrVCK36QRRoc1zHtGhsnDs7LQSe/e0d6am0npasH0bk5Z0nQLyRFPzjqD&#10;VcJqVTU5DSBvgo5dijzt5i4OSZkefChglFBH6fq6DkKpqricsgFT4+NkWONTDBg0b2aSliiTQums&#10;NKNmkA4WzOmIBjMQgcCzERI7lpPZuaaE5Si6YEC7NZ+yDaoB5QG3zlRnj4CzcEgjxxmbY05LY2mF&#10;+q1JK3JhA86ogdgUi6L8CrVlhdis0iBjRppercyFIFtuUjhaGNihVGEGZUuxzE1MzGSDbfFz5DBR&#10;6VZREVXBmfyAK5Cg3HeCSs8T8OCKg4E9h1BixuZkU0qT/4PFUNWUBYDhB9kA7AcZjiCCOVTe3TOa&#10;ltJZlJ+WkkBYJvYY+Uxrqmsa6xtqq6rXlFfws5ps8wTFlZSWFBZVlpUX5xdQFrb5+Mnk9BSqS1IR&#10;dnigfwraHZHpGp4VpoF6MxnpDcxD6G4CZX1m5maQbmxDAZsyBakuRjR56EgA6OkJ/emsdrgkKQYw&#10;T67iNkalcf6HmX7aC8iyNzI8TG/StmXqhkxMkaBP7iXRrxy2kzS2QF0JAobU0q6DXMtO3nXoWG9F&#10;eV8lGQwVPETfj2dnHNi1YX3zxT3PvcAXuypLVeTVqqRS+DktM7W/d7CYDbWsHMEyOz1HKCckQPIs&#10;sTqw72ZJOGDBwvQ2q4XE42wvIhxTJxjasnxVxu1ITsEpFOIIcSwwUgYCmlRUVYrAODZG0V0MO4Hd&#10;iqaMm2FlIroJM0tIxFKjVisjDOQj0jsCnr6IW56nkUKLVTWJX9maYRpZOi/kFFayyi/xQiTJaaMq&#10;NyJu+MRjVrPsKiqqyIrf3NwyNjaJUEE8Iy7Y+ZnCwPlkmE/NTCuvrswuzN789LM7D5C3bvOJ/SRE&#10;AwrDX8W4wRxRDDjiPD+vCAt/fGRioH8oNSmttLi8KjFx+8Ts2GOPJAzJ5j9QnHM6NSE3M21mchqs&#10;jZTmxcUFgEfdXZ2v7Rvb3T/a8b639WE2zy/iAzjfcv70yTOdxcU3t7aRkn92w3qShY2PjFKog01g&#10;YmykWFizaG50Nd2oESNYPjOTEcwppE5y2sy0qpIwCZbmZ0kKIJtT8eAiYCalUycpBSINMf0M0tKc&#10;ou5EsYZrSmKKeXQerTUcHqRFw/KGRYWgU+XfmUmyvoHVibk8M00/65s2vrLGE5TJ0ciJkjbXP3/s&#10;+sPHHtu28dsFJS7Z+WmCSIQdohIdInELPnBuGNYFQzwQGaYqeMStZjVAPNGaionTFkzCf0QAYNHy&#10;0nwDhWaqKudnpzNOn7r+wcdPXrvr2N5NbI/yYSiZr3Z7pLVy/E9PZ2Slg8pBZULnqamuSktOOXXi&#10;GAuqqqZartmxkdzc7IKC3MGB3onx0fr/H3v/AWZXetb5opVzzkkq5Sy1sjqqczvbOAK2sTGYwxAH&#10;GObCJO48M4fDzNxzyEwCAzYG2ziHdne7c1Bq5ZylkqokVc453t///669Vd3AfWaeuQee515WV5d2&#10;7b32Wt/6vvd7w/9Ny5fRQovYp4nhYTQ/SI8z0QKgxayFma7mOsa255lX7zTXEVmG+IYwKC1Crf7C&#10;vEK1U1fbA4X+kOaLU0zJvoqJQzVRtUuxY+AT8UNpDUm5Md5BC1EhY9FqwPWuSAyIprxvJsg8MwBu&#10;By3O6/3xcTID1FtAAkAeFNg44imHpkMOXVR8k4WJ47qhXloDCSH1mzyZUmu17VE5Uo4H8SW2kptC&#10;zw4ND8fOEiCrzagQVMARwBvi2KGKiAUbZxkmJx49e3HnjVuvbNt0a3kLfSVgg5AY8pJxsUmhQ9LW&#10;XU6FBZ0/PDnAkz5RXLMsr+g0+Q3SK+VMRr2hxMLo2AAcSWHmUuFQnBQPCzLOhojC0IzC8Jm7HrGv&#10;nWd6Z89OxrnzG9+F7PtWqsFrIL9W0kKzTcM46ukEbAeppcLxxDYJdAWAg3nqhzIpWjA5IeTZZnAO&#10;MY36g1KK4IOTY8wUUyfVTqWqnbHBoYSMJFVWrDnKGauruDi/pG2OmkSDnbF3aDSB0wh5wQPiJJRN&#10;oeVR8HaotUbEdbUYvnRIujODIEnwS4Y7cjIgJpsFuhU7Ui0WeAEtqKMO1W9UiE+N1l1rGRQ4Uxva&#10;+SRWIKEuqZWcr4xUmo9ng0jiCJ3SffDRE2QNr7bWenbj2t2Hj3OboqnpA5vWwQ4RXRaCs9AX6Cte&#10;TX7PMB+6KttC8ZjMHSegsbjGq1RuJ4RAIAouoLZGIYaRN9HkBAETw/iDoPnCgpIZ+mVHWddEd0z5&#10;O9lkauzjWoR55NlKW3aerLv/CdPUPArQRjKqjb2mxJ1snSKUMatiQarQGdaDdNTsPQ/uNqGIbtKI&#10;e5Ktn8QjZLz3He9N8bK3GSb/+Oc/zsA/zsA/zsD/j88AgvCvv/FVucalYaNxqmkRLisUNUJdeGt0&#10;ZLSrs5NC7zQCo0odlsPGjRt37dqzcuVK4unQKcw/w9OZRHJxKRyDRFzds2//x59/obHj1um9D/zg&#10;Rz96hzLbS1pc9EmpQ5KONlbh17LkPQYEGm40NGZlYEn5SnzCLmqmrD+bnQqFM5ogKM/gjEqMIY9L&#10;Kmqx9wnO4U1+I7vpxUSMXVGB85vU362QQtW48UMoyKZVvQtZVOG6lERViwPUTRrbFZMRkF9Y4OaO&#10;jtBB8titnQTHJ3F2ys+45/JNRdi11KPlOFyIRKS8sXGC7sdx6FGDCXgD40PaxtRUzkKuvhPueAmn&#10;VECcAz2UiOGeWyj03FZgjhE8BpDAc6nMDhXJcN260JCMBemQWh8ATSp0PwXeSekMpTwguTiY+Xgz&#10;fi86UkVZFr0Vin+AQfEVDg3WGQqGgahUSFCIvKkutpaAa+naGZphPzomb1xNhXjVuUrk5Lg85cJI&#10;6eR9d9aUSS3tOQkBeNv4Q11bjC7FPATQayslASJDE0CVfvLy1Xdeb3sWtG7FUn2R+loAR4qw0xFf&#10;ET0sOuJ5A8aK06yfGQXLyHjs7OWffO3A8t6+l9at/uO997ZRqy4CItwDJFFMksVKsLObjXUPnzjH&#10;HW411cQOSgX6xDqnKusk2b16dhvCJAxbezTxJxTkbBTpYR78YsBOS4dhlorOSI0khnTX87/4YRc/&#10;fjx1ElI3Tos5R9U5D46pjOULYiMKgOdVuzrKY7s2vCwcB24wSDVZkYd8jnlOI4bSwH0pFl2d46iA&#10;mQdSVKDcDtNBaP9Cca37o2rf6bgFvKdMGV3aGqgfQ4CbpiOJSAxlN9CqWH9+E34QcH+YrU7U0CYh&#10;OpRVdFkALbATemRRL1+qpnXjE2P8Td30eHb2tQu5a0jSp2ViCQ91OJLqzymxyLxqowC7kttLG4Sf&#10;x5waqAu0LlYzpi5yjmw06skiVBOLyFvescM0ah0fx+437SW4XuqKYVWYkwbd+ndkuyVU5Y/Su1X9&#10;kxdpxXIeGD3MLS5UfIF79DIeVkeue1skERkR06kBm/VNKctf9QdglSQbMvswW24aJhrzyffXXr7a&#10;m5tzs7ocP3xNfR0JhoRUQBsJB451DAPJo2UUEBInEGIzRIj33DytDEFEe7p6mPmyigpoQDXCCYCK&#10;gu8sldmBU36Uhh9Pyu8Yf7AuM4O7R+xfWUwJmZhTxsRpKLIO+QoZaYyH3htcCiMqxqy5VBpq1GbS&#10;+NUkTwa5niSmnzvtOnqGfNjupU1cM5Ky9VFW1oX1K0Badh8+wdm3mhuCkMICp4kfvcAh0SUtzWUl&#10;Zf39vRNjE8hZAe5CaeQvcl0oWXvm+op2NIV77MFBfLsIgGXViJHh4E3luE1RCy8H2I45JAAKSzW9&#10;+2Kr2kkTIcBeQ4uP2KT8Tr8v3uQjLNtgHf43iZk1b0xIjtPqG5r6BvrbbtyggQnPSdcR1qq3r4/E&#10;YBYIlIw+gfWN9ey1tS++vuvg8Te2bzj+0E5uD81D+Q6zVaMJREJ9fT2FaCl0RRAibaFEJxOTj0zO&#10;tVeVFXzjW9SxZ5Y/t309vTv6evvIQWtoqIfk+vp7efw9uYUfOt929ZE9HVs3VFVVc/0zp8/cvNlO&#10;ch21c3HO3X/uwsnd2wmps2oAcajZCM8CRsdoNZm1akoL44PMuHVJeQkPDpLe39uPwgDHYDsoo1bD&#10;EM/SnkIOwjFU3gA8JsqMKI4JLDJ0mJApjpEJEe9uNhj6ONgcV0tGsAgYsjBTZDyrVq8rLytnQkAf&#10;HnjzxENHT722ffPTq1pnhiYSB11UWgz9RBHr6iqbVre84yzuZc6LGyVkn/LPwSI9AwIpuACqiNhR&#10;VnZFZZlSs3Oy69o7nvr6987cv+v8Q7tMcRJ0DtgMJpbs5eHRQU9jRmVFlYktmpDmDBAzOdBHXG1F&#10;eWlfbw+bp6GhjnCwyXEUP8AgIj0pFeqSvw5pZ+YYQNcSOhJk3v/cG53N9YNFBaJVoaA6gnsEf4v5&#10;XKwp3f0oJa0SPpn6ltyBaQ6dEmci6UhrSBAc7ywXQcCnbFauj4Ls9QuMbxGPST6Iq6Vq6Md9Y5x6&#10;HcX8U0eMM82s4hEYRhQy4yxyOeXVlnvSqRLTUyu6e3/4yKkXt6x/fScl+yOkOnoZCQEUgS1yuXqt&#10;M65Mj96YnFpRUPTB0trrMxMDs5J9oR5YwVTKC0SnapJzC9E/KgKrEd+c6GrIxZyHlJeCJ5Gw0Lu8&#10;lftuePkNLgJmpzH4kItdVMEh/uaiERE2Hv7gpJ4dCJGUA0eSBuuORVRp0DSvSQpnWn/DNFCIlzJA&#10;Iwk0JD2weDKxkQyeBGDTxV4CGqUckoKNwxbYjNA2TC1mW7519oibmyXFU7yoEWQXjNXCISSL/74b&#10;RRZ0kNBDDCGuQkdezSa2kIBYub5MJz5STNuyNBSUGLvWIk0SsS5psuF7W85epGoPYRR36uv6S1Si&#10;Ic6PB4ntADuNOUyumKI6l4YOpg6aJ3+vMq2RmDTrE1UTxjjGKjhUXBOBhyyh6ITKU8NzeRsEuqZf&#10;dQO1Q7iZejX9jS3m6fAtF4ngeG0fpz6XcNl53w5vlthmiUUUppF91boB/pFlS6M85z8e/zgD/zgD&#10;/zgD/380A8j8Z1547sTJ4xGGZdY8jzyGFaMQt9/soMAQTBzmWVpEp/jK5cuXb9q0ubV1OQyzv2+w&#10;p6e3pFxaowP5hde4I/nU6uefb7rV8dSXvtxy586+e7b89bufGFm3Bu8c8SmyClKFTsyZI/xbORRh&#10;6qifRU4OFj+augKyEgFm321EohvjQ7pYklkvsYeQF7I3K2uRH5WVFYADMH1yaCiJRHmghjoF9pOi&#10;y83Q1FHNwwLBPyi9gartDqG34eqECDeJm56dxlRDJpEdwI1lDwLYScWWdA1Lz+JEunjF6MTyzt7T&#10;65arUYL0GKm8I0PDU/hAR8cxONULT0E5BM/I2RuSO3AryXurbYGAqKSNsmHwwrsPRjYNrRKDNq2M&#10;BpkS2ZS4xRMNKQUkJYl3KeHswItIuEwLxDC34pCt6CP+TCuOHmByhE6Q1gwWC02+IrtCkKgUax5f&#10;/XDxdroetsepWZHG5kGAiIQaJg3OJks08+UXZ1rjIO5KObFOBZZBDjCAI5GwECEFMn1U2odbugm9&#10;AIYoB+MaJUncHy+UaiXkxvWDFcunqEb+/CeH3tx1+85/3rn9zca6UBDBV7ElyMQ1whYAqH6MgUb+&#10;Y8AsUaVFUIsSMaSUZu49ef4zL76xvKfvpQ1r/nTv7uu1lfbKJn3KbGanVDIVjQ79JfWTkQlmd2DH&#10;xsW6Snpd4s1YMn6zhKGQMY/pdYxsGlGRCCiL4L4Hzpzfv3lDnB+KEYBb2thOL6LXO6niHFeLu6R/&#10;8yLRqxw+qWNC3dp0x1Co3jq8UBk51E+AKj+pliOgORxYAcAEZISbzEQnoYkGWoRVoPLtePkFDClM&#10;gQlOd0Vk9aKY8+jQ8K2ODmhLzyskS6XHPGKrwTEs4d3KbpW+boc5P3bxOnCCtUl1bglNWconDmmV&#10;fiGEBEt5mtfMDHl8a1bTBrF+dGxE5goVLd0cRTk73MJbjIt5OhRRheKLrRlmiiDaTGrYXR9JdYnV&#10;xkkp9bwIGyk0WP8bdBvAKPXIrMIuAuy4B0jo7OSMcUtBwcKIku2YtCYJhmr+ZARbBbIT4onFjaX3&#10;+iZ4nCy61BKw9cqqKgU7mg0okNDWm0jCxdHjT1eOihpSqs4dq1xcopKFnBgJs4HQg0ZiHeV296wY&#10;HDqztJlCBJV1YqeOQIxOMlovfrATsGjIRlSvQ7ZtXh4JSjQT7xno70PKFBZTLWGgj+iPOVrQIhoK&#10;SmkZ6c4GLp0DNQlvzc0jUgzbUhwmlaof+yImefFvi49soqZNPwnRm470GgbNyDlHTQPn5yljp7bp&#10;KnWKoRTpz5JH5mHi2TiavHFiE8UkL9x74lxXS+OdlgbNm8mVa0cxn+u1APRZe46cXHKn8/z6VVp+&#10;By6q7TTJtprDBcLiaqqqkCXEKEW7Bm8NmiEIwIhpR0qEhAy24hhk077qHgpIhpvSHd3yjgy7UaJW&#10;TVSZ5OFGZUkyoFNRMCp5ZnRYaUvxE6Sk5hJOiY2IbRnGcF1zncQk9ARr6ggDUicNQm8Ea/Kar7in&#10;8OTly5chYMBHhk2un5SK0lLaAN++c3tmfhb/H+GVez/3l2vPXfn84/fe3rON66uFEZEXCi2ixyvV&#10;LEoaaghWFXsZG1FSG2PjIg9l5FCo7+TFc0uOHGfeh/LzDi5vYX6gE2a7urqKwVFBH/by6Y6e2drq&#10;sx98qr39Fuv40osvXb1y7dFHHv3A+z/Q1Nj82sjwk+3t4lEb1kLhBLeFdLJ8zB8aVlYvfas4WAlO&#10;ALYgwgU9AWQQ4gSwU19jquZGmqSISXuA0lCkm0FS4CsEojCXLiNARb/o/S0XoFGtBAhQ0CWif177&#10;Tg20TFPqm23RKLwjK7O2toFHgyp2vnbo0RNnD+zZfmDPNpSv2WHV19M5KVeoREbUAzVgZ1keiIEx&#10;NfXzlFxLgUZp/qCn5iuqKO/yjvIS5RfU1Gky6ztuvfNbT5++b+e5B3fpuwKvhRQooD6JooENSuDw&#10;FLg86SxBvRSe1Y1W8tAtY3OVlBTBUfHvWEAUoWVNuMgXtwg1wCzRmHvKd9W9hODTjAef33+robpf&#10;3QOSFPXgTmkut1i3sbhJ1KdgBWlht0i3SdLAF4u/uLsDlLx/7ZzjH3YfkVkKYbbe5hC6JD1f+GtK&#10;hgazTXhOqoxgjDDFhCWZxW0CCjKDjpYJahdrly1xUSybswNU92V0XBgZNEP8MjVboJR/+dyrbfU1&#10;39q7h/n090VFzD0PDaeOR73L9lO3HpqZOzI2uLKg+PESFjTr5ty0dFaVWNGuhjhDp1CvLQdXwf0S&#10;gN45wrG4oTRGhRD+Bafjo/UvgdnldC9rDgab4iSC7YyraiG4VCgtMT9chH0DMbNho9KlZ8JFk0Va&#10;4QWOuGhJC367f5ti1hXpnAsYHQSfiX9bM+rKddp+YTLw/tSMIiRVJFevURhxCMNgKSQqMlNOKIF/&#10;6jIX901mzLsitaLJ+vjx07LbjD6UCjNP6zVimMwKjzg5Pe74dAnNCDLQESVlFgNbAVBaf9JgUJ7z&#10;FSfONuGhjc+GX0qYVcXgcH2v4ojpUX1u2VJ1s/MMhEbmqhEFuK34U8+ZpCQLNBfDUU0Q5bOa6ixD&#10;nOtBYB2Tj8JDgylYfSi/XM6qa0gzE3MKT4wufAws4gE1NkL8JDuSPbh4i8X3PWuJlDAt6/kV2x5U&#10;i7z+337pp962eWK6jAZ63kxtsbefePjJxx56bLK394W9Dz51/KQmiOn4rf/j9tPfK16+Yv2v/Vr5&#10;xk2zo6PHfukXR65crtqxc+O/+jd5VVUdt9q/+b2vaTyOOtaY7OgNVJXHIFciUO30A8QCRw2X0C79&#10;aRgyePy0N8l0gHjHRsaUiUbIuNtLJ6w0fPXxm1l1iSSXpk5i/INklJJMPYDCfHUri3AQkb7CfENn&#10;S5h2er4S1DfNr4OrWR32fdJHfD0wZv2TIJ9RVTPrw195+tLWjZfvWY8Lgglkn4Nc8xW2YXVVNXVA&#10;Xn/t9ZUrVzDjaL3r160ntwfehKtPdXG/8/28K1e7f/rHQ91ESQIIx2GLoK2tqsYn+PwPniPyuqYW&#10;b+ECl1L7SiMEZNARvenhwLSIiXVIs6MtRXMuOMK5/EnQjaTgzOzw2HDELqOvKVI0c4H4WGSG0pB8&#10;yOW7iLOHp+Vt5BR/Ll7Z9CylhcfdifMr5K1mPiVa/G0ZhwjGhqzc9xfXv+38v88/j+TljKpUinSI&#10;yekJRCgjHZsch3JYAiKWaeEkQo9iVWrvmHQ4YpCkBNTV1hFMSyfQrVu3d7R3vPzKq0QCU5C3obGh&#10;vLxSeklmFl8mYJZNTvc99C0enkgu+ka1t7fj9XX1y+z7O27f237r4JLmQy3NZgFyCGAah3ANNQIm&#10;Gw2tCdsN0R4aycrjJ1ccO3F9+7ahlqbBpkYtUOjIKWWdFEWUJfQ9K/SqgRp7gQAhTiIbgS3DpaSg&#10;Auhg5hL7TZpP2KgJ05JEoPQKhsfI0Chu/yXNS+iFev1aG07aNWtWNtQ3tLVd37Rhw3rUvrn5733v&#10;u0ODQ5MTI9yovndw643bjUOjZFlcXLf8ApdR7lglhDg8OIIKrGpBqqKkkhqyDWw7WBxEuH5GjhR6&#10;W2mZC/9i8/o3enr29fSR7gW9cx2gKML26XBKAgLpZbg0ScxAS0Y1t7RQGJQSNp3uBMf5qa9955mH&#10;H2ivrhSnd+nj6Qk53jkTqI5voMWiaXHlLkc34FFGrNkPQ9G3bM6cUHZIEuLAYDe9/sqWN15neBce&#10;ewx47uD2rd09naws9Ympc8cLpGyke9pi1dOZEWsfkdPDF4thWRkZly9e6OjoKC4pjMJtNsuVdBBp&#10;BaFI2SQUL4cBTE2PocrCbUrqWiGGZS3NXZ13iJBZ2lR/+dKFi+fOr2ptRiHo7uqFkrds2drc3CLa&#10;w8B2sJ7apeeLwlh0+CXvj46P3L59++r1Kw3NTdQ1u3WnA+4gTqJcNHIvVJrDvNucUUhe5t7jFx4+&#10;fuE3P/thpBhnYuiBb4wOD0akA4qQlFl3XBILmnJIQkCkUi0SoA1LPR8FhJo+eFNJnh2fYGyq9TOZ&#10;lIqLLSBO7iMvH8PVYA2XkZorK072agoIiPe5lfQ8Esfs4Qsl2EWLFNzEOwoaShnzabbGFxHEi1nQ&#10;285J80MuKAcidqYVawUYFhYqg0PfF4iDsSU4zNVJYjeBXzKAXFXL0qEihmxJIaeUUSfEpkh5CsVF&#10;PBhgJ2ineplNzxW4dFeMP+6YzIY1LZ5RddBUMz5x3jLboYGlj+U9vT996NDVqkrQOj+a6I+vlJUD&#10;PpdnFyeRholqFQrDIpU35p8xBP517+GzFA/ihNe2bnh54xqru4m2p+WRDxhyQCNMohHZ3MHH0jPJ&#10;Wb/xZ9/Yv2MDuXIxmkQ58XVM5HddrGnAjur9MZLAScMvrfNn1eLj1778za888TAFs8Izz/uEZ70N&#10;sONe4ooKTZXaa3VfR9AVf8YI432uzxpBxlmzBVHMR+a76D9RGHhGK/qqq8U0dlGaqLOTvbZy+QoA&#10;r+bmRkbS09tFVamurjtcCmJkpRxtoS/yINGkorywhIXGXiDi0amx6oFj5V5ILhr6zettB9/YB3yj&#10;ytwS+RLoIglHE7AxY2bdP/Su3pV+TQrl4sdME7C6vbjM3+TkKMy/srKcqnHUWvqhD314y5YtbH+i&#10;CcanxuFAPCMDwxiKcpYz8zNoumMTNJoU2Y+Q7Q6Uo4R7ydGPfPNFiloeeXAbOauazLDfnLCaHFL/&#10;godE1zxV2uY3RaxZF3YB8x/1lUZHxpnSqUFKgiqY2FhntCv1AyED4pH9O94TY1nk0X/L5s0SgBsm&#10;BPMa+4gd17hqGe+Pj45RLoDrEE7Jg4vbTNvXIisQFmVmYq94ZolqWnEQNgeQwaAEoygKbFppyERE&#10;Dg1Q5eqptlv/8cPvrKqoKKwoC1pl3WOfMp+y3yZkp/FCPM2xSxGt2T8+evHs+ZrSyiWNzR03OihY&#10;ViSAKSu7sGAczIiEtNx8uC+4fc5CZkFeYVdfX/QiCISLIwDE2LOLiTy21cislBAtBwIw8qaNQpPx&#10;S96oQDqHRqxeu4bWon0DA0xY8Bk2FhNgDFuKLgZTTDkb3BxD4umXP//1Y7u3Ht99T7IiVtojCQhu&#10;x5uNtzo/8PVnSYzdv3NTe3M97+RnqOWoumb2D9ZU1a5oXUY+5MWLF4f6B7S49qk5qzdB0hfm9ZhJ&#10;GLAg5wSgJ4rdtKGhsiWZE6aU7wJI0zWVrQcsxWUJPaM5Y/CZ2CPBvoJXeP5Ee3pIhV0oEJv3OYE/&#10;38bEgp7zSGZ3/GwE96FD8hoSOnf2QsTpRIsnNAG+zt27BgTC1tXX0CDyHX/1tYb2O6B1M9u38C3A&#10;HTaCKsTlYpnie6uAkyBU0GdGyJqEzOYX4APvySmA5X0b9OFzf76xs4fRHlnS+M1VS9iBjugBUFP5&#10;xZLSovf3jGw5curoZz56raKI+edBX3j+pXe+890/97M/j4LKtnv5pVcHf+93dp8886Vf/mkgpPEJ&#10;wJHEJYdieKP9Jjjj2vUbt27dOjE5jXogq62I5rOT9Pbt6+6bHkfKUxBCMkAxqdixyPrcnOLKisLS&#10;MnIV6YY8RzsWAnzGx4mxY7M4klTdk4G6LMhE/wauya3UDo0+lUkwjllKrFRZeS10cu/+Iw8dPkku&#10;5NEHd/Pg7NnJjkEwa6l54YK1fwegQhwy3FVito5fMSGSh2eTPJqvGBQJOUJsmaOeQXglQeyHwE1S&#10;Ul5Qd7Pj/c88d3L3jnMP7XIoHOgJEYjSUhD7YhriJVGOAyYh90ZRYQnLp6DIoRFIglJl4HvVNZWQ&#10;AbVC6htqGSPGhdSCqTHtvpRKL0GTqukWvDoeZNO+Y9uPnPnqE/feaayHa3HNeD94kQRBGhxJSfD4&#10;SJpQau/EO7FNlGXxViM9ed/6pz2qZC5LtnJhVhBftXNjk8kMpZT9Sdb0Yj7Dd2MfyYDxkR5hSHlS&#10;cheNwTFlqWBnTQZ4jTed6nvSfdudjiV9MjOGRtSz5ZePneT6f/WeJ2bJANblBBZYMiBNZlG0dPMI&#10;D/RDpqPtsmbB5hRe/K6qxqfKa9umJ/60/zbvjI+x6TBExJ04HUBHYaSUa2S9qmvYsAgaCJ7nZUgc&#10;LCXmIG3D9Yh56lxec63tvv/2F73Ll7z8mY9qSCK5UMA0gImJkWAm8WjpNc3OKuSdKFHHJHNT1lSR&#10;qrB1c09RAlnj7FJQafnMxIXgh9o7qZRYvjuBLziQ6CTCLhG4WN0JQc6Ld+F8C9qurK6KArtIT+GP&#10;suwSWE3XT81Y4pjVUBI1ysqINk5IVU+sYhEs5FUdwHZ9Nq6KmP9k8OxrLBePLXFqmTwCL2dZcwH3&#10;XaCTwbA7sMJYDt4JbFTPlZlZOzTyY1/5FudPFuT/0Y99NHS8YKrMDyfDMzPyxJeCS4d1HJsiW71q&#10;DNmwwqQdhzihZ/ewmKQXxcxfPTSsrSxIjns+/YQpvWVetqkL1xRTZjp70gWNsZRJiYl5tn6SIDD6&#10;vhmIEVvbTSkTRgnVCuCVAz572+5t8ZDpIzaJzrZ6J/9yFDqZz1i9cvWaVWsgzzU/9/NJ4nV2duMj&#10;j6z+7E8t+8hHixsbkVR5hYWtH/zQ6p/8qZZ3vycfYzg7+5nnn8Y/EE4zV28SP00pseYFKr5gaDHq&#10;MGnv+mQl+lpTcxs43mRS3U9XlZZVLYXw6nF1i9fKBxpmThD/pjGIcKE6PjGF0ytYlMxl9Tjnx8Gx&#10;IdB1FfmZPQgjpInU51WoSprrVDRBsBbBfYHZ+d+EDJMl8cNYgNgWdQ1CJUVnDTQ1KeoBldoR8nyI&#10;cwYYAppge9DcauOGjZUVykorLC6EnAtIRaIQwcVLZYeOjb/vKX9L1bzh1ZUVik6nCBSqCB6qrt4u&#10;UBUmig/RivML9MIRG67+LZ8AhjHTE1kvvK/Oxwq7QLdTDQy5QiUFiQE1PgRA72x5BWDLa2qPsY5Q&#10;V2LCuaDbk3vlkrcTDp1K10/WJf1Paq5ixtI/Uc3c2GaQRTKH7NinimsrHcDzD/LTPTtzeprixzQe&#10;KyEdzZWSQIdEowp0ys7CXBkZHY2MI7sw9JFKVsjgyyZ9o6uzi4KyhCScOnHqVsedxjoyQTLLy4ob&#10;6uvpzkk1ItZNQTGuwwJlsgoE/Pf39WGHaH1RfgoL7227+VD77UNLmw42N7E9NRWsWi7sxoLNu8ix&#10;9+4gCa92kDO6/9qTp+99+rmaO53Xd2xr27V9qkzNpOx/idwq2wcoQKQbqPA/nhwUUDVaEgNRsQwQ&#10;5LxiIG5ybaSs4GRAcsjD7HoYiogy0xKoAF2BIzMqatzct3vPihUrr1+9PtDbX15aum7tGtJYbl67&#10;/tRTj69asYKCR/3K3RiYmhhnYgezM0+VFUw0NzT1D607f715iMLLeXlNDezN4WE1VEVxE4xIzWP7&#10;2LVlY2uFJ479qCkJT5rqMiwvKTlNvQ/HXKhaO5tIWYTyQllJyCnIlavNhdKk9QVl66oO0d9z7sJo&#10;UWFHbVXkaCl0ye3YVHE8P3/lylVr165DSFuOKicLBNbGs7ZahLgPDA1LAmVlbju4//Evfp7er+cf&#10;fezVH//xttqqc6oQMYoUQRVD+tbUVkkb8ZSb1QRX937LzEZE8ZDcSD0i6GvR14sQVX2EhO2pUEh6&#10;G4WKE7uTMbvblDUGjP+cAqgLVwWF53gMtGFExdjE+NyUE1uMp5BcE0KOUSGgeF+pcGY45niaJXsA&#10;Z2/cbFORixzaUEy5BH7+lBNVHJ3tPD3DwQyCwMBld/qW3ul5/Z514kVUORkbJ2dndHCEKDlIhjpc&#10;KM4FsHk5taQ/iP+qxJYiv1xUwof1Fa0jso33lRIra0r1snykVZwUGwJg0vccV5F2/SVQoHmX941Z&#10;PVMUse68HXdLz2RauKavn7pXLFZa/piAIps4PHo+0spEar0kNphsIfuxcylB5BAqsAyd7ww79Dv8&#10;erhb2JJMp1KyhaCrhhsUDZdHmDAv0Jx8M5g4czPZAM6y763FO8pDqxbpbzbCRGJu06HsA6bWX/aP&#10;IsOeuHT5Y6dPP79q1Zc3bQgSCs8Tg4FmpPfnicnYXWovrbBU/cSGih99JSvzgaNnf/jbLy253bV/&#10;9z1/9b7HbtbXWFEUhBuiNlLsQt7b8WUwIOT+W3+4AS2Gwezepq7ExGqTJPERWs8wAOR7dzG++C3A&#10;17Isa1752PedOjtSWnrLZexSq+M4KV8wALKEABJ/YWJIvI0k0kvP+YHtZi3gDzMbSbavDHgO1caX&#10;B4WOb8XsZQQ9CWgY1cTFkObW3NyEEun4CyBjLd3oqNidbAY/USCtQmryCwkcGB4egirMx6igL9+v&#10;c8NVLmhoYOBGW5tCkSwdyPQNsaDnMubr04LwRftv+42eae1OtmwsbxhJAkBnZ93tLJN6Ns2NDSgK&#10;N663LVm2DBxqZJSqLuMEc9KIIMwnMWrTugrxuQR6bByq95mfORYjK3Pj+bbykdFzm1f7ZvG/eUbI&#10;fv+Z2lwROKx5tm9ImyaSiThdNvO8+mwuTKroVex4b6NEnQgqNWWGopaQbkTypukqBunfmvmYfy4e&#10;7yvhtKZKEWoGhiAnbqKtBFNyoYBgQAxc4GmEssI2bVQzoUyLU9jUkxo5iSIIA4c84epb2++ceWAn&#10;BfqLykpjF0X3Zzaw2P3MNIJXenBsuohrMuxYSS7n/MKEipyhe8jyYR9rNqg9yiwxNVgysDXRJhqs&#10;PILgxdBh4HScaVpwGPVbj+CfpPRGLJkYgWMcNBWIElqO4MgxnUPMQE00beBTo4uOp/Hq2Vmi1+Go&#10;iDfT/xJhd6u+9k5DnZAdb5iECHhKBzxR3/DQrs3rzl+57/AZnr2juQ6gFlo2a8zFrYg9TCzCkpaW&#10;2HOBHopyjJox7WIsJnaXNrOj2tPrZG/dTsUwg6QkszImR8YRwZxdV1vf2rqM8wfVwkXFqlzWAh0e&#10;tYKLm7iYCa1vkKWqWOj6/lPpcilbNWGREdJCPI7KLxIezoToHaLae7p7WWRi6Ph99epVHo0UXWYV&#10;SK60umrj5k34dB/+3F/ikHnh0QdG1q0EL8ZVz3JI4qqmUz7ennLA/IICeo+wf1kD1Mj62rqHK6rq&#10;hkdfmZ749gs/+Oi1mxgDrMKfrlwCimlq1NoR0ov9f19h0f0vH7j2yH1X1rQyroK8gkMHD3LyRz/y&#10;0Z07djEnWCUbNm7Ie2B3xh//mbCSTetZSbCFKEeIhGEOYQI0u8aFWV5RyWtkV25BroCGiQmqADIk&#10;lh82rG2FSaEms1kqECb5hDHvqLt5BcJYm9W+U90IeAriPl/RZLZZRIYmZlGvTGKnh/M/ajk0wNUU&#10;vjOb8cDBE48cO/Paji2v7diMj4PLc7HSbLVpFqSSdEdx2TWTiJWLZBTBIM2RZDrFYockj3/YECF6&#10;QFglfcylYdDNXXfe//3n7jQ1HH73k1C9kMEMsoMFY1kOhNiLllPQMAFN8709PdwZB05vT3dpMR7f&#10;/MqKitHJcciAmWMIAG7gUMgLKAvgO12kWAPTXAhZTEVyJiKsvU6Z1E8dONlRXzNZqf2ejH6RQhKP&#10;vHjT653U3wkDTWEH3hzJkf6i1Sp9JRQ9RXLh8iR2dQYnzUQizvVRAux40yQaWnBdr6nm+e78pu4Y&#10;A1AttLQt6A0TLBBO5Jqoqm+omFZJN2kyUi1ZX/VkH3vPtZu7b9159tEHxyrKI2UhKuRyQ49Z9CaK&#10;ClER+l7qKelJI4k5P39tcozuE4Tafai8jjayQ/Mq+KBSJBT5Vda2El/4Xn8fdavlYzN/EFvkbuEU&#10;cciR0RwT1HhlWd+K1prrN5edOEt/5ZGy0liE0BhU0S0Fp8aQjOUBcAf9J0UYbF+IB1LQjjkVSSjY&#10;3lVxHEHIGA02uB1qVAw0t1Gx4IBMYnaT6EeU7zygQ7lJBAjgVihiIwtfNJHA/ohoY3HlGEzBvnfp&#10;ISrxxPZItEBBHqIN44KabROQ4/9cmNrpHH5PKR1Cou1dDhND9OzP0gTp9XLqkcGL6LuKUoH1ESHn&#10;/BnR6LyeLC7cfeIM7iVa217esnEBONVB0/Bk2F1MNQhYNAOLXRwnmCDnAUuivKO85gTm4IhVZIBS&#10;dxmYaiVq+kKvYFYTVSQeP4SND40eViz8xIhK1N2O5lop1cYS3WRnUnTxTUv2EB38QBTWLTU9mZ/9&#10;xZ9MT3psj9BTQ2EN8e9IV++ShYyf++zPrVi2MtFkFxYuX7u8avmq9J6/ev3qyuUr0xe8cvXy1bar&#10;r+9/NQQDbfASFhD7xv3EeBF6Q7I5zSS9ofhPnnZzXpdoxX1hhTWzoITfzGN3Z9dA3+ACZV5timBS&#10;mgKNknj/x2LPqDaNu4JHhJ0e00ow0LhSzQtgtGRX6GRlb1BrIzHVNIt2RweBInX0LWuHVl2ST52h&#10;fvdIr1aici7iiWLWWVnrjp7feOLsNz/7cbxq0eeLwDVEEmQDHMOF8LFz13c89RRLBSvHAiAKurq6&#10;sq6mFox2yT/51eH3PtX31COARBhkkClA3oEDB44dObph/Xpilva/eRD5gQPcxs8CajOAKbM4StN2&#10;mXCqTq4IlRxEhQBv5tYh+sqt5j/Pgea9sLSYCvBy0+XQBZJSlILtOLIL5IwKUjE2keh5qJYJncaE&#10;BLMxR34bjcWfb5UUdyfQCm1aLCY7gDcacgt+pHLJ4qn+e359e3rq6ZGR2vpa4rQAMJg8qk3zH0wS&#10;0YtiTbcsRUgtCOCA+mxZKCdNtJ25UFNeQ0O9ickpypw5pLeQJAi41MTUMMoZ5aghDk7Hxzg8TMnh&#10;TPBoVs15GWO8L6GUlf2JsxeWDo+82tL4xpIm7exoSmB9mogn52mEUe8iYRYsLO7GU2fWnzjNdF3c&#10;vvXyru1h0FrT1jdkgVkOhq5Cgo1ji+TJ0Tay0cUjlBbi1S9UX6oCSqRTrGGc+yMUotga33VR4Gnc&#10;pEESeNuwM4ryi9at29B5+875sxdJPCGuuKQ4n7hijP+PfOjDCLyK8nJMjc//2Z8TXVJVWaUK4pMT&#10;FaVlpSXFdX2DGy9cq+7qH25pvLRtw4HhQWxUnNCOvM9GrLm4SGjhFN1W6X3ey5vLF1EbgXu8se6R&#10;xrp/d+aC2rPnqAUb4y8uLaLQLGgRp8FSyoGuFGpObQj8rtIUoyyEbJ6Fhd1nLy7t6/3SA3vMmXSU&#10;F+UL/5qVZ764uBSNEYQds2HdxnsclqfENWaAwGlZ0bPzD184A61vePVF5uTkAw8d3rVToNv0dP9A&#10;JxxAIWy0eBscXNrasmEDOXoED0pF8eokQSJiQXPiP0QUcyZVTrn+xNgov4mwA3DxRkBmopMJNI24&#10;kpSDQWIIvkGcFlQpH379Uh6vuEgtb6fHxwrzSbHL6unu7u24gdZL5A44YElJWW1tHXOlwhzZ2bwo&#10;pSQH0pzwOtGY6AFDgQfZf3Bfb3/f0uWtecX5RITx6fjMhGlJW1+JrUmcoFJoW+/0/uj3Xv3Nz3xQ&#10;zIe+eMOjzFvmuLqJSfN2RovheonBSfsbWRAxmQBNTNgsJXV5QLeJs8NhPjI4hBAWe3emXdBqWprw&#10;zlyG+sZrhpzjxiQEuJOqPGGN3DRuExvuE1E5LrzlI1yfYbTrMos0Tv+ZsLjF7/PaNmASnpMelR7N&#10;AIhXzKYFm8VeUH6rF1h5GSShfLNUy4vOtjZlEs3MQA06zQViuAJNfAmlYcnQQF35b4a6vZxWNOuo&#10;vcjBdmEd3VQiMAkX4nU8YCh8rGn8ye8nr17l5/mVq15YtVKxfP6u7FxDvUTYASrN5kqhjDlJC4KY&#10;ruAqvL7vzbMPHD3HBd/Ysf7wg3sk8CPfQQkIbiTiaNhYJ7Ejh1zF9Dq76O4RCgnHv/7cN/ZtX7dv&#10;u1Kx0m/GeeEgDZqPPzVREXmR0nd9ZbvmJsUTdx07ReHIr7/riVhQj0R0mF6p9Lw5FExMNuYtZFy8&#10;E38GTMPThVd8hgAIYw8BAKftEFys4RaO2SN+B+Ln/MrSsrVr165YATSQOTQ8AE+AH7IHb9++ZWNP&#10;UWlRsCwqahFB2Q+EMDTM9enbRqBmjJnNVip3SuGttpv7Xn+DU5XEShzrlDaXasaxRpr9JJAqAp5i&#10;BeNICNjAd7wTUx2zXURzjNwsQokhW5KjGTB+l+985zsbdmx/6KGHevt7xJrmZ6pqqvi63T+51PZW&#10;/j9eDBjsZJLJBcaTODmV9Z75sW+8yPlf+/i7cp0qEvZiGk/UpULzlcolGIIJRichRAbcJTiw9ots&#10;jFycJcSXDd7qTeGtLI1tJ7eIDQxJ1zEfjwwMRw0m7ZhjC3DEQpMYxAtpyUR15ecHH2B661a2sgpw&#10;JdaIzUjyQvjtc6aT8m3pCDsUJhFkYRK8U1paTAwaup41XtIJR4xH5DE5AwP9//TPvvaDj72bsAts&#10;kbAieKIYACdACcW5yB0dsSIMMFKkQX9Z19vX229cvY7jDDohgIkpKigvIwZJcKHxEYbPjmDqqaQH&#10;wMrAmCsuzuyFIidsy0fMQ1C4+Hmm4piU96CU+1mcA1ogcjkz1ehTlmRONpIOqJFINGa8r28oVHq5&#10;C+021mhlBTnDJtENqV+mP3/hc186sn3z8V33mF4MnUQpANh+piwr1cRXgMrsnkNn7zt89tCezfu3&#10;bVK1b0CqzFwwSnoxEHFBc/PivCIi4253dbKzJC9cYozvsnesKAnnMC0kEXa8GZYwd+HuzEOse3VJ&#10;CfoY23DTpk1PPPHEK6+88tWvfpWFC2RTcsrYBxePKXLzAIUURWWMYIAasychtlUwxoS9ZCh7jjel&#10;jPuAftg7y1eu4Iso/4B0KgvrTBfF/dVUL73T/eTnv0TFz7946kE6kDCldJ9HKDQ2NkL/3BpC4DV9&#10;aVBFiK2DLBkn5c925xU29fQ9Mzf1vcNvFt258xvnLjOesdzc39i+HtWQ/cw4h0ZH6GbS2tr65Hee&#10;YwCvfvRdRsFyzp0+c+H8xW3bdjQ1tTTUN91zz1ZCwNZt2JBRlP+Np969+pU3nvv3v46DcnR0ELVA&#10;e3CBpJMpBl9RVXPvvffW1TcSYdfd3bOQl8GbQwODA70DQ32DiF7CPGVMwYcIIMXMwweKBCBzhXhz&#10;2tBPKlrZUbTKCQWpczAp9rneV1yq+LymDoVEq2plV9FVDldX9LEx46dOtT1y9PTL2zYevHeHKNwd&#10;nCvKyvOG5293dkIqmPhaiCy1BYAcYyOEqzWRzy5nNYdcMIDwtgg79B+j8NnYX/xmyTl59eDQR15+&#10;4XZj/fMf/gCjdoQpZuMCT4Hqa7kkUysYWgTpzM1OIQjI/IAMuG9NdR1ryFAHiVeemmxorIOpd3be&#10;prwpk8BGKybRIfhYikWHmCOIK/0ODxRRWjuPnX/gzJXvv/+J4dXL+UryYCnjLDZImsPH1wP4+5uH&#10;YmoXHXFTkXqCdonIeTpOwdcvOsR/oNwXRIjTZt3MPXzii8cfK8icoI+lb5q+OC/UGiN1pOVRsKzY&#10;vCGaYy9zYl5hnnjm9NR7btx4d9uNv3rn452tS5ArE7gmlUY9g+2GxPY6EyYnK96aTpJQlwYssxeS&#10;mhLcImJU3lFe90RZzStjPa+O9cKGFcc6PMowoD74cElxRVwDvYz9W1WlCjPMgkNolRTEjZSWKs1O&#10;twOAvve/fKH66s1XP/PDnUtbYoq0PcfEPyOYa7EKSoenkAjxEU+NPqAMHgUJujSGNSfNAm5aog6V&#10;gpLAo0m6oWd4GlMpNCMrSO7LJvrm6ppA6xtwV2g+uBOtTqDGJJnDgcOYvbpyLGdq6tKRZan2I8H0&#10;pMoHraL7iQYSDCZpSYFMV2SbA5XUiwie6csq7hTlJ+zUJH5KLwWjGRVlVplzzlFc/7h6TzM5WsSU&#10;5PrQcy8vb+vgz7NbNr2y9wEzDTAQIrOHOU21gDFjLUy5rGDWlAKZNS+x+aU//tLfugv+737z4z//&#10;o9qnqTI7fpxs8UMCQTC+7tl5Tzxk+ndsCaNzyZciw0pcMSfn6PEj165fpX4o2Nwf/OffP/TmwSvX&#10;Lh8++uaRY0e+8rUvnzx14mb7Teo9nT5z6mvf+uqBQ/svXaYdm+oeqka7+tmGbqQQgGCLYet7AMkY&#10;HOCmDaLKAM45d0ouO1NeNYaRX1hKeAXXGRsmLmSC87X/WPgI/LATxsts7duZIGIKweIc42r/rmQt&#10;/YbAAO0stZZm3CIAOZ1t0D/BTfVlN4zzp3KnJJE92iVJTIER9PgRkuKzk9Oif4r71nXX1t9z4jSf&#10;dNbiQ1Pbx6gXi0GDC4tLE/hCEE1FeUWQYNuN6z1d3QySQsTqTJ+RUXrl2vC9O9FwGDMYH1oUxS/a&#10;b96orqravGnj4PAQUUtFOKXyI8hOcG0h7cdQfcWdVOrVNogQTOWKm6u6caWi2+FqbrOlfEbBe5Se&#10;cSiHinVEVrWtEcZmASBAVVQV5W8CA0pi7xIu6z0XezfxpcQH6bl62wuXOzAT8SLEbHO8p6KxGhq0&#10;3PgH+dk3OTkcSViuzcQk4sTBN8DikaKmNZtWdQy5X5ksfNradsR/WrEuLlqxdCXhu3du3SkqRHFf&#10;gq0AYIEZQYw8ODQbAj9nxBwh6tichONB3uB9PD6z/ditO58+e34oN+cPdm2+VVGmkFztq/D0ixHC&#10;OYlo073skVRuBUpZbs7W0+c3nzh5afu2/e9710BzI9+QempydEFMlXtgnlXlV57QKfpVRSq8F0HS&#10;JXYBKo9dmoKdrYXj85HNjxSQIydiZBxhl0TQkHw2DcY0fvHcuUsXLuPbLM4v7O3tJvqjrq763t27&#10;BwcH2q5dXd66FO3stdderaqqQG2FQtFLAOkJL61YtbJjedPFrMyVoxOrjpxaMjiED2usuEiTDDsC&#10;amKeA5hPdACRGTmZ+tsVAW6Mj7+jqZ45ujlF0SWJLTGQfJQ/p1c4lgduknAfARA2Keyo4FKs9ZKe&#10;3i3tt15bvYIZCDJ2QjAJiUTqYWtNqZuSU6VKyqrM96VURSW4PceOvvsbX6ptu9bVury9ofFLT77z&#10;VH4+mXCQAbkP4G8Iv+A8qBEO8y5RZEqu+kzxTPbSK74qtB90dKLqZKzKXa2urMrIZsKdEy0gKPaK&#10;3WhxWPZpOXSS0tl0r6YVqxHY+HKJdoQpDxDch/QC8B3s90YWrAP8w5nICW5KJWrGBkam2L+5OZ6a&#10;pWZgpNng8MBg6u7paWxuamlpBmsmtTjXgL4XJKlNYB4qCqWl/YPHz99sqBkjs5JoCBHbSL4TBfJQ&#10;uuXOQ81ATog48bVp/yc+EweUqSSHmF7g0Yohco02dfeSRmB+segInqPaXBE9Z6guBVa7lHSwmKRY&#10;RPKniCqF+oVED14Uqx9GbJqhxR5JMatk2tO8zkrY3VyqGHl8WaBhFF2B6hwPO20FSpKOUDv7D6Ut&#10;jY0CBnMDVazDpMTMM6jMndS5it2LmYFxK73bxQXRRRQCJ2EaujivEyPTIjYkl+bFm5oXaSV+MVqn&#10;x4oCEWI+3ERItLO18ucIiUjZNG+dB80SRvWPfOdV4ihf27b2r977EBEx7FW7sq0hK6BbBX0sbO1c&#10;C4dikK0BokXiIG3eyy+L/Hng2IU3tgmwi4mOuwda5/0ijVyyzOLJ0xs+3gh5Upgoc1iUI1Wv+Xbn&#10;qvMXT9C7zYf2u4N7goTiFjFPUu8XldfRzIcGGTBZCrxL/4kVaeTZwt69UJOT6efgIxRukC9QAKBw&#10;NiNkBmQjttDXg3FrD82M2JTvmyanACKpAYKfWCQtn7C65snBjro5RxaMyiNjsqMMKCRWXpOs2cmk&#10;Lpg9jCLJRHuxMiPSTf1ICeQUjBoVotN68ZFikFn6/IKqsnIAwaqKShAVnryxoZ7BXbt6Nasgn2Q9&#10;ykHA95BDuFr01Fja+QXendNygGiT+N7cgrBQr7EQk4yFTReu8+L85tX4oPWp9CwbjSJm6RcOlk7C&#10;XlhihfU6/1e+JK2+AoHZl3LlZsiYmRgckgoBYuMsa37bnRRBX/bTa8M6ptqhp1jiMbC0uh90Ffm/&#10;sTtYCN9aAEF+WQmrwDYEhtSmwz4iIp7TZgQl6El9Vc4MD5jS5NRgB5unmFhsCN4tR0ZID2HlTSii&#10;l60Hj09UVd5urgfYxXJRvGpEKNjHziXgdcH3uEVAwwwDsYMTi/OKC4rQAwf6B/gUGE8wqRTZbGY4&#10;UFptYmng2fSf5WB4SC6eKAyVNJd7G//ktLlcxaGLnJgNsRlHOsshOQtHEKBpQcmEgEfzztgori8u&#10;jFFn5urAQ2eihgAVN04kVFbG7mOn7zQ20ChW0jViPWNnk5maFQndBhAzM2+11PF7z6HTS253X9q4&#10;Wr076G2Si2e6kktSIq24gMKyWcRYMUUsseqhRkJZKpNdl7JY0pgMBYbfQKH0mILKYRcyWFaoVh4E&#10;vW7evLmlpYWs2AsXLqjgScDxUdfVrFW3c4KOww4UoxwEHtF2satsXSU7LEwH2yLKpULP7++nxe4A&#10;FxYZ52ZzLy4LWwj4jxIZQPnFl6++4wtfAa37yvuepNIZADGKIpYLF0IBkOlA9+Gycn5zU0gr8ssg&#10;jF05+Uv6Bw9NjH3j+DHC8T7e218/rKoj52uqbq5YyppxC4ZLlZAVK5bvPnOp6cTZ7/34R2BaPGNn&#10;5x3qYO7cuWPVqlU8/quvvn79ehtrV1dbe+1G2/N9PZsPHmGNbzVQe0fNrETtFBOyYCosUm0HK7RC&#10;MCdnDWW6wCqeCLOUXPYpLCDkk7w1wBDe2tr9ai2qVQoewBSaDWo/8i1MElNP0FZEPArIkOrlSlsi&#10;4Oysx45ffOTImVd3bH5l+yaxO8fByWZh3Uem6EjPpdRtUl2eg8Ak2YMHaLsEZhXOlr8jwg6ZyPAZ&#10;gOwmZmFubmlPz4++/kpHfe233vmUWhJrtWUSOlDDSrHt2bS2alahMmw4rdUXICcPLzXXGaa20dAQ&#10;KiaXxbENufX0dIONMloUbykBiaqXCPFEjiemasItA8Bqqy6nkemjr73Zs7R5vKIsvbuD1wXTW8z9&#10;4s30R2mu6HcS4bj4i9oIQeJhc9s3oPIHhIcgQSLp0rlqKUBMZ4aQjSMtT8UAYtYXHZ7Yu8B3fBoD&#10;jm2o1baUjC2pDe00lFX9A5+6dPn1zZsubpTCIIEWjlJ4gFO+LJVkyukiqYnQ9VPhSAmzcChUYGnX&#10;pin4mPlYae3yvOKRjLlBV4X2Xtb2Ly+r5OvcGhTPgXVSQuCuGpJNJDuDNfCwrXizfccW/tnx9e9z&#10;Wv/KZQE2MNhQ2AKei+XgNnSWF+9IZRJ4tj2xPkehIynvcpgqkCUz71lNiT1bctRkiYJ3obf6+USk&#10;Lhqnx3GhWkOozm4BK5JCJaNJdI72GXMeo+IasZZxIb/jLIkoNJi2rFTiwL3DjfBGPIUmQmcnvuWk&#10;SFoolza0o5yIJ1BUI7VBSfT2hkbwO69VnUmRjEESaUGGD2H9lTa+Tn2iA6tWwIJifoKHs+hkb8eD&#10;BF4c+ptICAVoev5jH/xomkT/Pl989emvhioc08uRiBs1CsrI3rRtYxDE4iPZpcbs+C+wrTB0mC9q&#10;h16+fOnS5YuEiUAjWHSdXZ29dLFxmACKCDKI8h7MguQW3VVU90pClDxNBWAme00zE2NKbULd1mqo&#10;byeET1q8rRH+izK9kvwFxVILZP4NjchrobwzTHcGd9esskboBXYUg3iJ45CFpjulSyttB0tY7wkI&#10;Z4NXjDbkekKLCUKc3ioiHiNTSbqouWf60Nr7folp58CoOLx/1UzMvX2yupsaQmFy+zDSYRBjM11d&#10;3Y5wKbFWIUfZiVMn8YUyUIQloy2/2lb2xqGhD77bPZIWuCSY3fLly0BA1q5bC+tHce7v7ylBfykq&#10;pPW5IjwzQP3xxJc47MsLrwmWbsT04qMNRsAt2N1qWZ2xgJI5PKq+zsJ8yNqwAsRvvsaOZcYQutq9&#10;TnUJLkl3OefD6trmibHH7v543vy230xbzlbj7h7o1jawtQLpr/PH0MIc+BbzVs1yB1r69/jTvbBw&#10;QRmk8uQg59GQMAgA6XiSotISlC1SFOAaWn2zQzWrtiOdUnR19bUoYZfOXSTqinIHQGqIZPdTy6FK&#10;NzETzCcQCQo0Trbe3r7BwSF6GwFbMAcqP5CT88iN9sfbO15raf7Blk10zZZ01090/1HENcoQQAl+&#10;RoLgCpTjT3f4vB2nz7/zuRe5Svu6tZfu3RVT7FZrCr2znaCtZqagwkCUdfMjiLrTM88ZsgMLCsZH&#10;h005jtewuRoXtEUhuFfXsbxTEBEZ62NTaPBk0aEeQbqEJd6+1QFYSTYJJU527dyJVckDVJaX79v/&#10;end3546dO69fvw7RywgZG6utIcarllJ3+69dm7hvZ1dtZU1H5+OdfcuHx6Yqyxfqaunyw93Nx6wE&#10;JfsMwC7P6oOCrni61RUlI7NzNwnCcm01Hp8pAmC1+Sgnf2lxkcOSJT8CwwndAgKF/q9XlD1y8Qqj&#10;aq+TkcNRkEvtA2ZK7l/uwpn8gy41SR6Np44RbT24/6mvfLHu5vXj9z30zfd96FxxyYncXAxygDe2&#10;LSfZhNPMK7IgR0yZTYOdwIERyshQKCmsF/RAQnR3l8IeYYOqPAzCiCbnmh3gZSlBKeA0bAPrEHKU&#10;mbUmgB3M2PD6/OpNW4kE77h5g0qXgG6dtymEV8xkDaIUqj5deBOzsS25PhAqUaM4DGuo/WcsntWB&#10;k0v0TU/RgA7bs/1WRzMpSUuab9y8OYiDvbI89nlInCQ7XFJcjPSh4xdOrlgyUl7Ga7BIdTNEIY+z&#10;ba1DW2Lp2TmkhfvriovWgJwDpTRYJzJLyspmlGvODgYgZ4dWawqipG4KkLK+qCukcDZem1YT6ZNo&#10;Lkn1A94Mxf1ubFGse3D4hKsnD2jaM7D4toP3GWEoEPFRqB1S4FIQAAMyfuDaiOrGaHbqfC7VT8zK&#10;Aq0jEIDcEjFnXC6GCQB7uEJMgCNoSQRAi1LLPatIC0VZKnEYt07flOvjwDQE4xKwamyiszVXJvqn&#10;rl0DsHth1eoXV69K1IWkyLfCh3UjGUUCR+Ypkx2GaQrC9upl3PvmmR/+9itLbwuq+/w77m2rr0r4&#10;A0p87CiLnrDItUMT8rB4TVnRdxVJTxrnh+HBcae55sHjF3nnZmN1TGlcP/RahhQKGVeI2OJYsljK&#10;mIdYu+K8Ugh7YOXy9a/ug6LvNDfG4ywG7NKr6a1qgCk1nrhpWHcxUfEnv+PPbIqjmMNKDgZi6KOk&#10;osy4pFr9sprr1q9fu24dRZ1RkgDpsJAFeC3IykUOYPDU1FSHIapLWT+OW09NjEG5XnoVVUQL5uYw&#10;AxRhe2kKAMHb224gAMJSJVRagjJ8pUlZJufY8jGkp/ElhkKoYsoH8fvQSSEZZCUlKBWkaPHaWTbZ&#10;/YTKDPSDHUCtly5dwt2kVL5pmeUsc1m5CqhxJUbCmwgUIiq13ZL9NI+9Hqoo1jkzWDoyXjEydm7T&#10;KinzUnlSIYlhkrloY0qHj1Rv2e2y7X3i4pRYGIyKh5J1oYto0ZznYrRYlemT4InEGLeVBm9ZnBK7&#10;eN0jJTZsQq6V7M3MzIIKKleIAQKcGCefV+VItqR3ZXAKxXMbmpeORAUr0wNrBKqCmEWdc+WdCXBH&#10;b2T5u5pu3RmvKr/ZVIU+FuQUVkRCnFxqVkWNWWGGjYqIvAYWAa4iIJMG5XXVtURU3eq4BccuLSvn&#10;mvj6okssUa0wbtUfLixCnSjj4/JyLusKaDNpszAEWdBwmth4ZwHqs6Kg6XJOPZ9qZ81Mw/9VZtff&#10;Yq0J9+AmlD/SdnU8nbUF9ajRXVTFRdNjKhPnY312HztFja3bDXXBCR0pkAT1Z+U7W81ECQnw+9bS&#10;ujtLG3YfPN1yq3O4pHhItWLEvbgm+m3XnU4U7PLKciQk5+M9hVh8BT9UqqR1cBUONDTr5HI8GwnS&#10;VCBeldQwNYWKAlZ18ODBl156KYCnMPYggxANXIHzHb6nP4P5xPvhOdDUpY6YsWBZrCEvuA6yD0pA&#10;JWAdqT13pe0aseotS5aUlpd19XQjUtdv2LBw5Oi7/urrr2/f8sq7HmUFgfrBepkKIDEEtNJfMjKJ&#10;rSM+y8EjitmkiRMA+rryyjXdfS/1dv+3g/sAlHmu91+4nO+1++qK1omSQu1+V+7fsnXrtuNnVryy&#10;7+UPvXOhoQ5jBH3j2PFjjfUN3OI73/4Oew3CO3b0GD45qnQdOXkcow963rDvzaPbN0p/UUEMtuQ8&#10;WKKuSW2f2VlCgNWyWS5rkYPwsuxcAv2duafqUSDpymWDz6DIKbsNf2AUxdaKBOu2MeKS79pVUXNA&#10;sEWKkMTV2RJihnZvBBU99OaZh98888aebQfdUzHEJQPg6yDaNJ1QL4K5ufhiBHzJUZhY7MFttHIB&#10;2ClEyG6EFMiUsH2ILYS7yjRlZS3r7f2x/W901NV9+dG9Hm0i05S/IniI4svwvbimnk5AoOPO4efo&#10;xjAEzNzwAbMEKi5SUNjY0DA8ONhx8yaxF1xlbHSYdackiy2j5BaxlbRJTOdBnL6yd+H8fFdzA5e9&#10;7wev9yxtGi0rSe2+t+BiaYEeWyNEW1rAxZthsKdJOi2XBdmYtM21hH+huEZZz/hEsJG+GN+15A8G&#10;8lbHmxMNkzlefGvqd8T56bvHLktvw5DO8bBmL/Osxa+cPfvSurXH79uD9hddgKgMoS+60BPfNrgs&#10;sF6uhUX7VANNoChlzUOukbQYKFjb7GT79PCy/OKHi2s7s+cnxO+x3ZQFNTQ0Cl9FVYbA2dpKBjc/&#10;kVIteWBtxNHDtlfIxFeo8sDq5Sjwa194jQt1ty7RMF1MWXZBgiBrcJwPdwloKa2CelHmaQQhhuPq&#10;daiPYuOJuqvBOZwvUBc9Ff+rq4ufN4ydUBIkqvw13g1HHcsp058MpIpShaRYAwmJzGVVkNd+KW9U&#10;kYe3ii6ZopNUXqYflg8Zm9CwSFtNOqZ6stX5IySGsaEgLBLXFmUneKAWrQgUVyqM1ZcaY8c29MYp&#10;QRhxu/7ysvuPn+FV3vTMC2tWBQ/nCFbPHfIKxYdjMlPcxq5Kdxb++Ed/NMj+7/n4Gv0evAnSuyOC&#10;BlQ4DlLbuHkjcwzrhIe6yKvg2JhTXsghnV9ATUPFW8pdmSPvDUV/VTxuSq42T0HknnAXhbBkZoxx&#10;FmYENQ/z8sGmZIdAneroBw46PYapqz4ndD0KWzKL2eF23vNalhiAk2Xh9ERBE96vUjyKS1XjISg3&#10;e35qbnp8enIMv02q45gc93bHpXhKrBwDyqfMH6J/XgXqcxiQCiSpKls2HxTwhKwWWg0OH3b0DBlp&#10;ckwvoGUpNt8bLRVDj/9GUSBy5xoblj+Qy0xl5M1n5y3k5GfkFhCPy++MnHz+JGkjv6g8t7B0aj5z&#10;krDv7DyySeewxbLzGm53bjx0pPNd74qUOkWKLmTeutF2u6N9bHiI8onqvzbQPznGXGaPDvXhp2aq&#10;yyvK6urqJzesrf7m06zY4JoVRsOx/AtyCwoVLEVma17+3NTQ9OwkLrWcvGycXTw0RgeVNsemJ5Fq&#10;RaXFKCkkyI1NzsDiWV92auxDJUXI22A4D6Y2N4l2gNCEc6CAsCTUTlSQy3xGPjNBDLvcE6SpLNDn&#10;OU8iT0Adm5wpwv2NPuT6SQSpSzdjoDABBzgq5hLcSG3JwSqoDJINkWCvskT6oeijUmbcJZLT9SOP&#10;+cJ4xnz7zPiZyaFbc1OVOfmVOTJI/h5+Kh96qLC1dW7pkqqlS1uXtSJ6aYa1rJUiHeWoyLXVNWrb&#10;BGxJzCrq3PRsZmEW8wzvhNqra+tXEtCUmXf5chskTCBvFQw9Px+Em3oVBUXFLcuW1ZeX37p5+3bH&#10;7aHBEUwhzATqBBOxTZ1YlAzm78Gr157suP3G8tYDa1aQd8Uaw3H4qKi4BDY0ODIEHeaVFlU3VZdV&#10;l5eUlYBG7Th5/t3PvNDY2XV6xz1HH39HV30jYkJaC1YUK+6mIur26PoGjBuEfWSMauBjUE5uTqnC&#10;TViXrBzy7BSRAf3Mz5OvSqAghg8xE/aEcw5dhCoI1sXxz/VHKSeAiobepdmgStZCc9PS9o7bMBhC&#10;oC5evppfVEKRj/Liyn/2K79WWFR6+07PmnWbbnf1ff4vvrJh847Hnnjnlq27Kmsaz19um8vKX73h&#10;noHR6YnZrH/yC786Ojn75s07V1eteKW5sXJq+t1nLu46f5ksr57aOskMBzLKZ6MaoRlTGRML1Amm&#10;xmCeylBU5+WvLC05Tnv1DIWMQUmqrCe0DH6lclM5+SQbFaI38rCyftHg3e4dJmgNSD4+Zqy3qUll&#10;VFC4s9iw0TlHPJQzwWq7aTYyO/fwmTMttzse/eIX6m+2ndyx6y/vve9Cbk7X5euTff2wOVR7CsiD&#10;a4M5sWUmqGmSmQsqNTtBjdXcwpyS/OzizLncwf5eot66O+903bk90NczTSmT7IyiAsZMBCObisJV&#10;wOhq+kGZDnHe7GKSKqkeygLzeFkEoeZm0YsHPptfSHaw9g4FKVgCEiupdbNxzab8zJzL5y9WlFWw&#10;03n2vIKSucyc6YzZO7195dXVCLT+wb4Vy1pblzZXlIK3DuXnZNXWVKJQodygSkbyVE5JwcDIUH1T&#10;w607t7E6Bgf7e7q6UK3Ly6snRiezFmBFBZN0LyGKMJB1OPFcxt6T50ZKy3qWLoHpUvGRPl50vdQa&#10;KlFOtRjxFSwAQuEYyMmCC08S98Dso1oXF1EQEedPQWEp6TOsntIb8MsjRIS1CL5TrLBKaYLLCvmj&#10;rBQvaOGhrApVyqChGOF45EPDjlXql7lxcZVEsdQY3Ic9UQ3TSJ5liu7hLpzOwVaubwgb5EnILMf+&#10;WPEwogVDFeNLJXqEeOM6MwW5uFl4QIhIEtdKh92vKquKeEJOTY9PDvUNDPcNTI9OFORn0uZFKx6l&#10;i6F7CDubOBosWnkyBQoJsp/EooGsVc2FOhGIW4KjRcMCIAXJs8ZE5cGHEeKqVKI/+SmYy/ipI29u&#10;v3Xrczt2Ha2rZ2Z4UsOmikBX5gFdToooS0YR04zZLFItUHZhC5i70gmQ0rsOnPzw119ccqt7/87N&#10;X3zXQwSDwCXUB8AlmVU3wEUtBGOwuZC9CBfGIW0vwVW5qbqU6r4o1OA72nXy7yqRBNGfNAzh3YeO&#10;X9q3c728Qg7DV5mG0gJ6bpCRUlpeTg1p1g4cQTSvgap+G/4QhdvNQQuZvMkzu9GAChcg5trrKUA5&#10;VlSkwLdEB0nZKkZeVD4i4F+vlTgmr+33Egd0e0E8kSoQEx3ZEAYkWSrPi6S/vGyWKZ/dm59bUFRG&#10;ZZia2rqWJa1LlrbWNzRSHuHCxcvDA12ux8h8hL0hLRY8n3jbqEAPcdEN0kHNCiAbn5gi0BwRCvSP&#10;vME1g6BAMSnNLywvLiopLOhqbx/p6wX1B7BHfiBeFf4CaqbYlQWCrFRtDUaBHFYNUJVwk1TWj3x7&#10;qHpYsmWlxZXlgG+0NcEUVsYRXA8aQ/PDYYACSGnrzVu3Hjt9ijlvWbqEmURNqyQflubRczMY4ZMz&#10;Y+DI/Ljt1STWNqQI95srKoRvao0xhLKyQHjLh8fObV6DwhEguzYSzSIpyUcvNkfwAzNBL1CRcAF1&#10;VsG3NAZdq14elXcUYKgSE468z+3t7CAVV+YIog1fOTsXTjI/Q2Mc1SZN4igFkrO+bJdZlFOzDnsM&#10;jPY7pELpstExx1aF3DcLGGZEvuTWVFcQeIAHi3IKo0P9pcUFlPumbhL6JFqJcAaFWQr75Cq5BWxr&#10;rsE7ikzHt02zIMCy4ZF+zDygBsAaZrrxzRPDxcVja9Zwz9GRURx4iGoAPq6mxsPs5QxV+2LUKHWQ&#10;lGu+Ed6FRqrdBEFTJgDfBU1jmUVR4kKBoklgNGjO8oPkFZWUVeA5Ky0DSQFzgWkHWgfPktHiYEap&#10;cCjILA1VdHPzHIVtwxGpT6Kuug/JptMPUicTeZ4vjwp6IGZCZk51eeVCbr4a2c6p+yrDEFXj8yso&#10;zJybjtBGx0JbVV+Y33389K2m+o7mel0DpQeiYJeqf5JC3+QKUW9iqEm5BNx9oCD3xJ6t6y5c23X4&#10;FHp5d2ujm8TBzuaLy6smKUsyPELR1dKKqsrKOjSX/oFhquk6xRYhLnYBA1IQdyap4txQsDExG7yp&#10;LcoTCF4CGCXOPf/GzY7Dh492dNzmibkHtUkiYMTsLKomqYFoTgZIEOgluC2BNqRkSmOax2ZS8oJD&#10;xtUqVw+tQEmUhwlE/sJI/3BfTx8TWFtVy3RduXyVTun33Xc/yNP+gwcfePjh1uUrar/27Ud+8Mqb&#10;O7cd3nYPPhlNuMq8QjKF5AnA36sqq+vrG5DfOGMkaMfHhgcHlq5cBmq5+/rtS8OD/6/XX17S1NhY&#10;V5c5Mvr4tTaIeTIn+4UtG1FNJ2fn6pta1mzavPHQydWvvXFq9+6rGzY3tdDHe/j4yfNV1U31dc1V&#10;1Y2f/NRPrF6z4crVNsa+pLV1xapV5FSBKPUtW7Lu9YNwx9sN6JZIubzh4TE6wdJVsrKyuo/mI4OD&#10;TIRyJgrKECNDQ3TAWyivqB6mM0xXT3lVNbJbMcJRP875ysIKFHmHFUYWKgSPFCO9G88oICCJE+p4&#10;olLKGBcwCRBszmB7IkgVn5+HTGYX3rfvxENvnnrzgV0n77+fNc2eIwwfNQ8mVjQzOT88OIbzExdh&#10;vsBrsvAxXviU/O5MFLIFYlCoFQvCAhtUUwyEPvauskkcK+kCQoJbnBum9VcrDCuJcx84fnSouPhL&#10;Dz8EFcCcyTeWzFYrbb4kzTSaNoApElJEqCrJsllzMw8/+uSnP/tLu+7d++gT73748Xc2LWm9Z/uu&#10;zVt3vP9DP7xs+fLVa9b1dN8hlzgSobigQnels8pkZyTIWJItsdRF16q5Zpsqm1hjelxo1JBcYVZ+&#10;b0sz/GD3c6/0tywdpxkRH1FIykW7tJWjT7YLu0tdSXhzVGwPkxz5HAFw9p+aKQo+IHgeENYdNGwm&#10;qHqjRNQEMbaqJJAkYKm+bTQAhc+QGQBIanVd+oHZmJJ8xI8F1yi2Gy1K9WcdiaYSYeYbwmGELzgw&#10;S0guQeiqQM0iqtIY8ZdovuTJd40M/VTbjaGSkm/dt2MSQxjgHslCpIWhfXgL35e5ICVANi/4RpJO&#10;mER8hbNfTEved82oUjOgGcQzeFjH3PSRqVFm5YPF9VMZ81ezprLoglNckDE9OTTcR6ED2kPiuQCh&#10;GB8Zmhwfqa6qgJbca4WG27g/8uDG6KE5uYXTU3OTE7O9y5fDh9e+8CoyrnNJC6o8KXAQiB0ozDBP&#10;SXAoWgxWOLV0Jlg3pbtmzvGioBCNrhDVAB6iIF8rnYxTjG0+e0bavyOpMmkAlJvFmkwrIE9IRDbC&#10;SuVs7oBjAAD/9ElEQVT2mPqUJsvsKblHVhDeCMRPURHMBvcm8QnuCkh4iiie86ndh1AO+xuBJYSH&#10;ZFt4I0NXkUClPDLL8Kt8Ihwy87LYt9MsOxtLiobYMTsLqYmMR1gqqkjMWHzaQDm8Er5vsBxmiTZl&#10;XRKHMXuKxtPMheQzYCV+sAJ214xy5KcESAV16sEzV3fcpm8jf4KYtldVokXJpvOgWf/c+ewyWlPn&#10;FS4g1sanzXUWpkdnxofHZqbmP/XJT/w9Q3Vxuy9990sqO6hgYWxE0Rs1wd3f0z1y1m9aF3vPuyGe&#10;JbQmaymGKlXgzTHeTuUIgNLZ42lg1SFmSRwZELtS8wOz1Rft1lUrZFI58LdGrrIcnpEUK8TtLbB6&#10;ALAGhPUx64CGpom2S4EXarWhEFB5OPltf4uStxOzK2C/AGT9Qqi6+IJVMSGL9uDxrTzUYjUfspLm&#10;Sj1eSiXYqo+JbIqIKoyLM2iZZ5ogO6gd2Se4LekaEZMonhBe0/KyMgKp+vv7mAfAHZoV2AEOkJnb&#10;v3TJhn37GfyVsjJOoL4D+wGbl9mVEutiQ6AAGOT4grDklLKelVlfV19fVyeVZ3auHAH/2N4oBhyP&#10;HyWL+E1wRuftTuQl2w+EXIi7+s1B1ujiykoO/F1mm5zVlJ2Rz5CJcPFUOIUWmgOfDlIQcB3iRkNm&#10;DlTlgTIuRYWyK6TCKSoL7mpHJaxT7l8CKRFqgLDyntlZ4Sa3cg2Ig9v9E7E2SlMKQz7sNh+WD4kL&#10;N/kzFb8gF4VJcnh+5szU0BtjPW0TI5XZedV5QqD+b/qp2ru36uGHi4DVVqxYtXIVTVfu23P/E489&#10;uRmoe+2GTes28ruhtv6NA2/wLKpFLXpZQB3nxfLWZQRQkFnQ2XGHx2fl0SJxoF28cBEOuHv3rt07&#10;d+OUPvDKq93dXZA6gCuAgWmkkNWBwFr7Bz54/vyunt5XW5ceXL9KIXWaTOPnKjGAajpLYbjmpqa6&#10;hnqsOHz4O9489a5vPtt0u/PcvTtf+9j7e1sac7Pg9XJum8ITj4pi84DinVcSqbi+mmYeJsqnXCrC&#10;LcNNDUyDUcn8qw/35Dj8lnABVhsx5HgStXEQXjc2CnNQNbWcnKqqWsw6XEzEaFy6eLm5qfmB++9/&#10;7rkf/Otf/1dgf6Bju3btxpYnJeSVl1/5sU/+2IaN64nTwkQhZ+d9733PoUOHCNd95zvfSR0ZHNHE&#10;q9y61QHtD7W2PltdVpibd9/FK7vPX4I4b1RXatr1E/IcG0UqgLWArNWlpbsrK1/qG3DtVhmNhUpm&#10;VV2zCBYgKlGx66oRCwhmthaMwkgO6vuynr7HLl89uHmD4hmjlI89OdEigGfnzEcuXP6JfQcab93q&#10;XbYMFfavH3nk+EKGi5KARFgXUby5Isw1oT7m5Qpw8pwgAO1fB9cMDwz24S8KjSeJv7CuFF5T8aWU&#10;Ryg5IY/0kwhnSMJwAhjyaifRPebnSWGdJUuXQWMdHe049gk2dD8KFYCYnR7H/0zgHhuVN8l9wzLH&#10;09V+5w6L6P6GcqTHXRgYgsS1JIpwyLM0hAVFlhYIBw8i9gueb/BKmdtKsNXeX9bVO1RSTP8BuHo0&#10;n6LKoXPM7akPl5kPofZS1cRD5HB0WplDQxU5KEA1BYxJmgiZSrhK8JHIftIhr5ANRGun4UiMgriJ&#10;4EuF3oSn2HSRFHYJp1wQg3CN9CUXuYWsY4ivpcRWwsoinjE+su6bBFqzN5JxxTfsz+Rx4J48NR8x&#10;jRFsy+Qw4XSRFo04XiNWPLyvEURmQZtUTdIgAdezIvDKe1eWRRLLJjvYwwi+ysF3Vw4O/NNXXxwq&#10;LPzWxi3XKivD6xqBzZZEMhAF+AgwieIkMrLCk8nX9xw8+8G/frGlo/vw/Vu+/dH3XK1R0AfjD0IV&#10;CRCRl16I1OzFnHCZ0MSVRG/c3fzdunlaBYm8CjVA0tVuNlQD2HHuraZaudyMn+YVK1pECSQOaVQP&#10;DYseaiYnPv0oY+e8ac0PHjXvprr22+tfO3jy3u0RXBMwdHrLxPykpze99HFCXCroRzPmI94neyQ2&#10;VLq0P9uM3LqKyhrepDA/AA0vjHEPKnfGeZF8JeJ3uBqByWTkOYMmAgyVameMQyaNa9XrfR7BcVuA&#10;C4KY2TBButT2pY6VWlSh3Uodl9D3j68RISWJG1cTLyBD5dJVS4EOGBjcSrVLytqqJ4l0sJkZUB/R&#10;qteGWiT4ZAmqvXjh/OjUZOvSVtgggUlk5PKCG4hiHXkEAatBD3F2iaN4Hg06WGtswyUdXeXDo6c3&#10;rLB7zu1UnDkj1dGueDcG05FejphwZsuFH3D+43wxh5xTahKdn9T0x4adMhNdjtrRtunYrpR+a+Jz&#10;ckZkZpsGRYD6QIFhConUH4Lp1ZRLQ6L7Kgtk/WcaSAvwi7FpOZxNwticfSs1MqiHCAj+1Sr6cBkE&#10;LTETzONBAwqumZsDsmrouH1uVSvlrbmRtVBHJRCFJ8SKokJJMGl0RzAf0E4vLJbWYewsDzlOcqis&#10;ecX34WZTYzNYAHpgocotFMFFiRBnLEoIUK6ThqwYYYXBJLQcUQ48dQR45pcovILBmFk5jtcHDIIv&#10;Bx3GpuB8SB2sIjR2K30iGjNd2ayxQby/LWUzFgDsbjc23G5sVPJgBFJ5S3k1dEPzKmMkqWbc8KRL&#10;61dwGVQdfpNEHNwCE16CwJxYHhTJac0SVYL5rb0gl7LSxGK0ga/HBk9vYa5D6CgrS82KW7duEeAc&#10;W9IXTYo1h1AIHsjvwrxCGTli907WVjkRYVDeAZZFfoYI7zaFq798D3aBCrQpp5jdxTTvuX8PN335&#10;5Zc/+rGPLV3WuurZF7a+cXDf9i0XHn4oBsDThWYefL66pop2cxxMG9fr7urmGcmiRRVcc/FG98T4&#10;7144VVtVDVVgXOw9d2H52DiDuVlTc6i8FMJAoC9bsWLH8VMrX3r51O49lx/ZC32guFJhGT0O+hwb&#10;GXnwwQe3b9/e3Ny8Zs0aCuzC0JS2P6A5YTAb9x/uXdrS17okFBKk1fDIMFOKv0Qc2BUAuGNBaTm/&#10;8TNIxolElRDOxomEgIDJmUrnY4nVadm98cMCZEeqpB6OkWLVR4s3xSSonOeAdPl4QkBkZj906PQD&#10;h04c2LNt/66tuKCpEONaV2qQChNSKb2hIRmEZtbMG7qrVQrB1tjFmmSBxE4ZSUojuajqIh5vxMoL&#10;KtvLUiAz49Nv7OOdv3pkryOVFHopVUXNBRd91QFWLgURkcTz/+rf/+HSZatjN8VRUUGb6Er6dfCa&#10;3xWVVTt23Xv50vm+vh7L+pC/6ZoMTkt0oS9uI9elhXJoaLFGzGOMsZ9lysre+YOXupubRkvVWFz1&#10;hSOSzk/kLanDnT21oWyciUf7eRXGkhpmMh0RNKcRWG+LMTjcTAxfLoNIibV+K+dHqB++YHKvlFLk&#10;+yS1RENriknWoS/G64QXpOUvl7Ne53IbSmVUGbRfPX+Jgf/Jww8yXdYeIltLzlFfU3dWwqauYn+3&#10;M+/iSO6Y/KMnimGkB+x5U/j5VUrVLmS8o6R2RW7x4MJs/9x0RUlZ6PDAZ8XFBE6Uwgv6+vvATLgC&#10;m0vhnCklwczA0kF9prJxj/ctb9329W833CQRfVv6jjFjPhVg2eh0SvELriv9Sm5qsx8XLHB7TS2X&#10;+k0oN0JZKZBzYKH8yF/nG4hLmr/KbFIuF65thSYoGFZsk1xY1UamzvTA0CAmCfKdb9njKVMyna8a&#10;10kYOiN0hrGVX6l+CC9NPoeSQDTjiTs72eXa/Bo99OpKCpyh6B6nN+k6tpic2xd7ldijxJaBWUTs&#10;dkgKbGpPb6iQCioksGVVZxdvFk1PH12xPL2IaTEk+0eF8ObUHAf3qQ5gRV3tU5/85OJF/3t7/eXv&#10;fEmMRdFl9g7B2RKcxPGrq9fdbRkRaYxBUslOjm3j4vkQIpGusHIHP6dE7yIbJgiL82ci4dEZanaa&#10;EGQoDAiAOTiIdSdrkD5SXEM3jb0aLyJmIWpDMA5nN2BJsikTSWnMXlGRwbDSOzz9It6HBxutiOQI&#10;aRy2BwkhojQb0HWkgIkta7xcJ9iQDwsV/4vgKZFxjmmpa9r7bxk6qyC9MJw8Bq7lhip50DrYC9ki&#10;27beU1dbB/owMjrCmX1d3YRocQ+I41wBFWdGIpsSDRu1jJxBgLYQF/G8hQX5biY4SwRBQwO1b/OK&#10;zl2sfOPg4I982C0iFJfhzR8qASVTMm/fuc0GIycWEEd4J+sluy04LwajUisgdJ6SCcYVxOCjrBkn&#10;RJYZwpD6Y7KBeBBeUcNY/ajoLylVT0gdYAy1kJVDpwBMHpkvqluVayrBs3RN1z0h2DIxexyH4p2d&#10;QHVWak0KTpXiZLs2tGMTbClYpxlukEzwaH6Yk56piTeHu9vnpkdpxZaVVfX/7Zg7cLraD3wgIdO/&#10;+x/kKs9/83Y7tImbdHRimFLBzU2NDJlm9qSr8MAqDl1Y2NvdBwS7asWqJ554fMvGe/j0tVdfb7/R&#10;Bi0RA6VQDmwn9wNhnh5ra/vgubPDhYW///BeOqkxbTK/ZUIkkQAo32SNNjU30+AbblNQnLftwPEt&#10;+46cuW/HCx99T19rkzVgplSmTipZBwecUrLhyejALOHo2DCUKe+E/aTSsOlH7cws7lONe4ink+Kt&#10;mG5ZxSpxglialCDIyxM0I1VfW4ZdruZ9mbQjULkrnIL0z+DBqcxSX9ewafPms2fOYbh+6lM/jl2I&#10;dYhSCB79yuuvAe/+0Ic+CJQJfgNbXr5iBcFZr7722q7dez75qU+9+NKLe/c+3NzS8vwPfkCJNDJC&#10;oeoLebkH166CLvZevf7wles8583amqSauDD3IGeoMufG1PRTNTU8wNVRujQo0FqaFFalWZ3oit2q&#10;TmuqSMJIgrmFjJFWNT8PIPjYpatk7kxWMRUOwA3LPz9/eV//ustXP/rsiyv6Bg5u3frGp37sTnPT&#10;ubw8esXQ1RdDV7LWBekSx4W7KIi/MWP2EEgOBT+ymiUOqbgTP4B/tB8CtbAdYjVRnFADdym93Lwi&#10;pk7yCSezW9QFM5RMTUwpnJHINgUHUdG+rLwSFZykNqQUxglPo85uWHT52QB2CilSXVuiZHA20yt4&#10;vKe/Pw3Yse0TJkM5FepVlZZCM0gHMpdhGCj0qvXj4HyRHFNqTgpz8qNJ29h69eZwWUlHY537lsh/&#10;A7sLhI5PA2UzkCnfZqgh8U6kGWr+8S2ThoY3MVwClhacproWYSJJOQvgSX/ixA8ukha6iaiKd5No&#10;rtBcdcjGjQoaKWEUIilSOJOvxFs+1OQuxFWovyYeP6/SE0RFiX6fQJEgAaKK0AuiIFQAQMYKmRbs&#10;GSG2mhmK2pTIiZqCaHkhWjVgF+heXDzMuZT0yZP+SjRhoFQG4Tz2MDySqWAMj1+9/MGTx9uqqv5s&#10;170D1EJVfdNkKJwP+sE5ysgPR6x8friaBXVy1u4DZz701Zea27uA6r7zI092LoPdZaMejI6NQjxM&#10;g4taaAMiHsKRLuZtIRmec4MoiVGeXho/gv6SBh6Lm4qANJfRc5AYe3D7emFMTp2OopIufZsNSCdd&#10;ZVymKbs8HfEYkK4ISW5aJRVyWm9ry6Z9h/uWLxkk5ivEvOczlkxr5COoIr3ui6koPZmLX+DZpioB&#10;wS/mnPSSyyT4j5w16uIbQc9AbtL4m+RxzAvJbncrQ7likzJnKADEyUHsyGHBT0LxBEPEGoqdeB31&#10;gJCH21DwQnM1u6C4NzpL9vWzA+nbA/3IJKCvrI1SuXoQLf4t0WyDIeoiKAGLqC12L0oIkyopI8yD&#10;+Y/ectxSWQ9eC0iWmET08KbmJgK1uvv6G5uaSstKuDcEAgah2ZDqJZw0Ki3wO+afe6ExeANIPeDP&#10;5vbOsuGR02uXqxypH0wB09Bt5G1IYU3oNnZTkDq/wbJUvquwiK0QxCJre35hfHhAtxMSJ0QgllEf&#10;p1XNRMELezVJJONJsRyiuGL8xmIweshGUvkjUb2icilartphzJhwXif3qRKWwg8TZ4YmTbhwUngi&#10;Krmkh80LzkdDIAoDuJElpuQ8wNCK/qH1l9suP763oqqKmhgIZR4NUnDELl5YjChdkHWHHpwYVMCD&#10;wz+1XEROTE4zn8xbX28vr5laSBiLETMIWUJeBdojtTIkWZw+po5nRB/4CIJXVX/vxzQzCbYM3iug&#10;0f31cLAlbhLgufAzpdgOX5TqSyhISWkAZ+bV0SFRB8FKsZPEaBMemUnvl1sAdnSBt8ffSy1MI5Cu&#10;8OeKEl1Ul48k+xxFcbuZ4PrMnYdPNd3qvLR+JV9T8U+dribL0mATWU9jiqHwa1uSag3jAfFTpTm2&#10;YXERFQ+Kis/VwvHg6tJqIcVhMzZxnKS5vQyQTBVR0neNyUbKmPdWKGqprKtIlaU3dN/AyPgYp6AF&#10;8c6wslio/Fh2/eZ1rv/hD3+YbVX/tW9teOm1/TvuOff43lm3MoyD6/MgqpdbVlZTWw2NMUj2u7T9&#10;/ALS8VYUFu+6drtnYvw/nniTjczuxvMDP/zhG+3cjDn91rJlfQWFTc0tq9as3XbkeOvzL1za+8jR&#10;bduI1INH3Lx5U63n89RWi/J5Tzz5FAUPy8orSNRlNQgCuHb9uqW54s027n+zu6Wlq7lJYLVBZPgY&#10;rA+ytckGKl0OD8zIzgO/ILu2saGxtrJ6msK11G4WS3GSnQ14GTiqrhMiK8ksFjMwNSiqBxqmdImK&#10;rSR2rAjCaVjSkBBTOXl7j5y778AxoLqnV7ZSALq/e4CVJk+Ffm4AFy4PPcRvltFkIGwCxijoMCLf&#10;pyyvTZoR1ZAISxTfJKYkRLmtV8NgYXF9Zh9oXcaXHn1YIk/N6MSZHQviqEFLdu0ycRtpEQHYtS5f&#10;fc/2e/m079DB0atXxm608VO0ZAn3xSU+ePxYNq5TNyEc6O+9dvWSkpEc9mAZGgYv+yTcb7IWLSak&#10;OvJj9ig/C0uTeCZpYLi0mZP3vPDKyd3bNJS0QhS4svecBZQe02pM6i7GQRYDdhbLKfmc1MbR5mLd&#10;VVVnQlp0SCU/ehI2rkVXg8e7LsO0kJVy4C4xaT6Z+q7ZQRxJJGDqr+Rf8WWxX7m15t95o+O+nt6v&#10;bdvqoity3rtfmfX50ABFuQrzMu0lgF1y+UUYgklAbrAQtekXvo60VG56eXL02szY6vySp4pr2+Yn&#10;R+dUzZxFV5/AMfJn5gyZ5aByS/Atqj0X08u901oc0zVcUgJsV3eD1rGnxisrx8rL4qahrJp9Jefz&#10;OgRr8F5lJsjthoyae+7rz7DqNQ21MvOzpSjihFPKCFiK4W2FL6omRxRfjerzrpHiAg5sKH7DSdg4&#10;1FLnh/0y3NuPXmFzf5q5VD3bPFq1EMKJWJRGJvPduyLZHNHOI+rEGQzhLuFDjYpJAdgZVRMJC5dw&#10;GV/lUTp4SOo/+yioMYXeC0/wvsLC1NqJh0cKS+AuuASoKGKaTLn6iKp79LyKqNBK77UNCk1LH1yZ&#10;27kGqESwO1fQyUoJO8oaAbD7sX8YwO4r3/1yYN/CHB1uKqVEII/TRJavWhYGqmR2JoaQNJ4IeHc7&#10;D+His4RPq1WlyjZFXVUL3RRXc6P0eCd+CC20F1c5NVLxiZJV+QcW2+GI7sYg1mNC9LYx9pUyeNJz&#10;Gm1/Q46G6hwLjwERkfxpgv6bmyphtf4HWE82qDRvXZExcnfqsSir02Edjr/QCZCOhq49beJT8cV4&#10;X5JD3M/ltkMXVDNxcl0KCrmmcS1hVfxI8QVBKSpatXzF6lWr7tmyhZh0NLKzZ87cuN6G+Ozr6cXP&#10;s6Szi7CdZ5a2aEJ8KE3ZOBRbQ1WlDU4x18RV88JtyDNwzuNSm9iwtu7r3+GL4+vXiK+l/CoxD2TH&#10;wrmLSkrkfAOVUzC+Ak/ZUZYZciyCNTBWdgUvspVCxoZJqlZGljFgDNUVNH0R5+Iuvaw0lgD6JftK&#10;sUh4m+2kkm5iVotbXqaTxYYKHpHCLP+wACOtVzo2wQRgRNe1Ee3KTrNFN9N4O1EZOA/2pU+VkKHM&#10;S4UHTeRldyzMnJkduz49xgPTmCIE2v/6T25lZdm2bdzymfVrTv7a/+P8//Gb/Kz/5X+Gsnzu3/+7&#10;Az/6w1f+yx8V1dRWbt22onU59TuOnTzmwIpiak8wpdevXadYDTXsaE0F/+rvHWTCaba1e89u0gFe&#10;eZX+Y69du3ZtaUszjlIgLunDZFM5cOSRy5efuHb1lZWrv79rl/KaKVszgUt8ijmE+lHkdVk7WJkS&#10;2M3Wg0fe+43vN9y8ffqB3ace2CXzw54l+XTlITYigG86Kt1LjVigqyxIDYYicp1PY4vxsIq4mp+d&#10;mBznNSVLysvLIHJuSCQehh4KGXQIN2BbQW6uKKSiL+xwBzIrS8z8P3dqehYiu3jxEtkR733v+6h1&#10;eeDAwf/0n/5TSXE5i8MF4Sgv4d09dfqd73p3XX0DNM90kXaMofInf/I5VL0f/fgnFK+XlUlNls/9&#10;yefOnT+3ZvXKjlu3uAv2L5LpZlXF66sF2z16+dqjl6/y4kZtjZvkClmUMmY0bHlBAY0hrsuMl8xz&#10;9zqXBI6GDwsE2amaCQTslg5wKucJGK6L/fXoxSsI1K6WZj2acdB7T51pvtP1yMuvNd66/eaOrV95&#10;5+NTmzZzZ7y4vXTfm1bgIRfn61LofRVvVLv1yfCBysmvDYgfzqv3dBjrLFazLeJlFNoskRSZeYoJ&#10;cO8fsBMh9aQgkc5aQIZ7Hko2fDLMuWCkWnIL5XgT7uEJUUdC1oVy2uwctHMMQn6iAER5WRGAHVg8&#10;BAbfpQEfpjYXoVoS84MxwBW4YOBEvCbx1oFCw7A7HPxAtDjt+Wh4dIyNKY5mwE58lIwtsXGNvnJ8&#10;srWz69TKVviNBeQclwmtxOmpKY0Zfhsu4nQuRCpAhocDV1Whd5euk8C24LGdJWXK2oNi7GPOQQH1&#10;jvWDBHxJoP9ESohDhv5pwR9KQ1oMJZqplklHfEdXS50jB2DqSCsZPje5aryZ3l+KeI+rhFWqvDxb&#10;mio/TW4HutEk047/hiZCtTU1ONskRgOEtX81/gzqimGkbWzNBglZQjCDen2HZOR3Pdu8AVr32JVL&#10;L69e983NG51VTgBMpPMS5MA3VdUfMyi/iIg00rCUdqeMw6ysXW8c/8CXnyeq7sgDW7778aduLanT&#10;I6iLC2xhDMyOuXHVyyQgUiUJ3fv3reEs7Avx9MCibdpGnj3zrOhv/0gJ0fpbQofK0dFQ88AJlLCs&#10;rubGaIZBQC+/GTexnaWlZXjbKRUaQXv2KLvQsTJ6xBbc/0qBeIgO5mrz/iOT1VW3Gmi/riA7rcki&#10;jDV05dhNyYotgnHjo7QSEszTq5qj3o4u78VlsVTFpaU/CEQYGh68dbuDtl3O6KWM49j1K5fZlRjh&#10;bDEFKLnZC5wZvpoqkKxQSe4lHzP1nrxbuJ2cQCBH7iYpCU6TYPzDGRmApjxeaXFJoB2ESKUAu1BR&#10;hM2pdm8OKc9ikUTFiVEa0Uft5yrQIeiC86kJQNDss/iADfKrYVapYI7Ks9Y31OGFvNXdA6FWVVVq&#10;j2fMq9+9N5soKhyuthvZjSo0RYslFH7X2Hd1p8ymG3fKhkfPrV8pH6q0DTdItvLpDrs8LRq/CEUS&#10;X1aH7sOCgl85bIHHj+DXRAvt6b5NACAjVeUdaXeKBUC0wq1MVqG+ytIIIBunpbOsXJHH4agClhXo&#10;71ABoxF2r8g+ZnXHF9R4lKLDjIP1honZU6L5CbYQ+phYvOvMkhIeCp7ALMfgx9oVsrNc5IilhwDI&#10;xnigf/iFVUvLy6q4EQCEKx1rq6OsR0RkuKjdzcT1Wx1TQxYfd8egUoZEVk5vTy8deVVTdWKa4aoU&#10;VklhSRm90UtU9FBVIFQPgH0KoxG3cH4ZvxWGoSmMHSDHW/A5vLKSGnauYD9Yr9AjYD+IXlKhpjLJ&#10;3Li2hIgqNTZRlL3ZlmsqKQE/NLI0ExX97zx64lZjI14u42m6sKbY3qkkvsdRpRHxbCTVTE92yXxH&#10;Uy1I367Dp8HscAKNlJerJ1k2KrSqCkJ3DthSByVpjAYdbComiDzPE7LSi3zX6WJZpiBcgaFUmZiZ&#10;QT5yJg3Zg/EuPl9Wr3JUtC7uhiLgSqxe4UUiD02UGR/PAENgb2IIS9AXFvAVaCMUYwWiTk/u3LmT&#10;/qrTv/eH97xx4PCena9uWc/lCVCVtCPnFgyUeiVlZdU11GJRDxjMadKrgWhhMhRpqZ6e3dEzRCbs&#10;b587weowIBQD7ouQf/eV6zwRN/vqmlWE72GZPPRXX244emz/pz5xc9NW+EFlZcXE+CTlL1T+WJww&#10;68Mf+iB6F8/OnwQbEvqH5s9FlENj8LH2Zgfpf90tTekVlQmAKkWEAVsmSx2l4Wk9gyPNjc3rVq1d&#10;3rqczwb6BijLOz3BoigCK6lD787hlqMZcwBnbldglMIefCJGgeRgLJZMyR5mn4mCQA4WcP8+cfLy&#10;fYeO79+59ekVS3s6u3s6qSXCnLFz6SlfotZ8s/NkmhPoR8meSLXksqJ4PB3Ks3ckiMpophMEEyGk&#10;tGzTCP+7ZoYarxl/kXf7J/bvh6L/6rGHIW/tcfXjlnakTAAHrGhyLH/DOWC3n/4nei4Au5ceeaj3&#10;wIHe/fu7X3219Yd/BIp56dGHb333O2f+3b8tWbmqfMOGVavX8fztN6/ZWgUdNkwj5SZUkiRwOCjZ&#10;dpjQuuiRIoXN8iLk15Y3jxePjHY21Y+WloSr0OO7C9hpZVV7Ia1ZpF2iwQ38IBZ6vpkuAcpiOZkA&#10;duYSSaxfXAda8sBsg4gbJywg2EhaboZ5GOC4v5UcacAu5i2B3SRPZ4zsJz0LII333Lr97vZbL65b&#10;e3rVCsPKToYxQKdhJ4iBZEUAdhFhp6oaqSPUqmS6cPWm9L3krj5NkixQi7n5wYWZk3MC3z9W0shI&#10;upSjSqLrdF9/P3sTHYjUfGgsLItA29NaOtxCvNRuWjYpr6erqzt372w6enzDy693L1samF2sKb/d&#10;Rkssktdyg7l1uMSBEGc9y3e+9B30h76u3usXrqzasNIeI6k7Kv6IjTYxRgyOIn8iR1JhPEn7svBm&#10;YLxTphaAj1vKZzw8AgSGOUBYh/UCSR8G6WYEpIJRbkIMXwxdbF0UZsesDCp7JgS7h4Mw2IUQxxRA&#10;H1Bd4JGg3FqRiH6S1mE32iKDNE7mwoJr5DOWTWc+rIkzzchSUFi3xXWIcn1nYWHntTbCnbhxF9HB&#10;pXcLOPIxW5614LK4GTyZygG3EqRv/0NF2AHYiYNYTirw2DG/DFLuOnS0pSuWhqyyEnS300qaUCQw&#10;RpWYI1mkR7prsaS5wGJq5ovT3svBv1y9g6lxnT9L9NgNadbi+ybhDLFr0hs1cbFHXIny3MXf2SQR&#10;kRGyM44UH/EmDF/AIouL7R+hc8HNuH1EAGXJQS8PvQ08lZ8Mzx56f6xc4A7mKNJm0QZ4GcaXeG+q&#10;y7VyA1GLAgCzPe/W9PR5yO/p7j596tT+fftPnjiJzwfqh6oUSJ2RcaW87J1tN7kMxex92YzQtpkQ&#10;Zovhx63FudirqF8UlBubKC+raG5Zgq4HMxYmspmeIbZ07HjnNWtUUpaPOG9oakQrR+UsBNopo6mo&#10;SjApzooUYKkIkofoz8R9zU1q9WUbpPYww2B3lZYXs2YsF6W7hLqqfA1hluN6cqdIMMt2zrtdo0R1&#10;IW/KsTOFq1n7X8yFlIFCAAjvNJcG0yZ1ZJ3d+3KeWbDpCIVOhkIYuzbWIhco3ON6TkI2sBnclUwR&#10;CKgjpcXhvqBrz8npkdenh27MTVZk5VaYEfyv/ORWVJRu3crALv/hHzz+2hs7fvf3N/3r3wCJHLl0&#10;8dgv/Ny7Tpyu2r7jyM/9zPp//mucc+b8mc7e7lWrV1dUlty5fefalauMj06nZKLI9sjK2rpl28YN&#10;G7HAL5y/+IPnnrt4/hJQZnVVNVHwcHbwB2rAKZwgt+DRK5efvHr5pTVrX163AUUFaiKZfIKqAfl5&#10;aN415ZV4y2HN8GN2z6oXX/ng93+wpKv75AN7nv/Eh3taW8LAFUGIiLPITrZ3GooSwmKUjYInY4R5&#10;mk9FCVttIwcmz4wMEebmhvdOcyCYDpcLFIWiI7aojFfFdiGy1am1SIvL4ByRJ27OBgjxXFVdS4rV&#10;8eMnHnvsMe7wwgsv/sRP/OSTTz5JkZceKr5lZXHp//rf//vme+6574EH7LvPLK+sbl6y9PV9B46f&#10;PPXhj35s246dZ85d2Lp187Xrbc899yzwd2V1JbWlET7IriAw6LituvLl1auYuscuXeGH526vJ6HM&#10;Ty+kILsyN/fRivIXe/vCWxNeygS0UWVTOogJXWCZnJ6i5irhUw31J85t7e45s7yVN/ccP/WB7z/X&#10;0tl1s76uo6H+W+97Z++ypeBequmQQVDhIB5vRZsasPNWchFlhmWe6FKuknq84LLe4FadzJ6cyHC3&#10;Gpopx3yIcCGcpYFWE/RsZCUwCBzQOPGYcGdIiQMk9u20CjZ7V9KPdZp7q9x1RlZnVzcVtcHpzp8/&#10;j1qJ9h/RBJTewPwGp5MZT1uJSaLkKFVeRD0Sho9JoGx+KxyhTk2rFAq97UcJ86EwEyoAlieSYmhk&#10;lL2pOQOnI0Rfo7TLl5o11Gbu6tt0+forG9dEUyspHOqrDP81i7Z8CdBNCxFbXpknDnZxCIPqzFge&#10;cQ4Rd5HqbVhQRC/ZL9s6CbXjUhTUfJuECp3MtrCOJMjN2KK3QRL+8TZ5BB9eLG7Sn6qwVMoMTb9p&#10;SXdXlsUXk2HYV5WiQaN1PqBnFhUZwUPCFQmdojy8MpTzZACEtJXWEq0MUiAdE7hYq5MEkb4tuxT+&#10;qdiAKAah10kEDbMKWsfPS6vWvLRqtUrs8K2YXsAY43z8UO8hF0uoiJQvah5K6O0+cOKDX3q26Wbn&#10;4fs3ffuHH7vTSjKayFZLLUwW01jFtghFwbgtogInzl3EoahGFSeEx+hpXZlE2SpGVEObNs8KH5Ui&#10;L4Jvp2YzPavJps3IvP/Y+cN7tkStBbLcBSVbXQOlQprIC0HQqJrqeqG9DhHHKuqyFSENUrhJUd2N&#10;jsvrVZMYjhqzGlMasx0aSdDL4jnnHFFOKjU4VjDGSfATD4FLA8ucb2GyUlOcXdPd1YmWjSqMOmS/&#10;dw7bjSaRPV09OPiWL1/R2NjE5mXsUQkRNdLbXwNx7pfKlnOmQBMj5rEf41n0e0r6N1MCcwcLh5wk&#10;QsmdzGLXy1AMkgsVxUHx6rUt7TsVCuKsGbRbGYLeG6q4pFw1A28stUEVReWrLMf8TE1VFYt3m1y8&#10;gvy6ejXxhH/yaAp8sWEdDE1qD1/HvRfhwQKtknQEdmlj++2yoZFLm9eiiMU8S1WNyD4H9xXRjysV&#10;nhA7iOsoItiiJ3A6c0hdmz+H+nvcM05UYYUq4i/mVD8xiMrAvHUNA4JhrtoQ9Y+nzQVMfYL+doNp&#10;OxZxSMygeuUguLlmhAakAbtg4+GUETasYMZcdLDYvwKzSkpiyfhT5aAd+GxEt6ovP++xS9d/0N97&#10;gR5NdfVNTc1gcGTGI4hJ3FFAaG8viAkvoAE4dNgYChCYm+b6KNFwDPZOd1cXUAX3QiiwefHqoTOs&#10;qywbl+JH2Owc2jN3T3hvKmRMS5PwobfA+pL4Al4B8y06oz+7W9CwS+O59CxOEGYONdrScvPt1Gqa&#10;pUvd05THtCeTDxlsP3KMlFgAO5FEAHaacRGPc6l0spdDNBWKoOIeDRrwm7bjh/fcs+7i9Z2HTkIr&#10;na1NsYbGYQgUIDVknDp/qX2dNv1iXycGcFBFmpFCf7AC5kdolw9OUEP2JEIw8Y6Etaytp2BQTQ67&#10;VmhFdBkS1yH4zkaQOQN7X8k0I6Ok9bDNFIhkhBdaUTJgxsI73vkUANngb/2n3UeOH9y59eh9O9kt&#10;6kEvehQtwu5QMwhao2kIeB96s0LGxsfLS5VBXzkxvWdg7OLQwO+ePs7SSJQoZTsX6fzEjY6lvX1c&#10;41ZFxdDeh5atXHn/X3yx4tr1A5/65PCq1TPT0hxggAR6chtYDWDyww8/TEoEZo1SUUtKX39j3zPP&#10;PseflVXVXm6pGcvOnBstK+trbbU5VYiOoe7GMJzcPGwOSJrIYsiqs2doafPSlpalc5Oz165ev3Lp&#10;an93PyyBja7JTcXdhBnDoXrZzle1jeAGUN6eJvJENqUwO6URsMHeceH6A0dO7tu25enWpUMDQ7P0&#10;08zI4u7KBJqYhljLSsoUjTihCqC+p8JWtLdV2NZNDdWXwI66tDmZcAUV0gu9UYqJ0LoI81DA90/u&#10;O9Da2/v07p3QoVir+sSlWoRL94SJmtCCk4R8i5dkv6YAu0u//3sPfPVr637lV5d/+sdR0OlFkl9T&#10;s/13fz+7qOjGX35x+ac+zRVeeuF7I8MD4Ws38CXebIUiPHl+RXlEwmvsI1HpqimH1xmCCMG69cjJ&#10;VRevfP99T91qpLxjHA56XQTYBfOLz9Ic0jOh2UpNie6YZqSQro25COsLL2wiQD3Vst91J7eHk/w1&#10;4w3xGlpNbEChObGhkrsn70dMYjxz6lzdnDPj64rNmp5eMzT8yctXX16z6rWtW0LmR4qoTU4PPKkY&#10;E3sz0MoEsIsBpEeVGlKiH8ZTJ7JDwJ8G5KoNujKUcGN+6trM+EdKG5dmF3RPTdAdMT+XyrPgHkpM&#10;BC5XYEmqI01cnBmT+HirvqFJWFi4smUjd9vz7ad5it4Vy3gnQEy3RUk4VYA2Ypcsr7OFvvGFb/L6&#10;d37nd1asWHH48OFLpy9u3LbJHhPBLwL9lQ+Hk1uZs0D5Mp0dLm30R1NFkJEazeXnE1SEWqL0IGs4&#10;OXOkaClvN4q6Kj9dQQPZahETHrXg9VY1xbSjVoC96Y7rlzeL6yA4pE0kNJHUJTNlqsKrZtP6fexH&#10;WRApIgllXg8bsI+FjtUtkZVpxq79BGYOMNv0hdkyPrHEndMLZmdOLmlJa3eaauv5hraln0ANImMr&#10;fQbs/mFq2H3xG1/U0xmmMViTDaJMFHARZVV5/NaVrbFkmkayj7XT9KgGxbX5+aF8uZWexEcdWpG3&#10;m8Kg4nf6W5K47j0hogyppX3sgKwUaGr8MMk89X0TkZTeGLEPw1hLXzz9Oqzc9AaLF2L0ESC6CKqL&#10;vWHSMDug2CdxrpT6ojgThUWSQBslAMrcswOQb2uXB4cOTqbcCC0uuJwNZs6U2a2FNSeqqqhC14Fo&#10;VIKKonV9/a4o0XX5/IVLFy6eO3P2yqXLyOnS4uKKsjKM4dCLQsthYG011RL2iklRlQ3VFuNOqjYi&#10;17FWJWMeC59zgMv4VkOjmjdlHjtR99VvDvzIR3hHSWLSvJPAw/GpESqQsa2wnEdGx/HC0xaM56Pc&#10;jYrpRkl1G0pCInNzKktqon8ZxqGs8eiHNTmFtYjK4pDGHFW7I6OZ2JOoPgpeptLPoABZRMBjmbFR&#10;EY5YIMODQ3xdiI8q2inLJpQWPa+3q546DULYC53Aean9OUNujwVEisqiKCn84m6gZbCwWHEYTcwn&#10;rzUbOTnDGXMnpoYJuxu1t5awu6CE/9lDgN22bXzr8h/83rJPfJIoo7gCJHL5P//h0o98BAnT8+qr&#10;a37+F3izu7+3d6AXe+z2rZsAtTwmtdjoAcELoC6C4R6874H+3r5jR46fPH4C1aGlaQma18jwsGK6&#10;ZmggMMkm2zQx+bHTJ7e33/z8Q48eaV4Se1DwxDw9rQpBzQh5K8rNJzedYLRdx0/de+LkuktX9m3a&#10;9J0PvLdv9fKwksLKgI3Jx8u0TbsdEiVtFPIoDGV8AtVxGI9upMGm0TrMLSRLQV4R70OKvCZVB0c9&#10;ywUkh87FbiWvm4etqqpR+Hdufk11bXNzA5oaBioXIqHKiJJYIeEg3IaYF9TQ1197AwXu3/yb30AB&#10;7ewZUC+5qak/+dyfQuRUbBkaHpG7IDObph4XL13+gz/4w3e9+z333/8AqVTEH0yMDx89evShvXsf&#10;eeTho0ePIHlYacUmKBkqKZjKc7OPXl6/Bl7w2IVL0A+hdolWofCh+R2lpc92diGpzB+iEGtSjUFR&#10;pk4zDLkSinuYVSED4AuUsbvnxk1o/mPPv9REqODmTX/9xCM362sxNhQR50A1cmygeYifxl5IRxYB&#10;8SLbxt1Z5M1NCusFX8xUgfxII7JvwBzPstnaTih+sBpeh8mc1pbMLlLnwSNycqMuUvBAcxU1ocOA&#10;iO3An/G+UKGCglu37yDUGxsbrl69ykqRqhf+2PJSvNBzZHAzDsx40Hmen7EC+/F10l2FEbvRdUBp&#10;sAOpCzmKFkHXh+fFNiS4PIwWxCbEJkzRGJ+Kx+fmUsNuaWf3vq0bQ4RohLkUg7du5JBbzZJ5BYeU&#10;Y8EJaisZS8NIJvDdOXTfKXXyj5hbqPKyJjYi7MQLJKaI2qPCbuh6PsmVsywSk71s+z1uFzsh8J3U&#10;bCf/pt9Pf+uuAHqr6hmMyCSk+8S6xLdCv4gIu4B4wvttPTwLFwSwN9OOoFJ3TlffwdFBQexYxLR8&#10;DI3W6o2MxvTFY+kRtmHyisvra5oHT0YC2AHVPXHtyosrV/MjwlBHKIjeaI1f+OwMKioUUF+wtIjq&#10;lYLqvvJsS3vXgQe2fO9HHutoqY3HjyfS0inpT65O7geNsSFg/hFSF2VfY9ZjKuJBXLdbPYXU+ABi&#10;gQT8Q8CcSg4r1kaKoPpN2NeoSfKcdbQ03H/kLJ92L2txixjFX8hQmYJ3MeoSwjeIMyIhi5Au+b3c&#10;9MQZWKqPIc+2NwhjWNLV23L8zKn7dmD3usB/EmsTqxZLGdIqXsecp3dZ8Ir0mQKnyEglj2RM7REB&#10;YihZgFwNpYIJVrHQ0dFA7EmJRS2Ghu+79z7OiW0ViIzwRytlFtAEVApegTnji+ZMRXu5u2Waa4nZ&#10;QlSOUIXhqFjwxKSKchpRcusRGy/pwAkvmyr1OnY3IgNVm0ygOAURFLMRbVy8Blpm431u5ywmo/4J&#10;5EwQfI2n444ycKfrG+oZDzoBzyZlT/UTiFkGxyFDWckZsEfxKhxuhapsJRI1sNzYrgi7q5vXKpcw&#10;HV4nl52gF96huVIonPZ+awS8ACNwbJ0i7/RO4JB+GpqRoSmxSGx2uV8o+eflBBpJvIAKHtO6eteL&#10;3/i2RnpEaY7ItKPUAJGVJU4RZq3NNDKjiDaqCRusidgHy45ZcUUOx9+I9sXcWCq31k2zX970yvKO&#10;opXF0CbUT7CmpmbboWPUrT9O4YIRVR2h6jGZj0wTOcX4s65dv4ZiCYGB+jG3qFvMH0SLjez5VN9w&#10;6na132xHTlmgZKv1QlXFYzXV7yktXZKTNTQ33z87W2S9V4ZnFpU6ovOvWiEzfdE7PvaoEDbXs4HV&#10;BvcT1UlJDehbGTrizIFoLgLsFGGXCigPYC0YlI1yBSnGH/HP9sNH7zQ1GbDzHrVZYAghQAGLa78T&#10;v6WrB+Yh/pPgH5c2rGQX7jx0gtESdsenFlPqywRmhzrJpMV0mfErI1LRLqk0nRAradFf4Q7mgpid&#10;dR6LGxz3LWwhZeSTqugt4mYU4g4G8hT5kvB9HoIBEHGjsFmFq6gUbJQApyQIrcBZZYrE4Yws+NMv&#10;3Hvs5JmHH3x+3UqycKI5I9yEYTMS1l2BrJWVLDrf7e/rxQ7HFqCFTdnY5L1G637z2MGmWpWb4EcZ&#10;8ZQZvXzt8SvXguUe37Urb/OW+77wF7w+9C//5SgthsfH6QFIPA0JEGhrPNOtW7fpbvczP/MzrDAX&#10;Lykt7erqevbZ5yhsAkNjBgihi7VbcurMWGlpZzPFEHSIBmZI7R9jrxFrT9kNxsyfgOeNVPLJyjl9&#10;6vTrVIC5foPJVpEm7z4LBhez0NpY4VFDJP2J2uysIJeOpKuJ/JHye7pzQzTLEQP7oas3Hzh68sCO&#10;bd9raenp7oX5wzULqRxZUASGKEeyihIUlxRTIoBIYpTnUTFzEaYLMnrbSx7Nsa/t2YgEs1R0Nxik&#10;NEY5XKOAbChm2Z957Y3W3r6/fGRve30Nj2+nlDaNSiRZL4ormej9qNL6JAzjncWAXd3Dj8yODOdV&#10;V+sSBQXlGzf1H37z6h//94annqq5/wG+e+zo/sHB3phkXzXSy8RhzBIlR4OZiN+lhFSQjc4mLv7E&#10;2e1HT33vPU+0qyXUIlkQvMP8ODZyKvNUci99fZvGSW67TfLYv+YMRvplq8o9Y/lIVLtVkRA4YSan&#10;I+wCsAuhGfpA3PdtpUWCqHSm975eJApVysa3pscduN+qwcFfOnv+hVUr99+zUUV/rPs4zSAqbloP&#10;SvISdOsEb/SDC3lNYQh3bypxHyWk3qIKarQOkzRglxhW2oxz012Zc0uy8h4vqUUm9tAjZX6e3T00&#10;PCzdxZ4MZkmBtNbVFWodempIHSOIQp5QrbMye5e38rgbX3kdjTgwO46UUqwhpRUAZC7z/9L3XyW3&#10;4Zd+6Zfe//73L1u2bMuWLQcOHDh+8OiGbeuZBsGZ+HAUOK+KqILewi8VfM9sC/7IKmIScbLSyfv6&#10;hLgRRkeqEIBOsldFzrBmb1R6dZhFa3mtYCbBN1S2cE0Ar7BD+wWVSPw51D3Vki0B7BTdZO4u6gsN&#10;PwnU0hATxuLwHT21ubrVUx0xdz5sbviLNoETwI4z7lSUP3gJMyejaGrq9bWrEwq3zgaT4fGjbp2R&#10;BK+G3Ip68WOf+IcB7P7i619g6lQIHIzJ9Uuiow7MEFaYvXz1cu8oHW7PmYS7h1ZhNVEB32mCDsPS&#10;ZJbk6aQJOr0J56OmdkIT0EuCLscJ4mmp+Y7LpnPmYyQxp7HP0/s5dM0YZxQYTh/pNQg12muWcJb4&#10;ChB00AK/RUOElaGnFNDUVYTHxZx2o9gm66sKbbcq6XslBTJFcKNjI8wGOpji0rBICCFwJt3EyGgk&#10;uhKajhbOa0Ar0r+5F94tHOwkyCBrRWp2OIcqwAVX9PW/41rbD1Ys48+gmHjMmOTQ/vmN6QMR4sIC&#10;E3cJqgrqTYyuX1f71W/Aiic3bbKlJUq3f2OmZ7ATKTUyOorIpzB8UUkxATOAPgB2YSEaCrfUEY6Q&#10;UVNay7bHGiegg3ECsYdmRg2jsG2YlMDmism2pSGGM0GcO0W6K9FJlEOmhMpUT28vz070vqKViFcy&#10;Ys6txlzRQI+jKAFbmCYD640iSTcHCJNSP/JQq92HcOGwxOPH4fEyuuQbUGid20OyulTWtjXF1AWN&#10;BQ2A1pEke3xqqG1mvCIrB9ju2tToF7uu1rhPxd3rLr7HW1+TEpsAdr//e22f//Nzv/m/T3R0NL37&#10;PXgt6e9w4OM/cuf7T+/50z8rWb6c+568eKarr6fj9u02ddEqqaupxegcHh4x8KGxXbpw5cSJk/RP&#10;cA+yXDgsNXDBvybxYaunT8a729o+olZTJb/5yFMj5RXkLiJw3O1+DmAL1JXyIFDlCJ72gYGdx44/&#10;cfVqx7bth37qJ88U5A8OD5F5K5XUioF4sSL8vXNRdZw8hunKxBAk6Yz90YjdStui6b2Pd5ScMpcW&#10;zSFejBnFNgQfBF6E7JXJSI/aAhyqYG7TKJB1tbWIJWIBICfFcLGhjPujoGKebdiw8fLlywP9gx/9&#10;6MeIGkD56x0cqamtPXHy5De+9c0f/fjHKY8C5UBwTc1LqGH311/72sVLlz79mc8wOLJf6xsaaMx3&#10;+OiRezZvaWioP3PmNEYLgHbrsmXYZWYTktk2tCQ72mqquPXjFy49t3K5w9DkciDi4p21tZx2cWjQ&#10;zGEeGEgNc0nOQqFRuEkYreJsafVdr8ORlZl5rbqSthLoZy+uWvHXj+69VlXJPcGhWOgSItOQvppH&#10;pbWioTrCbk6RpxEYov7IYiWRpxmF1TjYXUjEWID0b8csuLWIGyNaDXKmIj0qxJ9t8IgBJpaqZaVK&#10;GQS0R76Yg8cpMEEFDV04fDAYeK7oOgfXIlyfUa9evQpSRIpTBYtnYaKKiyRcqatI2ntE2Cnixr3D&#10;+SaAXYSHMEsRTEGmFpMDK42v97ouMhxPWXMBcDgsTskhTstV/zJhVVmbLl87uGNLYtZqilzjz2ql&#10;QbjE/gk8QkXQVE8tvIDi8OBRCnd2+rDqKKnMlPzj/BWIm61xQXXxIl+qQqIahuQJso/XcX4asNPc&#10;WSEI+y0tXCRH0l9464toTRT7KEgoPo/IrkQtXaSYqvFXhBqF48r1ILgRUiOSKC2k5O4Ie3g2U/JC&#10;BKNsBkmE8FWkJd3iW8c8y0pwVycDD1EYVFAon3728IEdt28B1RFeF08Hn5fgSxvZrJ4qteZQzB7Z&#10;sffk+Q98+XvN7XcOPnDPl3/40fYltTRrlO7u0GeXs0hqX3rSFIPvBZe1akU5gx5cSVaqCF+jtlrl&#10;4nqpIyYq1oXa+g4Pjkbh7u/L00hVFN7D7MmwxwX95qkjD2x3FKdmD64k4CMnp66mhj/JFEPKR9BO&#10;qBTh5xOQbYTRsmh2dN3qDa8f4mptNYThKoLYgviuFpQeWIiVxCT35Mc76eXmi6reMzHRNzCKMA25&#10;zyKyuPAEZLFiMhTdrO59ZLQQlEqGXEVF+coVqzghZgJ+G4l43mLmawZcQ7U2sOLOg757knJsj5fS&#10;6Yk1ccaiktknJmFq8tmo6Q0Z9GKOWo9IKLMHkkhoZRZGYRk1bXNnNa2P8vCjN7uhOoXbK0ooAfhc&#10;95bk+qkJpXMWl3QNwPD6G5sb4YREBTIQRJYku5+dOUHe2GxeUPgViGNJcRKrJstzof7m7dKhkTNr&#10;l7GLYz5FU/RDTsFhahJndDX2bGh32rZhRZhwzA8dWZWVPTWhEpAoQik4yZ5zWQs6fIvEUPKfwgqM&#10;DZpYvVNsj9gXID3Z+RWKRdSmAG0fnlSQDnVOtCTWheJG6gZiwgjOFlqu7POojGz3Q4Qnc5pgILp4&#10;5RJUqwxuvkriSPPtzuna2rH165CS1P5HPJF0DJ+AVODV1C+PmC85dAvc+Cs0RvpNEg1BU/Tc3O7O&#10;bppcMWhuVEPiJGKrquZe4zvlJIDn5i7Nzr5EsINBKK4QpdCZn/BZpXkOHwUqoRk2+oWTX0wJt6E4&#10;k/TeMHQDIBCbStJ1c0rLK2OmjQs4KiOmPaXdLwbgth85ClrX2dKsxzHvdGSwlsNfFzlqVcxik9Wj&#10;37MAPemxkUXPySTms2t3HTpJeuy59SvcKkf8lU+nRlT0QwidgjuF84Yeri8uOuKRFcY1Pwd0xSc8&#10;L6dF9hn6jUtVJ9MSrD5h7xn26LsQm5YjHl7ZwbkRr8DqKIbdKWy8o4h1S4WIyGM665saKdFb9/Vv&#10;7D56/NVPffz1GlIuNMtYTk5cyESBj9i6yqpKthwPg8ZFUwjoAIFbOjz+wNDEpZGh/3DiTSA2+tTK&#10;/FZ4S947Llx+7EZH8JZhksJ27Hjij/5wvLz8zZ/4CbJxccfevn17qH+UoiVYLCgDzDvEhpLw4IMP&#10;KayhuJjIg+d+8INDb76JBcGK4FGQGU/75sysZWfPjZWVgbdKzsjQVfg0vgr8rzAk9FWmU5hYRi7K&#10;MK6oI4cOHztyDBlGHLTmybXPImMm3GwBQEUSkxddPi+BUGa7Sg+Sc8aL5EZn/PfU6fMPHj1+eNfO&#10;51as7AWtG5+C+Cmygb6ka0FScpTQcZPE2KKyknKiEQlslF6k+o7yEMgSVmd1VkoVh0Oap4AIDQQm&#10;KHmtg0sHWpf16Vdeb+3p++IjD7VTL0wDdt638gRUhNoMx7ZMhObFAqSgugDI6P368OPv5QURdnee&#10;eabtL75w46/+ing6tG3ePPu///veA/s2/pvfKKgnjB250Hej7bIDSChGFmHgCSsLhm3Og2IWYk1b&#10;h5mP+A9ocPfJczuPn/nOex6/WVet+CUjWWnpazasK4ceks4QDTwuZW7rWeI5eJIU/ZuzeemCA2u5&#10;HXgVHC/4eaynZZlUL6cbJYff16Ht41rAydneXKlvJpcIEChGqzOtl9p5PP+pq1eHiguf3rNTJbat&#10;tSW/rDZYhroLjMjLF4kEGsfMpgG79I5OnpIoz0XqXAxGHxmw0x00Wrk9eI+R9E6MnZodg/nvza/g&#10;1BtzU1jXfIXOrr659NhgBbppkEhKP4y5isePZiBgdoxy/cuvMdq+lcv94NJbYmwhSiLS5XZH55nj&#10;5z/wgQ/84i/+4h//8R9/7nOf+8hHPvJDP/RDxNm9/sJr8OvKmvKk2IlbCBJYb6wrUC3RonVr3ELi&#10;UWTCoojyIspEwNToFKt+EY4cZ615UksuSuIknYg0xy5kH5sEzUF71OJDYeapjBCVfIlCn6JOJUYb&#10;i1CSuXYK8+q1coclle2Q+LUNxUdKlTVgJ/sIkk6tUIBMsb5q0GSdPcqrxH4jS+j+K9dAXvg529w0&#10;5nR+UQE4BjqGBUHw7GQpxHU0//9QgN1fffMv7RwVD1LkG3KQf9R+apZFyV5hwC6hG3JvFpXaiYdh&#10;PyiIZdERtKX1S9k8qelLuZphgLFPbYpE4WdLX/EI3c7THFfxtkmQuLhsegMzh3GLtBodo4gYyxgz&#10;X48rx55Jjy3FKby/KMeGm9mNomXp4YVHTaH/s7euBxJxhR6ytRmbDo79lGigGq9MUMV4lzjuoaCI&#10;sxHkqNf9fYN3OjpQp0hYQDHlWhBZRKupoJv6l6lrmGAOqkerTKNmMzTIy+VlT9FqHTjA9n9RaWlw&#10;93DiSK/MzhKoQJ3m2Vnuy0gRsUhuQpZ4BHmkM7NG16/FBcdIgAj5FDgjM2/eFXBo4JyJgoxA5znx&#10;cfOUoVBy89D1Xdwwc2ZUegMvGLMACCLySksrKyqwgEAlVXPXg0c5QOaxdnkEXjjWRhvSXkr0SG4t&#10;axIoJ7+ADA/28/DICBH7OBlIYfMniSjRilj+OZ/JYnARCswwcmmSnYoo8Q6UscKh4ETHEAWOHBTo&#10;xdJTxNIHVfAidOIgjJHM+VMzoy+Mdh8a6e2fnT4zMfSDvo7LY4NVufn8pKn3b76YHRyseOQR3u87&#10;dOj+v/xy68c/cfxXf6Vq507uceRn/slD3/hWbmnZ5f/8Ryt+/DOs6M2O9meefxaFprWlkdVVyoMi&#10;2Ubp2tZJFuIdusn3GvioZPLdZQTbRjgpbJhC4++4cvmJi+f3bd3xpc3bmE8wMgCxkDtYDia8Imax&#10;t6fv3qNHfvrY8bWjo8+vWHH5sUeZSh6WCjUFRcUwQGfiCBQnkUXGgiBZqe9EJFhgTALVEefBBArp&#10;XJRaHlo74xkbJeZvprGxEXMMfQ6+hqIogdTdTdIWi0YYKaYmLllCROhRCx3d6exE4SPLCrICYUTF&#10;5Xx0+/XrN6Dkc5HW1mW7d+9hp2JIL2ldDfz3ta9+/cknn1q1ajXKYkNDI6YLFE5Vv2eeeeaxxx6j&#10;PVksLm9+/s/+mA5lWzZvbu9o77xzp7evr7KinB0n36t4jN1FKcAudI6dHbe/v2yptZaoQYSVLhZ+&#10;eWTY/DoDeQChQ91SylN6CPPD14O6mFJxHrMuMU35vmbZsM+2trCvI4IsYsgpQSRuMD3NtoBdYmv1&#10;dHVD0yQocS/EMwZf1FQIZSR+RKjAIgEuC4BOCi1DvVxbb6aOEDCyACPeJ8U90rxaz5MKCRS7Nm/h&#10;BQYY56QdenIkOToDlz4nbNy4AbOE0uaqimXVgURzXNBdnZ0AdjSjQPsGtuNBVPR+bg7HvltMJNlP&#10;ukseTQYm+Jcrw+0GhwYYBtcvLC4JiRglZqVaE3QjaWI9tajwoZPnCE6k/A03NcPTppZx5q4mfJM3&#10;WTJI0Rq7F8UVqRN5IQRZxXRhYdr1UujlOSQcTH+ajUf8glgo8gLA1DhpMvOGH6J1QsI3Ujs/7Chu&#10;GTIoLVli2qPqYSInUqic1nER2vtWHpKU2IvpTX8UNY1s0ztXy7AyuoyQfaPDBgwUnC+fB6HNQF6m&#10;BzsDFb0f/JAL6IvW3sK0TpGHq/xyWaU8SLRFstvKvgFaTCzr7/vcrnuPtyyNyZc9uTCVGNOB9Ybe&#10;lZfzjsvXP/H9l4Hqjj+y59uffM/1Fjzz2khYtMFpg+VyxHLzTLH7/DqKRmkViK2K09LnB2lbz4rN&#10;G+5WmeVGOFRGPPBOaZOG96RU6S5qPsLt2pc03HfoFPPbtaxFpbXt2Aelgs81NTRxrRttN8JxzY9d&#10;r3ptunJVSLVVEfQZcpBpvFFbyZjTK27xb7TdEiX2VJBlABO85oSY89iYvM92YLvl5BUTwUqSGrCR&#10;HR6aKF4ThEqADJso1CqH/CjS6uCBQwwGFodYJ+oOCS5NSdaIPOPaFk4SZfIdcCdAwe9LLY6s2Bge&#10;kZDRBgqdG/8ZCc0xcYU5xVG5NH6EcNgUM4DoAjqxHGGtZWSgG9nQFe2F89JYHmIoPOlZFC1iR5Ns&#10;CAMsKyu50z8AnrRkSTOBQkRtE2HHd4T/5BfEnIyNjhGwryxvwq1LywpLqR4QqKs0xPq2W2vPXXlj&#10;6zqx80DOgBmZY8e5MSj6zbsTPQqDCCPCJhiK6vwqlire1NLwppxM/T3Ao1wH1UWlG4TiWVHUM+ny&#10;d6tgWRlLAkKssrt7lr1baHFCp9SEQ0cBSp3AKlCrvuEh6ISm5xYrSV1m84sk9DJslWAvTFfUKeMd&#10;gaomtgDloQv0NF7D6Fz6embNhctDRUXTWzYzk8zbnTu3gRKamhvh3CdPngguyjUZDmGkDgjVFWj7&#10;Cj2AOzBAWoXiNi63a416x3urqnfRK3nRUZGdvTsn9/bCPIgUbwdaFzwESE7uq7cmeosh6qHdQVil&#10;mYtLVJ/ZaqFKEyo8MMg4mBIvKqoUcCQYQYfAenE5Kf+BsWq7BzrKnO04euxOU3NnC3vW2RCGioWo&#10;QmYkcLm/BFPluikB2MEHJJpTaIIuFQgs8ba3mut3HTzZcqsL4TJeVW63SNbksDymfIHhM7HoWiIG&#10;VUcNdi7yiK3ktulyW0mhUnxzIdvW0o3Gp0XjE2qVELSUlg6MkBDiVI6Sw0A0Uu0z1CvO41IB+RGr&#10;ImGkNjmSy6jHHDV1tZs2bSqvrHjwT/98/cXL+37y00dV2lOucn1xeiqGJLegD15za5RMmr3gmSCH&#10;o2xsYu/wFLF1/9fZ41L1aZcxOGw+Pf/Ri1d23+mMxe+uqrz2wQ/e+xdfGFqx4tTP/iwb5PLVK+0d&#10;HQysr0tRvSyHDVfpS/yGEpYsXcIfp0+fRiXjjq5U2wNDk1fevafWXr4C9te7dEmo8VwEEmXGbty8&#10;yWlQfNRnJEGrqrKKyKJzZ8/evHHTwW4lNJQF0FdUrDKCXSVBe1qOGgoZBFIbUfACE2zlU3c8Qmup&#10;0yCDPq/g4WOnHnjz8IFtW59fuYqQamoys4jlpdB4NjMu7ZHk8dw8ckQYMDgFt1bGD6EqilqdgFWq&#10;OAADMH0SImkh5rIJKeVBr6O2DEEvibGS/fC5C1uu3/yLR/d2qA6AeKWpKFLqyFwOhSoCDUSxBg/C&#10;Jra4S6Dr+UeeeF+szn1/8Zerf/bnL/72/1myYkXZ+vW80/Te9xY1txz92Z9Z/fO/wJ83rl++ceNK&#10;aI6QkneWmLauOC8D2XJJciE0ycVyedfx07uOnzmyffP5Va1prVLTexeN8vBSEXbG3IJTWmlRqHEi&#10;vWO0PGuoP9H+iOw5n58AiOm9yXcCCjEGq+dO1MJUxC1nxgXjdigrmqtFGJlHlZSb0+1ssKeUDtyM&#10;VHtXO4RfOXt21eDQ0/ftHq+qZFxUI9StY54T3Mas2PqwRSVp9cGJHCD/N/CNYAueoQQ0jHEmBw+t&#10;0MxUhF3K3kRhhkAuTwxfHhv+cHnj6uKy2aLCIfKsXfg+1IZE1JotoHlw/bRi74nSFZAXsXyUsetf&#10;sXznN79bf7O9fcc2VICYEK2dD03a7OzX//K7lLj57d/+bayn3/qt34IzvPzyyxhQv/ALv3DhwoX9&#10;r+0fGRpZuqxFMRySpLMQdKy+9QC5QsRhmbdoD+XcIAlolxXgd1Ge5DgqgfzulM+bVq9YNho5dDEh&#10;TGXisjaX5mvSSG2WK2QgnKYiVGGybOXogSkKMnLK1hJJmbjtIwNgEL9NO5AC5mPMrjFB5VqVLjFF&#10;WkEwbMo7UTVPJOfiCanNt9A8NFw3PMIJwAEXGhtinjkgndhBnoPAJJSnyN24+D8UYPfl7345WtXr&#10;AR2ROENVbac8Uv80e83qNVFehpNysvJc5U4/ijogH35qZmpCcRaxkeKIp5VMeuvWilXR88tN5jbb&#10;9n/FaZL77ukmnDUc1PbZGjpF0XcqjpNkIs4Z0rWSqgUIPUxKvDmFc/0S7T82QDCstCUTyxBDFQvO&#10;JRJVfetCNUFgC2XILchQSQTdwc469QQjwIPy+sThyY9PppzwB3r0QZu5+ZQWyytCNk+OTRKE0nGj&#10;vf3GTSzz4cGBuYkpnhf0i9OEHjlqlHcAsKyYT0NuPJKrxkhRBb9K7To9I/N0tboGlYRtKudQDoXn&#10;EGMoZWX0kZpVQi4hatOTs6RIFCEsp6cm16xaVVZSvHD4eN03vnnqvnsBf1TOGjiysACkjeIysA4q&#10;SFaUVRTnFVHQgXJTlcXlw4PDaHkMDIlUVlzCJSdGx6g1hGJBWWFFcijqeY4sIrQzbISKyrqKyhrK&#10;lBG+TwwYP7QVwM9Fki7F7vMLS5gSEkWIVSedCViUWJqyyursvIL+ARrLDHFaYVEpJa1H3f9O7meg&#10;EZaOXcsUjOMIHwdGVa6Jiz/oyT3nTBeZ2yI//HiQJfoN/c5okltU4no72t5QhcKuFU3C8sL44C9Q&#10;CJYqiiO2EwwRWsLihZxQnQWC8CO7mPdnIYaMofnZ4+MDN6bHh+fVgb4iOw3bv4U5B2C35MMfoZdE&#10;QV3dnWefKV21uv/NQ/nVNat+5mfrH3vs6n/7r4hYguxoqPn6wZdKigsmhscJxR8fJYaCrIVBEEtV&#10;JZtfKClgNvKwNyj3DHOUHiu+mV1SWf7ExQuPnjvz8vrN32tdAdU4WoqEShdZVEFwNog6Tz946vjP&#10;HNy/enj42aVL/+ieLWeA6IoJlVoPMUNlPLMwTQc/QnaDw4NUTOHRhof6yivpNVkwODKA8zObtaON&#10;F4ZZcSH8SVED0dW4IJ/RoFfmqbJTERwD5g1UOzjUD/BYVVPedesO+6jS3Q9B5CiNVJBf2nmnd2Rq&#10;rHegn6xdrsAP+pBy3LIpSFfV2NJy+Ngx1vyHPvzh5atWETPIFsev+fVvfB2t7T3vfQ/bX83Cs7KI&#10;szt46OCx48dWrlr5rne/q6e3p+1GG+XVOm51DA32b9y4iUqFN9raLl+5aO2OJipU1FZR7TnlzCmf&#10;zv5MxYxUTk7u6Lj90vrVFmkJh1hTWvLepqanb98yxqEEB6W1AxMSCioDgIuQL8/7shfdQJ1mCDKN&#10;FeCVRT2p8eV9A09du/ndpdVFJeVRfJFLYK4hh1XeyQmvsDoiDYFnrWGXkwtGhzJC4xQHlGqGkGah&#10;2jXmUs6lUD6XWLQRdVspEnbB8awMSZ8Olpb+iDcFplGExrmMzLr7t8t0VLoIzoPcnKj6Lh1DfuYF&#10;NFaJ3IkJOABw5dDAgIW3EBNkKT42CBX7kM2LPj08Mt4zMIBfGmUD+qipqaMuDJsRmpTRZdQdrzPF&#10;6TDp2H2o43yENcfDK9AmySpy8w0Jfzkh+N7eE+doCtlbUqhy5gxuQuW0mQKQUMhQnjo/NtayfCkO&#10;tIFrseyE3vFDCr5iai3N3LpS5aJRVsXEqKuo1GMpZDKkzJQzZ6VDawkM+ekWLsCERc50hjuYJ5GO&#10;wvcp+5ICvxYzAq1KEJiPEIXxAuNKQsauixBGvG8LVhaadffkzJBHVCYIGWoEEC6nYkmjI8MIW6aT&#10;XalNROl0dDwFVs7N5i2wK8VTeE7/sGGpNYCWpLAx0WF2hKHFn0mROAlSVwYhzDYrc+XAwKdffwMv&#10;9O88/nh/AZAKagBVQmj1qGI46sMQ9QpIiysseNfVGz/9+iGSl/ffu/Xbn3jf7WWNjnOBVztLZFZl&#10;GdObC0VAHYxwXaa0B/Ig2UHzGQQIA7aMzS1MsVLQl8erGFPlDYnoiSMjGmQWguYCrjcpVl/Amhk3&#10;5IdWZwhOfqvjGZPnlu6hCDL3ew4cP7R7S/bE3Ej/UBZsf3K6r6sHjlZZVgEFnDt5pqK0nBc0JXQH&#10;+BzupSip3OzowcKBIbe0u5/WEyf2bBPWZqgl1OtYXG2mPKp8uIedEZ/UWhL2otbSjjcRXgytyb8H&#10;IHLfXvVK9hEedXlHHKGF84YaCGiW+NhYLjB9JBoREyq2NT5OcjpfuXbtim0/ZkCsgX0fur6Fggok&#10;w6yYBBWwd3NnrOIYdvacmh5C2Lrl6BhbDoXEjWhJBY0OwJSHZcuwM+YRirgmyCZiZ1ElmqAl8HV+&#10;8xpAjhdsNIp38KPMR6hYLSAok0cQiuhfVJkvfLauvn5wZPhW+w34thKiGZm6esgIx4GNXQ0zpEAm&#10;hgh/AuWD/ufP5w72DlLHChEJITTe6mrsuP3Glk3sZJiMmpsoVqyAiyEkc3IKK8uq0Dbycym74Uaj&#10;6r5HmkhOFM5gbhzYqArrbk890Xa9jdZB7FQuolAalA5mT+i2+7W6jl90X4LHwRlKyvB1CYqSlUBY&#10;KcgUt0MrQvDm4TEqLK8oJ9jIUZ4LUM/4yBg9LFpblpQiRqdUKxCEFBtDEUPG2pEOUp+Viia1T6xR&#10;TyXLyPxDk5QycSPMPYmkLhkeXdrd83pFbV1dIxgHzs4+0o1VW11OVogHagHxpN+FvSzyyTGq3Cx4&#10;HBlYC7QMAk2BaOkGCy3tra7d8Xf4I9dmZjVnZtGYY9iqkvuNsNHIcpKCpuoNCnR1C2H4cV6eMKMi&#10;tTeJCLtQpNXJWpxX1Ql5UAGmLHF+Ac2L5mZJG5iCySh8OQG4pILJNoA9S4mDIXO7rB2HD9+qb7xV&#10;1yju5SoC6hGEEIJ5QLO4HIgZZymROUxBBNwSgGtUzKxAkDyjx7fOBUbLS489sH3duas7D55A1Nxe&#10;UgslTtFMYWoCPl9VXbNk6fK6+mbppXnFEwhGZZHMyQDKIYh7eo5Y5ux5bB7eUHHCObJS5NY0dD6p&#10;vtYZLBwEKFNF0JyczqrvLPTZ0JJQE5UZUSCYruDWuqy1RIy2qFSEISrHkJWZk9XS2rK0dQlY8FNf&#10;+uumW3ee+eH3nS/LR9PAU44s4+Fp2ExvPNruIgrB5ihHCPh9p6N9Ymy4sry0oaZqpu3mO2Zzn751&#10;/csdVzBw1R2XBNexKdSPz166uqG7J6RVZ0vL0Np1m7/9ratPPHnxRz8BgN7WdqP7Thf2HdNLFWoG&#10;4+IDNDDB4KA6Vca5Cxdfe+O1b33nOwcOHkJpxAomSFHqKNW0Z8aJ7uvs6dp5p4teH9NbNyHRJgit&#10;LSlGn6TpLUQ4PjmhhJuREVXDnc2+095+7fLlkaEh5ovZYFaYOSPsdskYGAAOEI+1wa1aeA594IAw&#10;mEZkd2l5Kfot4RLlpSXooLv3Hdj++hvPrVn9jfK6idEJtgCRGOwyocZ4LwgpgOHDEmZmAZihl/7+&#10;3qnZyYbGupKKSk5Qjz3DW5LsrmefmT0tHic8XzaNPBswQV5wYTfpi+Lpe8+e33vm/J/vfaCdFltG&#10;hhwqZGxYdAAJi0lBlki6yMiMGH4Eot70isT2X75ybUVldfWee+0PzGn/2teIBihbtx49THBvSfHZ&#10;f//vNvyLf8XVb968cqPtihItcIHMLPQLNx2m5vXo+KSccguZY/S8m1YpBNSGSBeOQqS7T5zZffz0&#10;gW2b92/fDE2yymxYaZLMAHJAhht8hBLkChfTQydhPYExptUciUHrnwGZhUYqV6v2YGQ/GqBJA3km&#10;dumxcqTR5kxNQhMPXzSdsP7ggJ5Ufq45wN1Eq/DXKUBEHsyIttRNpRcRmop2hcdrYeH9t27d2939&#10;hUf2dq1s5Q6T01NRLM9YaVLsUkyfryd1gL3Eoas4IRuhEndSsoG0bAlKftz8MFSABL8NlUB+dgNM&#10;ZkFJLJdWPulIuTCcsXB9ZmpZTv7egnICOG9Kf82QZFLvcuEePLbDOajELaDBumUWHhHkLO+iZgU+&#10;wL3GKyvA7Iizo3vsWEXZZLXcigwjEA9e/PEffAHHzJ/8yZ8QKEBKLJcNzgzIDp4PYEe7mIff8YDr&#10;HCjUG9a7QG06o5SRrKM4V8e4wrnM0LCm1UBMckCR2vkOv5f+F9q7rG/n+EteGDqM8QjlIKgT6EGq&#10;XKQWOeIqHPCpKGx5AZ06zflcDK2JrrQBmEkMCZF3CDc2KP/iPlFEhYzf8HtFhJ0SQmwSeZ4SdwkM&#10;LGgzklbsoVMww1B+zs4btxhk8fT0G+tXsQDKGbJBZRITjGACczqLHDlKTPj0J/9husR++Rt/aSBM&#10;ccHkNeIWnR4bHxsYmhibYKzZq9esCuIQUSbpn8Hk3YPcR0QrB7EuNlTinfT7d/90jKgRzgSu08UT&#10;pPwuLaZXGuIPQyh+p6/5NusoNHV9K2U1xbADng8muHiQYRRxiLjhy+YNoSXzw7XGpkelDKUiFEwz&#10;OlT2Riady64pC3WU0mM4l9pukO94p6urm5xXWH3AiCrlYapNz0waR4+OYPHRYt7EpgjuBjtZ0Q8K&#10;cPW5FSt4bOAXtocHYbNCwcx8Ef4/YX4urJP1Yy0pOltWWorAWPbsD3h0guwkF+UZlpMUT5F0rWCI&#10;9sUIXEeM4eIuK8U4pNoUDP/27Vu8JhAAzRTpxV0R8zhQVSaZHFj1IkgiC5giLh6OPg4CCblyuA25&#10;bLjXOEory1HolJSuFdKP0XSJ3pSISthQTMs43kvny5BHTHggGBbMyx4wd0J0EVNVUCGUBz2hoGB8&#10;eEQtAawSmVzd5jxcZG+lzPgrCCN+a1uHTwrdPYm8EdcdnJu9MTNxcnL45uxkGWmzOW+B7QqWLSvZ&#10;ujXZDwQHnTp5/j/+h/W//i9mhgYRri0f/NAo7dZ/73fW/tIvUyaWCKOX973U2dk5SfNVmeCUoVEb&#10;7MiuYZz0alOVQ4rWka+k2DEcfsWrh4Z+/nvfau3u+r1tu/bV1ZnFKQuS6QVNsj4qtrqyr2dH+80n&#10;L118dtXKP1y39oyLmzATXIE0CVl02jioOJGJBkOcRlsaHhkkTK+6shLGZdXECR0OUYFgYIrmzuEu&#10;E/kLBmV2Z+jOLqzBEQpoq4qSYBcA1fUN9BNDUVNbV11Ti1pAtA9LOzVDAMU0FM0DESsQZXAh32Wt&#10;y/ft29/e3rH3ob3Lli0/e/Yc5VGYzFOnz129emXlyhXLlrXqzJxs8sJu3rzxwgvP4zJ+73vfQ+xb&#10;R0d7ayvpO1kvvvhCfW3N+nVrQHxPHD9661YHNIGtqqQVR81KSlo+hzeNV31FBU9euna9umqwSL70&#10;cMVfGh15b2PTtfHxQZWq1U2ZK+W1FxVhssTzB0dK8xM0Bmgm9i+TcK26/LGLbdeqyoeKFWim2Bwh&#10;+W5KY/qH7iF3Vp6lV2ukhUzIQC3VwsFoaaepSYE4cvGbttK/U/pQ4gsJwgvJHa+DsBN2nWKYjla4&#10;y5nT5IpIj8GHVc9zRacq9ovaDUtf0VPzFEwpxuHE+BjdjfXISruQPrtm9WpihSDdaCNLOCHPyt0T&#10;gCBPFrsgJ2ne6qlHvw3uTtoOjIgXSs7AehHCKhA55AvXAbAbLClpq6+RecOBoZRyrqSFgjZqKkcj&#10;/USJoELvCJK11hjN+fhfRlOSPCUNxNvOYfn4PxzOIw3c3Xj5rUBmq0pBPnHfuH68/ptHWNuLB5N8&#10;xXprMJx0+JU/Sp4rlixWiDNdzd7BX/Zduc2JMvxhB67VkGTCcnJQ1lxSeisZHpfSQxkfXEwJcQve&#10;RHKZztyTS2FK84+fv/rhY6deWbv2m1vvEXlHLFWi1oKraRdLR8jMeE9bx8/sP7yip+/VrZu+8hE6&#10;wFKfKOoLKVI8ZoiI+1BVU25RoSCSOGKectQ7c1fVMP1mLkhNzHOKFXMZ8V4EjQKUKFIGTkOzGmCU&#10;RMEGfPOT2RIyxqIbKDva/lpZ9VlZt1sa9hw4wbWvlZciziL2EEJ1MX5xBaJx02HgShhNHaHhheLL&#10;MbJ25aZ9h3tbW/ry3RkptVgpk0PV70OKa009e+mdGKGLsTkFMknPpBdChSvHyYXIt1zzIQsqHR0Z&#10;QqsmxJhxki3LllRBz85OZHYafWNgsA8AHPRZkYqPuB2/40859Vxew7svCa8QDeNXw9CV0JWbUKqD&#10;OpDMUiddkxn+6Ahg8mFWZNspzV+S/KGEz6Tv62/rfKYVUSb13ZoxFgA8AXl248aNppZmeltJO1d+&#10;hUQ/r+GFPLIi0VBKZlTMnmN6fJKYa8JwBgYHmaTW3v4lnd3H798F+bFeKhGkrap8XrY1QxM/RWfl&#10;9+g4Qravr5c4RKUUDI+oXnA36kw3JReIDjBknVlTXSUnn4PvfMgAYLb5l9+KU6K/JoHuOtTdtqq6&#10;kpEToi4bgWq8Qobd2MocUjOlIg9yukEEQLS9fZTMn8JMYrTQOQSgxMZ8+hS7f21K39D3QqUMr7Ul&#10;TEjbhG8EjZve0Cf5WdLVs+Hq9cPbdxGuzrktS5Qoeu3a1fGJMcSlg2ikp5FtzbTHIirxYl6Mglsr&#10;HxsjMINQsqLHa+p3O5Ts7zqIxVrnEFFcWLHQUVAmPexQ6nhGrCZ1DnU6hjzbqdRyNSM2x7NdpJBV&#10;FoyvoF4rKspz4SsmbDtQrWCVaVG788iR241NtxsbXbZMExOEzRHIAldidLL+nEjBFwWrpXh1ipJj&#10;C0o28c/lzWv4yo79xzm5q7WJGnbUk6GiZWlJGQwJQUehEkC8yppqBzwq6RUQv7QU9VsL6rrod1XH&#10;NOOyfZeMPGYsDvldIgg3WEbEV6LPF+Kddex8zLDVCZZ5wt2ZmpqaKPRGbdz7v/8DbvFnP/KhviKV&#10;gdZjxGrafwC1ksrZ3NRESYpBMKfuLu5I5RrkxPS1mx8prvn+7bbvdVxj5kC12AJcv6K04n87dnKZ&#10;S61zXF+xcqK1dc1rr15+9PEb73gHU9Tb04MZHzFokqGp2IuY1fSjIQYlmFIlO9OEpJZBJtrdXT09&#10;ubnXKsshD0IXgWVg0SicVM62h95Q0vxCf09/Z+cdti0Wg1i/4ugVw8oZAjAVK+L4Z79QXK8LDgap&#10;y6iJxM68vPKqyqjLwahWP/uDnQcOvrB+3dMrloEvhlNMMm9RL/KoKSclB8ePsEgF0LFPyyqr0H+i&#10;0ZbDqETSfnaZPF5K+RsUXqK1ZKxEMWuhEdcPnT778NnzX3jkwbbaGg0+4oQS7SXgOm5ncrXACLoM&#10;Xy0gkU72e/y/fMWaR59UhN3Q2TPD58/d+u63b37ly/f81n8ca7t+9Gf/SW5Z2cXf/Z38mlo6UXDO&#10;a688O9DfE8X1h4B7Hfhp2y6qd2XYPSTtznzP9mt29r0nzu4+durQjq0Ht90T6qdkErXMhIVjLEjT&#10;iFqbMXsxWrX7SR0hGWIDu3pgqKPByvR8+jOxfWNf3w1WCgYQv01URs1c/CcuG1dLM8yERaZM6fQ5&#10;iutJNGd/JdRCq5fv6+h4940bL6xZfW7NasXlUIt5mgCxFDXYCHU5RG/bpDSBG8r5/vGcLqL2txwu&#10;dhnGK/+nF1PhAp6PSMxJKfGWhyFTocKB+bmjkwB3mU+UVDMl16eU2C7DLCxj00wsIpNCwCnvkI4G&#10;3SuE1loFl+Yxmb2RstILjz28/OTpja/sH1i1bKyiPCaNE/7o//oT9sXv/u7vUrfup37qp9AluO6q&#10;jSuH+ofZI6+++irbvKqmctX6FVKcUmtJiQxeMpLgz9FwQAu6KI8nLQikZOLFDlhapr3C30Mxi5xq&#10;vgvVKYLYYeNGIYzWBSxrUhF06lTL4CdCAH1rlb5Ck1E0uukq0PIUwTn73NVyDGMoQiDxBaZKGXgd&#10;vDpSTaOwjSZYYsOszBjxYEnRoxeusDr5M7OvbN4Q5KHJSLVGSYAfV+YxZ5Mk/F8H7P78z/9827Zt&#10;LA3xj38rgf2tb3796a+6RJg5kvvtyqstQ5sKs3nZa9YmhWz4GG9a6LRBLmYHDoVLLUwsT/K0i5C1&#10;xe/rgRNMOlnOmH8pl6kBes/H1GhAVmISURGnpNlE+s/Fm1liIHZMqqpRkFf6i+lBBluJ/DU+DXcK&#10;ogUth/s6soDQIrV4wPiGeJyUkz0/TXHoycEBuo2RYgpGMUBMKSVjhwaHURuBwCNizg5ToBFw3OTu&#10;MYz0YOQd8hGjvbs8MaEOxbxZV/v45SvIo1vNTShGkYzkzqlUpHGVYxHstOqH5OJ8o8MsYfYKq2lq&#10;blFsoKX7xOaNSqH1DuS5yBFBpeeGcC+kZtTRQINnvBgPhCldOHeOVptt16/hGaYUS2W5EB/mylkA&#10;RXA9GgioZzbyUuX6iuhWWFpeVoafuaSYPxkLmbauMicHLL+RzNAUC6zeLrTew1FdVCQfjrl1wL68&#10;TOzzICzGaX0RDQnO5ew8VbpRF3l2PIHxqMau4SVm4iBQhUY4EMkEAn+WYu13kqmNeU7PdppIFuvQ&#10;mrFoN2a2nfymuefszPGxwRcGOq9OjFTk5EaqLGgdmB0vntm04dg//YXbT39v/a/9essHfggnWO++&#10;N4790i+2f+2rG379XzS/V3L3xdde2H9oHwpTTWU1fzqzACuOyJAkzWTGoexWwlQrkPfvO33ivUcO&#10;vrB63e9t3X5HoEaUOJNnDhak4oDeG09cPveR40eu19Q8v2rlm8T0Eq9hU0TgmuNDxS4VB668IXYV&#10;V0AMB94O4dfV1MlBQWEy1q2oRN2kcvIYA2vN+WKSLi/KtyRf6TJcqKYTEbSKEmA9QNfBgUl9E2wn&#10;JDxwDl5rP0tJ/0Af5zt3XEQI5bCLyAk/c/osAPeaNWuXtS47fPgIgF1tTR009sa+g1ATMduGZbPY&#10;j/x+9plnKHX3xOOPP/zgQ6S+Mo1LlizBQUST5Scef3jpkqU8ws0bbZhthIdBJECLUlkCfNDO11S5&#10;LoJEEYDd0aXNAHZmBYmF8J6GxsHZuRvTZHNIQDBg94ooxl9uACLh48E9JGYcbx3vh4Bc1tPP9a9U&#10;VMiMoRoO+WgR2+LcboxUnp3vOEJNVTGZQk4D85NUSckW8T2TXugx4gPBVlOVQawciL3Fj/G4sBz1&#10;wvIp+UneVM/NRFWIj0Q9mQtOiWV/ofuqzEfEuOpBMe0XZtlx+PaZfJVykdNbUZ9NjU3KciVXi7rt&#10;42Pbtm4lcxaSIAEZWopy16FGi9tkKiBfXDCRmoouJHemtq7WmJEiZBXBHGUyVLkykYit9I0rKbpe&#10;Vx1sQR5R81MbyUZT/OQBuyyWOMFFBTpErUY5Ca2+mZ+IEXi14RwOBsHzIqg8T8VKdS6sSb28nUUY&#10;wiJtjKUljseZAHZpSZfwl9R6LebqkmWJ8pooWJIsPrTOb9U+Q7ySI2E9T8WS5eUnVlS9dDModh41&#10;4Fm1SAh0CmTObKpRXkhMfoctzaWCs6UHL7Zo/EjTYDWIh3703JUnLl59fs3KV9dI1kum+7ET4IZ5&#10;VhG6rHdcu/HzR0+u6h94dfOGv/7AOzuXtsynqn6laxIGR3W78Qj/tOap4AwJQ/UjFn4k7zFMA7Jh&#10;8NB/KPixDZ0xZt8SS0OXEKI1lYuHT1ZZjcwHv+m6pK0Xaq3L/SX7Q6E2uh8WHLHYcmjNL+w6cIyy&#10;ksNDI3hBeG7MReqOswErK6pAePiTi+AasftUwdr8VnRhqiAajwMX2rL/6GR11fUqynwlam0yk7HB&#10;FPGZDuCNlGtDtO5DGrCvUgow0QlrLygYGU8S6hm6kA6qQwwPg9ORbI5gRdAxRaoBOjWN548LY7cL&#10;TsrLBYipq6vBn8K+UFWyLISIksHSG9+eRxAiqW5BvbH03EjOlYVsdXaT5auSspL4pLGojJS61ttM&#10;TBiJ9qPiSlJ7y5idPg8FL6WqvI3+RZauz6D6AtmZAlUzFtAN0CWvXLkCAMboI8YBNgjGRoZKP7rT&#10;yKhQMHsBnVlYTCCkELehQZ05O0Pk8sr+wWP37SSIC3VDyr1aVtAsUumWzAPz5qKrkkQuEohtoHJa&#10;vMUMgMcBaoC64XokpgAexfexC/iISeYj+2d1OM9GuZzufelyENIoskcmRqURCzED9FAVYOJ1FXgV&#10;7c7tgyc0H6bqymi5oIQMAqAPJhNLIC+ICiAmueppJcToDRQcc58YtLxI+FhKuPCMrs0/CU1vut52&#10;7qGHo8UQeikZByw6zBmxqzIFBBwWgj2V8SDBTCw4dBceIHIVecJ3NLTcX1qRcK3/j/80Z2e3UJWP&#10;XlI2U4JGQhoG+sTh1MUElZaQMvCk0FHPP68jLkYgi5tdEJAYrtFQUNOKrzjSWy0I5iEAu1sNDZaP&#10;Yc8mQTdkXnsmE2YIr2C5oHxSL9IyMF3uxyEy1gSdEtXdqrz4bfuONbV3nlrWYtAW7pQ9NDRC9RrI&#10;D85QVVPtaczE/0ftRWsF8mmpnryPtHSIKQzALnZceqI0V6mnUpCIsCURFafKhedyB3Edti5LTNp+&#10;EcFxDQ3kv6/oG3jsi18m6vkvHntI18iioxfO3nFuoRxkF6hhrTkRl4b6uQ1QdSSLAnDsguw7PZ+s&#10;bn6649rT7VdxG7IuipYlHCk755cOn2oYUfYux4X16+n4AFp348mnLj7yKLMJ2NPe3o7+z12oSS0J&#10;EnBUyhGYFiioWImBHS7R1GFZrRjoXXe6ykZGXyBXPK+gorwS6he3X1gI90Oke0uIT80Drwd5wy6l&#10;VlKux4flshS2ENzhopMiglSErsgxUftZ/eAJKStXp1fGtPGlVx48fuJ7y1q/0dwoh4QCHm3Sp1xW&#10;ojrLZUdkawMrkCjqdC4Q51uEwTExNgZ0FaZ+Yu0rx8KiyjpdCFlX4Up8Y3vPnnvk/AVi69pqqzVe&#10;X1riT68VHarzZawkDrxEWUvx1cWAHSPctvP+ZStAljOwLKhhNzs6uv23f5d2E4UNjczG9c//eenK&#10;Vdt++3fpC845T3/3K9KJDLBQYyjCNo1/uVhKJs77WYxWHk8mLfwtN2/X0dO7jp48umv7/u1bDF3I&#10;A6HCLrIURMp0BPRjhu5rko7taU9W8Kg4YrFckdCGvN1oWjublmrFY6XT+yAABE2doOpFgJ07Aolf&#10;4cCLHRNXCx1GekWKDtNaU9w9pJdll0aiAnzmLSv7Bz558eKLa9ce2LYFNyyfylE1Nelaz36YQNMM&#10;2GlLJjtVH9ltlWBtfxdgFwDlXbQuADkNw1wppdFrbs0T0qm16Ym8NjVxbXrioxX1q4pKRrIW+hXR&#10;6+f1hfASqZcvMXEUAfHWEOJLNRu3UGASYn5iIW5uv6exvX3ti28wu70rlvLOn/6XL5Im+eu//uuP&#10;P/74r/zKrxw/fpw3N21fv2Hn+nNHz6fXDqq4dPbq+s1rVRHbmBgRSgpC86WTcoNoOIuqc6ZXP6SA&#10;UybTtnJSViLUabgxA4f2ogYX58umIytC+LT3YKjZkbLtUpTih+ExNmCn66vdUQB7WuAwfUJB1SDD&#10;hWO4MChE8ZA6JfIs9VdMV+gz4iXG/7UioXNmZa3s6qVdbFBdWx3VTk1OKTpMxWuHs1bSnlv+LwJ2&#10;oHWf+cxnuNG3v/3t/ynM7pvPfF190lybW/U3ZU6yr+WUU9+S9RuUMB8PkG46EbhmmOyaVnMkL1oS&#10;jGOQMlyFetO6SOpH7gTNtXaKBbno3EI0maZgpimKDMAuiDLERprU7mokb30/qSe5aKvHVxazmPS9&#10;eAG52D5Q9RMkH+29SDeAeZD5EDmqfBMFF4nIDwFfvV1qktLf00vYF15EY156yML8Ell7gFgqPytz&#10;KGorWPuNPexpNFeK/RbSOv28IQPkkovaqW5PuYw0mdLSjqZGYt9lBQXLF/VF80BgrSltDMo8T0wq&#10;TSyDdrHjq1auQv2tuHK15XvfL790ebKqiuhZ5U+BEUi+yKUvf50r3bAQ8DLyg5B9N6633WpvZx4U&#10;UTw719LUTMfPEHhK5VjIUAOB8TGEFkoOKq6i+fBrkeMGfmQvYmWl6nYBdTg5o4T3IXKx0ZwsNTwl&#10;lQXOSAIa3ADjWQEtUmPCwtRypGojojUHO40ANEYAHkrjPIIZmX8qX6Kjs6nIO0JHQfNWOJNL+yWM&#10;UyToHwuMYP2LBUCIhMVUkRBY2ORGSFK/Q2/QlXunpw4P912dGCX4rnD58sZVkqmrf/bnNv3G/3Pt&#10;L/1Kzb33iRHk5Cz5yEeB6tb9yj+Ldzh+5w//TxyJQB4b16xXwe9Z7QKFgwCwYgcAYy1kMV81dCAp&#10;LoWGdx07+uil888uWfHC2tXqCCPIOCtK6wOokYOD4vD4pdOfPfDyir6el9ZueGnNmj41C54Fb2Bp&#10;mEy3ArOdIUaoskHQi6rJEmpHVpl2Hqufi38c/QfaLHS+D1YK5ARKjU6ojKGkA6lo1gKY77qrKUn+&#10;M9PD9KubGIdYCUBgLwgeWZiDQqBAWomxKGhXGCroU3ZWzxEBMTA0wH2JZsYIoXTd1q3blPY1O3ff&#10;ffcvX77iyJEjVPPbsWP7mjWrCURkW2JDEUTw/PM/WLdu7WOPPTo8MkS0HZ92d3ft379v7do1D+99&#10;UAgWGXmZC+TnUgV5alpYIbJOLMiB1zyIchjMppkBALuBoqK2mppACuLA5lpdWnJynPrukiB8YmC5&#10;SNBvSifj62GlcL4SMVzJLpgh71SMT6JkH21u4gSRdFo7N2gFl2c0TCv7FI2V7CGZhbmKMBJ3SuH6&#10;YVZY5FhspAC7xebzYoYWA0gzxiDptzJMhbkFtpD6SLuE6Pe4jz1aEpMBAFGpAjZCrzTHmpRgJIAR&#10;qCGdTRYZDAvzDhEdgU+qXCZ5bZ1qIYd/G3uYGWMw4i3kDbmRJX9iSEAAKOrEzhApFiXnQu0OJUeI&#10;QAqw23K5rWJk7NjyJcEeXanZgiLlOQxGClGn5yGt1cU5IZIjycil/AmuUEiZmKYri6OUQ+FKW3ZS&#10;i1izN2OwI77BO9o8PtJaUVw8FNX0tN/l517HxUfMdkSOLGZBsTrWvhIAKC0aGC8hvhoyO9n9W7gl&#10;+0sGpR02fKQYKZUPAByRwaBMLCNEaYEY5oSYvI/0woeCxbZV3pmat2XtPXnhkdMXXt28/uVNazMU&#10;6pEYorpiSK35+adu3PiZYydXDgz+YNXyP917351W7FvadzBz6Ava8TyDbFAlDOt8JZQkHllhdhFc&#10;wm8S82H5dqOCp4gwEJdOqZALwc6wCHpUSwvF080gMYBQFbzDA1Nrgvw6+BchauErZZqkoiFJpVrO&#10;q4SZhx1WOu/crK/ZffA4dHKlXIXhghwgVOaEAKgIYWM0mL4hkY2qMDS5gkMYiXQJu8jLb2i/fWbF&#10;ksWLHifohqEJprT1BF6XxiO0USO0fpnSAihgobYSiGKkGsKTeGH2Ba4OtgzmNxfkBRPJ2DBi2VAR&#10;/cc4uRVDZQIpjcsc8mZskFh9fodKxpXjdZBuBF7xTkF2PqauWsZnZSE96QSBVGbzegETvcQQd2Jd&#10;3QWTradpNpIH/lsidk3o8q5DWPKx2wyGoIR/FRXTbxqR0bKkBaIlQ5Z2Qw6BG+EBOUFRYFb5LKGy&#10;Rt1chWHwFWgVIXZ/T//+bZtQKKDqOdcMB3JnnqNaIEAV84bWQYd0OBJtjmqI8a6rb2lubmpobKhv&#10;qKUbOx2Z8pCYsg2YaiQjl4qKw2k7M7RRTZ1aOSWiU5gCEG6Ym1lZG9atq6ur7R+kgRK1PuTVF9Fb&#10;z5DXWy7dLFJiYZIMCTwlJoy10L6252MRXh89JcHfQzMMokvAES0CSrhdkuATI8NkG0yjxT107lzP&#10;klbIAlSDrCmQirraOibkVkc7r9X0tbIqLFdWltHgWVEqNkHTk5PoTjzO5pq691TJJvkfPIg6W2/X&#10;zo1ZdckMpcrhIpZR0uIcuWZ2EfJVCaIqyqbWQ6ILT6vyLTztdLoIN0ralZYiq8T4TO8yXigltqGp&#10;o74xvDRqYuNm0yk+HHsrYALwcfViQu5IZsrQUPkDfisoSIVfReWhg/PT1dpMEO62/ceab3cRCNaT&#10;l4vtCmDHj1NDNPtIQHKH4VQ0lKPkMsCo9YSET6aXMhhFdEUKlh77KRgftwxWyluKbApFVzrDjCUA&#10;Sp3C5bDMuSDbc+mq5dT6WNrd++DnvnCrsf6PH9zDM0MoU1NCuELTQMiCPoNBE0qZm11A6/aRoWGc&#10;OdQmBLJeOTj2Q9WN3wetu3lVWY6Mxn04YEf//NDJKpumHCd37sirLF/z2mttTz516eG9EAwWDSWu&#10;uju71BRbzDlPDV7eCtgtIptEnY7HT2sgrHnw0h13Onnql0sUvM85cgcrbxptcwZbKpKQmKRi1bKk&#10;87Wcu/BLtD74oZBw19SU7aAdqea/JhsxtvBT8hWXGBWXDRViaHBg86uvPXrm3NPLW7+/fKkCGKen&#10;0FaDUDknBIylq4bE6+h+LunlEvn8EIM9RNIucHMKa5aoU68YQXwuge96BK69YjavmAfQukdB6x66&#10;v62uOmjAE6Wt7azCpFmF5jLVlN60KPzAez5EeMTORD8sMDvZDpgS9JogX6doiYAYjorNm1t/9OMN&#10;Tz4ZaN0brz/ffrMtVoD/MSyYcPMWle9kgpCnIRo0DPMcAut2Hj1xePs9R3ZuFS7iyHRuKqNME2VM&#10;jYgHk7PS4Y2FhRRw2Qsd6UUPPYfbJdpXUqKKTee0tijUZ3glge2c+Bvogd2uZoCpSO6IsIsJjCvH&#10;6/TvRZSmYQRgZ2bkOIIU+PNjly7SU/uZBx7IL5JXjHlWCapZlYCImVoM2PGcSeSRcTq508Xb4/p3&#10;oclFxC//eYAKQUs2N8NlHkd8K+xRT1tETya3ls7JFQbmZ18aG9pRWPJEWQ1Tfn1GLWJFrHNzABFo&#10;qmiASi+bmYl+j1KeFFOcRGcHFBNS/s69W7nk+pfA7LJO5+cffOPwrl27fvZnf/a//tf/+q1vfYuv&#10;LF+zbPdDO7/y37/O6yeffPKzn/3s7t27KS6Pu/3syfObt24I33YWNQU86EDrzL7N0FJ6bBrICNxa&#10;6rMUazeRC0TNwfr2KBCxTsVqaqPL5xWRs4sBu4DtItA4XmtCHUQVL3QLbFLz0uCbOsMMX10NBU0r&#10;cju4q3404PSKBI6k9s1scHnGQk3T4/mJjBFLaWHebquaZ/HU1JurVsbzppupBmBn2WGUjBp2GRn/&#10;K4Ddv/23//aXf/mXudqnP/3pkydP/k9hdt/4/tcEGli/NRSpqFhRV45iRLI3bNwQG0YELdIVzh2V&#10;jNkbSW1jp3Slj2R5F+2xtAyL6yRtG1M7MKHuVFRd/JncMQXYxztvu3JY0fFm+iKxnHGkDa34eoiN&#10;xYdowowjhCuvuSYaH3uDp6O5K8HbRKIODgxSspR6vfwmng5HFrgT5ImHk0Z5AEaBzeHBJthZHShY&#10;WhU6wNTM5E/VjPvbjrSRGcMLK0uHJFBSP5HxUDX2oTOnX16/DvESnpBA66JigCEfQpaED5L0DkgA&#10;EU+MjdMoFl1/dN3a4dWrSi5eWvLd77c+/SyPObphnerUuMqAyn8wYIWoKi6vslyhTNevXqOyWkNd&#10;PQXHgBUgVbpzsmxmhWjL82OTUqbLrRcXEE9XWICVi3EsfofBD2YkQ4oieXkE3IHjKFG2rLQCRbJO&#10;LAmOyQhRT/jNY6Ni4ccTQoSvzOI3TE0OotLToe+RCyYiZNxzGfRFQEdhLYgB5GFxrE+NT5LjiaKP&#10;Usj9A+MzS01yJf7mugdJpFchTUUKXjEKb6vfyfz+zY9XVUgKHTSuTo7vP3fqoz/0sbcR1d/6559/&#10;8U+efuY7KsxcUFhXXUtNX2II0NLSQDSr39TQ7ELRC3jLdx0/9sS1Sz9YtvLl1evR6FxHUsgCz4PG&#10;B5D85NWLn9n/4vK+7lfWbPz8A4/cxKcn8YiP0IIxsfqSzcRlcauhzDO3dmLMKHFpboZ5k+GnomN0&#10;uVchj0CJWQ0eFkI0e1IZMDPPRNklCoSpVZK16omJhaLxEHYAC3G+s3ZZZWX5kiVLWcyurk50Skcw&#10;FDNzJEX2DQxox2XnQEG0hV2xYiURdvfcs5Ws2MuXrrz88stNDS0b1q1nuqN4Nerjyy+9RODqB973&#10;/tqamsuXLlWUlxP4ue/1N0DP3/ee99bVV/MCrwNO0TNnToHogpqj9nndIu+BmkSaP/tcxBlwvg0C&#10;2NWq+rXVdzGQVUXFe6qqXuzvU6I2sHImlVMVqEgvlbRcDAYYbAf6DEuYN8MkY7M8cOriaxvXWUt3&#10;r1KnoiPGEEgOBsJKLKEpB/WG3HiGMvBTEYIbukyEGQd45yIniXkRo0z4mAgw+bHOcfcn3k/e8Udh&#10;gYbeEGpu/OYHQJNPvbHyQ6PlR53gqBVVkE/QCvtSkOsMqTGEUUjSkiwjqUCYDG2meYyh4ZaWZizG&#10;kPrQXbSeiAmhNizDZiGgc9bB3nViahR+Eg2nVIkGNCqCNaQ6Wz0ko2dkrHx07NiyluDYKI7aqokw&#10;vysIJLEWuWHT3B7xH9ovEbaqa8Zvgf5karr4qMBoxfgqslUzToqmHSfO5FWpmlTspMpO225PC46Q&#10;F5wcMjGEVPpQKZJF+lpaZkXGTSKTFnme7G5PHjkulZCWoqOUNKmGoXTUys0GUmfAYbG4zr+yBngW&#10;4muIWiVAMC0+YgL5zaPo4RZF2PFn3EKkCI/NyXngyOkHjp4+uGvrgZ1bdelpF2N2eRKdnJH5xPXr&#10;P33yxMrBoedXtP63nfdcq65gTtn13BTSdOCCaMYOapF8wk7FgBMlNWLrhDtYHRcc5h4uiXxzyTmm&#10;mNNdlk1MW5aTLTPYnaJy1UUhg0Y3ECTzIcFCTKTrUupp5BZXiUX2eiHhV4wJ9W2Skm+TY0OjA71i&#10;NU9cvv7y6tWK01wg9AxS18pgOrYuXUYIm4Ls7GjUU5Gfi+uCQqwp3TQ2ctOdnmWnzh/bdU/w05jk&#10;9PoyJr2Oj8KN5kMcRx2O/Uf067TZlF9cag1b0UbwxgDp+IAhwRxcpH+BlNioHx+uLNACgvlHx4ZR&#10;f0lAjJruUXQ/DNEYT2xtCg+w14IkEKm8eMdT729dtgpx39fb/dBjT+166JGSsnJkUMf16/JMZyta&#10;PKHmVPwck6RWu/GYqadL2SAJ8ce3grb1W55N1oyqcHLFoU4i4lEDiG0Dpsevs2z5MsBYUhLUy4aY&#10;uMkZlgNwjcuQhBj1QxRX2NenbCAYkdlfzczMfV19r2xcg7YlGahdluV+QAoig8USOSfXggAywQGK&#10;i5PLKReXIeNhfR2eDwqgyBN7sHBw0lNIKa4M21GNit+XfI/9Ys0hPKbMfz6BfXl5H3r3e379F3/h&#10;oXv3PHTfHp763MVLyAgNIMl05Lllv4k5zC1wQb7CkDghYB1P1N0wn/QmDcBOk59A7hGZokMeDNtj&#10;LDcXjLzahy9cHCgoulFDc9hs4r/5FM8JOwzsprdXpVG5aSx6chEtqHZ9AHbLC4s/u2RlfPQ/dTjU&#10;LnfYzSiC9fH1Jdk5NG7YkJu3NDvn3tzcjYrFWxh0pJj8OimtO8A9GQv0Rqfqf6Ui7EKf1ISnWKOa&#10;e6QCRtJbjAg70Lr2OkoxyLAPgveLpOcANOlwYz2N6s/IPBPqIa6j2B7nXtlqBviRu9uuhmg72peX&#10;9+rG1RsuXXvo7GUGfK6QgDJt4iB5nCLMZ319HYqKcJxRCvphc+ZiyIVjI8g+PRsRebVYIsSf4Ghh&#10;JCbxWWFVijmrOifvq/CLa1bCDSg6Ud3ccM++Q7u++d03d+/4+q57lMti8Tc02AdPkGfaJSxgEUo+&#10;yM6+1d7JjctViCOz686dlUNjj1XVPX2r7aXbN6Wwiu3gJ5krHJ/61UMn8KCatjIPP/5oWW7O6ldf&#10;u/7Ek1cfe1TyOi+f1PWbbTeUbEGQMnCPkiokodPbfPEjp82+mIE0yfHIWp2srF2dys99s74OJsw2&#10;xIsc4+dNZps78kLBp4Rqz86h/eN3Z5oQuwg/dCNCdLkIEyUHgNEN4VvMOfnwykONgtXir0wOKuig&#10;SkL3PnHxcs3U9B9suwfHW4TkYKKE4JP/NNU6U1fOnOMUkgkUUi1cE6lCDN0C3mYcG3xRmklUydcB&#10;vYkhansGMBGVzETAc3vPKLbu1Q3rTq9slexQUrAm3ptQDnIHWlgVFWEmEiL4qhi13whKMqgjwGOg&#10;v5dXy1cqICB9vP7q85xTXgFB6rh549rpU0f3vf5S0JdXJ1NKg1Ujm7SxMPL3OB9LCCNY8JNvHDy0&#10;dcvhHduU2YsRV4BJkSvASyHswi+S/yTsXP85qWcWF0vIPog//Ts8HxIBRgBF5G5jCECjJ0o0gpSC&#10;m4RQJICdFfOUKHHeWHCANL3d5Yqpj9JzAoYaYVYwEPlXHan1T0+d5MTPPfQgxXzRXVl+ZW5a/4ii&#10;CgHYKQbDjSZ0ryQVKwHsUuf83YBdIDihqidhdHJVpgYWOGMSpseb6W6zPiF2TFwh8/A46bEZT5ZV&#10;ry0pOzUzwUKo4vLEBG5aJB0cgOBoYtJ5RmWBFMsjzhct/pxfn2h6sz3LWnhz9Uv7iDZ9ZXjkypWr&#10;Bw4ceOGFFzihtqFm75MPfvOL32F6/rkP4ogxQD7xiU+guuNRO33iHKaYKry5dEBSnydmJkQ8xp3p&#10;NTJe3UdAws+F64UzezJNhgbs2KCkKCGUnc6lPIAo9JgUGvY1I9ItyYBJRVgHu9MdQ8FWJlmiRAWk&#10;GHXuotYN6h6MWtSTwoJEvjqYf5ffc/46RyqQSwIkXid3X1i4U1n+6NlLDKVweuZlEJLQahzGHssU&#10;v1MmiL78qU98YvHG/B9//eM//uO/93u/x/n07f3yl79MeB2A3f84ZgdgJ/+B+pRSHFa3dX6b8FR5&#10;g9ZvWBfmiogDr6ZrM0XIPefIzoGfU3szUeri2fQjX0RibCZ/xpv6VNX+NCVxasDj+lm0FUPshf2Q&#10;mq8g8eRgSELNUyzDHCHNEpJ9nt4WyQKkT1hkVvEtORA8HtbfSRizRNKRZ4Ho6uns7u/tHyWhZnR8&#10;ZmoGPq3WB0qaUrXZXNWRV+6H65tT4kANndXTGeQEs0R5IYrOmaeg/FuBxRjtYsBRE5cy2BQ9YcUl&#10;4uw6mpruP3mST9vqmzRP4vu5SC0lnijcB51OlbrwRBOGgL5LJXsnki2sXaOy+nhlO3Ztv/aup3jG&#10;ZU8/u+x7z3DloTUrkwBd7S+vExmvBRROXmi/eZNSGOQksk4kd1ADe8WqNUrcU1rcDCiO6o6DOtXX&#10;UQ5VldoxeB1IzRwwJSTD8o5Km7vYuaCHrEyYJgUm6BqjbvQq3EzVZsJbcqEATh7pp2G8y476eaQi&#10;+1D3RiZVKSi46r3HLAJLC0oxN2WHUy17foHMJhKTuzu7B4aGiF1iGxLkiKqtfBafRuj+W0gnNl8q&#10;XyxNNsH1RO1CTUKSGu9LxE+ixqVJ1fhMzoVLFyis1ksVQ34G+va/+cZ/+P3fPHfxbE1V7eCAanOA&#10;0/3CL//0+QtniQNAKYGnjQwO37l9m6o6PI4qxRUUAGwCQhXlF6G61bRd/+WXX1w52P+5nfedamk1&#10;TDMPtiJ4hY4olL4uLHjk4vlHLp59dc2mz9/3yA0akgS0I3YCSSheAjJE67KHTbVCFUeA4VSN60/N&#10;BOE8hI4hpQSakH0wu4DpwjAipAu7CKqDmuRas8qrrEQ32taf6HALSkWJ9VIFICf+oKMTGAMOCz0p&#10;LQWRQ0NS2teW0sZAyBtjQF2CUCam0NXEMqlawtuEQpCSxqyeP39h3779XHbPrt2oyEQQUMOO36+/&#10;9urRo0e2b9u6e9dOvsIjEF53/fq1C+fP8eb6dWvhXbBmQODTp08Q+A3hELeC9aJCRV47DBZx21Ag&#10;HO2+o/32QHERScTi62YbPNHV4bF3qUnQwuVRcoDQJuWA5aPCEqUG8CKwm9DC+VOJVXYScgRgN15Z&#10;vufYGXZkW001bxqwk7EnCYTPMy+XL6jI48gY9bMUE5ubS+ElGKtkfsqX5bUUDTpy2UeIjbsBLilG&#10;l3z4FrM5zfRChFjsoaNLrXTR3Aj41W9Uyv83cX8BYGl+lfnj5e6uXdrd1e427poJISFEJxNHEgiw&#10;wi6w/BbZP7BsWAi27MYzCSSZ2GSSjE/LtLtXVZdbl7vr//Oc8963a4YFQhZ279RU37ryyleOPOc5&#10;56jFKLg9/TNnppx3yWaBDMeOHh8fZemDJ1APgItXMjslHUdGoSYxmgiZ6Sk1OIbFAmDHOFAOA+or&#10;gB08O90sY5coMnxnZwdwHjvJxJ2cz6GBfpW3nKV/hQSjpbbLjxKlwQa2vKdva1Pba1vWu94BLfRB&#10;5nbfYKCYkHRRGVGldr8WKUH0MHyqy2/CV+xU+KSqWauUfS4GUWIpParZovwaKxKuy7CcCoaY5Dc3&#10;D3xIQ5PRFaI/QsGidyMAYni1LtIVe3zj5127eWBi9RH87lYSLfpqa4K/FcdQQ8okwchOobLhFZZs&#10;4Q0H7EL1EV5VODh+Fh9APYGKkhD/7u++sqm++ZmffqRh83r2BfNLhxRfMHzmwda2j587VzM6+lJF&#10;5V9tq2vOyXIj3TEgWQYARiCdMnqs4Jz8DAeCpQolP63Z+yp7HsNCc8UriGVgKKfduaSV2yBkSkxi&#10;21/KqErk7lXxeYWuIwrMTFJrQgUcFqfnES6aZdMISkVDVwLqjU3O0cAIrIdq2xOTMxNTsxNT11OS&#10;Hmvv5lJaMrOYZmv7oAL8DGZVTY3lyAAriVJn2dyKZwDsM6rhemPM+9eUbD9xnnd7SsRmimzKYAE4&#10;YKdrMKKC35ieywAw3Mdiw07n5vqhR3PP7H1q0yAd4EAhDXpv9rLQDPmMoxFNUWFxbk4eT0glA9IB&#10;9eakyNLS0mLEuKqPToxb6q6B9QZISOozXlKNlhhiCZVI9V/8xX+/Z8/tVVVrN2/befs9DxaXV4DW&#10;Va2ru+vhR9dv3fbqs98DF2KVB3rQpI3Nn1nggRAxj8Q1n91puPjDha0n7ABdQ4woAKT7xaxMg9TH&#10;xZaUlasYX39fRWUF9juAHUJP8kTFCRMJ5DECAwODzgfBAKP+FrOgeF5MNKE+ekxub+s6tHk9dF9R&#10;8CxsjN5krKyvtQw2npC0KOMHQUYAjxxG5dUOqyDslJKv3eK3m9O9GbVTFRWNQattxVueAGt70Bsh&#10;a+r4f3p2uray6iPvfW94s3Xraq9erR8aHla1QHVCCZBmhBEihTWAL8RFgr9wUk7gosN62d3Ky/MN&#10;a8C6ETQigN0qc1e7gMFGVHJTrFKupw6oMy1zoGwNfTZYdwhu/DqAC6ruTU2pyBE3mZuTQxQGEjTT&#10;mp2VBaOTE7HO85dWfrG67g1T9s/5g4TwTfEJZbFxG+PjH0pI3p+QtCk+kZ9ysDwqVxBoiYkZW15q&#10;obS9TQwr3NehI3JKibLyeZSyVeaJkazlQQcVCyL4XQQF80vbc/YsaF17Xr7V9zBgLliGaipp3qGH&#10;ulyFCiUxkpJ1vjZszljAStRgdsTFEk9cWAwDxXARkz5dUkD3rIdbOrjC5uwcb2cnU4FgiQJs9KDL&#10;xOgyRalUaxw53ywudcN1ZVIrSMsK9QVPiNG6M+nQpPPzuHOlxJrh5I10yUcoLi4uLS5Zd+jItiPH&#10;zuzffWTbJrc3+BZDSmTcH/hfVLiDYccXSaXPTMnKycrmBB3t7bUT0w8VlDzX2fJCTwcAjKA6BmQl&#10;unxi6pMXriWZLkPpHnnikYLZudqDh5ruvbfp3ntU+ichYWx4lHo4KGvQOpL3tWht4tQOyx6hkvVb&#10;dsDOhWE4CHyGRe1RXkrB5czNXVbRGDaaalOxx6kVyDK26pOiLoHUG8xD5U3tPBaFV7LDNrImI6qQ&#10;JT1iXYEsq00lf9XfgVL0BpH7D0fo6+7GSB5OSsyfX3h/fWNDeuqorFqafljkUr6ZLHozp0wNmXGg&#10;laiaD+CzKgki5jkFFZRUIZ63TiqB7xCvclmDQD4ohTv+yyv31l+7t77x4Ma617dscLTORstaFgSL&#10;ROnPFg3XITFNXBR5HS9diWFGICLmHRuXQll3K603Gl978QfNbfXnz528eOH0D579Zldn29XLF469&#10;/ipu2o9+8J0rl852tLe6SLYiYLayIrWVXXrYAlVKLPfBpNC15n0HjxzdvOnE9q0KSdDtmnZ5JNPA&#10;jFbNFgAQFZ8QsVK+jwKeVuAsWAF23bfkv69/Xx5W082VY/CimVFRqmCkl3zPmcETtNYIi4QYnSro&#10;Nqv4Qrh9Qm3rojtcab7egoe1TDJ5Ii8Sd+Cxjk4aTXx180aSPsRPd9zeGN+KxHtJEmdZRmxrDhgC&#10;dqZNbYPbbf9DDLvI2jM75w3Q5S0DwZEfHx8NlLrXRbRrZFU5+Z7c2Pal+ftTs2uSU8dwjhZUCQqa&#10;AsMGPRybFTFBpVaER24BIa5bm9HHhM1DLxrExUBl+VDVml3fff6xovyB2/acOHaKD9NA7r7H7unp&#10;6GlpbAMnop7dH/3RH/3hH/4hrScQer/5m7/51a9+laFrqG9ikUJUd88jLHam1az2jcG8uJRzP8g+&#10;phQQRVrNb7YlbIibmkTpobG1heHeoqBrm87VFgUL18MDLlMYIz03g5NAeiCA2G6mOaxUI0CwUncl&#10;PCLS30sJ2Qb0dWjpM4GEjvYusd7OwvaXpkKCw4T55q6eNAr7UuI8LbUvK0v3ZYCdXY5FZAMoVnlp&#10;/PnkKnvAP/bjPEDrvvSlL/FJdAql6972trfxu62tzXl2MO/+yYN89/lvs2ytKgB2lmfPyNLzG45d&#10;X7fOrRmtCavbxYhjiHiR8qCUoG2/wOCL5OaEGyzYvqs3mJxGH4jg4ZrAtZ9/0QWBJl0M8FuIe7gV&#10;wi29+lB+TN8gt/bzqrOE3/Kz+Me8DwvPuSP1arHC/+gttodX7nS7yllgGBxK1QSsVDWTeSSciB4G&#10;PtI9ld8uxRkOR314skgbwr8nbrg7X8p+SRFLUdtAjAHf497VITZuTV8fsfW20lJbwWKNyC21UVTF&#10;MS1FJo/+rVj/U9itXCSo+bYtW/wejR8VNbZ+7Y1HH0QSV//opTXPvYAQn9m4weYeyAanIzaLDqaJ&#10;CfBvB/v7uQUGHRuYlbGmuoawGHuEgjGQU0DimB44KiwI2ciw9G3ti0ArFE27SygiXv3sLD58z82b&#10;0GqQPoqYxZJbR26XUVzo06TUqpjFKdGAffzd/fbLplaaPEOTC9pXjqZRBXx4jFQxqIsqOYPvHacu&#10;TRwTBNP5CHxfYXTlgmqLzi8qx3v1kgiXmS8NX2zh0hJe7xQRe9OMLeO9OzU0NNU0NbHDoyOHjr4E&#10;Tnfy7HF+6huvAUa0tbU+9/yzX/3KF7717a+fPHlMA6Ka6KqrxG94mgRUOaZYZzTxEIlEinNseOy2&#10;q1fecfXKy5U1X9x3+0RahoAS2n2oxrotsPjEB1ubnzx6kCV+pqj0aN1WUzdi1FuJTzgNSgYUfUYN&#10;FudJWeZyMekNLEsk2sHneAXeAJAW0UWC8/hOjKRF8iXnLPUWWy3OepnJi2btW1ZsUC9MfigNgaPU&#10;ShTQBmTHo53qXGlcdC/TQcYV9Cv4IPDs6MzpAhQKi7pemFPL0IE2KNlnYnJwcMgLNg0ODOGO1q3f&#10;wGgA/XD2q1evHjlyhIGCwo1HzXIiB5OZOXr0KJvxwIEDfJJsORYTEN6xo6/DXMzNyWIpMcIu+w3v&#10;lyPMc2sdJF2crdzVoXNrym2DBrILa6o2LXV4fqFpctz8J61K7giGHc+0kAzBCVAVHcf4FLYynaWr&#10;8LvZcJSelPQ0hp1QFbOz+SQbgSnnSqiDznlVuYkvmjyxtECjBUSQO1mYLh8cqou4z0xNKLsiBoGu&#10;wg2I1aGByIty7EMOXfhJcBc8WxgnxqleASTNz8/DFKaPHF6gyQ1vWpKJUMSctYsTrgH3y5NNEA5s&#10;T+wJWMmDg4PwaCizxcThowr/lSxcZl6gh3AQ0TyVhBtFzrIiY9a3RCUEDP3RpVvZcj5Q1t1HGTsA&#10;OzdEEK4uwVR7LgljOg6NzbnRu+Fu9AGx2RR24+aMlwZ0Cagn7BRRtjQdrAiF/eXoU8LPwkK2Q9lO&#10;Mm0N7PCQt5saoYgIxYifK9Bc/jFX/28sl+NzGs6XH8cfHtcNJY9rAR6LVCkxU5K9p56Lin4rJ4WU&#10;OOrZSdSDPNqmE6GVm7IOHjwcVg7lpD/nt5/Cx4rnFTcHfuHp58bTU//6fW8dS09XLQg1k1lMogt8&#10;dPQ9DY0fPXWqemTk4Nq1n929uyUzk9iQAarm54iiSMgyMH9tNPRjRozG3Zar9rtJcs2bnVcaDWVq&#10;8RggOUuWCcovItbI2eE1z4TFseFPISXUFkSWEjGyErE0uCPJjtW6MD0ypfaFRKloDAZTE6YWmMTc&#10;wkDvwMz41OzUzAKt8WbpjLOMogJSwZB/qL3jleoqLQkbCpOrC7l5eaxJnqObWGYsdd7lTyQcf/qO&#10;lnixyrYUK0DN3SwpdHPID+JjjqbU7DuBUQmngSGrzsVIOYOB1OXHAAsOqAalls/FuAEqNTXfoMdO&#10;Xz/pY6oSCyDObnJ7A2EIc2pqahxpRnI6e0VI1twsjRrgxzlD02fWVynfwjzzNe8S+5FH3rZ3z+3h&#10;7njTk4Ji2vuunD12QlzXoPK9TBmtfMVVI3LGnBvNY2Q3+Qj4bg333TI1cLiMWNoL0lBCK9P63Amw&#10;494bm5ro9A3RniQFaoso5yo+mdcd3+cGPTGZ4c1ITZGMtRq4qBWql21uaju6nTq8rBxKSSB5dGFM&#10;K4IF6mWEuWbrMBiKILlaNpuKfUHhF7OSFciJ1FzYaOheRjZMbHA6jTaR9XH0QL6BK/Mfe/JJSlWw&#10;aA4+/CDpaXwL3Aw+OJrb6m5qxWuXW24PqwDri1vzeXRCq82I/EmfKR+6iFQxk8KcpCCkHQyshYWW&#10;VLrEawDxgT03b05nZA9XVnMcK9W6TDMEbmF8Yvzd733/b/zm7z/+lrffdfeD7e0t27bt/tjP/crt&#10;d9xXXV1Lkwo4iL/w4ONFH/xg1j33cFhslH9oVfzjr4PKZdxikbz5s+3z8y1TIk/xBqrPJ1RplRbh&#10;Y71iSWIBejtLZ9gFbAeT8OFK5us857sHLl7szC9qy8m3slSSry5k+OUNpRytM+6ThIxYyWxh0ewU&#10;r9XRaelp6Su8y2/G2fhfAiLQYwC7oOHXUpKBbd/SdbN2ZORkIZtCEwJ0YYaZfhDC1KRFjImhqWqY&#10;t4CqcA8q/faN0JXfjqCUwLR1WCGAKTHT5IJjCpLkmJVFm1fs2U1Hj2+j8erenSf37mBABB1jVKiL&#10;4mKe1dDkM4gIV7Lgwny9tnItJWJuNDRuWlh6tLj8uc7WH3S08G6C9WhACW4aGXvySoPuH8M4Lu7Q&#10;k+8q7R2AW3fjnrvr77ydsXCT5trlq+Spqz26tV7lh9Np4t64zUNt6MXXfShCLRb+yZOqkZHcudmL&#10;a9bwAWl8W/wc3PUUso4nbOEkzYUEmavPUEpLIXjFA4F0xh+xGBcsatwQLAF59cY0l/WcmDg1PMqn&#10;x1JSThcXrh0de6y9E43cVVCAyvC9xu/VylF50sY2kAojzEDW3vIi9k9aVg5CW8CZYWBckL2v9hvh&#10;cpdFbjyN+xsb+Xmtbt3hTTJXHK0zwEEr0kNZaG+T5xaU0h1FFo/WsUSB9yYSddB8Rl2k5I7VKaEH&#10;yMjA2CjMiQkTTtbqcEXJv3YvGjImYd2hY7lt3QNrSngFf0xhJ5sUW/Pi9tkhV8r7+j949ER7Xu73&#10;9+x0fSHD1JrkottRsXh8Mi91xyvuF3jtNFHsXJdLwgfDsHreda5IKqtDG6YfDWWL1Oi0SXY/yxEQ&#10;FdgxxN62SSQg7V0qXAL47/BE7gz67/CBDx5y6zjp412dj3d2/MWOHW1Fhe5NezUKlo1238K8GknL&#10;VnbrULOreYsAdhYD9JRY4am65r+Xmef3zwfsCnXlhj+5LRTeY/BquHu0wv0R8S19NAwP1mNkZeng&#10;7PjOxDSodiyXduoKYKCKmpoIgUbN36gKNTOtUs6G48uusJXiU8nM+7BPZaYPVZVvOHRi2+LSzp9+&#10;pHFi8q7778gvKvjO177HJz/96U+//vrrf/mXf+nXgnJ573vf+8orr2DAs41u3uzr7eurrq4yozgQ&#10;r9Y9XZW4zb4JuyRqR2hk4+hXqUp2sugsYmeCh0qx8wofivQgIShD2JiXMsQZZVulvt8daY6cUOPo&#10;QXhmRfflhrJGyipY65MaQRcj5pToYYVzdJ0Gx8s5szZoPikGL7i2Malhk+WMZ4efozNm56sGhniW&#10;vLBwqaZKBwzgMJ9f+7iOow3Kpf4EgF2I1n3hC1+AWwdax+koZvc7v/M7POHFH6f7BDXsGCsRy6RP&#10;PbBoK8Erb9AlNgTs8I9QA7yH/8zUgtYBbKEwVDbi1hYOfBuTj7q9iCjX0ASrOQLY+aKPfNcl3Crg&#10;3PYDQxzZ5D5qevhXXASHBwnfFQ/rjY/wY296PTiUmQ/cteoXGW/KA3GUYLNipsoZkzzVItOcA1Rg&#10;yvFd8ca9urMJjKQ42tUvqyKx4V9Wxk4rdy5KJWn8gn2b2Sh7XrRJtEg+rAfQMrNVtF772iQkQjt9&#10;YuLOy5eP79nrOd1YrshUzoKs4a8EJRUJQ8GpIImXL2ApEnlbV1sr28WkkWeJ8GSwurL3iUdYw2XP&#10;/aj0+z/iyc3SYq5fC10dG2PARG7caASvNMhLj6qqGnpKcAoC5gnGrATHQ1ezZHDsLWlLqtStCv7E&#10;TGeYsEto397e2dHU0txJRe3+/rzCQl5HBkEP4DdfYXARQ2sKi7FXGGcpYy9XDMhERY9ZhYstrTYN&#10;iE/heIA5miRaGTEOpVQCKtfOL2ACEmNk3OD3MWLkt6hq9bgId9zEsmVihbaFbWZNh4CtVTPiy4l3&#10;KfLuRohDqf7bo1XueUZMFM2ETMBouXaSCAb4YltbDexpYnZETbOzsoEomUiuhHAuEJm5rOSzpOGr&#10;cE9+v/y+4/K1B1pbXqtZ+2p1rbhvs+D9tAGBrUaVpaRHu7o+ePJYxdDAwdq6b2/e3p6br4if8CjZ&#10;BxEFJ0GnxQDYOj8PLMqfSH3MO2oJWIthaQ2WOQcEzezt7envH8jJynJLSWwnmRVKqLEMTCEkqn+B&#10;Xavag+JPcNLRcdgQevhkceMK02n6KD3AEorDSQIXoUY4nAiOk5qULoLgHHmRlCOwRFqTNHganJ3L&#10;83gsyB0fgyHMWPEBci3Bel5//Qi/77rrzv379+F1EI2mhFBDQ/3169fWrq1ds6bcQqPz2EFw6y5e&#10;OAcQSXU/qhT5KtUOMrlsPpjFag1YqRoazp6eAbAzvRBYBhSqz06Ifyg//4V+dVPy+C1zmpyqlRkM&#10;rBFjXRqgvtwrlk8XqQ9S3N1728VrRzYr1mo5XmZMSoQkgS3Ao8lMxyFNHRoYZN2K6IE57nLPtZIX&#10;3rHptJZiJh9cytlvEwi3UBj/gN2FaTh7uBT1VyQ/LRXYH6Gw1Ret17AHYAjX08QDucHnB/sBLRfI&#10;MGM22SJZ8g1o8ovyJW86EYEPDxkJadHKRTiPcGSYNRAESHZwBFhsHJb7hWXDWNFsmnOtqSjHVTN7&#10;Nbb/5k2r7YmaFwORAeKuZRZTW8CRxeVlZ9i5tHRVLnlrlba5O1adcmqM4+lb2Deg36M0Nndqxq7t&#10;2OCYDKfklCxQqTfuUTV9qdS5El0yNgFgoNa94lmLIaaEU+vjHuqO8BSibkSGNxxSnnjao1naUhM+&#10;EW5EBFdis+NXa3P0huTKUBbNRs27s8TQeFMCdriyzp1QZH67b0CeSEknABMHAQktj0hd1GD237ge&#10;7jpf/8ShM0f2bP7hvQdYtAyPNyzm+T2Xrr/71Vcrh4YO1dV95Y7bO/PybAHR5MFoI0ai46I9GKNi&#10;NwFHPsw6M5aigkxKpQ+4j4bi+ZWANZrrS7amyKosKs4eFNC1KbO8ZMleH7W45Wi8lOGhUcQpwlBR&#10;KfBV5MXolEJiVvOcZYDTC5YngTljIUfGntAoCpoC21bMriUn+8G2dm6hA0q4q1W7JoJvakEA33xs&#10;jMHEgQwkOxCcWmzL53HAjiGtHBrb/Pqp83u3uznkR9AmNcDOtyeve+PhYNuKUaJoDEtT7TmnVC2e&#10;20fAsnS5YLqfQ5TobO/AKM9IS8/NK2QnAtJxUk96xTnXkWPRhDNKpUeftrfj4vJWXn6Ol5/3pehX&#10;5YGfuvXr2c58vq5u8zve/n6OMN3ZeeaTv1j+9neAmpz++MfOfvIX277ylZxdu5JLSjfs2HHm6LGe&#10;jk6hA86CcPGhCLP2l+7FXRvdcyA//bx+m+GDwJFtHOI5AWBH9QzGp6iklDG8fPVqaVlpTl4eiWug&#10;S1wok8/II3O8FL2Xg+BoQ/198m8TE61X1TzVoLe1dZ7YtXVoeJRVZJuW4l9i36tfjsFANvwi0XAE&#10;h2w0bKQeCN80Fp4xehwGtdRLj7U4ZBap7hKRjgFr0ZYiB3zb44/evn8fF3b+13616zvf2vRbv83z&#10;phstN5qazYaz9G0wO86uou1SviCqnJRZ0OkWF4WA4BrNK3DIAcOhcxGhQ2hsg2XPC8GQEnoweeJR&#10;ZA7Id0kQrhwcPFdUyhuW5SF6LRO2efOW97zvg+FcbN26q7p6rf9JKYzt23ft2bPfG2Tx4MnowYOr&#10;5+5f6nnr7CyAHaMibMJuRLgcC8kAO4bLmnvA5bf0tAifIjh7xDALVp0ZVLdfvtyRX9iWmy9ShHOd&#10;zDRh6AwAkpyJOLymHCV6ldIuc9dQdUlmd/wibDXO7K/whJVJfjbCrDk7C3rdw23ta6GRp6RMpGWi&#10;r+GyEXTUvo6LpeMa2DtHGx0a9hlcrXp0ze4yRrwSV0acFM6nSrW6n2c0S3ccAXewBjF0MXHB4PDJ&#10;N75+bOeZM0e2bwatc+/Az+I7ElYwOhRVS0sKkDUauXCYqqqqxdmli+cvbFxY+qmKqpf6el7o7uS0&#10;6gxGxZXl5b09vT99o81ZQrOJia++/917Dr1eduHSyaeebNm8QVCUEhHU/+3c6bM4r4pbqDmPgug+&#10;aOryu8pTCy8Jhu9qvebSgN+MKoPPAqD6dvbM7LnSUhP+82gGN5N4yM0x9pNAZ0UHHfiATIOJSAxP&#10;wQzDsRRsZZIRTBC1LKDDvM/7Z9zy4ivWXDppeWaO+/XW22dKijjeI+2d1UPDZ4oLzdnSKPpq4Qmv&#10;cBx93/q8MQKEg/hThbcyc1hJqv8MGwEbUlV0pbUVJw1rm1n8CqjugcaG1zasP7SJNDornKNH2AjL&#10;KHOODRtZ1wA7S53wQKyJVn3AxsQYdkIlrMBpgNZpCRl7xr1GWxWWsWh2vgMQt3/l6+UXr+a1d3Gy&#10;ocoy+pJ4aFlGkKlUTsXIV/QPPXnkaFtuzpfuvG31AiZqqg8QBDV/iV2nwhRKDrOengqdCHORUHV7&#10;0gMzb1yc2msg4x7lNrGpz5h8tcicLw3dtMs6fumWA3PFt0ogBrwvqT4Vefg3Q8PJzcKImoqmd2JQ&#10;VXJ5cd342JNNN16oqj4PTExk0f0yOzQWgwj1C3MQHP1yDJsLzqaBDxrneF6nfcQV4T8A2HmE0jW/&#10;bX/NNa8YRTfEiW6lxFrM0x8++cFOcoNHl6qpXzozM8G9PZCWsy41/coiGUvRU3RVnl9QfSCMatp2&#10;36QBYTT7FHvY9F0QBFJZrIj5N5uTfeOBOysuXNlw8Hj5O98aX7Xm8EtHbnb3In6ffPLJb37zm3Tw&#10;80uBcLd58+bPfe5zd95552/8xm+89tpryJbr167Xrl+rOZH0DKp1ReJZTkK/FRteMXtJ4+STHhKt&#10;zP7R5ooIdp9HaV+BdEGDbHtuCEZQ8UAjthqwo/SmFqQG1+nSzmdEDgj0iIxi4MkT5MNGiCymQKPb&#10;cpL3alei2XKoznFIxDHT0ZaXc++1RgaEMnZHt2zSjBgs6NvHRHAgkBWoWF5+/z+TYReidQhw+vbK&#10;PzK0zltPgNbxgcjy+Mf+fea5b6gszoIFP6zLgXtVKrwLOrdufS2JTBSiZ10oR10lCTXCJESNjI5g&#10;c5N9CP7mKjNULXbCFT4ugNt+9ETsRG7ey8+YlWFTYE6V7R/VolHUwg/nR5R/FeB8AXZtQXhhapaM&#10;EyQD6jCmHsX0wpjzomMRhEV6XXQ1mXSB2x5UwdGhRb225E1sTSXliHwhdjSMdZOuK8BIjAf6H+oR&#10;vzmY1R3VwWQgkJ6tqnBMI9wHeqcuQw2OIssNTndCVExidGJqhtqmyvUSDui9XfkhmV5HUU2yBJJG&#10;U8k7z83PzM1TDmGa0JyWllaVf0tLa88rvO3yRU7RWVaERzJHTIHIECszIWYpdgU2AUmkYCv4LSSs&#10;gspMjo2jzbj0vXv3UNKLNDXKCIyMDhEgJJsXsTBeV9P5BEmyUeU/eLH2lUN57e1TWekTmSoRSSv2&#10;q9frk1JSS8sr1LQmKiZDPdZgDMFoS+Om8ZpAHCDoAllMjk8tzSkVd356LnpRtz4/NbdMoIqECPWr&#10;XYFJ1Nfbg4EOmQstmwMWGRdLuXpFbJaXeIITJioJ/C9so6xsbjsJSQRzLiWVcnSzK0sTc7Pj2KsY&#10;2cw67MbUlIz01PTsjJSM1NjEODoqzszPjI6PUmNwbGxoaX42MT42LZkGkGqrsTg7PQ96NjoSgyMH&#10;NYM+FaNjcMOYTf6kkr4K71HSdm5RdAxmlZ27GLXIYBmrDdaBSNTqHgVcT1N3zbTyxsicA3PjTInx&#10;PIEnSZ4HlfzmZ+bGB0dmhsfjFqOyE1ITVshaSYpZjlmcWZyfBcrlZNDaErJy8nAcGEx0MASB2Zk5&#10;ls9HT57a3Xvzxaqal2pqjSynkkCoavzORzo6P3ji+JrBgdfW1n3ptjs6CgqwXdh3kjwmJW2vqkQm&#10;ldyZlLSUJBXtVu1WbS82GXoKa49tSOGfjPQULt9YwUsQpybHp9NTQFIQH4QC1cwCswTZCehGMSfu&#10;Ooh9CJ9doK0ELhbWE9JVnHnVsIudZ+FDW4YVQRGp1GSuAsQWMYInxvYZGR6iOS34KW6WGnMmqlKG&#10;XC7UTGxMFsk7qak43N1AhwMD84tzQ6NDHZ1N6ZkMT+LpMydfeuXFTVs2PPr4o+zNzo4uLDw4XCdO&#10;nABQvueee9gjmCZZ6Rmoom9/61uAuuXlZXjA3BuRKNKilMYgWY+JgeyKYQqjtJWXaA2xs7PrlfVr&#10;Lcyv5AbkDQQOMIH9Obkt8/PDQNhxiRB0yC/PhNeVkJxAougsK4rMUFgzJFwnsGIYhimyamjTw5TF&#10;0J1uuaus8MCZK8iB6xnYm4hU4RuYPrCkYuaXmhsa2Lt044DHinVEN2CimqoNYcJLaoYrUTFRor+w&#10;BajthbwFczfpaBRPCbaFWerY60ecSs7JVVAeaG6FuDjAjlIPwdPxG0mxQxZRu3/WGgFYpoMKpfOi&#10;8smTUpMKSwrLq9YUlRZl5GRyyrnFuTj2FAy2KPbxBLwQyr9RrwzAXPGBZXoNT5PdgmCHZakmjQtT&#10;M/PjMA7KyktoPDM+PjI9M5kKQJuR6rUf+wf64dQUlhZjCwsgT00l4ZAJ6R8awqWjQDypXiTEUQ8e&#10;/QBulJ+dxcbqXl6463LjeF11+xJ4YjyOmSQz2Z/cs1JmiAPPqGa/pbsGzbO0EVAYRPQS0DPcJ3Fm&#10;q1pGj7hoosa0teYIcpJWogpHJ2q6+0tGJne09tx3o3NfV+9sUuJARio6jjBxUI5DNjOmv9KiVd9F&#10;lYpNF/ATJ7aOUyldNTniPL8Eqo0i5VZ5w+LlquO8AmGOF2TMm9ZDVeDfq2W2NmtsFOMrbpnqK4iX&#10;hEDS2InmA/JNGVCw8PnlBThm0tJWrcM4BWKqKowp4USOp+o5yMqX9WYA59IiWLsVwZcQUIGGmKi7&#10;LzTcde76oW3rGx66MzsrA5aj8uaWl24/d/m9P3ilrLf32PYtT993V3NulrJMxN2LTUhJnCP5FaWF&#10;HSDOSlBjx1JepfU8bmxBMsW86Ps6EzVPP0LeQ3JyUQEBO4qOQ/MoNpAYwIep6dm46ARkeXIiHUjm&#10;rXSdlltafEpGQnLcQtT8+PQ0nnN//8TgEGXASSaPn11MnFtMXlguzCmB7D0zOrEyO0fHilgAVgqE&#10;T02T0pMUHYUZS1Yztgs6kYGFgsUgY5k80NL6o+oKXW5cLFKdPUtAeveuPQN9g0hggo60z6FLtSWL&#10;K6xNRhzWCg4bc4dsHywv3XLi7GBZ6TD4Jie1cZUtsxwF3oykSKYnlGbR7DzSdS2EK7vWLFRZNTa5&#10;ou3EJYK10Yyyt38Ay6NsTcWaqtrcgqL0nLzisnIU38g4Cb2zPEmiqBObbWEGBjEKl163CE7mkqs1&#10;tmgcZfJRx2p7J2mxCNe1qpJM3+qysjVQmw/svw8xSrDl0OOPsrYrn/xAy+f+19iVyw8cO5FcWnr2&#10;k59Y+4lPMndTE+MdzS0cTi6qUFQjyIMXW1s697O04GVOaVMvUgWE8DOi1H6zmE1IKZzNjhQOthSV&#10;GJuYGp+KiJwcnMjLK8nJLnj54JGi8oqiNZXQ43puDgAwxiyymuKgSUKko4JEVlYOq7uvt98MJ9Ba&#10;9ZNFPufMzG7v6H6homxhGj3HwrQ6jtYnlyAQHGFHtxU50yAssSuUicxFg9GRZi/DUzuKna/+xbIO&#10;00gmRhfESuQn8pm5qbnpCY6j+uVeTJ7GLpTSoGjulrr173/fexiT9q8+PdnUNHrxggN2DU0NHS0N&#10;KURy0dGLcyxfAxyjEGhz89MmN2LIV6CkAKsPmBk5ZlmZEvMGjIrlZ4sxbmmWPatXgvR9S4zzisDg&#10;HmwgChhxmxyHP2uGh7d3dx7fso7UcEwcihgoghm1/DPvfk9Obh7NCxr++6fzb7/DTX7muvHP/qzw&#10;/vtDD+Dqf/m9grvu9j9/YpLdP+JPIHlIMUCeya6zqkb8BleYREkuLMVbBxKExLTqIYgnpSoZAvQE&#10;p3qQ28ACDZRo3IvLd12/1pKTQ0q+iVtPYbPStAhSDbvyYxhD5emphC/LlLlTZxWlNVrIiy3KXhVu&#10;wIK1yI6dQUsFWIpVtDBp0NPC8nhyMjzc3b29D7W1tGWlTKLRVDYuqbi0CJN2aHwMeZxfUoqRSUFG&#10;QuPqUgpOhI0UUErBMpRB5z/ArRa+n1tEeoyPRdOnMi5mcHSIEvi5hTkwgYf6h8Dy8gvytmzemJGZ&#10;Wvr9Hxy4dPWVmjUvlOSlAEIR8xQUHY0lw65TM5WcwqLi8rT0rImxqaHeYUohlBWUlRev+fbX/u7+&#10;vPy3Vla/2NP5XFMDHYUxVM2fXrivtevhzpsOq0M9e+kXP3rHj17Ibms//LM/O712XWJs/NjgcEFm&#10;Vmpc/Kkjry9NL0BJFgEGg4kgUGw0JHZsC+SA+UEqasl4YlmrSaF6eWj/an/pW6o54t4eu0rZl8tR&#10;0LSzZ2ZOFkL74kNxoOwzsE3ZCUlJ1E5m0dOkmVDh5Mg0xGhI0inpmXgB6GthZwwktXGSuUaIkMoA&#10;IJeGoL2KpyYhmzE/8E6UJs3yYajwmIbHh8enVYmSuD7rpy0zpysnr3p0dP8gVY2TRtPSsWawYAhW&#10;I1pHp6cTCSmn4F1lcsWzM/Mo5lSyUOKSab2Ha6Uf2nCxkb0UNqOJXcwqMhOLaNH9jQ0PNDa+Wrf+&#10;lW21UYgbrozBUPDcvHvQyah51WGV6gyS7DVagppUbkWgobGV8GUlDaJi8eM0+L6SZQaiVXk9DpzJ&#10;KseKeI6XKhPO8m1T1IYu+ravfD23vevoB352KiN9w5GTVCZqK8gEhDXzQLCj2swvzPH5J05fGE1J&#10;/sIdBxxA4eHAukqWUUffRCq1JsxwM1Ajlv2izSKcxJaQ56xARLSuEuJ/mK5TgJMb1zoxGI3/DWLR&#10;8hXuoco6gjuwGNgRzBoGGr4iy8dewWbiRbU0RPQKFKR3FAtRQ6JMZDXDUPRVoDcCVrAlqWkqaRI9&#10;g0tCDtwKV7Qwv7KwdnL8V69ceXHd2iM7t1HozQZfxZeRM1whupIfPDqGRtdrSbJ2a053iEpUO1JN&#10;oepZoUdQg7yDc2MlR0J8w1EOAZFWWZFhFADptAnJFgeVPOUsqOPk6QfaNDqrH8oiTJb6uRDPCGoE&#10;lCtt+UlNM9NNM1O1iSm70rIobkfJA3IJqP3NWiwqK52j/dYcNT/G8VzkmSQncV7VBVKZDVxfiKtE&#10;BHH6Vjp2bC9o76h59Qgudl9p6fWr18QLueMO/CbylrhynpMP+53vfAd+z+c//3niTLyCVGxtbb1R&#10;31ixcS1lR7SrKV4lTAVoN55UNn6LAKFacYRVsT1mzc41t0UWciAllgkoxwMJyI1F9cprJnaJqMZj&#10;tK5zTq8LSMfKhLPe7cba0xIyjFvOmzWY8rh7iBZZ3MYwN0extUutmYu0KocRFM8XDClycWWLVYa5&#10;zY52ELfGpw2BZn3Gxe5rbEHdovdvlBTTmxuGoCVLMjssCOxh+VN8ZWlOttYH3n+rRMY/ohD9rRCt&#10;q6ioIOYKWof3+hOgdRzq75795hJbSR6cBkiunDdlVe+wKDHsDI9UrFLL2EB9zyeCBCUgX0LN0gIi&#10;ARZ/Lms1eDl8IXhiKzV8HtysPm8lqMPHra+ZKxYOyurntlv0eMOTkLP7poGMFC5/07fk3VhOMyJB&#10;E2Seh6hGCSoTqU3nZXoiTF1sBIVBFMyx2m3W1YYfN3Ptzp0sY4AuDCALzRgPWjE4DiNeVnxMSgbV&#10;WtSYAWXDL/4B7wDVQj85i4ckQStzS3tNwiP9ZDV00t7eZYMPop2CuJUiUYYeGjRt+Qas1+iosrIy&#10;RaIgfiuRSoUhgCScUMpjcn1t51seHKutzrzRXPnCa2uefyX+0pW53Jy09es2bd68Z+9eeq21trWl&#10;p2bwhPuFxgCBHB2p9ABVpFKnUSHoykRQoJuLwXvHp4aRpxzP8THFmfPzsjLTuSnYilmZAHYoYNXD&#10;YtzUGEstEMD3eMqCQqHPWzAzBfiOAyoB2TkmFqpFlEDwUdEpsl/hrlsvC34Dh/KnivuqhvQ0oBI0&#10;BD7v1Xk9NuvpMBzBWVG6/Snl/LvS4sHCs4D8HEFPro1NrurqDl+bfOWZtgldJsFXyVUzPiav08UQ&#10;rkRXZye5rvgSPjhsoKnJaUZbRiH2E5S69DSVGKeujQXcsFiA1fhdNTTyG8eODiclfXXt+jPFJeZ7&#10;6OF0gIfbWu9prD+4ru6LB+5ot5pr4frXdZntr6XpToDrS8XVRJlkHbJhuQCdPVWAsCp6iHynRG++&#10;JZbL/Cy342EQ9QzxAsnyN7SY8Yi466ysTBZ7V1fnzZ5uVIUuG72uvhPiyglkF0awpEE0ggmXYE/A&#10;dYBuF1tbOrE9Kd6clp4CS67nZg9EGdY8DdkUvzFaL7/ZhVasB8ZuDNOH8ujr62dT0Mlo7dp1nBTd&#10;BGcBOvf169d5kbgQJ2SKqTh59OgRitahunwVWRkUleVyaqQBJxxfotdpE8RdqwaHMLZ8I2jULN4w&#10;ODv7WGHx2NJSkxWN4sFApYrppNRW5y4ZSSte1Rux2yIdjTmIB51Y8JW9g8PJifUZcKtFWrYFnMAn&#10;Ea7Xrl1DSZWWlrLSKNvEAVUdMsLseJO48oAOLzpNwH/zUJxfdpuXRFJlQfH4EhPVfzkS9g+/yEec&#10;GW5DrZpWaGvy7HhAL4JBgJ+psTIH2ImojJmWBTtFfdyiAQuYIMafkIA0HcrCwl1IGZVEgO2yEuPl&#10;1blC33F8nuMAtHFWuzQatVm2qfHPRocG/TJ8lgn6cTGcnbVnhW5WUlJTdp+8MJycdLOiROybKGUm&#10;akFGOreqrYQFzTzqJfXryTRGt/eK0D4jzqItn5nZPDZeMjGx++bA3U3tNb0DBSNj9HpMA5cJ1EfU&#10;teyMyEowYQ8vEcEuKyGsEqaPcjrpQHvLP8cnrCATYHDEPou85dsxKFviESmLLpvtIbPc58sCyoGC&#10;k2jCMIqHSizATVVVmQgrjIWU5INGzraaaPaQA+pFgi2MvDoy7YVnjB0lFXbXOdC6+sM7647s2kg5&#10;As+0Alx+73OvUjTw9V1bv/X4Qx2F+boHw2aMVWXDGkVbanHJzX5SvVe/YFlPBjMr5ikRFAS9gRcF&#10;piifg+qAhKUiREK7YBFEKSaFR23y08Z8JTU5JT0ljTCELHoiQCortNzT2UkBMsI/xpsSNmndsVOo&#10;KAvMy9kKCgtJkM8rII87iTufMUatMCZqbGOsSA+rCzAoTVtu3oMtrbzelJkl2Nu8f6xr1i0P1iEP&#10;L9XP2PJt3ZQNrmt2Y0fEbTl+diIjrbMwV06VSV0XvOZ9BQLEl5Pu0GxGX4GuvGQ4+fRZjSe+QTWv&#10;gvz8IkipWSSMU2LCKrwYLYgnXl2eW48GQLSHaytbgQvsRyVbwVI3+j8v8mHUJTuFKlH8uWP7bTnW&#10;DPTMJ34xMb9gYWwMwO7Cv/93tT//Cxl1dRnr1l38D/+++qMfA0O/ceVq8/V6xD0fVjEFC6DbeSMc&#10;VbMANR7226rwBHvBd0QguGwcQlHDc6ceZ+blpWdmnr5wLq+woKi0BKSDjFHEzuTYJCOMHKDLPJct&#10;n2pGrUXGJ0f8mD5oMOx2dt38fhltB3zJG53BHn58lwY2CPZ6wP4ILsw/Ge4Xe98ZEJFa1BFWghaM&#10;zVd4Cr71viffA1Iyeuni9T/6w72f+0L9H/9XB+z4zKmTJ9zf8Hnhi349+E4IRl40o06lY5gvnzUn&#10;Qq4eJd/MUkoyII2S5mRJUTuX2CMcmcZEjAxCQMJ8eXlPX9/LVdWsf6jbGCgo37vve3D/AYF0p3/u&#10;Y6MXLjDRPB+9fOmVu+9MKiwsfeKt3BjhlXOf+uWGP/lvtLPnXdC6fw3AjjIWRyYmOL6z2HwvCLVX&#10;XrnK6WAEMgPuR/gHXOn4Gg4WUmRR8frd9dfa8ws68rWSg+mPrAEOHMhOF3ERIkzgjmvfW81TG1VL&#10;vPM9HUhcZCJYhrqzTqq5kF8PHzhTVMil/mx9A8u8iR6sjDLtzojoW/ASXnZlKc3BUoyaN8lFkWvM&#10;WXjOSnbFwcOzKJziNDO3iKplmjFNOQPvIBjFmpyc3Lp5yyba+i0vlT33woFL116qLv9uQSaJMlnZ&#10;WfTCZvtxWdLaKakcIT+/AL7f1PjEze6etJTU2lryMOaOHXn9wcLih0pKX+zu/FFnmwJ+UnyyMH/q&#10;RvttN/t9SAcz00/ddftdR45xda9+4hN0GXb+EoWVkdr4542NjeBYyh/EtNBQmaHkPrFAjAhlKCIS&#10;jfgW5Pa5kHR5GOAWNllVwzDsZs6WlPo1UMOacXYzAwsKYcVvroFa1aq3MzvDMrFtEES2WDu4hHzR&#10;slaNS6HiA2w237x6i+HlueVBUanDMsUIXCN759EgK+PJKWcKCrd2dz3c1saAnFpaSiMjmyyB6Ska&#10;XGzauFEUZmOmKAovXNJcXyAF604jY8XpkF7mYhUD9IHGpgcab2BAUrouCpaEK/rICnY5aUixGaCe&#10;tuUNLESkitTUDihcNpRExxdEw1SgVg+XbKbXl5XW5vwmr/ofiK/omJrXXi+9eOXEU+8mBbK/vIRh&#10;3HLsNCfsWyM/wsKKTi+Led+rRznJl+++wxanvEufFH0gNDQNp5M9Y6xe/4guIKgMYBnoLEiz8d0r&#10;8hvVbaq4raj4ln/g8SxXkVbQJ9LBnFH1veaGuAU7jU5onOjAenFuqV2eX08gFiKNQGXOW3sfIX2K&#10;q0oz8u0PNt4YTU159sB+zBtEDaCzN+HxwhfKpfBMUqfCOWpmvDjPeRC8bxQ5y9FVRWW/CAA7H3Af&#10;jfARvuhvhbJIXbMiMsqv3L/i4i583PqMV8ozBNFJdhhVQ/NzZ8dH96RnPZSdzxebZ6YYN5+vvNwc&#10;94VDvqqfOiQC+nTYK8utWzZhrGw4dAQXfmJdbUtzC1WG/u2//bcPPPDA/fffD73rpZde+uxnP/vX&#10;f/3XmOJf+9rXKGtDA9MrV67QLbq9qWVNTWU8sLCOD/tVRrjavBrj0gqbq5D+Chkhb7wvHxl4SM60&#10;9YthBHxDwYxxce3D4i/63fmYhMrah06R3Mg4OmwXrA3XpPYVM6qDcUaF+pFNSgRGqUbYPhqeJXxu&#10;ekEDmDs6XjwyxgcSlpeulhd7rVJbqLcUh6ZAxunSjw/Yrc6EhVtXX1//8z//888///w/l1vnY/DN&#10;HzzD1bAPZeeYRkOw+EDJ4Fy7rkYiwoyn2HhVH/cR5W12nmZFJN9bgF04HDxBM/kErH7YB4KJWT1D&#10;2jGRrnm+ssNvBUHeyFj7TITbIDKVt5A7E/n/m4fXXHjTltN9mkiwFaTVhycDigy8AnWf2RY1GffM&#10;VJdRMpdpUKzFaqrRwRfjOlteklnwhn0SFLH0K1Q3B0KlpCShZekZQAV+akCqeplqmOGA8L8qFWlt&#10;W5r4/MIs0APfw+uhvBdf5WbSJ6fuuHTxyPZtGj7XmqIX6gl2ovtP5gx66QVxL2hviw1BVXgYT+JC&#10;2vbhubgfGkGFUnBa5nJy+vbtbn/0gbGaqozG5pqXD205dgYUqfLAbWV79166dJm8JDpMY5CiC/ke&#10;w8VzBOL8gprQy/0wuhal/VjIakE9pxRgiXlrMIVdRcEX4oQlxUWZGZRMIoOX3CVlEfNbqLB6aCid&#10;1jNqGWTLNFUIWumE3j3Wal2ZWKWGGv0MqTw+hyMLJEDYQdBacpJSMKJjEOHUNHBMjq3InwyzK021&#10;kIuLV0h1cooEzFnoBJYT56LcATIBBFYNW8wdW2cCJe0MKh8hJzDA/nlTFOu5ueH+gSF154A2GANH&#10;kbNApZ8Yn2SfeEl2rQFLribsA8uMmceOB5kaGR57pL3j3devP19R+cyWbUPWfNncJWGIDzQ3ffj4&#10;0cqhwYPrNhxaT6/YiHqMCKaILRFQyW8JI6JVxmY3xE1FBh0f0QXIu5OfI+2kfpHyBBSAAANS9EHt&#10;t5xEY5o33uxsqVSmlQYaE2NgWYJYmV7FJKwfsqiS1v4Ql09bwbx6jRJBNKrYzlP8e9ysBCAbKiYA&#10;p027VwNOaM4zildAualOI8SBL7MHQH7nF9keqh61uERFvMzMbC7l1KlTwNB333031+BjRassiqeS&#10;usL9kdDNEbCMeZ1dqwKPkgZETbwGjvF3zZDY0dEpY8seoaiR1DIF00yTWXudMxJCArBTcSjTlwLc&#10;5QbEEXXhvrhz6/Yr+jfvcur8uYU7L9/4UVUxbAvWgCFiaouWk5mNsOZF8kZZDWOjtLZYZl6YIsdG&#10;3vTjbrPrtoiJY7hbUOwleDFUct5/3T+8+itcO/KMxCgIRBj9Odm5FLO3dGkpKiMaaJlYIr9gVhYw&#10;z5kna+ESxfhztSw23jPt5W6ttqey5gFlBCSRSpNCUXwv6kwwmKsmv4L1prYb/EdJO7N6oSRABvNC&#10;NvAuKepnrkg+64Q2WLQmGRsfZ/nsO3MZruJA9Ro17IbvKUIZFEHgK6Qv9oHarqlAjxwMS0QV2018&#10;NylmamzPzGydmKycm799aPihru5No2Pl0zNlUzMZVs7m7z/S5+dPFOSGqsRHTxCJGRNaO5HNxgjg&#10;FIQqXPLQEsPlkwddpN6g4G1KgjVmzWwMTnTTIlInMwD+IiqNfy2xVKvUSn0gcZWVg+PrdTA9TmCc&#10;LZHNtXVsldjhw9qpbtgH4OCd54XWHdpZd3jneg7JRe1+/dzbvv6DNT19R/ds/erj97UW5Kqcv9+Y&#10;f01VP6zXDDFyk42OPYVLUaPtusRAd6MJCOSZmIEdB9VyCnqal9RUNRxZbTELyNy5eeaSTQHYoAte&#10;WiFHlEpzogtCUMRvm5yeGKGb9NjI4ND8DAyPFVhEgMXYwSTGskjIXs3Lz62tXUsTA8ApsWhVzzQN&#10;brjaRyimmqg4rXUdZvsr3qYnMQ+2tLxQWen2g3auhUzWr1/P6sdaxXljIyOZuUz/QLizXCwj2wo6&#10;uxvWVa+2W2y0NGzSTRGEwpe67Cd7+MTy24cR2NGUo+CY9Ew8xzRe53IhfKjQxcIck+h1Cwn3KJOW&#10;oq1WDQD55j3X+C6HVLBEFQ9mVZ1a/b4XgB17e3uRgez4Awfu4YzNn/2fC+PjpU88MXT8ODjO1d/7&#10;3ZqPfCS5uIRJu/HXf1n+jnck5RcgeM8cPGj3oewH4V4avSVRSdxUlWA2RNJGxLOhfZn4I1wyPmih&#10;jetvseWyc3OuNtaTUV9SXsYGJ3cecQpTFrxJmfKWAoxlwkPxtolRh8stm3Uha2pmz82+erpVJKrI&#10;nU9NxEXRPlX8L5IQo7fdwl4VhvHP+1dsLuSJOZvLmQ4+noo9r3qRV97yxGP79u9DgR17z7sOPP01&#10;qv1f/8M/cMCOxg4c7fq1a+41MYNcCc+1EaFEzgiaIdCFVPT+CpzCBZefwh3h4DLIWogEwhkHCnoI&#10;QbBSAF77HzmMteCI7XBC4iOdnU0ZWXO5uQhqrr68ovIDT32ES2r6H3/V/+qrwHhMNLd0+LFHyn/m&#10;Z/f89f+w+q1R5375l7j+wePH/lUBO050aEw+j/SUuQkmMSxlm2wTA+ys/7UGyreG3jLPSrrVHuG6&#10;4jN3118HrWvPV511fzf8DJZ7ZEKDYrLBNrScQikEszpUckHNKBTfslXgxW2IUS2x2FQccEb1gPzs&#10;fs3NmQrePNzevn58/FhuLsCJQsKWHY/JiOZT4mRaGp/x4idcPLiAGyRupvpi4ICKYiodIn5kaBBj&#10;saSElk0xvTd7WOiQYMtJEs/Jqnrh1W3HT79cs+al6jK0LY1mhP3FqLEvWw2HIZdE+bw8iqsMDwxS&#10;TCOdVl35+eTT3Khv2LCw9Fj5mue7On/Q3qxxM0XAknvvtaat/SrJxKO3IO/SHQceeu75+Zzs4+97&#10;N01ZuHiljsbE0DCKIqH48OTBpadnajoC00E4jmS24q+3vNxwFmxab1meb5i4iPtWNTS0q6ebeYMj&#10;qbE1ApaKxs4viJhg8h91Vmht06z5BhxaxbYdmPOMSt+YsJ2xyxQl5axGU5N1DaBpIBfLSqAMJgSV&#10;ssXYVWSdxoAIWC7+Uk0tJXYebGneMjt7qbKSZVBSXLK2ttbUq+1ZIQ9CSZT6Cq/MMIRQiIWKwHEC&#10;bsTRutc21B3evFHvqmRFpHK6QUwB0uOprL7mAlDIRBBZEcHHvJeD8S+c2GUQpK0yrTWrFWyJuAGq&#10;ZHRGc/z4WXfwaO2hoyeees9gZQXrBKe0u1hFh3aeuiDMrrxEy8GYeu95+TBPv3D7AV7xILdDpRZn&#10;pEOuWU02hQ5vuF/jKZYmYA1Pcb1p3Sgj2ZHOLQhqIGJnukGu4qN6eMUhcaX9XGo0JvtNYL1tNw+x&#10;mIvtheNMtAdtAlyt3Moo1fl9Pcsy8Ui5dx8gf2hl5dcuX64dHfuTRx4GraPgpHu78CfBuFkGikDj&#10;+VrbGesz7vFFux/DUbWizJIxKMqSXXyu1DsuiEK5Ne4Lw8XXaonkssjk1xuAufBbtpiDJeRPgtsx&#10;fo9iz+qFxfQLa9aIzS1cmJ3iLPelqxPF2Sn5C4yhIWbq/cWfFCXzEhmoUTk3kUeoHxme8XXreLnu&#10;0OHSNWXZD9336suvPfPMM5wRhfKDH/zgb/7mb/7gD/6Ar3/0ox89d+4cUB1BUPgQL7zwgmiqjS3r&#10;Nq8z6hUmt+0rK2TH34FDpe58EuarJYMLUtS9p8S6UA0f8dFylMKHo3WuRv2LqzS1fckkdmSw7Ekk&#10;9KLRtoXraJ0fczVgF06QLk//GUwbhMiD5eR8MN4YS0/d3dDCJwnkH924zmvYhY9QxKF2uOYfE7AL&#10;0TrIOtStwyF697vf/ROjdVzMN5/7tkG7srR1TwqHi4nm+Vli2BlUrkskM8xnRRLGPqEZBBcwTzF4&#10;K2K98Yok7BsfkUkNLDx/89Y8RYoov2E1W0cnl2l/70e72WNBb3ii3NfIh1c9UXmbCFfVD+V/mm9k&#10;5F2LhyDmlS7Otk9JRIqrAIoWpe5a7Hfkg8iHhk0EdURBKiRCNV7WbknojIA4PcBoMkiBw0WmKBTy&#10;AwtOr4Hb4acIycEwVwKvuUEmuSQeLfokdkB3d5diBXGxnYWFlPPgXttLikWiMs9MooErw+KxuJDR&#10;1AXdWZkrioKN8yYtNcGv5OIa29Zqvdsal1ZxlC/Y5+PpaUN37B9fWxP11seSLl9b/h+fjTl3oerq&#10;9faZuajSYm7Aw5UmfKGT0H991lUHVENkDmRcNG5Xe3tjY31HRwfyERuD/drc0tzf35ubnb1t+1bU&#10;NDgb+dSw5FhBUnbSrqJ1ShBYqgJSS/yMuRl5i0qpICYJSwefH72cCJYal6z+gcLsKDjOB6W0ZYRD&#10;K+ZQDDtVtxS0T0zkxuFiAFnRPJBjMSVptGrlECnQzbJkFptp5ZidsxgE3pFjRg4jPqImR3Ld1Zho&#10;x1b4SoggLHN8UpyP0TGSfhlF4bApqUyHuII0hgfgVmV4UkDgtqnQsmrDG9qXn5ePeQcL8MCly491&#10;dLy6dv3zldViIVlJfJbV/U03PnTsCFDdoQ2bn777vtbs7HCnBCLe5Ji7AeG2CPxscTkFKnHhTK5b&#10;xlgzSGRm2yA7lJm73zSdmBoZGVKim4qzaM1Yy041Orbok8ymifExuHVUNWYgKOPCNNGfDi6MFxkV&#10;CG6cIXSRiuxYbSmlIBkWLElM4apEOS14nsTCIJYCOfAtuIeMiTlLSn+RfhQQZjWeo0kmgl6k1YAC&#10;67vZ293VjVlZXFJy7NgxCjk9/vjjVVWVHJs9RX+Pq9cvX6+/npOXzf7Fzef6qf9nQtjlD1Msn8H0&#10;GT8Ke2ZPTwPYtebl0tj8luI0i6QuM+v+rJyXR4Z4rjFUxHNejUWNyaJt6tQtZlNGpAr5YbJzMW4D&#10;oVDhXm680f7S2nIH7NjLrGRYnyTWoVx5xXY09EPtXR1T9HsfsTf8aH9bQRONquU/u+ccxEydPmb5&#10;W0oMAQNVjU0LzFog0Scd0x8WaibqIjs7PYPcfJV49hKT3jHGyOnitcm2sgCDLsliquJ20dY2Ven5&#10;XLPVQ5G8MKyWqsxq/KcakQvStYBurGqVpFlexh+QWFpcYUeYmRLNXhJzJCamML8gMyMNio1yq+3B&#10;+HCd3AueKmzcjs5OUMDa4bGpnKwbORkWKfXOoUFw36xAPYivWoEBtb9lgKrmFreOT94xMPxIdy98&#10;ujUzM+XT0xlWY/HHeZzIz7dUFPkA6uwgNN/rgzO4VrxURHuB0zIhIqat2bMevgFTs5CX2b7a6KZX&#10;pFr0km2oSJKs71ll0DgE7EkopkT9N+4c2VKi6yKFqCFnViTvuEHsNo3rTR6WQu0KTQto1cPGN2rl&#10;/T98feuNzi8/dvvFteV8/s5zDe999mBp581j+7Z+/acfas7PJtWWjwHVhwaNo8IaWAGh5gKZ/S7u&#10;myGDUpRyhyQcZZSp0J667iI/EYo0gkAwc0WseQocILZZWCrnSk3rhcXk+KRkunziS6i1eDT5X6B7&#10;48Oj9HUlMQ0ch67fdGlPjU+RALWKeCbqsLYpYphaU1O3Zk1lWWkZJQ0pAsXpcGzYoQh5imCyP0W4&#10;E0aviZJiNBHempP7QDM+bfSNzCwDGONx0oCMq6urkdCk2DsmKzkZq7xtmQSm9B2O5HfJzf7Ky9fP&#10;79vp9IDIiAtUDc0ctxp9G4YTwUwFUJ3Zr2h4Q6amOJ9Y22KRyK7Ar5hl3qeZd60ztWGmRvAkNSHY&#10;VdpWXKfzYTmdiSMVc+TBRIi7ze62kE9ebv6vfOo3+djw6VONn/mzfV/40lRrqwN2DX/6J+U/805K&#10;1/Fuw6f/GLZdQlb2UF/fiVdeZU5l7Hr9X8X7EEoBROJixwxlw1+M3P/39xRLyBenD4Kbdtzv2PR0&#10;XkFBe3cX07OmqpJAAGF8PknZC3OQohBE4AXUzVDvaJDHJSBL6wljKCQpsfv6BihKNZIsYeJ7350l&#10;vwZtt+AV+zMAT81ztof7DOHnFVG3BpSm40z7WEls7C5H01yT8vtX/82v8ezSb/1m13e+3fiZP732&#10;B/+FEeh94fnqj3yU11uamhuuXWPExIMjNsblTtPIGLEnVjsTRDlC9d6JoLcO4Drq7XiuTyXnhxau&#10;wYclOjMzPDLMb56DbXmZVCjkqBjG1G475qH29vE0yopXsy7JGn7fk08Rhhk6cbzls59d/2/+7dDJ&#10;E0x07/M/avpff5NcXNz5rWdSystTSssK7rknd9+++k//8b82YNc2O0utHGHQES/LmT4O2NkCvgX0&#10;+FLxmfIn4cO/fk/D9ba8/La8PH893GgaN6Wv6+E719/VpFqREAlrIfWWhWCrxmsVyXAig84wkWmy&#10;5IgLkqxrR/DV4pfUnJV5LSXtsa4uUKcuyh3k5WHIydSJjiZAy8dRqAw7T6jDi5rIy8snIQapYsKH&#10;+JxEOH/Cv8POQccSgiSmyA+ijpT73DxqSG4HlN/1V5+tuHjl6w/edbpQxRxzsrNRiIg9wA0gbCzV&#10;vJxcwhKkdBDcGhsZxXqj/8nE2Pil8xe2RceQCfv91uZnW5osYxoITCL6Y1ca1o+O++B0lJc0377/&#10;3u98f7ii/PxHPjI0PCKcl/21oAQU1nNbaysAOicl0uHcBRlKhmVIaUU8r9VCz0WfArc26P479NEC&#10;BnZUFCKXwz3Y0sSxWnNzMdSdfc8gKy5iexyriRrKSG9AAVnViE3LyVQ1ZNOjIkk4VY1KNcaktxa/&#10;uj6J2QXJXlFN4+PZdcTh0QUMkTJpjRml7TM9TT7gYGVlaW/v1tbWpIrK2rvukmPS1MRGJ8EP4UYN&#10;BNwZVg6vs38D/9eEAKcKcHxLrbu/4cb9DeoJe2TrBstxJA5jgshAhICLEixWk4G2ZHUr9tQ+GQn4&#10;2fj6CEbGHatedFQjolmxTS1ak8mu8V0rRUWtP3Rs3eGj9Xfe1rp5g0w1IW9C+MDsUNXbj5/lGz0l&#10;xbz1zh+9Wt4/+OzunfQU4EVPJ3qDFKL2Ew+rdufmhf6SDlKNQu0sM4yBVlmfkEv43xgUTqUIfmvt&#10;OW1NgyV1KS6H+CfKN+SCuR33s9xAlSGtm5LDan071elP7qxNuoNeMutkU0WUrQA7PTczzTxlyE6K&#10;j8w9bm1h/3rPromMdOxX+7KMNc7gNjznVVV0iw3wVQ2lyf+AAGmYoxBbr9Zn5w2KbckwDkJQq+WP&#10;y5RA4NgUh4IL3bJaiLkcky0S0UGrP6xPykbU2AloxxRTrqgqqKjYRVxc++I86bHVSSnvKSxrm58d&#10;mJ2hyhBH8K3kOWeubRGuHMyAhODhug99N1RZMVZRsf17z1UPDuZ++P2HD75+6dKl48ePk6v0qU99&#10;iqp2v/7rv072j182zRD4IqDSnj17GLdLpy+u37ZW+lFZ7FYwVOOmW+dsdt8BYOcD4mOi8XR+bmSU&#10;NL3+EFzhgIfZpzY44fj4R3yIgo9FakBrHRpeJ8/Iwp++tfSxCFpnB3wDgOiX5IvLn/grt05tQArn&#10;pIz17ZfrWf2UaXh9Yw2U2tUzHh5HTUyWl5583z+dEvsrv/Ir4KEchEKB3hOW5z9ZJmy4or71/W+R&#10;v+YQnAbIoLvwXWrYrXVZY9ClYDvbahZADth2Mn78xt50exGKUjBAqz4THj9iEdokCfv7ew9fyre+&#10;8GM8Y4eZq+sezKonsswif646Do6TpIyVE3D2iHP9MDOI9ysBUDUUAjnCEeCrqHqXleULMGH7Ohqd&#10;aJiIc5TTp/Sc/YZNFYg06i9IeAlWs1J6JqqNWaqNKiwxKDsMLclSFyXxyLIUqoXPFhNd2tc3mpre&#10;VVKMpBOBWMLMmMdmaCvTwwMFlhKL2EEycvFAG1wAIlpeuhWPh3hkmTwm/Ul8Eb1YM4+Eg33THxc3&#10;nZk1ce/d0bt3Jl+rZyvcfq0hp7VtAbuB2Fx2lhhR8vCV7WgeqGA/EQLj4wkANjY2dHZ04j2UlRWv&#10;KS3JzctlGCrXVOzbu5d2AeBhWJ8KsqnGpBw/jkayh8ovqauLVRZwwrMpEG0Ni5fqT2/uwg2jOVJS&#10;aDFBeinKQ9kKVmRBQ6FoJgUDU8Rlo0KKtX8n3sKhFMS2jc0MAgsByHJ2IapAGDFKHQVMwW1TuWi6&#10;TqyQlCRaFTdlnowuARjOu0ZgPSseyD8qwTUt+mSCuHvYWDQ0ZJCIQVENkO8A64iqSZPWxASWGXFA&#10;KvDlZORgYTz09W/sudn7cs3aI5s2M/PqCBETe39Tw/2N9Ts62w/Wbfrynfe155GJLDjslrCwjeqy&#10;xrlg7iO9QRJFuttJp1mo0DU09Q7k8qnujtY4t0W5ZTwlrEYmT7KeSm9Wls7oNQBwC1QehAQFRsZi&#10;FdicnCwKVpx39jQ554aEXYKzSmxmV8Tuo7ukHHjlQHB2kUapTCQ25iLcW4Dr6ekJDuIULDM01XiU&#10;HzKcWSFUWuUI7CgiyWMjY+jbzp6u7p6uO+64nQYUVHBAZwM/Do8MvfLaS16sa44ic7aVuGWsHSXE&#10;CQqXMWRcfgl2M6xihpOT76tvPEdFKqt0Hg4pd929vPRAdi7j2WIV06U2FtSnyYBO5VxzJN2xGYSM&#10;A7vM6Q+umfhzIi3l9gsNjPH1NCi6As64AD7TfxO7sbSqqpqPsXBc3ioFWGmGBtm88Uem86ogtmsy&#10;c9kCwRNqNV8PwEp8wJPpvHo9yVzw1ygNA8uXDQbljdphEMRkjAidMWql+E/64RVeN1qimStkiM8j&#10;QGaRWgB2CDWWuklNCS4uhF2vmsyAfpTNTktDzpDGziZirqGWMA4JcYyYcvDZenwNKaoShAX57G/4&#10;9pgCXKoH1jz7j0Gm5t3Q8LDCG9Oz5GmeLi9io/GnvC+qy9FjGiKyqkEJSlbGsTieipRgVDNnj7b3&#10;Zv4DHLp/Um8whp0pSp1wtMW4pYEV4EvH0QqeuLXiKt9NT7dRlKIbmSN/4htTVr2jA4EXZPa7xXw4&#10;glnGRta2ydV3lpZppkNlMUYXIY6AZp/jsAlWsCkPAEHj2RmYK7ajtIHHyfVUP/y35ubgL37jpbH0&#10;lM+868HR9JS7zzV84IdHq3qHDu2oe/qJu7rLi92D5bcMLPe0bDtbEC84YqwxScP75XUnklihMLkz&#10;+rVCKGiRGjFTNGldnscGRxoz/fTbcfBdGJDge3q0ySmiBQyiAUWitTY1MzU6DvBGER+KMcp3mqSD&#10;xFwi2eQ0vYlR2+LpyVnYz+VrKtet35Cdlc8ZiS0Pj4yg4Czkr87pqAPv+isbRnpNPZlMcQdWBRP4&#10;UKtIdtyOoM/oGKQfnmpJSQn7F+Evh0Tdz4PMU99W4TxOrKvZcPg4X+wtLQrNTUMibgFYviTcTGI2&#10;/WM8kRYyAgIHnFI3JKolLBIPIniEALQrXBkfG52c0Fsy2xkdcsRoaacgCnOkvsBqjAjBn+p7VHSi&#10;JJZdG9sczBHB4qnuNTU1mzZtq6xUw4HDP/UE8M21//L77V/7Kpgd0fm5gYGsrVsz6jYQh7z6e7+z&#10;5Xd/n4E49tJLNy5f0tI2NoeI5Uye6tEEiLD8JzOU5UK9CVZZta/4iMtA3xS84/gU9PXc/LyBkeHu&#10;3psAdhwVnJS3AOzU9ZeeS04SNF8OseBGlbtpPMmfX9jb13+6uGg0RU5+MHcR9jFnwYd0FMAtf0WP&#10;TCP5+AR7yv70CWV/iy9gQU/0keHSOHL8A2DnFpUVvYtefssTP8Xnix9+GJCLnw3//tev/9c/fKK1&#10;3W/65RdegO7EVpGTT8vacepMTiE4FqOpJzAD3RiDx0BVSmiqQBT3pXI6as2kP5VPZI4GVc5Qktwa&#10;U4zYAeph9NhgOTl5bEIUhAqezs4G9xIVXTM6NpOdM1K9jmX24EMP3n33PbQNPvmhp277u2/wxJFZ&#10;Ku6NXLyw/lO/EpeWduYXfq7mox+nyD+RpRCw4/onL1z4J6XiT/CB8xMTo9ZnY9VKkahk6tin1vnK&#10;wQfNiG8WUypB22U/o88Uv+9trAf3acnOsSO84eEMu9XqO9iqRDH1QbGxPOiL+aO+H+aW8SbWq8Ei&#10;YkaLt2i5j358P6k/749PPLZ5y46uzkfa2hozMhYKlWWiXM5E1aBE8qDZvXMCs6buw5GmjSGA6DA9&#10;vPDUlKSiwkKkFMFdtva6tWu3b9uMSNj3N1/Ma+t8+p5911JI9lecnwgl5hUXoBY98QkFBYWocP7E&#10;2hzsGyDTBcZQR1v7lYuX7kjLeEtF5YvdXd+50WipIQLrER2fOHepYtI1dVR9ZXlvUtKdR46d2bbl&#10;zCOPYH+yvzBCEZ5q4Jac3N7W1lBfz/WjwVmRmgjbPDICrD2rHMLIjIRmUmQfre5Wf8tHcxTe59Qx&#10;uweaqXAfXZ+uJn5YjYhCMEdUg0wD9c5e5tZxEzgzvo/pU31d9cRklBpiZRtTBV6xvmTMehEVyVfu&#10;2oxnlRdXK6q5BXnUquusaUWHZufmYbreGJ84X1p2//TUjtOnpianrmB7LCxaUWWh7YqRWJ8H/SjW&#10;YxZ/gPkqV11chYT4e6423Hu94eAmoXWG7JvbbE0YvNCQVPMtyN/G0wECi8X650EjfR0rB9PGSZ6N&#10;Rbi5HwfslILinrZZF4ZR6LcKFcCWOnx849ETlw/svbh3F58lrCEbSz6kDjNUXcZZdpw4x4f3nr1U&#10;1tv/1XvvbMllFQXy0KWo63QteJSzTqzh4iVpZ3sL0rPPo15k2Rur1LgmuLQBVGctGZX6yN8KMwTz&#10;7oc3pFw5aJbpb9nQThP2/eVwpoOzEXKGGR4WHPLkRxuuYC25ItcFu6HsDn5U1OMtrY93dv6oYs2p&#10;EuwZRa+lVAzvxn0nRghY7iadCHlYJm7jGH/FTB3drv7nogwrNCTJW966RnGv0YbCb2xV0NTHyi8s&#10;uH1varFKiIXffZMECz6vWKg8WE0B7CAyKhwJl6crUdA7NXlybHh9WsaD2fms/At9Pc5SZMy99QSb&#10;GpVKLJNveUzXh84v1SobL44kJfWXFm09fqqos3vDA3ed7r6J6Q6Q9Pu///s0oABFIoLO1wHpSNWk&#10;BwKzSScKkoFeffXVhks3ajZWsFdNsjkhOhxAxUd8QiNaWKOkK7eWmKGoj6wN1ZYNJUk4eu5qhWMb&#10;imJeVN1uG3/bAD6yAQDqT/ktG9oOavslUCjhaOu7hqUbyHKLquWELZN5/n50Wf9wzjiFDtiKKy2F&#10;qsNw67Ij2gHhyIL9cZpOQKZjap566qnVPWF/skzY8Eq++f1vY+8qDy0AkIRYutDWZiMl1t0DxsIY&#10;u37nplBt3ev/VQw7lwX+2xN3Vi/lyM0HWzEcC59XoQiR1e9j7X/KclvNmDO/xGAMh+SC2E745B9K&#10;iQ0je35V4fFVUdsjA8FFS34hAKeosY9ipqK8ecK2w20HWEk1yxXSjgKkozSbh7jxPK0nAtXo8LCU&#10;6xPQxxQpssgfPopYUUaMMl6D/6dBhl4ki4a6h3P8g4DBPEAU7zlzoWJg4F0vvZJlDeAv19YGVZWM&#10;xqk7UTRRrZyE36i7thA1Lo+Nix2cnZ0FaiZq26IyNaCq4a9rCs1tdLMoQLKsDDDZSPwJmyl/x7bc&#10;Dz8V9VNv+VZDQ/HNvvVHjuafOJXZ2DSTkz2Xn2sEcglXJQBYY3KeY79iATASt992AM8BFZufn7Nl&#10;0+b1deuKi4tmZmj5N4AnqgQF1R+g2QL4zAwJV9b2BBdGNaVVN9h8Biu+ZTWmzaNVzqRZEggN6Q9Y&#10;kORV4bhYHquSFFLSESQcZZqmgfNUeofXQ3nZtNzMvJTktKREmBwYkVEU4puemh0fm0RXa6tbvQYH&#10;Dvw46CAlmi0uMf8Qu8hJEt0gOnpylO4XeJLU7RKrCAUvyuaSiA9mYImu5GggP8w76wE9RiY/f6om&#10;NyWHEgEKk7cdOX7HF780mpr65bXrL+A9KiNY1sk99dfub7x+trzii3fc21FYxOp3fFmoakQfhJqD&#10;KzcGazB7jmg44Y5l4MrOdb4RvPVeVg6tHOTboDo9Om2pNuBiiyCOTBbtdAXE0VxPBCy8jvnh4SH8&#10;Q6oMkaWhRSZYKmZhbknWC6idxLb2BVfBu6oAwmlwWMy+Uo1CCPCU4J6l1Uk8BeygrJqbrFxazmKl&#10;4cRilGyBkahEadFGl2jEMEXz33lRKhOSrFCoCglfuHKZRXXbbbe538vU1zfUo2zOnDsFNjUBFUU0&#10;fhWIsY1DbXTankj2miTnqbh8PqJcJpFS0LqWXHkC7mFqJ1lWy9rUtJHFhfZ5jqNrgygIPGfAr0LT&#10;7GEpJ1ERg/Cdt/BzqcIqWqAfrqzLlRvZ6dyOiEhG6u5s79y0adOePXuRFSRlg9nJroCLEQdeaVLs&#10;jT9SjbY9Q4zGcB7pO65Bvq6MNBoyWHNfmr0CzmVn48BT6S9su8x5Kclr9l+g9UyEub0rJ8q4U5ZE&#10;YimNkus2WIgghp3rpEqddcEBsJsSTmeuLdeKVWJ1wZemJ0ZB6CorKxA1qoMrhnIybmpCfLJXX3IE&#10;g7ghF4nBR7VB7pr9y5iDmDg/yBfqufPnS0pLC4uKcpraSIW7vrFWaUFWmFJPCI3aHGFq6M9oFeVE&#10;bMq6io2ZTU/b3x2U7AnV24//pAPvRcUH3oCaeoKp0Yv025E2/8fAMjPTjY6AmauaO5ajaqRhi1Wb&#10;lhFX1AmC9u0AtuOI5uBp4WFmeZKJGw5BpWhE4yz8VvYCdFjIpMpesanxGKevDYYWR9im1h1ae9Ue&#10;t527/vjhc0d21j131867zjcC1VUC1e2s+9u3399anGf2TdDnzFgEgkhErAu424GC5E6SLFHdziug&#10;19NyrRSpSqZqCUh2y0QW5rJA72P184MamCiOcqLEAvEWaNCLKi8IsY7n3BqMBogBbPyh7q6ZCWrV&#10;kQyyDEdpakL9f9n744NT8xQJF7CVxJIuKS6H1YIpCK6FhEeGq7XOygpdxA2bzuOE2laIG9W2YTvj&#10;LePEKsLvcCveY0D3yMkT5B6rigEsJKxSFuHg4KC5H0lkbFjZJmGMGhKzhHjC6jXjJ/om9dTM7VDk&#10;EtvAbcgIxOAOieROxHENSQ0+3QuzU3xVVRxSIePSNkNUVvh0KEdyYK2Lg/ji6DpifLAZ0DGc1t1A&#10;K0igxohII24TGeg7nTTYhoYGcHBup/cmpaPv5QJqP/5zjjRBrZrt7d33xS9NNDYOHDm85mfe2fql&#10;L3D1le9TD9nnnn56ZGBAEX58VYvOes6Lu6ASa/ZjMlRrTDJ6lX8S3nsQp7a3OJSPgAQylNuMDOby&#10;WkN9YUkxi8JkgmqCswrEejB2lVawZU4ZPVyYsLWFT8ydm9/dc/NkQcGINT3XhgrgOUPP1UeekhdO&#10;ADSUMHBHHSQKzDy/EZ8XL7thLp9TW4PnUgxOJoy4YNzounVBnVN9enExTInlz69/9asu87l4pDmx&#10;CtcCS3Q9mKPQSA7Lkj3rq5T78suWQLa8sOBixOmVIBG4Q1TP2DZeCUQlIIy+jRHCkQNjmBp2/YOT&#10;GZndxaUYp7/xm/+RM5KxO93e1vvyyz3f//54Q31CTjaql2Tnjb/xm3m33d729NPZ27enVVWvBuwW&#10;R0f/lQA7qma0z2HBinvu42NqRX6RA/2KrkUWidNtwqFYva5ciN13owG0jh8/VPiw2QwAo2CVhq6H&#10;FcY1YNSyEFaIF2otYbizsjimrTVdg1Wuhg+pkr6rrlbHY7RVHSIp6URhIXDqOy9dQsYN1VSzJAgF&#10;06CGYjXTUzPUgYDQCh7IXECmQ/rQGYZ7VUHqJBWdIARJSTRwDrbv0EA/q6SstHjd2loC+nV/9Jn8&#10;9u4v3LGzJTuDqwJF4hYhw+Oymy2qir2FBYU8H4d+OjZOJ1mkEwkHVy9dvjM986dqal/u6fl+czMc&#10;bLOItK5+9djpwkhh1oub6sZiYm5vbPpRcdGz+fkMNVR2boz6O0iJ7KwsbrP+ej194RSlUJzIhths&#10;bJN4gWerRRtRPKufqI6S60P9BMaLiYwAvPBpJR+W32B2CJYbGZlKuRCrLhtnieVN/B4bgVAuEXQW&#10;huSjIvey/9nJ6pWkyeCqRep2YwixbuSaINRkcWvZaQzB5DhsANVhUFgohlQcRVkJwvR0d6NQ9u3f&#10;H/2Wt8LIrjt8qBAm/7btrA+0CCarpDErxCxY9Ra85cNKEnkprorBoSdOnKEh7JEtoHV6BFKF5l9m&#10;vtjgOUpl4QF5eZGghz3xz1tvO5NLrsTdnVaPWG9XLbgpBOz0RoAHmn2/vLz5xOltp86c2bnt9PYt&#10;ynAwbh2moBPKXOT2lBTx0d1nzmdMTn3jofssozygIbsY1PL2MhWkRipyIGKmRLFx5/0zFKfwGZTj&#10;RQ6m+Vn8lvftV+xxQjOf+S6dWMLAZrAMAt/c6s05BdBCWcEuDrIPoAFZgrylTHNAj7BLtVpXK4uH&#10;yTKWgapAiw2cfzc6au3IyPuu1z9fseaFynKnv2COEEiWYp+X7OWZKwIXwgZKGuJm9pYRRAKBr44R&#10;WldheyVXegLsXPhoWdjw+sP/9HsJVoJ9XJ7qGx9+AX6E8Hf4Ee01GXI2Bepu73YHxG1B8LzlKOf5&#10;mUmm7IHM3LqM7OPD/Rb80LIM5oh5RNRYX3sFU1eFzVQYSsWPZgcT41k26xtubD1z4S9p5bR9O5Ac&#10;FDCkwdq1azs7O/Gtfvu3f5u6PVS1+8xnPsPQ/cf/+B8dh71xpYV1mZmXbvcibWXrRzckvRupz+sX&#10;zG8FSGyM3Vlzy8cf6kMRWYThMLoGD//0wfFB8/CLixUH7Nwy8TkNcLrIE3vdSx8EWkZ70HEkfd/B&#10;VyfuRBZ3QKQVE4JqkRtbO/lK2tzcqbW14WWsnk+uAZv3fT9Gl1jaeX/ve9+7ePEinWEZ7f9Dbp1f&#10;wzeffYZcY3VoMSCO31CKwgUZW1OLihIjSyNtGlfzFEJXFpFUndJV4xuu7Ii9eutmbT1r+/mTcEp8&#10;fMWTeiNP0uc1/PDqr4SbJNww4ZPlfyAl1nltwY8nc9q14o274tFtm6VuTgh6nDKolrov6abUFf+A&#10;Sp3jxliNZwr5A9aRgEmuvCrT2w/Oihwz5XbLJJALpDuxmI1kEHpOJwPx0RISq0/esgxyAf4qLsev&#10;2pcP5bd1PPatZ2mOzpevr609vGXbke3btRVV+ccOadQNUeo4rKrvWblo5bhR+geGUYxV11ouLqFm&#10;lsr6yOUGcfcWds4/9lVsv9lfQgBUrIpwbBbBPYwGLuxMW9uzSwu9TzyeeNv+1IbG6hdfrXnh1dzm&#10;tvm8nNnsTNnHAYS7PCcC2oRChYmJFNsgpQebA2NFhUIU8ZjEOECQ+oXBhXCfFtskMtEiQGkTWtsM&#10;XZeTom3SnJduhbQC4etxBhYkfgtzAa3OkTJjZVvlQ5sFKuhxb6JI4dnwMRovKv8UNSvlgVRSRefF&#10;Rd7E+cHOZjLVnW1hfhJLmeJB6kOnDizUOmEG5Z976mLg20DsUuCIy+Yy0sj3S09nRTHahcVF1h0p&#10;hhJMTI3nLe4+cXb3idPHt+94Ztu2YQ2v0OIHb9z48NFD1UODr6zb+Oo6WkprnYUAChcabgTfS75f&#10;TH0HHDrfdO4ZkoENLKj0KC4j8gG+lZGVbuCRMEpbO0H9I/Y+w8LX1W8SiIpKc1bZzzICVTYL/IUp&#10;02iDC8dEsy1MK0DJsUikjF4BMrJQbHy0tPBL8UrIV15cIq1Dibhckdh0EEWwS3hnDotNwsPC4LLS&#10;LNDBhU0MjfKS5Rmp3rbWicU403IyuJKODjBhsoSzsFVefPGFw4cPQeRSFSSmwNI0uG4OxJ8C7AJX&#10;wexNyXTBmnh8PAewa87JISvW5T4PjYBx5guSU6qTki/OTjMapmAo+aeaEawQJkbdqlSJloESiYbn&#10;ZmZZFTPTl6DQlYOjd15qfG1jtTVDQ4FJbJIASIhyzZqKqqoqXuzvG7AM2WiaIvr1venHi/WuftjW&#10;8AxIWQCcnUtSyrWFCqhQx2+PufGu08REYKHlGjiLeb94LsgMOYmgLQbNWeskSeKA9yvqnFJArdhW&#10;HDuXDevZtaBkojLxdfERZIDaTl2aGh/lA44SBkCV+aXz0wtwoFhEhC5MhMoo5wlZ2FwbK4JxI6Jg&#10;EHkyMX/62wDVPfzII7QlKers2d7a9fLGaq6M5iTIFZmmEmyyxbyhgVEzsWliGGKWHABM+eRsxuyP&#10;mwP7prFlAK5kpPs+uqWnfQZCzW5/SRMGjmigniIqL6AUhYPgSsppmnoaIKIywWUXGkTCewht9YCz&#10;rhq8Mj8BuEEwQ+0aVPhqlhbPShqhuqxPultjIStEMsSsfgFq9oTLOnDm6u3nrx/duYEX3vfD1ytu&#10;DtJu4itvuaOjJI8d6xfmMK491wEt+GimjD2VfLNajQB24YC4AeBDZNXDFWmh+RS5qOwLMTbhxNHD&#10;zYrWqU2j6T2JTWNIC45fXISIRA4sX2N1irY8POrNWFX/e3YBLgkWNzcRu0TD69ScLOhZ+bm5hZQc&#10;YDHSqgV3RnVmVfg1WavU6BXcVE9v38jwKARS5pBTSRsKzFX0wMfKdmv0Q63NL1XXaCRN/wO1eIlP&#10;MYGXljhsTHxQft6tkcDaM55yYWfPpiMnLt++xw/o+5H5cMvEP+9rwx+c0XnQvO7egm1fNT20C4gm&#10;6D9Nzb7JCSA7y4BWOQ3FoBhH+80sEPTwo/nB3YHkmM6/YIdSt66lpYUyFJAEQcDVxjohobo6MDf5&#10;ymRzkxOvcnbv6X72exf+3b8Zr6/f8z//V4LhIF/69B9bfxJdomKThmSp9KwS5d1ANqzWHFEN9Rtr&#10;2AWfkfjWRfpSCceBz3NvWEcpmek3WpqLy0p57owktWc1HIrFYhSLIKPWzUu39XlCO6YHmppPFxdD&#10;IXC55z6Jf8ZCnCIb2lsOONhgrZqF1TtdwxjA1BZ1MG/Nvq02ymK5WJqb/25ovE59j/zcAipCAL8h&#10;wryAHY+mG42nXj8m5xbPdnoGS8ENG1RcLDGmZXIkqQJCjHVSDV5lXsuG4UTsFV5BlPmpOS8Edzc+&#10;3XM3vNJJaLSpVPIm0LaUizseK1HZ88sVg32nCiFrV9x3/z0cNK22tuSxxwvuvicxN3empwcmIEK+&#10;+7nvVz/1QejfZPKu/cVPJBUU/N8B7EDrOoww6BvERsshh0A8+l++I9yHD5fQ6pnyz9x3oxGcnYTK&#10;N71lkjPi+bs7F246Bsp8cREojKtiUxx0hTIZae6cxe04hfqk2d70g9jn9bBQqXDGhnQiwXF3X71a&#10;2NHRsGEDApldpgVsmeniGmH4paVxL6gzjEm3SHnXMxuxuYhL9PR0z83P4E/RfSv5Sv29f/SXo6mJ&#10;/2nvuq7lpazMbI6jbulJyRS2A7DjaOC92KKs7onRMbA8pEFhYRHpq/VXr92bm/e2mtoftbf/sK1N&#10;CYDGkKIUy6+fOJNlBHNW9pm9O5EMdzQ2Xd6zu/3++1GcY5OTGL/KRaU4DO164+PJTG9va0dQo9wx&#10;yOn6p9u3HzMQ9WMbKlCI4SD7XIQi7k3gRTDnq+QAM8hfBEsYb/p4+NS7HLOR12qxdNcIOKXyE/KS&#10;bNWI/SoYyZwVPqkGVhK2kn62V9TcQ2Y8Te6os7GwjFZAEyUoaKSczBtNzVs2b37iLU9wjJdeebkh&#10;JXV+y9atp04UdXUOxicMWsl20DqVnjBXZjEWwFR707Rf8FMxMPieFw8e2lz32qZaOSPGLTHESvE6&#10;LSTHLCKBNxugN6bERsAdkGSzda3LgdlgBnopg9Aoxk5D8yiy7SCEsTfEXVop7Ll5/1HqUG48tG4t&#10;TZbEqgvgHY7odYUkbFjMhR09JT2933r0wa6iIp8pl5m+rXjiSoTnk7Ni0oXJhtyVs+EQPDbOQXJK&#10;IFZF3BHbwta2ljcWise9vHK4pixy8abv6OWu+EQI2N3aqglqSixkTqJb5gK/xD903eo3L5shAMu8&#10;DInJRekGF5K/+drBluysr2+KVKP2rGlcbZh0lM+zEK8MAWbZXjfWtrEgPTzqHrBZ2k4GdMBO6860&#10;iMbKEnzDM/sTrcPIhLrQCISazdebBNpqqbL6u76PlCImJo/m2FSTkQtU/z0gygWzsLLSOjfTvjBX&#10;lZj01Jq1bfMz41YMlOFiZtnCNDkMr4EnoTzkjuUIWPVnLLEb69d+8tQ5BpD+sIB0/+k//afz58+/&#10;/e1v/9jHPvbQQw9Ruu63fuu3eOu+++4DvCNnlrNT7ub973//ay8fam/szM7LSCJJS4lWqunO5XJH&#10;2q2rFpivLhVBCARpwKS2Jb2cgMcTMZPCwfRVEQ7pannutUV8DB0qdoadrZEAMDKQN3j8bwE7Wza3&#10;mI/hBdgcuyjjd8xgZsYdF65xpuSFRYi0wUkj+sVPYASi5R8HsAOkA6oDs+NBc9jf+Z3f4euwFyls&#10;F7nYf/a/33j229QFw2HQfpdAjCEnJbgB1nB1TZUcDa+iahrXDYtgCB2K+gcAu9W1KlZfV8SoC14L&#10;58xLSPqkhg8T4kEBu3BCXKmwr/yJ28jhE1XQ+t89DL0JHqvXB7ED3lBUySpnsxftZqGRYEtZ1zSr&#10;rxaETqgib8XpIB0RpFJZKCpBqGCTNJDHU0wCoziC7WSyx8qHUhRAsKeJBobUaj95qwSBvssr2a2t&#10;ZecvbT56fOd3fljQ0TVQWT6+rvZPN9ddrqrqX1M+qgbkcvU8Zdl8KgNMobyA0FHAVRYuJbH0MDGo&#10;AnzI0vI1a4S5xMVhPoqBbCJK5rVi4mba2sCAZ+E98RvJOzo2xmRQ0LKvv3+4p/fqtWt0mSnYvq15&#10;84buJx6b2rA+tb6h5sXXal58Nau5ZS4nezorU+EP20IEmy9fvtRY31BaVrpt6zZ4yUODgzm52RPj&#10;I0MDAzjcTA+RRpw88oHIsoRQYTAKrojNgFmx6sps1LMQxnA6A1dFUSQHz5HZ3h2C5yquBNk+OQk7&#10;h0vNzslRiTSjW8euqN0EMl5lvqzCkXJYcfOi1KMTycLBNOORLrQpiXRLUd8JNZowE1lzJ8ZWoDDM&#10;eLhlI86oHp9F/i0BV/CDWUZcGJoMUcKfqokbHbXv1Lm7zl8+tn3789VVXAtu5331DR89dqRqaODQ&#10;xi1fuPP+1rwCl1sGNUpzsB+UlBvRB+G65RLQlS53XD46dsODmiAkYltul0J24iyYioITZ9VmMcvk&#10;GrGgvaMueD3l9zgn6oLlyIAr0VGJPCtQ4BlfiiGycoBHwNykQhfUw45NZrjerDFGpaL5g+GWny9S&#10;Gv0BCN3JCE6jiGMmMGY624hrxv/kIOwA/HbWpwG2qkXN8iFkDXBDW2UO5UFvZbaqeFY02FZ2QS5l&#10;XJqamkhbxkE9evQo+gbTNiuPOOKE5WTHY0ab6yeLkPkKxYADdv4A2OQ3XWLxANvyg+I49roAO36v&#10;T8/YnZF1cGKM/cQrFLdgm3i6HBdjFSEF2EEZcqnA4vFQHs9lqQPGVZTuOX0ZoXE1RVmfVh0uPjcr&#10;BxOZ66yrq+PPlpZWSD3y520//v2HfIXIj3mUhtACKSYR0Y8Hd0YEUZ9OFRuzFDDwRRIxtoI2fDKL&#10;k2j0rpUgqCtS9JcPA1K4xRYxswJcGLQVK0zE1QSlOWCLceOAcZiSMoAZJS+Tp32qPPqpiVFe1ETQ&#10;Uy9CrODJYP8I+a1sUgSl99rjmjkdewmHx4ZFV+UhOCj91+vrf+EXf+GRRx/9xje/CaNvU2PrV7KT&#10;OQ5XEOhXZdCbHPWCblyiAGj1meHWGWQwxbJxdQv5CR6ZC4tHc3NC2yuwBMz09KUTwqeO6vonfcz9&#10;eVC5xbZW+K62p31QesEjGybTeEX8agcgDHQIYZ3pMbYbTcHUK4bYB58Br2SfZuQIDxWut6rjpEYv&#10;WOd+GTr8vtNXbjuviiSkxPLz+s4NQHXtJUGPafZHYLtbJo7BIpa8KUjNyp/qriyA45hIEMUMMGJf&#10;8KLGqBmGqOgICzGUlbCcRPKRpRzKypVwMmfcyvcoIid3iIqiE5PEe7XwlEU7k0GUWDtdlHCVlqOy&#10;sgh0U9XlazfUbVhfV4eWGBgc7OsbQFHQ1ScjI1u9cei/nAzQloXI6u3tu15/rftmz/j4JJeBoDKi&#10;o/xPYF42i5kVRCPiO/IL72tq4K6bs2iyIcAdT4P3MEkZB4SPHNo4kzmR/pVuRPIZPjBSU7nx8In+&#10;NaWjKUHtS15/k7UR2hjcoK1QW6KRLsxaBmLH6gVlP0EGEB4nAQ4bBHnLjxUw4PJJzWLPzir7PiJn&#10;ZDBYFEHFp217IkMkw5OSKioqyI2FLYhIvnmzp6OjbXhomGUH6za9ttY7hwLwr/nZd63/1X9T8/Gf&#10;c7Tuua9+rfHSBZ5IuihX0PpEm8PgJapsAYvToFPb2rbt9r97RHZEuPh9KMZnZsBcSyvXtHd1llWs&#10;IcCJ2Be1Nk5FZjkspxHJneCQPYjr+LZyI5AnDza3XCgvH0rUXuACHCXRyjSWgS9P22IWog925Zs7&#10;GNy64og+lQ0f2ao6QmRTh24GLw4NDV46d+7UyeMPP/aW1ff8zb/7al9PL1/nCoFpUE+IBcWlmMVU&#10;BYSg1yFgWVFez84/yevOquaJw/o8iSeZz1NYrPq2mYKiuLNovRqM16eyLSRmSfnA8K6bnc8WlVNb&#10;9gMfeB8foERdamUlP9T1GL1wft0vfQoIr/u737n6u7/T+Od/VvzIYzUf/ZjW86qU2H89hh2jeNkY&#10;lD6JNmgBYGcDrrIYvt7ch3cZqH0REaT+RX/c3xQAdr4NVy8Mr5j0Jh+PD9DtyqtGuF796be/c93a&#10;uuqq2uqqtWwRJJtAbfmaimmx5OctXhsCdn5MpgapJsqk/o5uzs6a3LBh75mzRR0dtPtoNYQCyhth&#10;KocdkRsUZnWKpZsN7E1+2/oUIDg8Msje3LNnd9Ll6w/+3bNdRbnPvPVOlQOmz69kSzz9HwDpZHmm&#10;JqlxcmYWy2ZuehbyLAuH2q9DIyNd7R37klOeqKh6oavrxa4uhx5xNHInJv7NmQup3kcyOvrwXftz&#10;lpZ3XbrS/sB9W//sTw7cfjsXcNP66mAdE4dGJiBgKTCPZQ4uyG5SLYuEJB8xK4ktReIQfMD79olc&#10;9ZBkiBCOwlkwURnsx3C/8Lfx7KIfammiaA0AKFKLd702Lk0jEc+IQXfowC1kfS6QzGGF7V1/iJnu&#10;ZxeUYtLJk6n1FtgRoz0xPEIcCMGZQpUbWgBjnkJ4HB/ff+DA1i1biB1euniJqQF5H0pIOL5pc13T&#10;jX2XLyJDRtZUcAazKyTZJhdgQAc6XedFjfYNvOeVI4e31L22sdYXtgnCwLw0NfgGwM69A+/h5DhX&#10;wAlzySIgzxAfc95k4kVSYk1NaFO4ESv7KoDAZPqV9Q/87KEjRzasf6222gSmpSKaUxLpbaE/0B5b&#10;j57edfrcyR3brq2t9nN59E2bwoNMJjxtspZHJ8ddtvumkE4nkEatiUgDM7f3fE+qkiztDiLEJjuC&#10;G+pBEkd42UZf1TTBvHfkWpvNbse3GBfq18NtItdUYkamEuiSShIZYGfVFE39GB0xaG7phAy++7HX&#10;j6GIP7tnp9k9QTaEoxOMK4pEJ7EmGy5pXRzxW+vWsLkgzmn2mNrtSaao74o+FUHhKBizWs64FPLF&#10;Hz4P5ZWeRNSjvxv+9s+vllfBcXDTJESs7JMFdmWJWU50OFYuMPk66WlX5uU3vaugnIHqpi5Qsnox&#10;McKeOeTUAZdCHtkyorGEFOaGg6ksL2j4r7/++muvvcbGZ4+AKP3whz+kV+wrr7zygQ98APCOPn4f&#10;+chHaEfDVv30pz+9f//+l19+mQ/3tPX29wxUrC0XLclYrm7G+xl9Rfmwe+l/7djIw+8XwM6f+Ls+&#10;I76nwlfCd3Vrkc3oH9U3fSm6inGaZ6Rohx1QRoWPsx/Z/3TAzl8JL0Ab/Ba4qdoj69p70ilniRxI&#10;Tuqx8vHhJPq3hA0tL7//vdK8/+QjxOwuWAGK/0O0jiN863vfIqgbC9gdWfOzk+PhcMVu2FgnQMh2&#10;uPA8t6HsFoWOG09NXVRAa9SM0YSU/Qbtwi/mueo+R378Lce0w4cPvVZnpOiJ7y4H77RkgyJlEaPM&#10;Vr2nFyk33fgvSKNgzpQQa5VAyRSTFGCfI1H5FDWwBfioQZRRbVWlQdgZvne8cUao3iIeDWtc90/E&#10;I04RYMQivijYnFAY8i6pTUcN2Mxs+hfA2oK4EpecFk2JKMXlExaj4pYUZUErSQB6sirHgZjNNVpY&#10;FZc+gTuFiY3AUupLFCUJTuR3dN39t89UXblW0NnZvLVutLb6Rz/71r6y4vmtW7iXvt4+ll9CCgdR&#10;5op1c5N7ozqVRGPUTwJcRdRIbwUuZwuiPOU8F5foK4WKAugdHde84uvLmZJQiDxY8TYQ0CJ4Sa4X&#10;vZzm54GEm5ubid7fuFwvLIxGDRlZKanpzNN0VnbHzh1db31kdG1NdlNLxfMvZbe05p88vVCQn1xb&#10;Q0nE/Lxcqh/SiYn0PGq73KSCeEraKKHCqRnL2qRX1CJi3J/PRYHgkGUJc0f9ZJkiABzEN6kisSsK&#10;lBGzpvR4QizFq1incYybiz0TjsvU7tKiw+eJTubzyhhcYMXFJCck52bmFuUXlZbX5heUMEoz02Rq&#10;gHaoUSw/sNC0hiBrpKVQmITvQaaKTogZm5iYIwuSpRNrZekmp0G6cnMK0jLI5wPNU7fQJSuCDvfW&#10;KuJGkw2RmpmmghiJtBhOTEmnG2wCddcgyeDCYpWx8t757R9saWw5smPjK7W1FGWvGhjc3dV9X8P1&#10;Qxs3f/W+BxszM73/tTDjIN9NzF22V9QSBp/CWQIxI3xDj2y4dEYuw7ECLlF3MfqLRS0hTK2AKSUL&#10;cQOoBzVBnjUEXWK2YrfhQiSTHQy/aYKDsDVE87RdpqzkSCkutqNYJ4tLIpcZC5LFiiBWYUEUxBIG&#10;FpwyxRe1m+iQS67T1KTnUVLoDzSV4vJ5hcWp2ZnxSQnZebk4p1QWV+leElqtnI/1EFIxezmukC6p&#10;Gb+0lJEIbTNOd8ulUxF6cY51kJSaODY1gX5Ny0hBhvQP3hybGElNS8zNy5oYmxLJQhx+VpeKZ+mb&#10;yqUT1Y6dKHfIyHdmZ8TMkysTs7K7o5uqXuQGYgbIQ42NWoxaiiVnNym+bWnu4ax8XmldnuMVupIt&#10;EPkCCCChGP1n4Ud+c1QPaCpG7K1pjG2P3YFiqxwYns/LbcnNwuDGHMe452ZkuA+PsGwxzXnS2trK&#10;qCbFJQQWDzsRG4YDMhGOuHuTHG4JjibVrtJSk9LTshBGpL7CaLMC1VyBye6gkLnrdabJ1af2SIxK&#10;I3kgjqXioI9XvsDVZOUg34STRkezeIT3zc4zc9wHqRLwIdPTMgATmBwFYJSSEPjt3n+B0yRGLfb2&#10;9BzYtxc/emKKFUUqOqXr5to6u7FBCJxmUiggKbG/u+dmaxtlQa9fuzrY24cs5f7w3rV0EuKHx0Zh&#10;4d51zz0ECSAKJQ4MbWxsvXLHXiaP9s8yDSzvWj7U8mJcckJKdkZ0XDIgGQ4ul2XtbeNKRyd/YsCO&#10;MTyena0IjUIicNsQBkEtNIY/CIzIhrQQqlucqywwDUukm1igJEP3xgIitnsUEOPLIlpb53HWOCKd&#10;fc90CTSPjhZ3Y3AUJcNdISWSSC9OSgNgj49N7LnZS0MGBkOzA0t0CReGekequ2f1Wei4LYN3z+lL&#10;B85ddfV6ZEfd3z5+R0dpvtSMxfEV8kbSui1ssR9LC5PGmJuZ0/KwEAUrRH0QILriUM3SpRdGRjIT&#10;yw/FzVliBNQlJ6kOI/YDxE2os8RUqdy/vJKwYrekAIflyusMrNCszIzpycnhwUEqKSaQ5A4db2mF&#10;nnwQfYUTYX5SA35iAmNkfXXNgd17K6trAeKh0wJIZaZnFhbkE4VAR6RlpyFdWcqzC/Odnd31DU3d&#10;Pb3TMwuxCSzaBETmgrWdVr4uIbd49jYAiugS1iUc43LxwZYbL1NZAkWTlIzrzfG574KCXH5D/4xJ&#10;YCNb+M9+eG4wpgqfIaI3HT41nZ1+szQfcqFX5ER0iu1juTzUnWCXEx5BYjKp0O1ZlswN0W0+zROx&#10;EedJBSaspW5J6qOE7o6JTUtOSUtOpDwWOp5968aU/7CVJBXcDjPuPLuaP5O0DGJA//hNihlsRGAe&#10;Iz8wMHMoclhgoyOjO3bu/ofMyu99+UsvfP1rUMdp/wEpUbUXtFIDm9YMJNEezu59ngAA//RJREFU&#10;nW5gLDtCkirK5gaiw4i3jGzzcQKr2nqFGdAYOzMP5yimpKy4sroSBVeQl0Osbnx4iJ5NcYqJIs5B&#10;SI3IY/YHdeStRRbeBtOM0xV3X2PDycLioSRpXj8vCxXRF5QFZHtYIjp7kov1Tkzi5+jQwY/ThVRh&#10;Qwn1ogybMymRiGsKPs4rgMiKNhko5nxPaSiKP8D1nF9ouXEjNz+fEMSp48eaGxsvnjkDm5l8gr6+&#10;m/Q9xwxEfaBW0rPSWX5cDQkKJSWlJE7Si4DnVl1xnlCet+RWL4KkZNQUqKuY+wbkeX9Y9X0yhvjE&#10;xFiaAn8paDIlERsDzDZwzJ6+7pdr1qNWrly+yr6AtOVTnIhe2b8/iXoa0dEV735P0cMPV7z3fdUf&#10;/oi/i6lTeO994Ho8/9cD7EiJJbBQmZRUY40FaG1oK1pAiwlJvAJBdWFesCspd/OkyCJOtV8zgF17&#10;XiE/WibOITbfw+Ig2LEY2ZbOEnRmtAWIbMQGWI6q27jhT/77n2+o27h+/Ya1a9fDOa2uqtm5Yzcn&#10;opKGEGLGkgwMimkop3BBYTlrX8DKYLY4uEK2llDPLqaGyfnbDmy+0bT16NGrySm9sZRqVd8JZhDL&#10;tru7B1sMEhy5sfxJT3bWEc95kped1trSUlpc/OgjD7d+45m3Pvvy9bv3vHzXdiS43N0YwqXp+XmF&#10;ufmFiclpGFWZadn5eUXgDIN9/cODQyyz3MwMiNbXLlw/kJr6SFn5D9vbXu7swK5R86752XXT0x8/&#10;d1HVXpjW2NgX3/JQ6fjkxpNnjm9cn/6pX96+Yxdjsq5uY15+0YULVzMylKk9PDjS2tYxOjKO3Ec8&#10;I5uo/YwwNvdMafEgKGx2nvOBOJUWscFXca7gx9nDEkuSTJJYVjBUGwidpqmR3BTh2902flqyMpjl&#10;B4TZxbTlZE2MDzO0ZaWFWCAWyeKcMYhGDIApqqfFROGXYg3DsDOgBxGh1SHoB9KWdpF4eWwizReW&#10;qEC7WaJBKCMi1sgtnKbM9IwHHnigumoN1QZudndS0E7lVFmIFCWn5snGjSyBPZcuFvZ01q+vmaeq&#10;PkTteBmKhkQEl10xMPT+g0cPAZNtXG8mpIEGeLHe+wAvwOgcXgfDqQ8aBdWlCVJigwNFpLBSZyTg&#10;pZiWfaiRMbLiokG2yGiYgTkn/UWml9LlZbpRjnZo+P3HT7Tn5nx70yZV/EZAxcepBaLayvFt8uTk&#10;2mADbD9+bvuJkyd37Di2dYsLTKvhrJvyLeYmoix/A82J7scTZEfc+fbjjrxGh2L32k5Wr103RY0n&#10;aO3GuLRO29KMuNaOLXmtPYPNlAmFK0bqrwJ2OEtgxOReKU2AhkvzdNRZwUXCeFT7F3jtnBrDmjgN&#10;32LeE+MRoYrri+lM3o+4z2ZRsBLRwbbQYqPuvXZ9Z3vn13dumUhLteEwLWA5W87kkN6MJRqKA6kC&#10;PihXlT+Oj1GkUXXSDRHUwMB5l3qQ4WP6z2E7B+w0j5ZGGbrLESaB4s1vUqyBKrQAhH+FD8sAN1zb&#10;pJ8koWOXoQ2pVl8adrFUfCzlRihkZxNnFhrlbCmlj4hE8xHFbTV59XBOYVlswmjM0ljM8gxWO8of&#10;+wANarckr0x1pQBMJ6kzjcurg3FXi9HEBmhQfeXKVcGyKi4kBwRfgKu69957/+qv/oq+sYB0/PlH&#10;f/RHhCJg3v3SL/0SVAm2qkIRUzP1FxrLK4rY+XA4HAn24C43KCDYgkxGOLB8D89v1tnNUUGwmNMo&#10;IMZ+BIPQ1IJyrvZjVx58AIzA6ssaIK7iSDLKUPMisTvQ5txQmeWGCbFM2N2URIEKECQgahnLp7bC&#10;xr493XxXpr3kVAga6vrI1aruGeCQmIbna8qNIsXrsu+sM4tSz5muH6eGnS+PELP7P0frONpXnnk6&#10;KRXbUnaswCWNm1oWYFvilMbW0jM0TJry2shMg1VkC3Fup+/7Yg19GD2xtta+jcO3eAKSHb4YfovP&#10;a8Qj0WyH6vyLYQqGf9jhWj4gpyICoDrA5xhfyHq1EKasL/tYcDR3tFYbmrh8LDKRrdTx1sioVu4R&#10;gQwtqNB6egqEi4/HUyYUz4EoUcHn5VMpUUuRaJeYOi616axoNNcI+KfCtPQfMHoLaskoXdCUxEzZ&#10;evxsfkf33V/9Vn5nF2M0nZkxk5X52i/9Qmdl0WhtlVJTrZwqWYEofq4KvAAthcxTL9FYIRpMDcQV&#10;5ke3Y+vVAgMSO5qgZTWCZGOD5FDkxxIkrUxvhHkUzoIvLAQHOJYLO0LGZB729/UBgqA3xLm15F/8&#10;EKONa/bFscrN6d2/Z2JtDSNA/f+K51/Obm4pjpLnn7Z+LZYB83H1+rXGxkYNF/vOyClcEiYyZxRv&#10;Ficc3Ad8jQSnpBSmwEgGELtQ6wJPhUtaEVkZvJSPm5kjuQC7eWhwaHSQsCVl1oZHCZ8NDfd29Q30&#10;9UPio5QebiGv8Do/1AqzfhFTnFdFKoyPw/XMzE2pkpI1FeGmEEx5hfkU75uZpuokRgw7QLWZWDiI&#10;SChr1gkEH1vusVId1SRD6zMpXXS2xGRjr6l0k7orSHghy4w+c9vJC2/7xrNTWZlPf+xdzXmZkyPT&#10;99TXv+vKlfb8vIMbNl6qqgosWkvYNOPG3esg5E/RI5a6kwHDSBFLGquF1xlqwrxe/NiD9nQDMSaW&#10;XV+UGOmsDus/kMMnQZ1t3uUh8BnFZ6hrTqZktJhKJve0xxXelzWmXiw6shdUDupcqFGpYUyKm5l/&#10;ZDGPpSX2C3IbgzVSyyse0gcgnGTByjIwHiOTnUVjAGKfdFANqeNmOsx7td3FlMQ0LsMgDne3pEGl&#10;CizNRAWWjBGPLS2ENB74FSxJWQAOS1lwTo8g88Xkj8djTX1a2y0gs+nZmqHhc5XlLk9crfqD469N&#10;ThtbXqJDk+0srVs2l/xDqqVAlLXrJPImfpzaPi5powk6t0J4FkjMmJjed/bqwY211nZdWSf4pHyL&#10;VcxUIlLY1NDK+GQyScLyQbV8uDtekU9nD66c1Di+q/wYJs8e+PjicVhcQfiax2Sti0vkHgNZ5/IT&#10;CJbfzl7hSVXFGvizPPcmjFu2bHn0oYdYHLSIWVNatmv79jVlJbXVykVlUylV2divFueMpGbb8EoJ&#10;mwW2NDtNFI48Xy6LUdAg23pAkHCbiAlus7uzC3bhIHuTvi6D/Wx/FpZxYC3+YHWdBgYHAJ05FMl9&#10;w8mJt1+43lVcMJ2dOT2tWioWjQ7I1JLFWF8JyuN2ye8zztVsGVRY4id9RPekpQaRAOkYrYpgbYer&#10;xNrp+joJ3/JxFk/aHq7sbmmZwJzw4iyGGtjVusHhesdNfKWLTk/npmXCJOXr7Dv+hA0BNQNziuom&#10;jBKvMGu+SjmX+5kWSpU2fPuzL2280cbrx3Zs/Nu33NFZnGf3YfPl+URGQ/JBszXvUXehvRkpafyh&#10;ZmqLAjJ4bsp0hXQh1VaB6otwkxin9iUOk/KjtQH0WxPitcBlVQvyNF5GMBg2KDqlqkFzLXLyrMiG&#10;lb6bJzjDffE+DvCaNeSEreGWubtr12/wIpIN1EKZwTOEW+QksyIZDaAQ2N9oAfrPWMFtIv9WAswS&#10;kcxn0r1K1lnhKje+uZCmrEzacPOkM4/mFfL0uDKjJqtEmthPSokKwrO+ABxP1ya1R2F79w2jWvjC&#10;U+pixFbxBeBmq29SDuWLUxNh8TCkjzkWIljwm0PwzPrC38qf9eP4V7hfmTEmxySQIynJ/IkEptIu&#10;gRlcEWyK0bGRgcF+td5ThVMlBCFkjh45fOXyZbLqlmZmX/necw2XLjdeujQ60P//+5Vfvnr2NAeV&#10;k2cttmQB2tJ0CwqFazeoEfB14hF1Liq0xMIFHz7x61z9J9EOgelw63KyYTsivqiT23vzphWFdH/e&#10;RH3ABMHe0/Voi1ubDj5zd/2108UlI+oqHgB2HpDw7W9K89ZwhXOBG+E70Z0lv2Y+p8KKiYlMNFvJ&#10;i2n4cZxr7xvdT8RvRoNiWDyhN9/p48dOHn29sf56S9MNvqLevcSmZpSIJGQBuzEuTv1zUhKBgJGr&#10;5eXlMBR4znrmdF6v0y9VaRkmvfm9MKcOiRyEryvwlp0llNxWEbYQrxPFVAKmkYn43FBS+sNtTc1Z&#10;OZTU6Ovrf+mlV7/69N9xnK1bN8OgBK0LR58M2cQ8yldFXoiNdbSOx+B3vwtmF771L/gEtK4iMZGf&#10;8vj4s2NjFMEVzmhcGx9V89uD7BPfF+GY+8iHD+6XGnatOXn8+FurP2CT6x6HvuGbXbOmlDSd62Mf&#10;/zjm+t+/tarK6sNHDllpCF0KhYp1efITvdtKyBWQxgcFEJUpOgrRh8qpr6ujqCgl7ThnW24OOSIs&#10;M1pJ1F+/homItZqeloqFw9IDNFfn1vi41paGsrKy6uqqhM8//ZbTlw/WVXwufg4JD4qB3FLCR3Iq&#10;CpZsBOwaai6Tj8CdqDXw1DRrNTUpBZrnjYbGvclpD5eVQ6x7oavDooZzjOveoeF3Xb6upFBIAAkJ&#10;P3jv29f29G04drLhjv3XDxzA9qivp7hlQ05uHnkn0GomJiYzM9P7Bvrp4EVnI6iqWIBahLKNzS+L&#10;/LjLpAEPa1n6+NqD1124+c7yqYk8/BWfSj+GnuM1NqZnMFEPtDTzSkN6KsOO/Met4Oyai+UlYrbW&#10;IllJu3zGJ1f7S5NtOkQFz/TEGvKqMxyfceuOPL3J6SmQmfHR0Y6Ozk0bNpHWx3W0tDSzBz0BwgW4&#10;r0MwcfCv7sLCfVeuFHZ19cfGDqsDEIFMEWD9UTkw9IFDx9rzc7+7a5s8K3uEg+BLy4Au3aUOa099&#10;RQI16sNuG0Skm8bBmD52kMCKCD5isKOx1VXkQ4PmCYBW6OJTrx3kaj+/d59xpIQcqF2O1R1UYAhb&#10;yorO7Dh5ZuuxYxf2Hzize5ebbWao6No8O0F+gaN4kZx02DoK+FkBOw14ZCpBrQMjIQJBqqiKATTO&#10;uI7wCiJmobGc7LZM3jo4yH43J9RPLYVi5GJsCbNYg16u3ubRB0VwuUXEeR5w/B0G8gKUdi/3XW24&#10;71rD5+65vbUgjyi6xnwVXdpHlpecZaZS2exTlUqX/vUZtGF5w8O+YitXg+OLXp90i8I/unrqdakR&#10;8WXzH8iukGEXriL/eqi7V68iXyGBOahyGTZ+RpiMQBa6JjdF/XZ4g2G8NjZ8lU4UqRn3puQ0To/3&#10;kZ00I329+jr9qkzWKpDo/WcxuPkYU7l129aB9o6PLCy8Pzfn5ob1xOyBAR2S++M//mN+kyrLqX/j&#10;N37jV3/1V1Fk/+2//bdf+7Vfe+c73wmVGCpP47WW2rpKHd8n1PwR/gwVNxCSD5dmLcIWtJEPmARv&#10;Gn8fpXCE/Ys2B4obCtmw0hw2LWaVWfVnE1MaHWMn6kGPLi0GazQkuoY9wun2JSpWa0TFR0yQ4HI6&#10;C3LuvNDAkVPn549sWh9Ovd+dLklo6D8DsOOLYHb/+T//Z36/6ZZ/gj+f/vrTUDe4O12PjSo4hW7f&#10;FpK6xLow9oH2NevsNnnOEUjMpbaLb5eJtmODEQzFuo8dFv2bNoB/wMCCW+UJQ8moQowSWtYY2+W/&#10;gE5V+PbofaAu7EWesyPFvLdEI2sh6myCwJFyGeCq3l8kjsF5jSzDl+ASSIdhbbO0iXsrySFB3ViI&#10;26jADaiWMbHNVSbcTXKfHBV+qw2zd8IS11dGiiWjrwwO9JPjg1ND4fb8ts6iU+c2HDq674cv57d3&#10;DlSs6V9Tdvg972zbsil1bGLN5asNd9y2QFRJGJw6OJqaElEOiw3NTjcFRgn8iFtA33DxVPLn+m1J&#10;RibH41wgLIDu1ryS2aSdPO3hEVeiHahijeN6t36YfAXz56krxy2QHDQGLgbKBb5TUVwOOYvkOxBD&#10;BB/7hAi+ZlAVgXSu2byc8dqa/n17xmqrM5uaE4dGyl94JaOxhaL+c63t18ZGm5tbuHIaUPgOxHhF&#10;KzuCoCu0rljan0uQpKwi3Bz14ybHx4jK0FJvgpq7BAOpT8QPlAG9MTE5S0eQqSl+z1KCnOcTkwvT&#10;qqxJg0XVBBobp/bH+MgoP9fqb/T33cS1m5ykBx+Pac6LJQdHjAky6poUJYQHVDUkj6L8fKt2p18o&#10;FtaYt7EDs+UuRASjz6Z5WUgpFgv7R60vDKfTC4IZ1V2Bp0i9/cfP7j1+5vyde0/89EMsvV3Hzn3w&#10;taO1I6OvrK09tmUzWZnOoDKpBrPKzCPTSp4/J7RoUe29HZ4OCc9MK64sMByZyvgDvGusZwFJHMfl&#10;o/cSkCmTlAjDq6CwCBGmbAOR8lTv0IEedol2gcaBuoFyCwQrABAnpWi7m58gnWGWgl6BUaJsNuGZ&#10;AtNRcxZetFyI6KFBWjfOVVZWZWfB5iPXrNAMBOKkC/BlZGOpXAuJq4tKZzNf11LD3IKXOE1JTNV4&#10;iOykBu3aRCZwaKriHiWxSU5n2btRUPDUpkRxSNSNdYg1JphFGcxM4hSq+WjpXipiIXyb26kZHM6d&#10;mTlLqdqIk+YeoN8sqNj96TmvTYM8KrYng9KSN5lpZIZlms+pM7BBpNydD7178Dh/Ph2bmzpe31pn&#10;FRIFZSZQ3CuGNOQZPgtJFwMLOxLll56cytF5UR2tlEMtWJ8UV9K6swHScmHPZNF0mJGTNEP+Gb2A&#10;kVeExfp0CEJiNs3B9vBdYBsZpoC84n1m/MF77v7ok0/u2bHjoXvvQQZcb7het3btWx56sLKsdG11&#10;Fc/X1lSXlRTXALJWVe3cseP+++5n3Nva2nxMGB5TvVamUERpByKWgTCB4QCVuFoWLmfnemRLJyQh&#10;M/lGV2dHe0cbWY5cnarRidlA8nUs9yXrDTYoXnF8PBwUJAP5zjjSLFQAu8nM9N41JePjymBCRXFY&#10;p4Z5gi27zHSWgGOFm5aXhmOj7uwdrfzEJ7L27pWc6en5Z2nE7tSUblghoWIOEHMJ19WWRFDC9Y0G&#10;n5mbt2oquR705RRJfpU5powTqVkL7gooV/dkBIbVy4dnOk/u+dwU3VIX8/LzEblq40CRo5xsCmKi&#10;D1hLDDXjw8EdD+LaWHgM157TF972vRdIDj+xa/Mzb7mnNS9L3d9tgBwuUiDR7WxxmfUQF0X5lggW&#10;ww6WDWkygB7Fx3e5Hq1oWXoUr1RvEzYmwhDVwwGZAuZOXHK1/lBrdbcHVkR2t6CObT/Eg4pHcvds&#10;QsnZefK8qAPFE+nr6JjUxHhCO/STWbt2nRzsFdEMqVWHLo0MoPKdEa2uywZGBvv7B/r6ehHwIImc&#10;VDn1ySlmyotZZe6RTmsTx8CKOe7Gt8bDiC0UVDpct97NdzcptGITWYpcEwypwK+L2IdBqIlXi7v6&#10;Ki/XX7ljd7D6ZX5oX4QrjbPwMUYSm0FWjacPm0B2eN14ygkyQiSm6LcDTzkG8jbyxH0hj0m7JWoR&#10;yAA84gi+rmStGgHZlSnPvRiCXwN3qTJ4qooYm5aSxiskvs3OTKXHJ2jYuruQ9x2N14cHB7BaRZcQ&#10;XdyzZlQyUS6VLOIV2jhyLuxeK9LlEQKrlhVYzbf2ltt+bt2FIxa5GJHoiJflFxfxw2AxZWLRDg5y&#10;y3wrANsVngrqK0GP5Lx2UsVjuOs7r10RYJciH57D+uw4lmcWY1AEbbX7JIvO9t8tc9TkvC5VYLG6&#10;cPIm9+U0GY6HQDbkWirEDVz/0yoc60SOrwmhtvAV1GnitULMLYaEQBbElpaG+Tg4METzVsDlI0de&#10;B9MjvYBNgyUDvsCRLTROAJLidOyCBU/F4rBkbyiRFrjHKqUKw1XreRpkjaMXvEy6hEdUzMNtzZT2&#10;oxyYrWq55VcuX7l27Rp9adHzFy9eeumll9gpmG1c8Asvv/AXf/3n23v6QLv54ZXRgwf/lTpOvEne&#10;jiwsUM8OoaLJMhIcUwC7zg0P05a32Cv+bvjbx5wadi3Zuc3ZOf7JNx3f7p359A0SuBsG1umTd919&#10;F/Jkqr3tO/k59ETmp+cHz9V87OO8xeR29XQ7YDQ2MhIc2d2eAHUQR0VVa+PoY7aAzQzXkftgOlqy&#10;slDij7a3VQ4MXF+7FoVFLIq1wQbs7u7mjHSdJjGFg2OY8YTMzA0bNqw/ePS2y/VHN699ubYItI7J&#10;pTkd5X0zM6AB5GquE+iUmoHSZ6IxDOiNwOoHWwYpbm1u3ZmY/Jaqmhc6Ol672aOkBLNx7unseeRG&#10;q2+5idSU7378gzsamtYfOXb2Q+9rWlczPDwKKebUqdMnjp/GRiboDHfNsh2n6E4zNDLMsobnrsVm&#10;dqO4pC4+nFISAUdkSwWCxbd48PBkf9/4PmuRR5CVbl8yMWYPcCrG5EZGBh9/uL2dKbiWnKSG0XFx&#10;WNe2IBanMcCtnZRvfDPJgoO7aNEprGkAO9fcNF0/e4pPZqSmgnISv8+gpMnOXVUVVcTpRxXKH5SV&#10;EslA94WnGVf/uiVyKs/s3L6xtfXAlavs+5acbESynWcZtO6pI8dB6754JzAZeKrxjS3PwOqhBxRs&#10;VbqI3L/fq88IMjV87g5sYEhEBkQVjQK6j2F+6uapBWlOrVP5/BH1oZMnx1KSQev8b98LssNMoDEC&#10;nvxY3N192/MvXLrtjnN795jSEb/NAnY6CDMVft7tec4paZYQ54m47tY7fmSnUWalDGArFcUAQqoQ&#10;YGc1383g8WWh67H71W+7Kqen4VlLllKV1q/ZR55vauXgwGKuC9zyFsC4k957FKfefRHUIpQOrBFS&#10;ChSgcWYTsrOqf/AdZy++uqnuYi2U7VictNVy3q9ZCsIZDEaacZfZbWOnR/iMrf4tLq3h1RGWeBAD&#10;cODV1/DqR6hugknywTAqsX6vmin/FlcV+nEu+jRo5lXxML2j7EPTUAFgZ39YzWJdQJA3Y8C1DBK6&#10;xx4boQxj/M9ml9yYHu+ZGjfLx2bEIBIvUs3Hzb+F/Y+fobvxZcmL5TXVuQX5j9Y37FxZWXP7gaiS&#10;4lMnT5EV6xdMGuyf/umfQrL70pe+5Bf84osvEk3/D//hP2CCXr58uf5yU25+NlFXh/k5BQvJrErp&#10;XlayJyqYKJHxK1yCqY4NUmL9LOHYmqmsoQulSmBOWA6WrSr9hLJG7qp/Xwtcx7f3ohJtM/lR5HgG&#10;NBSr3ObzbqEdF/N6HpFvwfStrOy83kKMmt3SUVgwmiZLOFwqehKNG7L85Hve++YF8X/l7y989UuE&#10;gvlhGbt9ApfJx4d7IyV2vbaxtYmxRA3LkLA7F4zuFLZVsKiPdWTEb6UOrZ4DALvVtxbOkAsoW7vB&#10;anbNEEByNmw2PYHmlsUqeMLcJPNM+M0VISYCZN2SC+yQQRxv1bUFWoejUvuLWeOkKMJUDP8U8by4&#10;azwp5YuZWSlSADYHXZ/m5zGFVWmbyOFyFNX9gczEMyUljlyOoDAmdyhDyrHbNSVFGw8fK+q+uf9z&#10;Xy6/cInidE0bN4xUV736nnf2lZf1l5WxBFjgw1UVdUeOscJ6K0s5vvwT1SlbwmhjgFFsKrYqLSNZ&#10;JH6LAw8xsSq7pZVo06KV6tGPmPnZafQwbhXMJlwaonx8SUZnJMT0pgVmRXpV+pSzqNs6sEVuXnlZ&#10;OcX6CooKOQ6yErHNQOGzqVe38V18m9j/KzSQ7du7u3/3jukN69NvNJX98MX8E6erhkaocDeUmFBW&#10;UU6hL/WCtexEBBg3rgSiqOWZSWht9I+dxniaGCWvbhKgbXRonK5P0xNUKCcaDr1uXiGf+UWK6ovb&#10;BNMZaFEtjnEycYDiUmkFSwzUci21aAOPMTrJ+HrWmlYRPKKOCC144PlFeVRWwz5Oy0xPSEniZiZn&#10;p/Al2ADQ8ViC8hKlB0EHlBOqBggotkXzu31FqPJmHC1jEUJxqBZwOjECWUdSGejfXYdP7j91/syB&#10;Xefv2LXr6LmHv/Kdsu6+19bV/s3Obd2FBeghRXgxB+WiUbLdCMTi/Qa9APREuJvWkmIkqiu3iCMG&#10;BZE2AyUlxTwhO4x3vS+SVY/C/xLAZ2sAEW8sOZQyTniaqn0DlrrTpZxZe/AJoZZSn2LcMC/GOAYW&#10;SbbCskaycKROReUTAjTI2GpS59ZB1cpXpYG2kjFeXVtLsRjOylhhgKLnWR+6UaQ5LWmltxcKi4rX&#10;r1sLjAVIji1kAEKg+OGqykc1WAoUQTxSxLxlPJnwNTPI9IDDU2wCuxetKuODmL1oSRyhb+lCwOQA&#10;GfRiUtQMjexq7zq4ZYMLAr7h8IdLbR570rJa52fof8GUKuN1QW685R1oC/CKGPqKDChZjf3omJ0y&#10;iI1c0xsbffuFBsbzBklSC7LmIWEiW3iOSSqwNTsXs5xifMgTKW+rn0zUGJlD+whw2PzCAoLPKWlp&#10;eMy8S5o2aDKEDiY2dHVC4cl3Qasdp/NpDR9WkGP5ofvue+Due8It39rR1tza/N53vrOifM0/omgA&#10;7147+JLguRi1ZHX5zMhL7gtZ0JylQ5kZGcFRoWalR37YBdwFmKsYl9HReLZD/QMslXT6OXLFRsji&#10;m3TsUW+Q+Dj8eV4B7wOQsuJcelCF7WZZcXthLgQip3FxZM2xd1EUO0+K08hf3vlE0nbrhi37/r/f&#10;Of2pX6r65CfL3vPevu9+98dXowiM65k5snfMNgAENWKR1Z93yWqy1/n/5qY4o9kkrv40joYpxshn&#10;HD0ya0NgUkDz9hWmPFhjznoVTh7AwCyJ+ek50pa4BIQP5UeN0TZTWVWZmyevFfGFtcQTLkUddNLS&#10;th0//bbvPV/SffPEzi3fePRuWHWO24phJLRbP3YZkfixilkIv2P1KqIliEi5TyC7aDORgIxDCnrK&#10;QdTTMSaGdUgKNiqAcWYM0HrpGemMvJWckHlp0tYi6npiiI9UiaQwZ9ei5FDqITNLJIaYCq+C1xBD&#10;YtnU1dbwG6saUIOFhKvKx5Ez2TmqK2escJW55FAKI3XfHBgmzXCUlcL8WCMbheYQvzIc7TY1uJ4/&#10;500GlRIb+o3ysiio9EBzE2800L1RPCwR60DrjCAcsxyjYmrcpn/HjhaEVHgyVF2+5fUzfKxvTUlg&#10;CxobQmZRRNyE/gMDuDr1z/emBKk3GDFLU4FoyOZqoBIEDNxcCY/moWM/ha87jiMEx1B4+VUS+Oob&#10;i4yBTc+fxOcsHKZS6lZ6MqGsrBSTBbQXqQlncXR4qO9mN1pHLGnqCYoErWqGyhyiwwzQEd3Vc3ON&#10;d0heJq+l8O6bALvwroPdEJGc/np4C0Q5UOYQh+h5ScIX9RLEy11YwPnjMxLb7qwYzVN+puoCqJoh&#10;e41D8uZd1wHsyoatth0PH173wA07k93lb7kX5DJcq/KWLRoJ13Me4oKzqhvIPTLBlCaguSeHRA7L&#10;Grct7E6PywEVdImg887I4ywEUEfGRjUvJrelqrBFrRCwmsIvr9x22+0jI6OnT59h8LkFlyFcNfIf&#10;CA/Ex6rL08dwlj5B7CxGmlor/EbAaPfNz3MiLo/NTtiSM4KcanFyrJjYWmKXSck0TfKBkJWSEA9F&#10;4vDh159++ukXX3rp0uWLP/jhc9985huvHXx1bGIUhGjN3HzMxUtAdfzMtrX9+FLx/+STXYuLAxJT&#10;6jqlIiemPmgE7Z5zCGS7ag4XuS8ef5F9CpewKRMY5e+jdSFM7AI1UNxBAnd09J133am47Nhox9f/&#10;7h2jE7RLdrSOx2sHXyEB2fcjORluMDtGwrpR4FWJsYqcsSAAM5JSklW9gQ5IFHeem6pPTW7Lybm/&#10;uSWnpalpamIwPpawGkCYOgTNIpwXCW3jGGG2siQP7Nm9/cS5bSfPXr9zf9N9tyERq4lnVlYCp4Lt&#10;guFaOZPc1LRMnmPJQpUhMo2uAL+bHB+vv3J9f1rGW2vW/c2VK6d6e5VrtqKQ2ONNrXd2KDWHx0hG&#10;+o9+7kMPf+f7ZRcvX/65D/cWF7IYRkcm6QWEwc06ZF0DHzsJi1YqUOzRmU47ck6XkRiM+WLunFMc&#10;3COTfDQ73xx9h7LdC5Hwd1TDLFfXbmLk20X5fN0C7AjIO7bXkpXJMR5qa+P715ISqNXDItf8ShEZ&#10;vdH2nm9zZsblIU8c7yBwJEtJ5T1AZISec1PoQbAuZAuGwo5t23ds30GY/8rVK4wDZgbzKevRS0O6&#10;jUiNQmLVVpAACXSpqpKz3Xbpcnlf3+WqNZyuon/wqSMnQOu+dNd+3YYNxOq94FaibsjLZkZu15Se&#10;4QJv6BJrQFAgxgPxHoEmJBn0FkWRZYdb6DoI/soO/9CpUxzts3v3O0BoNBA9YQjcLHGLpaS756ee&#10;+8HxbduObdkG3UrBAGF/5mvZZnL71kWZbz3VNKSdS6zI1Dzk8KtgtG7WBj/AmCzPSSPvDVY8qqQb&#10;NwzSiybomJEkU0tjUdd37S/MeussxGcYcF1GQNOLxWOWjrClpNR2K7MnmrNfrlJ8IKiKR2mZ6UhF&#10;JQ6t6ev/2OsnX96w9uCWOl+JovTbytQVOxAjl4dSR+Ip6yDqAymbXwQzo+YEE2pyJpxTgYZmyRms&#10;44wt3SA+l3/M5ZJ/3gXU6ld8c/DwRjdv+ozuNNLfnC/6+PsRAlq7Hcw5fqaAdACpL2uK4jiebQdt&#10;OblpAb9qpXV+lp34nrxyvJVxs8w5jrypkEgYAHbY0XAa8YtsGUu3EUmNGktOPb5ly+b29v0XLsYf&#10;uG3fO95++OAh3kdy/sVf/AV17v77f//vdJ/41Kc+xdVSxu7YsWNcwic/+clnnnkGc727sze3MNub&#10;kLj3warjk3yGlbd6EHju2hg586bx9D+1DCICJrQodKncrC1h47LoymXWIgQxpYLQt/0jJoOT9q3b&#10;nl2SdXARGC2D2WsHOVoXEXQ6YwSw8xHjlcyJqdLBUZ6gua9VlIWz7NepkNvS0pPv+bFq2IWr61/q&#10;yee/8gXJu5RkNoZwJ+VZKvvYBkaAXZ0HEmyfWwjU0Rnb+kFHrlXX4kvWhYKRUm3JrUpJ0LYM6k3o&#10;a/55H6bVgN3qjRTWEjIesPx3TQzjvKCyIVybKC72FkOPDiCEre2qsL+y8CWznOxmgXfXMfbbpjcm&#10;Bn0pDc2PgdkeZ+CaKcRWVKgKC1TeIXRGoiXeoYSX6nwr7ECMh28xICL6La3QH5ST4DZgpLMeiHJv&#10;OnysuLtny1/8TXZrG6hZw7rapvvvvfbudw5XVveUlRqyoCt03M07tfFfb1UA2PE3i41gOZcjQ2EB&#10;9A0Fn6CCOEt0IleYgrOBNNgqNDEh1Rn8nqMttxJAEgnWwYQoKylVWzpAkyBD3wE+B62d1UUlC1VQ&#10;A/1hQjD96c6Xlp46PT4tojhZ9HOzMmtMkSNGgV0UkHRVFW5BpXskgdx179ze/uiDsfv2ply9vvP0&#10;+dsuXstuah1JSRnSHahJq+1BLaeR/gGiYLNTs54hrslVHVqKMdNdlcaWiFuqwJF0mppKW4Ukws7q&#10;+6MfoWT2RCVEVWuDO8PYtwJKvKWCC1gowCS8yLmsLRNNXWc5LceldJ02nx0Lmc7HUkEU1G1nnJsF&#10;2AIf4RdbndtPSU+bp7+C58Dj51LXxvroiZsg3AqoRdw6FpFtnKjiju57fvDShus3QOsu371319Gz&#10;246can703rOf/NBlvkv4CIcc0hzKQI0atAasCmpgJgX2krHtVMXOsCjWpLUPUxUSTDzTYSpIx29X&#10;sSLIUOxzfs4LkSKzTLND/lf6j8dqwPj42PgEFajGFZbMyMA1txLXoqcyv5gKlqnGL3opKD/O6Kpa&#10;hG6d0VXKGh5bnxDAKWiX2KfguRQgmZvfs3f/tm07unt6Ll+5wleqqmvSMzKhSGLJamvB5VkG0kqg&#10;WSrJb7IgE1SFBKkgHY9OgW8CgOWLEmQK6hmGjGIDqunghoIKjDHqZrfwiqE22hGy+GQZcI2qEiLx&#10;a9rNrRoVMLAAKQae64OdbZ2Htm10YSW5tKpXwMjiwiPZBcOLC2hBDAh53dYIWD0pLY/bKA8SIJ7a&#10;xhk0Q4p3iG3OHRE0ZjQ4OGXsuC9M/5ysHKaPj+DsYSrl5eWjtgGzOCY2JRTIopIScDpaNCSnprCY&#10;nMkp59aKTwjRs/xkQ5AcIlHkjVOilhQ/CAoVR7DJW5SEpb/89Gdqqqq5zcnWlnOf+qWyn3571ZoK&#10;1tuu7RS4ibr5ox92fuub3c8+e+ixR5yJwE9cSnLebbfzLkXERkeHuXfzjbk/EAdLknUMwQA7KFG4&#10;mhWVlSwUaetY9aBA/DMUzNvk2Hh/fx9rXml6KFHQAes1Cegj0wM+Lxg6fIScbPGPzKzhvFUDwxMZ&#10;GU3Z6TCc9YrBlKIxGuue8REyZIX+/Mef1z3+xNa6Lc3/829mOjuBf3Z9+cvj58//mFS7jIWFk/kF&#10;oSnmZvdqm8NVW4Q5Z8ZHRN+ZIXIrqzpUanYAPHk7qtj9RhS3osnJabADhAca4ZzhjQFzJ4e/IL84&#10;Jy93gvpYU1NESjKzsy1WvlyQn+uH5VbVZXt+/p76pp969vny3v6Tu7Y98/h94Juq0WZsTdcF0sKS&#10;ccF1SproIS3hYXM3Da1WjDwwBhY0TSENC18h0rx3DV1NMHkBi9kGTLEK3kHF0u1YXgyX5JLLXA+L&#10;+7gq05DIkrIaM2gO7Hc+Ae2rML+wlKpmhVTVzKXMJpYfCg7chLsTBmfmNQ0XeZqSTObUEqgKlDqI&#10;dVCsJTEVOlI4hYGzgqQKAxlU55aJhJ5yP/TDpchRcePbLUbJEDNwGtPTLOAYRUd47p9kMYLxyzFB&#10;IxS3qv1bPvKRBaAd2LemWEMpw/mWHe+rxT/pPFwH7MwcCtK3yeXCy2CzCie1aJwFgGhZ5JUSg25a&#10;ga0imCe46NBecmCLUfJ0Ts/uROBwRqmA2OhU6h6oxpFa45FkBvxWkJ8/1N8/Mjo4OjwA6+RmdxeZ&#10;gOwstZRRy13qOqRTZBC2DzNCe1PS+hhePYzfwDI1N0PnjWyLwOwLRyY0A90PCa+WKWTlJFOKqyCf&#10;ZUMZU21Xq7EqQFPNyK3VhQPbGr7AETUITye9t/H6meKyoSQrLuzVs+zhcanAnQkzaCKntokNLEyf&#10;l+CqoijwqtMYoTsGoIx2OE67MRQd7QBMzKn1J6dSgT+bF4MGVJaBDYLcxvsR7dcSqTgcCJx0tOIK&#10;0RStA5M5d+58Z2cXypoaEXyRIA0Dw0yRlmjlLOS6cmGYK8B8vIsFwp9ONEbsozKQ/trpVq4LwIt3&#10;mQAKd+7p7SF9oS0vTxirWl3JqxXJlTCq/FUEkdNkxK0mZsbCyIiJXeMUqv+LDy6vQ+2wVG2QLcNl&#10;2FpVsSTfXH4tPjXuavqfpmj0eLittUmAXdat6VsFi0c8QM1yuAycSsv/MOxQsgB2LZ//XN2v/dvw&#10;vhsa659/4UdqSWknIjoMdOUVnNWjzNBi4QgMNEx5sJOVFQjvapaysMC8jw0P5ufnTWVmfC09de/N&#10;/sc6u3uKCzvhjY6PURcCT6G39+amTZs4HfS6bdu27jl7Yd2hox0P33dyy/rh4cG1tdUkeahFWFq6&#10;5QLFY3cmU6iUwoWzZLhPz84tqIFPYjLVzCglsScp+Ynq2s/fuNE6MmpBZxIb5t5e37irt9/vqC8v&#10;95WPPPXQt7+X29Zx9kPvHyQubtIAAJm9w7JlT9esXQeDmSmA0U//HoSSKrW5m6d+rFIHQaTT68kF&#10;IJ2G0RJ9bsUkwt0X7nHfZbe2f9DW8RZgF4iIZRWqNsxupT03l5M+0NqGFL+sWtJS+pjQ6iwu6FBH&#10;88m1C1TMke1utH1KSsrhD9ASYzOxjzA/4F1jeG3bup3yIVcuXqYcDgEhlW4QhV+WA78tnmZBVpqe&#10;zc6kZqTz19DYKGk83SVFvWvKbrt4pbJ/MGNq6q1nLrbn53z57v0Ovplprt8+Zo5Sul+rzRYo24Bz&#10;FgJ20heudCIonsS7BRhkrqsIoCEM3lxiUalUZnhrd3gA+yOnz1SNDH9r0xZycVarIR3BNrvrgjX9&#10;/U8dOdKak/P0+vWUzra4J3XPnPgiCMtAvSC102DBBQYTm7O0tHRKaUXK7fBLVdakTQeHd0fYZ43n&#10;DmQb+mk+viM/BthJnqraY6AMVZvMTFMxlG1r241rv4vXQGyK0q5C1m0YVXFHdEPZ+NTCDUjTIohp&#10;vvFddWS1t2Lo3n7mIlTrb+7e7F+xJHZpTLPMdEk8Vw9TxTDkR/CKE/9lonin+KClksTL6qWrA3qA&#10;1dOCg3mHamCdlyPqw5+Hv33Zh0rQVnfw15u+xZ/hOPipA0EXEPDdTXH3PQDs7PNGTNb4O+0OyMCt&#10;Ni0kAydjOqiaGhf37rzSjuW50WWNEjNsy8wctijreTWnJCHu3eEXWxD67YvjanV15dDgtpMnWZG7&#10;fvnDLz//mlsUlF1773vfSxuKL37xixs3bqSBLOsC33PHjh2f//zn1bBrabmzpae8spglxWSJWIce&#10;hGYUG6fsKx+0yND5RoiUKHnDkPrgvGkkfcy9irD+jeBSXlPG3V7e8vWn73rcXAVIyeKwPWAlY92K&#10;iyPgZyvWsi1MZJmsU0npgIgQyLC+7Iz9V5v5I2127tjGdX7w8Nq4Hs7/5Lv/3zDsPvflL6jqFt0g&#10;FUxSOJOdYWJcRq9SYiUaPRXOPYvgPt0Z1gComFnk4ZLIF6yRdSKosA+lm9OGIoef9M/bOAZ6Ohwg&#10;H8eg3b2PqQc9XT6GRqGTbQxG5WWKb5tMZuNbyQNrpukiJljxEfPLPwbuhBiiTYDi+WbK8Tw9LS0z&#10;K4PJ7rt5k6QwKj4AKuFps4jBvxCpuNnONpI5ReHY5FQPTRR1tNdcvbLp8OEtz3w7u6Wlv7z8ckzU&#10;n9ZWvpQQ34TFVlJCMI26kVwUbF2/cfe+2Ud5re0bXj9+5e793KrCy0pUEUTIKCLHcWthQGARsvdY&#10;Mcg9tgesL1AE3+vyUzSORrJVbvOcYg6YkoA1USt5OeAFqUI8pSLMkXN3zreuxW4EDlLLjGwRYsWW&#10;/Uf2osjKijOYeEWgG7YkrBBBZpC3b3s9NywP4MDLJ6vgXVnJheo1L9SsWd61o7Cjs+b51za+diy/&#10;lU5bOePpSuFhRvp7eqFdMPIQlzWqHkleXElJzlBeD20nRAPhlFCZ5FhiS/s6sqqnZlxYiCnMuXBr&#10;z1xTPUaGx1SoboEODDHUHYMJCS7E2+QkoAPg9kHkg4rPXQI8ATSkpCbioMKrV2EgGsZTsZN0PqzM&#10;hRUilnwZJInhVR6e1z2x2kOi4TFiMpRXdh8/fe8Lr0xlZfztx9675mbfI1/7Hhrj5v5d4+95G8ed&#10;GIEeMoMEDabASGqmEb1IhqlY3Y5Gmhdn5onTgpBSyywNVyozk3rVxG/VcRWJZCXAyR0QcOSGLoe1&#10;ID8ajp0sPce9M16OEPExgXpGOMdq5DnLzAZLQ8j2t/sFAqLOoJI3mQv1vU0il0fNHHgFUcined1N&#10;KAuAWZ3sGfhBE2R/rFlT1dbW0Xuzv7S0jFI+hLS6urvdwxR1WdVhhacPDfRPTkwbm0Y+IfcqOwUQ&#10;WIVmFWxiILA5qaKqiQOVlmUp20bJuMpO0qJz59BCKC5tOI5MT8uV0aiG9CdXfMYO073kTM/saO04&#10;sn2zyyLeY/v7k0BMxcTUJKacnR5XOMxDn6AYsiggYuiMaqfm6ecWuuCSRfUSFUL7BW1R0t1/z9Wm&#10;w5vXWkw3Kjc7l4Fk0SBDWLREvB1Xzc/NVyZUdrboFZgrkUDuFMWNvK6UhHGQpmWJJW+wM1x1KbXc&#10;lX1EzMryNflWW1V1235BbyQEvf7TPwUrqeqpD/JndaVBeC3Nhx5/NG///i2/+/twEPip/uCH2r/2&#10;9N7PfYGKSHzgmW/9ra8r21XeL0wkO2lK6wSGgwtgx4mqqquYJv+o9oLCPGpSYMSoLkxROMu8SYYw&#10;QAM+Kk0zCgoL8YVknFoA1u0YH++c2YWynt7zFSWwnPWi2dzOsOMssrk5l6kKo3GpRwK/31q2rmLb&#10;jv7Dh0oee7zqA0/1vfJy2fufzLv//rnu7h8HtjueWxBUksQKtOS4EDWwSdR6sl5G4tY6xdwXgFnk&#10;lsYdWudaqq60jABoysnrSPgjKVX+uabM5LY00eIiKoZdVVJaWl1TDQjVSHH0+fnCokKGCw4np2fN&#10;MLZAdZ88f5WcnVfX1bz43nfgbETsFp0yOGyQmGI4uTMgPNnR2r5z5cZnECTs4bnJcQlhye2EhCIm&#10;prAQvjmeTXp2JteM4YMz6ZYxZhBVQ7kkwXMekQ7KhkukST6bQjEVHWgIrgGkmb2TmZFBWdj83DwK&#10;f6KekYT9PZ3SuXqkSkRYTXEVObXierjToB4dHe2sMRaP3AjzkwzrBEVi3pVSihvgVnOUVdATVGf4&#10;qb0mRoaTQszblPleMThwf/MNPkghKq7VtrMYB1lZGQvRdI2w9gUCFTyBxFInkEuGuhZ39299/fTF&#10;O3ebTtQYBoal+3MR806wSwSYkDCKNIGBRsB4CiuycrEaPUv+Agh1e8lNI794jsYbunrD+3xm/YEY&#10;5GV3IBEAsA4xTxgiKON610J6fIVzMZUM7GB/H8h7R1trf38v5QNzszKLiwqTkxPyMnNAi0DPGX9n&#10;ZHvU3yjXUuoWNjcK9ywVe9UmJbCP7TrD65GVFXHsww/wCimxUpTxsRk52YzhGKmhk5OAhu4lqo6B&#10;l0LwcClQvmptBM6Ma/AHmhpGklNaciih4O62HmLdhishMlz+RRfpDtj5wyfIZtIabNDbepIO6eOQ&#10;mLZt215etka9AkbGVBnVyrmanBN5jleIl/kB/e5YmRAV4ayJuGGxUl5kpHypCPKeWSwtLYcPdPjQ&#10;6+jQ7KxcVCGbOic7TzD7HEEp1ahStbps+pwkTU+OA9VheHBLiHHoxgyIeHNSeUpVJmZm9xBUpcBw&#10;zJmdXTs2fK4CCC6g1/EEMJSPKIxK9yT0CBfLvlTzjgRyMyviEyguvHr9/F94PhUd3a5p0qLCXpLx&#10;TDWxeTHB37SYuRhfS27z+28ej3a0Qa8DsPOrDSdC82v0K/9tXwzlnnmF0cCmeXV1GwDs6j/93278&#10;xWcaP/OnCbm52du2kzjCODfcUCFCeTFRK2heaS7Do/1FBd5op2RxOOYCJUVIknULYJeZRt194HgK&#10;UCyeLWFnJb7j0lXsg7bcLLIgWA4YRPyJpCoqLNh/4fLa1w6f373j7M7N0IchrLKIIE3KO40WUCtu&#10;HcTzGGpoyDBV4hq9mDIy0XatzS07Y+MeX1P52fr6a/39BNsxhwmivP/qtY3DIz4gncUFLQ8+8Njf&#10;fHYuJ/vwr/3yVHqqk6ONV7KCzAQs5vjETWEzE3AZHhohEYXxxbCfnsEviNIyxvGRd217WZtwlZdn&#10;wJDvHHvLy+ErtUAOub0YCTIHRVqXVC9Bys9MEevyaQ8MF5dpZiAs04MC0fVQRwfrvLOwQIaoWfT6&#10;llE9ItOti2K41GjI7EwAVIuDGKyF9DfOsg67sIDWykjLGBwc6OrqZifgLmG4YiS7O+DihUvja3w/&#10;r6hQJTj6+5lW6mbnCITNfHFd9fbW9q1tnY7W+QUHK9Od/MjDV6DcTO9uGYxcAM/pBSuRsRqw869b&#10;cE6CBtnCKy5dxYajA0OEGuRo9n3NzTt7uuHWtarcqhSYOd3BjwwL6rxYBsxvHnu9OTv7z7ft5FD8&#10;afvL1XJgBtoeUWqCfCtLQcPmJOkK1dDd28NiYEBYBrpTi/3LfoukgppzqXvnA1YXTICd3aDGwumQ&#10;krqWA6FXHCWQQ6bfytxbvXOtPikBV8vYlD8gSU7Gqw20YjAGqJmFH2WwG5w75W8yJh86eLxqcOS/&#10;Pny3lyVxYNdzPF1jugAJdESiZa5Y+WYsHilzuR5xVkJTy8Yssltf9I0vlWrr1sgk7tc6+uGTfOuJ&#10;a+rwxVtvGXjor4dSLlzPul6zcsOrFVNMh9V3ItHbQKDZJZk2lLUQ9GDFtJGLb8W6DYRVnKZzmRqU&#10;UT+TWdS6MDOoXKtbZSJYN5YhZL0oFM0xsrmUlooYqfuyJj36Wk0tkdJtJ44TYaz70LuOHT5BjQU2&#10;yCOPPMIUQLL77ne/e+bMmbe+9a10j+VPekx/+MMfPnDgAAUBLp+/VlZOnxxKu9DTycp5Ew+If0Nn&#10;3nDjWMeVWyOzem346+Go+p9ew07/Or5h1ol2tLVekX1pU6X9qNmD6yO6Cewij+O6ryoBQizWTub4&#10;U/CbVwKyYxBl5AV2wm2Xb0ApIrJ3rqaKWqThRSosb57P+9/1/waw+8KXv6RujoAUySk4WCoCtWQ1&#10;N22VxNZtWB+gORJPFqk271S/jUHKx9g6t+4nIuC0ewyw88fqle0vuyBZvejlTNsjXOXy/fDnzSZy&#10;jMlSUyQkApJkZBZlYMrxUNOlWaOSShSCWQmBVNp8sMP9OkwEWyqBdADWlrUdlQ/Dn4D/LtbHRoeb&#10;m5rq6+tp1cRXeHduRjURYJiT1MD+N1qcdhQabNOhQ1mNjXd9+XNrLp7PbWvt3rmzp6T4Ww/eezE2&#10;5uz8NE3uqFpl+i2WseY8qFTQDvcIdV+6gmiybDYeOc65BlVay1qVWR6iXWzc4MCgUvwVUXDk3MgT&#10;4Gs+upHEGcEvFtrArkbCUrVNpYjm53GQSouK+Ow8Oc82qSZUg988ceKO01UksCLFoTLSsik7xXUw&#10;XMpANp9NatL4TfIGg5SrUIQr5GVoJpWqBMQwrIU7d7bs3NRVUtC6Y3N+a2fdK0cKO7rXXm2cyMqc&#10;hDM4o0aBWAGianDX0Cj5MzpJKkO1Va1qIU/Q1SoVY5x2zaLtX4co1bAyAEBDdMFSJFcy6LNF6qio&#10;USLhkRVLDefZ+ZmSinKnyqv82aJ4vNA1RZunqx1NGykyQo5KBqWEU0Tl4GMzS0gBMa1s08uSIyCP&#10;CrT6LFaIRpDpvlNn9p06e/6O2+Zysh792+8WdXRfv+/2S+96YmnbRoxyKcWFlYmxMUoOy0sXGGk1&#10;BYU2qMC/fpQf6QilTF0EHwYlYQ0ytpSjYYgG46/wrzHjfDdJAptdQqjdERyr5KraupiJlIjKys4h&#10;QQDzxdSAOn5wBBxm/hGNSzQHnDT6CVn0VXaV0RJFOlCpKtaKGVorc8RzaPigulH8L+hQendlhf6l&#10;uPSZWSRQF1HieE1l5dp16+rqNtFoADZfUXERYCXYjWF2UdiRHa3t4vLQf1UPxbdh7ei34cJcI2PB&#10;uVjLfhEYEHZVXAVbj7iZ+nCBvbIMjEOLFcKt4AAzFNqVbtxoa6gTlyi5SuHUipEcG01LvfdyfXtR&#10;/hgotok7Aw0DV5nT1yan7U7NeGVyRMip2TGcms1IDh6Xq9VixT5NkigIKZ6FASLuP3Cotvyc2y/U&#10;yx4tymc66FVlckmMGFxfRlW4lRpQZGG+cChGXnxJNeo11jvOsyHjLvMIkAm0WlKqo+Eu2n0RcSjl&#10;TUp7RLwFtoIbDU++78m8XNXevvpffq/8HT8z0djogJ1Mh+npY+/62czNW5KLivLvvMtfvPgb/zHv&#10;wG0lj7+F580tN86cPS5gTjER03ei1JtrZA4S94OWJhzHra1dt9YL/7N+zPCSzOTP3h7FPHgOOdQG&#10;UURRSgIh1ErLymB3c90CgmmcHcnX4MgVfYOZk1OXaysoOuB2rJa39Lbb9PrHg9Vyfkxe/ddf/4Oq&#10;xNSubz0zdvnyeGPD/OjIbH/f0IkTDE7df/rtsdOn/0nMriM5ZczIRKHpwBM3H32uTU0ElrruMaLd&#10;7N8I598ce1deuuYolrV2mPovWztmcYONBuxRUK85LADQkrvHJ2bIPy0pK0X8wLMbGETsxxYVF89Y&#10;T+ftx8889q3vVw+PHt64/k+3rL+SlMDIyFSKknsGZAOaz9Y2seBq4ZZNEzE29aKxQVXoW82kVU5L&#10;KL0wM2u+yW9QJZcnxeVlrq2dz8UHmQ7WrUsr3amF02XeOixoCsIcE+dpoDqka2mukkSoKimFHYSc&#10;J9ClSgggGnS7SIPpRoU+1Stgnrl+JB4UFDCimzd7u7o7+Rhn5Or4GIan26kuHfmt6nNgwYCHqgvH&#10;I6D+qfeoDHvVX7OqnSqIww8HISsWv5ZD4GbbdMtZQiKqUVKMuMw+7z7pOmKkMCVj0l9RsvP4hZtl&#10;hcScNMIyoG1h2nYLDRi3y/3hLoR/ALNKeTzC6wQQcTcsazwYUgbdGfamXkINDAZy8a7datOhTWcP&#10;r2nAymRkgHH9ufzAGFsJk1OsBD5MfmtxUTF2C4mRnBxiHf5RUUFebk52JgU/gH9p6quNqsqGxOpU&#10;+VYVBqkk5Y6oHDw1fNK8+y4IxUzwxDeL36kWROS5v02Ai5uahvetKGgGMAEZsgP9/dbpDvEefME8&#10;TInf5ShBZsZiCWJyD7Y0NGfndRTkBY5uJBnWj89t+oCsvgyJBV//9givmI+hMcbHcdKp58XGSfBS&#10;qgwPCIaVN7KgkJleRmpgZG4FSBB0jK3o6jyERMlHZTkKSrBKUqnpadNTs6wiPnPx4kVmhLWNycjH&#10;mSMV1I880OZq6U4f1VHSW8kdUDKsOGjWa0ghLdUXN31nqIQlihj1PD6+dmRkd0/3a3UbHLt0K5qv&#10;2kyp3Zl1exYU5ZQmPlMRn/jjAHZJlZX/gs0o0qOjL7qVKZb6PEPHUJg/Hhj5vrl8moLdsQqV5pVH&#10;2ltvCLDLDucx/Iohtpr3QMiZd21LUP42/27YuAHAjhGhMOpd33surbr69M99vO5Xfg3A4Oq1K9cb&#10;GsQXkv0WoxJX1oUAOe2DicpIjNX2QYzxGZQUo8+65bGmtIAuEIBueXm5RE8vJ9Cwb+nxrpt1k1Mv&#10;JMTwCrkp3Ch93u5valv32uGz27eM/czbbvZ0V1VW1NZUj4+PVFVU5GbnIACysnMpVIJnQzYD942S&#10;4RooJIy+6O/rf0dKyr68gv/V2NiBwTo+iVnDPD517hxNo/xGW6orbt514PavfmOkqvLkh5/0mAxL&#10;TiQXPaA0Ch0uKiqpqqo1OBgRx81YHgZp9ZS/XBYhQKGIBRLzjZAhCyXA5nzb+NRI8a3ad+GeCne9&#10;6zudVgSJIGLj0+tTJm/e64xbKAtwsxmKfXT0w+0d7LKbpSVqi+d0LWtGrxuw6WVGJLcTI/DWEpkf&#10;BKoFc2CYeCAB6YTew1qChT01MZGnLiVRYyOjzKyZi46cyfGX0rMyGkTlCSSDvGfn5ZaVl2ODQQQu&#10;7uy+62p9R0HuV+7dp8HQ2XUN/GAehziMA5GS4+ISmF9sYIKvZv+NtclvW6Fm9kUG0zhq2t1ehUrg&#10;Apk8wPRzJPVKJHq6JGjdfc1NX95/R1tBgXvKPoyhlPMIKqP1SxfPwb/7H7v2+lZSQMgaplq+sClJ&#10;PeSmO0GYb6EyaF+GCOJ5e2eHFZVWaghTLKhFpMUEvAEX5rbBpMKgJPBFr2Hnd2yWfwDYyR5gbB3p&#10;0p07nkVtoCA909KPlMSnQ4GexOJ5oVBgJevu5PZwc4QRpceUZMnRlP6kaobLKKS7Ljdub+v6wr37&#10;JzLTzJ33C8ASsLaX1micc6uLp2r3yLvnQiQfE8UsBkYy2zPWGqmb6rE7jcyPrVIb4wCws5vTnBo6&#10;4GPrH/aHK3R/rN4OfhQeoahf/RkfUg848Rme43r5BNkcBzrXpkl9rnjddoQGUroGu04lPlyE6pct&#10;RX2sO1rAzc9kFrcvTsOzM6koIhOLVItqFWBnwgFzSZ/gxIRRBZhGrXTkF/DnrlOnKS+44UPv7mjv&#10;gntKvUuAOTRaV1cX1a0/9rGPffazn/2TP/mT3/u93+N1lhDpsRT2efXlw+p+nqHOXcyfsogoqmtp&#10;jSaXAqxNojkC2LmdEI6htswbLQcfKwfsDAA29FSLzOxqJ0iarNe7QfAGUSaozqfb1mJQ9JZa88GM&#10;8GmbT3Wn5Tm52fbwYfbPFA2N5Y9O6LuU3Swu9Kn335bUs/T+n/1/A9h97ktfgOkah+NofpNg6GXq&#10;nptHyE7YtHmDY2S2dGyB2rJ2Ee7Z0E6ZXn1LkT8DQR8KGh8L7/roK3T1W74AQ12u7WIiybD3W/vK&#10;J1GzFiHV+0zzcLN4KtKdxLw4YU/+umvi4BoM5vdHXmYu31U6CV20rN4ZpdP6entb2ppVMnZ2DpOL&#10;ALQADsuJEAWJ4DAeeELSbZcvbTt2dNd3v5Pb2szddO/e2/bgo+fe9rbGtJRz0Ss93d00PSzKyaa4&#10;LCZid1cP9mlhcVlGpiAw6RtDHtXXWztOglEuXCyFciq00njLspb4zXnZOUgj/mKzW8FUCThE6JR1&#10;LfDolAmZoDl0khELlIGC/JtTmmRNNQ1JY2cWZt+0T3xM0ONeE1DWuyVfIC5BuxhOGOPMpRJjzbLA&#10;Z0WzCDw0q1bwjysk233UFGZ742mww3mXZHjv1TI4PDCdnTWXl9O4aR2lqYo7e3hxx9EzNSPjo8lJ&#10;qeOT/eYiskB8XghV+nZ2WWZdX1TTYC5K5O3AvjOxZDJBbEThNmawmTcn0gIIArXnuD5v+qrmA4bh&#10;gkGJrGS2LPaBrJwliovNUEmPsqccxnoIqCKTRZXkB8UDIOrgUGzkbpnoVPTGqOvWe4EqGOfOHzh7&#10;7mZ5aebkZNXFKxfv2PvK+356uLYC71fF5enHtLiQmqi2X4jCUNQyaUaCk7yS1JBHZqExQ+xy8slR&#10;IlcpE54bs+s5+doXBsx53Trfl0Z5UzwKcckdpSj7VR0YKUS9e/duA5on+Zj2yJSycoJtqAiMugih&#10;ITFkuG+OZZCrUCTX38HDZB8OM+Cnse6cGScZKmA9NsEyfdTJEQORFE8+BUbTPzjA0TZv3oTr2N1N&#10;7gixoBgsd5SPGS7CF7hx0DpP9EORW0hARB1pbstI4pNkRmoLG3FGLroa7Ykaw/axcBy3T6w4AQKW&#10;LW/dqPF8RKmOON2u0FVMh8/ce6X+Yk3liHWH5BbcmglFGbUhHsjI5UCdi3OCZszQwZ+mnpPZEFic&#10;8qx0baZ+JQ/tODqjrSvmr6izZzIjvae0CP+N9cf1s2FNn8GaVIdQPkYoSAsugkNJmpnbrwoNJoW1&#10;GqyIiDoEgJuYg+pCz0c+8NUDppd8PEdyXULCKqhbv4FLJRN2Bgv19OkQsDv10Q9Xf+jDS9MzzLcD&#10;drP9/Wc+8fP7v/w0NfP58xvf/OrQ0IBLVwPoDSzwMYpYZUCknou3vm499rFMIgr/sRajJbW4gNaW&#10;lqaGRl5hEcvXtSIm3CNUZZAp5gNZClLDHep1e3CSsp7+rS2dtFDA7BRrwCRPiAoJJFK/oCXLFBYt&#10;kVd+5alfmu7o6Hv11dmBgfFrV7nG6ba2qY6OkbNnFsbHBp/9fqCw/+F/xuLiOxO9yqzxic13kU1q&#10;82NqBIIdHBcx7AS+W9DAf4JaCxGTOtBlyluIlFd0kEaiRPMoOMtJSTaLGjGrV0INMfYvxX3pMvng&#10;gw+yZy9dusRS2X/mwp1f/Fpua3vbow+e/vkPdxUVeC4k1dMxmzgt2mpycgKPES3GWzS+8YUkqRgR&#10;K6YEJbtMdChJl+c4PBynuLiEEhBsRrjkJHYN9g8gOkSgTYakoH3Nc/xVsFfRE/LyQO50cJN+jiXY&#10;uGmdBIvErCuEJOa1JKjB50KF+L7VWwS5U/fkKPEduGW+iqADXOazyiQ1gNhiAUQXSNuk3pzVjTYP&#10;QZpHrohKqRrPbkkUNc+EdVjZ4626X0kYdzY1f4RtDPcvu9nzQGsr09qcJUoaeAfvkpO+oqQrGek+&#10;r/4EwSyP14pRsCX3nLw0npHWXVagz/gQRIpwhQYMZwktHDPGA/MDT0QUlUBbRlNZhq9o9uOE+7gd&#10;74aKb2RX1r7T/U+3najqYDkfMyKGp6epM/38HAM1MTZK+jCxGbBRvkqkkP7g7R3tQG4Mb2pyMgl9&#10;eaSfz4KQT+K6zowql9Z9RbsL9cRQ6pkVAkKimnWkCFAEU7vlw/t1BvIhsq1cuvpl614ocpqcPDY1&#10;mZKRToo3mwn8YWx01Kpx2XKRI+/DZl+MEejv3/WheKC5oSUnr7NQNQ19JH0wXQaiiFaPWHh2uL1+&#10;eeFvnw7yRGkUoA2SqHaurGcMFew0zDwfZ5PhpoPt63QS9j95nVWKpOJ1QnkYDDIeDJ6GpsSIEcNn&#10;PS/M0do4CwHc3U3Tm2jCfqrzYDigQ4TMnkqdyPlNFhI6M8H4CA3Hg8UOMDo8K4S3HbBTnxbRFqxX&#10;D+8JmIjZ1dX12saNtsSNEqJyNrDTIdSr4geakKtSbEyhpih4Yaz9bWSB/KOPog9+MOuee/iRIvgX&#10;qnN33maVK+dOGW11kEeA2kSHLpDPo4+2z1ewckBz2lpCht3q1/muO8x2EH3LvWs9MbHBWxs3gtdt&#10;pOJv2U+9DbZ4xoaNV373P9d87OfiMzMRIa8fOxqkWFqLA0SYMryoNW6ri+shusuBLL0OUC8WIBWF&#10;xeynxJHajxssyc+W46ctJ6unqOC+prYdi8uDcXFU7tu4YcPd9c3rDr7+0jueGNq3m4sB3VPD2cWF&#10;vPwcEfpoSpOeQcVsVgJ1O8mUALYTpjk2ga4nNv+OhITatPQ/OX+hfnAAYQ2mEb049/Hz5wplOehx&#10;dV3NwM6tt//dt2/ce/fZtzzGkQ1WMi4SXEs1FxaqxUjTzGd93Qa2GMRQGoLRg8cC2EqHVzlUFViU&#10;JgV50hS4XPJFZZpe9FhbkEE4IWJ4SEj69o9oGfOjKUhs8+H18w3zCibOajWEkSQvDdaWncW1Ptza&#10;xvYZqKpwWqz73nzSJLaEtspWW/80cYWMYYe44F3mWcrEMzqjVvDaqKKDM4ueolJLQW4eSy7AQCJi&#10;im+xs5iCltZWqLJUAVi3fh0rob2jI7el7UOHjx3ZvO65fdt8Qbqc8YUqJCiyRN1ECZzKALCzm/Zo&#10;it0wBDgJ6ogU82Wq7WspKTxAUmxf6Pp5kBJr4ycs4t6m5nubbhxat+FqZbUq8MgNZGgUxlBA3w0S&#10;64rzifNnOOrf7DmgykBWLUUVXfXQMpZvJjxL50XKylux+qc8QVJxdkYA+5zuHBKkZo46DmL+V1C7&#10;zRFL3lIpU9L2PZHQZA4Pb+LEg4gyIlFX7+LfPUK0v6ktnrvZrBYuRC9SkoE/xSs0NrF32baycdGI&#10;MCF2rhZNBXG3+89evfvKjUOb112sXePyX5LcFh7r1hWii2hXxPyJ6+c3EoTD1b/L5KGV6HVl55MY&#10;CqI31bBz3J/hD1bwqn/8jD6hodTyPy1T15Z+JI61+uu+rhyw080aL0YXbPQKZ9h5rhhjoOVn8WNP&#10;iZWiND/L/EQHoxTX8ntHsbQtMo9RP5NV0rE0P2r7S5ThaLnVyuz3hLCgPgvNlORfM/goLtVDXCFq&#10;vkQ/7rjk6J2nztMSM/djTxYUFRw5+PoLL7ywb98+EmN/+Zd/+fTp0zSN5fp/93d/99Of/jSwHQy7&#10;z3zmMyyqV19+raO1u2ZdBZeF1UqJjfDGw6HQWHnz0lWP/+1w+fvcgmAOh/b09y3ATqWSI/JH7xr3&#10;hYGgyY/Bsbp9h44De4k6IRGZFkGcbe5EeA9sD78S/phKiNve3MWbaXPzx9dW+UG0TtRKRdbK/yvA&#10;7vNf/iIGVUJqMh44y9Vq2BGii6TO7Nq8AzOABYTZriJJnvNoAKXQCqSDEcF4rkLBkq8WnjJQVQvd&#10;0D1Jf6Pj6U+2GaRFrydlqVWsKaUXLsyzsUmgF6uHxYV7trSIfEKqzc+woB3MUjEfs2FECwglmMp0&#10;8pZ2r7g284vDMStzsdELCAHotFRWJbOHWplQyFSFz5JlRLoR6qKSwhBlmAFMLmgF3BrNSPF8BocG&#10;E1cScjNzC/OKEuNSpidmp8bIzcZHSN40F7Wvf/AXL5w7cOliQUdH984947Xrj3/oY6O37esuyG+a&#10;Gm1qrO/saJsYH+F2yUJNiEmZnKQcD0Vi8udUjypaXklePvl+XDgMYwhQ3OxA783enp78js6dJ8+3&#10;PfTo3DygUgpNU8em5zJycumFObMY00cx2gSoDTEJKal4+ah8KrbGL1ImexHGF6aoCiRHgj/cMGQp&#10;kFja7xWUlG7fuxvAYGR6CnaU6nAr8YSdA11NHeX5mUXiAihTXgcZC00pNn45Oo5KRbNLC+QBshss&#10;2q8tgnuEn0S91ljUlvxOWxZCnmUt8TcNXOV+gk8tQ/KfpTwziTBcHjJJwNn83Ex+dufe7Y1b60Du&#10;Srv77rrecmBwdC1B7/zckcQkAFOUIwrCoht4tuTDE6inCFIMS4EuMJF+wc7xCOQkgK1m19NJLSPS&#10;smz4NOxrX6EJ0cuofX7iV+ZwW2MKM/O44enRqXgiMbLMl4g1LKyQyiRPyVoxABhZMxN1QVWpo5lZ&#10;KkAvsQ4gasi5io1OiF5KSYpfNzT0+PFjW5pbvvdTj2F8VF+6+vR/+AQsDK6AJiZoQi3ymTlJGbn7&#10;sW0dbeAUcA6wmnRxRqOUPltcFq2Mv+CT5OZk5OdR8ol7IUxlLfwWdUsEWTAgqGmIkJbGZGCVQoq5&#10;Dr1icmkqOT1RP6kJOXmk3WTyib7+3omxEZn6ZGRMTaIQxBy0fpFkZqAQUGdQVcxf48zpUxMzMNxV&#10;bzCBQkgoNtFC2KU0BKEuvUJsuOqWEM5vTu1lTgoL8gCpyfYtKy2GoDrQ38uLvVMD6VmphcW5QB09&#10;XR39Pd0YlUyVIRTcjbV+VyY7y5cgYNz0xLQgUaAEdssSTX8S41bilmaXUpOyY6OS5me495S05Byc&#10;zfGRueSELHg1UUxCjAAB0fDJUeBpLIKCOSa4CrDDGdxDkHpaiJqNjgOVXr774o3RlPiugoyk6OVk&#10;pIFIchyMBQ2hDNhyqSYxdWR5vnl2DD5mTBKlE2NmFmeTUlVMkZWgfinSACzIOFpLYxiYOQLyi8sk&#10;sg+nTBkZ33/u6sm9m4ihAv1jphhjjhKKicKIF+YhHdGUo3ewj4wIFl16ZvrYBKgR3jhri2KHS/QN&#10;JZUdkZQRn5CVmBRNnjJdg23rotKBb1kWPAF3AScDZecHKcrdmHhTXdnY5bgDtysllsf49WshYNf4&#10;53/GVln7yV/qe+WVELCr/+P/mlxSWmEtkFpbbhx86QdIcVZNopcQJIAPvkjPGfB9GZ6YRNEr87Fd&#10;XX0YTgX5pUX5pTOTtAFdTI5PY81TGOvksRPHXj9GOjbAQV//AHjJHK5BNGRICFPUi5yZnZxbnFuO&#10;i4pfVLiIYWf6ZIMxmZsb23uri0dB+bEyxQCFeKIkCTQm+dfqtoPAQgRpe8ckxMRfb2l49GfeV/rE&#10;E4X3P5C1Zeum3/rtNe96d+X73k9ubO6+/T8Ow64zKbEzmZtiPVIhWz1JrVyjcloNxBN7GZI0pTXj&#10;KaEgmxGtAmMTPcX2ow+J6Ja4pVQTnyIjcnlZzPy5lfTU7LjYZFYGiDrqSHpsXoRQrwKqslnxifML&#10;S7gulITEBYcvBhGJakMUs7vzrnu2Hzn58Fe/ntfWUX/ffS+8+11dxeUZmXkICJox0HscjBWkeZZa&#10;5VNT2IGU5oSQgGe/EB+Dscbqx/WUvlPFQ6UQzS4ScZEfhAFHNSVmk10I1zMzJZNWP+B09NdGAtN6&#10;m6gF3xkfm5oenxoaHG5raQeDQIzBrWUz6drFqZOwlQoQLVoqOopKCUwjJSUXl9lMrB8oHOqbvjJv&#10;2bJ8Aq/YivmrQSlYLzVTl+LSEpcTonqGe9duXX/Po/d1DnS19LRmFmROL0wOTw4npiaOTw6nZCSP&#10;EzyOTafsDfgZ3QlQCtLlcTRQTlCPbVka4qU6mCewBTEiij0bUgRm4wkkxcQnRccn1lv6GBPWnp8n&#10;OGp2Dm7hutq1vZMqDFtYXI6UpygAVsjo7HRaTuYsFAjtKxMy0TGlXb2t29ZpVFXtSqVd4eegQoNy&#10;pFbFAayTJg6kMMDG4k99l4W9DFQUkyg0hqPPoH5jE7AFACi5rpRE+rqiea33Nj8qc5dAdWFK8LDM&#10;kZMyX+AbY56zdcYnp7lxXqFREyygtMzsienZ+tb+xRjsuYyunoHC4pI9e/dSVKu1rTU3QymlcE9y&#10;yfteiR+bnB8enZ+YYUziFsjIY7Wr+ivwO2oIO4r8KZpxATEsTU5PA7fNELRWOdFoyuPhKLPsleOm&#10;7mxL/oME8JRrD4cjc1XTgJfil6dnKawBEyWWPg+0PKY6Y0dXN6Ke7D/nk7A8tUhM9M5RccIgMySO&#10;Yv/xsdSwa8vN7SzIZn+pVps6duir1KsAasBQx71DsaGXgS/RVpApMajAWTyAh8jlt9ebV0oUuNvM&#10;5OT0BCYo+9iaxFIdGBs40YrJWtzdbRqpVICQZRB6UAja/rC0MRPJ7U3LykxNVX9PbDlK//FDxmta&#10;cjpoxRKqE+dnenawty85LoGtBMMf23lwfBQfko1J6IYod0JqSjwZe+mpU2PjwCjYBFBKwYOpukE1&#10;r+SUNNIZ5JKq/haLcwa7CZODhPi09GTI+3dcuTZQVjyVkoQdQLpptKyVuRXI7yKpEIEM6nVwyxNs&#10;4KnJ5ps9b6+sfZOn5H/Cqkvbvp3fRJCOvuddSYWF+Q88wJ//Ip1ke1E6y0uYwRBq29pbcCGRFJbN&#10;zCRCeInmptip3CRKXziEfpzmpWpTD7U1d2bnd2fnJxD+iYljPGnqoR/KDmM5Y1XTqAE/lgTJ2Vmw&#10;JfIqF6NJFZc58raffkd+fkHg+C0utv/t1waPHd38//1nfBBwioOvvATCkZaUNEITDOAqK805Pj1F&#10;+cb+gQHEpQKQ83OAy5np6XTsHurtH+8brCouGwPdkAVKZTTWh+I4/OqNjT27a9emlrYHWztXdu+6&#10;5+DRisvXnnvrQ0s7t8YmrsRzuSlKZ2VtLWCtKxEtcXxqDniOujJpSSnIgqnRsanxsaW5mdG21vfm&#10;5Fanpv355QvNEyPsGsTo7MrCvzt/KcfYlzzO792bnJO74wfPX7/jzvZ77+RG3JZT501ACvhLqWmD&#10;kxPIqy17tm/ZvTU2Na5joLNnuDujIA1VzuCkpacgmcfHRpDaKVwYq0iYgPLVJCqxJ1j2MqwwPRWi&#10;RpgqB41+ysZowq4zJof/tsAoe1Y5KsQ7KD8dxcFROxYbUZEc/RBqtUQET5iRAlCeSvS1lOXZTXUP&#10;HTuNaugszoVnhiGUlJ6yELUEAo4BqsTWRAy/+akxDPXYlemFlJiEDCY/OgGnaH5qKWoekREXM7eE&#10;WCUTYXFmLo2oV0ry4iK+yxwGPdUYMBC5EtYMR5ybnhno7e3obS0pK6yl02hC9NBIf15724ePnDq6&#10;fcNLm6uJMq1gSRO6h14LwqN+GagvlhUSiFKjptNMCmqwBKFZvDWCCSqsSC3vZCrAyG6wItnK0THU&#10;BXGeA6M6LganIW1xdnl0YHx6ZDoWj0r1rFGiy3ffuHFvU9Nra2teXVeFhbdEASU2CIi85WnKx/L+&#10;VssrP3/mZPXo8Lc375hISzfeAcFB7HnRalWyw0rCqKMb5sbSIqldk9OzkLtSMrJhtU3PL0/OL07O&#10;LtGHjyu3L1mZOawsQ/soSxToUcPawDQFgbGAhRm65pfvpQGQElTcTHU05R7yGna7yrugAAg8e19L&#10;cYEI0og+LA61F1Xhx6LTfG6Ri1cTollWBouZWmRkieE6JZV29T9+9OzhzRuObtksXavzcbME+dHu&#10;kFY01Bhlcyv4ZtPLCSvROEypzNLcQjTJUoAAscuEp0ZGlqZmEs2Uk6owjpZUOeQy6rbj0yXhC3JU&#10;lcmHfoa7KXQUpu0ijiX2thVCsbRk5bzAaCYyg1lhpQwJwjDYqm1PBarFOY9tO7ygIDex63jQSfwC&#10;par4hjGgUx4PRejBZEVIBJuz7Bxra8hCnsUHYUQwcFmG2Nkx+HfU61CNPij5HJdLnV+MWWAfrFC6&#10;PH5lMS6qJQo6Tsw704saF6f65EhGU2Uf2UhhcmUeqdKLmpswdfgdjDH3K5Mb/5Mlio8fFdWYmztc&#10;VbXr1Jn89u6Ftz5x5313P/vMd1599dX29nbK2IHWwRwiXlVXV7du3brnnnvu6tWrhDmfeuqpgwcP&#10;EgkrqyxUNCItFQK50mIQrXQMS4ibJnmL0Y2nIBHGkKNfAesLk8GidZ4RJdBZ88vOQZbJElIXKpaT&#10;yooaZKnt5gC6LTyBsI6eq2+Bot4qJeR0LuvMqVRu1hwLmHA52LdqPzGn+IjE0MTxDLBB1pTv5ITY&#10;ibysO85eZx4SFxZP7t4KSUJ5dtbnDqOaMXzfO//fMOy++OWnGRQaVUHjwZ2nWF98ileDEaATu3nT&#10;JqsNpJgzkW2HPP23Q8g8tPL9YUCfJiKoF3MLZhZQ6iFUPeyJsGVTz5EKP2DqfiBnBDi1BMFB+MFL&#10;OEmHG0eW514YiFclwv7/xP0HmGXZVd4PV845V1d1V3dX55ymJ+eoURYSEgiQQIBJAkwwki0MBpv0&#10;t40BgxBRRAkBEsrS5Bw751DV1d2VunLO6fu97zr3Ts3A/7M/vuexj3pKp26de84+e6+9wrtScke5&#10;wVWosgi1RikGpPeo9Zq95fIAOPtitcoSr7A0h5O2sJyWEaB1Q0OgdRR941tS2NTNQgPnTw91Xt08&#10;MfaxYy/v777aOjr07ZZNj2/Y/OKDb8s4eGh6x04UfvouEpjQTTlnDKfcHEcEKHMexAD3aCS5ob8y&#10;nxg8NDeAavEFwQrpctB7o5uYeQKvTudnPXK9l0tHNrfiz1MAO7LKvmi+RfQ3TES3NbsJTyDvH16x&#10;cKSEW0AfO4GFedi/fx/VCqjvH0V/0zUHAzZOo+DpXxMVJ7VaRjreuCz+GlOXXtM4SX41M2RsuL3C&#10;O8cJf3VTKZUB0pbzo+X0K8zvPrDnK2vrXlte2DY+fX/btQc6rm+dnB4vLh4pLFPenxieHAkRVCux&#10;iOH3Bi29saDh2Yh3Tx/atG/uSpweJyqe/EXqAqYcYckKGBlzSxHHoBPnGLpIpwFqd3HiJZXMyOZX&#10;fT1B1OgE911ue9fRY3Re/71HH5ygKVVO1tbzlzEQeprq4RQAG0qZ9DtwYMxjKML1aOSEgc+zWGJu&#10;RD4p57AUJcjg7qdnXAn6JGhS6h29AWUMJS4uMSlCKuRZUnlpJQ5oY+YqeU2F51zuKuKTFbmW9t+l&#10;IgjCzzM1TVyGctAo1MJKEZrhVG9l+vL1uEnEgnETbuU0ITHGCGwVBzO7xPgBaSdah7uqNtEC2UCE&#10;Zy6fuXROkX14LSYnO69do3sZc4hDhpmxEqOVVcag4yN5VSLRSBDgiO0frMWkrmggZoDB4B7kHaVD&#10;UDNo0S3GUmQp31qEiIRZkCLyoGGRR0QAkXR5Y4im3dfrquIPTL0Hk+JQVJ3LzX+wpPaFhXHGyaIQ&#10;wsPb8khqXHI9r6AS4EvYh05fMm2zNhSikb/LPbwY+dbz7X3rmoZo5rucobwnNQoUDswLM2kqY2cf&#10;WjjceEF+cs5Ug/sQ2MsnpBHxIlhtpG9QPF5Ksf1yEkpyp8th4d2YQNfp/RtOobHhUb6+afNmPk8D&#10;dvNYLG97ePDFF+gvgRnT/8zT1TffXLxu3Svf9z0Hfvt/FDau4eJ//MJfjQwPMQDFffhgbJpYZ1xG&#10;OCSTVZJfTG4X1YuJupIe42g71mh8YpQB4f+AqKBkzkfHx2DmparaU0wFN/HYJKvCyyc7PBqHaM3G&#10;S4tuPXJ2iryVlkazeksEpwMHw088mcKS9ZqIhpHxkR2t2ya/9vXpzs6yDRun2tquf/Efho+8PnL8&#10;2Ni5s9t+6Zf/l5jd2tnZF6sqQ9Z4PkNaRdSkMK8YmwneXYLEeJPIfOtk84h1ObHnF/oHBmMpEQTy&#10;oiNTgOvy8oBuyeBh3UXs4D9OqGZBlSqCXcGOy6eQqF6JHbnt8aebP/GLVbzIu9/5/2zffqW6et26&#10;dYwASqiurmEheGJ1SeEkFsjgALphRU1laVkJMfN8PSLRNHMi+SBs6cgoxmLp3gvaLLgTXH+z94aa&#10;/xCSgL/djll5X5nwGeBqgD24lfm551qQSqQ/v7GtzP85VNfO6xnTI1edslVkn8cQrO2/IUVWspcQ&#10;crKZnQPOCaHBtEgeHhomMoisscmJCTfoXiTfkHiWxWWnrjtGX2xZTzIbSYpUaov77imeYId81FBQ&#10;gKNeyrEzmSsNXdcfutIO1tHTUA+PZlNBkxu271AWVWYmZQQBGgYG+9lwinCRIHI7myzQuv4tZ9uO&#10;3bpX74sNaYqM9zLWIA6tDjHhkwg9NELoiRZ0zEhMgBm4ISgdOmfj8DNYQSxQ6FmSRFH5yN9lgZQK&#10;5j3In6IaKb/Cvbt7+5lmSkZv3bLljttvY1Q4UVhWKIMpi3xBSwBZKxz5jmpRoI3rEdvOi1mNRhPy&#10;K8gl6kwFXb9KY4i3iOHZb5v+IAoo+h15gAxVYqTxIRXzmJHRMYrAuXmITRiLtCRDQEi5m0tgtKXK&#10;1W0YHBgvKe1ZUy9Jl2TeRViH6M0FP8Rzgi/xSdCkOXASjagX9GECdEEPCiQ5cj4OsSwytVPHG68h&#10;8ylS8xIViFG5cms+tfwRQ8rd9hGrxv3nptTABJUPvs2G10gIV8SRv7IksVVcrGQ5oYq5CHm+PtzX&#10;F6myri+hOIEYudx3fkNX7HJHCxOAkN+MjDvPnh+lrl91ZfB/yfakpUyi5RpCsUHs6F1W7l3N61e/&#10;F+cV99xDVB1oXXYlEZczYxcvLs3Mnvj5n+VO9Q8+NP7ii2+5/l/xK+Vae7Dk8/II5sKcY0QR+xO3&#10;Cs3B0lhdueNwYrJogsseuHL5amV1R0V1XBlLFl8PYjDSrggl11nXsWCFhGvuvOtu0jsIKv9SXfW5&#10;X/sv4xcv3vSHf1S6Sajln/zxZ1C2Q5ZVN8rCJCkRlQxpThSqE/IWlua0ARsbG+vr6kgwV51WZ6Xh&#10;4tAuUAOEXC7j0ZAGK4tLo+fg/k2jo/tePUpCzeMfePf8nh0iFLUBj8jQ5O24CXSKfcKioOTPTKHA&#10;ZIwMjyjMua7+4fyCDSWlnzl3pm1ijK3BG5XOzHzi9ROlTgJFDr1w+x0lmRnbXnj+8j33XrjzjumJ&#10;MegEClBaJaWZ1Sq6Aot6YFiJ2Lfcdit1hJEOMAF1ClpaAr1SGg3I9cLiBPW4qcFtUpGqa/9LyvPu&#10;LaxU1ohcCft61XqlQoZjS8rb5kM6rTZwFGx9IwLUvYAS/TUuiJ/zC5M5a5vHtrTe89SLPGJwU0uU&#10;FJRzFa9lbMmMTGaJ0bJMboOmfE/Bf4IKRQaKNCGCTMq2ih/wLd4RmaNo9kzHZTuFAhFDGYYBloqc&#10;5QYJU9TsicmJvS8fe+erJ1/ct+PbW1siHyh5rKk0+cVNbtOWxRufJwFViemR/q7ycMxRpY7aGR/B&#10;BSh94iGYD1nZvNTI8PD0pGKCpNusrNyp2Lr2pzdtem7rFmsawLXyBIcwlwchxccevHzpYG/XZw7c&#10;3FFVrYemNFfX1HNIXfC8wCPM6xkJeizLiDj11FHffEY1sMIiCPU4pUaqOEHcyBKfaXFpHJwROrRn&#10;bc8Yb7PmnkIGcFr5Aqdwqma6pBUUErs7dq5UXIVuKK5bNksKTOCv2Fi28qKEd1bLjcEPfutp2vX+&#10;w75dwcBTIiCJpCugUxTKORXTHL8hJimzgMFaCigwh3meGR8dw3kqQSw3szgwm0WDkWTXmwDqeE1j&#10;xa2mRCBwvFeq/pJe2deoh0lq2PK76vEaHlzDm91Og5RSJMXeDC14XVBRkJD6kwffiz8pyUm6faRU&#10;e+4d0+il0T7NwNaQkmExLoBJGRtR5l3Afc7VlXk+/lDpmiuLMyNE2+BCVU1Wv4uCNBN5KwdZvKBD&#10;rSLllufl5OeQQDG+ZUtTV+eeL/zj6ObWQx9497OPP93Z2Qk2smvXrk9+8pO/8Au/wCaltU5LSwvc&#10;hh6yBN+9/PLL97/99kvnrp54/dwm4uyofo7ZSLYExTSWgZ2JapC+mmfJFmCQNYDkMFRnfVJvams1&#10;xFooEp7J4DDSRnzEUgU5iidYNCjQ08eqP+qvuE5Djsfz4sQ3CYpOlfbSNtD/WjsHyidV5XOxsKC/&#10;sV7rLi5HOIbG9X8rwu6zf/GXNKeBuOnipaQMBQgSz+CKfnhTdu3YGfPC67k2tRnBKtiLc8UZhUIT&#10;G1tyVRsmolpidrhjzE78qi2nlEMXcZayG856sZVgvjZpkyNCHUP9iPthEkuD8Z0s10GH1SoL00hb&#10;N58WEKrGYxvbum8sL472sB0SyyvsLyrcFFK3jhGOj41BkWPDI9yXouhctmF4eG9n531tF9939tTG&#10;kaFrNXVXq2r/8MAdL+7c315Z1WOknrERJw8199/opXQF1YsZlbReJTgomgyfgAlLuVvQBj3CeDU0&#10;NfKP+Dptm9raLvVQR2Camt+ywPMKSzbgAbz1lqGREeM25TB03gUnh1q3TE05LZcWCgoal9xVTPsb&#10;gF3sBR5YkJunVLK5ua1bt6CF0BhU0po2jgbyEmaREsNpfTTNg1L7KGnxk5ZD3j2xg94Ay9507pBR&#10;pkVJls5TZrRinTJLlAHuYliCdVWYbnEJ6IX3ujIz+1J1xYs7t1+rrNowMvLA1esPdFzeODo0Wlg4&#10;StCBcG8eJ3yWFLo0IcVIYswRSJweSfpFBMCLdGVyx0mcT05Pkk3jpofyubgdmBIiCHELN69khqxA&#10;57pZnjF0Jorqt9Aasfdmyhl3nT13Pw6xLVv+fs9OvsbLjxYX0BV+tLiwp7neWbkSHaJVz6nbsWdg&#10;QVGYia3vmaFKsWSagLMSuqrScLisqLgEO1YSLkkNcylHi7HgKDAo7oOtARMcHRvhu3SlYIkpEh/V&#10;7mJNIQDlY2KB41dIFd8V9/EaKbE0U8V35MksLiKuB3ANo0K54USWGhRLq2sB3BB0IGeGdpbiY7kP&#10;z+ETnkiAQ8iqwYEheAH+7aHhwYsdbVPjE5iXRO709/YC26G5cSvZh5bcCpFQi4xo5KXgbVfjmgrc&#10;LcbMPBAUwRvhzEFI8BOS5kEYqHMLhG/YHrc2yD2BHxAVAaIFhbyJvKPrTUbGnkvXx0qKOhtrRBYp&#10;QW5uZA1EKk72ocKKFxcmpKCr2lO+vBewxexshI+KOrnqTQB2ohHmAbN5jlpIjr6kuXNJ0YGXjtN+&#10;hDJ2qA4B2FmaqPshz5WtjsT2UDmigSyjU4oEfVRVxmuOFbnvvvsIjGlraysuLEIH5MMAy7gD99Lw&#10;SCb1wOKVY9LixQuy886cPPn297ybX9OAHZjuzk/9YnSZAGRtfPhhcmM7//4LY2fOEIPAle1tF7/x&#10;tS95kCyuMpe5Jw/lyS4foZvzOiS/V5dXbNrc2rJ+HdFb5OJNTk0wcrcCEA5LrajRsTGScSgAxE4s&#10;Ky/Pp+p1sYr3KaLbmrRkilYuwnOM0XtDwzIPv3Ly9TsOpITyG2VBeC+7Sh1VqYQNIWi7tu18zwPv&#10;evrhB7f97M9VHDhQ2Nz8wvvek19VM9fff/43fm3Lx39y4Jvf/F+WsXuxuipyKR3SJ2ZhxM5Iouuk&#10;uDwiZKb9JyDIrEcDydGqMVWIA7IN2cjkoeOTbLt4WUXBKDpJoGKBcoGxUBFUVPXiXuaKctnxEPEK&#10;um/Pqkn37UdPv/vvv1x75erLh/Y/9j3flXv7rbt37j5+/DgTRh9PPSib0OxiEu4IlaD4ztDIKP7S&#10;YmpulpXJ68AKheoj1mmoycyH361Oi5k6qNfF+wU+SosOG0nxGZae7COZsk5R4YYiM7A9XAg2lYmQ&#10;TO+vRKYHXBJaoNUsaZWKVAidOGGAiSpsLqZgAUI8igjAmXfySsGNG32s/IGDB6dnZi9cvEg4GBJz&#10;fHQC8iPHk8vkvA/gzTabaN51elC4XbpHH9hCjj/qLbW1vEQueSfTQ0uZsXQil+AsMaLeRlV3pSc4&#10;Y964cxfnTMK2rVugsa7OTtQK2FeCnJkD31jXePClEyx8f3ODYwVT4KApNc1zYj/GX4MFcY6fN9hv&#10;bP80PGdp6Q7IbhnEElteSzsPVTXuI/3HfHiGRknK5HVWkTuGY7Hz9cqqOm47PjZ6y+Gb9+3dw/hB&#10;PNGqYcJMgJmVlpEr4bgwHIqAWDvS6ihPwsCi9hcOKlXBR4w7EDTdtcMKrvfnKnxOlBaRB6GLJD+l&#10;fREU4HKiBAmw2admZyjOQG6hgvRMI76RwvF4igwLAuFd9yBWEDxnf+f1ibISbDahh4zHHZM8n5pG&#10;0hcQcLxy5LTKNHLOUVprj9k279JB5FQa+mESIi+SB/Fp8Jm3vBeRr7GgQeTSVP3ifJWT4Ntprqun&#10;s5UzM9T4eHKC+wdlaF/k51IggmLG0D8MgekWTE6EV38fHIPlE/WrUqPsebacjEahJ4qO4Z8LuQqQ&#10;gGWwr9b3DYwUFbVXlktn9PZ02FNs8pjRWAWxUtUMLSxcn19YrToSyUEMXc173vPs2x4+/nM/c+7X&#10;/vONxx+funY1v7Jy7Xd+J9mj5B/OXLiQvvhfcdJLVmZGxmWKQVtNDcCO0bE1YzJjJtM8xAUDdPBZ&#10;vATfQvfubljDP+GYKFIEWCYOe3IRFnB+UOUTRc6Fd/H0uS7issr7MvM//MM/qmUqKyPUmn+bf/TH&#10;Sja28snFixe++pV/Mmlpxddt2kiiAyc9nV18i+qqPJ3Rzk7NwmAp/ksuwrWrV1kjlAqWlbAqrAzu&#10;Q9wi7wE0hjhAYcc9+e6+gU3nL5685aavvevh/A0tlLEzFpyq/O/8Puia+6vUB8HL4+NV5ZUM+fLF&#10;yzhgDu7bf3BsfE1u3u+fOtE2Nqo+GCvLjQODHz95riDaMWVlPf+udzfOzGx/6QXQukt338Wt8NFA&#10;wtH6UpEkUgjnsEROnznH7r79ttvWrlt3+tRpaqHyakwUgB2XaijZWhRQMAbjhZD/DLKxCetNbt6Z&#10;r5pJCagqNptKIUyzo9gXcWjCo+pWqlCXLcHQvFcVV0khX3wO5gljX1rT0NvUeN/TL6kNy56dPN2p&#10;nbREE5ILJwBaAtOcmpDD2HuWDm+WYK7cgoBVUyayAfgW2I3KcWJ0AIIX0DYT01Vgk+LWZ2709THt&#10;oBtbtm/CuGJ/bX/ulVuOn33tpr2vHN7N/ADch2PurQ4Y4p09ybyu+E/iLSL/J3Zb8i+pHKJiteJ6&#10;TBe6oog86QVBFLjwJJ7CrBF+S3EY+Je08ZysdcPD7zt77qnW1me3bAo3JK++EE14QimNGJeVlQcu&#10;X3rwyqU/3H8YOzTZm7H1+c9in8PKtBTW4Al8nXnDGcYvDqHQWuNfJ3QrdmMCjKQAO8RUyKzYlSGY&#10;ZI+EP0r/Wf9Mt6xLiacEIfQulhoCEGZfmXQq1oW2RXhH0H+m0YDUDCGtvceEO8pQuashvN/+0utj&#10;xUV/ed/t9P0TYOklUOdW8lQwxArySypA7LDg4bT6PmaZYqnUcFjz57jdDMhmYpRI32V+xWvEja2a&#10;WC6HjNHw3uD94aMNCne6vuc4lTtoIFtIpUDnVA2/xBnpjZPWwz0DCfwAZcbneoEUoqQR5qnWh6Y6&#10;ULnorauCV0mblADsQkYLhyKjw0pvFGtJuusSJ+hiRxFEcpVsgKWlD5Wtubo8NyaJqfgAb25pZ7wV&#10;a+jYtVhHr2gSh5Gr3l+5edOV5df2H2jqvL7piadHN2669bs+8MwTT2GAMABKtdAi9tOf/vTf/M3f&#10;0JLiQx/60G//9m9//vOff/jd9yOoTh07B3u8cLYNbl1eBW/U/LncjTJ5qe5QkOVm5SlXfayCRxIU&#10;b/vFyW1R5TaNGck09BEUlwze9nBIDuuEYCzC+WLt4rAukQB2muEU+hGrI4eq7+UQY7d2McMimHfT&#10;tW7+gtJ5dtc2u7odxy7cbul7P/jh9P3/T578OYDdEnXb3W0ZJIK6WCsLSVI3GtjfXrqwfnhoX3dX&#10;xcxMyyBGeFYl+REub5SaZcVcJDpLasqi3m8Yy6u5efBxrYfnXui7+UrwiyiFxpHYzHG1IsvUBJo/&#10;uUoLmLx63pOPBzDBfs3DMFcla0oWkAZCZyckohx6GpVTIUznWnRFra46gg2xwBXFFQjj3p4e/Plo&#10;wVzyzq6e1pHRHz565GBvz8bRkaNNzddqav/itruvVFW3lVdhYoY94FejIgAVkwZI5EZh4H6YOcgS&#10;Plc7UbXvJDk8Qz3+tOW0KRRfMUcGBwEUxdevXkV76L/RwywQdYmk4Sstw+N7r13vePhByj/bE5sP&#10;SCf3b3YWJYpGRtHTCgkaB66WFcEwUo6Q8IvbxtSMcjuIGzdvVVUlCM7IyDBzy7YhODa9EMGi4kjN&#10;9xu2R3qJ08udvsbzmXi/Vt/EUl63gr8rvM4CHio3LqN9oYjuVMOmkCiFeQA9czSKZbeTNjBeXPRa&#10;be2TG9a3ldW2jo/gYqWEzabRweECYu4K5cggyPrNwFwMIPqgxzbWMFLrm965pslkjjifnptWBFmx&#10;4kvYsspIcx43fML8GMVMklI2urLulfkg1u3CgpbFKrF25xnQustPtLY+tXmTpWU48ZfLp2dvP3H2&#10;9Zv2IDoUnSHTn/h6zRi8hGHw4hPjk/iGxawzKbg+Q1MIFGugOsKRMKl4iPKMXSkvmX9LwjRgB5k5&#10;UmAF7I9sauaZ8lWy5+tqIC0eFH6tsPSYf0Yndm8rkZ8RZaDzzBw0GDRO/NRkLiNHCf+E55aUKGqA&#10;7yqyZlV9VsRlWq8OekuTk1aWAHBF2Llydk4ONYBJ9pSdRN1kDlo9gjUL+lwmMUFRF2CmCkqiUg+T&#10;oQtJSGMMcjl6sdI2Eh33uCFQHfFcsdBqMdnfT0BecOS4mBe3lqwjmE+aJFI8S//PipRNTK/vGzqz&#10;db2wGBGHpiVxYbKGWZljK0tE2HHttYx5lAB0FsTI7JS8LoqMIwdyVhnBDqIMr5c8B5MzKnLkp8uc&#10;hmTWdPWe2NAMpgS9hR7CFCkm3rMqVUh9e7VHZD8XF3POSAjdIAcrMqLuvfdejAp4hQrZEVel4D4F&#10;ZEnu2nenWB5Fx0jyiyvZDWUATFSLafGe93+Ae65OiU1v6nRK7MlP/MKad7yj5jblz/795/9y1Bwj&#10;4SneRdKxaPaq3nZ0Ky4HrCOEoa66Dv8IPKqnt1ecCtcC8RQzM9e7rtPktOPqVRzamFUIGCrWVVZV&#10;kd0vJd5RWkbuXTNBSW6iVldAccTS8lL3usZbXjvNQvRsaJI73Y5QYWeW0BEYb49NotoykjsP3n79&#10;859vfPiRoqZmluPS//jvN//5Z9d/z/de//sv1Nx+O48Zff319Iv/85PrRYVjudn8g5fCteyzVWaE&#10;0R7VYvM/RYYqLV3nYGExHrkgAJoJnYQsab2yfccOvJFM12uvvMaawgeooRlsny+Hn9Dc0vNgANSA&#10;U9a+51557xe/saaz++hth7/14fd3NtTT9q69va15zVrI4Fvf+hbdLblze/sVaEzxILNT6l9EPwFA&#10;XoowKMIujxaAEKV08uR/Cq2KODtA5ZAQ1lEkbeXXAT107wE3wXEYo3VrVCYEjdQYKilQtFW1ulQH&#10;gO8Tsu2rVG9G4S1gCvjEcEUnTgWJFE2byxJIv4xcHhOSimYEWgckAdCcm69AK1LZs3JGxsYRaHUN&#10;jRXlFQODQxOY45MEuADW81fJXNByGQ8uGua62g7k0Kbyo/xA78Uk2O0N972mIyLztHS0V2DYm0ZG&#10;H+rogGu3lZWQyw9cvpJHPllxE0XQc7K7uzqnZqYAVmibI0+YNRYm0T2ipOr2rWuUS90fpv/FvrPz&#10;22EMLj2mMDPHfVgFCueCmA7/3OuQZjKKj+atogUHnFBCXEHECR9LeTATfRRlQHGay8vsyoD1uR0B&#10;QU1r1/Mhfc730EymIB/ADnbBPQf7+rVP5IKWu52Vo/c5LJkAOA0pHO/BMTwywnGkbaHuk2Vvf5ss&#10;B4V8JM00VisMuoOKEuh4C2BHppOCVijctrQ4PTsHYAcUi2FM4knoyFzvTGlVQVIahyoaeL7U3kUC&#10;b3/n1eHCooslReysmBaV1ktBmWTrqgJmdjbQibSOYKr4CxVFkhxMSIB9fJ320hEzHvpAWKG6Z6ou&#10;XprpxZch0gB9E/HuTEjWkT6zWNoKH4jodXuguQZPnjitq8TyAAlQwTNLMEyYJlGi0BHfRHaokQQG&#10;APTtmrOKrkV9dBlQtqSYogM9Ik2UEYjmVcxLeuyu9ivYsR01lWHGqUxH0r2XxENvCFtvnKs7FBmC&#10;JSUHisvKU6GdjJDmEsLs7rxz84//xL7f/H+2/ORPUT0AtkVlvbqHH6ZVMxf8qxtQHF9Zem55BbQO&#10;TIu5YV1YO/Rk5hZDLmY4pHb6CMUtptwCVFv7nkvnexubuxoaHYuhKFbeFisAfkXdFaZRPXDIVJbW&#10;K08/9EpyXYALfJ0idm9h8hcvnP/KV/4pgtY1CYuLZdWVDQ0NaF2qubwipQLLDMc4dEIPTVaNGKju&#10;rm5FcXpdSK9gTW0TKvRS3Gx56dHO3h8/ebaxuwe07tStNym9R6GXAmBZYQEvqchBBz3qZcbVlViF&#10;Twb6+nHz337LrQTCTYxPfO7S+bbR0eBS23tufN/Zi/AFnoJD4/EPvH/j0ODm555tvw+07k775tEP&#10;ZBVxJijN6gHD3kQgYVZ2c1PTzl07geSOnzgOpUF/ipBwkguvj97Cy5JUBA3L4+j0Vv2zRFasjsut&#10;5hGllHI2xJYRZ08FYbzFlEjsbYdpyf1D0KiKROuZBlkSWEty3HxQ4mDFcX+FBYv1tZ1N9fc89mzD&#10;1a6OQ3sS3Hl5BfgADszWpQIihTcjppVx8V0mKb9ADk6naDgQGGliWePQLe1crC12Oz52dJKeG70j&#10;E2OkkqxtWVfVUA0JbXv25cNHT5P19vxByvwpDijcFZaQiegIq5G3ic2o0ABvMYMmiC2Ra0xL0G5c&#10;L24JtQdKSxKJ6+xIFpDW7xZIvBFhX3hTmAWu2TA29oPHjj25sfUZTAnfQKKM0hN2CCVEY+p5sO3S&#10;Q+2XH9uw6Uhj0xvk7ZXQNgjHvgE744tm15KzOnHOWa58466Bzh9IKo54p9h7dt1p5Hi17OGKQJwg&#10;Brn0knXRV/2UdAHStK3txzn7TSNgltIB4Igq/ihjhAwVQHYfFhpvmJ+oARJQWvfcu89c3N1+7cs3&#10;7ycVRk2NHTsRmCUjcVhOMf5f6dXuOIF5powF8Ugy5ORiBC1HqFCbHMqBrPFbABfETrHSLxc7TFXg&#10;eKqvsZfeXtrAsyKsz8pnQHUhIBMhLpmeCM+k8pcbLaZkaaILyLpQASXhGLydqxq7m6yQUNdG1zPM&#10;VVLRjpTaC0IKwjJOKdHvpnlSqKxkqBengCoS5+3EUqiQe291UG1jeeWDpQ0d8zMDc+RMGIcXEm+E&#10;QOnPCav1i0g1sp9DfZNsrePxWry0cye32/+lf+Ibe37ooyQ9nDpx6oknnrh06RKaA7zxwx/+8PPP&#10;P//rv/7r6zas3Xto15c+9zXu9NM//dO0p3j8W08Sb0PFCHzKRNajSbIB2RSFOZK88UxrZKnt43h/&#10;DumU7koPYBeu4kAw09Cn4ErLDu8S59XFpvN5GBbpi60xupuoI+yC0uJBwcQ0i2nvdWB+dswPN665&#10;5dUTsvVm5145vJdVc16j6r4wmP9bgN1f/cVfwUhhJQATgc6Sia1tqT5dK9m7d+0eKyqmVHjlzPTe&#10;69f2Xb++r7Pz3osX+bdxaOhAZ+f+zs7SyUnevHJmhmbzkxXlTETiXo9wqJBOwU18eP6jb54ny3qt&#10;rgxbzdeJ69lPDmtjxYJsbY2v4PunBD/pV7TlLi4hO039P21EaSegAVkBkyOLZU3RpNR5PCw2cZPw&#10;Xji++nCiLs8uYPZzPNzWsW1y8uMnT7USDJKZcaJ53TObt3xxz96r1bVXKqu0wzw0ddNUoqV0a6Ys&#10;wnp5ALsw4gsd2SBG55Z0eYhTYpdgnGho7laHQ1seNiTl1asd4yMjvFFFOVXDqaZHbNfSlZrah69e&#10;557TO3YQ9IcJy+0gtJLycuaNJhI8QkAecXauHpoG7KLOa0TYcQA+CixbWEB7IGENbiC8moCCiHBI&#10;HbEosTqxXuLaKUYR9J2WCnFBfFUL/S8daImhoskt7/KxETvmRBvWSPczmhvIrCoswU1QvSiSYxml&#10;CHbuMFJQemRNM5N/rGkd4Y0Pdgi2u6m3k0yQUUchxfEGT0siW9/4MLa023K7ZH7KCRaf4NyBRuhB&#10;WVxCetoi7EHCjjAf1+Y0Wud4TOWGSngC3bM6GprZyLreGz/17cc3DA1+ev/+Y01r/FQtujQV2o80&#10;Ndx56jzv2L9ujYL0HAdqW5hKcEnOziid6San7P1WemBNba3ahpJJrf6nmihxdXyhjlVOhOAqwA5a&#10;YhjcEilIIBt3VsVxgilqqhBgDCdMl5giRYcZqBVHS/UcFJ9STlwhpgWqGw582WZZWbSkZHsRw8HF&#10;PELFmFO9sXU7eUpdvFR31geRNMlvmPToQFyMhCaFDisXEqWvKqoJ9Y1B6AiNVetmV6xg4yi2R6EQ&#10;CieZIG+XBC/IflrPZRghzoM1C7iMSBllkYyTeQ5MGcGD1IEykOKMSpUtcBCiSiZFiPubDr6e1jBa&#10;egbpa3tu28bEuLfHKSFuzZR3gZYs83omjXFlP7Ai0jmIwI02mlTGhdRTYUrinizHHOXzE0iEEdZf&#10;69124coTW9fTvMgMX3yDbEdGGFgq9hSfMP/QAGPlJ7OBVgoJUG2QqEliCBARPT1dFCKk067S6r1B&#10;YomZ+hBOcn1aBmqLumBA6BTLVGbMzX37e97DH8t37Eh3nEjvXSq+RceJlu/+cKB1HKdOHFUsZJYC&#10;zSjciFGJcoSdW1dXv25dCzXpsOvcPaKAOjggKkhYYI7aOjrMZF/vvHYSwX6Kzu9nB4eGMVSbmtc2&#10;N68ldpQAPRWmcpAFm1CcGlxJFdPVRNXTEzaqXWSup3vzSyeO3HVIc5tCD4Mk9HoqN+Ve1XYR9Y8q&#10;C3XHpm3Hf/Zn+G7Xl77U99ST237m5wiy4IShZ8zOvgWw6ywqPF1Weq2o4K+b6p+tKDtZUjSc6jXm&#10;jpiqaCXmC4U5VhbYkdryIhMqs0gBCy2XKnqgt1ST6wd9Bs1sXAPck0uO1dNPPw1EQYyGimepX4GS&#10;RNht2EjKzSTqwDGbsStvfu3ke/7ha2t7+o7dduiL7334KvUrqflVUY7YYsX7bwwACL7jHe+4cOEi&#10;dUN27tzFLlCErGrDyfWu+mIwE1rvZWXPLsxBsSofZI1ELF+WWjRsU0qUmi+75zYcLYAMABqoVoCO&#10;asRKpQzTJUHD3Hgnqg7IXBE+RkMux3pR/1KBt1T+UfCgKrd4QbRizrRwJETSogquEWid5jY+VFlZ&#10;SrMW8Cd4I/o0J7SWplA6DZRPnjoFIsNdmH075ynBpLg/2Q9JmW3pCgzLaI8pX68lY8E/ubdUmeCg&#10;epqUM70TBh6Tcq2mmmRA5udKRRl3EOOivlR+HvHvlH7r6u4isJZOROQEszljIsVhMjLWdPbtf/nE&#10;8Zv3hOKbFqCrZWsoiLG4UoITxhsOD3GztMzlW4RLslh8Dm8JJpD2lMQd9I6rem0RYcc9k6hnd83i&#10;GgBcamHx3cOHDjU1rum70Yu5PjQ4SHAT9pbMLWL32IQUE3I+PftuZU5NqBgo7yCAVjxNr4T/TLSB&#10;X0fWkWBRo1YwnTdi/d6kRQiwe0MhSOw/Jj0HK1EaGog84J/uLjrLnF4S3YpEMebVXpDKWa7NpO7o&#10;UWVRAptlQs8cyMu9UEyco2w8R3NHqyKVD8fuQyLw4DRgt1pFCZERC5Ho8UtJMmyoOumJNd6bHKv1&#10;GhYtgHrdJKUa8YuqmNrnHpkiwXKFySpacAVBHJVMoDY5YLIyYQuYlwh4/iqByMtY7uJgibxmk7Qr&#10;aEhF5F6qGIhQUg0E+JCCQ0iqN1yeuVI6Prmur//k+mbjP+ox7wVMYn90J8UnYbvmUE2IYTD+uoKi&#10;JnV7f+OgSl0BWNX+/ezz0WeeiX8V99zT+ZV/6n/h+Q0/8XFG9a/rPtGXuXIjBcBJh3G+Non8vGC6&#10;q2+o9/aseUMb6GSoTLZzjlUn5M7zZ9AAL5aWUTAEe49Ji3/23FPCCnSXWhwSRGGxG9eT64vj0qWL&#10;uLhQq+gowvHqq6/w65/8yWfwf8QyK0x1Zqa0vGxNQyO/dl67zkpNjo0LfV1YqKttWLNmDet4taOD&#10;TSGUgYIYuEayVqQsCSAu5Q681PuHRx+51nXuztu/+s5HqbDBNUhtfkYiAoBdeBDZChGiLnqwkEPL&#10;un71OujhLTfdvNPs/b8eOUIbiGAmN1/veueFy6FkTxcUfPuHPratrW3Tc891GK1LYGPwulnQXjBx&#10;eSHwbswtzK1f33LrrbfcdtvtB/bvY7ZPnDzR1XkdRw4XuCVdouRDSVDg8OAQyKeARWJZGKITkBTT&#10;ZlBDdO9OJ+mdLgb/ZrMutlv8FJP1gLksYFNenM/D1H3L/orrEQJoF3jD1BW9ory3pXn/i6+B2Z3d&#10;vjlEjf1EhWw0xonSUFaqQjHSTOyqBM3T3NpD44gcYA63/MKycx9tWRs52RMz0129PYMjw7jD165f&#10;37S2eXp+aufzr4HWvXJw98s37+ZuDIURI/+sRyXqk4Sg/0GU0fIhADu4VLhdVIwhQvL8NaGdZhWq&#10;lhVxA9ihvLztREgoL9/jp2rh5CQQJATB0m2dmvr+o0c6Kiu/uHtXKonGaQeKUE4KH2mGl5cfMlr3&#10;7Y2bn9y4OeYzdk0APfziTDh9EIBdEsFkFI89yA3ZWXzOcAQ+4lSenQj5GMwtgtStiKaXK8FHQmyl&#10;Q6LCjgx1Wv+5fpQ0OHvqhAybw8Il2aEQB5EqnFTXVKM9UBJB06IVDNEj5S8sL2IopBRlrNx39vKd&#10;J8/93aP3X6+v4U6zC/g/BPQoCRcnClJAtQ2prCd5wQsIU2D+HdsonM1QoCrFzi9NT04TDsAquSey&#10;S+WorYp9BsonlQMuDdjxLL9HYj2FZy0N1Yk4nKAQ6KFm3+SRBjcR9dIRAlZ0STRpPw5tC4zPuomQ&#10;agtUWEQBEylMxNBUUtlGl70B2L3pAkpEWsGKqWD6IsdA7y66e8PP0+72kh8ob+yYnx6YmbF9ZInr&#10;IrzMcYp+rNhEmBp9JktKCQ9i33JvhGtXYyM+w23PPMuX1rznXbfffduzTz3LbdGUCKxjpqhqBz/+&#10;yI9+7wtPvjzQN8Cu//f//t+TqvjKK69Mjk9du3y9Zcs6V7vWbImjuP520GgCqSSKfSKm5QJ2nyWH&#10;IUtTFR2ZAQVjSbxRxqvSG09L4ffBH5QIei8kX4ELsePSgJ3XSkfCtSKywS7J6IEYZVOQtZsvtBfO&#10;zDI7vdVV/WXFofnJUsnI+L9Vw+4v/+IvqdEhVcNCX04LimTYHy7sGwA1ODVDlIK/stLSPxA7tmVg&#10;kNoi4s2ZOl+tB3SvUQkkiPBaQ31nQ529KCtX64lV0bS7dj7wsSIbpdJjQFgeuEiMTtRaQolxSRIy&#10;fshIW+Aq/M2opNU1lcAcfaPDyD/He+paliYAqdJCRfxJOVbtQo8rfCYUZrSFbLJ0gf/5+fqr16su&#10;XdkwOIinnQuf3LSJbzzRutHElERpQSTiILKqtPcImxPnpX+BboLNMs/NJfBmKVEt4xlFk0Xnw0jt&#10;hWgcNbM8O6MWEBi6qJg8mgumZybZbOX0Qs5YIGaXFywtLhqfX77r/CU6S53/mZ8ZGhlm/xeVlHB9&#10;QXkJSsvVa9fwpaP1QlDcHOWeWo4Jrbp0kFhoLNk8qUb0u5iE+h566CGSYLAnZW7JbtMRUxFHELFm&#10;MtVkhw9N8I7C9RG3DcEc300vejCuOAhPQaFhQpTHYZ44Tc91MuB8K5ZLd3Ayi5JtyBSDsy8t3eju&#10;6+vtxdWOaq8MEPTy3EInnsnfzhJuGBl66Mpl7g94B376uLMb2ioqUzxTJcdjYEGu8UZSNSyr4pPQ&#10;POL1J+cm+VnbUFvfWDe3QALLmEqEumuKoeaodYaBqI2sukcUdl6A9QNJzT5wsf3B9o7HWzd8c10z&#10;Whnf0CTKkSZIjMgPcjLvPn0eoXL6toPUMAFXVkql1WVyV2LCz5+90NvVg3e3okxvAXLm0ZKgq3AD&#10;5e4bhqDWckx+9PWwAqfeiypaLySUXNHJzq5rzBiR4bC5LXt2EIbG0ofzKhA3TqbJxfYRd2P+9XrS&#10;miUguQwnp6qMzcysbWnBeXLu/EnBwRbz/IxzRyhIJ+YmMqkk1bWPyJ2qqSZNVc2/FxfQROsIiEM8&#10;cJ9RtEL5wifprwOHWQCancJYW1DCnRVZVCohdQAE9kZOTIl4GFuE6UVRJx4djZ3TQSVizU6YnZkf&#10;DQWda+LtIsAWlFx6m8k4XjxoG+AwoMA7jpy/8+j5//qjH4jZyHAhuKixKLXDat/DZfX3F9f8xsIN&#10;DG4EBSrB6PAwuEJNVXVpTj7EgKMfdinUtbQE1RJim5gfd10b4bSEToCE/PRn/g7A7muuwYTsICqt&#10;oWENoQAo6DyqAhWmuhqLgvMIHkSDx0kOjEkTAMhjamLSeIqsCwIBqMwbNB/bk5PYwotKpQz9IVGv&#10;4wICk3jBB9726Lu+4/3pTTo0cOPoK88+9M4Ppj9ZfUI+7B/83n/jk4RCHNNBPhdExQiZW8wYAFMe&#10;Sugu+BNrxPzzshSmxfkGkARNVlRVM4GMH7OHv8acK0CGwvaqRq89lpQtM4liFlthkZ7kEqWL7BOe&#10;9ZO/+5ev3nHg9bsOBi8KHst3cW8oREVdU2zeO/Xm/Q9/x3c+/P6Ov/xs1z/+I4u67js/WLFte8VN&#10;N/U9+QQJyZPHjv/V5z7LZV3FRd1FFJPSIUfkKr4RvEJHCiAO6Z42P7Iz8oisISiNTnt04gaAZmMy&#10;FaN9AwymdfNWSJTgm/aOq2J909P5Kznh9M6jSEF+LiX8ebUKJ3SHkOJRd5y9ePvJs5y8fGD3Cwe2&#10;cQf3oaW1NHtTg+OTvu5BZnXPnj2bN2+l1m9XZ88dd9xBu+Ga8kICB4YnRpTIWlZCPeGp2SlmRmEX&#10;dgrK1WynsZpAQzDOFtTkG08TN7CmmJ+nPHo2jGAETCNnWHMw4bK7XO0/UBij2FmuG6UFDakaUyTD&#10;O6ljy71ddFmsLcGbYqPFZAc35iha0g4FznA46gonUBfBOO97z3cQL/aXf/7Zixcvk8yFLOeJGBsE&#10;bHm5GSmhgt4IDjsG+bEeGJ4gTgykmd/G8LDblG7NOKnpr6acS1Ax8Xu3Hj/2ts6upzdt/FpdJW9a&#10;u3FLeUVpy8b19EeeW5ilD0Rn13Vujy9fiDJGgbuH4w/84d/726+/+/4b69bGe4VYMfPQAGJCmEDv&#10;emHbwY0l8ryh0ps3NizgGXuKc/Y+CgMgFFgAc0JiXVRJ0x73hMfyKdXAGyfu7+WWpjE0OgMQ8MiD&#10;D+AguXj+LNKOZlbMZ2N9A2iRgrjpRkTrqoXFsbEJyhQsjtEdyxnLgLQkvON3tIRamVdDNC1u5PhY&#10;MmrhaG6w6kjzjcycoiCP2D+J6sVJ7qKqfxJFrlZibBW5w1BghmbHvWquRKZZ89JxeH1B9Tn1dp/7&#10;0deOXCovf3z92uDhBC5RO07J4y6NgpeTt2N+8OrDjkKHiV0cCkCaJUZp1IwlcS2uj5Uyo3YUWPj6&#10;faRfSitLtW8fab7KCb8SvhPjCSkTT+GExWHdybyDjAknRPCrcHB2NvzT3d4r2G0ABzB8Mtn5elFO&#10;VtSwA6pjVDX1dVyjKIxMRWbF2GJx47n2ry8efv0EIfy/8p3vZPPqlV1gIRmDww/ZsPo65dWKyuRk&#10;IjCnsu62YlVqXn1Qw67jC59fGB1r/Tc/UtzSEvDc9ODAkR/9kY0/+IOb/s2PXv3lX37LV/53fqXb&#10;1DeT/acwc96L2UA0SGGQKa01Wj1vDLW4qDSAOGbRhTgERv/C3//NE5u2fnt9a7B9ZiD2juaBNtNY&#10;YUK3dU43MKaRyxbnpvmQIzg2P/kWjwttIW0CBAdjZm6++w4KFxDmduLECZzc+NHjBeuqG4GAaSJM&#10;4V2MWL7OhoJDDk2NRngmKQHv6O596Oo1Lm67/57HN6zXNi9Q/Ca8QlHVSvcBRnSXefXEVHFefopO&#10;snIoDAE/n5yYbqiru3kC7+bErzz7rIqQKMlj4f72K3dcV5tCDlKaHvs333/w2OmNzzxz5d57Lt5x&#10;O5gbt4A4eaPq0kL4BnqLnA0L8+OTEwyb6mzr1m9iJOj8R44eZSPDVSamVSstmxZe1gzp1zE9NXXh&#10;7Ln+G318ZW5WNoWab+CYIasURMANA3NUfScpZ8lggtRjLf5FvlcIi/bWM+qqbFDmXHYa3QR8xLfS&#10;x8qiOi8XlBQ3r1tbXFGGGrC+f+htf/OPPWvXfON73w8D5YbY0GMjI329N0jRJ4XJbqos7qh8jjw5&#10;7/H0zM9PE9+AEoIMo7Qk4goNQXYT9Rbm5thuI2NjRA/BJRrWNHKHdd/85s1HT79+eN9Tezax3ZCe&#10;bBZIokgAeTLCYCPBEGgKE/QTfHvV8UaNy7g46BO10ELWrgL4thujc15a0Sh37NLyEGVu+/rBJtCD&#10;f+DYEXjWnx2+RRkDMtKcqeRj3s1kLcmXHrp08WGjdY+1bkKvizHYzymNSXSVmUWCazAwZQNJDrn2&#10;qAucQe28Jsq5AspQeAlWxYs8N6KmIuY1XMlUh2yiiVqaH/IJ+8gYdFLoTavvNE0qamlapGfIkWyO&#10;Kqgv3GdMBokFqhXuA9UXXRd2ff78eZY1LStDLGqSqRBdXs16reu+8ZHHnn/50N4jNx/gVzYO2cOx&#10;EDH/hsVVQpQ4HIEDOWTg0T9yQUHZzthANDJsAs9mpxdGB0bGh0aRSaQn5xeXiSxdWEDIgE9s9wZJ&#10;a4kROlEW3OLb/sWIuBNlp2dFSR76IJSOEF7IM1KjfMTlaamBkzaUgdi2oSFwlBRXSDVTmL1nUYup&#10;thMgjQktsZQubIf3TDbdSrESfvOl11sXAQJW9BGRONw/STPg4Vp8jejB3PK7Cyq+PtD95e6ryrJV&#10;cQXLKQq2h9fQblgSiaXG5+XXkjGj8j/05xC/4qks+r6XX9rx7DN9G9Yf//EfZY/8x098ilf7wAc+&#10;cOTIkY6Ojl/4lZ8Hev78n39hdGSMOjC///u/Tw+KC6sqKjz6gYeqG+tYJkXWz9sG9w6z/zgxzIG4&#10;g7co12pSTkdoXoSEoFWbRpc98YrI4e8rpTWl7DXNlQ1SEj/CAx2hVDxFdSbgq6VKOwvNJVY2UV+n&#10;Zwx6ZmOzq6Kaq6hpcFl5tzz76qFXjvOg9pamzz1yJ6KW787SqEsu7YTqBbx6GkUonvXI3DUmK8pg&#10;sfgpZ7i2ZBLCqglflsUqspK6kvg5RN9W6lhryFXRAk5xFyYtbzjRdBj/S3O0JMnKyCtWhntNUzVx&#10;o4yBmP3svXv3xibxUDSCkaJCMhMJcbpaU3OypeVES8vZ1k0v7Nr14u7d1+sbzmxu5Vfs8nJqlKws&#10;l09M3n7izO62jt3tHXeePMu/lr7+vVeulo5PXZZD2z0+hRXqCPetSNizSSphcHxFVKqCm6Q4Hsqy&#10;cjkoGM/wxBgB8MTDK9XUpBogtzJLnRLgCEl7+iMcXQUXRcLQzeHXjjV2dr/3i1/ddbm9dXj4lbq6&#10;jurqP7/1lo6qqstltPpS9iKgSWzNlNMotdhZ4mgyc7SxlXYRCwyn4zScnHHitCeVjbMWophq4QAq&#10;R00X+SU7BlUfU94XqW6LIBO8IJ1h1w+NHOjpPXXrrURYRNghlQ46e3uCzhDPEi00MjcbhWWmwOVY&#10;qESbZvNp1ZaXe0ns3biRfEmEN4SLUhLGc/CU4Bq8QoCYab1wNXNMzUPcPznigjT3ihMTLt3vpHQn&#10;yWsIbKxBzBVaOaksvx0SYltKhlKULoBsXiF4xPjoOGTq7mDmg5Eak5rM4cLCo01rX29quVZV2Toy&#10;9MCV9kO9PZuATwoKh00P6Rp2CaNK0a3RZ01LmBLxjromBwE2iX8GioIGISRHuZPuZMzO1etclcc1&#10;q4CBaNWjvTR39+kLD1259tjG9U9u2qjoXNeS88trtNwa0kMiru8fvPnI6dcP7eb59gHT18eB8a4l&#10;h92EwxApLse7LCji7S2N1FNL45PR5NCtN5pOROV7zwk/uSgECv8xQDMpAXNFZTLKuGEsbqyL2Jxr&#10;TbI0UR0pDWYR+BnyksXACcaJ/O2joxhzpvMklj6InL+qmqXuHDcWsWEhc2UVQHpNtauzLbgdez4h&#10;V5yMTNAKjXmbgf/insPIokoX35aUhTvRvkCxBgJfLD/V6DlWMGA4sWlVQEA1V4luGXP2zId73MSL&#10;/eya9uYn3FlPR11bVpinVX+xZq6XOFS0o2YZSlzXM9DSO/jC4Z2wYTaDGj2mrE3RigUJ/1HG7nrm&#10;4oir9cGUxI9p5MeQ8LFKvCvikkeAATAUUray8zTJfoXw4ays6ewdzM9tryizwaj0k4qKStZW0jcz&#10;s6y8gqoQLApeKbAtPlSemspwZBIXjlBj5zJBLnBG3soyDQRRr2Wv+hCrtE2yOCMJp0AnZkBlyZQb&#10;yyewee557vSJK5cvrWluLq+svHLx7IlXX2DkfTe68R+QhX31Stvw0GBlVTUz8ORj3/y7v/0r3h8t&#10;D8qspCZWXX1DQyPZ2gTZ8SHxYYQcqX+yOhcvVlWXUSHk4uWLL7z0wosvvUhQUkVVxbYd2za0bt20&#10;eUvz2nVoAqDc4xOT0DaV3UB3IqsricFRNrpUTgX5m5i8iRw1Yrhf/dpWVrrWNgQxx0/tuNBXI2PD&#10;yAg3PH3pzJ7WXaVLK/PDI7W3377hez9SuHbt5JX2sq3bKGD07k99/Gp+dmdhAd18XGpf/1GhV37y&#10;kDsRUxClsh1IFpkgDiVkqiTSGRSGHiGjrvQNokC00jxUTz+99evXNzSuoTzC1WvXSedEN6XbT01F&#10;FWtB0wau1TvypoTCYfIhy3Ny7jxz8UNPPLeub+Clfbv+/tH7O+tr6faK6CJnhtBxXm6SEKnRcdhj&#10;cXEZQ2hvbyc88+BBqjXcQOslbpHaZeTVMIOgdYTXqYWaJocuZgoucB6qM2FDgislNilSpiRHFa2L&#10;QEkyXIML4VZV6JB8Ld7eCoikI7aSeJwCLL+BlJWZaUV2KK7NvdJ0M0ewKwlK10Zuqsrnea3VwiKs&#10;H/1MGsfrb3k0OUNtprcSWeHYZrQrmZyC1hlGQ/0auOvJ46eIO2boVgyoiJP2rIbXOtJuofmI5FMc&#10;VPLTrFseZS6L7EurG+CHij0qgG9rf54Gind59IvFCj3IKS6toVwa8mhinNvJqJ+heAJpWXIbOJAK&#10;XiE5fvD1M5NlJQMta0OsxJGWiWm0LqXRJIZucNEAj7g+DVsA01OXAOEeH3INgB0im7nGCrWp79ic&#10;oHopS0SmEHurykR8JWwAB0oXUA2aGbl88dJAf59adphPMmzVGic6mFi+klJeGA4gu2BeCKA4MICp&#10;4zF5R5lPgpm1XooxdnBZeGoVWbIK0kpvSffptnBa9dOCVOJMWLHLJUDZTn1YyVQtBCwPilCbRKAt&#10;Z7oqXMCNOZTkCHktLx7u7hkszL9aRfqnFelo+SKrMhA3xaMh8vAlQB+hwMRChPAKrCemHVGDI+at&#10;nCS4yioQOb6bHEQGOWzZYbVOGbaophaeQ0JEbHKTRjFskKO5eWZYMm1hXhaykUH5HggcU4pkAfND&#10;fhZhm+AJUuDteWEAUSEkzAYGtJBBt0GxqCT1STzKlbOkHil+Zlfb1Zf371Q0orUuBzPBCNWHSjhV&#10;smGVMyMxCqgxN7evpOxNr5aRQRm7a3/9121/9IeXfvd3Rk6cKN60qWL/ARqFUxGw9xtfx+FBzN1b&#10;vvK/8ytlZdtSuqF0YwWaSa75RMshHpAyX1PiPgHU5A8UMC35Tg27i6UVlyoqZYqZFbsEo1gxXKuy&#10;WjoHakbE77iIgUqhitp9hHCMX2PY6c814aaNTVs219fVE4IKGMRzWTI+xyEHb2M/sitZZYVceAfJ&#10;eZmtZlyUt/7wpcs33ei7+tCDR3/kB45nEb2tSDrVFXIejbEqqUxwHX46tkCKVhh4IWDQsja0rD80&#10;Ns2u/8/PPx+lh+dmZ95z/uLhnt4Y8FBlxdP/5gce+NJXGo+fOPGxj3bu3aVgBqdImxQgS9XyQ31l&#10;xek4wU/wr+vXr506cbLt8qW+/j6yAYtxF5MTOjUJkZtgnQRjZgnIhYTxWqirAGyOoYPcCRA0AyDC&#10;LiYw1ObVc7h6StN8D7EVGppQY4dpxfqGlpjIbrMIK2+0OJ5D/CgsizIg1G4uLZ2qrOjb2LL/uZfX&#10;XO/p2LcHqYWdRxkyPHSEVCF/9F3V1FTQoo1o9Z9FBRDLdUqdMsTF9cUhkM3Ec41OjEMzBNaRBIB8&#10;3Pr0c4ePnASto26dGlU7VJM7ITTJjUwfqxld9Ad3kJfiW4IX6JNU0fp4Ob+X/qlHagB/9rKojInr&#10;2yzTYVabcX5sZBSPL1/6oePHuMsfH77F7DZR8S06dSM893rD5ZXWocEPnT4ZaB2XyYZPeRFkykXt&#10;OXUST9mtCWznX61caTCWUUwFSh07aHR0DIe78yidF6YYKBfVVU29N4y79OKmV9+30Y+kRp6hE9cB&#10;V54y33TAsbI+3UxWdCN7PCsTWqWsEwGzqP58HMzTKgdFABQBBzC6sX/4w9946oUDu169eb8UeAOI&#10;RBw7ki6pT6JaherbkQVCL9FkL690bm0sTbxkGYey2ZbnZ+ZIoYIYNCXWFpwFoPxxdQRySnUkqEn5&#10;lO9NWk2QKLqCaDhMncgMsHUQoWr6n9qfJeaQEQylxKa1SSbVNtES2fuOPrRd5ygQzuVdVCCeLfEI&#10;1EvQVsIOzCdSe8bzHQax6t84hkQmb9SwU1aWNWGJacYXtOkd1pOhmkQPVzbw66WJMUfLOKoxBfgm&#10;dw1bL4K3VPdJRSRRe/jJed+6dT3NzXuef76yrb3npsP33H/Pc08/SwYNHOxTv/4pdlD3tZ7jR05w&#10;h49+9KMI4j/4gz9gwBs2bPjEJz4BF33+yRfxE5ZVldvEDTtXlGikKn0kHkEZa7NyA4dWbjXcDNNH&#10;oqSnajsYHdEbcxcbPWK6IVxCs5LKaA2XpHhZyj7ic70vKz2n7JCIOpSIcSE1jS0jq29t46GXj3FZ&#10;8ezci/u3C4KGzmcTzMfbLR4kOoqnx64QgbiguSWBgp+lsUipkSNeV2KvqOav97anQ/8fW5inEJTh&#10;rWGczuV2CCV28xmNU1CWEsNdz3GFlHC9IPi6UmJ3744tKiJexa9jA8fPtOS7kZPdm51Fi9ML5WWv&#10;NTWd3rz+xIaW5/bs5N/1hrpTG1tObmjhiaB4hzp7GGEb7hSPUtZZJG/bjIebYJFS7Uh5rzU1pRXU&#10;Kaeruziw1biVicnJwaEh2nqFAhdFkA0AKYlQ2bBJerOLMniU+rmSefDl15u6e9/59//UcL2LbxxZ&#10;2/Slpvq/27a9vbLialUVLyJFyFGpWvdUElbQPV8PnAvAwY47xSlwFRXlWA25eq0WO+AfL6tGwlWq&#10;WJSrBqDoGrgDEerIHoWFUrN2eso6MFgRLtwMwnv5FY9bbkFRZ23t/Vc6cH+RFQto3dPbc/ny5Yvt&#10;bYhzFFP1q1JzT2XEyEx1s5rgNV6slCcAcISwqbw82k0CvOLcvX79OroggJ0B0sS9HLTLyIX9xXym&#10;gJ74Nag8veJpYRZuwyCA1UcAdop4sniTSDZgZ0YgyC6GGzfnYH/xXvROpKYswVgKxJeLxoXSfXuT&#10;cQINQsBjRQVH1zQTYXelEuRu+MGO9oc62jkZzM0fMNXGCNPbOx3CHZ+nNQ+AFQwemjJWVlVyDcJG&#10;AgCprCpMwfaCqwUvxlIU0Hbr8TMPtl39xto1T2zaoPK20akq7DSXFRBgp55KuT1ram89fo4/9a9t&#10;xCkIYXBPaW0GpPC3QwlEsqhqkoNDoW3vXDNNW6GOIsleDdgFj9D8udGYJWsCn6HdQnVqPEfRgDI6&#10;1aoZhabXCwQZCCNwNwPeWuqaUR6eW15RzWXoqVznBvTqQI8TDD4h6nLYGtcHp7PqoFDtoAqxXNr6&#10;hf+tIK+8rIKnSTmZlVNd/VKmpiOWiuRVdBRkAjpypJbIMWUfl6EXEYWVIBQFAdx8Rb1EqRlsY8b2&#10;GCCXwgkxX/kwThQTZMXijWU1g+bAoxWcmkkLH53VZdU/Cm7G57svXnvhpp2xHZB4sYgikhTTGF1e&#10;eLC0jmJ2dFxyQck84ZGOZStwAKTLkM4jQImwY1J4Cm22Y/xSXExHBcOj95xte3HPdmdBzTEz9A1Q&#10;JRHjegB24Om8y5UrV+inwYeo74YlZSViMLiE1gQ/CdCgS+yaxiby9XCqYIfDIrypljiPjsM8MWQV&#10;J4mjaY4n5vOItc1rJkYGz586crX9sjpZ5+RMTU50X79y6tirx4+88tzTj3/rq1968Zkn2q9cgSb1&#10;rLo62C8zr73s4EqOsGcUYU6q4OQkWZ8nTxx99dVXX3/9dYaKXx8P29atWx2OV8rQ8GyDOwQFSjrK&#10;XLPi7lIT8kMFtadKlxrS1yYSYVt7aboxcNvLJ1+6Ta6jYDj6q3Uns4Uw9mVg8NuO1u0PNrRSSb36&#10;8M3Dr7167W/+uvfb3zr+s/+2/TOfbnrnO3Orqo+fPKqMFoMQUf1igbonqQ6FNgm16Zgc1EklWqsV&#10;vCwZQUk4HulnSpcTMBwAO4sukB03KFzauWU7k8wfXnjhBbK3yIoFiweEveXQzWgwqCBDI0PY5PI2&#10;Z6ka4INXrn/X0y+sBarbs/Ov7729s64mItdQnpleyABWEQoTfTz6+wbGRicYL4vS1aV88IMHDjGZ&#10;X/7yl2tra2QdFhUsKkiLMFXpNk7Hc0y4O3jwkTUS0bYwEQWoSX2w4qc4FCk02Uk0hMp1U3eGyFY8&#10;6tFhw6kHUkcceE/dKFXdsvcyOG3oRrE65KxKdVHWSZgvVoTx8+MeTPZ7ZD5KNjCyPFe84BLIFWIL&#10;+mcjXG1HJletX7/xscceIxWZ5yJAoUPCl1P6W9LlIJI5lCOQHFZ/QiOUN0+EEfke4uviJ1pfhiNt&#10;isCZmen1g0P3tXdATJ01VcNTM3v27sb9QfdA+DGwHVPhnnNJQWjUJKGRxiObevqv7NqWliyJIEgp&#10;7PFeaWGUAo+W4RIUInRBHxQevQ7jjHgfXh+7nX0n1xpBIy76E+wr0PlwF8NDXGZg2qpILiqBOI/1&#10;gZLSSvBcwoKutLXztoNU5p3DJMYLr8tQnMDmYuvwiSL0Jyf0oCnxZ70SS2Vsi0xQMZM30LokdM72&#10;i1WNRCYnuxIkOHETh5xNLlGXWKNOimUAjUUNYvr5a2EFXZVU8Nc2sDLbk1wXJcqrSCyTCaLCzABe&#10;jBYXXSkvDy8jT49NGk6jqLXNFuMQiaYiF4IggwaCdQT/wcCROPcel17nt7Dj842i+PF2cYBgpGk7&#10;XjxEoUJUjJ8G8cfSc0OixSNcFAFEuBMznG66JSxO4n4ZDZZWPPbj8uZJSCabl5sA9rELeMZcxlzk&#10;xAW7kzPKueRR1H+UJtpHT1Onn45GYZdoiePwdo7odcieKZSDB/RkZm5/afnqV4vzws2bpq5evfnP&#10;Pjt64vjp//gp8Luxc+c6v/B3VTcdbnjgwX8dYMcLnIxpSkW3MVfsa/sRxQ/k8XLeTOgSjJqQc8XH&#10;ybUmOFsw+fT0o13XLpSWUVk/6DwWItbOpVS16HzG9WjOEZIvn0IqDCeQoyCDWJ2gBItX+ad5XEPT&#10;GqLPkFNob5SrA7kDTmUDIrhQmKEZyv+xZQJtQZZV1VXfdubshy9fvr5378Wf/amexobu7i4GgEx3&#10;TIfiifC7+8XF2qzyyEsKdzalubhAds7E2MTeusaD3QPDs7O/+dqr1EVh3ZGh3332HMXsYmmuV1c+&#10;9v73PvLVb1R2XHv9+75neP06bSW/jPinqXF+ZgqOQd1hnoJggjG5VR1HBZSPLojXH7nDABieXDIy&#10;xu2JsR0JYEdtFm5FNLe6haNQMWPUrEh4NZEgyYOC28dDwy5I74X0otgydaKEj5j5hCs62jreKwgj&#10;vjUzPcEiqrnKwjzexMrqKv4wWlrcs67pwPOvNF7rvLhzm5I0KHK9sADF0BaYO8BLwBO4k1Iz1HEF&#10;NkB5RArvZIJ4cj0PNaSZCZ+lxQ0PamShGxt56Z3Pv3TzkeOvH977xI6NXBpVd1VXk/sXFmTOJaVj&#10;YpAxYL1CUpndDl8ffBhXxLvExZaTOiITVnYWXExNp1SMiM9n5sWOELK4Uhjnj5480TIy/M0Dh/oc&#10;2hPWRgTEcVOGHYDdxoGBH3nlpW+3JmidZiBQNpYyBhNczk3rk40XHs2U41kqrsEIRlReUbF+/QaW&#10;e4Be9iuory5T6MFH8wUuFqC0agbiHVPcIxBYS1lPhhQDRaiIH4YHIaBB7ueQGlEO5Ie6iMcRMSR/&#10;M2LIT+SytO9ZgR35Be945uWJstJv3H0LF2hNkY8oM+5EFMQTHCMIbM5dm8OGAAPRNVEt3UHHEJ18&#10;Pqps6T6tdnrocCEb8UyV+hULRp3z/e3mJkvI6pMYDjVkgwZcsSHIVwJLNep1bj3GVGBsMpyGQdsh&#10;F8JRRKHZ2LbheODPWgugfANG4mkJrmMKAKBxL8+EBMOqDeB7xcUtBNgJDOVlA7AL+kwAOyk6yUjQ&#10;9i5NUj5o4e21a/jrxXEgWlNIuklj4BsRIEY8sEv3MHzc0/AxJlkhCpBrRfnghg11167t/4d/HGnd&#10;ePt3fRBe98EPf7C7p/tbX/nWyPDoYJ/6btNA9ktf+hJ4xQ//8A//3u/9HmwHfRjO33Hpavf1ntbt&#10;G/HL6VWCkoKqfETsIp9J9Y2y6e7ZksyjZzVmNj4KolJUkO/mGdcfMOW5T3D4mEBORCsFSnFI00/w&#10;fwN2yhgQdizFVbMa6iPoL5b8nuNnCawA6zm7qWUyT9UVyc3W8sc+9SqHvWkiFKAc7E4kJhaF6mqg&#10;zmskODw6nMg4lH6lwSfIr1mr/BpiaNxEjBQCRDHycuEyFjPB7aEuRlmLWB8qKoNvXzB3TEj2/psO&#10;SYxS2QqCSPlY+HJwIk60nC7koVg3lFwqkZErDuyXk4fetzS3wDnDHi8p7svOBiS7WF762pomvdBy&#10;xuXyChR2xlFaXFZRXkl4Tn19Q21NLdKGaA6ShgjuQBR19/aMjA4Td8Co2LSw7tz8rLr6arLRWJ0k&#10;8MS4OIoKXfNQNoX6oRrChjIymjp7t527dNPLR+/61pNNuGpb1kFtX3vfu76Vn3csKxNZV5xZIHPE&#10;TSFk/bmrkyrfZLLA6HZsVytnRsJwrwFm0vKCQF9hOYojU+6N+YdcNHB93NbyEefSUzJjZnZBRkFW&#10;PuYn2qJaFRGkgzdiZTGfvUyOCOUntIIiBUVEZNOmqgzVDdG/dqDvufJyyo1faW/HvV9UUTw2NoIR&#10;XVRSONB/g8p3zgUgkFhJ+zw9eJ95gmwxGDOTwCcEN+HbXNey1jjCMuqIzFGMfMcMB7gTTTnNYRNe&#10;E7Qe91x9BMUHDQRpmpO8cbKcMU9yqPV1RWlAjrlZxCW5FrItY1lvjl9TLFR23vLcLC45qIyaDshs&#10;UVYG+bDwVnpBeAzKqBJHNmqqoKHgpER6vlrf8K2WDVcqqzeNjj50tf2Ra1e2oH4UFY0USmFK7Qfp&#10;ufZEKn6WzBcFWii+eLKoMI8AFqp7QGwUuXAnvDwAKLWaUA07u9NlWzItKxt7h3/gC1/eMDjyP/fs&#10;fK2+jgpeDIph6yXt5bCkW7G0Uj2F4MJrbwy0bd+ktHjbF2I36kmi/IXSkjIl2E7j/yyR5AvNJqS0&#10;+hgqRFGSDI+9u7VG4DmCRouoJJpwFGi92IGojCq9RCjU2qZY3+BoguoUoKp4LrQxoAS0UgZKli47&#10;d45OtQizZRLiZJFGQAJmIrddIW9JublUkVOneDctgoNJYoS+EtKBf6F8AyW4PosUBq+T/BGoocOD&#10;N2amJhxDqlA4VTHOzlO9rJw8gvoIT1KsllRbBBFuBHaAmI0kmjQ84kdyysuKK8pLXLQXrFDiki4K&#10;0wrwoW4YpRnUlsEhBWoKwZgUXrewgJbmrnqKg3Bhpqg0tDS3RJKBfGvl49M7z3d0N9dPVJQyh0Ay&#10;WjPlPuRDm6COCC6uZFZbsgtOrczwYE02L+zUwkIh+kp8UPnFxQUqGZNuMMf0QRY5uegXqgElsS+7&#10;btfFq9fX1E5VleWRsJ+TCXcsKiWUP3NqFlUyr6FRABxGSgWad1FRD40p8SuuLEJKQmxycprWrCGh&#10;ShK0tJi6h9IiBDuSQ0eI6RDTwp8WZyboaK4Kg3CaBcI7KLK7DIW3btxE5BehXurFiXYzqz4YxG8V&#10;52ctzMKup1lbMvErymh3Ap3l1Tetw+CELQhKNk4XyC9LjDkBgRAGCGtG9zp69OipU6c6r3VA+utb&#10;1u/avQvEilygSMyhVyo2lzQhQlNR5lROXuFyrBDVrLQe1inYPlwjD2eIbymgKkynwBCIJTO3Y23d&#10;7a+dAuHraqqH1SY1VtCuQDoUSw3yIt0R2mVt7rv5nqr2bm570x/+0boPfmjo1Vd7vvH1d165xq7q&#10;+fo33vGpX/6bz/2Fwx/U5BlknhhBoGtpbw4uIKqNNWao6iwnD5dcpwhaGjcjoljlvoH+sYkRYggq&#10;cSPl5/CC7CG4R0vLOsoLdvZ0Pf/CCwsry4QWYgl0d/euXb9x54H9RZUV+YROLxBjAs618si1nn9z&#10;9DhNnJ7bse3z9951o6mBqDSYEhmegOUqLoNyqRlQVjgMihxy8h+Hh8bJKKESB4WKpoALs1bKqyua&#10;1zdf6+9azlnJKy0sKCkiTn4aQH4aRF7YdCgipkFrNdG1Rgn1MmaiTlF0u1NZT7UIEhTiimPZLngH&#10;1wZwQbqIebn/iQq+w5Xg4Cl7wS6iCLIzWYb+xBzarM5D/wNJKy+tmFqegivEtEvJzqb8EHFkcyiw&#10;UksQrHm0UJASUlpUivXOQPr6+u++++7r165TRqqiooo1wSqOGmihXDo40gJY3AYNWsNwoRvRg2te&#10;azIVc0fqpR2kojEVD5SjiLdSab/F5bNE8KnCYNal0nK6gEGbeHFKSktIU4EN2cDmjaUcCrPUjApy&#10;bO4d3HSu7eI9hyE88UBYqHx1WjvCTHi0w/7tnbcxAVbNbMCXrl/vhNjZj+wQVB0aRILfcV+Wm33H&#10;KqetEeQyGAFaUKBRsqOshnIlq4YezK6EvfAJsj5SaFs2rCcjj2xfuuv29vZBPuVlVXhJlrJyid9D&#10;wCF4GCKTX1haREITRnrXjV4ciex6Ng4YOo9wQpYA1sDFbZhobxrmBnNBd0E+stZSkJDjsE9y1Nx6&#10;LsLpKJUOAVAPm2w1aAGOQyJyARYAJU1ZD6Yvv5wWCOp5KjpxnSpqEsHHluZn8guodMaeZG0ldG7q&#10;6h0vLelqqiNMAppUXy8cJ44FMOaolAu1aypV3qJDmVTOL21UQyApqFQACgXkkDL2iDOF7AUq0+tF&#10;FzKoNKcFFkWA5CD7FLIhoCzBywKF1HrGnMjrIMeDYk7lbLYWqQCIaD+BQylcJmrUIhxNUBq0g6RW&#10;hTvqVKxgdQNe0m9Eir4yujIXEX/5RTnF5YUCJ1U5xoXw+Ds1haSHLmNgKJJlafH2Y+fGy0purG2Q&#10;m83lNSXtCtQkYFEvgs2HUCNzaglZMzs/NbQwc1dxVShF6YO+E9V33XXyE/9u1y/9p/Xf+32bf/TH&#10;CxobSSCsvevObT/785A+SbL/utYTry3QKCZjcmoc/lpeXoruyj8Kn4ZnmnliOpgz93dV6hzCJewc&#10;ppj1AjpC0Nx25uTE1u09zWtZbLBO1gysk4llReYWxoFEYL/kyo1PjCnGmTCD/DwK5cp5Y72ICVF5&#10;DVAPouQidSNUT7Y4JX3nF0GOi4sQhXmNtTV9Pd1tly4iDUuKC3t7uicnppwhKnXLnS5mmfzvGB3+&#10;oSNHtk5MHD10cOyD72csFy6qGSt619zCBOOhIHJlJaKTnA+16Vaco7VcUl/Z/vW19WTX4pxGY9lc&#10;WLqrf3Qgc+VXnnscQK+svJhSsT9w9Pjm0bFYnUv1tU+9423ve+qZyqtG6za3MHS5nx1oGWxI2hhJ&#10;0iBCC4rHZFNLc3NJIX5V90ymQrEMwiTQOyBnOGJJYVGk1yHikVMkaLNFq2rr4AyIRsib/UU6AyqY&#10;QHxFCCqPQOqfyjlrBwTPlcdNtgwKOUogBeBQlnLhVYEmGIgPN7ZUQkVumYMY3Ei4CiclaD6O6ZYJ&#10;Dc1TyScnnzL1ixUVPWsaa69e23Ty7KXNm6jBgVLHNqdkK3SNLiZXqWKE2RrKisleIRRLrEnGu/L3&#10;Mb5mh2iXOzuBRte0gUrYLWhc255+9rZjZ147vPf5Q1vZLEXFRLOSnEEULfMD01rKz6I4vfRntBo4&#10;krMVF+BO2OXi5RE+IwMkFRdChodtEyM3Ut8DNc/GpJYhpwgvrARXymJU2HeFzJzr2M7df+XKgd7e&#10;v7rt9o6qaqbdRj6Bx8Qb0hwWxoISTqz1UuvAwA++/EJHdc2X9h6UJDaqBGklDCfwIzNVHpJDMr1w&#10;DFkAklPUHYGKs/IoBUtnxuL8YlBC7rC2qQE7exQnIt3GQ6IFFCspqXSHeVYiklaE7egNIxMlv7gQ&#10;UBy+iT4Ob2f3huaG2qOYSjcbdKyr1h3dHpVW29wJMUxluDc4idrcfrLjdWx78tfv/fYLXP+P7387&#10;ep12jxN7wmSWcbIIXIvKRv9fkjiZbHEAVQ3V/Is/S28Jy9SefhkT5BSzQ9B7KZhOScT8Iqt78mcw&#10;gSqn5ZB8AYsKzZRaqkAoNVyR+J5fRtRK7MkIlCwIhFY544Lw1OgCzgLlQR+5BZkq5qNBKP99FjcY&#10;1YBAaxWzRm3cPCYPhwyBtIW8MM7d8Snywcm0IsFowQXeXGE+E1mtrvcq0OTyfI5e1MgYCZPsXmfK&#10;4ZX5QYQ66mMuyPWMpLJSxFiwSBdywo3lVDs65Nzc2+ub+WO72lvr09AlwnaXyWmYVfAEpDk7wwRK&#10;nhDx4GuY2pnKio49e+quX9v61NMDGzfUHb6JmKLP/I9Pj4LW9cvHcODAgUcfffS11177pV/6pe3b&#10;t//Gb/zGr/3arxH88Tu/8zv8SvG7k6+eam5tgE/mqocfE6gsHXlzURUU/kIECek71G6a4x2hJogI&#10;6pVRYBcvCwM3xcADzXLJ5ARclg0ZgDhYc47KGSmRlIVHJ7NWz6+oH2KOemGtL5Oo/GcodZYuiLQy&#10;tkmQmbuCWJhcmCUtYZrOfsv141O1gyqSgHJ+dm0TXBMHY9BwGioJ2Jd9adw5lcjlGAUH1KvYBcRk&#10;xwe2r4SUYZA8mJcCmPgmS+5SvnJsYkFiJmvt9Q4Ch6JAqfofqxUyKrhiJgRXU9wAIz2nIBc7j9Sf&#10;7Ozde/dGWIpeMwXQpKGQ2GC8rcMBdJcwErTDVOXN/m2DoAL0QIuUOCO23To88nDblZf376WkR11N&#10;bX2tQjlwl6GtAi7IXhf2LEQJzQZtpxQRWgBgsQDzDCGK7QA/FDilBMYIiVLuK4yyzE1sdz77Uk3H&#10;tbd94cubzl5o6Oxu372jf+26577veya2bu1qaOi/0U88FwCI1Bz2XjiOwk+SZFBqF4fgTPB1n8uf&#10;u6p2W3KBX1mWfCqrYjXOxS4Kjib1kzkEJJW3BtGg8DdDs2qXIRNCWI0mVRma8/MPXbvWVl4O0MnU&#10;CZSh+EpWVvPatdyLKFO19UVZV4pi0nUrNNTA0ThG6ftJ79GKClgPqFBDg0poiVfOKaRTwjaqcqb6&#10;TLM0aTUu7pCYfKvUu/RpSnQl4F3ygoGRycfjADX/kv7pALvU4PRX0y9bkVdQlUAFeaGLwTQ1JwJJ&#10;owaD489TB2dJOJbvGwQGckcn38fWb7lSUd06NvxQR9tDV9taR4dGCorIljWEJJ1DMsn9r7xQ3Agn&#10;Ui5CvSSs8SijJg3Iw/LKByCP7nHniXMPP/fyK/v2/NmtN/XqIkwRh9/LxEzca0YXI/dKH/Gt9YMj&#10;Oy5fPXbTHq4U3boHDY5UXlDW0UqmG4QRfSnzw71nLRn8U/LHAyl1DQ73OlDxZjMdZX1iobDLwK1Y&#10;U7ImMVeodqScSiwQk1FMdgCvvEdExKQj1AJ/d+hNFGFI5aYHDSmVLrH54z5pUg+z3yqLME1jjPZd&#10;Y5GKotxsiI5aKyqZgSGq2gwcFjeOcbbAM67sjSElOhS7oP4oyeasF+GMQi99uMVWcrBYMIeIUHOj&#10;VDsPUzXswrKNlFjGqXOHZkjzgth0Sz1IQQqvnj6/c9N4JXX6pfbasyQPWHyLQfLsLfml+3JLnlkc&#10;FxToytNosdyxKLpqKqWMrIslRDGyQWXcU6UdY/L1oJKim189NVFWcr1B1XN56QiTCS4BFG/3moaE&#10;GgEx8iu2N5Ad16Chss0jeiLZdO4u5aXXEWPWG6VcgjFj0BgkAZnV1TVwH37l6+lJEA48q0DLmLeo&#10;RKYKSjU1CysKWIDxChRIuVX5Ih9yQ4IRuPL06dNIZcLHGNj2rZupNVZbXwf3RghzTyF88g3Yw2z2&#10;CQGltlOCsQSrNKNIllX6pQkiFUKRKBPIUl7w5peOvnrLXrNoJwK55JVBIqF2ihdzYsL21u3bN2y/&#10;9Dv/Y+MPfIxLL/3e78z0dDc++OD09Wt0yG350Hedu3hmeHSY+QoEgl3qUh5uI+VJFgX6YCn5hDmJ&#10;4I6Ycw4VAPLmdB5oFrlGJRSPA9xcXKLg0fDomKqULi6iytBDd8uWrTwLi44lqa2pufXkqe9/5aUN&#10;w0Mv7Nj5p7fe1EZbZ5xhSr4NI8Y7L6rU42Gz7stCjIyOsm3LSivVEWBJxgMbDHgX46uyqqKM/1VU&#10;EA7HrVTSnPIrqtvGfhc9IyjVkAKbyqyU9xLNrpr29J7Ky1aV99BFYoPHvovEAruwI+gpulJKWsWR&#10;uszhwNIV7QmPBA2nY/N6UGB9Uy3kqjp0nlBxSq90IUWIUC01r6hcSsSW8zs7p76+lqBGVMeezi4m&#10;EGPDTik82+lIDU+ahhqO90CWYpiBq1ktkOs5PPBJmrOi/wy+uy07EyVy3TA09PD1a4+tW4tVAZ4L&#10;WofWgdLMouBGgs3aEJDs1iurJnHOUEvTnpePc4cbzQ02nvUM804NgmmJ2mTciQ8JrSVa8OGHH9m0&#10;eRNJ00T0QFTBWgklZmeB7RCaSntHXpYL+DqwuG0bVhykKwk31hhcC4+FDmQq2GDQJ1e2btrCOV6Z&#10;ocEhlE4eAGpRWFTI6PFT1FRXkUaNpFC3LpcERflQbLuaYKq4lUqkOcEzP7cwBHQcCZOx2Sa7xu8Z&#10;mg3/DGkJI0g+sTYb2R9sLwN/sifRUHFpUDcAvxEt0pXnK/hJYhfKU9Qujp8q6iq4iK194LzU4a7e&#10;+qWlUxvWhecAUge7kTs2eGae6Jb5ie66cQ3fDcLWHkhVFUxI3RUMrIgm/Cekm6RTWvIHCwi//eq4&#10;wdTn8cc3/Zb6BanJzXkobxcsNLiHg5v0OpENzUmMBzw8aNZNUlSRE24CP4k/Sx1xuyquIEpXbbiB&#10;+Mw0W3oHJspL+tatUc9Jx8q6G29gIl6v8OcTPEU3YeVlLd9RWPGWMYPHVd5/PxXg8qsqSYWYuXix&#10;Ys/etR/8YM0tt4LWnfuNX1v3Ax+b7+7+V2B2V3DTmbfzdJaGjc/BMmmfu5o4Y+Qn0LxErQfMYQkl&#10;hY1YREDqwyeO9jQ1t1fS027apYFkanBX644KSuVD7s9tWVMZIMvLOFeixjlkGtwpWDp6r2xeb0zl&#10;PTkRjwXChcZNYbCRABurxoFPi4uD50ttKyp6+Pr1B69e/eba5ld+4CO5t9xMuV4YPo3vqqoqwF+A&#10;C2MjhxzhZwyJLIooYgiX5ie+c0h0z0ruttHpnoW5X3vpab7CzTFrf+K1U2spHurjaGP9jZtv+sDn&#10;/2G+qurFn/mpxdqapN1nmCqrjmj/lT5CU9budEWONPmbmCM+UQpQ5OMzyJD1vCBAWyR5wN/5qaB1&#10;d7SMh8UeWb1BwtyLPRL6RoRMqrxn6lg9VNcYDc07OeKv6rzkIHtOMd8B+0W5rODyMtr7yZZ12y5d&#10;3nr+0tnWVgEuNrP1XlgFNvngMgLQjaSIfQG9CQuWkJtFSVSJkhx8yfhEoZM9z716y+un/vaRO45v&#10;aGIaJKFW8bc4zXdTo5CVquxgtsB7wfrD8RJwc/p8FXInsRKRVQqgwR2ttwr1W//43B4FahpKTbr5&#10;xKkHOzr+/PAt3Q2NStQIS8JtEd3qylm/Wbk4ed534ihRCH96yx2xR2KcaTEdkx2ihINQ85Q9G+EO&#10;iXwWwBdriYrt/HKCBSi5QPDJanKKc8+nkLhExqeMCM+8Ul/Noq1h+DxhVYkuF9CbezvQW2NKemZs&#10;3WQmrUwWF6hrZ+zNuAPn95+/urvt2hMP3zNZKZhPALUsMpGx/t8kxF2FDKb2NXOk88j4MeuLNVB9&#10;GKFpsmRcFDzCBXLQHDWH/medy/4YwYFRbiK0C0FjQfDKXPTEGX7W3T39fighYLTak7ukULX/+G1F&#10;wQSqwoZjXN2d3LnYotKOKWdvOLZOcLP6KizgV7MenvgFI0yOK9MmdFhqARPKTHBJB/tZzerZ/iYK&#10;MBYlIXrlrKTplC/hjhZ5LC6fHxtmrd7ZuBbSuTJN0QIRql7YVpmdtzI5GZyYsCEdtX2A2Spqgegl&#10;VRjgnpd37uQrh774Jejs3//t51EFyIdQna6MjI997GP79+8Hs/vc5z73H/7Dfzh58iTX/+zP/iw1&#10;9Em+4U/k4px6/czajWtQP3icY73kbpRwNKcRnVC+zTI0QNUI2EwF10V+rHZuAjG7uYoCLdKJrpQt&#10;TJ0nE+4dEGGkWkercHoWip2Lg8eCSiKodhMwqwQ0KorUtsryfRfauLh4dv7I/p2QKYCd59v/k10P&#10;nYvgTKVy7YiITCkeqIdvm53F0HtY/DiQlQJH2k0Rlad8bQ8sseOEa+lrkUnOEZWaba0Lx8giXsjz&#10;kktlYlnKoEYr2bv27AlGoEvNDhIiNoOI/cY0O9VLgcqBQMWEBvGIVpiIaGtozo4909ey7s5TZyor&#10;Kpf37y8uLGLUTBAaJnMk7RMPjxJjjSGSDVdahM+ZLBAAa2D6wiL4qbAAVQckUsBHuNWZm0Mvv17X&#10;0fXQ5/+xsauHQVzZs+vMnbe99OhDvc1Nczt3c0O+iDYMn2LMMU6wzGDDbwHs7KsJrd8/UnCe4N7U&#10;kbA2q1apLmMJPpKeLdw3WryIOHWrDbMUAXacGMogGZMwqAK2tXtEKMABdR7lYCAn50qVnKLcbVGp&#10;W+rUjjqiJjtQeX6+o+SieGFypBeougI1QhoSWiuvXFFJSIhUkIgPCt0lTpINkwJl4vO0AAhulT5C&#10;WsSQ4lkJO0udANgFp/A18T2dJwna+iVS/oPxZasdnbqdyvBAZ2JA0J+VLaDUEDlBaJ7YsLx8xAAS&#10;4tRTsoTcrVlLwN3RxmYAuwc7LlPt7qa+7pHCAny7XCsC916SbzBLGY4UfkbLqFFhC2ALNVEKVu1b&#10;qxIAdHzP6Qt3nTz36sG9Lx/YBaSNpcT+Yp9yLzeN8iC9hbWhxFLchjArq3dtA1mx3GtofTOIs7LM&#10;FN6jtlbKTZ5boNwvKx6xefKSxNvKqeKiCZ54RELkeoALsNXVz5VgQDHlWDtVVOE3FEEWE81YHNob&#10;J8Rk6FUWrJIcWINEMgrAii7vylxOkpXN41eV6kFg65sCWpPaPcmieh3MOM3mhLPwCYCnKgsL51J1&#10;TCGwUzM8TW5dR6fYD6gfrg2WuI8M1Rlr0ZfclTcbFqGIiaizHnPLYX07cQlIdY/we9+JQ0lAVjf5&#10;RLBa/MkaQzjFWB5NmuMW5BkzfnfH6+dGy4q711HfwbUkIgsyVNXoqElaytLc/UXVLGLH8ixSmU9o&#10;74BZW6BKShIqIXpxI7DAUFg0p0l7kOXedk2olhsDZzav50XMA2WchrzMzyG5dZaXra6oREZipaBf&#10;tl26TBQo5wbcRRjxduxoVT8wh2faigoLCPXC/K6mgqDD4gKk44tY+1FSAEpmCV1GQ9JX/bhkvS0V&#10;iRh1cNsIS4mtRNSKd4peAvMdUwSCh3qqqiuJMujq7jx37uyVjnY+rKuvXb+hZe2aJsoXYC/zYgg8&#10;OY4d0C5iYpoVCOXKTzzXvxJqG8hK/HOLFdewc2BFQKsxS7HlMYR6mhsJkeZ2Pc31EI90MEMGIhwR&#10;QLgKNe8XOs5/6Lt/bPj11478xI9d+t3/kVtadviP//Tl7/lwz9e/tvtXfrVs2/bf+cxvC5B1aIxx&#10;zVy4c7rwUyjoMb3otc40AjDFCFE5HGuoQuusRop7kDJASCSBQUYMs8fGx1VBiiTW6Wlivbds346l&#10;QLAh+TDbn37mps/84Zrenpf37v30/gOUTIUwed/o1onjjiVSeDvhOWRv6FdJamaHRCYeyysCUhDE&#10;jpkBJ4dK2cYsEIUOVIQFEQwAi0t3fgY92/aBcWSD0A4fsJvcck51GK0Chg4dLEL4iJrbeN2NiHqP&#10;W2Xw1wSH2furP/lu3q9AzPJi8i+tQfOVqOjhgh1oeLBKrMGS/TftV+XvkZHY1DyaEyzV2XF1hXYX&#10;LyJd8glFmByfJGuGzoa9N3peefFl3lRmGWXpC4vD/Z8SRq7IlJIv2upmUGFrRfE+Gz5mp9ZLbQ25&#10;nTSRCInip5pHHO1lpcQ7iIRAUcHI8vOJvGYmxMPk5ZgIRx7zIX+2Q+h5ZXGVzJW+5kbmxUq0hJ0Z&#10;s/AmAWp4eWUVg07NAXZT3n5oaPjM6bOkkOBxUcHWDPAUAlsLKirL9u3bRzAsygl5Q+z61tbWLVu2&#10;qE2BnaZs1bRhI0TBqWExk2ZfYjxoSi0bNjLPQwPD4LzMBLVbmKTaujp4GVEzJOCD2aFNASgzKNL9&#10;eAvS4tBPQ0gL4DQGQFCGKT0cKkbKQ8Yl+9c5rAaJTB8qFiQqiUw6tQBOTthoCHiCaCg4jZef2m3j&#10;pC9OTg5P8P+TgY9Af+YQkkRL83PQD3uir+8GOCnM7OC1bv56evMGop6ZWuLEeRG2meAeFztjcpjk&#10;iAgOLExEnAqsi9lLH1BDGlxI6xXie/8MsAv+owyLMLjf8s/VoP/5P8SSzEVXmQhXa7id4PksHww8&#10;RpjWXgTYJbqUirrEMsH3pQ+IigVOSTiq0JKaS6APiLkuL2PZTpQSYdcY9w8x4TWUKJOqE4EAFo4h&#10;AesWMyrdjPUtx7qPfLSoeS2oXE5FBTmwdI/lnOC7s7/yn/IobtDQ+K/oFXuKQGAbhayLap646zEj&#10;wVQIwE47xQwwSNc2YbiUXMHHtbRuP3uKfiOnC9S4Q0EAtnn0jnJwaq2lF9mnFQAoJ+UV5bypdopT&#10;MRzX6AhH65EiZE+TPF7Ev5Dav7QwPkbi+zgME/ORRFwkGJdiPYUfi2+9rav7R06caB0dfWLDhu53&#10;PMoTIWGcash2UnSE5vBoSoKUl/MnzbyhGcbGCGcnp8MPxyoP9A9w85vyijeMz57NWPj1J7/JFkBG&#10;A5n9u9dP19mVzvF8y9qeza3v+NbjU1s2H/uBj3ATURSAuKGitPCMc/Nn8x0fwds50KWEpbj8eSjR&#10;0XoAWcNlAYijdYTnj3OcU3JbqiSvHQDh17Ff/Z8TTMhIcwUnhETSmQ1sK03JEQOLISmaZNURV+gO&#10;mIcRD25DkjXhlDXj8YFun96wfteVq7uudJzb1Mr1CrCA16jomJFsZ6KImlYUzAtlKMxQHWNljvOI&#10;6vpa0gsQlPd/9u+2nLn0xfc80LmmDnLC4LKnWCzdOnvobAxTSoVwA23eeIMk0TKIJ/1Pe9/j9+Yy&#10;B0nq2hkU8Dw4oERVzILImSJmGBP48PGT91689N+3be1tWMPjFPWm0tfGH8OlLTqXqvMDzz7Jff7k&#10;ljtinoOG08cbllHYqhq/HCeeXP3RFS9E/y6mKZ3ZoXmEvM1NKE9lWkpG6kgzJT5YXBY1JqaXN12s&#10;Yxh2HkCQnPEvpeLq6db7hDep1oFaT+hjtAO+JMaHgxlbz55pWaO+hcEykeoDF6/de7b98+97uGdd&#10;o+5pkxERZAWF+2qDizJVIjxauwp9iZoSAdiFyA/AzpUGFEfvil+C7yEb9gralGZXaVNRm1R4j/6X&#10;zEPKCZWeZukLJoy4rwvWaVyOQOEu8vzJyMkkaJd1JDIXUce/2bl5IvsUWydEmRgLJiEwNn2d4aiG&#10;LPlorh+FkslmRI+yWuoSAa6PrxUxEsuZ9prY3xuAncnXBpTSvPw/Jw1ob0aSqPMwuUpvv7h4aWKC&#10;GXhbXSN/uDJFBLSONJ2EqoffT1UXF9BYSAAgSHxOhEhkH61fbBkx4M6mRm7/5FNPH10UevBbv/Vb&#10;6Cpve9vb7rnnHiC5j3/849/4xjfCaP2O7/gOmsb+4i/+4n/7b//t4Ycf/tCHPkRSzivPvV6zpjq6&#10;DjiIJarAy8cmjdSN6RWk6uoBrpSRwum0QRI2HgasjDavHlMghU6hep6oVJxHmi8llJykAyv6NWAr&#10;uE8gC6p3qWpORBfKlEUvkTpRXHzX+cvscYD2l27ez7fYPLEu2lwGAsMEFfFHF40UH/YeVPKlwFDV&#10;YzEBucWCxrpC3Hd0NjZKBuIRQTrW3oNEhdBK6VJEJTsgsAV3izPNpfY10yR6BPbdsWe3yF4B/6EI&#10;JLE2ccLANEF4TcEpLU01s54sMSZCc83Qo2g35EjDLCQ3mYDKV83O2f/Kq2fvvAO6pqMCSA3cIKy1&#10;gMZ4GTa4YhMUBYrev0TFJjaXmktKH1pCZdYLZeU0dfVtPn3p4EtH7vrmUxSn617T2Ney9skPfxC0&#10;rrdpzURpaWIhZxcMD42QX9N3o48lifq8bCQCDc1yEwpPZkwvnMoGNV+OUfFfOs4nzeZi/dKFJ8U4&#10;fCTyTHUqzbttXYilmKtgfYlSFS0s+5aZY6rVNyAjK8BK4PmHrl59clOrpeAK7RGYoPLKCgwJFA1o&#10;ioUDIYY9BqdOM/H4lUhDtIFIg+VXXEyWHAQASVrH9WGqsV7gerGCab6cvmd8EsfqV/YeSxSF9Lkv&#10;iIZlAaiFwPZt41NXkEHWqlRcCBaVeKBaUwEYWn//AFxMAcPYqKyO5zzRROKciVs1itVDSvmyMuiI&#10;QieK1xua2ssrW0eV/knM3WZKvBYVVVNWppj2zGLROPNs95KolQFgB2wHeOfb+yleKkb9A08+v6/9&#10;2nP7dr52aA8jIWxa9aGkL8r68yoHozC/NNYegJ2KPgsxyj505FT7/XeApZD2yEdslaBzxCWhDfK+&#10;OjhclqQoRnQUgF1UZwy908XaslW3CAgsM4NUU2YseaxKPGizQJ7gNUQkSaw4Cj00zlhlxszTuSya&#10;kxKnIKbhSBkrKjbMgkATA13cJyg5qGXr5h01VXVDw/SGjjzl7E0bt1ZW1AwO9fEJPIDHoaBaM1eL&#10;YG7GIrLOKSUj8QW73atj1SPTmfmSDE6gF/4PXhHhdWki5A6KY0t5EcUloqUUaTJugyWW4uuDU0tf&#10;j7jg1CtwfXydydB4LAfvOHKua219zwZq2zttzpxQ0yJmZL+NrbvW/OLRjKUr89JrmSw8M0pvJ3kX&#10;tIIUEqDJuVnoAMgB7Ugx6H6ucQAd7KyGaz3YV68c3BXKkynDLkFcSVmKscWmgUIIMcU7T6G6Gzd6&#10;R4b7MaeJQWZIyA8xbgwAV8OM5eA+LhSoACshdE5iDawz4M4w4WZcfyciBYIYYvaoXyAHoCmZABz+&#10;KdxsaXF6Xho8qyh1xL3eYA48hRxYAgro/QTmAi5AiDuONegtPKist7TtGX0RlMhInGu8efNLKKVy&#10;Ydj7q5lJeoFIHSLaAs4cWdV2SyXlVZeIwlleuu3IqRcP7EqkGUyMFEj3GElMmCQLYCU/M+een/lk&#10;8/vet/7D37Pt5/5d8bqWLT/5U9t/4RPlO3b89Rf+8tS5k+wveZhltUslUMHqlHSPRQm+XVoMoy3F&#10;fYWwTZBrnLPq9CINglVUmQLV8mYfReH4FbkNs3NQ1CievWvvnubmdaAim5988o4/+dPKtrb2hx8+&#10;9uM/PrVjB08ZHlH2IgophMCSCTeXairkkuEoRoMQISXEgaMl7avYVVAI0Kw03SyIX7oCM4+OIXcg&#10;5c9o3ymqh3KFAsbOjRaxAYm7eq2612vO2QZRjN/Gv1ZEeGripbfandhjq+01+xSTXl2cWNFUCfiA&#10;y0MlYvYUZxGBiikgiQuIIyFWjv5f4jxEorkbKVY0K65uS6B1IFwoA8OjQ4ODoyPDpEZQMJxIsYKc&#10;/JqqKjRg5mdinDJYuF7iiICuhFMLnA9J9WbNm9cWDyB2iS8op0tFQXlrwRywHSVeWrERILuEk+zJ&#10;1lYmVC07C/JJtUM1wY7nbcIPKT+5PTIyrXJy6q/f2P7866du32uIUzH+TJfC1FSHJXrvUNFS3J4N&#10;hsjr6el98aUXCE0NPZItE9FznADYWU1fgD9z8DQSzHFKg3Wy9UAHQrmKGdb2ZMFSflNeWjELxfQM&#10;2IQ7/OqVq9wBhkz2DQ0meG8qKqptJQkaMsXlve/vJ1t2ooi4tOIi4DOMt9AElH2hStx5ykOKapIO&#10;2bDiYrCatF/XC4wYEH6y022lKRYMayKSs7QQzqiF4ATYqYgPaWCC7ZARbjMk1TwwY6Ze0mpWQXcj&#10;Q4OcR8QTQ2LYB652wqaOtzQromp5iegz6g+wZWBfkP3oKJ4qITXy86UAu9BCg+/xM0Uw1rNJRE11&#10;PEwJJm35fw7YBSuIQonpO0gnME9TPMW/9DnWRjw6MKbgLTwo6pPIPkxx4Lh/riZTILTyuWhwQUBc&#10;caHirOHzcssxRUqAFfAtQD+POhC+x0LZxPS6GwPntrSkQZwIZBGuJye81keCjiwnB+aTt5M1NbM+&#10;P+nYuPqNSvbtI5hu6OjRzIL8mgceLL9F1aMA7xYmxvufeqr5Pe8Fwlt9/f/O+WTGSp9inXRwPQsa&#10;NViwiBI9P1z6CRr8RukVSE2GkKOQ7r547nxRcXtFBdqUFCpHICldQgGhqruv+pLqB6pYCd4Rpq2c&#10;uAjnsYbABbKEVQThjZJqKXpTWbeRsZE0pJteNYHjsh7nd8zMfOTatZv6+75SX/cXt96cc/PhtevW&#10;AiWDqjv7tdLuAaoEloYyIK6S6mAYMpfnRtgdMXQg6TcXlm2aXjybvfTfvvlVpDbB6fPDwz/z0rEK&#10;UoYMhHx766bZLZvf/fhT1x+8/9x738UIpQSip1k9TM98nFtVSzHBoKf0Ne7iyRsFX7JWIw4PQs45&#10;LxgaglGUCOtTNjsXRC1Fge8OAJEOu8o7Hg8V3UaRRG+0NF/SK7jLalrEr1LAEuES2yd9oAiCIYpm&#10;pbJS2QycAgKQnsSF8AZ4c9uO7dsvtT3y0itd9Q1TTrFUOTKn7Ttd3FOBSYxr1nnqYiTEEFHwp7y8&#10;eV0z83/vn3+u4Xr33z5yZ48Bbo2f6OkQHmFZpMIU2DqObZdodP2p8C+GSh5LZBsxdZIKJwgcTzeL&#10;u/JeXgvNhjWvpLQW037T0ZO3njz9rZaWV+tqyfFizkEK8gpLHFnOMlGniucRy7z8saef2DA0+Jt3&#10;3R/znFYaQzp7ZRPtJV5BKwXQE38zfBOajloHuJyNrlZpKXXsSeqQqJSEjliX9M+lTIXG2x0qcZd2&#10;3ujRoQckkFYygeh4icqh+mvqqMB+p36LGFdOjpsm5yPmwKa5g9ripRwMMfMb+oc/cOzC07s2ndre&#10;6tIzMRqLHgcnuPqxigXze8xEUF2Snhg5AIbw1HSChHRVlBNCR+yaUrisW6JgMPwAKQRpyO9rvE7c&#10;VxXhTL4K/9HNvKK4CpkUXyDpr0So8MeD+7m+oJregdbNLUzjjJpQ4DhbSBtWsIL1Lq2NKSYCZUKz&#10;4s5CYnD9aSfiQpOJFwnsYfc50EcLY+AlrGjjwg5iiI4TuksU5dMTxAu03+L6WBfw2Hi0P8zIvDI7&#10;w6UP1Sjf7qoZsgpxSUo5AA1MYM7VmZXD6GJyktqqEFpQhHLL1pB9inzpW9t8S27Ol65c5YGM/53v&#10;fCdP+a//9b/+6Z/+KboKlgh+CJpf/dEf/RENKPgQJvPcc8+B6NFb9qtf/erFU5cQ9w1rG0hk4OEW&#10;lPJHSl4rhcVxuwnBG6ELgksh6H5Lz5RPZDA791HXGLCzBIkbpPw0dtvGzGtLYsajg9D3ySxOhXUc&#10;y2AEzQBAhLRlZbaOjldOTGonZ2Zda6gT1Oq1CC6aDlBLi/XYGGkuZ2+GFMEk1FVZ3s4dVGEgF1WX&#10;b0SBc0noXwBHskZF46IRMzWMD62y1su1YLIxzRznVSgcgAWGx2Rv27Mr+tNqUt4M2IkizemCCkPX&#10;D4OQD8XN3ddVtEgd/AqFilCLVaq8I4YulZXeefoMYUE0ZuX9zFP0JtpKBiwhF8AUmY6YgTNTfIVc&#10;tAh9dXpz3u7njzdcv/HQ33x948kL9de7r+zefubOm19/z9sG12+EmAxSRAC8ivDys5sKQ11dSE2G&#10;Gu4vDo3TKbE6En6bnutUykMKwrCcUNx1CKHgjwlvlGYUsV/RKMSIvNF+EqO1eI54DHWfL3rGVGOO&#10;90G2wNqYABIzCZZBAVVwOemuS0sHenrayivwo2pXlOYjh2AlmOfcd2JinDp6thP0LrG3Q0LHKgz1&#10;9wcTp/oVbShJiUU2q8aQAwCCntgekbWhxxlFiqVML27c4S1HvHLcIeEpviI5f3NKrC+LsZklGrp0&#10;4I0Ii6fhCoEzyEKgnRPWEUkKnGvbSGKJAVn5DwJTj+eQlj5WP93RCskRfw3Y7vWGNR2V1SB3tKc4&#10;dKOHk7GiolGKx2v2FFsEoTPzUGngF/DzeJmNN/p/5p++VTE1/dmH7jq5eb13sDgZhoUqDsgakUXj&#10;ji+OdjYaHtHmbFGVNHI87NYL7VNbN+W1NFsFIWRD/f6EbalyvTsh2CUCnYon2R6MHNFIKxNbd4IP&#10;4QZ8kU0qG6uwCFCM7YPuyDYhCslgjciG6C9pXRFxnUJmYwahN2gAe5h5ozUFN2cMoAzRyMmQtaNQ&#10;tFBasUQ9XFl516Mf+LmP/+Kth++65aY73/Hw+7a0Crn7+A//ws0H77jl0F1vf+j9mzZsf/7lpxRR&#10;PEP6GOSMjSbIldTPuQxFGViZSbBXxQ64qrGsejt4NHWSXS6ET8tyK75a7hRwwJftikh0gvjcfjww&#10;9yTUjhGnNW+Hc0tl5wthFmrbWuy54GNUMMpa290/UVnev3kdGqLqsRgA0Li8s8Uynf5WW1B0Z07p&#10;kzPDMhhghPio7azjNxAbrsUKhTpxSIDiyH+XJMcFEqIIu6v11bcfPQOddK2pi8gm/pDwyYwsigEY&#10;UsH7p8J3xGxBPF3Xr8EusE75qcx3VSLWCXJVVrOi3OUGxnRh/yDoIMZ0GIL4pz3nqEe0I0jXKZPe&#10;IyRV5lwUjxI/NWILy5AB7JVjayIMyLNGjSAipKurs62NMrKXeB4Mau3a5sZG0mwLIcihocGx8UkU&#10;IS29G6kTZCmlSQawd7wQAtGyuaP/Zbn2v7aYpGyKWaoUSCxrWsoKB6Qc/tjY5BjhD3MHOnvmZxeu&#10;1dcgt9hhyDsRqkjC0scwDXNzhSa4F0/DR3Kqqr/99Dd/5hd/6tyls0Ojw6fOnfqLv/ssA2V9BDO5&#10;1LTeXVpsgsHYt5m0WUQURsCdeazuHJo6iw7C5s3mupX6uywbwusQokQNgQzt2r1n644da7701Zv+&#10;4NO19L1/+6NHfuonOhsbwHjAOqETBjwyOgbmiJiEP9OFl7Aa0L2h4ZHSInL0y0lilKNvQcHX7Ahq&#10;plJUS6B/Mfa2LC9boAoEUP0LnD+KgpQ6i6KlTAxqDylkIGSSYqaE1mmLiwJkkzmmSTat6hfLUIBK&#10;4zW9ODJLBE2q2qOaCTiGQVsjPVf4WyMPL41A29Gr0jbwkAgc1Gh4B/v8O6604ZkDrcOoDh2KfyjQ&#10;leVVQrXm5gg/6e3qHBkaRlnEysb/CCtqblqDhU/8qFqdIltRSnLUFNWHacjMmv8cX2TPW+J/i8AH&#10;swA3d9V7eQ2VHoMxRpkhZ9PwFLGaxYW2srL72tt5yplCCqwBhJcRejY5NQm7peQAXxF/j844OFFM&#10;14ROA9j1ra2foBaukXqez6sLkJpViXcmDLnK61RWqAUzJe37qfMNUpmb5z6Ys1SyIxiTd6ErN8oJ&#10;WF4EvDAnURagu7sbCorO0dyQoYZ8Z+AhsrmGE75FZC592bq6eq9f73LPynz6dpWWlbNmVFunRhz0&#10;xH3EDJdXFFU3C1yYD7eRoTE2DhOLrcdMMYBFUkuNInkvRxkj/WTXyTYTD4osV7WOcc1HQ3jim4Lt&#10;BGmzQ/C1uqabShybwyocxnzW0Qq6PtisWAFTvADxLBNZSXVOqJ09OD4+VjO3ULew+HxtFXQNvZHz&#10;yP/YSpF5hPbEnaKGHSch9bhtuDlDmQlaiZ/wuJDXodvEBVLnwrDykdCW9RwCeMy3HFfrvyVsTIVu&#10;/4XPkTrcJw39SIIbwUmjG5yHkmZ+RQEUa1zmZGLOaPCWTfzHx+LzfA5bZad7t6rYg4+WG0N72jpf&#10;2rctvRmECgjhUAi5DBXbKmnADgKomllcm6s0i9UHwXQV99yzND3d+9i3O/7is6d+8T90f/Urs0ND&#10;vHvVoUMnP/mJXb/8K2PPPfeWb/0vf72xstKTsjlh42gpEcQdBcW9KKE/J9EQSVy2I3QcL1nMFiDC&#10;7lpN7eD69ZHvzBfju7IyKGDtzLhYrMCPeH3MS/xbfBJRPOq2Ee4xpRzq4OtcoATdGUGHpEBVVVZy&#10;GRzG9uksG4SJg7zf2dv33W3tRxrrf2/nts662ua1ZJM3d3Z1cXNKSHNjyBZVJdLVcf/EgqZj62B9&#10;PLqiqDQK6eaPjt+akb8xI+cLQ91/8sS3K8srmpqayvoHfviFI0VRtiUz83PbNrYUFN39wks3Hn1b&#10;x313ByuICD7VNDNtphC5RIpGBI6YoK2neEf9qt0rh5YMJhfHknBQgYJEv+IyFiX61fBFeEkK6Enc&#10;5OKK7pAbN0+veDwobQmnnxgbJ3T72HSrFTb779444p4c5BNFVaZwFSupxZa5y0Rop/CTZ53euKGp&#10;p/fWU6e76uonyyiTR6QdWWAKZ/ZbulS8tyjaHvwMpwnOTmaYsr/3/OlfYyH+7SN3XWuQ8sDdjChZ&#10;kMZ2DptCgoJ4cOK8811DN1dlE3NxhwvjkTrjypCx/RMmgCvdnaF0KMk2ZKYK6yYpZpHv5sHFUt5y&#10;8sxNx44/vnHD4xvWi59j1lpTJWFKuTXuoK2Qpuycjz3z+IbB/j+66dbRouL04qanNGZvNTYRU0oK&#10;rUPA+CXsCQ1N8Peyqn8KHMH/5GqzgXcQEZBe3zeIh21CaqEBO1fyTVoG8x5sEAWlpfSu0L5Enw7J&#10;9BYQ22GbgtGP0VtnZISdhcHS2NCIB5pNFxGshWgy1qi4eUvf0MeeOfLkztZn927JMEgqiDlJ7Td2&#10;jKgJlAwTkDdDmYmi4VHoS252WU6gHJL1lu9sYLEF1AVqJhBtKsBO+Y+quWOIiycb3IjCvjwgVAqD&#10;AW6UlRy5UeaClYkvKk6IIam3vItKShxyc1JLqC1M6785ddWDghWSYLAzQi/tl9LQpPYiHt1DVCgJ&#10;kK3gD0PqKhMcoCRlc+QEjc2ckLbjCVguzVk6JVaAnXYM7+bcGRQZSYEwnb0lItbTRX4ERWV1qGph&#10;xkM1dXytg9R4E0oAdprbxWkbXkSlqIorJ8AvkxQJNdxvT4qbZtA6tmXte9a3PHni1JmzZ7/whS8A&#10;w6GrBA384A/+IJmw3/3d3/3444//p//0nzSBGRnf933f90M/9EM/9VM/RQIB5888+WzHhY4te7ek&#10;nBzSZxQoncI0I4IzYlQDDFfkfupQiaUkxsTeM8cX2qJMgKk0M4xvRH5I4KTyhKkNjCxlPPYyPaN8&#10;oF0WKkqo7OnchGdSGq7nBuMvmpk9t2+3M1zfiCkO4c595E1M4SrinKlzWRTuv21xHFi5a4JOqym5&#10;YTnLaWsAFvfauRqmDHL9KSmTBRKpjcAG0D/uA2XTM5MsH0krW1rZW3fuCGFgARAEba7qI7g2O5Dz&#10;YEaKWsjPV49XQpArcW+oLJ3sWFdQwobmrXDmIiEQjXxy55mzL+9mCjRmtZaMfpROhIzQDD4vLlI8&#10;LQtBRANEvfP513c9f/Tmrz1Xf72Xlby6d+sLH33/+XtuHVjXPFVWqj2aRbU7YclAhajCjHFkZLS7&#10;u6fj8lUyMVgYQvz46eYsKu9CgE6yRxO4zbhSSnj5zYP9maeHeZaahzQbFTGFzpXSDkMGcORDZAZl&#10;g1akFFowIOCZDRRovkSyTOumjetaWmj5h/dODJumCsVF91y6NJCbC6bJbfMKchG3QJhwPaBP7ENY&#10;p6QpIi/igQ3TBGDKchCdT5wqOHddXa3UnRx5PMB67GTQG3N9pMLFmkqPicT1VG27uG2aABIyCG1g&#10;1c/4fNWRRNhpulK0w01QJB1lKHvKE6Vi83ov7x9oGnYzPk6xR3rYCVhmU6Qh1BBN8ZMxJawoyDKF&#10;36kLYQrIi8HEjpUTtbDoyJo1T2zYdK0a5G7k3va2B652bB6fGMjJHSkqwNWPRlVBr1jPgBLEMzPv&#10;PXH2vS++9vTeHX/20J3jpWphwZBjc2qnKzNOfI6RUK4yNrDFjHsAGQoxC86aqSg78OoJqnVOb98k&#10;axaY0Bkf4hZEXjgWQydqox6hzooBYZYCDza16HW5ALo0rE1LYirQD0PV3nSRGSQFlM8FBaoHgzTP&#10;WNlEW3Wlt3Cokv3BQImp4raCR/NpZC9GFa0zLOwdH4627Qn9tx//1G0337V6gauraja3Jr0R4/Pq&#10;qlpQvOdeelJZO4IDAhyTkJhbocOEbLRohmOjyJGqQVjhJjJQGALRLQAkqMIctRmlbW02nthdYZkE&#10;C0J28NdEANsK4rvS8yw1tWPtbkr8LFK0FFOl6MjMDJpOUMCus6VRiZnzTgFWmzk34DbBaYrm51HH&#10;d+cUPT2raE3pYSyWGKfeULgJvMtdLfCww5gZVgw4zSViSGu7esdKStqry6OMIOOPQA9qchHGpe4l&#10;diREqR0YwsBAX6TtO6tdQigsATNDc0jbLSnjh9rGEtTpFU+z6GCnQaIc9gXowFDnztyTp1CBIorW&#10;cc+K6mo+Z2ywJiTrxYsXAREgG/JKCAdgYHyFi4Ee8KRZ149CGHpfew+TsCfj8/48lSVnxUtA0Gr+&#10;meaTlGeWe0MCBKSMzNAl/DUU+JgYGKSAfjcQAYVml5fbKjHLFQMUmQa2yB0z6BRIbbHZ+d6+7hNn&#10;j37rya+fOHMCkiaG4mL7hdMXz7Jt1UCJYBNjIcyMhGPotam+Y2H4CSL33GpdwiBIyX8ep+r56L4u&#10;a2BPvEJgUGjQ2WAOzetaHrp8ddOv/Eb5pUun7r7riY99ZHDjBqZIkSYGUnkYvfAoRIdqCWjPfUrB&#10;JugeKzhtmXBjXp93gRFDpaKQZeKnZovL2LCqnixMDbOEWk4ZK2h1SbkUVbGeoYqdk4vtIxZMqpVx&#10;ngOz5YlSaS2ZqcEepTP6kAGDyZAyboNaQprnF8i2cQMHFReX78/MmPAMiQcvsjXn5Jznsb0Yp0JZ&#10;pcRLO+JvTCVsFtJi0dQN3FGxTCwGD38if25oYAC0jj+hh1DVaXx4iFzUhvrGvt5e5ooJplY6A513&#10;6K5JKIwmvZ4oPMAl0YB+GmtKqbpWxHUZznpzBFgRLyd3rBE7iSdXC2aGH7jS8RXIvK6usaEe24ab&#10;VNWQ8V2EfuJXVCYL0yj7Xy0yMna+fGyyrATMzuxIz1SKM0irasBFCLae4z2oXHgGqNxld2wElXDo&#10;tCTH5NQYd4gUUWad1WF/EdNKq8rIieNDrlQyLAW2rDFDSzwOwC4YBW45rrlwrg2QkX1I/csatfAq&#10;pbJWeVUVWS5k44KwR0QbhKfdwKpSTHpmRonb2FFYcctYH1QyhmCkrRijdfKzS9EpxQsMDtEmR6co&#10;S2C1IluUQgUDDVBPdKW2l8WFpcXTc+TUz+N3FXsSSGPc1FG3Jk8VApcV4LoQ2tAZgumDpYc2tX1y&#10;pmZu/oX6aqYJzYdwYmBrBiVcWh4LBQZGoTTuEBPIF5mKkE0hPUOB5gL86mmyD0adsCCvXVqdiHMO&#10;NyFPdLn0DTW8VO3g+DDN8NEMbK9qVmWKm3VY05Esk1UWzeJTCZ4UT43ICHFy1wlCO8ST5ywvZZdD&#10;/KJbRcJaKYeLaFdp9na3db5ycJu/LfGtt5T5rYY1SSyI4jCiUKOeUj23tC6XfghvPch4rTh4aOMP&#10;/fCWn/j41n/7M1UHDsz09nR89rNn/8uv0iin9o47SzZs/FdkxZ6emQoJFe8bC4F2Yv03AeySEkWW&#10;8qGtRY6zYoKysgDsrtbUAJY5VZpdg3IIhKQOhg5M1GaEEhRhXlaGpYpexBwyDXwXCE3bxIvIC9Pp&#10;mUOGxvw88DQijyfx+doWJFszJ5F5oLlaXHykq/fHTp9rHRt7fH3Ll2qroC7CXdGllaAwPsL9jKdj&#10;LEmG4tKA13GSUkjka3RCZZaK66nSWnbz6NSe6cWh2ZlfePGJjv4+dj3FbWoutX/w5WN5jiIiwuSz&#10;+3fszsw+ePIMsXWgdRGeGQQjdkff8n+WEusdk1Kyg17TeB6wbSBrNu49+Zr20vKKGB5CnIg/3ppf&#10;Je9chEFHqpqVqCSxlN905/glRpV6puWjj1S7I485tfvMBuMbyWiDBL2/KCumsckENYrBkB0kYtGK&#10;20aKNXxv/tWGho1DQ7ecPn29pm6yrAJTN5JhIzYWNV68yB0QcZLi064m+b+66vY//ixE8vvf8fA0&#10;rZ8MqsYypUs2pXduTBdl6s0WVIIAHmJoXenDdKiy/1E4aCg1qquhLAD7PKUZOkJJxov02QSHT1rD&#10;JaGI6/oH7nv2edC6L9XXKGZUPRu1QVA4KQXlr1I6WtGC9104s6+j7TN3PnCltHQ1h4lNJHshVWo2&#10;Fi091eyT4FyBhydFs9R3hYI5ItGZ2ZkoWGGn2oKAihSvSy+iqMiRSnHEzeNwUlesrIYhhh3cLyCV&#10;FGDHOgsSn55hCdlrzkHWERdL9S0o4PrQNN7x3NHRksKv3L5P8yy3FFxPypLscCHnWhf4oC0jqFQF&#10;xJX4LDDRLVgSL6JUes2PB0vbVB6ErOJeqIqq+EqOKsg4riUjadwq4lOChp1YaT1BWkV4+4TMWc+0&#10;h8l+fHmWAh5SGCS4zzICZXaSzHc6gc0t0kLUKYJCbF3AVYaUKuipX4dDVHQn5RyKrwuwA/nzAmqe&#10;g6dBTLwfHtzEdvOMxSQwcBi8WGUEAWqUIU6VjxmYVMhVV4vR7PJOAn1cGsjyWW/RPj0JLPVATQ2v&#10;eIVqGBqxa0YzY+iYTsBgOiwRHRi4vEQMftQP5blEngJfcE4s0XtaN5d1dJx1dQLWd//BAz3d3VG9&#10;7sqVK7/5m7+JOOZPDz744K/+6q/+x//4H8H1wOx+/Md/nOTZzs6u88fOb9u/FZgIR1siFq1vx4uY&#10;oiyjUw7zwCFFeF4UmXYu/WaIXytG46bYyAlZpq53jGikFUvvD/gSXZ+asDLUIxhHsQpKVJVjg9gM&#10;haEu9hYWPEDbOpCc2bmTtx7mxUNhZnV4hBBNW14RLREaS3qTir/RtU1h10qJ5Z3sPXZbrhn60chg&#10;ioiJcHTERkvVTRRRuJCLFUi5poSZ6Fq37XS7XAUGycnh6IfsTTu3eTc74NA4S3pva0v4CCAg6qMj&#10;n9IniInobok1Q8aOimc5lAwlSwpWfkH/urW3nTjF3TsqK4UlFReF1RcYZFL2LjOzsaG2obtn/ekL&#10;d/zF3+947vW6670duzf3rW14/vvf1bFn8+D6ZpM6/DFR4smqDgVOfvv5ebzW165dI7aOEMSwkEPY&#10;aOWi+LQi7MyArJXFGDQM2zuxN8z+/LmmJlHygiyCSekvS8iq8D1ot8iOdRMUuj3qPmLlJiFzWw2A&#10;LW+1snFNw4aNG5ua1uAjhhRUWMAtNeHn0PrD1659q2WdyGIZb3zhGMkyOVlVAEAzVEhRtReS9mIY&#10;QSW8YwCmW1pbaUGgvvflZYIFM6IS8xJJScEo43pxAe9VHiGvo3Fi/mqT4E0O59gA8b7xuPjkrYcj&#10;7LjEF8TkeGIdyhsFzFyURSxIfhE3JxbpLzqgZmpaeQQqGyvATkvrBU42oflNLFCyOqkXD8AuvWHi&#10;Hc3KWfewyzLJjz67vuWZza1Xyss3DA8/0tn1jq7eHVPTvbzUumaugUSZEdC6+06cfnrfrqf2bQ+e&#10;JbA7Q9Ux7MFTuIA2hU0MapCF1AkpaLBHv0ucY9fI75Ox/blXz91+0J1+JKBFruIFQtoNXku3U2cl&#10;2TPRZs9u9Jg4o70sBylanCgbmuih7JwdO3bedNNNW7du4cOBwX4SFVVuQBEQSZf0gG4FE4Sj0h6S&#10;SHVkwIrKcbwe5B0PckpvAtGyZ532tLJ50/ZHH34vf50fGTn5C//u8h/8/sTly9WHD3Pf0ZMnjvzY&#10;j9x4/PGybdvyq2nyXMdtTp89FUnt/MMwVBvSjNloSSaBEZJD4H+ERUne+9nBZCwLk4B4mSiriRNm&#10;GCsuuWLzJgiPLm/Bi+LzIF1Ri8WwN7KgrrCBBcEsqYgGpMWMlIxPrevqO7Vjg9JADCaaUhSAxyhl&#10;PMzMjo6NkrN3T2EV97m+OCcgz0XxBNsu0bVGmIfiH2DxoHxEsLrKqG31xLMaJyXDI7ccPfPktg24&#10;zVn0gMW1L9Q8dExFr7KzSWPnTjQGpSYd6sbQwCAUgjUCzbNeLpSGluBJszTl14S0hUUInI13D9id&#10;t4YVTIHjOO8RG5vwaf657FQGWYcY0k5OUxssACOMYf4K4Q0M9F+8eOHMmTOABczJli2bDx48QMAL&#10;44WTUGyU3mvEBTN2NGBSNlk85Rwm7MG9nCE2VMTA77TgiR5kICXV3MZbOhZRNKAap8niRkQGyCZz&#10;lTmtyuLM76bxibdf7/5iI45BvN85aGQpxDJCTiLyQmCEve6SdNqSWnv1Vnc/OXFdSVywD3uYWZno&#10;rBdpynK7YBk6Oc8AKEamAxVUrkHIuu6PmwdgVonJRL6AUbgIhbvl0fzv0Y7ed3zhKyXnLtz4zved&#10;+Lmf7l+/AepX8Ag91GhtuULvyEkeitOlurpWSg9lENQYa5pnIrOoNSb9z7UgIGCqIrI00i1o61xG&#10;DSy9WmgXLnyn4U2MUxmMc8p7yWIxUCfiN38xFI9kkoLiNyAQb9GuI2V0JrnZjh4CCEhcDo50kFIb&#10;agk/xbXk+E0KhSg8FfwIwDHlIkrLAm1A9ysX6COnlENlLS+qKysNoKvWO/94GMAcj2KavdFggwvs&#10;BenfWoWV2spKiILOD/J+a/EQbXlcxvBTj5M+7cMCwivlXyzIEykRvnF/6nQTE4bUXQJNBD7aHOSG&#10;ZH9AZdeqKu9pa2fO+tc119XX8VDWCMqP0FftfVe0CPe2tHb49spiY3df+85WzbYfbG8C/R/c+1uD&#10;Cn+D/srjKNIEYXMxOQeIacguWBleBmLE+ErEvPNhFEELoJwLMLCDgwWiFyKCKwPFI3ITwI4N29XZ&#10;W1ikvlvkw1JAg8aA1bU1hDOw/qTk0asTK4ocWAU6LatC38i4srP168oyngPmDuqHBqixYuvIsS7G&#10;3ENFBkPSEmPwULdUFV2l33NOaHXETQk4x+vCJnPGOM1BlQwLlwGysTBNItXChLApIiFtBYANNTkz&#10;hsYCIqO2KstLhPRup9Ht5NSpTRuKS0jwLQVq5yvcj3mEkZImFRw+2vgEoMlAwESCwaZV6pAFeESM&#10;tqiEZ8i7ECvyWqd0ubSCwSc0/Dab1r/VJ07YT47VJ2+JsEvfMxYrxpN2rMrSVkSMEpqYRnzS5Cgz&#10;MaIQhX8siSUZlZHlGELNZfe50Vhp0e3HLnSvqcOhGILP5qc99GH+OUkN3obQJ7V8RpkqMwdKta3e&#10;chBkR9Ir1etA5Yjkp55d4zvfteEjH938Yz9RffjmgtrauYuX/n/tOzG+snR8Yjx4V1pYK8jO2yS0&#10;YJN9okKzHFodJUcL5WSzc8VdF85SxPm8c8bTwh3id/qz/M1csxqr5U3ZlmGYSfVylHHsEQA7pggO&#10;qAo8g4OcEFPA5tq7ZzcN0gfJVx0YVImEnJz7Oq4/1Nn9WMvaP9i74wI1tosKiShHv4ECyGthK1l2&#10;r9BkU01LMzQMxgb5hYFtMSQVOlJxaTrePDq5dnTqhdGB//naC7hLYf6tGzeuef34+85cjJZ0NBL+&#10;n7ceuGly5qbT57ofeaj97jujPF/YhJ4r/FVvSigJWvIE6lh9klzvLtiOXA3+Cc3I4Ed2IsTBUPip&#10;eFujUdzBFo81QIexpHRCV02xLp2m5HhW+ukhtUMB0z5KVYxMX2OuYKUvdaS/q1stOVrKW0DKWyq2&#10;A+KNjczEcsg0mJ4+0dJChc7bzp6hrep4aalKHKh0jOSFGAjQ8OI8I2Npqmur19/of/vvfHq0uOhv&#10;H7k3QBBJiYio4nGol2bmkpgGNZDqAnnzFf/upsMiB+At9ACWkklM75oQOeHYU5m2FBvwm6Yg1Ijo&#10;cRq7whGWV+qud37Htx5/cnPr19eu4RsCa6Rw6MswQGocaLkJMF5ZeeDiuXvOnPjs/Y9eqKzKmFN7&#10;kJRw0cUh/oI20uvOhxGgBDYvdm12ZdloI8gwBdqaWP3CvLJqVpbxLwY7CRJavY5iJkTYhavVYY9W&#10;Ou0xkIEdeza+mOjkUcMudrQnxkp4VnYFgc8u6oLlgmLDm0CEaBYgo9L2c3O/88tPNXf3f/v+WyYr&#10;y6SaGmMLb6g7jFv2ryRGE8gzt1ZbTilhNvDcR0sBSVI8xSdlrCnfyk4yI1s4QWcmsZilSaKvRYSd&#10;VG8JUYV2Sl9Kxh+vEP80jdQ6F8G4kFVoDxFnJ/uBJutIToxG0LqpOWZGjMuZVopAsLhAARPI4iDN&#10;gMwirt/5/a7M42U0j1dZDiiPC6AZVPVY3wBoA5bStCxG9LSUQG4HABngtoRorKG5vws76zmo/kIO&#10;PXhX9LMMWlm+Nql82PtVTFmYXVRk4v3yM8nmsTmWaJJO683MmHX5CvnDcKc5I54n8EYTZVU1d9zx&#10;01c7Do2PH3rPuzffedu9997z1JNP0Zju5ZdfDr/Utm3b/vt//+9f/vKXf/d3f/dd73oXrWM/9alP&#10;PfHEE367lTOvndlz827su0C+wkVoGReEmUTYSaLFjAYoJpMn/j8h3fAgoh+l+aEmI8WpmG7tGsyV&#10;aIfi+ZS71HOSbFuFqST+d9ejFEHzY/fgcJliMzOGy8rGZICIAhiG9GkfYQzGJk0/NGER4MXhpbP+&#10;HYNXXKe6bSUVaYQSkohiDJEqtnY4a+iJSWwkBAQ9QjTDYe4caeDfGK7eQZu8dfvW2Mna2F7p+DUo&#10;KQYEYTmCnZAdlehKMw66rcdkTc/OjDt8g6fKAhBPVlXqYJTMS3e9EqrZnpAC7wOtycgqyL/5+Kn1&#10;Q8OH//gvm4+dZmE7dm+9dPdNZz7wyOim5v61tSJZpRlbxiRBW3rX/EI1XWIkQBhAvKSTIJwYSV1F&#10;HUkB4CVYRxB7WUkZux5FUjWhEpBO7+fzYLVh8kfcRgLkMdnBZ0P5ixcMMRQpXbFmPF3kZT6buai2&#10;wRqkJYpykWAxmVkA8gBqu/fsaW3dyF9Hx9SpzVqLKhyxtEQmskD7u7vbK8oH8/Kmp8dBRXgpxkDy&#10;i6xJrqfqjVyMOkIjBDPFE6hmjqYkloZgR9xoRlOLKb2BQSh+YyHNt3hiOPmj9ljA4eGC5rJgwfGO&#10;cbL6reOTtx4pwC4u9xdNOZGT7urk5lfGhxmGoQrJSMsbCuvIG6MKzQlYbVgnOThTRKuPGEx6/qGr&#10;0FTiT7GppDYViT6FcRsqdKbJ0lBe7vGmNWcL8s9u3NAyOAgQ0NTVs+PCZdpTvPfF1/e3dTy9f/fT&#10;B3bGa1tsaVOrebOLbipMJjYCORFZQoL0JEfY+aV0DsWaK2f3NNbse/UELzVoOU2kQUys7BPXC8Po&#10;YcJJiDOZSa9h84oBmFUXkXQZEWQZKyQKTU5MkN1806FDjz769h27djE2khVpAqDyse40RK0a3XxV&#10;diG/ypNmbRV5HTkOKI78Sm6RHhVKjAWRWZ56NrIefFhVWXPL4Ts5Ofcbvz7d1dn6gz907W/+erKt&#10;reHBB1/7wR9Y/z3fSwWWU5/691t/6qe55sLFsydOHWMFbPqDDmMGL86szCgfVeE5NpoZsZMmIkQu&#10;dk9qk4litEQpOFj0YsCRi4k80199xOYSL5fsd1dNH6EoBxeCakKD4TTCiMLW1chcQQ8O19zdVz4x&#10;fWbPJoRvrkGbcJ0oinNxCTGsqP7xMZB0qzgZ15bmxPfNytViw6nc0CokgX9IFUKFECXdJOLptkBs&#10;EU9N7e3o6qipHCrIiwjB0OwRovSEgR9irlM0jdGyW+FgleXlxNdwh2pkqusxx7sLlPI9wwoKfmtD&#10;KFHooQRic9DF+atcmnYMcGiurA1zK/AgIvu5uSyczEwMD57Ir7DKS23tFKojuJ3x7N69G1nLlMA3&#10;cHvg/DCZRdOoFGSvpL94H2cryMflUSWp8Sm0zlXttJvokO61C671hkClnLQD0BQESq/7KZdBICIg&#10;G6+4xPL5kqJ39faxWS5VleOhzCC5PzqUJdUCYxAL0X4i/G0GMFX/mP+jYh+fRjw//yx5pEuxfMEo&#10;+BaPUww4FTvoTq5cBieTsiMUwkr9LXX14iPFuco8duNpqa3y9G9/7vXve/ylNZ0907u2v/qbvzK/&#10;f2/DmiYoJUExNM5Io9bwELOkC7LgZEOzTQb6+0ZG6IlXAN8mMD0MKgnBwgLVznZqVVaem6N5O8Q8&#10;Iy8QB+5+pbbR6hGpYDEl1kEREU9hB6TUEHNXKRY4rWJbpfdRIAj4e2NNQ2wFz/FuMt9wIlvIC4f5&#10;KhY3CC+22BtywR1dkCX8FcCOO/CyImDUANuHvGZInMCkUByASIESKPOL5iE/iCDxpaK8Amhgdmq6&#10;qqqax7NjgTMIwV4RPVi0hD3htRYVicOEtqS/JrWanc6cUtCNIysfPF4MX0XSMpIBA5iajaih3KOd&#10;XU+0bsArxjDCmcyCpEKowz3vACafVF7r3HSu4+Stey16pCwozEm7wU47ufHFfyIAB7qGjBikc/WS&#10;9lwWG1lYNPyE5plSvsWssis3b9780EMPAisQ0Ao3kOC0G5LvRlHq2D5cTBc2iOf48eM0qauuqmLO&#10;yaqmQAyKVG19A98rLSwZHh6hCCCIIdTFBawiMn9g8IY0XZg2AUFE4icVM7MziOBM5lmTHFQhlpWA&#10;V4o0l+cBpFVZz6DFiqS2aaJROU5aNQLJtxX3jt4ClpSOqc7E5NJi2QDic77KffTu7vLGC8J/ItS3&#10;dXi8anr20q7t8gcXF3E1cwRrRlWAQuDbDJPro/mAVCyDREHeIRRWUykOy+CEoQLFS4ng/6UIO76u&#10;JpT/0gEv+Rc/D8COV15doEDv7iM9jbG/pPfOTEtbkAgEY1W7CciSumIqXg4QjwRldh3tHhxT3hDf&#10;hTvcdvTCWElRV2MN56EBhtyPd1FMrIJ38pilgf7+qYmprpGRdzSt/xeHHR+CyoHZpcG76XPnKg/f&#10;vNTX/6+oYUdlwROTkkGh7WhL4tJA3FjB9lD1IlHJJFkCjwEScVEnBZgQYddZV0+XWKYugLnQBziC&#10;L/E5VMFPmDZzzjkhLwEEJ13gIpyHuAG5CVRFhKlA+eFWFEY7cOBAXZ3i5i6RyzIw8PYbAx89crx1&#10;fOLpDetf2LmVbcIYqAvJBgzBhJScnJ4AvAMf5w14qHB8KXySNQoZpsyIvXGRz87ANk3MrxmZeH64&#10;/zMvPMPwuBUf7jly4tH260FYUyXFv3P/7Q8NjxNb1/XQ/ZfuuD22ebDiYMI6y3oTYJReROlsb1bL&#10;YzLTzWNTjkNlsXCMT01TeSbKW4s8/KkZfoBXjiKz+0u39cZMS+oYUvpx8Xn6r0HhUbw4juBOcUTT&#10;ibf8SRtwHr1aNYtMDwRPEbmDkkxWsjymfCVaaYUPj6+/XlNHlswd586SKz1VWcXrM1AmHIvF8mgO&#10;zLW2rnrr6Ni9f/G3nQ11f/3Q3XrHvLBMIZhEh8TeTJvfgf4AAP/0SURBVMssk1OSfEBeljm5EH9E&#10;HQ7NGMOSm/ykX8HL4oBZJ9N7LxtZSAFfEXmGRmilK6u64xpo3RObNn5j7ZpwGMAnJFKNd8mCl2+R&#10;6iVZ9108f/+F08/sOXhkQyu0RJ1yj+cNbhwTG1puei24JsE7XHHe66TJZ1TBCSOQSMB3xgq7C7ol&#10;dkbDcN3MWMTgSHEsOlIpXnn1oSC1ZFWDGBLRr6oIyaJH5L7iwfl/aksTM8IGRNaz+0JbYBi06+Ip&#10;t752ZtvZtq991zu6m9X5jQEQoRzDcPaRUA0sJd7OPnGVc1EQngP/ZexwZTT9jA4SgVIal8i2Polq&#10;xrdnp2cnxydoggcTsJNOK8ecckOVXvJXzIATz7KTgBzUBj1nuimBa73FrFopYvatLxFlotg90Lpl&#10;cq3oa68uCYbOEpZn65d/jMmuUMk724VRe2hlIdRzB3Kq8O28vLC8EQoCT5N+a31OoEwY0hH4qPcW&#10;1QDYOVPNi2LJEBF2sSw2wDVgsVmrJ1HaT4xlWTXsuPCB6mqu60A9NmCXu6LW80JUXbhQ947rvb8o&#10;g4NDGYVBGbvUBMimjI/mf+DQoU2ZWXd84xus4ejGDQ8+cD9Nw9A3uD9eSXA6FJhPfOITu3bt+pM/&#10;+ZPPfOYzf/7nf84a3nHHHYTawWa/9vdfLyJvsLxEO8IxZX7ZwJr0ukGgIdeC7J1nHMm+WqZggxw0&#10;kzDZv3HENhfoFdvcsdvcha+ww0lh9gIEMcfkJOLJ06zbUnNk8/AoJ2Sond3ayolsZFtPCkEzI/VQ&#10;rfmYerX3TScqGWybWqFqjgLW4PlPvT10CEQWckzDHH0sI0q82GWZ9G4CjvwV2AXp0IZf8eKrnJjo&#10;gqALRu92auTu7tgM0A2o63YvuEKixCccAViNLhUK+QQMgWgpx0VLkckpNOrRsfERfqKbog4q3EGp&#10;0AJ3c/BqZ+aw7UREbn+5tq//1lOnIK1rdbXECUKV6wYGdl65etPx47c/9iQeibHW1r51TS9+9Ls7&#10;9+8bad00XVm7tEyhCoIjCnMzilcWc7MJdc+iqSgRQys0RKsoqyzKyRsbGrna1n71yrXJ0Qn0lZLC&#10;kuL8UmoeKe3Znn34qGwvdGrCBwjJJndP4DywpYbG1tDuyM2GAwEquN2hcPuI3C7gnSkNDmV706TP&#10;MxYw5knAR/HlXvM43rIy+IR5o55oDv+o4jk9P0VpgLLqstqm2n0H9xWVFc2jTJLHxENSnorKmqLx&#10;CVpwLOKB6MvKuLetY6KkuKNCDQvxAtKWsKiwJD+3sKqibmkhY5p6HdTyKMwfGh/ZsWfX3Q/dN7s0&#10;39nXMzYzOTw+2D88MDJOW4OZMipPg+FOzWAFLcyN0/sRBxORVcR20LkWyINfVXKNwgWZZByQpgRy&#10;AQvEIl1YoXNfRBn6ZzjaVv8LHR3SUsEVQTJUWaIgnWVVdp4Y0OJSVHCXLQ3jgXCxzybGpkaHx4cH&#10;hvp6KdcFgotYhrc6Sn+cZnaT0/icTLCqGpCEK6q5K679qLZmd5ntCBkRhKyj95aWFNZUV1RVlNEE&#10;kxdRXcSFmcXZaR5aUVqMYIf7V1dWyf4kRSg7d7So8OWqqtO0cKVM5tz87cdPj5UWf/meW09u3ain&#10;sNfYL+xZFR2PDRl7WgxW762uVcwQSXYKz+ZiGQIubgICpLJ0mVm8LvVuB3PyuqqqczNy55Q9hJdJ&#10;qBFW4tTEKLo9xZlWUPKF15NCxMaZJqYFNQ2bgOAb45tyoNTU1h44dPD2O+/atXcv/Oob3/jat7/9&#10;jf7eXmIVaqoqmhobcfqyYVkjiQ1/BV1/HrxBy40yJAaCzxBPF7F/hOyp72T2koo/kAFFCCFoigJa&#10;FpfnsCr16qB1m1q38+K1t93W/N73EUw3Pzoydu7s2vd/oOld767cv7+gsaH9jz6z7ed+PqT+8689&#10;5+ATJz4iE7k5WxWIg3/qRI0/T6Fnci2IPTI9grjYk6BAOD/4xxlMQ4xyOYMyrtQayAdeULRiAYBE&#10;ITpNZhb5XHwZPzvE4WQrOkgpEYgoMhwUsjRzKRq9yO5WLFV2DrIeDsW8472T/04rlJexlNPcNbD9&#10;7KVTt9+fzSYQAqT6TJT3BDGimlRfT9fo8FDO9GJdZfXOqtrbckoeG73BhoN/Cc6ck8KHS5awtNyM&#10;LJAFZAX7K4+uH+hwcA25Q+QAk6YxvzCUsXTX+fbRvLze6soCKGtuKZtkrhlC6JfQvOgz2lRfxy7n&#10;iUMD/YP9fTVlFcxL+6XLtH+tqayC1fAKZNDNLM8oTQDClm/UmeWqqLcCQReWFGTnZ98YvHHyzImL&#10;7RdnF2fzCnNXlpgD8tPYlUqKd41pHeRhk89TXVtXVFo8PDZ67MTRp5556pnnn2U5KKm2d99ewn6h&#10;UVKv+/r7yKVbzFoqLispKism52iWeC64XA42xPKcYtCB5xRZE2mwkhy5ORQboxaEGT8rBnMBnoAA&#10;cjMLCwAXEXF8ymrKT8p3EGTzy7MTU2NDw3BvEvagHYLVi7LzqAKgR2XnEhkIP3pnd+83G+tJDwLt&#10;hl+DYAnuh9siEYllo4AaiBqbC7EEKgTRuTyiSDkRgNoFbj+lDAv4RmU5ObZEdswDAIwMD40TUCnV&#10;fLm4iOxF73OKgxDLxjKJySwX5azAvuZnyCkg4kzK5KFXz7zrS09sGBh+cd+ugQ3rWo6d4u6zu3cR&#10;0AIqQ3WR4kI6k5CHNQZJlBSXkAWhTpkzk6SP4+ai6ytFuWAu1HuhCW9ZZXVDUxO2af/QwOj4KDOp&#10;JqLkratyIkJTcgdVlFI1kyMjY4SKzEzxlpRU0mDUcFMaoFQtPKt+ZXjk3AJMAC6JGpBLnVoVkYxY&#10;Wje1lndMoVUuJaZwNhnTstPM8hemluanUS5gDlLQIjJWllVegUuYwbl8tSt/8A/fXZgXsAM+Z+IE&#10;I7r2H64hnmWnhP7lZeaU5BcyZlYiLyunKLcASpgaHZ+fmikvLlmeWyovLed7JMkqkiVzhfTo4tKi&#10;pXn1zBIUFJ2lrXzxb2kF6FnBFiqzjJIteJSWmpjrhZGWwrCZEOltSkiAYUCzRHWiucmkxRGEmIMB&#10;nM0qePj6VRK0j6sfQGZhflFeTmFZcRXF7Y1USuzzIvlF+Txpdnmub13j3pdO8k6d9bW8M3Fl0L/2&#10;vZt4wDlVbskB1LioFfKYvYLqhimocFd1dCli6ZFHxXl0daTAorAneTR4yfyc+ZWlytJy8gMIiGFS&#10;hWBSB8Ma59QMilpGRWXV+PgkiMTuPXvRuI4ePY5yQKlDcFRWYcOGTRXlNYMDI8qYzCsaRjUjHpMa&#10;qiQHkeiALsXzsBImZ3DjqVoI9RMrKuj4jGCbX55nqGh+cysL40jrmYk5+gbmZRUVYN4D1ZGtPoo7&#10;g8LiwHEIdfA/TAmXBM/iPWcXlxqb19565521LZumFpYh5UVSGbJzp8gaX1omISqDd+ULrBIQKdoq&#10;H5K3mJ1TSc1N9FfY9fwCLKMoN48KR2UTk4O33yINY2FlfHRyaXZ5fnp5uH8iN6sopzCLKoAVNVVF&#10;5RWggEzK9PzyDPfMLcjMLWDHqFPFSjaxa9DmHPkD0mPl2mIjoFOrI5zKsMCDFTrpYG83fjQ1q8Qc&#10;5MK2B9KEsFBDoBMYbw5SBs0G63MBi47kCuVXENyyQs+JHBUwVMaxUoQjKkXGFM4kZV1wkfLoFVQI&#10;zyO4Hhadk42DBXfghvXr+XCwtw+2VQgrX86kVxamJpSCg9lxB0RA5CCqst2PvLm3H+Spv7kJW5Fv&#10;GFoBXi5CuskMX4bhFvCs6fHJeVoXkp62uPKudRvDsPlfHoB3EXn3/z0ZdjArExylfXmpd2npxvLS&#10;kdmZx8ZGXhgdOTqtZiAySKgfkgpXYQMxSMItwXiN/GM7QA4UlIS1EM2kkgJqe60Iyllo867z57oa&#10;69uqy4vLitG0BsaH8orza5vqF2jJSOp0xtIcqUWLc2pAJJtYG12hUu6Ew3xGiU2WEe2ASHNiqHoH&#10;+7v6emvWNOy96WBT6/qcksKrFzra26+WXGo/1D/4YGfnY83Nnz2073Jpcc/ASF19w9ZtO6qqa9A3&#10;JqYmML8Qo/W1lfmFwvrtL1BOllQYNYjPLHDwHTgyHZlgE6gEe3pGayamXxnp/+xLz+Diq6utAWS4&#10;99jpu7ro06VjrKLiUzs2v398Zt/RE52PPnzkpv1i9TAmlRVX8VFOYLAusAWJQp9v+smvgj8NL0Qa&#10;n+vJKIgHpQnuI5BM+pgkICwac2N4dGBkdBAcCgYa5dYYhpI2EM68lNNabC1ahVGVpRQy4KB+PcNA&#10;Q7jaPAeG+Oz24R+7mPsoAMhIrHA68ULtQesHLJJ+ukkn4gSxgIxFI8CWk+MA/IMqrLwVZBCtq4l/&#10;RIzCIdFd2FkFOaUvVjdsHB4g+rKtpHymotycOWcWFjY3g/pYW1+7eXj4nj/7y+7mxr949AHMW6BT&#10;Nbufn8c5xD4kwFiWg+tdQBzUhYVBo1wRwlhWVLKSU4hJVl1Rixesr7u/qry2dd3m6fHZ4YkxojbL&#10;y6rmZxZJ2inMLZoYnSrOYcXngRqwoV3zgVTOHHQC6skDKzGhDJjJWNc38LYvfZneKU/dce/SLH3/&#10;qIumBATBLYZyAAsLEH+ZGfddPHf/pbPP7dj90q49mQvzuAqp1aIZdgN3r1fyT6nfTG+kLxi7iQg4&#10;tHkcI3I9WQpLOto/7suXEcCEmlKuGFJA/sJhnAQhESq8TnKVV4G7ZOYRmgJjws/rf1kwQeDTecxb&#10;qZ4yv4xZYhxxA4z3mQU0QU01kgYOh0qP5IXX0y4VQpKHMJeGOQvjI2Nz0zOICvIR7jx+4ebXT71+&#10;eN/ZLet5PMMV+CTkVv0lYAvAV4T7ACIg0RFRRK+hXbDLqPsGmePrln/P+p7aj/AuaH8qggqalluU&#10;V84JGQVzU3N0fsb3gQoEnaH/w5f5ooYk9cxuP7QBhYlLMAjbgVZh8UAAisZASuZaTsFuFlfmllFW&#10;CZsd6RnMy8gtp7R8Zv4yuOLMUm4GAFAR4Weoq2wkxzgxKmkiDHRJdqsyiZDaQkWUECNnck4RLwcx&#10;ykiAj1lVEbiDQqOCMOMT6D9yp7mAi7zytsedACVFDUoTWoFAycyXPFWiNjsJyclG5EUyKd2CMQi0&#10;Kb+uwv3MTlzbA928fXYKRgZmx4ZoAxAnrDUPkoW1Yj5piJlybGE25UJZfEnR9ZlZM2OT44NjuQsZ&#10;taWVpPbCQoCz+5qbIM2tzzwDPd9oWXtw335C/k+cOAnYTbP7//yf/zM8+Y//+I+PHj362GOPUcPu&#10;53/+5w8ePPiRj3yEwjsvvvhid0fXQPeNlo1reBCvYaRLrAgZ7XpuiiVkM2iKZA9IYze/ks7J3DJa&#10;1mkFgMlJkPIK8lXeYFkuNzQqomC0Hk7p4H+sOToB/6AqvC6TKlyaTT9jai5gRFAZWjaVyBtlOa+r&#10;tva+S21C7mZmn9+0Fc0IlWcBiseKmoMMMf1z0MmwNwBO1NpNzBudFtuGnQ7bBVdbxBaiXh6lfMCb&#10;QJ1UYsWUIWNYDjlVm9FeZoGEaCzBHedWlqcABuGUBfmzVFyk72hOptZbsJ3YrxzzU+wMGrIpWDXz&#10;fR94V8CxQviMU4aYCaginD9QUiimbLlwQ4VjBC0eFxM+pXAFyOdj5JvkH8chQUBCIj/42OOd9Q0G&#10;hpdvPX0m7n/s0EGIuf3+e1lj3jWtW8RgkiGpqr2qzKLCIqFB8bknT7/W0Tk1PUuIxPSshuH2kxBx&#10;jnu9JQEd8UYBMbDOaf9evGBYJJF6EI8OxDQug62mw5f40G55g6nRlUnN1QJtTeLCWMMImIQ/4Cmq&#10;qqpiqMxMxPPHnJhbJVm6ZZUFdIXrIlJDwSy5t545f+/lK//u3jvFnpQnq+4QNXX169atx8AjlAbh&#10;wyyNjo/dfPPNt995R1vHlRMnTvA58AbYPLurjLLW6vdRUIjlTsmqeYxFpeSEhzmezgh5i4jYDGd1&#10;ZJRoKvKVX5O0uFXV1eRIqCJyxkwXClLlJjPuHe64ZRCHyE9yXy+KUqnGLUe0DAOd4l3YdLwpUYGN&#10;jU1MS+f1bvJ66uoawp8W6HiQXPwMDSP9pwDSuaY4XyFUcZnwbDcj4xyDnLcgTCkiVwlD4AQTaEEV&#10;p+ZADKbmZsemJ5ta1jWtbS67dPmO02c/+44HfB9JED9K5E36luZKys28QqDNRln3inym1plfEfDl&#10;c8Yzu7RA2BSbi071e184cvuZi3/0kQ+SDZFdXqwiLFRQwgQdHRvov0HeJXsB749mUJGnkrjMtGCP&#10;nJyq2oaYrsY19XfeeefevXuYmUuXLnzli1/iRXiaykTKkFQjc2YSPUGDh7atrQpUQPGigEW+ksSZ&#10;GWIT1BdMMkAzyUBixjy3OiISLVaTqXvowXc/9OB7Usue8czDD7Z8+MMbvu+jfNLx2T87+e8/eegP&#10;/pBGcvz61W9+8Qtf+RxfScUCWGlYlqco1itWKrgBcxoMJDwS5hgaQyF0u6AcBLAwraA9h2xnOB7b&#10;nDwyiG1wZJiLqZEkj/HoCFtb4WYxYHtRUNbRj11GQgnYZuzqJc+KLGahgLhicUbWmq7eB//q83/y&#10;yZ8nqh1GohgkWmbQ4mZ2cl41wZSdXZyRv3bD+sr62p8tbfp0f3v7wrTyXJAEwvKXSgqKKqkZv7gE&#10;5oVQwHQsLqsMbw/dGyIKmlQkNc8ZHbrrbNvGodE/vWk3XyRciyVggxRiipWVUR2ZGBlm5dy5cxAn&#10;r3/XrbeH5x+mwV/Zj9yKnxNLKjmRPtLrwqhYNQVyDg4SdEnUHnyGyjvNa1rdIDI89nAhLTFfZ8pw&#10;l3HZxYvniafjAsQq0QTIQ/4KkUN1ESwQS2PfjAKmwpGbME/VrUs3AXjD36v758p1KEa6KpiOX6nV&#10;wpgRpby7XUWwBhI658eHqZEhxFpuIxd0EDtdWqrIzce5oghNHCVZK7/78uvf3rDuuZ1bCisLWWW2&#10;GyojKzczB78nCnO+KEfJblESIegqxoDjKe7MKzjk1qFqqKD4DAHI3SoltkBYkuCw3vr6uo0ixb7q&#10;KyBJ0niA5gtuOXr+5iPn+PD1m/YcvfWQ6gmsZN53rm3/i69O7dx+9b/8Ep/QPoENOzYyzhPAP1Rs&#10;bUmcltIWTDKEROIUVDo1PkYY49j4KPZ2xFSOj4/SSsIbRTwZTVVVsRbVk4cBMmSuJ1YC/TVqxaLR&#10;yWEXUU4KZlEEFjSpCCM0RMcp83gcJ9bNlTCm0bhVGZ/I8ozov1SMUsxD9rJal8LAvU8dr2eBWFyk&#10;3D1z2ugprEgTzTkKsQBqhwjLFkhINTJE5BbTFPi59mtzJagl+ur0xDTYxNjwKOflpRUYUQxAHgxX&#10;XueJwR/y8zU5aVGepn/5wv2LM09kyzAkFo64vZARSevSiGyCBRcryk+8OgfbSXlt4QJdmFy4+/L5&#10;B692/Ny998Bt6hsJZ69TomLGjMBMHaGQKGMLJyVne148yTOP3LSLG9JmhyugKbA1vS+5xbgHNP4k&#10;kmh6XiGc/khV/Ei5C7GbS9qQcpzR8BWxyTqyoMxAQ2Vt7IvYGmlGOjYxzj1Yd8igoaHhlltuIZng&#10;+eef39i8lseOTUyVVlRv27E7v6BkdHxSSeCFBe2X23q7uihiOjM5AbgLAi7RDbzmsqpUM+FNa6uq&#10;uS3cabh/wGiLjng6c8h0kTbLaJmudLW44OHENitwUt6/LLYZjzt06ND999/fOzrFqI4cOcId0Cv4&#10;bmy04lzuYw+zev9JiQhBkE2VQtOPNiO9eouL7r/c2dI//KX3vg1KQJul5xNAP0oWTnvmtrJO3XWR&#10;BSXFZSwxqOXI2OjM9BxfjAxfQup4HTVXC67rSCVCpZg6ByrqQUKOZBVaIUwd8avdOInkCo4RbC0I&#10;L4ibXzVmFyIgxyPc78En/Wo6+DXKMsSH8S2uLCiSy4Eog+KC/PUbWoDV2touMbf5yKt8TN85/r9+&#10;TX1VTbWqHim+UhEEwRvf/eXHOxtqXzu4S/SdR1KCXi0tTPWZu5SMkrIxPDw/NYdF98d33JveMv/q&#10;k9nysuHmpoFctfi4dumy4sdTHa7EbRx1S3GsOFZPlCTLnALT+HuoSWEs2HYugk/yeYxfN8jJ+S/f&#10;/NrT27d+be0aFX+kpMn0lNJHGhqgBG4iCYXCQwF7VT1w2K+9uxFQry3vlQp2x7SzU6J5C/3N9+zZ&#10;g2CFhC4fO7fxmacf7u761pqmwbVNZ1UkRKtZtaaJC1wYUWvHh1GxDuArqegeBOC0BvgJEkf8f34B&#10;fzAqd8XV3s0zS92Lc589f+LipUv8tXXLZoZ9z3OvHhwT0+Dorar8sztufu/gyI6XXul+x9te2bsT&#10;zk/n4/SkrV6gFB29oQnHX1Xbw0eaJtMnrEWQX5pK+VNXTzdx2fBlhgR1m7ZlRjkHy/aR27jjUoFM&#10;tTRewBhSemukB5YeavpPhGXwSAlcXx5pIr6V+n7oi6lEeE4RBAjDGHB6R8QGATlS/GxuLsyNVUAD&#10;xHBgIfIyiqQPLM4/3Nnx8NW2v7nnvoGW9cz/OO4xAhmKi247dvzAiy+/fPjAc/t3cduluRnko6r5&#10;E5icnUWxCzK5HJWp3YeUJ1AA6mWP8Czmf6VAWQ5St6xNNTWqv3bn1WuT86Mo6hASOCwCC+10fGQU&#10;CpmYHOOCSC+LEE4Gz+cUUWfAKAllpRV3/tXfYu788aHDlZXVk6NjNi0o7SzuxywF/4TvP9TR9sCV&#10;S09u3vbirr1AJAwPG2Vxhkarmp9gvxFWJjHt6KeYt/SW14rL5Bf/QYvWNKZCfmCGIdBDxIcokVR1&#10;ySZpAngJEEouCQ0OqMIvqyLuQ/hyRLdiqdSgGWw2NwfnQtgUw5FuqRQKtJpiJJjYzqz6fTOVKB7l&#10;JaVw9snxcbjc3vml73/p+MsHdr58cAcDtWPVajMxdn4jzkOhDf6gam+OTFS1pCSayqoIiqEmxD3B&#10;CX1JVYYhlCeiMmdxbbk/rMP1sIil+IUSGFMRLEKe3lTmWTIhEQGdqZYsfBK1O1gx9yPNnh2fkdcO&#10;L/I8uTiT89NEzqi7Mc28V2/bmDTRofBzWcpGUbNIzIlmNUtFyl0IYRGDSXbrPGXUlNdvl2Q0FrXv&#10;J096qfRufaRt6scxgTLYfTg9WIftO1ezY49jpCgPCDvcIWXCTBObOvOBqpr7K6qeGh15anR8NnPE&#10;XW5l8kdHYbvi0XYE7GiAiuwieTOruqJSulGLakkFJ+dx2599fvtTTw9tWP/qxz7GhwiyX/7lX+Fz&#10;rvn93/99DFgSBficbNm2tjZ6UIDW/diP/Rh5shTc/63f+i3e9ZHvfMg5TomdyHuFsheJOzKRBeGR&#10;kaCQQBEiLx+hi85FpjtBFF1ydBFBIgH9uYOTD0+xjURSNqjHPSXrEmeA7pCh9CO0OjF8kWESecoj&#10;PvnUMyVU/8/I+MN77+6vrv7Hz/3d6lX+P3b+vo9+jAI6ZGk47EdcjVKR0AHkVFJZlr1jV1JaXvO1&#10;Cj0Jgo5DHdNSTb5DkwteYNBAx+qXEadQno53/krGbafOlE9N7Whvp1M6M39mw/pX9ux65p67Btat&#10;5V8IYFeiSIC2uFX6uRbz0VJVtj04F0RA0wayC3lQ1NtUYKcHw1vFgr3lbu6/7PGk1LJkzMpd52OW&#10;2YaFBZYjuRKNLUgqvceYvFRZGbk1vMtkOYSJiHZIJRri4VE4rB0KZwxOHa/DUM0U0GMyUT4pTE+t&#10;jcKCous11XdeuMxLXyhR42cweTrvQJ+V1dXynU5NZRfIk4PCx0+1mV9cIqEL9uRwJgW0k2M/j3PV&#10;CScgTdMIHFEk9hVhKGxygbzMD1pNyE2nDKrsgqceH5hD7mPmUyfpVYj1iCWRKQZwViCIFiuUkZDn&#10;KxBkbqa7q+t6Z+eNG710NYV9k2GEy8s1oeTmYlczJG5QW1sHC0KLYp6jqLVWzg5qsRzxD2ZJjauY&#10;C6SmA1hkRamNpuqGI8rlj0KCED5GXCG1wJATtD6miDjxn1y/fdt2lpFSgGRGOw49h4RNPDmq7lVS&#10;PF5S/OjzrzxzYJcpInL4tO6icIfl8nt4Q5w3rggUUlalsUXYOWLF0YmuYehKA7zV8nJnfc3Nx8/C&#10;54da1uId545CkgA11ChwWgWhFYKBqirvFhPq6nZsJdlpEjdIe2rBZWSQ18xIQOteeukl/MLgOJQ+&#10;5E5gSwD2PI2yLKRaRy6M/aHatgEbsVP4XJaQG0QqmsY5/8Q2cucQ4bxzEKRHGHUGM9uvXNy4YWtV&#10;lfJuer/1za4v/uOh3/90MErAwqWp6et/9/mNH/1+y/CMl4+8EHaXdpPj6xHr8hhoxhRZEKsp3VBz&#10;pjpZUTvMa6g3Vkwkflp5swvRL6BNEEbSVSYmlSnJi8jRTaAppTGs0o0RkjMH1ilfiPp7EeICaRQV&#10;KwYW9uCen8ToqeoFP3JVxQNnmjoMzi3kD45sv3Dpqxs3Dg0OU1qKaeZZAsEnxvFhiaeD92cS1l+A&#10;UnxvWc3A7MzF6QlhgMT3UQNLjhS19ZUfWa4rUQyZaMEZXGVA+1+tDKm1ND/XMjByoLvvyY3NYfYZ&#10;wMgso5JVVRWUj/eeOJq29vYbfX3MQDGWXG4uda5QAd0CsUwpxgQTKjla8xp1O9xESa4ZRqXyoEQq&#10;SVXCcJ3E/UZTHaq+SKS5YR9qD1/AbEBlf/Gll86eVZU63M779u2jSp0S7cmKHVdPDDk8bAuhVURu&#10;GksTDCrtaQg9hoJVwcGCtaa5vRKEbQFIcCp0S254/jFCAimRo8wRnt4ZmPUkCClVlsbizsFblLBg&#10;g4MVVRtKNZ3IAgWAuraMjxOXXlCCAqouH9xegXC2kXlCtE8P1TYkSAwM1Tn9ufRjF95mf42Pjqq8&#10;KtVVrKaHkSb7MDSnVVIvoCfVBMrMuv1E2/u/9nxzz8ArB3d+8V339jQ1KGwNBWVu5nJF+fj2bTuf&#10;fr749NmF+rqJcuwiWicxhSVEWUmhx04oLkGb4qForjxDISFWpnnZgYEhweUrK5QyIPndaiUtwwqg&#10;GD5XbR1n8yk83inPkBnXiOdIa1ZAcuzfaJLONApxYV6sJvLikQIsrZ+ZiSI+vj7i6bx13ftMrD58&#10;91HqQfQTAjH0PP7E7MbwjCjJQaJnhYYaEmGV2hClDJz0qmw1nuL6G/qOQ9J0X2VZqEW9alwSNwNJ&#10;kxvHqJknzWFxiSvjKBUlfQS9+ZlRRcfPcMCB/M/q+if+zMuK+5nFSWcAKSstjcwUWKTrDOuIkgSX&#10;SkrpSgRJdVRXwIWgCMAfNl9MVogDpR67Ey53bujs3/3isTN3HhLlmQzk+Taqm8yvNkGyM5AhsBpV&#10;7ZuehvlxcxCOaOpgnUmMlygKqaeu5Ds5pp0YI483lZ2neRMlsFxsVTJngfvJZOfKitIyJR5mZVNd&#10;Hg6J5JBNmJU9NDiE/CXME3HH2OVCJoQBE5RMAsdmMNvwLgwt+CVDUHNfFVhUlyT+odz4nzIZMX/U&#10;2YFVl5tE2VYSf/kF8sMT+OBkTGF2BYQnFo2MT1KZBCcE0xuIVeAIRKM4uCGi6PEPZ6t+FIGiOXRl&#10;ETqu6JNMJUBtHp2qnJk5tXENzBkRz8iRg2wCkGJkaXVdjSZd3cUVlM37wkxUZBbTki9bPVAYXGwG&#10;dWNPHMzBH2JVGBVb5C0cLP4k134KsIj5TwN2wfRS2001SMRSbIjHOyY7JUWicXEQaZxzAHCJVWXR&#10;6La4BqR+aXlwoN/9lEW3jJa9jyajuMtos2CwL/Zy8dhkc2/f+S0bHUsD4eljfoaLQfNqFY6INtVv&#10;cheC7eWV1S6y8f/PMVxZfn5pAWdPb98NZ9orLcy5u+YUyteVleftkOQdSyGPxCW3oooZ0JqknDrw&#10;pLTJyocmrqWHOq60V1acK1ZuKa/I/aNGNt9NQ6K6VQgaHwqFttMlNBmxAR+onRAhFEjcR/QU5uea&#10;L3/9gS9+cdPE+JMtG57b0koRO/fQzCTzunXLVq5h24ob08RAxewk2eWGC15hq4daGaIiL+XU+AQ0&#10;1tjQUN3Zt2lq8dTK3K899Y3hvn6eTvUblMNHn3pp93iC1rXXVv/TQ3d/9LVj68+ev/bJnz27qQXa&#10;YVCkWYjHCtZK/ilkR4rwmyyp9PLZmg9Vwiw3bR8ljpsEWU4xScov9AvldDsj9AfFFjvrSlENkU7n&#10;nyIo3y4412qyX0058cQg6YTaXTfVv5gZRya9CTSp4u0RxRdtI6VTKZPxJ88ybcRScgJnYyH0TWWR&#10;6tuX6Z6RsfK+k8cul5WPlZaAHwHM3X785P4XXnr18MHn9u7kr1wGC0AlYDINQMgg0trpPmoexc1R&#10;AqYmhCCjcKCN5BbS0buc4ut8jsYA61+YmyXunnXhxUK/AR1mBFA+c0jUpCpvTkwiLzA0EPRyEuBk&#10;yitkwMis+//uH+BIn95/kOGhv4kog/KdehyWFa+8cXj4g+dPP75xyxObtngR3KGOUbkoYGz52FCJ&#10;gu1CcnGkmYn2lFM7Nf1JjciEJNKLJLmYimzwl1M0EwZOJBBhGaU3VEriJALIq6iudN7jaPdBdzB/&#10;uQVlWTCFheXlFYhZIZJqk5XFXqNpLyNWd3IiUbKyv/PMZaytr9++nx2nAhoy2PWCLj2XBAMFf4h3&#10;pLRRyHFlLyUkZl0x6Q9pR4t17uCNxNbJcFJBeCBa9R6NHLaILolr4v4JNUbhjNCLUszZT1aDQQfp&#10;A4+oX3cU4YUNyFxB1hBp7YB4pl5k7kysN+0I00zUwguDUrEYLnmu8RA5IFLQrlMSqLaJfsJS1TpI&#10;NdBJ05NOo5wFdx7wzZ31x+srDkxzAl4V75VSur20gd6J3qy4uO2ri5OrorzHpTFdoXdcZtZ9FZV8&#10;+/KcymWwbtw9nNcyg7BxVNvDQ8UHrERgsX0AZbJ3uL9UUId6ANUNb9y49alnqjuudu3fz5Ldc8/d&#10;Tz31NPNMrBLBBCTD/vZv//YLL7zwkz/5k3yFBhRbt24l8u6VV17BqmVgl8+07di3NQbnfHwVTxNL&#10;EROxVDMUwCyEgam3ZuaidJ8Cp4J/JRzIEagpzdUaoLxJ9ozGeiOvAy3VZEZUVognqwOpKcqonJpu&#10;dpUhAnZOVFV9z3d9d/pP/ydPvvHYk2EoEwXoyVAmm7I36PDGpOzcpWy4OKIdccSBJ+q8g0lVX0PN&#10;MZVhxO6EluWrlxBIUnnTDCU4xYahoX3XOu85e+4dr72+rr//zMaN3Y2NX3zbIxc3t3Y31E+Vl0nN&#10;Cud/HG9GrGMw/BVbTdY7SRNFRRGKwoFUVuNX97KOMorOY5USEYBjSPH0duIkUleCGQVrSB6hN07y&#10;2GMHhwBzX11xKzEOp2Qm59ZILD6dpalQO0c0lJViCaMlUPYCZgtAg4bNTyXFuEpCYIIaMBOo7iQy&#10;wCAhV+XQPdf2DQzn51+pKENOsNMB6RgO2StSEMlkcQV1IV5T6K8aqRP1AYNmxNoVta8MKUgPtG6w&#10;r59MPy6GoAEySMmRAo4mbRsmCDSGncw9invI1wS5SpA7bRJfrMk0peskfiounkS/lZ7e7uNHj12/&#10;RlOsvgsXzlEMDEcEdIaDBKSNynKU5OX9EXIqr0awW07ehpYWzsl+l/BDuTcgwaS5Kx0Jjsp/k4Ee&#10;S8hkubWMgvcA7BxTAXehHFd5aSniAfW3tro61LiICMBoBuLCKu7v75skQ02WDHxUYCZgjjwehQWH&#10;jxznfa421gXM6zXXhAh/sPIi61cGsKxjpUcpz9tF65Tcqeh8PpQ/MfA6p8GzyswNaNHk9s2wdh7q&#10;HFdFl7AW0YuQr/ByEK2V8sikEXslXkBNk/LzqcJPJNTVq1fUtXN26u577mXJgO26urvJq6JcEcKD&#10;auK45fkWAkr8DYVVWJh+xWBmBgBrWW4h3arHJ7eDjWpDy9ohstnjV4eE8L5ZsN8HH3gXiwzY8Ny7&#10;3nH4T/6seP2G2CN5lVWNjzxy7r/8atXhw8XrWmqqar/++JdNdD5C7GXY92WeKDkRBSAcBJdW6GMx&#10;WSMOpgUFSCkdRMNhzQCpTEyMjI66VpLc8oRS8F2ezudMRbENcvyH6OAAda4brfr5mCgym9VwHeOY&#10;OJ2ZKSzf8anBkaHx0YnhkbHhwZGri0uPtLWfLy4dKiyCz1SWkTZdwrwT8yHCsxXH6iImVfw2Y2VT&#10;YcnL44OW+gqOkzJh9EHoK4aoyjDNAzHE24fWy7sbcSX+eamjqvy+S1eZHE4SrkiucV0d+g3TwgyA&#10;5iDSuBg5CQRfWlbWumkTX1dT0cICKkbBYEElgz1qU0bXIR9oD3yuyESHhrF8wPd4p8mgh8+UlBZD&#10;QrCd7u4uDHsOwC1uu2nL5k1bNoEYqg9U9K9l3swPGZI0pFQUM4QBSSkgxqpDmIVy6NohH68cR7AF&#10;pW2F1Ewd8WtFQSn0wUzhyJqZmIInANiRQeYuBanDiT0RIqoIfrYMbJ3SBuWlWyamdndcA1jo29DE&#10;+wrElLSSRsOoWHh6iSIaIpoyCbEUokC2QmHUA2Z8cEiM/3FClEn7QvIBsxqq44i1YPyq1WJu+Jaf&#10;d5y49P6vvrC2d/D1w7u+/N77gOrMYBTc7SR09bPrzc64/MgD285dXPOPX2ZZx7a1JgB+APnaWQp6&#10;1bxpm7v6zILsdoQFSxdgCJ1K17WsY9UipoafXB+sgGlCaHOC+weoAzBQNYBSjNhOUEkgDT90d3hm&#10;VIZV6o1AMR0OsJXeY3kuvSxqi7o0m0SJ11IVNtx/w2sjzhTrqwxTl0/mFob7tcGl94SamDiGXWck&#10;VH8lg4ivcWruZ9uJUM2cXHRTtGo0LpHo7DyBCWxeFQ1cWMBKVl42GDquKWBWd+c0Q06/XCKCQ1v3&#10;lFpl03P1XsD4Hq1yeTnhEeqOZUzWCkqMSlZm6IJ4b4xNLT3S1fnCtq1QGiAWTGV+YSaqJYafKeon&#10;qoNNdvbg+qadzx/tX9c4Vc7yRdMJ9QYxrYmFJgaUk42ZflVIJLrNheqryitYbvFhJQGJn0Roc/BP&#10;SCVqa1tRcS2bFMBhLFvBrXx97969aMOUeRaEp568mWS2omwPj4xCSpQO4Eu4M0eHaOs8xaZVLpHa&#10;39FAaQ77V+LbgUKgD5oWWwVQGm8XWYpWjxIQV9F/KrOgWE6lz0Eo+Hy0VfUUJk7VvPILiAYcpV7Y&#10;4ND1PmCd3hkq9xEDTkor2DuFFwry4Fxq+mGJ7ix1KgCxydm4i3yu4so47chZKcrfODxRPjXTtruV&#10;JcDjTyJxVUUFmpB69ZBUXlxshEwtlWWdSHpim6GLLqo6hQBZTV4AHvxdadqOqmP2mK7gV2aY8lAG&#10;whWwV5wwzlWc1hORqIqxb8SEXU4GwtA45tzzfbWGGecppm1tykfswtnpSeISobHaqiq6Ezvich4Z&#10;TaQSD1COYV5uWbnAZfw+4pPBNzy+xu4bWy+0Hz28V2/hGsEBkMUT4ymkrof4U3eOjOzagsItZeVp&#10;nnxpYuLV4ZG26an26Zlv9vf/VWfno/X16b/+v52cHx051t1FdUJp4Eoxj2Ki0lnCRSMVyBCaZ8jO&#10;fn+ovyoNSEcMT5TvQ7CqQTrzJE0xL/jglfb2qsq2ygqD2DKpo5MDf+WLXnYHLcdS+fVZXR4SrMwJ&#10;/hQPEDje3dXNejetaUIzBF4Bv9753Est3/z25bvu/mRJ2dSWLe71McEdqqrVjMIlzSRq0eT5UH1p&#10;VxSTDqOG7BMdRoqUQAQ2BeKMUYHsbxyf2zA2e6O2/Ine68eOHqsuL1+7vgXx/b5vP7thUtdwnG2q&#10;/7v9u37o+Jnq611nfvyHTjj9mi2ssBFrm3FZWnr65E2RO+mlibYFb74y5vNfgIy5jDBDaSMG7Kz7&#10;q7iwuU1kXkpamMpTbvgUKaepOgg4BhDEtnq0b6ApKahON9AV/y+AnbaRCy3ZQhPij5qRjEqZ6yws&#10;OwtnKvQlrQPL2pKJPXaptIyT7zh1gnkbXN9y+/ET+196+ehtN792+AD8RGD94pIbeYEJSauxm4o7&#10;EGpEnZlsEDTed6CvHzSwrFgoMI5MKKmirFT1dCgDSojr/CwlP1H4RkeHoDz5eIRJqViGnFhZGRTx&#10;QOWqKCOIbwk0Sly90J7m5SzMqwf//p/qunq+sG3LQnUtl00S7Bz1c41ra+E8h5tGR3/0+OtPbNzy&#10;ZOsWg5v2eRhckPcsZboGhYdFs1rliguSz82VxHBi+4cNjR3ntlF8HrsvvWpJjwQTgBQqt05lX4XB&#10;bANffiO3ZXNNQ7t67HD2wGRbOuFaOnxE+CrgA6QSVUWvMKfKj4QusjXQuHp7etmzP3O2AzDmL+89&#10;5AZoSA15gph52XoFUj3C4gs3r0wIbEbJa+lOFuvh9XdblaQpkIYvHiH3LVam0hWVRk2ilV480sXN&#10;fqwgBPtNs0oxZ8+UmP4qwM58W1RnhuMa9EKz7I1TyLamQSqNkoSlbfJtDC1rJI4tDakj5syQ3cXV&#10;S6XrtJDymK5Q3sXNW8NXGuAK90zLfWu3cFPHVwq8jntI8ni2Q5q4voQ/jpvYNWSY3ztVr6C1DzAk&#10;Yb9y2dlOZFwdbjR/b1kF79E+O6kQO+lOguoEHsgNKvNNjr3AQlQ4wtkb6sZA5ZACVBq9DillVVVj&#10;mzdXXWlvOn58sqxsuqryrrvvevaZ52gd++STTxIiAFV88pOfpGXiz/3cz6G9UNWOlNhf/uVfDlkA&#10;WnL0peN1DTVUtTNJG8FN2d2mU8NzUlAtUPyGVjo1h4oIdjR9/Iv55F/cnDFDyby4OZ4O1XpLsUor&#10;jInOT47DakbXX1J827VOPiLN+9nm5u/7nu9Jc+D/kyd//8Uv0zSMABBq1ylbRbGwijzgpbCVsnft&#10;2ZEejUovpqJyEhI0YAcLdWCQ9FI4IXqSKnkRywKUkYpuYF7uOnehZWDwoy+8uO/a9fUDgyfXt1yv&#10;rfube+/uqq/vapCKIBaZUmJiDRL9w5SW5i9p2QCJIODZkIB0uHCpic41gGIqUCU6swwwdXtpVGMy&#10;rTOlZJA5Y9JeNnnRVXs4LG6Hisee8GJGYGYsd1wc56qZ5mr1CkJZUBwvMt51o1srKsrxlWIt02AR&#10;nYCboArwV35yVxUvx6HheuGSAeDX5L7lk/SxPDI8wlOr55fuaW9/dtNGqXEiXznDmXpCxhgLX1Y/&#10;LLn+lvCu01MSVIbSJ3PTk+L3s3PwDwwO8AUcgLTHCg8BpjkTA7gghznXhAVuW0yhyeLi0lz5UKW8&#10;TfHxMxHUq2R2yk5MADuc8lyDvBweHLp08fzo6LBK5KEfu24UrwwjlriVli07ULHOmIVugomexN8H&#10;B4bYeCWFxXwDLiCY0paVw0Wo/pbF/CBiI4GCPwG0kRJWW0lvqOLyUorlUTMqTxKVdVDzOxmT3V2d&#10;FBGvqqpk+bDXOjuvE2sgxua+2xa9lN4vQjMmiIs3BbALJ0bCDWWCisxF+YZptfZiuyJSMV/wASmJ&#10;Qgm4BoDMTo3E8cvfG7t6d73wWttDd4choFLxVM7CBOEt3HbH96DSPZWMhPCnjIesUud6R/AmbIeV&#10;L68ow2GL6a2WndSqz8tvaKzn4QAgXosV4gzxfgjfMtPyT4HlVDBCVWXwER4P21Iyf1TH9REi35si&#10;Amp0vP/9HyGSn5NjH/+J0s1bNv/Yj+uC2dn2P/rD6psO03Ti/G/9xqYf/TEK5vP5V7/9JUuPkBL+&#10;vsxcFwJTGXY0abAXASrUuDAmoOl0AxXVbpWrAK3d/SWZDuZH5YC81kTwgKeQ0YwND1Sn/IhF4fUb&#10;m1uLC0u4Hdgkbp8JikKPT02OU2Z7aGKEy5ijsdFhssfHR4dHh4fJDyOxBrcbslx1nt557VrnwcON&#10;Bw/X1lRt2LCRMFjWGXBXBfoJL2En5hRABDD4zSXlt1bWfmPoRqLIhCvMsC2qCXAIcoDkwMglt0bl&#10;+CQX4FeINRF4GRnrB4aJm71aVW7kSBI8F4AJzJpEwqVlktVHRsewWogiGOgbqKmta23dxOKh/bCc&#10;jBpY3fqJxXUstjE7bdtUow+u5JxS/XV19fg5Aca5DuOW4PPTp09B+UwaQN72nTubm5ucbDKOEO3t&#10;7WGQHrwUl6CBEHIJVRjeDaVZ/EexIXbVWnJrKG8+wjVvKEAAjf8JSM1fUVLJOAsxMqqQGUqUUOkE&#10;z7NqQKbmzVqOEReqNWRgzpZWkCVZSvrwQOv6tb03UAK6mxqYKFQyJTuo8y+hxnlFGEaFSdOPWIUQ&#10;IrZjFVkTKZYcUbqB8cNPlJno9ASZZ4ZFRP8Jx0tYP/9369FzH/jqs03dA6/dtONL77m7q5G64yqd&#10;aMVFarYeJ6sSxI2MyKkbt99CxGvLV77FQPrXr+WZcHXi5mAjIIUEovNFJQUbUpcd6ErqFRVVkiZq&#10;QFFXUVkBiDo4OMCwxTNT2lZslph2nPpC68DTVUPIyoh0Ske6pKSmXLPivToUVCZd1RzVaF2sHTzB&#10;AGnU9/NrGHG3N0QyzVq+/sWsWosN2Rc5F0m8ecQaR6CfLJOUvSEFV9OV9HlQHJ/VfmYNBQQZxGDZ&#10;koN9QwQEkeO7a9ceuQ2UUUoZB/gApSlVfY7ahPFaaSEeJ2oEEqJaJmeiefHb1LR2H9dDGsS5k+UK&#10;G1H73WBQgURZCcblKMp3VnF7ZdkDHVdZnBtrGilZ5W7I4mqGCZIUTs+c53glY9cLxybLSnqb6g3c&#10;qFUAE+lxGbuJXoAeFDTLzO7dvZv+p5g4ym6m4TJVHdV22YEV0h8AxFRYQ/1Yo9TGqghoR2Lms9aR&#10;0cll+Kh5CNn0asugAl5wlGJIfGx8AtZBwLG60AyPUWLYep6sCWni7HLcEATaWJ1Qn2xbBVHiEFZD&#10;GB2IutikuAC1WeTyx3SA2Az4KYkIucU/zomR0IbFZ1BURGAdc8TXIXIqrGD+QVVyETloXlXWqENE&#10;in0hPWy1YRX6DGrlAktqD+j3hXGwTBh7a/tHt56/duq2vcwsq0zFKEq1Ms+D/TeU60qA+SxR6tQu&#10;UoC7qNJV12GDUfNBUJDqRRmYVikA4alMGneOLe+lsWmTUupWc7PwF6/WGIP+A+zj88Cp42Cl0IDj&#10;hqnbJhF5IU9X67GyRcihJjyBdNACxfXgYkSTIainqqwiohmlLq5k8L7sTLY8YnJWgKDxFPPHrRfb&#10;j950wMWnQBNQuVVSI70vtR45uWJ2k6yCYkyYg9cGh18fHP5cZ8/Xu3pfvDFwYWz88sTUhYmJPqrh&#10;zC+8q7lp9fj/xfPOhfk+lwaTO0FhvwAjYfglstGGvV42ADjrNkmBAogmIIPVU8R5VEFYLUr41v1t&#10;lzqqq/4/7P1nnF1ndt4LonLOGVUFFHIGCIAAwQSCodk5q5OkTpJstWRZluTx6EpXI8nXc3/2dZBl&#10;zShZqdltqYPciR3Y3cwkGBAYACJnVKEKlXOO83+etc9Gkd2ypfvB+jKbxcKpc/bZ+93vu94VnpWu&#10;qfSbOgXBDJhGQwNawYRRR79mb15ZwRmBFVIsshTRFjh/zZo1YDTcYs+xVz/wne9XXro8+zOfuXDP&#10;wZePHuHiqn+Xm4P/rLmlmfZukL1SvKleZeyYAXIpFZNh3xVSelIOMPE9+zXEydiwK7IOTWWtnJi9&#10;XlE0vX7V4eefx0fe2qJyFp/43tONkw4QW7Hi6KqmJ/Zt/8VTF/nixZ/8cP/qFlQkbRAgcpomJY6S&#10;0KFkgwQPUUmsH3e4yPYtfpjSakzm8vkMCuzr7kGdYo+o0bmEhWwKRaxk7ietRapJMMgISkhoeDn1&#10;pvrhW3aHuHpm0H4Aj00j/zsAO+vYcYvYgNAM8i5Wk998lIbA6E8DdhI9lk+AuVz6oUsXV3be2HL+&#10;wmt33nHswF74h2SQay7AdFxvWhxAjXqc8IT4Q8RwZRaIzYFxBDcwwkvlzGnY48z0JAgE5XTmqJAy&#10;PkqSDpMG/XE+8wHmW03ic0WFtGiieTMtjENtQAypOl5+8faXjq05fe4vbt/Tv2oV4RlcAf1HilNk&#10;wIRkzM7eMDL8868cu1JV/d937LbQTGbM2hbOykS5CraTwkkZQNXLFDaaZy8j+5IYC2tS+tTdDCyQ&#10;lqF1vI+prrURWKRFCpXVGoT0VYVTYUF4p+nK4pYaj/AqlSnUt0L6B4bEazYyjF/Om9l55S5Q6EJ2&#10;B1mH0+CkPPl72nv2dvZ8Zdva0TK53uUf8kV5oW1OLaeM5haEwe24bCa8Tne0nDF6J4IwLKUyx1gW&#10;BHlkodkz1cRyyAFA+W63AXVFjvBk3ALsgnTj8VFSQ9FNZzjDppSQpAfWj/z21hm0StZyjFbq0krA&#10;hGYxqGLXJZslrCE9iPeplBMhS9JIra4Aeak2sUp3qeSZE8uY5WxkPFd10KLsfZ4NOcsOiQImmrAI&#10;CZBpEiucBNCEJu61jC3szacRpBF2IV6tunqju+hl9nUz1QdKqhjF5bkpI3M2BhFqLrIm56s1Mluv&#10;bmBNH63xcWbMgQISpjwjv2dra9tvu63l1dc2Pf0MSPpcXd3bHn4INAOvId/6yEc+8rnPfe7f/Jt/&#10;Q6EM+lHAV3/lV34lSmDR5u6LX/wi8QSHn3nx4qnLrW2UyaLNlLFJc6J4JEhArCFiqOL5bWsbiDKJ&#10;y4nkpnCJnzFZjjgzsVUi0NWpwRFVF5slNH8yPFIWxwsq0RxEIVTvn4Vn21Z/8pOf8ln/q4+//PwX&#10;4UgoQipW6d2oDHjFQ5IVWyDALh20gpEyRwzTEyWsNV6kuwtaVNoOkchAtucvrBkY/NRzz7f19zMR&#10;r69qfX7njm/vv729ob69rjZmOraNcRxfMFNGJDZP8K+4XfxO+M78fHiYcRlBB2zOiHJXPSu7wlHu&#10;OT+i7cDrhVInkSlvQgAzNsutp4jbwUbEF+LHwEJwM+shsprTi/G+GJbkmhF4emHk5WGYYfyvXNmI&#10;aGds8Cz86hASMwNxR7CDyCWM4OWHyr1RZIH0n9zh4RE+7W1uvvPMWabiQkmRioIqW5U6+sRvTzjk&#10;LF9Z5djzExOkf9bX1cEgiXsHtpJtQU9YZDN5tguLME3C3Boa6xEw/b19KH9oh8JxwD7IllWOquro&#10;C8i3dhVTzaxp2mMRTP3LlyOjESQrxD+ExnI74hKQz6TWIc/KK0praqsxhFzrQPSl6trubMLwUULD&#10;9mMakJpcYXh4iOnFSjJxWIIY8XE23gwGDTKMAD38YLXVVTXEEVWUk7NH1wf3e9CUyP5x5Wd+JPTm&#10;9Yw0BaurqWUSKFrB49MpLOSEZJK5KYYO6Yn4PO975eSze3fEhybIsPzNdk2vgdaF8ypUSdu/iiri&#10;tepSuxGwgE8VqMHUyepf07r92Ze53OD6Nnso5HPRtE/hsyUsRa0nwX14IR7tcDx+uE9JWWnoKwwA&#10;nI0pqqAYe0V5T3cfcSKtq1vrqco3PdV1s4tlxSK92dejMClCVpBbs47Yti3BDUG+SBhSNANp1NQu&#10;EmRKAKUQGFlvkoR6VOOi0LmU+3VrNz344LtZlO7Hf/j6v/qX0P71L3/p6hceqb/33s5Hv33iN/63&#10;c//x37d+6CfW/ezPcc75i2dfPPZ88EQRj2U/6m4YM8HKg7okFA3QB415IDp4gbhl9rRHVMFHraMB&#10;vPghMkPhdRRjxPDLzWGzo1vjuMtbJEJnDiBydBj4kiTsEcBoxRSMQwD4R9GnFK6BXBNDBod0IVGC&#10;QLCG0aLecfXyQuPKsgcfZj9WVVSitBHwhafUuYoK41V6nrWwK7NT76qTMXNxatwxGNJzg3lB8Ygr&#10;HpYQiFCqFHmkGq/iCEqgVkgUQXYrKsanHrx4/akNq+W5co7P5NQMIIIeJC8PewD3A1SuOJesbPBr&#10;DIywecCYmB/4G5m8Rk5CHoeIEUFhrSF+YT9cuZwuBuUVmKy0qYHt4My4eOkCfBJKBgaigg9Xxjjr&#10;7um+3t4+MTVRUVlRU0t/d/oeDNu2tTYsox3LH0C4gOchDy6sMpOKlc7EHZLkYKbcO6SEkUwx8HTF&#10;g29M9AKjjowODFH7mdJ1NqTdOF57JYG8+aZKtDB7WUul1RSBAa2roNyXojLz88pGx/a+eOyF23c6&#10;pRVMANTeaF0hXIFsL7kRhXq7bluGbS8RXykiIet4ZJTNYRdCgbpOqv5M0t88IDwGGTp9zCzHncfP&#10;3Hn89Nbz147u2/H1999zs6WBN4Ntm3cJM8UfqHgPauergDrZAYtQ7s3VzVXVFau/+f3ay9e6DuzB&#10;xaJSWZIXNEtxkU1CON3NAHYg/xM96RYV7gdXI9qOR6M+gPkhbRDVaV1Ge9KVVbla6gWsRuHaX6A8&#10;0qoljdy2NgpThNx0yFvk0kKX8VDSOK2qqvUsgcngUnAGVkFmcST/KzeVDWQkIjLaJBaCvB1VFKkE&#10;Sh4PwA46VwJ6Ji03GGwIbl3NvuXQtJh/p8kvACNFiSOUVDBGPly9qm3P3tvv2Luf2UQCQsZISwSK&#10;/HBSyCJgLeoV3PoJtUHSVMaFlsJm0UIBdKMMnQrCSJlV9U02uKkSzskEJSxddLhCJQKUz0ruedaK&#10;+y9efn7zeqWJFheqYwoTm7arCyQu+S0J2djRfXHrukCxww1ulM2BGMlW0OyBjxPG+573vKehto56&#10;Lsqpwe2EgFXbVvkwtJRqB6YlYy2wc1ITK1VgeMe7hXBO0ujK8FMSmUu4saRDWTGEAPQPWgds17a2&#10;jd9dXZ1RKMNFBcnuId0GP59Fu7yG7k3kUnqsLnJHRlRW1tgErUrH2WCJDiS1nk5cmnqrVuKAvMNE&#10;QW+U3BH8VlpGeB36IxUbQa4on1tWRe0C5wxG6IXTt/lT4ezMbDHORAonqassNdoIsiO6zolN1Cmn&#10;ICBxsYWtNwdX3ug7vn8b2539T64o9EA/Ip4XLYjSCoBYzJ7QaL5OwXXFuuGrk4soUpj4R+Wq5Q1V&#10;cUCOsDGixJu8Dur6bQ+d0S7pDBkeyywFgw1Om0bhGZBV4rmiY5MCRBZ3UagrcyRmm7+crmOoe7GP&#10;gOjYHmwKyBSwlVUFw8TtSusspgdLUdpUsYrxIeUVxO3ROtZjgZZZd544c6OxfrycaSdvVGAH+4UT&#10;Ml4K6gkSOCbDGZcfWQBDMwv9tAamlp9DZWyDS3VRcIQfcBOFRKya/l3Ha0sLr1BXWooKTQMnSVBx&#10;BfRMJqys5wRODIA/KJmJY14Yv0pkxD41QKOdk7i9o3ZNcoTseODi+at1te31dfpT0TN6QCY7Zk+8&#10;2k8qlpURu5JVtrnZ3rABtg/+OX63NLdQF6Xi4qW1p84ceP3ki9u3fen+g/l3HkBVIPQDIUVgHRo7&#10;B0g6W7KotNjpLyC/8t1Zsxdj4UnQuzhE1QZcRDwL86uyC94xujiZteK56sKClqbOjhvPP/ucCuDk&#10;ZP3THx6uZMJ9HN+743pjzT/5/nML9XXPfPT93YoYVVyrcoqJVbEhYbVTk5HBeO0mce2tHz2MJ+pI&#10;KS1exDzGRyGa4/XQwKCb2yKnVGtMHNs+miBcr0fkxtrQycCFb7kvn6S8aPndJRCTNsaGNHQ1j02/&#10;fjxg57wkZ3Uo+FoaMwOR0zH4HyXaqWION1YUknI+SJQ3VuXeVg5RulBesW5oiJTSZ7dtOXHPAWZQ&#10;zSlmp9AKiosKqbDKqMDmuQ8aANRDqBcHi4sV4NqRSnZGFec0Ih5wnoLWoSigUVSVA9jRF26UuYCF&#10;jQwP3Whvr6ws375ta9uaNqDYutqaPTtvQ6mgOYA6Q0VsgTCjmR3H3tj24tE/3bX9RkN9Y2MTGxDU&#10;mOon0jFCMmXCfD56+o3hoqI/3LUv1igkprZl2BTuvhormGJJvJN8PbOymvk4REJe/YAFzShYZa3o&#10;snDIuKb2kTMhYtklQxOpmEDtwWoy0JUuC2IkdhGSWD4yJ4EmKr88EIzXbiQurDJ8fMi3pN8jYGZm&#10;Hzp/7eFL7V88uO98ORC1nTTOSUIFjAo5BEYIZwn8SfxUexwVM+I2oruqYuvMtyySParEraw8lShw&#10;CYsKFEYj9cWcGqdA+pgrfT9zaNGMP4T2Hh8Fj0V2wNqMWOp6mgpdRztDqpDxD12WJgHmn9w2ZWvL&#10;953W0RMtUMnxwjqNGrvT48nz2iqMODs4mISKlS7EZWjg4jPz87aL/VULYbV99Z+ujWOqkYKXxFJ5&#10;JBGxm+CcGr5T+p3VLVwjgHG71HM6ZGUtPVBYDUO4pnarqs7kUkbqeW+F2OlEXgQXHpEW50aeyF7R&#10;vzC+MKpzstv37OaB93zjm0zM0Mb123ft2LJt65GXjlCagONb3/rWb//2b5Mc8Ku/+qsdHR08C2oM&#10;ubEEFhBzF0L58rmr7N/m1c3eFQmPCzBGfYpshWmPxHN6NWX824PEoANaDSxZWyDyAm2Zan/4txqD&#10;GLDzjow8WLtI596Uqs8dSImtGZ9QxY+lpYO//MtvYYn/a/788z/7KwWVS+oJuhWKase8gr6JgNm5&#10;S2U7RescqvWo4CBrL8YtvOJue4KfXJ3b4lP65d12reO+0+fed/wVcDo6CFyvq/3CwXtPrmnjNeUG&#10;4poZi8goqXZ9gqbzp+YrrXmRRH5qJsMSCP5id6tq2PF+aEJWVlS7JNgUJGpKdHEfr3cqYxIOZfp2&#10;E9Dko+VCKJTMlFcmk2AUNv16vBlfp10L51P+BdCE2s0ccHaEMT1zyftysRtiwehWTzV0hQEzNIVN&#10;qUOF2J92PP0v4J7g3IpkltrBJ9iWhECuGRoaLiq8WIIXKD8hTfwYs7M2cQXYMQHEGzM/mCVIC/RV&#10;/MeqCYWrX4YOKf0zUX25tBIIYBFIh42KVU95IGxYpnZ8kgLzgvMtxTVfScyOQYmQ9oEQLD9M8slW&#10;MfqtLc59WQ3VyFhcHBoeoJS4NnmyQaQLcyKjUvJeUeHEuEr54GdXT2vFylBldVJpcFIok9RQ5gGd&#10;AqbAaSRAgrjV1tQyxwSw8A6finHMqKEK3EWeADFHxeLhuaeZA5oWN1q/fh0zPz6BGUMuwHx/Xx8D&#10;xwUjzy71oeZm+BRF+WxT/cHjJ3gOZcUqjCCIQkBPSKWQV1o0u3hgp8IvoD1XlYrKl/AG9SUIx7Lb&#10;+wSR1F/v6Nizw5UANM2KIJua5JFF2wKzdCnZeG4hxG1YV1xUZsSCvVA+EXpi3FRqLy3DBiNms6e7&#10;p7evV26lqcmOGx0xidoPZtr2icjQIiKVQSD2NIWUSvUmCRKPJ0zNiaDqeOi9e+9cu2aD3lmYb/nQ&#10;hxsffrj+vkP8lG/c1PKhD9XeeefGX/rltp/+ZJDEI1/6s77BPnN1T0J4Ta2eBPc0/9CPGGia+aW4&#10;FSWaORMQ08stDpwxx0MJg/B1KCiseARqFxJEwqqT57W0CBrVc713cGAIGpYHz9iYsB/9Z488ZbAg&#10;G+FOGH/K/AbTVS8vYuKylUW4iUjL0vLuljVoYyAjfb19RKFSGJidwjghOaMJbAZpExtKyvvnZi9O&#10;4WtV33qaIEMMqktCeIOqiaEpwn+kCsOXRBWhM1k/mKUjszIpFnd3dLfXVo3T1d5kQ4XJquoaAuIY&#10;I3diP1IKCLFI8s7adev9OkfFgZS8LIEe7d3Dhgwzkh+IiXuG65QJRt/t76dkTyetbtvbrzNLcB4K&#10;XW3duqW2tgaXMjAQaaiCumSfR7icqJcZLigEGZEszJh8Sc07BFvkw8ZNGRAvpFK7yOhyVuktI8DH&#10;6IxitXhqorjRa5njqZ5h6jI6TyFqDrg2pViUMlZFsa4Sp4gDinxTSZ46YqR8wued4IrNdr2p7o6X&#10;X2XaL9dWQRoMQLl05Ho60RLlSkZdRIUZ0otoXOIuCccOtIunZoFkKanmoQwhKWaZvs+JxmbGfuDI&#10;qZbO3gPHTp3dsvabH3iws7menRABhp4Kta8NfYjVkDJnLdwWJAndiwBqPWsaFm6/rf5Kx8a//NLQ&#10;hrV9+OTniY0Cs7CDSt8MACrSSbLGRsejiDUjAqTjCjwHFEUIpCvll3Flna4towDz8SlMeJGoQ1YU&#10;qRubDFLTg9gLnQSf2JKNaDKEamT9iSGIDxPmpIj4VMLGHApJN6/iGirkHunmPlyxSlPN6EPLDSbw&#10;wfd+7F/+4m9sXL+lf6Dv7n33vv8dH/q5T/z85nVbBgb7iHCFHuS1UdKKIEYmfWxyit2i7JasrLra&#10;+o3rN23espl2mSwM8GUXj403ToWlAGLERygrGRvgLYdQxbBMXBhIe8NpLk0rW6MpB1YxX5QPQAFw&#10;Cr8SWuGr2IUbWpyelPhF7ni1suKBq9eg+e7mBkUm5ktqcwVm3gPQw8Z3+Kuxo2fNqQtnDu6LoUEV&#10;XiMpMhamliNecZqA8+f99x1k9o689BLDYd5lkLuwKac6HUz0L+NHV0ksMWmSppSwI1gz/oQAiJZl&#10;BSkoxgkCEooLIRvYGD00amrrGhqbeGSAe9rzsaQo1OxGlXx1pVdeTirBXWMLvCac5/bZLKngLXWj&#10;pKRHfrkiA1zpIxpRCgNWf1XkFNwBxIgoFYXR5eAzpR0A+gknllQUGY2XNmEnlErXwePZ61I4VWFE&#10;yjUyXCwV+y2Tky3vm3O4W24ONrZ3n7hzp4pyAivnFeINgKcN9A1i5XE1sjq4g7B3Ckhl01xRNdWE&#10;r7hZB70GWQmrNV5gIgRtDECy/I7Cc6yT+gYvO3yqTQDVJs0Yw1710E5j96m8bFLNLzFrA69Lvhuc&#10;OqNDxHVSqzsiJatI2ZubhxNVV1bw6GwK6YFZ2TVVNfTHpHodzhcYFeGK+Nv4OkX4gv06hH7+vrMX&#10;BwuL2hvqmCtGwrS4lIp8xuF2pfkafoLJiSkp6fBYIVl2gwqR1tLKnnW78Qhp7psaqy0s/Lswu9cW&#10;54/MUQ5PJAr7TgPrbgHnGRA9hEJq/abzydrFBMYUpVSdsdCtumfSaw6dP3e9vq6jsd5KhcRJaCnh&#10;e0gElnObnd5gsYttafWD68TS8JoNQsIpgXWHnnmOh3/p7Q+f27COdWf58KT3D/SvbF65du2a+sZ6&#10;qBT3FXh/aXkZ9yKFnLM0Wtvh3FTVk0sVXherCbVzWsX03MHRhYulea8VJl1Nn3v2OUrBrMsr+Nyz&#10;x4pnFeHLdJ1+38OLa1c/+I3vj29c+8JPfZgZYjvAB3CjqiaWU20cyGIW7SOlpb8LsFNv9jfbKfHF&#10;uEgyyESF1dXUnmkCnVNAsNZd/SU1X+JixorcI9axdf5+WmMuhhTX5Ij5jyO9l7bXLee+34+nsJqZ&#10;ev3TS3Ey6p20hXD2eEdwvjl90hYvxFCQk25M4FegUvHnisWHr1ze33Pzm00Nj69fIwYjD4S8Nq6A&#10;mbtiHrSIgt0idFB8TlANRBznA/2q0kvbZaPkeiIbjOC0KrODvWa91BkwKqyMV4E63AgjGnNt2LiR&#10;eWMQSOqxgeGKsvKNGzaQzM4JKDn4Y2575fSWF48+s67teH0t7nWELFaIHZPK9Ar6dyTiis+9epR/&#10;/2TvPtYihK8TTuGp5vaG1WOSl3MSrWNSgikRCinDkQ0eK2J2d2uqI4JumfWabMlM8wrHTyvSKiSi&#10;tDeHr8WNpZDbMRPqovSKiMJPEhbjXvpqFIXD0KWYcugFuJTwPUDj9VfaP3by4pMb2y5sXo8mLoxH&#10;Wjm+cwk+fotlKaZVR7riwUZkyyeHEBs/l3/Pu4SlmNgSnhvby1MKRFB7Vk1C5Fp7NhKEJqblLdcP&#10;wC5lWZyT6IQKL1OBajslVBHE6Kcn1iQdWoRrz+ltnG8xaRHsY17rdyxH5CV1ChtHELB6WCkPWQCA&#10;ypiYDzPd+MlcVUyGjEAMW/oweRTH2JfBrx3mLosqariFmpGROIln1guoDLGImIuUWCXGKEzVoFcS&#10;KSzT9nKWpMwDhVXw06vz+I9l/QgP8lVw0Nl+S4r0C9V3mi0PEps3VSCZT+7Vv6aNa2568ilmZHDt&#10;GtSwhx+88zvf+eHZs2cfeugh4uweeeSR73//+5zJ13/v936PDUVVO0Khf+ZnfoY2FHg0b3bevHDq&#10;wqYdm3RTq2ohUCMFRNtEoS/xn8lGgF2CrdojZbM9A9hxI4caGDEJVmYHUgh0nkTz51JUQmAzdk1s&#10;oum8vB2dXQin/Nm5bb/xGxnm97/037/4q0d4WkPlmg6hdaIYIxPMyI6d25JdzbMlmS5JPEXKCAxc&#10;S3Qx4/eeOHfwxNmDJ8+t7uk/sRp4ru5vHjjE72uU2vE8S9HPONaMkWckiZi6bhUiwZpuknojevIX&#10;w4xMmQ4GhrqGLS5CBHyKq0SttaKQqmk6Ijb4slzWM3PQ3y2mn9mx2jZpH7uMahW3WCaPbgkqjSoG&#10;aobCb5G+N7/yKwoLMQ3Uaq2uDgsIbYCaCLhgNZgITjDrCcrmu2EiBpXLfPUcAjpiPiGkOJ84O9wy&#10;2N6NK7IOXrz01OpVckCpaYCeDrpk55Oqj5qCxa9CbLm56juBLZ1D1tUQObDIKiX0EJGHUjClxqY0&#10;JYiMJzmaiopxDcHgQL6IRgrCRY+JUDspy3TpjVIFnpPlgF2ITy1WhlUHwy5QzykhiTU1VWSvDAz2&#10;U0GZhSgzUmmbWmF2NvZkD2IUMH6GguoLIKXMOE8XQlukmZ1FBiVJIk4YoVVaNVFVBFJiNsp7jkIG&#10;OCjLnwjNW8pEcBAmkPvRSoDHIYKJOKaoLs/73FHFFNQ/UQYI3BiFGOWJ0j/gNKs7u4dKS6411cVG&#10;SGg0XOze/iykHsMEo4q2+ElcdlnVG6OQObgb2To+eBzHrC42tHe2vXrq3AP3CByxH9oqoxpx2lEl&#10;kA7mL8+Kc8G4HyMfm1D3K65DcX7Olz8qO1uG+vhkX38f6XI3Om/09nSjR7IRVA7JNRC1tgBbtsXl&#10;T+R1VLUX5Ek6mNzjLKw8qyIW9f+OsALL6ggqlRi6du3ygw+8k7EV1NSWtLWlP1RA4c2ixqb8ysrY&#10;L997/FsvHzsc4JRidKx5iKoj5TjT/yjdgwQVxHYIQgrtmd9Rm1JGtQPrGKpsxRVZZaUKQ8MBTlBG&#10;/8AALREvXrpI2cqZ0RmWlRtIX4dWJJjEKzAgpVRIGZX/Dr7uyBDkeKQKKqafZdl380Z/XuHZ8sqB&#10;gb6+bvC63rHhoSm6PKpBqkAlxueodCoR5mHGvLu26bsDN92eVKXSVKtyZkawYHERhEFUI2QZ8bPi&#10;PEYQYl9QU5JnB3Y/dPbKcGnJzZUUSRRyMbewxMKxRJGxyEzy7HxrbRtia010tePPgGlYX8IjJWMt&#10;uUIFiYVzSWP6t0wPDg5dvnzl3LnzsA52MG1JiKdbtaoVWTg0NEisDWyTEbLfoQhlguSrGB80GfsC&#10;G4L9T2QNbmrJaZdcMRai6pTGDaWCaCIdgufc+YQth8YTSyzMOkP/wQlBCTkKVAJI8aRizhalXi3M&#10;c8JLZQFyL94uKCmqIu2EGpSFAvK4IyKUtdz/0isf/OqjzNLq7r4nt21gqVUKUx2w1d6M5ZBBGp1n&#10;7dFlHcG1wb2MMagSisKwCe/RyKXa8lBRPDGVOLFh7z56puVGL4F1HSvrbqysf+n2raEBs2JBsVa5&#10;kwg7zAO2p3MFMMA0RUCISk4Hcp6ZHCjM6z94Z/ON7jXffRze3tnUyNJU19RJPVXOKRbUBFTEQpMD&#10;i7HAALkyWcwEbNpckcXC2rW1QRNtnKYck/GxEB9D4xMhOBxx4DIv9iKqgZs9p9pi9nfHgaafKOG2&#10;P+UaxQQtIEA5kcZi6cGaZbdQ+EqKF5cJu9iXD3zW3NBhd9zdt8r95Z//9Tv23sX5tdW1d++/d9P6&#10;LdS19J919+w/+P63f+jS1QuDQwNcX4G/ZKwgy/Ly6E3AI4LUtq1evXnzVvwxmD2sOhTL1iZ8Hvrh&#10;IgETYJrbjyId2Xpj8gLVJWgPCcM4wxvEbJdXVMfegZ7VM86XYucGO9dXoqGha59Z75AElBvTNTzv&#10;u3j58NaN4pzFSNF49ijWEQqJy85mZfevURk7prm/rcVyh245KvIWkigkpE0o4sqzSVDdtnUrMXEv&#10;vvAi8R0st/pLGg6PaC1pxrHvXKU3GKzkb0Z/CD8QF2eotJvgjsTPAkmos0lRnpxw9DZZWlFSimqU&#10;RzwrPIGarVCt8obBapTDBSoEnc8NTiooWLaT4VjFz5ob8wzK5efpFPWi98NsU4CLXzjLXXuTGWSo&#10;+fklCiy1ZkIiK8+tuaZydq7kEc/orpQ6QpebGBsRjXnzsVEhOoHnAuQcqBJhUi4T0do9UH+t89yh&#10;O+AouF7gOtAd+DuFDpSS5nJSfKO0pAwxxxhcE5wEagA7KphS+kqKRORsMZX4JSKQNrQdFTlKGnog&#10;s8IlnHhB4gWVtUMvNc0npdPYlezBQOscf5qssq65LMIuCDIeOdaRd1LLM3wGpTTVmZ+vKq9oamoE&#10;royCvFxwemKa6SgjQRZ8IYfAzDG4gZAFt7dOfRLrh4aHiova62uV+jo5CWOJTA7vVsVO0i94clxl&#10;VIkuF891DW+5dexQVM61KohF7ImGNzQ7e3Rg+OLYeDVa5ZtD7b402HdO/iudqT1lPhlMICYnHjD5&#10;LZRW/hrecoZdklJHzamY+dB4g5daGU6c7rHNjQbnHzx7hlwcGKaWgGlk7/sW6tZqzSF0afUeSuKz&#10;82ZxRdtl4awMSsKprtxDV6699zuPNXZ2vr7v9mcPHUQKs415HyI7e+Yc1wSFaWtbzWhZVvR3rg8/&#10;sKNnIiSjbUNtgrLSMmQ/t46UHeXSLi7uGZsntq5jdT3OGE5A6Dz39DM75xc/e/wUzmEJlOzsNz7z&#10;0ZXTc+u+/I0LBw+cALmjUg2YuwMVhSe4EihnChjIRADFZMb8/J2AXVK2JTPtGbaWYTvJomSYtuIk&#10;3LxLkK4DmCJR2pXIIn5ZPwm+LXaYabqSLnFcOQXszNxuIdTLAbvk3iYRPZOx7CTwzo/GyexPgUHS&#10;KMSWEUecLIFHSruDLRgqg4yNqeEQom4pp2C7hfk1g/2fOHfmB2vXf7elEcSDhyii7R1NYGnGbt9M&#10;eUmZIew59EL8tPLc5OezyhTzxSLAQ+8g8RXE1kFHymNYoBkdacKUAp9FbUAY4D3DrANQ7ersROxu&#10;2bqFi5w4eYJ+u7Drpx57guiBzZs2s4PQx1n9zS+9tvGFY4+van6suYGQOtzDgMK0SeNbOE5UYzrs&#10;2xVLn3vt+Nqhwa9u2z4gG9AaUdIO1LUnjCzAjmN6g42kulbY0ak6HYsS8iwpw5BxDwS/jWmPxUr3&#10;qRhaxn5366BIuBS1S7Xz7YJ3pfd141Cf4m1mFAUSVCBbcEFgZ16glLF8cNrJiTHe5EX1hav/5PBr&#10;P1y/6sjurbhXy8tLArCTu07efRdNk0qpGCmZfonFLGvEIQeJBuNgoSRGSpFujspnKApowDnhQkl6&#10;wCX5iTXNSbi0Hl02SSbCLhWsyTTaHkkn2RzJpVF4lcjxZCfqIRWJLsTLdpxKvoivOtKFbrPB1tId&#10;F9OeI8lgoDDmM8nOUVQ/R4CD4YqLNVIZP8tc3YTZyM2lWivQ59yk5JFj/JTnF00npPepG11EPapP&#10;hV87lSENfrQdJKISC4e0ojtwmLN6GVb+Qs5C+wr8o7mH8sq47qVZGJufJcAsb7wML9SjKJjV8tRW&#10;PIGriqASxwvPw9ISmB232PjEkzxWX9vq3KyFy5evDQ2NUMcML+OnPvUpzLrTp0+TFQuEx28ah/70&#10;T//0nXfeCWD37ne/mz857eyJs1t2bQkuvBw3CkagKQqc24BdYhEZV40APOl4GdzJ4XcGT0P6BGBn&#10;XhERdnyLx0la28Ru8TFQXHTf5SuQKTU11/72by/75H/dy0f+6ovy/ir5V0TFqO31FC7M0+Zs2bVe&#10;lROgtRXz8sAbqAwvUIJbUogmZ/H+U5faegd+6vvPtd7sPbVh3Qu7d3z3njsuV1dcr6sRUCmOL7VK&#10;iRQK7U7yyJKnNFpv7DYpQBuiOmFeGMz2nPGerVPGBoGzVVw6Tx0YMINz6+sagOSofWYBiq5slVoh&#10;J4tkBjL7mE/K8svoT6kg1MbQiiY4uGlMEelKUJqllZJmJXKh7Y4WRsSKhmmHcisn7jx6VS6FcWhI&#10;SlA9SjN2AtJGtsHMpPYVcXDkO2AoumgKrwWNcE1UYXsVoQ5e66n8Olp2KFSIUB139mRHXCovO3T5&#10;Cs90ztlbaCfYoooWtpbF9BHpjQOWUGBsUUoX8+fM+BgZVgCW0VQLjzeXKi4vG5sYIfahrh4pU41r&#10;EfxmZXMTSBl7nDNRdtX0HXwkqb+eS9aWFDtnWygWLOM1Dc5iiZ5JlA0Z7O6p2EowWKqGAYGwpeMd&#10;EhbJTMIKYLvSx5OxYxLmFJUV0UBjDnfoHNKatESigYBr6mrKAdmU9VhdKTRD5UZxgsGmaJzE1tIP&#10;Ork8xX6RNTdFy0lKNHEO+ZAQK3M9PjI01Nm3ZtWq+tpagukgWq6M06yCJyV8o/OGDDOvPlYghW2p&#10;Zl1YWl40NHLw1ZMv799FEyBWARtHeEUSwmJvjS0A9aHIyyW3AGxjfJKkCTaHmtt5AYHViGUrzcsv&#10;Ul6fAs8LBtat3fbUc1BxF6WOxB1ktRJhxyQGzGRO5DpBSyoDgcvVljZ4iuq5mlfJOgKCQ9EgRmd2&#10;ZoJt0NBYh2eYFC+CNOpWNmD0VtXV4h9WG12yfgrRUuRXdwdEHZJZCmAUew7XsUH6cNfIsarbsBsz&#10;Q7py9WJFBelkKmOXHo/94Fu8pg7Z6NjI8RNHvvHdv332xacUV+228Wk0MteeV5lsaQXR/IgbRIUM&#10;5REzF+HviAgyxcQqxACaCsxOkBA12GipUVFeUlHFwjPH2CTtV6+NDY2QHEsNjOpiqjRxFixCrNkx&#10;0OIkCpBNckoUpG1WzNySGw77gEYkvSDsqumpNf3dj+XlE4JF90bCGKg6D0BFzW/APqIIcrOJccsi&#10;Jo9XcLE7K+uuTI9P5tJdHUhuBcalgVfAWZlDbAhQR26E8atC1LNqRAByiEWqzW4vJUNZ0z/06uqm&#10;EPXgXuxNhlJPS9DCAqp9QFlEzbS2rgKOpZgOc4O9xdOQ2KTolTlBk9JO1OVA8bwGoEqw2IEvcUnR&#10;mQSMA2ZDZSuyX5VJXVyE2/HGza7h0eFcSrMU5INHMqsOdbH2IT+V4AQHp7Hj6U2vWBu4l5NL5jDT&#10;VCfOzgYXg5MKoao6CpdwiA5KNNNl5YJpInoGmiOWhnJ1N663X710eaivHxOH/LfihRxgCahbhjRc&#10;VPltBajSNMLEdGBUdQ0NjSubgM75FBoYD9mak3vXkVc+/NVvrWzvfGbn9v96/50PnjoPHyTBnPKc&#10;SpkH213EqURaOgawVoGkPH5DVoKp1VcYXy6RkZFYoz2g0B70KytQYUWH9XjX0dOruvrueeXMjZaG&#10;zpX1R+7Y0eUc2PBXugxNgvZoQaUdKD6ICZPgDyvU+4h7wfGZVJgqQaBXbtsGjLX629/HUDxfXlpc&#10;irVGSTFA6ml4LeIDXOXkydex4Xft2rFqdSu5uzRH5hmIHiVYktXcs2cvgMblS1dHRyfQjvA1jI9P&#10;U94P0IC6b4ZBqUQhHkEBSAUoMQLrODyV2AM7wwaP/bYC4OSSwbOEVCrIJ9hY4w+oLtMiRoLSBWFD&#10;TbJinPFAZALHOIXttrZt/f/+L//P4BJTnZ0YRsErgJSG3zjJjOSWKrL+ztvv/vYT34qekpLlGNoL&#10;+bVVNZQPtXCnUWkR5VvgoOwp8mA7KD7a0UFFcKQnLhC1K0GdcEKKl5Fweq0kKCRtTFS+DV5H5+7C&#10;4prqmsqKKqarubnJgVb0KyDgWuUS+MEW4SEZt7iGOtLO8JAUkgSBmMmicWoWspsN3lFPi/ZLSJ4z&#10;pUWNVWWU0FPgtmNCpYeIoUU5GtdmtinUu6rRSSe4kQLWtP5orcnO8GwIE7mza/cu/GTnzp9n8/IE&#10;VHFL7CRtCXiPEGpFn2q/Y8wo/I4gNmgsfoiEIzeJ32yj2tpG+M3o2GRlVS0vKFxHKYDpyZnxkfHJ&#10;UTV6GhsenBgZ4j0zZgWh2wjQ5MHYcksKeBzDBOgbtPRRZjlByHKeEdBklkviUlZ+zjxiI3cF+JZy&#10;gdwzi3/EIEmCLSmDdRB5hFXKfEQoqywlBeIKc2SOmARIi4NP0Y6gbpAkoHR++JPVJ96/hsz8ygro&#10;ECOdWVUdzrpGprr56Os33v3u2tr62up6EvlnpqbKyouHhvpIrSdliDhcNMaKyirhgMYf1ZuQYGfR&#10;nwpiMHCZI4Yn8Kp5OMBe7k28ALKDsidfSKg0odWkthNR1DBqN8ylbMg0Hj9+494j8l2x185gVFf3&#10;SE2xQ8+Lfgvjiz3F+gqFsDeUE8Kpw1Dx3MKYBGgiqZ3yKfarFdFVVG9D1Wm1jGpORU1G1YFSghub&#10;AI/S3s6untz8k4XFlLtgItGsBgeocEJ+A3poCaA9sD+JzajH0Y4pfEhSULKc0uva3Bqsa7L7HfWs&#10;H11YOj48cokSDTMz3++88ddXrj4xODjLOpeUoZQyl4ySwWC9I0jVx8NmugnWHaidLhCBtAgRh+O4&#10;2Z8iFwiRksrBh7xhrUdPw5c8iyr9AQLHPubT+86du1pbc71eNewYc3DX0DECjmRWhdlhm1hYoAJj&#10;MnIp94ckiUSdl+4+fW738Vde2bv72+9+R3dzk5zidkvzAi8XuXbVtdX0RWFD1NRVIytnF2aGRofx&#10;wLrmwDCXpWUTnBweCN3UV9VUUK9GPknxAa5z15BaRR+pVm1NeQKys0+dPLnq7MVPnLqo7i3kMufl&#10;vvizP7m2d7Du0ceu3H/vqQO3s8nJMXHVUSVVQzuY/8U4LnDzz1CJWPqYGwJLczJlwbTVbCd+ZFZk&#10;IB2/SIJclr/gvikAEYwocITaqmpKx7JNNKW5uTTiYtJLyssUEaNQ2SRdxra8XGssGLoE8RDMJ0YB&#10;TxrSQVi5EZrY3Tw172sTwRMcJxR2pSpcZpM5kkuRTjFAadt2nMKDaP/ADXMLKReIZwC1traurqKc&#10;7b9ijkqN2kWKJE2CmRw2Talg7M0VEILy0ubWDQ38wmuvXK6s/PKW9dJaHKiLqwZlUKrIwrxLGMyS&#10;UgLHQcFvaV6JyO1opxDBZHV5jbMJV5QXl3A+/mGIArc2u3CWKiGkuObm1ZRXCPhYysIVUFFSfu70&#10;mbVtbffec+/xY8cokw+HAZYtyissqyiXZbG02Lp61aaXX2187MkXNq95Zv1arh6JCOwFrBuXLyhX&#10;XRbrtw9cubSvu+vP9h24WlMr5mCkP4Ao/pRH04ANRfXkW1ZEfKAwdscxKz+uG6m2tvshRD2aFBbn&#10;gpCz3ktJJ4NqZC+S0jQh3sJNScYHYSwupk4LXg+zSYhE0VkwD2VKLM1nsftz6SxELpGGZY1JC4rD&#10;TU5CFlha8wKlhafnJrGH2I4jY8PYZu997pWh4oJvH9zN0heUFtY01kHuKH5KXRKYKoWFOO+5BSp6&#10;qyy+80Yk6eNFTh5/EFYou1jToAxxthd2DSpAFuOdhDMS5rIiFw2ZEnY5C9lqDjuvLlUU1ReKIe+q&#10;SmwZ4UpaxIqJRUCuK3sE8mAoxGid/KmTYRCpbAVvzs4T0S1VimqTDFMUTezICsphMylqam5OKqjC&#10;PxHboW/nZ4sVBgcDnBC31dBZTqpRyPGjbrN41JQAK/ZXyBTDZKVeMkA61SMbEYddZIZF6Wylpury&#10;ArsV2uKieDbhBKMyQkPkqJhOJpBWQvKbLVSMT0WqWKXTEiu91Ngre5OasxDnFcIL6BtbqBpB7QSw&#10;2zNph5VFqravkpRBXGEO0UgAeyRqjzCB0rzZfRkXF5jd8Ib1t/3t1yqvXOm+fR/hQe3tHfCTixcv&#10;njx5kpC622+//eMf//hv/uZvUk374MGDr7/++p/+6Z9+5Stf2b59+z//5//8a1/7GvNDsaPWNa3Q&#10;YWAyIcjErSKGUYQtRUvRzCwEP8IzpSMx2BkXZIJOZhZRFdEgGb7Ijl0FModIlsPYMWouY8QkSSFK&#10;t08QDJdY19tHr09M/DX/SIDdXzzyl5CdnGxqe63iW0vTYPpqfUmKX8722zanyLpkTMar7iJeQvUO&#10;nTz/2cdfXNMzwBsnN7R9+d0PXm9soLKGHlW5bFKZws4JPcZXSDzG8XZ6BGQY+ye2k75rigp5EGpQ&#10;YgawVK7CwPkBn4XAgGg0MMumSFZn/kVt4njJdxOYKdM0xAbcWw8PWIVLRaKZGLqgP77uEQkekITO&#10;y432gtSPC6dTyFfxXYdkgHUptkmhP5Hwrmukv5N3ItTEP4xSAzZ4I8VISfR2ydj/1l5T45dKBNOu&#10;RjcVGkQTK8qdKDYH6yvSf0ZHhmx9u/KiI0gxUfA1kTND3jgCmOtTwp9rqvDf/DyphryQFE96TSpf&#10;jMuCC3ooAcKL+4Rdx70SzM6AXdADH5EkY/x+ASy1p/smSXmICdQmoDOuxsbmOvfffz8bm9KSvE/J&#10;eL6LmYqziwFElwm5Me3wYcq0Xq6j5EpNSnNxpE9MshWMcLg4somvhMM89AksgdLSsqbmlRQyQmKh&#10;WZq4xO8RKDin2ZVib+rrqjHjxEDxhxdsP3+ZzLvB4kJZTU7WDks1VYMSorakiggdBYxEro0DxmUN&#10;mxGKEpaV/Nj61OGT9+6TM9CtNlAUFF2vIYnYYaKKv3ZglpAQe0AyypZsDkaP7giXhMHG4zBm5dCB&#10;avGoZWWxCkH5lqX2AykS2K4bv6kL+uPYk0HYWsH4KPZrZsMS2nP8lZd++MR3nnjqe0/gT3zqO48/&#10;+Z2Ll86+/MoLJ8+8eub8yQtXztMROLygwddErlYXtGrYXi4jLiAzcZAI0dCbggslWCzc9KAyVCLk&#10;CnsQi4MaJBQ5cpoVIC0XdEjgEhpndCmR3W6PveW6rSXHZYhjWGyZ/XhL2SPoB0s6BEnaZWevHRqo&#10;mpo81tzqmU6UVAEcTpLjcKCeS9Lm5Q4vLbyrpml0xWLnCmpjqcuk6pq7p29ENPCcIK3cHaWR6ysM&#10;zVtH3hvvX45V3f07r3U+t3Vd+LYAjZBG3ALAX8EU7IWCAnYHgZHQodtTSkGW6e7fRE4KynT0qOIQ&#10;Z2eB6mgQ+fzzzxO5wxeJuAGn42C78c7Q0MA4OVGqRcUGUUI0Y2AmYR8ZrhckoacNiomFixYGJkSd&#10;mAlEth/SJV+DPXJH+zYVKCr5DVLv6kKjI8M05uto78CRQOiMy1URAVM8NTyuehvMJyzUSyBoEHu7&#10;ppZLVVRVof7yjiIuEY3z86WVVfcdf/Wjf/v11htdh/fu/pODd16qrcb/oY7MObk3V62UXu9NIvh3&#10;fnFgZAgpEG7zJP7CCpAkwC3aTvaIHzwh+5iNe46fvfeVsx3N9Z0tDS/v364c2MxOyGyWzLT9yL+m&#10;noj58sa1L8hkTxdsWgCPkbm2uHfPtr/+6uax8R6Co6sqhZYVFsAhCcVj1tnIbW1rweZYU9gjRMUS&#10;A78y/ve8593EBVDgA9bN1QNW44QpByB4u+t2FpjmcaZ2P1ysrFZRjMgCObaqclwj1JFNYg3Iiaqu&#10;yJWRem4R6mQ5z3FoRbyjEoFJeRRd/5Mf+1kCoHkxdvHCUw/ev+lf/Aqv6Ujz+IH9nY8+ev4//ydM&#10;kJo7DsQYzl44zbXCQUEODAN0Q0bMbMzIfMq/CnnLziYAgnsR14D+xzQp4nZ6moQ1FYuwI9RcJjDn&#10;xYgkVmRxkWLWICVFj+axfVQqni0WXDGkg9UD70pz5hDxvCm4JFeVSKMgIDdtaW3devjl5zauq6rA&#10;myW4RV9xJKMmwYpOfLfueueWZ4+cu/9A3Ei8KLKaDGML23MbJ26H3PnoRz6KvH3ih48zauatu6cH&#10;tFHoj91HNrXDccpbmqXgyaHnxJ8R2sNBRD+jQP1FmPL+1PAgWZGQCnCYOrKwjewDN8psnu4lDNCT&#10;W9ANJ8ApLqtQbHUcFrgWcJLcJsaJpMdyjjZsDtOi4h7FhLOF41qx4fAFFpGJSTsIKfNYIZqaeQbA&#10;KhDao5glx7mrSEyCFmlcrDvii/ur8DbRtipfoFY8cKyy0YmGl44PffQnKPWO6L965Rqf1dU1DPZT&#10;jWtCGBJdRPLFXACLHPeUo3q36varmzgvRjtDcSA8sUPUYzqD3cU0BlVoemxOB7JmiE3haQw4kmcD&#10;cwz2EsQcq5+ui5HQt7KaODNuEWZhKG/8ybx4dUgicy6E5IVqR+DM45roAgD33f09g8NUF5X4y1bo&#10;CnomFj6JI7Nl4xO0mHymolx1+1wBgGVi7cLhymWpqs/w2dgRfRvBdBpGluhHRZkiWcSwu+SComw8&#10;YQRHTM8Qp907PslKYk47h6RQtkJGKlhJ0eO7V2SitkZ2quR4VPi1VhyPzymgk7qdd2Lsu5hzqeiZ&#10;c2IyefPQ+fPXamsIsgsxqhY/MroT5qb7xnZwO91YLxRTBAcPBWc9eO7ie79LYF3Xq7fvPXLbDnZ0&#10;LEy4pgKPoBIu60uZV/5qbGyQRu2CCmHCBUgn95tLEPBOSSFkpsRG8YqsrHXjc6tmlk6W55EaEIMB&#10;66n+7uMPnzgb8mK8sOCZX/3cjsvXG77z/UuH7rl06G4uqJgU6668lpqjXtjaa+ziMGrM0hKyDHIi&#10;5uktAifhM8vsmrfQZPwZrCM9tLrW7hRxPDXNgNHy5T3ViifqYTCwuH7sD1hxpBWzEXiT2nzBPIOk&#10;Y0PFveQFSMeRapiKnqOaR1IfXSd7QDzY2NQMOgk2PBVGmQc+COmjIN8QnzEPmfJSxiHi2ys+duY0&#10;RsWf7N0TPBbq52wCtEkkV76YOkcrSWWCutXl5a3NzVwTk8RNculrqXV0SGGon8K5RJYLs9ayipT3&#10;UKiyA7zmeUlUaG1tpekawe2w1O07dpDtwRX27t6LuGEdUd7KL18r/f0/7XrXgx1vvw9XChTiZkpi&#10;j/Ax73dqSkq5OnTpwsPXLv/p7n1XauTi8iPeKtkkwjaRaxlcq0QEsIz5a6pN9lIxLGE0AYLBRZZB&#10;MOmmi2UKyy5dqfiU36qdoZvrD3YEfAPFWxex4NFpDnbz17UcyqqP5NnQpoP81H07ygfJaPWVgyqy&#10;Ac4xMz/6tSdbuvr+03vv3b17N/lnCALIPnkKR3A5alJXdZGoRN4FUSXjjFxdB6hFikk8o6WXHfyU&#10;PnC8m7+TBecPVMcTEcivFaFEaUnmJ90g6nXuOY+nZkpCxcLhIwqP3tZGhWVZMOt2yGmNDCiaDYbC&#10;583jY/m+C/1TadHcRQ+c7JIo4aIwnbTAdyTnKvvC3lYjtGaA0k9QI60gZH4yrxVe4COpYZfZYyJs&#10;W0YaVSTHJIcYKQI2wueDK/JDFa0osXV1RlWzHiiq5NbXaMHgaGVtxMga8n/8ICmjBjScgeFFkB0v&#10;MDekJ1gH49YTFRWD69bWX73WePzVgjVtzfv2AgUMDAyi6D722GMPP/wwCQfPPPPMH/3RH91xxx1g&#10;dvSQRdcl+IAOFYcPHybIjnlr29DGRAQ9hyYWJGQ01ezLyyuTj4+s5Gieva9jd0cRwqCBZC9ERGoo&#10;AKEg+UUmE/3WvtPyLS2s6+1nQ/5jAXZ/9cgXFHAauKxJWKEWtjgUUbFj99blvFg05p3C6QdPnv30&#10;D59v6+lvb6r79n23H96HbdNkZ5m8o0p1CXA8E5gQs+b5fVOKRxCZGEGmhp1gGqsyMadJckQwrwy4&#10;oEmft/ri9MCQKHyLOsRWKwXwGfXAl6jXDgNL9g/X0ddTpcqP/aM/0Tg7iCPde7zg+lCk5LraW6DT&#10;y7qGzVHCQGQklU4eM+15BxtTCD2AJL6Scp+4cjx4+lDxWv3XxBZVmBkISAh4fgHUX9fRQUmdF7du&#10;jqwZqFSX5TQrYuyZxLM9r2aaaCGj4yOk87OdlLfi1mtIlJXNzdTz3rhpc1l5hcF1opFRUKiPPsen&#10;bLDgVhzhB1YpJYf4SovM1CDTbsyohubsSSmgKOIoL4m1GVCVrpskGfbwcWlZKeF1mOi49hqbVh48&#10;dAga6rjR2bpqtdmQgg2p10K5ZcSZ/AllpXBcbTVlZykowDG8SSnxlCHGfMZBmwmYBS+gh+C8Ybe3&#10;tqyqq61FBR6fnGDVVcpMJeGVTUzilXRlp1rwEbPK13DzDZWV3HXs9aGSYjA78TLLJLhCUE5ClhkX&#10;DXF7iQovmSHYTr5DKXbiYubOCSUHobe9epJH7lm1UuzPPmiunjjTdE3BcKqza5KV/EmkV7AY+SsV&#10;OIcu7nVR9KkyYJNgOsVERLKPGZMKL0ScOk+XRKaY3kLIhlhZFguwfGLD3FxOoiHMwvI311PhT4gw&#10;ZADfTQNj446B++B8j0/TeQsaY0Xj7jrCSk30CSkHkS7EEXtc41czusUA6cidVmtdBzQQSWer2LHf&#10;Lq2hX4pX1/NBQrpPBLb5iYmWcGSOQfOcFaRU3N7V8f2162IvmtQjjtpmXgTpcTk85+rTJK2FfdMp&#10;e6AIA0LlbEG4iMhzIDDP6Yaesl2d1JYAdoYJwM1F0Vfrqu49eYF7Xa+rlpAuLMWglnlGdieqexGZ&#10;AgSiFSjZ1rWWsRzDoI3fnMkGJwQP8j527Nhrr72GVCPVlP5KW7ZsIYycWeIdoLqMRUSUMbk9gslQ&#10;klgyW6GzDpSIFQgoJ6ETqYhJfH5gQBkWrmR2+2xU3UQiIlYv3Imslxq/kEE/N8ete11XEW6skAej&#10;ANKbnZCYB9wB4wKgIYZC0TkFxWWl/NTWN0LJTLps+wkqB2mEh06d+dBX/7a5o+PYXXd98yMfvFxb&#10;Q1Sqyl8WFbb19B44+tqNpkaayDAcx5sI4+sfGmT8XgKDYeGuVKKf+5wHrxK/Nwm49FuQPVDdTz76&#10;LLF1L+zb9tIdCVQXIizYdPI74dkxebeO5EQjkEHJiU2iyqRqLGGWONnPM+7ZU3+9fePjTw2uX9eH&#10;oi+gIRswg8Fu3LjR3pThS5cukhJL8BGZOzDD++8/BBwDhEcmuAzFyLL3tqLZLU8XASzO29a9FMsQ&#10;nFyIvZ7wFqeMXWDBGr2YGadMWWMRie8h0yKGK0/h4fcUeEc7Zdk71wwgtvn8+rUb3/eun+DNG1//&#10;2suf/uRke/v23/4d/rzwB7+PqHjgqWcoc/nixz+64XO/SCr9uYtn+JFk91LQTV7BdIqQzeWRuQH5&#10;R9CMfLYTapza19NLtxDQXjgbY06KkGg1lajLAiuUiADKMvl7JAd9cGWehT2CuNRvG9uxksGImBKI&#10;k/Gnbr9knWkaRCyPQjYJtcu57Wc+Xfblr/G9obZmQTYWi5Holyj0viCDH9nQtuHJF4fXt01UlHmK&#10;UsJJGEvQCkKZ4X3wgx/klGeffY54EAw9RkKWkEW/ur6pMo2DNqU9/UjJjuRBKIc3M8Pz0jE8sCR5&#10;v6anh/u6VfiQFhOK0aYOhnpdx2TbWrHtK7zJhM8PkQuuhMIS0CSdH2Y1/Ct2RqBpiJs5VSqriBwB&#10;MvSpujWtmmgG4hGolI+Uu9+9U1RCDuYceQkS4AIhs5SJoBZQ6oFkd9tiMcCZ9EVpnqZbN41ROySl&#10;U9CHUwtLJEZRWcXYVNVzh4c+/jHyfbtv9px8/Y3S8vKVjc2EnQ4MDFXX1dKVhkWkVoC2uQtRqTkL&#10;QTp2F/GIAV2Hyg4PXb6hU9sqVie102JxpQURk2MkKER/UFeqy8VeiHcSVTkx1t606KE5xJkh3YJE&#10;eXPGxQe4mePPw9umrUW9ItQS4nKkQvV2i2xoq4UbUrdyDpaRl7aBoQPdPd9oWhkD4BB2wEzZ+cq1&#10;CJYBwWL8CbYV+Lujop3+ovLTYh9KF1B0nDOGFI7BGER/soXC4ackSmU8WTdPzAXzF0VwqGyYa8Yp&#10;B1mWUjJKZ1hHdqprucjAi40Zu5KTQ9w4Pz58D4lizIv7iRlXhJ2aToSOHptX3COd8EDrfFnxRumJ&#10;GuoDF6/sfeXVV27f8613vb23tSWsVJYgnoKNIy97eXljUxPwAcHpXIO26YgMkG4uBYlKV3QpSaW8&#10;ELVoNJOcBW5t22Jx/eT8xsn550uyhtFTHJiDbln9yJd3HjsR5DRSXPTUr/787afONX33B5cfuPfV&#10;vTu5N6unBi9qCyQLgscK8kmJJF6kWlNQV8JvxXedFaGN7E2acay+WRzdIr9gF+nBUvHYsP2B4SHk&#10;EVGxAOWqX6GCZYY7FPoT4tEghB2gTDiOIkarum/WSNMRclasSBzQUyIhQ7PzwbUQUOxK8Vuj1RFl&#10;pvyhubnKqgpyRIDZFC8Cw7LviskRKqJCBRI6IcKMByoTiWv+/PGj/Aat06OZhhkbH4EqYkrYSBEp&#10;oisyVzBJYpQ62ztwP2OpMUIplvAs6YIwKOW4mN0tTM7gHAL9J1Wd+iSS5eQirW1bS5VhpDMd3i5e&#10;vsQEHrjzTuO9eWtXr2W7VVRX1XXcLPx//E7f+99x4eB+6XUFxTwJVg9hX9Jli6gYkANLYmD3nD/7&#10;4JWLj69Z98rK5kBSrE4nhB3zGeTNayVjZSzQ5TSvLDBvh/g0liPYV7yv7wZE5SMFguPPlFqcWSGI&#10;Rt3/crJpu4fbX1dQ41LXLZV9FFURDCBFyUMjTr6Lr+YY5IytH4pHiD+t4e5nj286dfHzD9+x0FjP&#10;6vAUQmZdWSI4T9QmjmsuZSWuBeNaJh2razF+w/UG7KKPhKdOIQ52pskV4abqcCUCxcy0PQNReC5y&#10;XDKA3S3i9HWJFgvCDjLm5BABEsBuJEp7YimWSiDTYJ0fErqkHtOsSQINBqSYibAfQr6ZjSoYT/We&#10;DZdHxI7HD2Cn2TbfTmLr7EB1CC+PqnwOriQfA4kpU0SrSI9NAbvktWJXE8xEL6x7BLAIacRTm8Y8&#10;JN/XLj9xwtR1FISBwWY9EHtx8TrRebm59xdVIKCvTst8ljiX09aWQRDYkpqkSeYSde58ZB5TYoL8&#10;DttuQZaMZLqmumPP7tWvvLr2qWfmd+2s2b71wsXLalu0sEDqK8gd973//vt5/cMf/pAaBT/3cz/H&#10;nyT8/eEf/iGXPfSO+7T3k9qMpP6ovp68TZJRDjzVQkt2BmCHYpqsTTJOk4o5qxcqEkakKAdgZ2Ky&#10;ihDwtaNZbrFNX7+rouKei5f/UQG7R94C2KkspkFKZEnOrr3bU/JFfUyC5bKzVavu9TPP7dl2vbFu&#10;58Xrp7asGScswvnvst6tkQnvSugmoMCEQMPqS4+YEf50jc8k4j20mbj18gi7eDOYFHdigXkdehWA&#10;Ha9Jn2HjOkWFrFJJVTApXiujMOEItxhZrEf0n7fxHxqsw8U0Pll96TiDmmOTh+sSuS77M09ZaWJA&#10;Hk/oHJEeoche6kAXE+wrJhMsNH5+7OvYhNyV7zsFmJS62ajEgyF6Ji/n0KWrXOJ6TbUUUZJJybS1&#10;pcLXhA3lKhEAWxddjfa0bDosZwAkkky5JR9Ryfvtb387jVqofbZ7z26o9Hr7dUoa48IV1u7dFcoT&#10;J6PEMAC5/kj9E9cNBFoDD0YWcJj4YDDRKFAqwMnAifMXnPEyrp6wK1SKjssCNBA/wmnsbXg36ev0&#10;UOJ72ufWhrVbAhcXTqcQQdWlQqeX+eAflyWzURzrwzc84RSUzc8Lrz4n4FXmNbbfyoYmvMlq9bUw&#10;ZyZChr8KhWAWjI6PEnzEkmPRs00FDc7PlTU0qRfewsLqmz2nNq+DR/CR7+dSuOb7ocGYJ+B3TVzW&#10;EI8KsQOvmDgJG7KpkCDOjJUZHK+sqL96daKyvHdNS/BXUbK1ouD4XF3+otDWEnYRBCNKZQtG9JZh&#10;CIq22uMdDhkrfCn98X1PX9Bi4hcJfVeLKFFoQWLNzOCLbUXj2CGBYnKXb4HYfcykryux5Jpd6pAb&#10;uzKizELahVTQY7iPZNB8rFr8KRhZUs1s0qkfUbrCYXgh4cJ9qAwCVcDRdrTzRHmaZBLT9k5GSIHy&#10;/uRmEHW4oHZgMkIqnWLuvCyjn2bMqnLupwyCXjs4QGLFY2sA7Py8Mi+Vj2J3vsXMnGoJFZF1VUwK&#10;WPb6opK3lVY/NzfBQiifmquwXgY1RL0ZpFuoCZFTCeZnb7yvpiG5VAUjuF5fzUDJ69VdXFOcLaxC&#10;VMXFgSMLU/MMEIbDGAJk4UEhb7Aw6raC07FDt2zZfM89dxMtjzIKfnfy5AkqG0rUO0WXfFk2OBgQ&#10;l4JylFgUcaDCPkJvC8aWAHaqXxBsTgsh7FPwgVYkKnhFuIS+I/SY4vruz1hKyGdODu1lgOoIq4Xz&#10;KBQ/O4cCzJSAUTkYwHFS45eoQFwhq1wpxjmkYNADp5xwwtISuAnN/Eg04zdkfO+JNz76ne+uvHHj&#10;lbvu/up733OurAzUEXiJ05kfbn+jufHAsddHy0o7muqYfzLVYDXqMU/aa54aKdjcSqhRS500kLGG&#10;k2HsWpGsrHtfOfeTjz4HVHf49q1f/sChjmaVXbu1BzxH6XeWyYRlYkxTaYEXfCkJYtBUeTsoWVUB&#10;X7mqL9adnX1h6+bmltbNj/w1ZfIH1rWxp8B3yXN3zlEuXQvDC3Xq1Ckucd9995Ea8NRTT7HoXC0C&#10;NCJ0BWQGBELxaAQkW8tXi09VN1PGqLB7kBcja0kYq+2CGLcwDkOZZmKq1I9JHT01IypJ3WazyM2P&#10;1AbtZdUcc/kP70RpgRYEk+WlFfcffBvXHHrttS2//r9d/MP/bwB2N77+dWpfNr7tYfJhz//n32t6&#10;5zuLmpr4+gtHnwtVN5QnKaP4sfVsZIwSB71ACmxb6ypeQ70ogmx3h5CTNUapUwXRiw2CFqk4p3s2&#10;EhkNbOSgUT2LD3RBDnhUALipIzAmiucBxeY33NRcJVqgkE6s1EUGw6gmxyc2b92CkF37xLMn9+8S&#10;N4sdHUzJB9ePvc/11z9+eLq6qnf1yuC7weiC7aR/snthI1WVlZcuXyZ2kghi8HpagYdykEbYyR7D&#10;VpBWlDrT3/QCuUjoFJnjDY2NIPJo2eDiwyMjEwO99HoGGnMcLEXlVFSencBoArGyPROwjbmsVGsV&#10;zKFIOMEpLuylws2k6YSEhbToBRFfJancYBNV/DX5/GnZIYxRVSFJwtZXsa7VHJCQBX4UZRyMT9aU&#10;Qgxk/Zn7RK8ytYd1F2CgAwLFcczo2zInUHxw4ZXk9Q9UPvvc4Ec/juy9fOXK+XMXmhqbqD9y6SLR&#10;pmP4IF3zV45DeJ46VxQUqdkAIJUyqNDaHb/uCDtGK9M/sVdDoISqmXiRE1aYSb/QNlF0lb7BCtsF&#10;oJqZ4T6R/WIjKNpz8cIEkrDU5dIzpj3YTpCfpsSHsEw0LiBX4ZmK42MvMEYiRvl0ZHS482ZX32C/&#10;KnvSeGphnvoEXES1vtAMC2X37rp2/ZmtW7mS3lTLS0EwQHb8yZCo88BSynqJ9moGbWUzqpSlMyas&#10;TuFBCQBLm9D+DwnncBb6SaneEZYY9KDxBx+1CiFdSH3MSLymcdMwu0bV/agnpdbtI8MK8qbfDGmm&#10;I2PkMA8OII0UAUremuMBY8NKcbPynDBbXz4D2KkEtgd0y4KydNOhra5axu5iRORUYeG9Z85/9Imn&#10;WfOX3/nw+U0bQpyFasNCMW/4jxE6/innlgyDZgJog1XVlUwfK8HJRFc52tRedjE6FTmFwxDwr1tT&#10;9m5ynp8LxTnX88VLNezFpbVf+GrLkVeDwfZWlD3+yY/ce/l647e/f/mBg+cP3invpilBWKo5FWGn&#10;0f6bm8jxquKPSWm/VEjFY8o1FpZnRmDHaxYjnbHlL2IMIezSw3tuCZ6D4g6vYPZdO6UkZiaUrpBe&#10;WnqrYex05gEXIHEJYptLS9BJpBtnBpZsqLiLEyNvWXyJBaWn1uoK8SxWLUt4l+DapaWq+jp6bsF5&#10;+Jb2APKflH6VlpbZ7JK20rp1ycAmZWMufu6VY2uHhr6ydduQA7WgUFRPyIjoiPq6euSBKiCTbmWI&#10;nJriPEIf4pM+2kXKQDKwqzjW0MhQVCRAcVUCrtHnqqycvSPNkfIjOXkNdQ0kLUQmwY3OzktXrrAN&#10;YWDQHZwH32ollSDaO7N/+Temt2489o6DvQP9BAeA4DFLON0gbTkTCosZJrv87rOnD106/+TaDY/L&#10;SRwsOSYw7F3tq2ARoUhjVKRLmZzh950OKX05ZHPC0sWSpMF7l4dVm2glmbSvDNhiO0ADcI11JD7S&#10;Fh6JQEGOSAIqMz0xNFSNSIecBcpJykB1HpiIUOaaW5qGtqN3EkBtxb3HTt/x0gmcoFd3b4HVC9OZ&#10;nQU/dRvGqDMfab4xEUoRhaSjzHrYedaqpEGJNFU6S2+a2VqFt4IvWjKILu1a5XFZosSI8pRqxhLG&#10;myiAZmyBAHjOYYDxZ6oXJfsrZn/BrYpcZzMjpDOapCsJeP0cpxalk5ZdObNqst0UC6b1Srxw2o/K&#10;EJfm4dnwdBiwC+vMvxz7Fj2qrZk43S2pyhoyWoB1JpUx5kfPlQHsTGaGLI0hxoNTqcclaIXahJUR&#10;P0qwYW0oJiNkMKdzCSMr576icr5IzJ3ytp35xZuWqDjt8iPbmjhZRgh7h5Xzmh2NUEDnJ2WDBQYX&#10;5K48QOeeXdxyx99+na4CX798hVl9//vfT0rsr/3ar/H60KFDZ86cwYohZ6i5uZk4u1/8xV+E+Wzd&#10;uaWugVhUTUWYH0njCBNBQsqJvqWkOE2pcTfNlvdYJBboZIOhaXKJEFWraaEbRR0C02IioFOWG8u6&#10;lXovc3P/eBF2j0TdSONJ0qCjj40MV3j47n07gto0aCYhe8W9r5+lVh0Fv5/fs/WF27dR5WfVzV7m&#10;8caqRhU7dA9nu4BEQBm6CfYdG1sARjx5/Jn+TlNil0fYpUTMm8v3AK+xUcLbwznQMayFQWIowhGi&#10;WCl4nejSr2XARB9lH7EGyV7NgGgZpEKfmxNG2z5rm5kqubwTeTfcVLV85S1XkTh0p6iZkmG5ugtq&#10;qVx5hMpnnIHBmtNhpM++/AUuXWjG3c3BuhfoEoBIkANdCUGKMlIJXgAvarXk5iIqCKYL44HnURiL&#10;K8pT+ooiJaBRapBE1rcdnnQi37pt29DY2BunT2PkkZ1Cc00olxeqEq0WsdJ+VO8HI8wtyZRrWW5b&#10;wn5LSJkZDEMlImADsIvWgYFzqlIcWcBEeURsmZeARQeJ4EEom15X30DkHVZKc3MLhEaVOvz2VBdy&#10;RJbqCnE3OEau6EhSBsspMaVCQoXevQwVilmNqqoMLGYbMmAe1q5dS40J1EMUYtABeUG9G4Uv0sYB&#10;FXN0JILtpRA7PKq4rh61t+VG147zV166Yxd3YljGYgLQ94bPKNwyYufU90ett6E0yfh5ZFfUA2NK&#10;pQqbLYoIPc6S4aHtz7x06tCB8FGFJazdYdxYAJfRpQjb9Q4RksZpUeMuU/09n3AEVgdDR6RugJiQ&#10;BsXbE8LglrVOI3brxMhsDO3N8cNWzJxzxTRm9MOwQGJnmJITkbZ8v/AWs5Fs23g0ATo6kwGE/a97&#10;eaLiRRJolMHf47s6GbL0nYIF6wg2af4Q340j8EFSeGLRJZ5nZonfRPDL2JMINB6jiQr5rptANebD&#10;GovDSWywSrQlgF0SAJ2Vta/rxg/XbdAkSwBJ5spKllTStKNjlVVVgitT/5GFvzI7/WBJ5Y2spWGX&#10;IJQ7bVGpzYzeWAnogOBsyAsqSgRH4sNUUH5EEbTe7Dt05vKzW9cx2pl5asOXIv/GxidYGqo4MVIy&#10;yetq6zCg4tmZVSyg6AA4NNBH1NWRIy8TjgROt3PnDrYsr48dO3r+/Dl6SnBrKg66OYlC6lRgQlxx&#10;HFMWRTbwBStCKa4ahJmsWtLLKnIP5Ha2sBeCqZgOU77EgdqIy8Agja2Qr2KD9dzs5ocXLB5SnFgc&#10;YBQWSJW7xyfYeuS8kPar3QJ4j3VfUlRaVVFeVUmWFFRKX0uUeBbx0OkzP/WDH67q7n5pz56vv/+9&#10;16rqUSHIS5scG2PYJM5j3vPIGGas7B1HX3166ya1YCBRhXZ+iwu1dbXqeerAukTlDf6QsTGt+ScA&#10;3F3Hz33CUB0K5Zfefx9QXVCiHjATQxLbIN0MGRkSkuTWIdoKNUvz6x3hDxmG2sgsKPuJVZZqbbXv&#10;uZmpdevWr/7O92qvXDuzcS36DZ/T7Z5FhPuyfPRHpW3xgQN3bNq08Y03Tp49e45vIWtYArh0ZCwy&#10;teTusDBuMTav5tpS8rS6qt0lFU+KbPLI2njCvaVcuqwUfEm2KCAdewmkIEoNJKqbcSb4GW0ntLtF&#10;HgoeN+7MlYLUkQI4Za5eu/Lpn/o53qzcsZMtd+4//YcA7Bamps7++39Xsnp15ze/3vXd76751KeL&#10;W1r7B/sA7HRNZUSqIgE9LwBqyTcgu5MxYONTOHxVcwu9Lcnzo6PO2OgI3Y3pOEQxNbadgAoiUQVY&#10;QGh2Wot1yJcbPE9/GNmUIW1+EH96bVIdgNGpPA2UGLBaqLI5hcrMBRkkKbP75k2VUH3wUOmX/jtn&#10;9LU2OeBagRiwVIl4T6BYV8Y2rrnSfnn7BhYoNIfgdea+iUFWUVNN8CmLxG5W+5cCAgznxAzlk3I4&#10;gaFlGS7OZYiwIj9D/IQhrWKKAjTJfCwuHh4dYTzg4LjrCLGj0TAODXFj1xpXkpFrswTEFJYcupzo&#10;kaAtekHJ9wMMpV7a6l9sH1hAkHou0xMUzG8gtSuXLrJwagFYTIk0qeDIeeqv0SDWldeUOsgyOBpD&#10;z+/G2SKpIMv4UdIx9d0BWSjuoUpoSm9XywsVGaJRYwmBHhXllcVFZcBvhX1DpU8/NfSJT/B0tIqi&#10;aQn2M0t/4eJFCBzAjj0FAISoU8iAADUSyTNZ/RqJaw7aKGFRlnUnDwaYkES6WOlSZlRfSU8Jpkye&#10;WqxsqoEEaYWSzJlyWieAYHL1lEekvCVOiD9RmEICKnOCXagmWqIuxOrI2Gh3X09Pby8bwft0dowd&#10;EaajxiNuPF5ZfdeJE31tawbtoojo+/BVhFDGiaLiRQjiTLBwxB1wCSnshDmTDe8yScUEOsOGyipB&#10;PZkWRd3a/o30YKaQ6ZVPDu6tCgMxeUgFqVIMicRD1G8gOaQzyzpMNQZ62Per5xjCGoWSH14Apaao&#10;XNjGGeXBZRx9BO1xHDzrLrEN6hJrq/7WwRPJUR+pHq6tzCPfd/rchx97vKWn98SB/U/ff5A5iQvK&#10;0LUprmAoJ8QIMrO+R1qWxes0nib4m1ICC5VQzEzwsJCRIFTJdEXYcanSQiV5Vc0tbh+bvVKWf75E&#10;e0R7bUXW5j95pJr8CR8dNVXfe8/b7rvS3vyDJy89cO9r+3Zp3uj1xGhxcXlgDEA6r0M5VQIro1im&#10;9kLMTKhAeAAlXixZ4ncwM9d3Scyo5S/4VsrrlsspFhVuT8I8GKeSd6jsYZ+ro/WsADk/2oxI7wCQ&#10;cHfiXyg1RbUNasAzJM+MW2QEDfuI1wABMbo3ewOl2HIX+3cVGgyds75oPms3rodg0ZXhxgxMsVCe&#10;bSXTS1dSbo2GZi4oX3tW1tuuXLr9Ztcf795zSR3PEsAo9iDlFBAi8ADFSNqVWE1pz7raseERtCaY&#10;HCoQmnlczZiQ6qcp/li6t+7V1LaO5tq4D2BKBPxSa7ayjBLlFTgtKLn10ssv3+zpoYLB0Mhwc0sL&#10;dMIAuVflz/7K5Ob1L/zUB7p6ullNSLGgQK4massSlW2rV/VS7jz1BmjdU2s3PLlmXTJrFl3mOaL5&#10;sCxiC8TqB2AX56Tvi/ksC2RMJ5/TYKT8GZpzsLKEk2c08LhyeiTXp2wL+gN+F0Dq/DxFS1Fz0CWk&#10;lZMhq4KaZ6oFgSckE+QUSLgHbwGR4YohYfV71Y2+dzz+0qsHb+/9yfdDx3jZRQA201jZDOnoKoGR&#10;cDVXxZQW72JwsooUyWHnkzMBbb3IM+/6166TpLYkaOCGJMFYHRCt3kgMIFM5KmkoJImW2WVv4fMR&#10;98DksHZpqpDIGAeJMmqF1mlKHVQgdThAsUxKbBhXshnMZ0Neh+aRiOyoBR/1N8iStpWq5eU/+/Q8&#10;jTpS7dE+9Iga08d2WRiqSe7gHRHcQBlwwRnS+yXKqMaasT2DsEJygUwEJaSkEgSG7SMniv0foTJf&#10;m1XO0AOl1Qzk3Pgos55RQRzdieRyiR72GqfZvaqDP4MxxsYMYuYdpmBwbRuvdjz73G13HXj0ejuR&#10;B48//jiGA3mvyPFf//Vfv//++z/zmc+QDPtLv/RLlPrBK3vwgbslwMPR6MkyjchvKmkZsLVTo+SG&#10;zMygJL51Q0lw50QL1XIicASXKOoieIu3kCN/Ir4lLpkob6EAxIaihl3T0PA/FmD3+S984U0RdnLp&#10;qmJvbJicPft3pXONKXDva+cA7J67bfMX3nVvR3ODtaycodLC9zx9DFrrWt0UXncjmov5OSoEa8bt&#10;rWh1wTTxpgi72DbaWqF0W/tJdWsRmP8MIguKDF5DY7vw86CdhAudEyAdQigjWSB2VBJQYG9ynLOc&#10;/elqABAOQDBcoYJYDjdSFG2GkyZSk5MlqokZptQa/bzm5xwHoUo36vcUWQAJgSaVLyALWJk3crL6&#10;kYMV47IhaMmYRDjphcqZKN5KqZEC7UGy3MYOGK/6WvuDV64d3rwJSwQ5wO1wFoF/wZ/YJ7HnQbu5&#10;AEp8bpGK+iMXCXLjI6xlRjk4MPDGmXOEorx85CixHoS43bzZzaVQ4dmjUGSgdQHbaXfl5lbUVmvo&#10;VhoUCJVJYVgO2Dmw2VX+xYGEA0XELO+rtQ0eK3xWhflIODaKNoQzKRguJge6Hl59JB9TIjwec8s6&#10;YiFYQWYtHNPsGCVqWyj+LClg572r+TSjV1k0aZDKb9Wew8Jb3baaQh1ojoQy41bV9Gp+jD2QfDc3&#10;OzI8BMcMJw3WC9wmq7QCX3/Hyvq7jp0Qt1pZh/bAciMIUqkZhBQKCsuOImYdmf5G6nMZRSulcCRt&#10;DQVjGTxSs9HetsbtT73IFPWva1UUvpVi5TiLH9GD3kM3iWRMnghxT/ImmGegQbVrxLKyzI6iGDNO&#10;r4Dh2D9pHVARBmG/ihFldl/kNsV/egwhrlaFjcskEpjXGbj11n6JvaMQxdAnXIoh+Gews0QC+Z6B&#10;NPGmWhb5TplYem/KTKkJMwt5fhSOan10IVvpyWEkxXjiN1WaAw0MUY3qD42q460Sf/WepJaMXGWp&#10;6nI2482KnW3g8l78Q+sIc3Wzh5ysmtnpvZ03qGw9qLBZRzvyW7szwYUh55q6upqGBmoEquwaVkRu&#10;0VhW1hUgNELGFPeQzURzI9pjoP6ymKpJBwxB+XzXeLL7TT5M6EG5MAsL1+qr73vj4vWGmqHSopm5&#10;7KqKKhRntBlcgzwzW/LM6bO1taRj5/K6t7ePxIrrRMO2d5AFdu3yRfgenIeYYhRoSj8g0o4fP87k&#10;o2zhuuRgotCw2aHROhZTEIIpVwBXqZKmvYUDekhIOBGD+icKZnqpNX+841JTPKBWUUH9oh85Qd0L&#10;KHd+dnqwf4BCY/zmi5jLIQhlfCs/TlgQbwG0sVgibnYLe0WhM9jjpWQiQLpDYzS1zDp44o1PP/HU&#10;qpvdz2zf9heHDl6srJTgX8oFe2NDYe5Nq0OWsFRoBj2b/uP7j7+GAXi+kiIyOaTzEXcDWBdQXbpJ&#10;M4Ij6Deh5zuPnf3Yo8+1Gqr7ygfvb1+pqLr0U16ouI0myBMRkitcx4kMuXW1eIVn0pzc50bcaKQv&#10;mYuDUMpE5G+yp3NUDeri5ctDG9Zl77u96tLlthNvDBYUdGUpSoXlQpqwfOgupMdu3bqVuAD8jZiQ&#10;bCs4s0D4DDLFQhcVlkF+JABmVA0FDqAlCcNTrojKrsCXkn5uLKiFaWoTht0bV053XGy6iGxV5Kt2&#10;d7IjA/+y+qUmfRFhB8GfOvP62x96j+h8cjIF7Mo3b8krL+v4739LG4rJzhu3/fv/SFLfgAE7Ta1V&#10;RdeYpya3tgylgpg0IiNgMtqFRBihxt3o5Df+Hghbujn+23D9Lys0IWFiwC54TugJoUig0qcrGBw7&#10;DsUYkTqnPrmqjs85ilXB4CygBcEMYSC8jw1PdyZKlXPZ1Y8/d/rOPWwC3cVOAFtl+NIUJRSLQhm7&#10;1tfOvHHPXv50LKwp1dJKprVjBki3w4H00MNv2717z43OLlacCBd7HBxP4Yg6gUrWyyAnFXp88xF6&#10;dsRB8IDcFxzfe9Ml54YH1RdhdtrBG1IADMNSC14ITkgVxiEs072ui0j0x2pV+wncTqot6Vy9GfA3&#10;xALRw6wzm5k/KyvL6eDR2tTMaYAvIHMg8iTRQtkS2VPkdSpKTK17CG8npF11+6dlcKnCs+oiq+eL&#10;X5NupZoFhiT5jaVMdNnE2MTo8KiEpCMsCs+cLXr8yaxXXql49un8gYFr73wnWdK0OQIPoqEIbPbq&#10;tassGdAejA50CLrkeaB0lyZQUSC3n51zyzy1BOFGioOLdsiZSBAr52bSGYEexJNyj4ihS+DSCOH2&#10;j5wZNirdJtspWn5fDnsfwRZSndNbJnFipZ/yguxioa9uLqG4BQ3Mbv75BcVFjwxPoiNxB6L+KSCO&#10;aZRHTzPyi3FhoKfJK33o7JmxsvLh9Zvo+UFRBVgvT49SBxXwMzMzKchDqpFEojRNKy+CMS3KIVwB&#10;Rq6npj5aOQVKNHCgra0WqXKQDN4o6R6K4hN7T0r/LeGbcctUVzwAHMSyh7JUi0BeXGz/PGInK8oR&#10;PhUogQRRlvGqgjge/8ObmQ7p1OANJ0SQtyRIXt49p093NNL5p1ELlgkGDFeTUUQBdtIxxAYLD54+&#10;t/+V1167Y9/TP/2xmy0rcV0LZ3TECouhsENyp6mRWl6OwcZHbEOmF6+70lRzcwmyIw6QCqq4lXCE&#10;K8hQIVEyPq1P6XYMrLKU8Kv8u/smh/JzzlQVhfLDaHf83h+Xn78ci36qpvI7995x6GrHhheOXH7o&#10;vosP3OP6GCtYDDhqYsPbmjXKqpA9OHXklBmAkLUsGWTgMhAECaDQo4wAJEqUkxRSUZTSleTRMsAu&#10;3g+yZF2JrcPFxbKCv6pnCKKXhCT4ZATaWF/xjxQwspcRQNzvt37rt1igv/mbv8GuRtNILbJ0p8T1&#10;gbkSQRnmbpTXoBsAKYF2magk5PQ0EwJLp8tEcRUlQaaIwxwdo1kKaW40pIIZgObTOHsW/sMolLjm&#10;MCx0s4euXKX62x/dtucirR50WFM2s4QGcFUSvAzlwaOhCvwuleXljIFcBHYU8gVaJwhUJWSEmQpu&#10;jtg6BCDDxs1XvbKVWpl4C2gvW0ODEZabbKeFpbPnz1DosLOrU96GvFwK2lGOjZWisM/K//M/T1aU&#10;vfypD0/NyquKQq4CxAqdktee0AQliGTltPT2fuDka6B1T4DWGTvQ6G9ZtW8F7GIRnaGimQy+FEfC&#10;yeP7yU+CO7g3hAShEpUUOxEIV1ZOEWYDqK+SYuTIcWC78ItINUlQWmcK0/ltfr5/eJAPpCfQdk3N&#10;YxAE+hMmb/XGT5CZf4k5PUii/SRiJivr5z//aPvK2uMffzdl7OAMUelYbI2KnIbCXTA3qvBmrmaH&#10;unmy+XKCZurpzU79+Iby4lNsRuQMCyEzwt35XAbBHE4okuvqqEhI4gZIFZh01yQMX2Ca81JdryCZ&#10;fLQgrOMIo1CEuBNkrRUn4Jp9bDbjg00i34Ig33oo6twKBtfhPGRvmDMz80rcFqfNLHAm2BBBHGhd&#10;xBtoxwulcOM6awoR0eEfFti5uuISCVJoG0t4nLCRMD/tpnXBYl7T2stWiUPKHCTiiDmkmvesagvw&#10;ntMgli4R+rM4/47qRhbq3PiIVsElRzmD2SeoSCAvRYpQS0pLoP/u3p6FmTn0NHp/wf/VhEv1JUk7&#10;k3uVi/StamXUO587/MDbHvzby9hS07/wzz+Hbf70U89885vfxKgBrfvzP//zP/uzP+OJfvafflL6&#10;a0xyqOQCpmVtaz6DXDLBpEBIAYYmCXmsSBR2DLDPidj4R8NRxJXge1IMTLrW2bW6fBCh97H1Ujrk&#10;z/byigNXrv5jAXY/toadank5qTxn7x27gnYPvHL6Jx8jsK7/2ds2PbVzg8hCnjVJw+HKEh747iNv&#10;HLnrtphO4zorinJpnW5nozd3WD7mNbeyD5YTddSwiz2TmhM6P2NdBJMIOcELwA52aZys7Zqpednb&#10;0+MthCYl0pRurdWVpz2OYATeAT5iITMKVryv85YpXvEpOz/q+ocPk6Ep8n+GrFjJXYz14KR+BMOM&#10;KsRMHIEguHTt03sld3mzSsddyIWDpbqQ/RLKEXsWtQyVggZGpwry7j5znrF0NjZYjRQQgWGvbSPH&#10;nSB86Vpur1lSXsyToG+glLD/UM1hbaQMX25vJ5zh6vVr7DHW+GZPN7dDuSbAXezYx/LRVterh5EY&#10;gsVACGBuYT3GcJBrmYlOvILk0ITSqiwnVYzBOlVWL4OlbR9VM7BfSPdwtx9MI6AmQvmo2OJrKFaE&#10;Z8Fkm0QN1JYzn9Z95TPRKmB9BgGkGylWR0Wq7AJlmChzrBTpt6zU9Cj90yhLQQxAEeABJyOv9BvO&#10;RQ7XsLqA8UU8evBQAMSZ3Hy0S4bkQoHZVxpqXGKpgO/G4qYLF6RCbyVppcQnANipKY8AxyTCThiW&#10;/LoY0AxRMkM3lX+P1yOb1ph7OmKRGJxbJn6ytE4C5n9oVVhYJDlC1OEcwGJg0SN/UI1yXWs5tFhf&#10;T2idLEmpTBaBDudjuPZ3WOSHusBOSqZZRrhZoh5LHDJzLN8ggsHiUBSbXcSO79MbdtfEAILHaVdm&#10;NlqIzLfoHN5ohjgkdvTXvCVB3Dnd7LoO5SjNi1zyIoe4LdYKYcB6m1Cio4sD5OVN4TLK7bfOKXrx&#10;o/uSkRLr8fPWUEnJ2y5dfKWldbhEmRoyCjQ7Qj1CL2IVUPEVXqeOrkF7iy0rso+NjyrngsQKw1I8&#10;r0CEQjzPKh3N06C0cSHNg5MxeTotimwsMr6yKWM3WlZCVmxhkVrEIIuitDnBMj0oyNIvNZP0Pidv&#10;DoMcBAddkBNUSS83B0uHlbt8+dKNGx0EqDY1NdLekYENDQ9yGZgRM61wjbkZQHn2H45lxsNm1Iz4&#10;CMDOR7KZ4h82v/UEgRiiPFXZ0BTmqZ+hF0XGlPK/HF01cbPjOj4S+U6yc9QFm1r4Fs9cnYflQqwR&#10;0QroiQH3l9bVFpeXktAoP4Q2wxIxF3e8/Mqnf/Dkmt6+J7Zu+cMD+884EZILsn+rCstgCJiCIAGw&#10;BeKaITkoQH2xVexm4f7T547s3yuLkNpnZaXKyMs8VUqEpkNLosWlO4+dCajuxb1bvvLee6+31Kf0&#10;FsSYHH7YDDz19wDsHJEd3w9Kjg3APoS30X1OqL38DnLZMOza+npC/S9NTPTdfWDj6XNbnn2BZxvb&#10;tL64pJB4SWyYdevXbt++DSuYVWYdSfTjW1ACdAI5BROWGMohAVBVtKk+Rh6ct6eUEhoAmGEn4Wbm&#10;JR4WH0TVGGd9RlRdkl9gVEP6YXhCYl7kJdGVvMGFT2hT6AgESiA44wGG273r9rrahuWAHd+u3rN3&#10;5TvfdfGP/2jVT3x05bvezTt//jd/OjjUr6nyDLOxKXxlwzQXDgaLxKGKFtjIBDXUc3kVJJqfI9KI&#10;odGuAaEaezNSgsw6XACXUOyMZNc6Zw4eLR58udblhRKIFoGozKVAaFVCQPi5XYmQvgUMDADTxqbG&#10;3pbG2m8+xqx1tzQIE7S+HuACAjecE3xraN2qLc8e5YOBNS2ODRHvDe9FsEfGfbN/AGl48L77aJvQ&#10;fu06UWOAuSqi6tTX1Jlg61xFEMiVFuuPH8XEJS8gKRUeUY18RLAy3G36zK2YpNSUfDig/5ANy8tl&#10;+SoqhA0Kv1bCPrFoksz0Uo8FZWySkpSos98unioYhSOq3BiqqupjH/0I38bmQtSgByGLZG/z54RA&#10;OuUB0FpdIGkswkJ+oVL+U70uNhfzRj5tRNXxw5Mz9Obunu3X2muvX9/+0ku7vvVo3ctHKi5dnBhX&#10;TlnZ2Ngz2zb39ndzC1ItVWVvYa6vr1d9n3PyYD7siwJhVVSvE2CkSqZZKmIbafh2hiWR9dRqyfC9&#10;EHCJ5z+ES+zgYP08gDWKBDzS/g26X3ZOqqkGjQlsMjsNDTM94qmXfz3+5DQxhTBDVShVKKqVIMWH&#10;45ZhJRVjqI7kMgWhk6xs/NMOLrNTjN27YXioL7+gq1ll2gJ5Z0KAfvjNOqoERNi9CCJXX1LKK48Q&#10;HdsS14K2NooLa0eiKvXyyI1PIpvkMpaFg2DncewvlLmT2KUEqAofFMHAolUUEobv2OqaiirA3Bpc&#10;KAAzlVUK3aNYI2FrxCzR+IzOWSa2qH8kIypPERk8UcBVzAd3ufvU6a7mlTebXaHP9J9OeBAnz8U7&#10;D569+LHvP9HcdfO1A/uP79sdeilXC6pTmot7CCiB0a1aQtSKyOcIbhUWxqeKXh/CbSftni8O9Q8Y&#10;D9Q57C9XppaCDYKzb2R2Kif7eBW8V4VfOG7/t39Q3N4Vy32kofqbOzZ95vgb6y5eufLP/un5HfjX&#10;DYxaKQoMTiRkKvKDC5p04cgkmSD4SZBQnCPN3F284xYpIZnUMvrYMlQuzlwu11JROLMwR4FLaknr&#10;Qq6HINAXQ8lOA+PnUS7Q7BnKdPg888NKEQvz8ssvxzSK1DMxp0H8MSpKWSax5aEcilJllLCw0doC&#10;DZXZgCwIhUOzGp0ZU7foiTF6lQLVMeHsZhUrYLo0Y2xAxQIbTsl66MqVt1298sM16442NgVUF9IH&#10;6ebKtkVoQfZhmHH5Izgh8BAovwpx0n+WuEJHUUGAKCp8EQKWcJgHZSsA0SutbUJlKi8tJ+C4MLcA&#10;Hjo0MNTX0/fy0Rd5EGQTllTrqtZ9+/dzO9Sz1f/XH/LUL37yQyj5oQxnxI32NOsg78ksDW1Hf+bI&#10;Sz9sW/dk29pErnrCoINYX6Y9NkLKf5hS0UBEonlBUxVa3COjnidiPcNrjLDoSNlUXIeyCCY2HcHr&#10;4rIwXwkv2eVJF2YMQ5knE6qJpB2knIw42dfMkEZGQYjByYNhoo7bImpyfvLrT42Wl371Qw/CFmSj&#10;CPabww2JusgA5H/FfFZIsfG2qBQDeoLLWLqNKqEqNNhFHgUIOkjDHhFNQ1Cq0AZxDBxMs4BPem3B&#10;Za6ujRMxxwismB5xvAQZTORTZtpWqGG9nQRcneliRA4DnV2ckutC14xUJAW9K7ogiWgwWhbwRqTE&#10;kuplcyqANGsn+s0TuIml/UPseASvNjXseh5XpUCmSNI0JRhcU8yArRevfZhakkd4ws0D/E+k1uom&#10;PH4y9Y6J90o5IckEqfE4r0IxpTbTmJ7gCUEqQQwcuNekriThhH7fBtPrA92c9b6GVk6+Mk16X14m&#10;BwVzXr1ZIqtApUtoMcFenlKQXVQPS/UfjzAh5sG1a4bWrtn1tW9+eO2avA+9r7F55Y5d2/fs3f3U&#10;E0+jGGO8/8Ef/AFc+l/82i+IPbpd13LMThtcZqpccQJLnOqnI3aRN1LERAVkEVDpLTPchZvFmzKA&#10;nVbHXC9iOZAbIWvS3RcbExRg7/XrG/7330op5x/04rbbbqMB7uc+97l/0LfSkwHsfjQllkfQPLC2&#10;AHYM8Y7jb9z56qnDe7Z+8Z13X6mrimQQic+oSZmz4saqhlU3emnm1dnaCKu0sFkozlNpT3GOkD0B&#10;Iet4U1fWlN2gYSUMwo7xmB1N4rIMxIQik0gu0VF4mJl2Por5xb6Vy0hOS7mU0WL5CKdrdHMLAg1K&#10;jauhhSXTYWD1FstxdEwq57g4SgZaR/i7HP+pQmyIFm7KR3SJFW0nRWTFfFl8PbgVHT2Ij7jv8ndi&#10;BtJ5ACyFQOFBvAm74YKwe12fZtvURBgb5/0b9eQISAOAoBsaGgXM2XfHTcGVpKUhEesodefaKOKK&#10;Yj3yPKxY0d3fT+IVHY5Qm8Dv+Aoxg7yPiY9IDlYevCPGCWAnJSNSgWzchQWiC/oQBhStBgMRkegU&#10;U3HUs1KoYqtwhQjfwzsXNYbwskoEIud8wWjMxJelbo6NE2eV0AtU5HKEztxmlEn4TGyklOlQG9q5&#10;q4qS44cUqrq6WvVHm1UIltCT3Byc0jwLyBpaLQAr80a2ILMTKCdoC4DdxIrs6toartPU3nnw1VNP&#10;37Y5ALtoliflIOzejNbO9VAnVNvHri38g2B2jm4Qu5Ubm0+8U0B8xJHJ/Lp2Y/Pjz197z4PKIldW&#10;UfIfpBG9jByNGnAltJ7cNxgRv9xrJBdeyGTyqK66KVkbCqhWJzQ/U6/KUZnva3UUUmYE3Pw70asU&#10;SySW74AMoRohZqIpk+6fOeKpmY0EjwvD3gsQ9BzcLcgj2VP8kzFdQtuITSoJFXCkR6WzQjrJLEju&#10;mGEXyTakNqKkqYpZyEVIDiRgNDSDDhhCjulSoKgTyQU6y38l2zqJtg8Un6d0xlzs//h5+PKlgcLC&#10;a3UGptUwXb6VwDf4GyRVHqSCfAzqiFVsWVxxW17h94f6CTNB/jN9EUBuwI48zXmYggC7kqSLYqA+&#10;AuzUlWRGVCFxkr26p//EmpbSshqmS43tvJtYRDQb5Fx/Xz/bsK+vD7XG7gGQC6ruVNTXVqLxRNIT&#10;fmN+473kHM6MPcu9VHrSLJTrUNLImcuiEBShcJPKbvGyepniVYYlJq2uE85nmteSAdiZl6uwBavH&#10;swwNjXDTof4e3hSsoEK8Gr8wAuruFeRzDl9nv3NHvssL2A5NMYmt4wTcBhPTU3cee/2j3/huW3fv&#10;kzu2/dXDD3Q0N6m8sbPYhPSVlFYWllEVj2RbCI9hqpI0KTnyT4IALnQ0Ndxz8jR8cmDDGjQWNEBX&#10;g7zF52PMlu5Ldx4/+7FvP996s/+FPZu//O6725tqRAmZWP2UD8cehxRFgUE1sdnjdUZRvkXhfiWM&#10;WNsg9IpQxvULIuIVFAIPhtoi9JAhKQ/am4FZOrNxDVrRHa+dZKAn8rNZ382bN1O/g48Ab1Ucitpk&#10;E1MsK3dghm3gyepj9VHF2fTUMm1qXEkNJh4I1spHpYUFBkxcdD/grVC2KSDow1szOfSgAZ+9ebPr&#10;LQN2sFbvcQH5yYO7tavc1/bW8PuBgw/X1tS/BbAbv3L52Xc8zGY88PlHMMHPXjrz6A++rrGEtJUC&#10;TeOzUVA5ZoZ4UqxlJJoSq+cl3NnJG9ZvQKU/8tJL4LM8QhWllJJCMF5Z7xppHVETOmPfBpORTuwU&#10;/uBjsTvigFkz+fBtpYzSctrldBA0U3NTvOJkYAvO33/HfoI2rly+Av/f+NyRU3cqqiJcZRq8O7DH&#10;VuF2ds67QPuGNeMTo5J/js2JVGLzgRWAzWgPoyOjZHSqUENeHtYz7zhQWPOPPydJADMkSUUM78G3&#10;HsHeAwuA8fAiioIVLuCUUjKZrF86sAPDCfEpElBn3qu1R3wYK1HLlzxtW4bJZ+As1HiCycFaCWf1&#10;5pAUYv2p8IWqQ5g5gNn169dIdgTNRP6o/TRFagAup0R1MVToM9LSFRnkbqQ8mGPHpD17lwiMZEHu&#10;u3Bp3cjo/ZcuffDU6X09vetHRrnU2eKik3m5jzbUfe+O/e27biMeZuvlK4+2qjkApMZdcRXhDUVN&#10;INoLNQTuB81Tuo0Hg0iIs3O7VRQJEP4pCJtwAIL4FOiXkztDF7yEEkLChZM1NHz/7SMWV+tLcJm2&#10;G6w1NkLUlki+G1QWOyLmVpnpP7qJ3qz4Sepldh+1/zgdsc21VWFN8SABoaqrieoHCJTPBmeRegOm&#10;bI+lY52VKAblVRK3Mjd/ZJFwVAKnADsUfx1MQGNzypULWUrSi+WEwgnQZjmoYcNMXNtUKoS7Wyql&#10;I6QCGoSDw4l44vH5ulzTHpK0EVcElp45OcWtQVo4JwJg4ZYBlnFaqIvhTSTPKpSECBbmI+NitCDE&#10;wzQb6VQS385gvef0mZstzd2tzZrxNMIuxUa9XvefPn/vyVPH9u39zofeRzgeMwkNSEYo50FAJ78R&#10;nDwjW4bZoaRe1EjhIznCS0tRjquqq2EhuLuYVQX50ryou9f7OjHTw+7lwVflFq2fWjhXVTxpVySI&#10;woH/4z8X9Q0EDTy9uulv6ip/+fy1loGhE5/6xNy2LQjCwE81dUYnEy7kfCBlxixKbwe9dLSdPF78&#10;KT6QmbRMvktCkEGWIdTE8TLddVOqixeMNoYUf6YvgB/w8qoli4OipB86zy8oOd0BGQrPooMDi4js&#10;/tKXvkTfRsKc7777bm6tbbiM2aZ3IZTDiqRunC4u7AXdP9pNwAYRZMTWqex4dnb/2FBYiPBeUYLS&#10;SBUHEdWBRbQRK52Ts3Zo+MOnTj++hupva+PJvFsD7IZPCgTB8S9+jt9CA5KtYm/iBLoE00fkDi4G&#10;FV6ghhJhCmodvigRoLPnK8vKm1euLF/ZAsSsnF/qrqgmb/eVS5fbr14bHhtUPnVlBS7VhsaG9Rs3&#10;MBu1v/Mfaztudv7MJ+p2bkef4V5oLxhWjAy7k4flydiRrT29/+T48afWb3isdbWy9kI/CS7k4mUc&#10;SnbMyOVgRDrnRwC7lDuF3mxNJdMr1opKBFUEAciZJqxL/hv6oQjCkRSwRzqcsuo55AaDxj5UF4hS&#10;1NYtYTiafMBNAfSRZqtlMpsUBwwlOlA8IUcmbB9akbuPnNl+9ur33373VFU568kt0JYZSSROcn01&#10;mNL+l+fRjUX0l+FUMQfDvILegnQ5FOHhOHSz2Qgy8AH/sZRVopIISN+SzxlCFIYrxwCyIImvMkyT&#10;7oUQ3HEZUj0MPEhtjo0ZgB0hWBqGrRwi0b0wSSx85v4OdNAfXhOhdrd0xMw5Ku0qtu85C8COj/zw&#10;yg2XR9f8yriBA18i4j4m1ya0ssRxMBASnxC/7nYLsPtxEXaatyhh5CXz0ielG6jbtJwzeH11KOfL&#10;mSGR5WTBoRtOTk+eGR2Cpt7X2MqD0I/CUW8roBZbFkp4D1Yvc6CgAEOYb8UiRkgTAxCotywhe7Ky&#10;YqCtre7atZ3X2+dqaylIjdrw8Dvf9oPHfvjUU0/BYf7Vb/5Ltq0qWgQAKpPTS6ZUwmi25rqBCsvK&#10;+L2kjxqyyyxDwAuB+8RCMQ9cBEkhEEPalurqJoa9L+4klaQxVMyMdpMPblM7Nr7/V341Q+3/sH9/&#10;4Rd+AZX+d3/3d/9hX8ucHYDdrS6xTol1hB0xs9k5v5ib+8FvPt7S1Qta98TONZ6UiE9GmcZyplRZ&#10;VgH11hZXlI2MH3j5JPFsXU31mG7yWijrKvqpIdHdK9IslhAjp54lv50cKd5sWFo2kU5UqWM5lpnp&#10;gmK6WakeAVdzlL3iAsST8Anl4g1X+0sHa2RHLMHIIA6VYcm8RQI9pgUYEz6Ge1JVPPSDCsMY4oc/&#10;2RfRf1TVeTQGRQjKba4UJzF/PuW+2EI4hYpLUEPxvRMnPoFwKC3KHx4cmB4fqcWbWFqkQssFePOo&#10;CpHvgkDwDAJJZKCjK0YuCBkbTAovhHCjR2K8ke2qgFaqSOgpIjgLpYxpJDyD0ebjTiBhk2rYObnl&#10;ly7fd/7Cs1s2orCiSZFoNTc9VV6uuJLxiTHBQTlYdFM8c0lhWW1lDQFLw4Mj0r4WV6CoDA+P5s4u&#10;1lVUr5hdGOkbLMrJb6quK6WMDdqzOaYYk9yJCtFihVAHaurrpHUxPHbI0mIhvBInGDXstRmJYKe4&#10;hsAXWC7CH1zKEbdK9PcSa3c4pyKHsDkRfdbS+NgoUYfYkzOTY+Mjg3wZO0ESneQgjJmsbGyL1sam&#10;rq5u9D2IEPyF8g4Uy0LFJGkQTyRCCZbGs1L+2PWbmIl5jA9Frywxujk225o2ykJVdN7oyi1cLCun&#10;NCyFn7BA1HtELDUPpDxviczihcW+weHpmUWyWgmzyMspms2fh2bJiOpqW3nX0TegivaWBnF5gEVk&#10;g1mpQX0sELAzBQIKD5HPf55wAJ5O6UgsoxLLHaus4i9KgiMGD3EJVx7euH79Y08y1O7Wxtkp6jTh&#10;Bl8UxilMmZo7fBfxg10xy3QR8YHJrD2qZE4BcNFPSDks9ulxBxRloCDKJBNpEPFjEpsW+FBJ/lJ2&#10;ATO4sFSIG0nPD4NzDSbjIuC4qv9KQWs6lgwNlWTn4hPp7+gkTpK1IGyPitGcgS+UvF/jvqoVbn4e&#10;N3KtOKgGi4OVIuWRTAskMqu1iGMrby6XnGEl0qC8R94QMwaMaa6TyCQV2eIwBygghI4do5C6qF7h&#10;fCAZk2WYoEx9tCkk2yekPE1VrZtJS1QwBMhzFuQqEDWMNJcIh0XhoaZIB49O/fWceV2ewQhGffjq&#10;+fbaps76BpK2KLDO5GJrsHcXMYf4KcqD++CUpn7wwgyrk3NlZub+otK5mekL46MiaBZFBKmK7Agc&#10;B6gtOWVsgawKbBrKn+vZ3KU3CRrNygI22n7p+sv7thfmF0EW0ySSAVJwEXnQgAcp6ihXfF1dXVTq&#10;Qnqh5qqK/gRhxeD4tFWhXTVpcVkDA4xuukK1JqX+MYlKNZhFTrMrlzDLsBIwspSVDa8BuYXhkGvi&#10;iu/uLaVB8afyT0iFyCmZyylcyitZyC0EM1mUx5BwzkIkL9ntleVVUCHGTPf1jpHe/qXJ6So0Iqf+&#10;4kcTE3DvTjTzSRAIlK/8nGnRRG5JXVVNc2N5fc3EDOYQ+EXWncdf/6nv/nBVV/fL+27//EP3d9TV&#10;wSLn2Tyj46wVpYKozgWNjA1fp5BgTh50LjqzzysL1GB4dDw/r5C2Nfbbr7hWV6eSkaQnk9CxlOVG&#10;3Yq8goagrruPn/6EobrDe7d96b33tjfWukRPqFZKLoAQZX8te2G41oqOf6sbMDsK6eBy7dEhRa/j&#10;h9eAxQbcsTJsHUdGQ5C1CNsqsupxssL5xfnjwyNU7mSdFTy8uNi3dnX/mtX3fP+p+vbOhr171h26&#10;lwpnXSCVfX0DQ0PsrdkFYpjGSaDg6xJmkhg4o9mOJMnlTc5M1dRUHLrvXrprjQ4P0lgSQYV6YcwE&#10;K0b54XEo8ZF5EROgt5p4Po8XEJj0NKs0iFGeCIcMijY5MwvQEbKIx4W/U/GNGZa/mCxHUNx87gF3&#10;yy0sIrxu07rNVDTpf/nlNZ/+TNwOWTZ148Ydf/GXue4991+/+OfdfQPsy4UlbpHLz4pFNYli60Ev&#10;kFZxXhFVBabHJ0e6esoKi7Zt2jIzPknDlx3bdszo6eeLcwvcSV3NnN2wGE1LHAJ1PeG39oDHDw8k&#10;ONEAoU27WHAjY4YMA6WGHzl9STjFCkjeLVMBpzhZVfOWFujicrW+ZuvhY/im+tau4vsyMlSWaQWQ&#10;gAUQQITUvvr2rg1PvXjx0AEVp5lRgZoChHR2HngL7Iicw/LqhuLCUhCnshLyAasnpyg7i7KASxvp&#10;Kv5XnE9mY2VZXlnBisLc2Zx8NJOp2fmJaRUwGxwZ6R3g9/TIeGd3943rHfSspM0l+53CF1AzCFre&#10;Yh73IUMaGIeHKSnlLlXkn2eX50tegqyrW4fasWJ/QJD5KwDT0ejyqEfJDxxXoM0sOg8mTBEzSMwC&#10;Eh4FgOISw32DZ8+fwy4VRqMOCdQ5ArcVCg2jgzuUEDwrhSAXLs3ViKZayqZCpUgcLQj1654zZ1cN&#10;9h+6cOHdx4/fe/4cKf2UUbvZ0kKdspd27njyvnvObdpwvqK8u7WlhkZytbX0KSgYHLit/UZ/S2tv&#10;dnZjQyMxL1y5pXnV4OAIG5LILngl8cN0uWFMtMGWLkKB3ZmpFaS5SQhaFYM4aMaiRcewRKtSSq5/&#10;bmnOYbylZgycRkABRZWUoyruBh9w58QIl4bebDZm03aTXEvQB1UNhnws9m2Xy1+b3Mb06P7jps1Q&#10;DRztzlZwTg5KAvE7ZSWgsJNLCxOLsxPzs1OqQKkqAGZWyDZKECgmqAiJiuxC7szPrx8e2jQ6/Fpd&#10;A8gu6gjwAz+wfT4iW4FwblUJF0qr2Gz1FHLYv2RWwu40F2L09PtTerKqkbDpqXWAGgnJMGJgFAL7&#10;sfGoUFZWXgVRkVQAAEUh0rmsaWJj6UeMhFRpUZJyiVDD0VtWKciJRUFHRPhxM542P0/pauGQgW/L&#10;/jGsaCcv+06GAnuGHS5tP4cs146VjTdaVypxPVNsQV8Fnp6cPHjyzKcef4YpPLt549EDe5VnAKPK&#10;XVFYUkTpaBW1ohcB9ZGLUJYWlaLtuB3bF4InhB9R17WgpKG2nnPhkuhR/T19LHBXR2fXjXYKZRLo&#10;wTqBFHNzat+hFx9YLJzKzT5fyi5byB4dveNf/14BW0/6Vtbz+277QV3tPzt7GSn8vU//ZN7q1QVF&#10;xeOzg5gySEIjnnOqjECO4TwgXYBNUoqtwEKosDKV5FTFCasBSog3o4MCImnCZUkdvJupChOc2wqp&#10;hE/UYWDDic4cIu8CIP4xzdFmGGZCwho6IfWdpRAiQuYW4AgshmwSNNuI6dFt5lEpoX8iywg0phhc&#10;/0D/b/zmbzz0todgWadOn+aWNL2hzCITy26lkmxJTn4UF2SIUAXJrUwUDu2mlc2co3rZFO5oaamq&#10;rZ2g/1JPD8wD1X1mbHJ8eIz9yQuYfwmcx0Ni8dDe2IfrRsd+5sWXn9iw/vtrNzhIXZ5nd7lEhMIA&#10;cpcKxM1UapcI8nxJVSAGovYYBaRHcBc7gP57+PagEmQ+E41bQk4aubqn16xds3vvnqqaGkoY5kD6&#10;I0OLkxN93Z3dHddnpsb6e7vYdICVI0PDaihRV4tvvPgr32o8/kb37/za5LZNoHiUBADSAZYByiD9&#10;sbigYm4Gustu7ur56cOHr1RWfm3LVmmJFH1ReZ95zbOjG+RGSZThcPxYMdaiW7mWqu7mabajIrNT&#10;KrRqwUnAJehfsu50yVCFYNiWMAxFXUWjBkxpyEv1aaQVL66QrqsCltlTixNsT+oFQkNCuAqKq8or&#10;62rqSqrws0KowC4LUG+2oBjUgakVU5iBhnBci4ityy9mdB7mLjUK8yXn3qNn7zl66qsfeujGynps&#10;9EI1qpGVFLTKvrYt7zB/G4nCR1RuBnUte46f+WxUObpSL87Dhwqyl6h7U6zUM7TjxdyluZwFdEq8&#10;n/iYEHZLAoYMbBKSKRauUGTgGOwPlG6YTGEBAmwSJpaTNVdAZZ1spAKdmFageq1YIiyc8AoeGy7J&#10;SrhzUh4ihlqcVN1RQfCp2GsqaI3xReYtuhD2uasMKEsWfjVHVAgLCg2qKpLSsRmMfVSGjqxHkv6h&#10;BJt5JHpWYQlGUtbk7PjkLPQ5hW0Ej2I99NupJ3RqUPEcxxPKf0A3tolxUAqiAJkaYBZkGD4WR/RZ&#10;oKhynlQ3WULiJQponEMVW5rLywY+xgGQgy2DpKEiMcUIsSHBZmSLqfaWOEQuObJZ2Nt5RblFKM2Q&#10;FdwGCQ8yIni9thYFhpZwJ3q72ZPvqlvJM12dnWSv0XePEBWmnD2ONc4aqKYttmg+mP7oxNjg0uJM&#10;IYtAacIV88hmmVwROqGlz5mqrevcd3vrq69vfPLpgbXrxsoreKh3vvvtTz35zE/8xAc2rFujjQpe&#10;7DA94RLqKKKmIio1JgWc+2OULRHvB+IDvfIIgLKSfWKSUcpdRjNqq4JYXf8DDiDv0ihhgMRPzKM8&#10;UJWLrSURL7ai8ksIB2QH+hIGMqvGQrNdAAiY67H8vPd95mf/7yFu//pf/2u++H8bsHvkC1803MLG&#10;FbiG7s8uR31m92Ly5Py/b/a+vH/n13/i4etNtSrOaZ+akmEVoyyoW1PunsedzSQWZd1x9I0j+3b4&#10;SbRt7KgMQFdaUIDNt0yHNz9xuA78lQTLDOUJsCswdW4eKISlrdp6Bh4kqyBBTnVHyou670ScLxcB&#10;XzE2mtScTjFvfdG+vrhjAh9kUleiqAfyAKRFlXgpPKp6tIWQDCweRwEwExRELABQFMQUIfcMTRiK&#10;7qbbGTdMUmIzgO+tILvlExCf6nf64s3z48Jr2Verq25/5TWmU1mxju2X0eeGG9rh2HV2TWjGcvOx&#10;9hkAlYA5LUBu9l5VeQXj1JkOYVXjApeHnJhQqTsvXXLjwGNISlc7GckHu6yUejmlXulweUHXUf0l&#10;orU0eBfHTY7lT4DI5Hbhf1Z8e64gPLyytJWhfDWMEoYjyaxl07zRQBY3PvGSqk5VVhruX1YJ3z/X&#10;iaIe4YfhTx4BFmfRq2i4lpaWQDesc4dZ7krX6KwsEDIcjy7gVTZXUz9cOIDOcZT54Ox4hCSwc1s6&#10;e4ZKi6820Z5GqLuA9nCl+MFcEIAYEMNfjmxEQ+BH5gHPGI53601RO0AaJ/6lmBTN7dLA2lYXl5Hd&#10;qfh/iWZ9oBA5r4VcQw7FNkElBCyHjByV8s8omtKxADw1+gSMtbdf6WbsIu0dr0r4IJPN5Q0Wkl/4&#10;uIeoyt/87dQhaq1jrpFXTqFrZWiOoKIMAx86o0rRQLY7QjQIgLD+qEPqgw93/k4ciHoTeCD16ntg&#10;yV7L1HpI/UTJMN3LLkmh9+zFAbPURrZuL3eTsq+omjSHxumIgHC9SZlXPpRQHRxl9urrVJ0tkF+R&#10;X6qVw16OAjrQ/6rem2NlFVeqq2KKYnH8jDqQnS4yqAykQF64XVtufv/s9IWJMQMGisqGFTojVv06&#10;wyWuAo7EdeYoEtbBVkmasK+RDcOkzgAvu1qaUEx5Uw2RFYoC2JkHwdPZlX1KSBp7BCbDRRiqqVQU&#10;mI7QvDEK5SaR/OHUSmnGmeY6oO5pTwgPBv1QDN6ONCkjUvaTOhnZ09LqpHlBbeoHqGRDtVaB/eGD&#10;AY8e7O8fHR6SL0T2Fzlok5FlIPjDu8N1jxRbj/ONSa6qqeY3yXeMCpJCLNx2+IUPf+PRlq6u52/b&#10;+bUPvgeTjG2jQvUobCJpYunzKPaPMxxNZbj/JkJamqE3ME8rEltgXVyMeUXWmv7+248cO3XoHik3&#10;cG91fJZT2eu4SK2Gn/7W022G6v7mfYcQZJn6mVIYYof61y2WlbLi5ZIizrm1dzNEEnSSSre3XIo/&#10;rWonEjCiXUOKUVEmYig4JwIrevNyLlSUbRmb2Pzk4eENa7tzgGIHiD5jG3KOaCNz03RgIhtMVDjD&#10;4hJKEmnBEN7oyDBXEzqQiNN4UIP4ODkdrSxWLcYkwEE8aln0mfdOpG4YzroVGp/ZoB5GhIr40XTw&#10;evOGLQB2hJGkaB1v5hJW+Y538Cavv/69bz5/5PBbpAN9RKFYeTVlZ+UD8UDqRG4S3dBYjzHYxEfs&#10;PcYJc+3t72OmbLs4xs0ePhuXBkP1hEmMsDiU/4zNnK7dsrvfejNhMfFP/oqYcCbHIU7yGrIBmWXu&#10;su3wsdcP3KYPI0jKMUjORfW00piirXnr88d6V60cKStmANp65tW8Rqbg9ljKVb/gnTt33XHHHezd&#10;c+fOs8RI6uJ8dbJCwsKxwKPZ9VTY4sBWBCDDB8lpHEgr5Jpi2+ZmcQ9xzfraOpiztA58XYX43qTl&#10;h8OZSnxUC1NGf0kJursMQyGuqriqKhX+UdHVeHAPUrzU04W5G8E+ECd80p21imCb6ANRs58DjoRe&#10;xEe8pjFPVAuJ0CvMHkxpYjO2vnikqbPz4OnT73/llfvOnF3TPwDF0Umgs6HphR3bnjh4b/ttu/rb&#10;2m42N09WVcFBDfcDjqgzAINhHkhWBLA7s2HdREU50cSKIiQ5t7KSxBlmRuCOogYUOgEVskxCR1xD&#10;HecSHiaxVRGMhKHrRmX0mzeteqKVpWw/3dfhjV9+btBShDMrJMEJFjw41MK62MB2aFYizG99Na6S&#10;znbMueEI6dbK3KTGWymuCuA4hWpqwKFgWfPSXhS3SjJ+rNtIQV03MrK7q+u5jVtivVJVNvY7bbzS&#10;EcSQbnGPWPY3/8a1Zx1Bb8eLEFgIMgbDxUlrZXV4XoVLUQKS3ulK2MSBpQBYSE1EUlQs0C/2qSN6&#10;YnfYy3irCVu6GXULcyF7EnXER4fOXrjeUH9jZSO3irSP2Hd7Xzp2z+tv7Lh45fld25946FDP6tZg&#10;QZwDA1h+ZijJWASzSm1TpWCVRyR9mtBzl7YJS8YMLYfqMRRoY7r5BPAuGqTyO4xuB6BlH5jLO11V&#10;NJ2XU3qtY+9/+OPcqWmtaU72+U9+nNbsP//DZ/pzc/76jttbW1qirerMEnUbxOJMniqNZLYsEyrD&#10;lFLZo0dD6sXDpkfoeyHT4ysh/WOiIvop1jpd6LdIruXUi4uHT6EphgRpERgBpXFxFQvJqD26VFxN&#10;3Z9lLBign2Yk7L62tjYE05EjxyLITvFZzpWOm0YJYTYj8b18heVEL4rYcG7Ktl3Z0syfo2OUqpmM&#10;2s/cneLarmsmo5zbaR1Bv/zgTNj6oeHPHn7xel3t13bviuQNKEUYV1R9dNszfEDQB3G9bABCZ0iz&#10;Udk1hedousN45VQ9u2XbQH8vi0sdYmhjw4b1Bw7cicoBt7l0hSL7s1TbZAYunD1/4uRJvtXauoq7&#10;0TtrZGIcg5D+wU3ff7b1+8+C1hXcvZ9pEkKZBIyK0MGOcYw4Rmnx3qee7M/L/+MdO3Vr1CJH9Fh4&#10;uU1f5HIoKll2U8qdjMDqSVG9Yq1jP4pX+HCN1JiKRLLH/CsxyT22Kd5EFW+KGPBaGC8Oi0zpukDM&#10;HW1H8Uc2gDtyGb5BItTWEKRRp+J2zDUIYx5wFgHLMhPYn0w5R/i37LRyHL+Eb0J+qzv73vvUscP7&#10;tp/assa4ntIsginFDIS9sJzYwrpJuI2eKwhdv1zCwUpuZpc4tDj2jgyfmXnybZ1Wk/TBTbaH4C70&#10;WPz29otyHUVzCJQEeHHqsQreuRuPVWiZP5nOVGhl0LY2CGup0r6JdRs0HOw9xQ1Sfqt5kDamJnhS&#10;h5M9pBfmEE5Mtg81DHaFf09NMTpn4ypbPFYk4Nt4/FCwohR5RhPTogdjfhMncEmWt4gq7WAgTjck&#10;1JWcIaQlU5n1yMNKCiY4fDlsqyV0DA7zFjGi5dKNmbk+N8PGebC8mpm8pj5vOmJsQZCCX9ENChzB&#10;HQHUBBAApeFnIi3MZo6iK2LrKlZg8dptu/jinq9/k8XtX90KXT304P2tq5pl5mdqsIRoCPllVCdp&#10;LxnbIUMdWa4BJV1AgHVosDL+tSDJn8b+FJDppAf4T5Q4095ZlkiOW1M2lfMngveKRImvItugoOCn&#10;Pv5Ty5nq3+f1tWvXPvvZz547d46TT5w4ceDAAZjh3+eLy8/54l//deQ7ZywK16V1cRunH953+5mt&#10;68pI9gR+BnpW1gjErt+eIiU1EIgSew80/cCxU1yrs7nBU+RtENkrQfA+Mhk1bx1qOu/pkiR6gxqm&#10;wZ4kqm0+YIcYKEm6VdrYyLAszpmmEtCYXF4ZviZp5AVO5Fwq6kxpOmLHpqxENMfInZ6gsggElqj+&#10;RmkkpkVtGifG5xB1A4uHHmH6nECxDtRURJoiBjRCZ607pTGeNhjWj12kOMdsKtGWlm8/P6MS2RgD&#10;vvSWnu6Tq1cxSEGTgaOqDPCSUiFcao3vIrBwDzIqRqjSVxSArCFLtK6xrl4Bzy5wy2mRTcP1MRDS&#10;9Eke0CyCCIw5pKA2LdEuPDtonRrIThCyjofE0cUJXw3uyrOpP+yyLZTyZSnW0pidVULSzczM8Ojw&#10;8OBQ540b2APluOJ1Vxwr4itcqKykFLbKydwPYRiJkGoGtCjDIzzVEc3CZS30NLfMABm+qBRwFjQA&#10;VsSJetrsUrhkdKFMSNYQQMa88SLMH25upTFrcHo0bBluUjo2cei1s0/ftsmxN+KezJgaZ+pm5u8K&#10;AFTvanA6Sr9gaDFUlFNNrHd7YFrIPW4tYiokw18kV33p6sYfPHv+obvlPnerLyFCwUJNqIwzxLKk&#10;zpsLO2YALyXH8byMJRJJZCzl5PQNDAT3StA6I1nB40RgJjI3xnKOs4hfnQSJtIKfFpNnW1DIswz0&#10;DZBZA1CCH5sfJEkJ/QEo5u1mZhZHDot1wkw4fSVXElaZqdzp9NssdWNPjohI0Ni05W7hiElVqiAb&#10;l2WQcA2Jl9FQFSAhg1OajiTV4hIPz+CohWSRaNUHzcl1Z93Tyk1I3CXDULWsTY6GukbVv1b0tVoi&#10;8tUtl84NF5dcralOx7lcmVBRBwsecR7JeeWWVmZnv6um4ds9nQwHsgwK1PakakMxwWhU4p9ifhB1&#10;KhYemA3uIG/wWM2EyRLMuKaNAnM8meu1K4mLR2cp+3p7OZnUSPYpqRzcmacQT1B2nSadCbcTTx3T&#10;QTocxS4KjagPVdCUKZKgxkINsskmI3xtnEVERslyZRvFTlI5ZwXnSZMpLOKBgQ1QrJgduIMCaHgK&#10;2teMjAz09tL5j4GyAKrXRMQZnrzQY/x0CAfZS3jGcVox6bg1SkoI52ECbnvxeP219g9/47utXd3P&#10;7dr+xYcP3VjZgE2PMMELAhGxIdWyY3qKpQHkY9aHBgcACL0ntH2ltjmiihsBgkaPwPbG+kNnJAWZ&#10;Sc6ZlatJQvbuIyd/6ltPru7qfe72rV9478EbTfWh3zg2TqBZQJ9aEXPMN7222pHSQ7JxzLhtPosP&#10;BJGkr2N/pUucnuBkUhGscTojBr4A9GdUO+JdVCaGh+nJzS7/9E9BHq1/8nk24OXqShJqSBCy2FQ0&#10;UHjag47iTUK04EjKJmNVJsZ7bt7s7e2BK0amami7AdjF48C7zZDkT1NlEDd2d/h7ktPHOdrXVu3i&#10;weMqb9oURgMjdSU0V/48f/n85nWba6vV5pjjG4994+ylc1s2bOH1mYtn/+SLf/rcy89aLdDA44F4&#10;6uja7GQ9l37NyZWfYHiY9VFQcmERRcRhhjwge0sLPqnqS6mI4XUqx9+yKDFNyQol+N0yfxiRTaIA&#10;OyAchxK/iXBTSntuDqJTm9c6H7dA+na1NGw/fJzzwOPC28GnrHoogkEJzNX2w6/M1FR1rVRtRFNW&#10;kqvLdsCGv3y1fWVT0/59+0m8unTh0o2OGzAQeK9ywSamhMkRCD9EnyTQAxC74flZSrAqSTAURxtR&#10;lgiKIiH9sJAa+Ww1+SVsURNUJZ+yVUzYSABt0peylXmXHkGu4mm2IkQkETPv8l7MNjwl0pd4P5Ag&#10;DlUFqZBjMv4MnYffnEmx/jh/zQ+eqbnWsf2FI7d/74dbDr+0squLRbhcVXW9ru7FnTsePbDvRNvq&#10;9vr6rsbGAdstwQzT2WM7MEtcFjYSg6mYmNx1vR2FZ4puAJWVOCAZMFIeZ55qAgj/SfRMCYgI8UcT&#10;0EM4B9OFa/QgDlP78epXkOyPM3jCDo3hBUXFC6ugska4aVRk43ZQDthMEMzyr8S30t/L/+T6ik7E&#10;puQqdOGl7XZJKS7/xLOoUnVCHBPWJWeeqM4ZIUJm2TE89K6Ojhe2bvfrpMREhkkoVDZQvLhpqktI&#10;4YknevNv2HdsqPhKMIFQL4Oo4OdpPTgpZXnSwaR5TsqFQ4dfRVcgAmwjwGKUK+O4Mb3G8avQwMR6&#10;Xz4P8hx4ntPdxIsHLly+WltN9KX7owj/5fF2HX5p78vHLu3Y9jfvePB6Q52Srz1mVVGgTqu8dgSm&#10;KSRN3a/dwgAXc+ip4YCP1NTAmAgtCvvczuApADuG0NzcTHaulMasFZg/yDHvvPnWvKI189nn6kqr&#10;Xj+19Y/+ilgg7e6C/Dd+4bNs9bv/5r9fqSj7t811a9asXrumzb10pom4cmodCRMmAMcxKGosMbkl&#10;rzMIhfZgVKgKjpoSWyxBbEMT+a28MtY2Q7zJv4kgWya/UkHGC8J+mTEmSYmK8wtquEHYJj7FZbaJ&#10;7hvDy1oxMjjE3Aboxuyx6Y4ePfroo48ik9mDfATHCsgeAE5IhEUc+wJVhu2nyIYKMg1KIVk2b8PK&#10;JnQwgh21UwhyomkPbG9iAkNAlX9DLJttqmNJtBXKzfng66+PlpZ84YFDzIvBd1fcVyAi8Kt2PJoO&#10;NkMpravVDUOKMfJQNCzgwxa+Jy1kekDmTCVlc9CIILodO3a2trZQOfjq1Su9vQM8DiOhwfGNjg7E&#10;IOnScgwX5Hd2dRF9s2r16g0vvrrmqRf7P/CO4o9/AF5D7QFCC+m9JFnokl/eXEpVe/hrX0PI/9fb&#10;VEjB+JyKsaWAnWxs9LSQe9QSVXSj1KgQ1toN2nWJozc2r2V6VA9MGNHy1ef9selJdHL2WklZSVVN&#10;VSmJFzlZRAkRRude4Y43dpRAiDxXMtcFlUqmst0SfKqpQvKWevWSfCP9hElzHyF6+IgwArGS2m/N&#10;id8RYdDW1ffpbz//7N6tL9y+1XyTZ1C+rUE26ZiJ1eAoV9twtk+8PNbunLZpjSz0fKNYygIkvCnI&#10;2LE7Lk9vHHx6bgq0TmwqVBiHmMKRIGjxK9RysQ5QyVxVhZ6fL87UzVT+bXRWTPx+ERik3RS5+YpO&#10;4DBgZ+muB0z0AaltyZGuS7JhPeyQp/6SU4qgZyABoE8MaZVBVIUu2mZTo4kKAy4aGM2lEsDOT+iC&#10;d+5haENLCTq6mq9re9SkLI7p+G9nzKd6yC2qWCDjRO9HUqi0usgPDbTOpolgM4XQaAQwTHY0zx71&#10;+oNJhrIntwfdIAsL+9328GBROR9dmaURXKJLJwayS+5gXTH5aroyOU3RD0SxwFOMtaRKY1KWKcqA&#10;MLND69dxtU1PPsWa0zKIEUZxz+iMFEsfUx0iDEkYuEe8w0chtkj2ByUgsEhp4CZPBZip6KG+HhMk&#10;ECFT3LmEKCzGSmlwBzNmsjQIvyiKKv+cqYIVDgxXzowtwX8oYPf666/feeed/I51AbZ75JFHPv7x&#10;j/9DMbsvfPG/mS8kyrz4ZODglhw5C2vUT72iukr7Jl+dZbSftPHk1EgS9NxFznOu/RWYXVdLo2xB&#10;HVYU0gqZwSV+3BFahQjL6GisisjFEXZxnbD043XEUIS+kbFhdIaS+PC7OqouJTVe+/xbsHdYXvGO&#10;8UpuqxhK/gz+iYkvg8Fx+Ek1FsshOI/YfV4eBtLNri42NrpJwFsUR2A7ciH3hFLCtoZBnPebj9Dk&#10;gv7SI/6MR1z+Uar24YJlWpC11VevbTx/8emN66VFOeeCLwpMpEYbbgHHfvMtKplEABGfRjAd8hUI&#10;D32QoYLicUjLyajLzkq2Veb1THa0S2GDP6NCIuEApigCIgSN/nqkQ1s/VmaBLA57CbztJe6Th0gm&#10;OTSxEFhsAExLTDKsEcLLKWtHSCrwHGmrPIsK1SNciASZmaqtqUamsl8ARl3dQFydCHhtOVciC+nF&#10;hLMKCnh0FT9wSWaJp+McmA7ePivu6lkuTcIBBdrwNvu5CIAdxV9Y2YgNnFgxSzlC/K/KFVhc3HWp&#10;/Vpj7TAV/R2/E6wttP6oCIP5L7tibAJ7CU4hD5fwr2zaUGSMOjFF7ghjgJICsOtb00IZOxhs36pG&#10;cTtmXz4iFTJSSRHHjIrQSTcnFtdai+vEizws6rSmYVlZ6ZlhPvntiANRUaCKIVxdtNzrYpkj4ajy&#10;Nwn3kQS0xMTwgW/B2lRwhdRaq+xR1pHZwE5jiUUVyf5NgAfjRHYAJjE5UbQwNE7p7ApWtkgXiqQb&#10;K56fBw9Om+juhhWMxrlHa7KtdeuUWbgzqYYqeNEsXIWWxsdBGH1pyzh5EiBCfQ7lu0cY3KsS27iq&#10;Sigdlm1JscRMYGo8KL/LJ8ZX93WfWL3aV03MhtiY4kJEQVvaBW3zKKqJMD9/Z2X1RdI4iD10gXMG&#10;rZgTQM8ShVqo3dvCgsIQjFXJZFTM362DR2nu7N1/9OSp+w6owEq2ypypoyVOzqJCWp2NDY2wEFu3&#10;bGHVCGhlacIUQ6CGZNKcJ5q+aJLQHH4Hph8ovJmkk9FIanVKMtjP4NAwJqxIUZms8FYTn5LftWiO&#10;Q5HSQ9yi8tOlvoRLdH7gZvc4XS8mJ+WHkD4tvYTry0UfUayK3skjdKFUAHx5VV0Nz86QIIe9L7/S&#10;dKP7wPHXO1tW9qxe9d/ecT8JhtKlib90UIgWmh3qXcCb5FDwqBNjYyoKI0WMpwP1kFdJkbJiOVp0&#10;gbazuBCmEbd3v37ypb238fikTd750muf+ObjQHXP366oOjo+e1Gt/5rZB2oWIlwJbm+2pWORghh+&#10;lBUHQYbIC+Ycv5cbUfHFlHUrPEUqpm0zmUIyTlEZQuFgDl20ZyYCixDh3a0reWfbMy82XL/x6uqV&#10;fBSDyWhZtwq7cN98EFYAFAs4TEMIDxQBAsg4pkNxdHSLH1MM0O1feXjrO5maKy5jxJMIhpAungk8&#10;t2uR70Y4cyq8GEygdXyUym4guXMXzx8+evj5o4efe/m5MxfOnL1w5o+/8Ce87unriVmNI51bEkeZ&#10;B+SH2IKLRntXTuPboAY8ltfqNnDYXCiBLo/wTzWVMjuJFJVlP3pCGUtRZcOiXQnInnfrJiHyDdnq&#10;MSQI7B6yImwlQsyzADN8nk2EkalNpE2lEAS8SLr4wuKul199/cBe78UI80uiJEKoK5I6v6CuvbNj&#10;7w7eiRB0GC4stJKyGlXgUNRemKOG3ZXLl8+fPc8F2f6E0/be7AGnGxseVl8RHD/0R0JLXFxyXdkI&#10;oU2KUjOq8Dyre5IZL/uBF+xNRb4TWaYa76opE20BparpMclVcXaEKNXGgOQNBQTHIvjHSp2z451i&#10;Zy1iBXgxJyA/DV4IaABRAsqDovkGT0q8XcP1m01HT1ZcvLr5P/7h6seerLnaXt9+4+LmDTebml6n&#10;hvTBu19d2XSxoux6bc1YeWkkXjAM5eBnLsuljDHKGIcio1gnA4gYh7GysjtPvPFaa/M0Ubd4Mvr6&#10;uAKuR8IPoQrlNbogH5Og8pf4n0zDoDQRW+f63Ua3w9X0d+ify3d6MP94J+J2080eH8WnofVJwjra&#10;DlEC6CCbCCvb8Z5BEvYoRtxxaJzJj0gom/2IZMnNlyWHklWaX1DEX7yjDrek4ihCUOViWBqlfbGK&#10;WjTtUAcIiOsOlxSTYkxNgKHiYi+0fWmZAaCepzpesKngVLJml2vifi3VpUAdVLlFmvnLJzD5IJiM&#10;fwjzWdJQbEdNg5R2waeQJc/AaqBLYJsl4fTePuJ19mgJaQgXQmZjBrQZSE3MbTrhD164fLm6ivKy&#10;Mexdh19+2998tamj89j+va8d2CeTTElpuo+9VkpX5of3cX2hG7AebAWDADklheSBU/NQiVt8Cz1T&#10;YLDK4S8IMBoexvuAJLKqnAV1gdOpx9HEJOIU01Ul8BcWD2aXzGIHvfLqms9/RZnGcMWS4mO//kt1&#10;r53a+NVvnL37jj+vr4J17Nyxo6GuXqAV16esiJsj2X+mIhVMPhsn9EA/bFBTApKp7nNiTdvP7IMJ&#10;iXCP5cwz/esWrWaMiPSdlFZTzQNrVfFrzksI74+8sI6wu0XZmZ3C58RooUqFLRZYLVMEnk7iPJtU&#10;Tn3KR5JJYLexNoJrY5EtAglxI5oCR8MKaIDkfc4ke5RpwZPHp1gTPT3qqaWca8NqgdvK0oHxuSzI&#10;Z194ken564ceSHeogGByKgXpUWFN7kSFkOQLLIb6YMdykknllk6rNkIZwM6SNwXsyP1XkjQiF6Ww&#10;s7Pr3LmzPT29W7buoCfH6VOn26+1QzYrm1voGdxHHtDAEEGAJPPedalj9VMvXD505+RPfpj1w4XZ&#10;PzBI3Zhxuu5g2LsshgIMp+fe8fWvN3Z2PXPwYC9+fXnd9IA2+RX9g74rELqwSDU9FCMjnMn4leyq&#10;zMPKRxfbQV+3whA6s6ooZXhUSjB6kbUEAEGSfgX9cSuw9jBE1F+Ie4E7G/TWNUL70o8NRmm2csKr&#10;gSnTyTTRPnyKYg2TtPlW/AR5gSouKPUvNmsgpwIEHCooNY8zP/jsa4SWf+vQ3jA9PN2y5jTgZfs6&#10;Ya0myiDj2OB6pbH5hTHjxEcv0aOIYyN6Yjy8ZraFhM9oSMoFV5ag0YVg+rkqIKjkIZXh47EpdKOA&#10;ZQVNUMiIiBa3nQmDjnkLEyTUZrYDFw7dBo8HR2xCbdgYc4aLitQzKlDg6fDsYGyBKgTswGy7mpZQ&#10;b/e0kQGC1ch35Q9X9pXqBjJmT5S+zB9OAZVFqKlVYIouHOZ5gAe+kdzAvGMqyegxoe74R2w+g9bp&#10;IfwjjTDTxTECOwIBQa6wNxkbcpZsLQXE+QhXjfFcGVaY1V12Ux4qqWBFrs3JHRK35zQ7ZwjumVGs&#10;ib2/ZBZra5AkNzdLHwAmT/GkjtkMOzcE6NA69WPZ9NTTLPLg2jbtVAeOvZXyg+yzEkdjkJZMFPuP&#10;yaVKI+wYVKQXCXHWvpdHVmXRvC52JuXSujwcA3Gd2FMaUk7SLDhKGYbH9ODp8619gz/x0tF/aJdY&#10;ukwQVXffffc988wzv/IrvwJyd/78eWLuwOwSrvv3++cv/urzClGKUlGBj1mxl8cdnayyoRLpUVlZ&#10;JQHjAKPwAHgqw0JfUlX2jD5zoxnTKPvA8TeO7N/pOOXMnvVGSuSxpdSPHgJTDW+HlsZrCX4hrKEw&#10;GYZQ2Ig0RUuyBLDTh5mUWFHVzCwqnaxKH1xQuyJT6jWYQsIafELsxqDI2FEcQuicphTKTTBK0b27&#10;hsUVULK7b97ku2WWPbRxxNZCnbU+LM98XHM5YJdy3rcI1OUSNw0tTnXEmDeUHXYOw6C1yqZnnmPS&#10;bzTUK0UX6No5oXC6cHp42qUIcsQTMaWRJgxkjuQAQUfZRb5y2Vh175nwAGmbxwOKr0PoC4tSdFS5&#10;U/0cFK9HdRjxYoVQqoKEKoHodwB2gdZZQw6ASCvPbyxAO0+0tegJNTY66uaAOeVFipaHmaEZIEwY&#10;HrzeGbJqKgRcSoQ2lx4eGkK70vuuEaaFCxQwEyUbrBPMFEYjuARfih+cWH6TkyIRHX9ueSiPsWBN&#10;JgoONTAwyPkIT9FrST6eBYxg5mGgMP++E+dB66431opfmghl7YRqK9hCOZoU6lDNMvLqZRxQnUDs&#10;3IWjkrRT2cbEecmKluPEzEXh+tuefunEXbe550S0I7czzQ5EiU/5z/PsGXNAXGh0FmRQl7IuVbF4&#10;Uf5AM1NuqsgIS2Nr5aJtoXWWx0HqTmIXQ9X6hQgCD0T+UYmB/kquUzA6PIqbgjWL0kRIE0JMsZbh&#10;EEynego4sC7K+kjPMIEaEnBqtJ1jwhqVbK+qLGblUIXMct3LTjAl4IfdnojmEO8K94oLanUydRBN&#10;lRqKFgGe43PhzfioAn8UqO4GC/QJY6gqKuRcLUFmbnolCrRyiTYG8fEDKqmGhosLawf7q6YnX1+1&#10;OjZOhpsl+JqKQcCR1JlUmmHAuHSCeE9949DC/OWpiWTC3eSLE/CYsb4QFULKIZUK1bQln2gtqUjo&#10;X9t62+HjvatbZmurWVuuA6eF2leubF69ejWx/gTZUbPJupQEtoI34WYzcnLy+OIy3gVJqKk8JB6j&#10;sctU/EQxSkLq2MTIS56c8TNdWPLuoUENUK+ihK2l/swC4QckAlH8HC1tjHCf/n7SYEkdYc2FmLsc&#10;a+AV/CjvTSG4haTd8cP0E1tHGgKJeIxk79HXWm/23n7k1Z621q7Wla/ds7+9vpYHEfdQuxXtAmt1&#10;Wh43lFgoocUHvgeWZ2yUE6LofsRB2TTj6bygSndQ4UeMy1OFBe+9cWNibHJlR1fLze67jr7+0h23&#10;/e2H397RXCddJGC1yN23c1IDT2zG0CkNvST6pV5rw2punYCcaF/x4u+M0AnhFSzFl0wO1ZqI/RZx&#10;+b4xn9M/KDQ5KBDVTQ4JxXQXYISCklyqqrheX3vH8ROruvuww6eoiR77TRac91hyQZVGFCCgKjBC&#10;rTFHSapCK3Tn02CTUS7aIaLacdjYKljKWwxEm9/iMFBMrq5tomwpuUMkG8w6IGkVpDdgF08Xs8pr&#10;60NJqhpfHxwe7B/s4yfYc99Ab7zwsyeiIQXGZTCoPKvwIy7G9gGPJt+KHFDeHBkbKywqXrdhA+9j&#10;UbMUpIYSls2p4BGyCf0TBn/8Xo6GOEdb+FC8CDjPAJ+DIFAijPcFwBfnOFJA2oJKvJkVCK2ze9mp&#10;WFnka2x/4SgvbrY0mnUpQDGYRpjWnNTU2bPq9TPt734w9AquhskKBEA6J86kbVu2v3HixLGXjw32&#10;DwCtQU/wMZCn/r5eYuTgwDyEfCeKb9PeYn60vqZPIa3mRTwt1gbiEvVUDTockM6tASmo55RRGMQK&#10;GFsMjOpgEl4ZuyjlckTEhwclzBssBNcPQDSLD7PoPHsU01AEGBmCJOFe72o+frLmasf+P/lvrd95&#10;oubw0bLzlye2bBxa13bxgXuOvOvBV26/7UZdbUd93TBlT2cmVNvUtOdIMdOqMCmZSaGBhPziT5OT&#10;Os3BUWQ+RIzD0tL+V18/sWrVXH0dY0C4MzV4H5U1PDrKFHlgivJzHob625jVG9e2tzfDD5WiETDa&#10;jx4hjIKklx+2nnSkBL98d8eZ3FGJP1broanl58cF450f/aJ2HEn8oHQ8AHg0tUrkTKJXGNeS7uJA&#10;gIgPwqRRpAW2jlhnEJ8RDT4+dO48vYcvq3NCJukpg1xznaBPgTKZEjGMNmVSMbj0N4pg6g3l/VBi&#10;WaOAJlONOs7hhNmFSQLaWWKoTcGB/EfImxJ91YJWbNsV+nQDwnlVQVjGdpKIZV4c+GZiN3q5g2J5&#10;QYTdFVq+VFfx7f3HXr396PGjt+/5+nveQXYk8acsCXxMrZ9o81pWznZBKcIoBGggodXgNXW78CJR&#10;0U5OrFDmg5WpGqyPJE5HQaxz5XLqlSGG0I3Xr12HGwVGxEgQ4wxnZXbe7hUFvS+/0PiN78V0TVVW&#10;PP+//wsw9dv++PM33vHgK7u3EqJVX1+3ZfNmxuaLz08t4FVV0mjkPJoNK0ko2s56DiV/vByBUCT0&#10;FruDI7Rxhh0zEzsipai3pCwFQabEtpySg8IRR+LhVuxYHnWlswXB2iQ3DvaepP4JfGKtYTKwZeYN&#10;Vs/X16xZI5+AUfZAEv1QiSyN6gS8X8Kq0EeOsqdZKwiO5Y70u5AlQu3D0lJujdE0ONivMAgb+WIC&#10;GcONFeP8+y9cJLr22/v3UZAetc8VnGEfKEuuN6xCUwQLOO0Lz5WKRCuTk/HbjQhjUTsNZfYZTAlY&#10;wTtEY2R94cnNzStx2PfScjq/AIgLcrx6+QqD3L1n965du2B3NqQWLl25DJd5e8/Q6qdfuHjwjmsP&#10;3YPaQy+svu5uOtcRfTBFaI+NUkdELWw/fGTLpUvf/9CH+ltbUVPJwkl0thwX+1WoRB7lBRBwLL4r&#10;KsDrXP0mCXWyrzRT1kZLtox7e66SUkuxSeMQYeQs4pzGDMI9LR+9mpNCeznVdVVJ8C7ANcEWxtxC&#10;204iN+VsUpeGqJIk1Ht8XICda7VJOSMcRM9IRSOznYCWjO3aK7XiZ797mNoj/+UTb/dTRGQcarEg&#10;MUODiYwO+znwvgRz8jvxE+aL3gioJon9UP5HonDYscQEoo4ICJqhkDoXc9Rf3MN9ZVULSesmspRl&#10;UEzVdNWnC0kEc5WROKM5FPa5sOg+ZlZ4bOmn8qiAUt4h38PdG21IDZsmAEXI1Ew8soI2LK/DOjXb&#10;08ag7Kh0c4XyLCkja5LmweqNk10g3BajhXlHLAbnEwEngJ3ap4RhFLMa8Jwj7CJmUXqB2Pub5Foi&#10;cTQjlKczIaXcIyL1gr0E11XwsD3fAc8xP1HdAjZIPHvs+vAXBloX4oAS3lzmoXJc79nXVeswQWQV&#10;qKZIN57O8+VMCqwTFHWCYyKkDltbTiCjzsHfNMkYVm2rB9tW7f7Go3XX29tv2yHLy/pVKJmpPiNB&#10;pvCMJA1fj29tQeCpbiD8kd+qBiqLSLXuQ8LZvaPP4bUObigoKsWXEKW/GadWOerO5mI6O9UU/oiL&#10;aNe1jn9y+Mjq/sErNTXXqqvu+2f/POGW/8N/6AlLlwnq1gHPcSJo3Wc+85lvfetbn//85//Lf/kv&#10;vMlHHLzz9+wb++d/+VchLZL95VJaevwA7FZtXs0UyA4uKcGukr2gT7QQjtZU20HFyiciRFPS2dx4&#10;4PgpLnlzZaOXKxJuZaIn8unvAOxiq4RA5UxeJ/shSjS4SXMkxoZHKAC7wAEDWg6aTgG7sKCCnXEp&#10;MzhfyL9twGhDB/LDb7YzJifpaYhnXtsTnARfKHYmgycqdQuH9tISlizVgjinVN8qBSXkujhMmCvG&#10;gijjEXQJijrGE/gIaeqZuWXUpX+Kan+EAjJ7VXmsfKjg84nJ5pvdb7St4l4wiORGrlLvepfCblhT&#10;mALvsPd4QVZdvE+IO8ZPhNcxutgJMT+id9fbiveDMTEFegpDHgAc6EKkrQk/QnfUd1W11iqx1ids&#10;4lRpyBCGHjY0P7mOyFu0t4aJhymQ0kjZQbhOTVU1xfIoBifuxnbkwdBaZ2eYRCrolOlJZwEO0B/U&#10;UEDFSlbAFFCT+ZPIqaFhnO35ra2tPC850YyGyVGc3cKMnhGnStC4UEWtDjmggeoyqwB2vGYsIjwQ&#10;RAblSkmReLKmZ+D19avUR8PKp5ZUu97bBj06R+sCZidVQ6VAbROLTIP6HeVBNIQCNQVqshU0ywRQ&#10;LCyse+NcJ+F7JQWukKYYO4mxAJF9I5kf8hLoehZHt2KtUXFiepWG4I8cTpi40JNEaWM6qTjR5fRj&#10;F7dhVNObyIY0WMqs4lCmZB3eQhTf8HLxZSU1CLCjf4KjgVzD0W5+7dOwf1JxInVDgXS2821L4Krw&#10;80btQofIBa7hyNP4YgTgekTai/yy69fRDZnNknRo8peF+1pZl6B1vRdcVOIeejSlCDFw5erg55wC&#10;YtZzQSruHqxQ99R0iU3dNtC36/rVZzc7hj8TWR1bVfzEwdWwe6W7CoqSK4zXjHpdYfHxsWGjkKpD&#10;btlA4rPywnQfx0wRcSZGJMpPHjbuIsrJy9vx3NGp6srBtat4VtRNQEY8o2Ts4sFGm6KJc2q1qlam&#10;mppRG9HhCst9rXFB6aNCDwxCWFJLUaCpCFMNAAEkjuq5RHc4/UkcR4EKfocBLbEvipEMLFMp4hUY&#10;NOB0vTdvDlBNbHyMDYt0tYImhVdws1JineLkwgEKiamoUFASkfBgmkuLu1481tBxg9i6/rWre9pW&#10;nTh4oL1ZLfycgqkGHSgAYsIUIRayDWyBZJxBAMCE0dnQ61ktnUNbBT2KZpfN65oXqvIP/amCUn4h&#10;bARDedPoyN4bnaB17U31R+7YfWHnJi0KwxWxakYyeJlBYO/M8LdrO7/ZUP9R5pwSakqry7l3vE7F&#10;TWzS9LKWOOHICK+VSFvUJZmoLRCUwPnsEnN45beiTfbk5hzetXXHpeuHTl+ApC9VV4QdG4OJ63PM&#10;0c6NKkLO3gqTgDu6NF4gblGTXLMQ34IMFMgWFXfsUTfrpjmN/bTGmBDpTs4wC7A+GGA3L1JmEhQI&#10;hceDe5rdADRF4wIdyeB6Mdr0iF2gITmVBYbD9eAy0CNhU6ryXlhY31C/ceMmWvIxoqnZmb6+/vMX&#10;LqgDk/hP4EuJycuKSjEJXUZWwpsshPAlJDnkGdcCjUmk14X2ql0gWCGAcHRSnkvuE7wErtdD3Lqk&#10;YvjtViztfPHYibv26lkUEODEc5cHidsPrFm14/AxhnOzpYlRIiKxA6traoHjETHnz5ynATSzK0yK&#10;piHqFzHa39fH9FNlB+JUkSBlyEgxwWihPGo6h6lVxm3YdoQN40tjrsj8g3WA0gJewNIYSCwTX3SI&#10;lkxO4KzAoHG4wAadjkOzyGkeiqcTQOSG73J8KDWzFGyRAaOf83v71PzWS+1Nnb27/+jzIHS1Lxwr&#10;v3BlbPOGvraWa+984MbnPj34sQ+MbVxHpvAQxf4dnxlRmuLAk2NgMkFFjnBzpwWEF8VU5HoRHcEG&#10;bkXbYZUbKHTDU2KCZUXcdfLUybZVs3Xy+YdyyCVQaTAn8JAzYOxe1kYGgLu/OY1UixLEoD0PTmHd&#10;xLn7P+ZYvqNT4tSKRo5ihlxT5hC7KVVZw81sMa0oDBOV2aW/kHmR/hkhn/qdR7F//B0KXipTc72l&#10;RZq8oh35U/NlgymaMXEz+kYpT0fGraLVnUeWk00dz8Gikiu1tX7YiMFPYvoYZ0wXLySPMt36RL3L&#10;dU2/1rgBfGVxJpvIPMXBiaojKcnKmromrJsWwqkmh5QqhWxiXTCTrR1JL5GGqKkIVJFME91Rl4oa&#10;ozY7M9C/1tQWlViQjzjhgfOXrtXWUPfwk0+TjrDwxpq2ZzdvBPuAXvH5KlaO7TE9g0iupbNnnmKC&#10;BvuHUI+Vu4eGB6ijXDoZZLon15UqolQ4fgL7Dm5sE3SutExkT+YHkpesVubDjr3JCG+tzi9c9djj&#10;BS+8FMQw2VD3/L/6HM9TfbW98fjrfe9/R/vc9PVr1wCAmlc2Ef0ZbXDGZsaDK2oFdei7IQgy7FET&#10;Y2KR5hPztFxzDmmSTlew0FhQfocCFmSZ0nBywR8HQLs7s4wbRbVQS8HF9cTD3xxhF1adZNWC2ru7&#10;lp8O5k/ZrOInRVHoii0ZT8UFNXIn8DEwOqjoI3vomWgAO1CtiK2D2tnd3b09tOsVWoCt5Ig/PoUf&#10;R8Y95e0euHCRqpdfOHSQOobqH2U27jK2gqpBXxwnIP8zvERiVBxAaiHM2K2WJf3RENBgA45hlkVa&#10;Bux4FzBRxemysm7cUOoraRg8xZNPPgtHWrt2HaIHGYQWh9YBHU9Oz+wvKL7tsad63/P2zofvxyJh&#10;jw2PjI4NDhIP7vxiW6RKVsjafeSV/a+89o33vnt8I+0B84CP0WcUCs1YtUNgs/llZeWE08O4gmVF&#10;/RatahJhFxxEHfLS9bU+roMxA/DFiqdaAe9DpuWVpY0NDU2kUpVhDqj2pQJRHXRue8pN5pyHDGjE&#10;n9Sk15IRsKu27wXl5NBSwyQvj12AjGBTBPOyDi/3Kg5TGeZKIRScIYTVAfsPnLh42/nrn3/PvUTY&#10;aaNHFJq89IHKBS5tVc5GiJreZDiVHlmWmWuv2ELxQ0bSb1B1StraJsEljM/gT+f+LvstqI6hxNbx&#10;1Ag5kihEQ1V+p2iYkDFVWJJD3XWQIhKQGygkxZoYtMddgwUx4bSHiH0a5klYZQwQKkXmRkUIebed&#10;fiQdibYjnrLwSUekhFAAtfLSnkXLxRmt2FtXYc53ji4QArOKcNQV6N/hRm/BoGLaZPW4NVFktoY6&#10;lyhohvjfDNgFycSwVXtXzDSwfvs3lRrt2hp6O9A6ahqodABkLJSASWAkGB3sU15Hop4D2RXUwslR&#10;TveNwX4MnIfKq/kKte2SC7pdbxr5JStb+rtWk/WiJyi/jRyoxhoLH6spFucRzlRXUcG55sq1ltdO&#10;jGPLV5Zn+KcmPl6LPBwAEVsgiCMWPpQ4/0h9krlk+c8gAvsLquOQ8aAUKHkggs48PWIPetgcpQft&#10;efHoRx59bPe1Dm7wyqrWvzp44HpVRXtV5U9/4qeTKf4f/vMnf/InVO1IT/nd3/3dL3/5y/z5gQ98&#10;AMAufR+3wd8TsHvki1+MUlIxWhOwlfsA7PbctQ8QgWmFuSD4bClFCV/NbZRaVlWwsMCNzQVWecex&#10;k8xA50oVszNR/M8BO74bIFE8RhCNVCJJgUhcV2yd96UJVLWBNM9BihmBRQPEOfw2odWlq8juCgPG&#10;PCSBDILwQ+sKH3KaSqYvLkPWwjIJ5uiU/jyItbenG/2Yr4PvsXWhQoAwuA6+38g61w7UsDTOIKZ4&#10;tCCvWxzozW9GF4flR1Ck+Vsitus7bqw/e/6lHdtk6bl4FneHiuEdsGcEqiDFFdnxIvJDGXB8fRxc&#10;xlGvwXm4spFmJLGS9TXzrvrs2haKkmRLhSuNZ0fVYa+qEYwVVc6x5q31TQE7GFY4Tswl9JP8iaUt&#10;qEX9O5ke1eVhBbnIwhLzhiQjezHSNlkhuU5krgsYjUh7FCn+RHePVkCheonevJpayKVFohgiSj/2&#10;f/IpxWjz85X4MDXJMxBnxDxKDOdJ+fDULQy6TgdoO0wqC4DFSKVxj8XV3QO3Xe54ZudGJVhhYMjz&#10;YwYZdZfEO/JQGdH/yHGzmehOcKqNYhNYK22bnPbBVE4hhDDp0jA/Ulq0+8VXR8uKbzTViGnaUubR&#10;5H2KaFZp7ALsxGIsQrw67phjSRMmWTBQxg8Bc05mVMHQQrgovFCDz9C/JJnjjMTKcgthatTTHacL&#10;Ki0dx6d4rcAiO9D4lzsCQrM9uB8jJOlX6rtFQMjgBBTMyFmlvkTcjrJf5cWj2RCuFZRk9Zd1LpUt&#10;K4mrOBy9G6F6govjn9gqiR4qDcCcQSaX9o+jwhTHLr4vrQ0klOBc6SRKJ1PEuWIQDZwp8jx2s/Yv&#10;jEyajUSzcDbvzV3t157ZpGJbsU/jSEQBsta1MBBW5FxI+TOvWJ2bu6e47ImRgcgMiuXgqsS284Jb&#10;YxCzSwoo6ssy6VHkPl0uY4IXNVzrbN+9XUWBnexpvN2q29zSQF//xNg4pi/qJjGxkUoEEJm4IC2W&#10;bNXpJ7pGBM2nvEWzqjhNkZ/L2OlwIgaOaXN+Kb/8puUUWq8mnb1BrTqYW3dXF4E/MHnmChantVQ6&#10;h6KaOBNdWQkoJUXllVJZSsuVfIEI5Kw9R17FnbDv6Gs3mhoJrDtx74Hu1S18LaaU7E2VLs7JJnza&#10;4Rfi4Eh4kpS4vFJbxFocfEd0CcUup+S7i62GkLW9l8gUE8KKt129vIlufT3d32lddbGy4nubVw8U&#10;oVUEZ7gVrJER66FLBWBnyeKrxJQJjvd8ikBd38y2b+Z9K0xR+Wk59075eZBNylfjNDmxvQu5ZVhA&#10;NrGWCPpwdKpwT354bbKlMrrSpghxVem6FdlvrGvjMvecOAWPvVpbE+hfYoX6mmVFpYzKQQTecgo7&#10;zEYD085OwuNARhxSZgcDMQnoyvIx4DMIi1oUQ+ZHYkVrrI5ZCHkRMxj6a8hBgVZ2y8frMLTEmR2D&#10;owdOtvKbLEkTf2p7eNPHTNJnHLezEVVqzbAsXLOhobGpuXnN2rUb1m9Eyejt7aMR4cWLl/r6+zHB&#10;raGbRWSgECkkDsg1SUtB5t7mULb/rTRo0vUVQzD6okITgz+LdWkbi+2rAGNhIe+r8KjROjFVOagU&#10;KsAN+tes2vrcS2gNPS3NshQMUHGHmN7w7TEKvtXd2pSK19AfOPOVl48DtFHpDwYxPDSMp0QBQYoa&#10;Uxq4UF02MoSvrvV6LNAu5inMGGv+WmJ2ML1cyPRH8YDNIUAJL8L+5PqhxHvpZQMj0UIa4tFgDqIU&#10;QNRSiDGPjU3wUGB01dU19fUNhPe2ta3ZPj23+sTp5u6+u/7qyzteON786huVl66Ob94wumHtjfe9&#10;vfuXfrb3w+/paV15s7lxuob0C5OBWy5IPXBtB0GAqjS9MDs9IXqQEqy9JaEgYSTKSzdLQNX8KTMt&#10;W9Fqab2CGOc9p86c37Rxqqoq7CIOSC6c/2R+GTUWHbpmnaw4qUPE4Zi+LDWi9ZnYe0ZdT7h7+k8w&#10;T5PJmw6zg4RuU+4aa52+HySWvPl3RPClXCKunv6JBcxfkB3YKAaEfL3OoyaD03m+ShUXO2KzB8Ub&#10;45Qn1bml/PBX1dQ0/3a1NIsLWPymxrDADfulOCJGkmdkmbTpb01QggrIpsr4G3ioWKCgWwR2vA5u&#10;wBGg6uj4wPiootbly1VYNK/HEVtTcwohEX+DOkgjDTYqUlZju6iiFaIrNiYZIs1d3WVj46Ujo6Wj&#10;Y+UTE5UTk7s7OtcMDPLzzOaN39i963JVpXLgnKMkIFF1ALSz5QwtoEORzEiKk0B7bH61PbF67BuQ&#10;CZpEqGVQO/nt+LpCm6hQRnrmOLHnC1jgmPREk2HsIdYQd8MjQ2wmDP73PfY0jVFj+SbWrX79139J&#10;6kRW9ravPoqR2fu+t2ObkTm5du1aNjgZIWwKUfKCKkt6M0bOjbYnVObwozjsCDNHNL9NUiBTKgwe&#10;HPSW6g8pCTmP8taxnJ5TGltO6/A1cTPXeue3e4DIERvp47eI098Rh7Q2EqoUd+cFJMQV5M4wMcS2&#10;5bc3nR5NDMeFgxH62PwT0+pNwRQokq5ANezheTe6OplkzgRM5Zo8P1dgaVmycDw/fOUaaN3zO7af&#10;XNsWIUahJbpFqhqvKB9WHFtqiTZmjtKizXjl4XDRF0QaupPAFDQomZMx3V4C8uHYcWDj7e3XAR8U&#10;1D81TUosz0X3NgjsjTfeOH32LButtq4Oe6F1YPiOv/5az7sfHvzAu+obGyAYiI0JmhwbUXE0pQAb&#10;gs3Ovv3Yib1HXnntzgMde3ZT+5yNihccdzieCHgzi0zaBd3tkXHVtTWuvSMNkrBaniQWIXJjrcNQ&#10;3CaJ3A/mE0qjVzbcA4nU5hmj2PrKptrqygqYB3JLTlBqeYL/T050d9+k+jDx6SDd7FJ+EzEnLUu1&#10;gMUwLQXAWIu5Jtx1ZJDyqTOEwio61hoalCnu7LQq+BVflMfPEvTQ6+cPvXrmmb1bXtvYaiYlTUmH&#10;MksSFT7Vi4Isg2GmB58molNErmdMALvI7ENaR+SyLQL7gwxysi8cQRQuIr1UjU8LUfv15UuDygXv&#10;qk4ZZEN3UKkr4xNhK5kexEmUo+YxhHoTzEFzLsQsw7K9AzV4x0lE6QYoQXvXC2GbNPFDhDIQe5/v&#10;wZLMmbErF3CUkexib01+Ad0ZnJ2GdPJCTUYaL21bI4VJWyMpWi3bR2/ZrSpWGl5Vw6EUVjDiL6qJ&#10;HBJ7BfS+0TrLP3tu3U054eHyXoilzgKbCP00YhV8NZSEmJl4J2iP0yI2Ocr8XaeTeEH+A6WVfApm&#10;pyvLCiM6yqq09DvF82K2yMrIyqZzM3OrElUOOoaQmD3rLUL0TDMrpqoqO27b1fLq65ufPTywdvVE&#10;ZeKrDnkUWYMpYJ1uioTAMpiAmKorMXkq1GldOIXij6zcwy6k6SF2AHuFaJsNG+BemL/7+ButXb3v&#10;/9tvNd/oen73jsc3r//h5vXXG+u04wRtL/09ATtgOEA6jsiBPXLkCLF1oHV0nyAf9v3vfz/F7Pj0&#10;74nWMVFf/G9/LZAktpCpDqYWqyZI9LO/+nPtNzrQXFetWlVYqqq61v+A9nUq0agsWFlUP9Q0uR6q&#10;UnMA7E7dcfTEH/7Cpzw9Ujtl6vtAZwz6D/GwXEOK6sWcE4QCx5dLsEToEDuOkyOdP25EPr13u/11&#10;zmCPY2Zs4vTp0yGDdbY3EnqtTK0QQpnEn3CKckKgdcs3Km8WFJfF8LhmOJf4U89bqgbA169fv3r5&#10;EgkkvF9XU8X8oLuQpVxdW08YJJKQEam6KsBQtjTRuFE8bAwjuG06AzEwftN2Pn0d78RvIn/hyJEk&#10;wiy953f+zYs7tr28czuhs+xa7g4gRIm6/sEB6uYyk3QZR1iSHwp8q25zIyMxn1MjlKSRSGMAofty&#10;WZeMSVrJRNl4rikNGPNxXluXARTrwVfAayAPBoDhTWAea4FWjkIM0M577I+5Gcr3JmBrPGnscwwx&#10;djg7Ai42NTlO8drhQQns2oJi4guqKyo3rF1XWVJG5h7aBKMtonO24+3Dqc53WSCm9OiJV5CU8Auu&#10;w7AVbzg5yTtNzStJJGSumApFdPtQrY3ZUd4cGh4dGB4ieKChqRnpjWeP9uU8l6PwJk6dOgO4SfUt&#10;rjNfLkWN/EqY3ozUucXf/sKjT+/c+MSeTUyaIrgcdciQmHdx5Lwi2vmBcVB0WU2rwS6xjuC3hEaH&#10;G5z5hMVQ7KeyghAtPDumfhnIu194Ze/Lr//pP/uIRI5BO5AD1FuYtFNhtKfmXVwzZWo8mogEPjs5&#10;xYIGG40FYq2ZJfZuaOdJjdsMgMiiC2U1RCVZZ7kiLpkvg7+vp2d0YIhhz04QajeCYFEVJKsMQE5R&#10;B44HUzmtYjUsY49KoVcH2yQAUABH2MvSzSLaTSAPgorVBG/ifEAdUrdCwi2u0JhFGM5bEKOPYO9F&#10;mV7umKvZCG1U5LrkRmk4jORRJUxRQVbMm/IrZZ8rXkO8lMAKg8dLs1CafWV2RbJoYRayROmeig3Y&#10;1tf7mRef+533fTDej90am07iI3sJCc93oz0iuywM1PnFmd8or398uP/ZsWGVsVOZ/zxQmIqqMk5A&#10;Ge3p62WByHFVCKSkhhNPMvFKsQGJsNv+zMtf/q1/wR3zshXoijOajwDAsqYW4ebE7XIREr27u7uD&#10;N7oZ1JuOGPbY9LgUU9fcNKuUrQ6d5BRRv1xZZsVqG5KXuIGpybUCPuyOLdCiHlpxVRyjl64KbSQ7&#10;zzHC8IJQOGgGyN1RTHkNSahEIBW+8/IoVhe5C1xk27MvMvrdLx599a59TOLxO2/n/ci1VEq4+c80&#10;Gddoug73CIES6xIRFhHBym8LgLCWAAD/9ElEQVTeJOENN0OWHJZOKyU0B++N8mENBC8sre7vXTM0&#10;8I72K4+vXc+DfKe1hauNL46yTEAZqFMslDrKWvcyQGANDE1Xdq+Adf2ZIMPiVClzDjL48Xx4WTeu&#10;YOlBRcHPY1njSHh7VhRnCDkVsLs+ylvSfIbaGiIv5mRiTEXBI8OOGWMFeHHvyTP3nT53ra7mLw/e&#10;eYujmgpID4IBCsl1orIIIFfNr/MKo5qh/F30HY0MGpYS9BVeR2MDvsXSQDGRAjOvUo3agaJSkYer&#10;SjNC+0XCepcgdkoUwwtK45pRAYoVDEUqfLAxk2/5nVKt5jpzLExPIJ2pJ0C8l4uQ5fEnAQ4sFfeq&#10;rq7t6rhx5cq1G+0d16930BG13IURw7eXTrLI17BU6MdiLxmQEes9bhViKA7Rz5KLJWe2eSqzYEA8&#10;l77u4l/EEfEaj8XSXG7wTFj6tudf3vLsi//tX/0z4v4IpYmLB4Kp6IO8vJ2Hj2179qWv/L9+JVT2&#10;cE0bV8qpLCilvenFi5cJEIP2MZ3EGMvo66UZFlSjOtOaPWK3Ger0rHpD8YJLBUXFvSgqikBhrsgd&#10;OXPmTH1T45YtW2wzJh2iOZMlZnV4wQCoNRZzEno5V4jFosEDO6WluxdIjvdLzp4vPXcxVgp4rndV&#10;C1/p+cC7OJNFl6pN0rrbVUf/Yq7M4KUdLYrPs2HJ8+W5JkFtJqbQ3WfGB+3RFzKMrMzOLWArii/R&#10;ZsoUxeNA4a76r6B4+tam5gQveHDm7Zf+/PPdLSu9WEK9fUi3jtmQyWVXbkbJ0jYMzfBSlTBuzVuo&#10;mnIHvoV9Zv4MavAU63dQr4AAcwh/erW6JiFbve8uqMk3Eg5gq0PbyI+QDGjZ/d6q712prpmc045D&#10;k2lcuRIQlpPhvcyPC4fJZiPIC0iX8BhzCaz6hMPELHE+c3jvG6dXdfd85Z3vCsoPfpKAl7NJUWPu&#10;gmKz0bVQWKlQY+IZ/dT6xaNSs2rTmFQmXTxKGZoVwHm1ozPWq0CFxcW1Q/1J3ePMpSTorOGG8aht&#10;lZfXeOPm3zHp//O3n92y+bmtm2LJGUYQMK8raIXnieZe6jtRUMDzovsVFxQH+CvXmpWlZO+4Uklw&#10;jOCucTX2s2Dfioq+vh7sR7IgyafFmhroGeA12+f8hbPM26+eOFt9gwayOkZ2br3yqz9P5CcziZZ1&#10;8Nd++/yvfG503aoLFy5cuXR53759dTW1nR0d7C+ChWfz4OdR4k1aN+UKmHm2AEPOPLxALpFs+IKW&#10;bqUex2qmvDfkSzx1+totr37McfC+t69avY7F6Lh+pb39Svv1y0G6C1PON1oUcyBtCVEO40VdIaA9&#10;rhIQcES0qXTvvPw0MVfMA5TDfuc3hjzMhwnnOuEm57XbNchbKTFDoMDkRE+/Kk7K3Z6TS/NRzqQ/&#10;w40bN9COQiPFAoZpqNAarfAoRY2eUlZGRO1Dly69sHPH4V07UDm0nT0e7pKblyQAqQkiEkACXvQg&#10;66BYSCJJt5C/krJxsszNG8cjH9HldPUQKrTPYxbQPrSwsOvmDfhYS8tKP9QQQ9qwfhtPdPXqVZYe&#10;pXfDhg2V1VWDTzy975Evj61b89InP8KzbNq0iaAQlptnHOy5QbApoOQUqllW1l2nL+47fgIn5YW3&#10;PazWeUXFBC5dPneh61o7mig++9mlWUpzN7e21Dc0EWyIuTdGDOf01LX2y962krneN0pgkBRYEtAZ&#10;tmoImoSMs+Y//JGPbNm6hWn56pe/QkVUpTgQCbUk531w1ChoEBVyMT18ZcVn8JvXTAKvIUu3riGK&#10;SmVkMOJYR+hB0Y46AXgOXV5B+SCxzCEGLXdBDYa9YSNAs6u7+3/y0SdB657Zu1mDjKIHzrmWuVRw&#10;y4XJfVPq1dbLGOPBxiEA6a52MUtGgyxpt4vcIUOC0UNGC0MLMMGqco698yisSCfVZXPFVkaOz0uh&#10;D6jdWJGIuaoaleHOzxubJCZykLAV1bvkaubhvIAYQtaE9I/gblHLRNJ9NULbFI/KQZ3lwkIs64jU&#10;iQgYBQnwFZdgimuG6077CPdGjtivUuIWYVNjzjxVzNqKIjEo0ruZN6IlcOBBmXKBZ0k9TmSuYiIT&#10;h9YMqWciBuXVFTvsNYDo0HJ+lBEsqKaYiikErqPsZbObKCqnaaSggVG8+DrbLRQVTgvVhTcZSdSp&#10;4B3uzvMynhgblhWT8N66lQeLyp6ZGPnBYC/dF1W8K9BPey6xM3RBoqFVqCLJI2FbtTS31tQ36JoR&#10;1hf8WS5Q8s9kWm565vCGJ58598DBM4fujvEwjBhJd0+HkEZqIHhFNMN25IyP0GxaCqqqvKqFQIKZ&#10;wnkl4ARE2OdkAQFqQUhM4CFc866jb2B33kOG6IoVL+/bw8kv3r4L7sSOCBIFIKWZDud8/9Hv/89F&#10;17IzECjgQqpekjnYraB4tMf8B13nwbe/A5ISGJrRPfIcwsxiUPoh6+0ffifEzQTBpBqaVyq02aYd&#10;aXEEzcQzUOU7hGKqCscIfu1Pv3L09p0v79kmGeCNmvCdhVuBb/FREAqkjAoL6ECcFK4qNgxmqkqc&#10;zoyqP1FeoXitK7aGwYNGIPPbvYe5degujGdxZgZDVzWqS0v5E4IUuqSaPhGRpzWznlpBKBznnH39&#10;jVACQvBLbNhzmFOqXr+BEzEqvsj7ckHkrGDer3d0AjmVqLCX1Ojt27fzdTBU+PiqluZtWzbzOJPj&#10;o3y9pFLNEFLbLN1UsSXiSNeMT9k6/Ln8/fgKsW5Mti8l4bTl2Zeqrlz+ywP756Zm6hsaZIONjgDY&#10;4bRhGjHvibflNK5TUVXJw/b292NWoREuTMujCMTANYkQ5JzKMhWFZRrV7FjFhsXHIWxvg7nh2TEu&#10;EiX/mXUcW8g2VaYgKANCMWjLibkFChLmOrRzD9HC9UOxEOoKtJS0CtBuYVqidTQbu6ZA9YyBQeoI&#10;5iYYHtm8YIva6jhKpXIspKvRat1xjrl5POyR48f4+vqNG3jd1d3d0tKyecvGxP53a20xSmPPM3OU&#10;DS7EH8DSYNA1NTaz6AIICsrRjHlShnv1egcePxwBWvG8BcVaFhUqOQVPyPzcQ6evcLXH92zUKphg&#10;A1aINijFReX4kwG5cO3icpKIYJoWlwrovRWMO1++L2SzQv0RkDliuJgNKoSak/Uz/+Evju3f9uqd&#10;O0jlVmCCIsfwvMgvruwIoArjAFxTqxAhP57boNjg0LyfhKBHyUWfowQoDzVO0HKoQpOWRLWaUQxd&#10;aqSksJmMKAVwLswrC7Krc3Z6kr5ruOHAfzSG7FwGX11XT7Im0zUm/jarolPs6JlpWe35whTKSzSr&#10;LkUtrsAcwivZR5wIfx8aHuCC+UX5QKiUs7W0joIdHqQlShzRlClQHhe4SSz/glwpHGpKQBEN8V0X&#10;rSBXTnXoII8oMcGMASho3VVBz7wsBex4M4zV2G7p7mvr7//ZIy//1Z13X62pTdlRuiXRVbgwd+Ha&#10;IHagvSijBJTRZ+RT5bVXp6eenxrDeZdmLtTX1PL8ofQwMJ5X9QQ4VHZDR+jf6TA+/Xt/9MZd+07f&#10;sz/eDOtC0Ft2sfTarpuMORprOH8nnBMefBhGUeiDHNKxGQwsAdwlyuxGC+Q0BBK19IIPwO7qGurZ&#10;L6MT44ZIqDEhlzjJwwxpeHRIWvvExNzN7tjgIZs5ROrowfNzAUmwR8K1GD6MpbJyztn29OEG8JRr&#10;Ha/ceTvnn3/bIbiV8g6slIfhFEr/WH8PI+FNJAscSRvEqdbSLCfEjqjMz+0I7uME6QSLBbA1WCtt&#10;KKkDxiDRLGEg77rZ9eCVC4+3rYUj/nB1CxF/EDi3o0217rswyxrVNtSWl5cppZGnkH8v+hcvOFlO&#10;DWTYNagGIRREh8ti7GeTBJdkk6V8O026WM634wo/lm+r6v8yeotz+F2w4BYuwlVR062RG4o1RqEJ&#10;jzveotK+gUNnL6zq6//yQ4duNDWIEnyUFKjUCNcJuDaGIe7nmi66DuF7KJoOZBNbU118cWABdgZu&#10;IBvBhSsU2hB8T3QIZkchEvQhIyFcMHUVxGXjKeIcVQ03vKi2YvkJeafzE3sqxZuWvy8SzaT5QN1c&#10;Cs8cLRpbWlqxvnC8Xbp0KUQwX0cJaWpqGunrh/NDqDGrsZviqUPb5l68GWiFZm8m6QKfmjrJFOUk&#10;Nd3SRY+BUfOK3zHm5SQBmQYBh57zsX/7/zm6Z/uTG1YTOhw3ihwZtkZM1Cf+3R88/vEPdK1slKw0&#10;yol+T/TNndv3PfbYY0899VS0xgohKNU2419M7x4Dg2fFOKQu2v0TtEGeP3dkl2kJSGaZnGKboBQO&#10;TI9y5WiiChOO4HpWdm5mXCq+Y6w4Vnb11LV3cSl6RBSdVpNljtGN6/raVjF1b9y9P9SkWPqII+B9&#10;zkFYcJ2waiJ5mauhqsGYkwg7136GuuLRVsyO488T56Y8HwltubCyKHivUnZ6lvBcOiAULYOM3pjP&#10;WCYOJgcW3dTZiYLN+VFSmp0ByREq0TbQqwA+g3GZjZa8cMCioChzzOTNZa9uvaXP+MtbDh9Aeur/&#10;/wUzcLmqWqSYmQstlv+L/RJeEI5L5eQumV0loYxUPpnDT0OrSmrDRWgJpxGod7MVUyITJuv1EUux&#10;yFe+rQI+Zi9UlEFg3tTS3jkBtyi7XqqOPc1hSUYgj+ojYJabAZKvGfidbA47O4OObiEdisKRoSoM&#10;Aj1BzW2GFOsh1+80SERDfRNM+9VXjsBw2la1dnW0f+p7TzSh3fno2be743OfhXDHxkYAUmuvt+/5&#10;40eO/fH/Befo7Ox46aWX3vmOh9HlaNaCJYxGDGgdoKiijkJUO/BINaN9WLkzq4/u5e4m/z84MtOe&#10;UWPcZTsOvsXFDx56+70HH37LFQ4/9/jzz/2Q+8+i4EdOZYZz8kVmo79vWGlx9hsxe95o1lQzAUTp&#10;BTOcPwk48KPd8s0Qyss7fJHFgvnwItgF3CllGm7xYX8w6zILJOj6Kjl4j4jPKNwyPv6Zp555btfO&#10;53btkCPbKTWxbfnKYu6s6xIqWkmOUofLSN9mxaPQOb9cssalm1Ys5iX8X7p0JqwEbrqoOpFK+kNm&#10;YTZzCy65cePGtrWrsR/xqUAVEAADe/2Nk+/59pPkHH3p4P6qmpr9+/cD/aCcoIrwILkzk1RsHRkf&#10;I5R038lzB06cObZ/96V3PlRWWg1UR04NoOH1S1c6r15XNXAaxDm1kG65q9pWo1Hj/8DoYoqAjkjE&#10;vnjxIr5thlRbVS0tbmSUBmCB0CX6sRnyjp3bf+t3f2v5En/u5z5rC44OKkMRQx1PFOsoK9huzpBo&#10;NuUSxwJqEpMAc25sWEmE9cjwBIaSvB0L82xeplKAKftIwYxa8d5x8M2WmvrambnpkbHRphudP/Wd&#10;p9tX1v/5u+91ir0rgFE1z4logCWUzI2tZ6zN8IERFnxdscHjI6F7HhVOKhUiUgSZHltQneB1oh8S&#10;xUnxuoBQImBdamkaqBk8AtKd04pHt1TVaypCpLC31OAT9pKn0E7g8pnFsR9rjxPMrHl2yVqkiUBA&#10;muRCpTMiP49Bhm1IJb2fr9K0BEjqUwOXocSqqJj1hNB7Q+3R8y4tsayMQa8dvBYbsKy6CFtmenJm&#10;ZGAQwK4or6CyrJISDzkOWQCUlLmlGg8J/c+Tc+WWmywKF8eyFMrJjgs24MwS9IQ0w31iRhq4kG3j&#10;ZTYzb1XDFO4DR06ySURQM5neNrFqQTDBWNJDaknGbUCJTvQEngvA7u784qfHh7/T0yl923ZKqlyl&#10;1MvWBHZgBqiRXVdf29TQSMnFiEUweUYJR3otCl5gCjY+8eSWp589/8Chcw/cx025YOCGsFZpnlgz&#10;glYVUeHihXS1lnLIAfcSJEfpwCgLU5DE5jMsEZu7y6N18Bx89+5jpx84cYHTrjfVdTQ3vbh/F6W6&#10;UtSbgQTpwoTIgeHfH3ztu/9jLv2jn4LZ0W6CcnV8RGzd7//+7/9D0Tq++MCDDwXYFjxBLNFJTxob&#10;8PgdD9zFRAfDbV27WkZ4Dsn8JDrL0afNMD+fP5t0OUjXJhjxva+e23fsxNfe8wCJsbHAYf7BB5KH&#10;zzxTnK895qTOAK0JLeEdkDIqe3BlponTMNW4Triq2LSx4YOX8RW+zgphPcBwERXorLwTgdwBw/E7&#10;4gL4HXWg0URXzMxjDRIxxzXt1RRf4/fApDRR3uR8rG5ugQ7K64qifE7u6u5VfFZZufbNwgIuFzlb&#10;BgcvX75M1efdu3Zy97GRIb5eUIpLObHSg2OGwAubJ450dbUVk+KZCXuKr2h+hGULzuJJWZD69q57&#10;vvDXv//JTxDJgw7OxIKiclNkCcQqW3dWgDRfhCMzpUOuGks2XFWpEs65CIUV5CGkwKRK1ijuCf8t&#10;1wktR8mp2pPzE/OTYtlkbsgJU1pRWR22Or57u24UJ0UkhyvLahUQDDxvDDt2aRj5VBSJxwyWHRyQ&#10;33WlRfKDrVgqdsAe9h9l7GAuJYXugYu+Dl3qK3OObsueW1QoGbLt/KWLslUILc7OpgjuyuZG7i4K&#10;ix7Mmaz+ohLBQ/j+3VGusLZGnTrkelrKhxaF6hYUAL+ev3hhzHhBTmVhGK48tUo+r1hx8MT5+14/&#10;95uffa+ILbSByHCzQUVHJvQ2IsynxydxWwhTswbKPAQDZSrRAgX1gjsTYWRrBUYRgN27vvydzub6&#10;1+7aSUwyrFReDwUHCCZzqTbs7eAUvpjBrNBL9MLh3BrVMsDOCqxH+COAHQaT6qxLA3J3RV+0uKiJ&#10;2ZZ8zVoxPjoEYDcxOsJj4h3VlVx6rZBKRjW1gqsoc54lvu+GTKhlM2wnpBIrGMQG6zZ1iWkw+ADs&#10;GCdFEuAbqExCebLFCtASzZ7NfTyrsRdIk455E6moKHWiC+ZmaR9Fj3PxHmtp/IYANKEuIK/1WZIL&#10;zrOkfaOtl4mw08WXAXYpNfL+//Gdb3/+rnsCsEvfD1oVcExnkukp7oDpgDhhXYTsF2TTI2ltQdEj&#10;gz0AatGWl4PeKcwSzIHtxu3YeshpnnEekRoerWgtktn1u154mW+dvHPvW+RidVkdvt8b19vZy+pt&#10;RzJ1ZLd5zrQ/8Tk7nIN1lBIwKWQtg+IpBsfSaInGroFiiOM11HMFtq3IPlteRLVpnlGVqFEKSY6P&#10;sLKrSyuWz4BozAcBpZFzkVa04SOeZeOLr2x/5gW+cvr+e3pWtdBZQgoDoUmE0xqm4TWncQsWnXeK&#10;c+T5ELLm6eX9MPu3bNzEO3wUfCnpfSBngPyNTMX2bTv59Ny5Cx8eHrr3oiCGJ9esf6KtDSjfPePE&#10;bSAzGuIq+X1hjppQNXXV9J9WkxYkrutJOqZQBc6ZGy0ZaR0mlLccXFz9et8soTJ/3XKoxCIGzcTv&#10;dFnTN4OSU7qKc8QfFgTiaMwoUWpXF8wmAexiztOT4wq888lnDrf29L24a/uLO7cFFRXgMrObMeDU&#10;YEqikLxsXVPFOr18ZkSo4NyV9xX+ZJ2ek/FJKGA5V3gT4kO0aiNcyc/QKpqec0K5Pid75yZBtSHQ&#10;Q/gu4/NJF+PQcsSdPKRUX483Y8J5UVmsiJgQalIsdaIarRJYh+UAYSDU0GyAhJDaouch1cyKmGKO&#10;mHBuEdBw3CUEQSimxuV0hIoTh8ZDOx8f8eetBXIsf0oP6acsUapvcFkcZrcfP/n/fPiukMi8A2dj&#10;ArHxQj6+77f/3fn77z17nyIiFVqelbV58+Y9e/asGF84fPgwhj3GnibfnmptGavdKQmlQ1LaeEQU&#10;0jzH5oS8EuKN4kLkrfMa/gOXaKit27179/jSDNYmlCBe4S8GtLFpZKj22g3+rL5yrezClbgXMXSD&#10;69by4srb7w8tJYwNXlvZE+bO8KJMD6dJabH9bFVkye1BhhgGWGRBoRw2EQjAFcJjwbbNXlB7REgV&#10;hcRZyyqGqRlDJRdvUNC3Jt8UogJJ9h/EvWILBGHzGw7GOzYvhQIEj6WVNGqC19qL6BKo9tmY8Fxi&#10;X8lAzsn1CUkkUVBOumF5EbQRuzK2hnX6H7coJrx0hPHdCOlqbGxCd4V0pVz5EWhqlFnZ+Dfo32ii&#10;BiT2CJdwKVTXO7f+jVUCuEoNEi5SV1vDOTgFUU8mF2bW9g9wWdXxlBNaqT3slyBUrszg2xsaqdgK&#10;Xqbtjzak9oiAImZpmddc9mpVjR7fAjocgWg1E4vqO4/Gy77jUqwv200f2e79/zH3H2CWndd5Jlo5&#10;51ydcw5oNDKIHEgwRzFIsoKVR5I9Hl9ZM8+9M/adGc/j6xkHzdiSbVkiKYtWIEXKFCMikUMD6AY6&#10;p6rqyjnndN/vW3vvPt0A7bl6nmt7o1B96px99v73/69/hW+lIJKgkGSWIrDYUU7RtSgohDOkcpeX&#10;tm/e2L6pvbK6QvVQxFW0+lbTdFpG5xTR1LM72jqSrZJPC9V5ltMo9cgBNmdyWnNf6XTfCv0tYBdw&#10;4DMNTpXgcfLmKyKf3wENOIw1BiBOxbzzWjOvPr+LVHtV4ExD/Yk3XuH9o4cPffr3v1ozrTp0HN33&#10;3n7185+1X4QCykoKu/33vsK8n/87v8odqSLx+uuvP/Lwg0Az0zOTBMuwNBRzygXslOPomU4DHBNa&#10;FSkasEuTCq6TSkowN2smCVEZ4Ms0Ci79//yf/snNX/bf//B//rt8umz8hD9jlwXBSyFfotmRurjE&#10;5soYKdvypgEEmclQCAUpXYT4E3KLi0f8CwOLq6mOg/0WEZQX24czy9ZLAOxETAbs9s1O/cILL70A&#10;Wnf8SEJjRiTN8Lgvfn+KVtPBEWnhDePcbynATqnjEEhj33YAdusqtmaeb8AuYtSghYoiyU04Nm+y&#10;W+HbBw4cQLcZHB4Ig5/REgMBgvaJ7/4I/vPMT3yc06ANeGyAXFFDc2l8ZJoHWl5sH5z41A+ff/34&#10;kXMP30+QRF1NMyYSwwBL6rh4ue9aNzuIiAbMVM0wBYsb6lGnSnHl2/1ZX13F+zC0a11dirdYXBLf&#10;Q1wr/dcl+VO+dPDQwf/x//0/xaIsDAyQV8WLb//lt771F18XhDEpbsP5oXrx3ZjGpJKPv+UdmwYq&#10;W0lmWjATYTgT4zOqUFQsvDvwvhUtqRQAx2iRIVUI9lpTX0vJmamZyc9+8/uwlK989EGSXzLADkUL&#10;7V8DkJrqBM80MzQGw5Gp4iGkMl6qFr/OdVWXOYkbiVcJcyOWolgXi/aEaEBkEzBvUiHUNM95SR4o&#10;JY8iFQMkS8zEZUNUGqYsSbnI9kjMBvXTNQb7kKAbbkpwvRSbOXWx54TQUuJkMd5iVRjA+EkkchoB&#10;mmeuwpFI7Szk31ZwSFVZ63ayMrySSgV+zkzNAtgtzS6WU/G2shaHg80+VYVxrVAnxlhPkX2j/a7N&#10;S2oywpc55nYB2Kn6sHQJhRPHULOMPUW7oyiGUAgSCfFnwI5NpOKKKCQlqQKZJl/Hfg8ijN/xTvAc&#10;ipoHosJ97ykuf6Ci5ofjw98Z6iumnLuPOD+jN+aUL8sKWlxA6lAIa+PGdrS7uKYsONm0NjydekyB&#10;vf3PPr/3GeLsHjz/0P2cFvwEwE5MBrtSB/0DYTUKyZqZFFvmHT6lOgyLHs6mtWLhCdFaXezIC/2B&#10;N89u6Rvc0qf2A88e3fv8rQdNipIZBNzAwcKHEYSnjYMDwWmZfw3ALpuN2IAZ+f3/9CIXsIsZY0CR&#10;NUVf9sJd+3YF9gn/4kHwD1AXgpKtBC2SfAwkAC25RG0sYe5P3uCmdoZ14GLH2T3bswUWIbvNcMY1&#10;stEzL/IDW88GkeEr6D0sBRiUFEfSK5Q5Io0NfFZX8CMH0w+DQTotwZz5+XA9rhalFmJXSBe0ghsF&#10;TUPn0H5wmh7aCXspKiyGd07bSb11xBdi48XJIqj1NbBSEj6knbnYDbf2S8UXYGCMj1FDSV5B7B3J&#10;CW+nINxMqUr3y/ssVua6zGg9vijTSZqHHh15s9BQR4I3t71YVclNJQPsYHERWandGAIxObA9badg&#10;E4sLjU0txNnBWwn0jHJgLCDFFxFiKd6lK6TYAjXN1ZsSAAmtEBnT0txKvBUbaWF2gb3OSEJfNG+1&#10;0pEiL9okaYULiX/71YPl8SDMLaOCf1VXlKngqNzt8gNEhSmdAKIgvTCYi7RFedvMk5hnDtxrWOZA&#10;hgjHTRs3Uog41lQUFVl4oXYY5ZIBKwEGyCv2zZkEgKPCSrCVlpK/PzE5waU4Z61gTY0FInnQSWpd&#10;G5rve+ssg+hsa/SuVX9Ysxb9o6xVaYAhY1Qj1pWGzNoCCMfKggcItlS1AvmejMixoXjayomp46++&#10;8+Zdh8MMU9EQa/KqtSP1RHzUz555NIJNpjVNzA1dLSAq1BnNSQF46ynmv4EphJvSfCc6JJqqVdxU&#10;+AVRf8AHhDnJHp6NqpHGvdSO08VxhPsITFW9f/WjZIA8L4KO94CTBDaS6UqHE3yOo2MT45N4IUNb&#10;kpfDNooURGcpmhu7yoJZQIyM68t/EWON38Hv9YzxaNEyNS3igKc0Kd6cuGCN1lmPtETyVCXVfGMK&#10;Y8ulV00k14MXLoyXV3Q2NYWQS0SRZ5rZ58Zhooh1UGvMNi0zt720/I7ahh+MDtqyTC4V1VL4Yohk&#10;hbyZpSTqTGrwBK1ytF7rOX7i1Bu3Hop9wdhim5QrVbFSkzkywvJxhTCVeC4ts0oVqSKGoiZ9VNXU&#10;0qCPW+OOg5YQoQx1ikarVh2CB6IvsgdcgzWfOEr8txPjYy5rMkWwJFsF/x4FQphmNUKH+2npQt0q&#10;bmptocoVnLm2tk45ESWle557+d6v/jlRdecevu+lX/wbw9s2z9WpDCU3U5sOcoRVRagEKqMqIo15&#10;CZzQBtHMgLJCL8ukSpOQTlX7fXv3jY6MoA2T84jonRgdpz0ZkogzK8qqOJXmgx/9yIf3vvTSF158&#10;fuvYyFNbtv/eoaMdtXVqYabscrNh1bYmIoDqLfhX6QVEAkIFdW7ET1QkLjaWNoHeUc6W98b1WkKZ&#10;GiMK0TlR0s7b3HaVED/v2kTU+TqRv5FUEsxe8GYooRCR9qOKpKlEfEy+TrNTw0xSFqToIW3fJIVF&#10;N5GVAjFqD7vuPD9ndyFMC+45dZrv9rQ1i8LdA4Rr6DTXmxFHR3g54xgilHPWbFHXwuteWOyyTapZ&#10;JMZKqiTho/DRJSleeBXEo2CS7ujCo7v+RHIExQaPZQB2/UrGhfizbqRs5thBsYniTM1nGjCVu/vE&#10;DXwFCe4opWSD3A1GiqA2Ch00t7So401xEcPEpT+BSeEcokj5kzorDX+VEdjPoYWOH3FUekk5NCAp&#10;gajkn1gMfkwEhoriJ4phs71ivyRsJ9yYwgiCnev7rNel2uo73z7NBNDFUik7nkxXiSCqlUbHcqQ3&#10;dXYN3H4bgyDvdWKCguvzUPupN98+f+FCX38fJb+U6uMx8GXB7kn5H2HyyY9qz3FRVcYsEmiP3Ste&#10;DlfasnULed+UGBgaGICjkqA+PILeuVbfoghfxnxwfnHv+cu7J6dve+PtO779/U1vvdtwtYsnm9i1&#10;g3auJ375py8+fG/nkf29GzaSbRoJlDyFFlysRQWheVLe5GHjtTaQk6Pc9VJrpB59izjYy+EMKAih&#10;mcirXU71DBJdKUW3QBUx2Vfa98HQ4aVRETdpExa8OChMU2E2xzsB0mUHPCgcqNHgnpMZMZoPiWxJ&#10;IaWktmxcLaJpvIlTcZK+/rERTEGoQbQZlebqY9lH3raJUhdvWsZpq2D0RoSLXTOSFEiWiYrKMSK5&#10;ynN/Kuj+zDsT5RVDxcUjxSUjZWXDxcW9+Xm96+s9RApUVY+VlnSvrY2Wliy3tIyXlnQtL/fnrQ9X&#10;lPdu3EC5uq7WVtrCdja1DGzeMrJ9x+iOnf2bNvOaH4oCTFZWjZaVjZaWTWGEV1SOlJYOc4uSUobB&#10;66GiYk4IGRtEF+HazNfSmgr7Rro0H8Ye5wU7JiYn9nW2tSkK7OqPQCjaHTB8d4GSIw8/LkYq1Ose&#10;KggWlAR5v0JghUiNedbae6JD9iWWefT0IMCfwZSUKiJOGVUK4eGQxuPF1YXW1+AXUtso5Vjm7liq&#10;vaZe9qFCaHd6Z5snkAihnihENrvTqbR3czPdF4cgj19bR72UudHenr/z/aerZpUbyEU677/n8hMP&#10;s8DOy3WDgbz1/f/+m+e++OmllkbuQ0E0bJb29jYGwxmkZ3irhrjQ3glKT+k9IbZQgjSfBiDMDP4T&#10;Ry4dhp2bvbNt++6jt9zOO+/+T//jS5/79MX/83fKmprqjt4SV+zsvOzqxBIu1otQOfSaVUWsy/rT&#10;xKAe4zuSNq/xRz5TKJA+EqqxJyqXScbyoUsHGit9OHWTcCaaDApANLpRX4hUqhYrJM40UFRA56hf&#10;fPllWkx85757E7ns3BALRObNJaQpt+uizG5tZjnhULsYmX4ndT6SrBQF0ifDjgmPZ1HkGFXkamtq&#10;u7vJZOitr2+AYs+cPtNx9Qr0pUjDokLCAh798+9uHh57+b//jaHhEVYIaK26RlEjbPDAN2nTxnNu&#10;HBr7+Peff+PWw2fuu6ucqi+UBS9VRgid1ZgOatjRcZUbs0WUzajZERMkp1oSjf4OiIfxMQgPlBxO&#10;Ljq0C9zd3pM9ktHEr/7GrzW3NDPXr//i3zz127+15zd+0+jM2tNP/lDuH3XzU51ToR4gbawDnmy1&#10;+kmakqUGhrY8YgYNHi8drljkH+AE4COiAMVNho2qT6pmsgrKKNdJppSqwUnUFqLB3fbKW4cuXvnO&#10;g3ePVeGGj/0YcIBrhUXQAE7k93jFeEdGkX7coi7i97w3lEHmDa418j9uMCWrI5QKS9tgQSZ7VUKH&#10;HauuN+JU4X2JoFZxRldAUHNhPlSYgtpG6/uh+wnEFNWqkmWyiVIoylvcDGFRmSWpDyDhWhpFGBix&#10;L6wm8ycXQwExdYaiJ00M6lTzG9oeRokAWwfsEf6E89TWVsHQFmbnF2fnMHAVJgy0ItaSPGyISume&#10;1mdUn9RshLkTm1VmCW5UekYloX2MJ6Y2nkhf5BFdVw4UWNilLxxKQjAbKT42llXKSOaLX6fmZLbH&#10;Mz0weye2Wwg+rnlpTq0sH6uTBtJtN2Qsfe4RWR1CZlYER8DSIV2mFSvJJytVSfap3Uge5Proju2j&#10;27cd+8a3mjo7u245Es8VE+gieKiONpatObgik9BqMAlHOCbtZRFgYQwzgQ+8e5FOkl/69nNb+oZO&#10;7dnW2d70lSfuvbaxxQ+txCyRMMJDULFCaMQEzQp1a5voP/UTX/pPMen3//wf/IN/wAd//+///b/e&#10;17/8la+EBIm51UUks4wOMw/7DxwQbk5rZPJPl8jCJpBQHZd8MzMCHB4pN79pBEz8tdamx59/nfd7&#10;N7Rkkl5+vhSwy/1K7IqoZYgrFdcHr2Gl5Gg7REVBYeFIRBwwVvZT0E1oD94yUrWhNwA7+GlEiuba&#10;zGFUcHI4f0AhpfCNjhNqR3dRzs/iBfh6dV2NQSjZQ/LYpIYZNi7JJiwbl2JZIfF4iiQhFP1sbBTI&#10;Q4XhalwFL2E7iV6SO+AYecIp0mlEH8mmJZfTaY+p04piOE1QAiYOv/Lam7cei5pQGAqK4bQzn8sC&#10;DccLdgiEi9LDn2BS2BL4c+QemZyMOiw8oJIORO8SJSk6JOqX8F5bQWwQg0ccHyVzwAUYCWIGfYcO&#10;R2ScwTMC6WMXYu/BO7hmEFO2NALO1GtCyStCbcy35GRUIJ8Zsq1Kc/mkwRDx19EKUFXSjPIEewYL&#10;xWbj2k0tTSiEDJhq9/X1dVhxwccF8qVlL7jvLF3qpP3L3MGEAAJgofGnUbkbSanC1TJK8IjOoGoA&#10;Gc8uzWHoC4q1bircLS9vU+/gRHUFG1taX/DLRA3Ip1JCcEChBvbpCbOLgtCC5cyhYcOW4eqQIP3V&#10;kso8oG9j462vvMPXB7e0IetcriNMOElHserIPg1JZReK/jaKFPQvYjDPjS2gIwEi/FYK2IWeZfl3&#10;/eBSi8LZVDNX+xxbbGF+ZnoC2gDxseVPzrfQRqwwNG+Grd0HtaOPkDAlP5QVNHYTjlMM6Zk5kJfh&#10;wWHShAFl0NIkDVWbQ5UNONUql8YVJq62hxpY+cGsuSbJsLEHEjsiJtwyBRlMVJTbJ7m9hivQe6LC&#10;IFQYoqW59QRToGVrVGaVqNYHvrGRv7j3drIbyis76huiOKt/Ej0aDsK0RtiJfbrifhAuNTXOTY5/&#10;rG0Ts3llbjZSevmIdZaZ4diZiPoJzhB2hr2FiTobIx7Y0AJgx2squMcKxpquLa+zT5lA3K2MF34S&#10;qKt2RCwsnbZcET/MX0p8J6UJ3VaCJQuMh356xibksipxRzWS2hbmZoaGBimMDY7GX1yXHJjKcnqE&#10;VcIV1ZWivIzJ58rci/zYxuamlvZ2tj9MgGXY+fQLt/+bP6I73oUH733xl35mYvfO4LTeaDKzGV5L&#10;QyOzxNMqMWaKOD+K6eIEyZ+fmWKCYCn8SbYeD7Vzx45jt9xy5t3TzU0KeYaFqYQKYR0E1xAfVFhG&#10;zN3DnZ23ffWrdR1XX9697/lPf3Zkw2a60Ev0YJIhUKHetWX0Uz2ou54RvaoiX9VV6nkr6tFu8rqL&#10;EqLqVUg8dmjsozhiUbTEaWvFWA4To7dbalAlWy+1ZG5i2pmykuR7pDpQvK/vukKD+JXROtv2QULX&#10;ay1xQpCELJO0cjxZlr1trY+/+OqWoeGpqqoJqhDklIePYQQviBDmuG7S9CNKeED8Lles12oiJ+rG&#10;mhKLwqFF/Ur8PYTRRyMUV8GLoeo6PjmOCJPM1Nk4gbhbqbk3WeM/Bq3TWB2+x3hj4kF/YM5IZCp/&#10;w41DUeYpIMvIsA6VySpyNMeIH/WYM9tM/AD2YGgSqG4QgiYTOiqUJ8+/LhIcJmRz/KRVB1J68MLL&#10;3k+RS55OcaA65j/U2fPU1s3wM6voDru2gEA5qr/Suf3MuZcP7JULeGZ2Ymy8r6fn8sWL1zqvATlJ&#10;XuRQjmZTyr2bMqjmaSAe+gF0NhKhGHaFn8lVIg5D4jBc5fitt165ehWWu2v3roqzF3ZdvLxvbv6u&#10;t98Fodty8t2Waz3sx7kD+0e3b+14/L6Tn3ri/O7tF2sqOhpqA1Hitow3aDuRHamazjPGOyxBBOAH&#10;f2Od7OChQ0gp6w3ZwN3q6+op5JT5TRkYX+QK3EVOgpJyrs6thKE4fVXlT+H0JiujLhESJ8GNSZ8l&#10;H5kqgoXrQI1hwAHYMWDmFUYBL4OmDYWrsVIY5NFAxzvNgJ3AB7lwZPTHxnvPkW3zRJCkuz5JqPUw&#10;si9lr71/rx8QKphsOFBNU0lWb/bipoubEbg7niW44CSfgZiBhYsdUeidxJEi7eXZmSkFMDoPVJ6A&#10;cJIpGUvGsjpfuX2qjE83AVQVdlXQ9va33IkVzBSb8JaFWLF4NLrlOeKLACty3al8ntr8Ma1auFhA&#10;rZo9hOy7Egp9OHGFTkalBIhAq/xQmAFZUY0cYR2k3gFPKHd+lvsFnWRzmLBE+S1sIqXjTN4vKqWr&#10;KNdUAxPlXtgEFdtmm5Qp01YJdPQiYH9gEsOvynmM0DoETqkEoSq1yz9qerZCJa8bnM9sStV4AK/Q&#10;jdnHOCkYGttty/Lir/3gmQqzOJ59/JGHvrW5pX1DOzm0S4uaWQiu7kpn2+tvnf7cx22do3LPE4TF&#10;htXWyFsDsIPrBGBn6rKVZd4c9nZKcvrIwiB+J3hoUH52xF54P8K94c2jx+7Yum3X1IXzb/7ar3z4&#10;3bMNx4+/8au/vP+3fttfXD918g235rGCkaKlIfWI/gmWFyQdn2q60vPj1tkYkgxfOwJDaYlNKgXO&#10;+Ip3nLEUJprkaKU3ypgKuETqa7LvhU5oSIX5nz/97mRV5R89/qjuC6xhU0g+4wT7ECJEAo/L2Zqj&#10;C+5R2g2/YRI2qa/rdZYUttxC4AYAlM4WFAAqDSRHyW/EDSeQaMVr118q4QlGx8Z3PvvywY7uk7/+&#10;88MqETNbXoHxVA76o+YqRuvUoXthdvPo5BN/9Wx/e8uPHrqHSA3aOvkZqaZHVweodhkti9e29N3O&#10;HSo1qM3jUcxgZpYa3NPXOq/CzdSjY5akB1XP1l6A/JKBK9uTJzpw6MBnf+JzTMvpf/D3e7/1zfv/&#10;6rvl7SruiTr33LPPcGm1sFGenLFnJad7a1vzDD3B5Oxqtj6qaqvxwuJkcsc2pflwAk4XTuI3g2Sn&#10;WZKqPTpfhs+jNRPMdtsrJ+5969TXPvpo18YW3STp4uXbuUFqQuhJEnjWNClpciVcyEEBimjS5nSn&#10;CdGfySHlSAG08RxJGKZMSC+zfhlKFnafhGUF+0dACnCUGWQQLVY/ovyw2d3sLphzbIRg3wmRpDq2&#10;sRpHAS+r5mNEqQd3it3BY8istm6vfm7+ItcsloNN+fWhXUCmCj/D+aGSLLJ8eZ9ZdvfhQlhka3Mj&#10;rIpeE6qBvp5XDmUIJaUVQtS+cUPXANeTHRhzk0S98FhwTdZNxoYVPm1bW50hdIIYtPquu5LwfM2S&#10;Qh9EMMHI0TC5M/COrLzrR6bHppsoVYNTVoA2Gds/uPfFWZnbj9c3w5Aphm0fX3irhZ8GhMsqcSZE&#10;qRBMBWDNEpQgA0dVOFQ2SiqxexwJ3HTVbPpOjGzf2tTRufXtU7PUwaQkkVvZANh5CSKF3xVLpLJg&#10;cctoxWK14iSFCvUZkO7w1e4vffeFrf0jfZvaeja1fuMzj15pqb3W3mggNBBkTy8kZ2dObJns2U1f&#10;Anl/8q8L2H3rW98iQPX/fpeJmxj+V77y1YBAsyEx9VIJ1NaytHDDpg2wjLA5F+bnGD6PROBCWUmZ&#10;dQViDokf05qErM/9iWAwjrvfPtPT3jJV7UJOkqPXIaoYTWwb4V82kyIuAMAO1omxOjs7iQZPbJ30&#10;QYN0AQeHjytmMwguiAZVOoofaSPZzonKdHFCbNR4PwiafQLz5U9aFhBqx2s4pgJNCaGU606cgelB&#10;G5Als7Tc16tih+AXIlCqEpAl5wAclFoGw5iXFhdoscgLmrtLLqYAXO6qc+ZNOlw2FUmsUWofZpwl&#10;XafANcSamLat75yZ2rkTHyxPBFPwjlUN/hCdcQuInxcAdswSkDaBvRAxmjThadCoNLplkNASGY5J&#10;2SatSNyC38SHqsB8eaW2gUwd1eEmwIGqstLMAEDVSV2Vjmw0FcP2MyKLFY/dDw6v2YRnwTbFGsTR&#10;IAU88AJJULvcMkBdiuXoWyUyRngBQXzaR7KBoucLQZ6EBcHFgNXU0JaiOCrfyyLpLlJrZLM5fMVk&#10;7RYwChzgcCUdPSyL1dHZ09vXC4FxV5BHgE4wO0a7vL5CayeXTcnjSQXqrK/XTM8+dOrCj27dH46j&#10;QOvkNZZrx3mIgRo5W1MEJieLtr+kk2E7uXo0GBI2RIcR22GplpRhGtwuuWtxWgAap1Z6sDbV7A8A&#10;KQlctFqtL2dF0yy0HBCUBYZkGiJnJv7zdDe6f7EuKK+V8FNyQlwpjph5drec0EgTELiIAOMRFDxT&#10;jp8cFqh9psI09KasQi0tX6F0kjrW02KW0mjTKPdqEajoqjwQmeqKahgmFdOkAip0BvRHgA6rGcxd&#10;TxUyNoR0oGoJIGopG7a0D5zBscCh9kFyxtCFvQQXsakG+YgXacW1KmGc3BBhl4RcpHaLT1g71tM7&#10;UYEdqxShTKdJJLp60UYQu3K7OBwbwiO6eJbHd3l22uiyppZpCVYWgB1DTqB8T3xm22WaI3gRNbmn&#10;qir72hUWHjTM76X5ZRwVKAgIM37nhAY7qxMXU1wstXxgq66zKlSRmaX8Ih+hYq6sLUE6die6BxJ+&#10;rdk5Ih/pUEldYnKDcJ1K3cCRguWzvFLb2MQexxWHKgkR1tU3bNq8hZpicDz0jl1Pv3Dbv/5KQ0fX&#10;lUcffOMX/wZAAFg+CyC/qNJ1FScbcWRk5AL7jgAq0Y9lYVFKvLi/OilXV1U3NTaBAba1tvEblXt0&#10;ZLRR+cgFxNYNDQxNTkxSQYTb1VTXPtJx7RfPnt0xNTX+sY9X/d6//qtr1yCzDW2thFvgtpRdvoYW&#10;sqxcaMKpiotk0+HaKVaFEaB8FzGxizlCMiLdPP0tQ/Q9EXaxyiq/kiTRheWfGi5RX1H7MQReqlwm&#10;f8Y7+jECpEDa0EozEyWIUp1WbDWxhNGmzTtSXD3i6UKftB9V3awCmApYSa2lW5tpFHDPqbPdLY3j&#10;ZoCp/plcgaGFYcy8x9WlTZaQCCr+BOsGF8LQRSC4+AswrvqMq9GenJ8r9DjmtyZKLlwN2fL3hoP3&#10;IxuCgQYMrdNWkzLAIZqDmDNhF+I+O/iTsi5sEydJ5QHXQg8quJxfsHf/vqHhIToqqNsygc/ra7xA&#10;upmBWLNKMThehAJuQMF+AN819FBUtQi10yrKwnNOuVJvtbrZ+/Gp0szT5nW5Y9aKraq2DrY6OJ3K&#10;EE/Pnqsof/zqNaaus6FBuqHiyNTh146Khe7mpjveeZcOK2/REGZqBs+X8ykUEkj7GmIGuaNq3xg8&#10;lUxESUHJIK8PTwgqKC4RBSiV0OSK91W0CTsSxQubEd8ZsbSq4VS055kXNg0M3nvm3KMvvXb32Pie&#10;aW60XPHAfdP79vR+7MOnP/+p3tuOdTY19La3ztZUoFaFkQnbgJ9Eouu6U06jYUZE0mW8lEC5+IgX&#10;EZzOp/zNCRGFB1URQ8fUs1XVKsMeNiiUkTL7kBaf1lZT/05ICgRiayeQGnPnYOz+LVM24p7SataS&#10;Gq4kLWQ07VgHOav2ol3KvOkimPBnweGBzYWcDEU0du2Nb0ohukkJzv0ziDZ7x8Ip+Svj2JmqFvs3&#10;jmD+bAG0R+iZk8OMyXZBbKLsytf3gLUf+aPkDtOssMuZZNBO+YnVwEqMgJAb9jFnABZF8AYUBVqq&#10;EAAJRIBOlDv8sPQJC1ufTBi2S+IcCtuDu2ej4vWNUF2gResksfKvfXA6MuQxrhAPq++m3sGCIpIL&#10;FQKqsqtGSm1IK6bO4RKk5Mr2YeVpGstKykVmtDphcJ4RzYwFaNjDMWlxYIggxdjIuj2FEi30tbOp&#10;3wQBkwBkMaiQInz5ykOhiKa07hDPWPMOOcgrLjOuo+pOquSrECd1rVpXIibU61gK1Ek+4qE39/R8&#10;+tt/RVY5Y2PSl77w+elNm566cmHXzl2UHuAuCmIoKjzwx38+X1fbfevhUFuwIam+zfMBVsKroWQ2&#10;SRKJI3LUOsofbbJ8L2AXJ6hUyY85cinzOiHlpGzz5rbtuwDsYNaX/sX/tfkzn2ULDT333O7/5tf5&#10;aHJi7NTJ1yNxXLhgRNiJuvQnaxuyht/WsNRaUKEryYADXktsN1YQm1irY8srbKugf8FsPmIRQ3DI&#10;HFOsfRLcZOVYqptA6pDMBQW/+uZrO8bG/o8Pf0iWtubNaJ2tJ6Mu4cjmO5rR+K4Ea3op3S5GaFdr&#10;CoIKCA9CitCJBBvNw44opfn42Ng4cXZOY6c06gzNjmqrq+FaUNfWJ390/K133vyVnxnaRozdGCVt&#10;CK+D9lR7O3FOz7LErT29H/nu84MbW//Dhx/hMdSND1ZJxHdJOf7I6JuMZxQVSI9BN+RSRRIpwYUZ&#10;t1ILqK2COaWKiI8iAzBqKebpjIdSGpP/a7/x64ScE8ny2s/+9G3/8vfI3y5tauZ93uTzc2fPQNRm&#10;AMqTcOA7KZMCSuT6D9zEP4p/xXYtr6islbEDq5gEVaRkdwSq5VMWQ55D4hMlVQG41Yh1DacMUakw&#10;rE39gx9/5fUfHTl4ctc2ZyTL72DQP3FwhKHEk4IQSAtKsbkA5iyBHQ9vOCdC7ayvRwis1boI2AwQ&#10;34prOglZip5mKIweO5JEMRLhJshwnyX+dyFl0p+QWXkrtCQODTBCJrQTZJjKrkvKTSRBBgK4lkky&#10;YqaU4OJWHuFOEHsvVkFYSAIxKv3EppuABRBOcCi0al+bUViEUvlBNfKyncKYo/xXTXkpaN3sxDTc&#10;G5NPXdW4tEx4ddhTG3pVG6dSkEqQ6y7K+zIzUXl3OdsU5w5vdasiWJPmJNuWiuazkmlBIIFiqE6f&#10;Wzu1T9NtxN1eXFa5P87UtoxR5wqvjCDFYtFfUrw+NMDOZbn6HqquhSAuzs0yWZljNQAxW59Ki1H4&#10;AG2OgJbSHHm8PEwXY4bYgr0ID/C+nquru3bs6JaTp/Y9+/zw1i3ROlYwvbK/HcvhlQdKDsen29JC&#10;6VJ6b3v9nY9/48n9Fzo29w2/fuehb37mod7NzT2bmiR1ZEiK+BIilHFlfxeJsMJ/pKYHwQRXYVcw&#10;mJ/83Bd/HJf+j78PVPfXRuu48pe//FXTacLTGIn77ljTZgJ27dgFOgmtqfQnJuKSOvYhJnGnGd4h&#10;nx3tLWHiGTdPJK0t4e62pi2DI5v7h0mMTVWbwBwSPShe8JvFZhxRUwDEjaXCXuX1+DiJAsUARnyK&#10;Ccxd0P8kRylWkZo1QTEQAZxuqL+f5WeDRfM7NRDwZgtfPV8MAo2ABd4BEEeLxbPB9aNyB6qrLuXu&#10;M5wTMSNR+BZmOjw04HhLmivNs9AAYVyc06J1GmPmHjBoXtfV0qawxNUUkuN9JW4mCJOpcCmGbFqy&#10;r9gjZeRGFKzXIM0HXnh1saFxeMtmvhIyIPRLP2/SISsYn5BmtMClRRrRQHlYafIC2TZD45GxYTVa&#10;pJB4hWNXUifVlRRc51JUYKbGzign5Bt9muusEseLXVTK6GAbztkJHppI7qAwpzA5fz5yyNPKg4rx&#10;kMKpdoRaDkVD6ApF9PkRSOcIGMwohlcA6FewtqRnYUmIuIDHKV2itNQlxhLfEQ8l4BDL06wHz4I5&#10;qXomcgqx55T4oQrh6NgUdgATRfOR1rZ2BkDQO9o2JpPweMw8l/kP9fFae/P9J89fa2uarK6MEnJJ&#10;oD3TrhA8PW2EmzFjyuIQuFkE+ighLSxNsoQJABaEiYil2gElxl5U0HZtgCC7t+89akhSTuEoUyY2&#10;Yr+BZtKLERpJQhJ+K0DxFPBKdl5kJSfqSxgwYvzu6m1VNfRuOZfVgIJvyeUMASAowElRsBWEtQjy&#10;mw9MU1VNDRngWio76M40nGR09KPCqITTqlcgLkEKSeCgJsyT6CzQWPzc7BrKREnMqgi03M5khjK3&#10;bC7CzOXN1hECQ/BtGoMdJbdCh0ucVOF4i8AyvTDIIctQZ0nGSC+0X08/4TzAdDZ7DXPIalsAJeDD&#10;cspp6iIoUr9v7e1tWFh4d/O2kGHy0CidE5SSihKGJnGCoUVZwZVrj1uDNOfl7auqfaKl/QfDA7Ez&#10;eQe0N6RyAHYMOQC7qKwcR2ytWEdEVuXUzG1vvkNWbDInFqgYaDAuiEDY+syMqAVTQcU4rARH5lg4&#10;yR07AHDmsh9EPMjjxzNQSKW1vY3IDGHo6r2VJ2OY/1m18XEsY95EiVDUMRQnKwdMYm29shzWBzOp&#10;qavdsn3b9p07wNWIl9jyvaeO/94f1l/puPLYQyd//RfmDuxFsYaYAR8gewKysKbw4hBZSYIHybYX&#10;z5zruHK1t6eHlA9juBGgpcxNoDRlv7aQY0seSgmbDlDy4L79BAqxMalVFEFsj3T1/Nzb724ZH39t&#10;z57/hSi/Bx7esW1bx9UO6nY1NtRjAxJIgS0mmc+labKj16CWeXAhKKOyugp0Q2dEAJqyq1L83B4A&#10;008E2l0XRukWSuB4kZRt9iQ9ljNDhKfwXORW3PCTveN0WvGGBOC7IXiT0P3g/GFfS9cRt9MR6lYQ&#10;Q4ieyKrOYhk4Z7Kq4szObVz4iVfe5LTuVqUhZFKD1xFnKppMKjm6lpAUMtU3YW9yDzYRqcdY0dCV&#10;PJ9wd/nVS7isrP1o01Qs90/Y0qGQcfBnjC1GFbpsvMklg7ZNxXZr+4g3b5Jr2rkuPmuBLI0W3UN8&#10;dGkJM4pwlZDLXD86g+v8iIkVMhgBW/LuMDLx2yQsVgFXwVm8wIr6CHhV294rp43sHB+bDMkLMWU7&#10;BkLhs0GhpfV35TliYCgY0cZBNpVB28e7ul/YvVvoGgzDerqwe2osjI07FTT/UmUl1aw4kxM4LRrM&#10;8VCBgDCB0cKlvKYSIA+XO3vNrJJzxU1hHlFOgT8Rdre+cXLz0MjRl9+45Rvf3vnkc6XvnqH1XFdz&#10;01sFeV2PP/xHOza/1NJY/9gj5L1eW1VpQsYJA1Fs2orqScUKQk7cNCr2wjmYeW7mIHQwcCXz8MNQ&#10;ysuIuyf3RIXSYrKZFP5Wtrt0cFVCYEerGZSICgNe88WaM1KuBnvCwAF0hCexgXDl8GdYO/IJe1MF&#10;AG1jTdwZJqm1Cbq1/hBheq6WK7oKICm4KO+r9qI2tTUGx9bEXpOekiyn2L5QXF3egoF21u93WIgk&#10;980IVUSbRAIl2kXuRzHI0NYsmnQwpZn+FuPkz6D/XE0vu46EcgTCOIQtHGkSH/BnAHE/2dIiJdpV&#10;B0YPoZZc9kmK7rGjtQQq3qSwJnXATCoEg+WxJaVyJSnq2a6MJ9UgE8eed2X6jhXMqFfnkBrvN0W3&#10;WW2QOe+vZWB3XoHaHMq/uEa5JS0xtaQ434Aff1nZ0CZVUJssMfwrOQUKM3DHQMN1VDFgIE0mtXkA&#10;fKEfEDVn9KN8o+FBn2RxoocvCaVUETrGoKgYusAr5FLNbaU0JkiZUsvDXhB+FwqEE2aLlCsFB9P0&#10;iP/kF97S2fG5116B6fDd+aKif/vQ/bccPgL++eTli21trfmVVVqsgvyGSx3bf/DUu5/7xEwtpiMD&#10;wzxRZ7P5uVmsCLgoECpMzfVAQ6UPCgktRowpPYIWktWISkzvPYJzZvSW81ovM1J84MEP1tU1FFGj&#10;trz85S9+of+737nzD/6wctt2znnn1Bv0inWRE+8JA3bGDfUnMj9YuqYo94giju85MvuCrwTNJwJC&#10;eI6OxL61jiqkQOmZ0j0T3mwWC0t0Cn7RY1cv39rb/fv33DtVUx1J1StUrU9C5qwX2zDxFMqNFFF1&#10;waQtjo0/WjJYtZOWZB1boGM2vZ4oPYn2lPqKLhPHDTOkxhFPTCFsXmMLDg0PHz1x8tCrJ37005+d&#10;PbRvcHQEuVleVQHCAolOTU6hQ6HzoO1s6B/62Pee729r+suPPMCdGTc8muEzh1WVNbgTSJFGq8G8&#10;5Mnhk9yFmGnrrQpdlGdJ9o7QpfLSRB+w/ivtn1mF6wO6Z4vF4/zab/wG4+/46pf7v/fdiZMnr/7+&#10;vxl7883Nn/4Mb55+9x1+JAsdVM81rKGJthlsTVNDWWUFvhcSfYTOsKsIZCGgvpRkkZXxicmpqRnr&#10;aM4tNUbh7aDwWNKsjLNr4zD4nWPjP//8i88dOvDckf3muDYdFbivCTaZRrJUQEIJewx9Jg7m3yVy&#10;wk3mWMlETUoq2liwRN664twQGwQPK9pDMRCyRLiVYg4zBmXOlHhXJNBFG4Lw3LLEIxPL4p+iNWUI&#10;JT+pYuYgJW/PqEQU7klHbClgzkoOr0PJEW0zcqYQkMGNX8NaTJg/L516H/lSNpY1ZmU2W/FgDnmh&#10;shGVKj+yMAWQPk4OCpgagF3G20NoOa5SVaq1V62bUNpcG8ZV/KRryN0r09ol0MXWxAoshpNkF/M7&#10;noatx2NKJQvtJn67sqS8cCrwJ99yxLYEn4qdEr9DfCQyKFMuAYySopAKWgoDn/PB7CCkx+rqmcTz&#10;pNEoxEoRdvKf0fPNfDhLieVu7LuolCol0HmEsdW1bJEm5X0rRffWY7w+/q1vM+CRbVvJ3JJNRFyR&#10;Ghio+hBzIWlroP/4K29v6B348J98t7174NQHjp285+izH7yrf1OLjC6LOUk6s2L/6KE151GgJkq8&#10;p17nmAeWXqGm6+tf+uwX3pcr/v/7zS9/5avZDkqWRoI6IpHzCg8ePKjqS67HBH9UfTTFuJGpBHpp&#10;L5+yZlSdxPZv0JSEOfMcmXwc09VVd79NCbA8wDv+VMp5SgTZCz6N9LGIPuV9tDFmh2BdcungeuA5&#10;KLXchalUmI8pNOwBTgs1TpYtDo3JSdbSVZbkAoo4O8Yvz7wPjSGtlMF3i/KSlhQYjXFHQDcTgZSn&#10;8OHweKik2IGEzi0uqacbG4lrol6jPXDraKrITc2scPmqNLIkd0MDwHoI1EymxouM+rM1TmbD8iV3&#10;q2R/Wv2T9hyfKyd5Pf/Qy69euP8+Zg+3D08XlezYnxhBAVNyOp9KlpCXRzrwcoqyOWWYNZUTTTGk&#10;riBnp1bgOR6D+FioUuJ6ZoXC4AkTy1OQo/CpwgLVKYG5Yxgtrxa6aGU8VGjn4s6FhWTgJPs5ZYti&#10;x3BADAn4jBkKHAO7QbEt7FX2vDzMTlwy0BRPB+cm3g8uhCUCwwIfEgCEB97N2iXqzP+ZBPA41V6U&#10;bSFTlXuNjIz29w2AuqLoN7duIMhHZcIJiG9phd8Nj4zyLdpURXCh4lmgLhuHXPa+k+fJiu1qVRm7&#10;qLcSD0misra8S+PxhNCWeCW9g12FlEkTlUJ7RSRvCtNwmEy0sU0Au4HNrUdeeIup7G5vSlA4EoXd&#10;QECqiJHU8D5ZPqWHI0zjz9CNzHFCXCbEFh/pdwg3F7T2fzq80VUXMNIgUNkcn0bQjRAi5bpg19XV&#10;EGNFTIcDWHR/RChjp/UAeskc7sOpKWKduAvbBFyK4CnmGoePMBq11FkCawcEJ2cZk1YeFYlD0THe&#10;bMsLu8Li6VzMS4Z0ClBavCVsJAm9Y0LMZx2saSTFTTD1XVGjapoFHmlENTA6h7ubR1vWJshaUEtI&#10;ptq5hcbFpbPbdwaUHzW5wgXZQr4AdfHTICCrp9YxXIuQC9xZ1/jU2LBUUofukocZvoHQX1n9AFyI&#10;h4h9FfI+NrjoHAUiP3/PhSsn7zwWDCrYmsAotQSRnwCdj2/BXmRv29UWC6zxW+JyPhibWFC1vHYt&#10;7W0AbTt27ti0eRMkzyqBpcFXyHem6JTCWZcWHbAFDFtQpp5bqkdI7CrxPVMrRN9UbNiwcdeu3du2&#10;bae2y+a/+uGhf/a71Kq/8ND9z37psz1tdK6ghKt7dVE/fnVFvE5d6rUQKKmuBD893DeAe1klKsRL&#10;BMkzaCiH2sCoBspyKpJJMzM9A0C+oW0DVhnIEdTF+/dd7vj5k+/unJ75QXv7yx/9yMy2bViB5KNs&#10;3rgZljHYT44wiefEhAoEocE0GIMiUOjHRwRrQTn6NIQA/EFFZ8ULGMeUEmPbPsFhUv1fBSpyliMW&#10;RaSTAV4Zg05eXAeeUv0zWbWgpex3bMaoFBlHtugiFZypSVRCRJvKrS3xlKe4dcNc2hmww/IKPPAA&#10;dmp3FS4qxxqLN/S2NwNy3Hv6/LaR0bM7t4TpJaatjabl0E1jVGY4vC60FGCUShJAbaJKAHWFCAYh&#10;dDq6gjilS7SrcidqqSvuYG2MF/GAvAh5Gs9oV7TscN9Chl/QcKB1ejOd4ZvmkusQQBXFmBms816F&#10;HkJgndeuYTgxJLRmRVhBYOS34hWjbYGQsYjgkfsU9dUWkGpFBzBnqE7AOpxA0GwwR7sB7APQkstx&#10;EksViFFobSj0SrdyDE/qDkzpAZUd/GjJubkMkm1bcK2l+dHLHRBVb3OzCCpGYO6EkbZ/fuG+ixdf&#10;P3goZlJeW3KdCp2vRxI3eqqjNmrragm4K6lybB1zzyYEKoPc4acVZbe8cmJD/8CRl9+4469+eOD5&#10;V5o6rjGp0/t3Lxw6MPzZj7/+sUerv/QT3a2N3x3ozdvYTvW8nr5+d1JWQkPQW6C97Pmgt9AKIt2Y&#10;16WlehGUHCubS6UoOREyFvFWkAGmhUwJxW8KnQk8htfOyE8K1LKgkUJrPQ3BrRJLoZbIphDIREED&#10;bIPrGd/MuASXVXXGwEhkQuRg0LEKQYe6qofEC/a+DfYYuIg9xEE4HqWCJ5q5Yhl1BsjB+x3x7LmP&#10;LzGk+gOJMhaknvGH7OTcN0U/LlEUjxBXiBNy75n9KQIMcebsAckq94ISj7LRK0GwLj80DFz94NRi&#10;K6mnnCKfFt5pG7tsq4auJdbrGITsucRhLAd164Syze5SlYaYvYRvpMPmTy1cqnlkg4/HpOwSz8qw&#10;VSKJED9lXSkECjRXgB1uFVXCVdk4RgJXIJY3EXBJfHHivhKk50cKKyCiWgTckHyG+8GJ2EwizloS&#10;biXpQERqqVpTNDUzjbsoWI3yRZBltvpMZxKXyneQORp7XykLbu2leRc/XJM1YSaAc3T9gcsXP/TO&#10;yVit+arqv3/3XaNraw9u2szAXh3sg8bwNcm9iHo0Orrxjbfe+uwnIG1Iv4JSg8uKkEIlwhkFxybt&#10;QLOdzLKo1Lw7ge2kGyZAW0pX/ihSwN57ZPST0WG8E0p7eqm8o7fcAWA329V54ld/5b6/+FZxdc2l&#10;f/kvdvzszzGJRN7RKDao/zoNeOOLRAP1kk2hqqkSgI6zc9LIzcC0eaMApoxVxmZnS5rbJrcICkn2&#10;gs1gCe408jT8NKBKD1+58NClc79/972XGuohQ9V6ZUjuKYKVI0INr0rCpAT5uZ+Cg9f9/OGiDkkr&#10;p0yCBFmepki6YsCsSvsoWJxdIqi/qqq6v38Au4DO5NTS7eq6Njo8cvvp84dff+vcB+4euOu2WTwF&#10;hDuomYlqvOI6UCsJe2Xo+/fR7zzd19b4jcfvZYNAdyrfWUpbSsWA86DDA4N0n1ELddiUI7ygEwr8&#10;cPuIOQqZxR5h3qYmxsKN7RBm1GxxOaYspFLwEGbsc5//PK/7vv1tZuSxV1/f8fO/8Nbf/s22xx4v&#10;b2s/dPjwn/77rzEzxseN+1tWWppU1LU24wrCD8TchQWHO5of8mng8MQxwMxlLa7LdFI8nDaRGt9p&#10;X6IMOfjABUUKPnfybTKX/8M9d/KnwQKNjMhyi1m7TAwBhERRyHoo6pay8WP9Tb+zd+LN4JhhgoYn&#10;wr0/BSKxuYIz2LEnCzFOj96FQtJc4TziKIULm7PGd4N6TIlkk4jhhBzMJWyJB01xIgSttOoEVQKy&#10;fLRClFQV0DBNcaxg2Alh0ekKhOhYxQzQKfP8sas4P4RXhBPxJ5rz2EAfOrPyYamyRVwyY2bP4YCx&#10;0StoEuBP00SSlgKEy3VDMUYmwGlpYWcYYYr4BD8YjywXKIgtwZV6GB0x7UFOmkQpaY5t4bS0Y7uK&#10;hOaIuZu4TbCO3ENUYu8y18+UBG54ZgI9YfWjrWoFeWlO7RwDDFVYQEhGhV3jBkIb0bKGdiE5k09Z&#10;ISgzyUFmLmOZzAd0jO7YxsTQhoLXYzitbeLxWzYZtltl2Z6nXmjt6vvg1/6yvbt/YOuGgS3t3/nC&#10;4yPbWqdrK4RShSWpKc086qFNh2mJ/ei0fZnCZt4plRrkwqsjvvfFz2gb/uc/ArALFiphEbhbvIZ4&#10;t23ZGh5LBi1GvrKG3495Zj4rsSRVSRQnUuIZuM6aY71TQ2W6pop73PXW6VeOHfBeSuRTxoZiMYKt&#10;s/tQJcmBhZRxqre3t8Ne6PoKkErRloBdxG3tvAtLVcEvTpqI3xCiAozLlbIae0No0TyusiRmgRuZ&#10;ehOHEupzaOcQmQvTzHFZAkDELGxHhcOfR+CmRLzHZRx/sEJRJ4bOxRkwlwWW4OsoVUTZEMY1NDhA&#10;mi06dzCIjDvkPnhsgGzhRUhmGe8lBWYoylWF4E+V1LXtp8+Pbds2WFAwruY+ytlO/ABCLlTznrMZ&#10;KhqQ8ERlZeYpVIHqyJSRcmSEQtqIA1LeSgJwSLnyvpU01L4iDDpP4UYEqSV2EZHFavUN70B/YjRs&#10;Gb6OsKFpQ/ZEwShC0qiPY1hEPmKHC7hxprJbIAhkcesDV8nBAjenclCFnATSETjbFURJ2YfRRP3X&#10;SGWlVEBclluAvkE8AyzAwMCmzWABRJsvsyKXL18hnB2iOnLkSHPLho2bNkIqoGkINC4yNj4hVbJM&#10;NMZEKyMJqyMSfmk0mZf34Mnzzx1VL8vYEQnzwp8WQU/IDZACZ2cA2MkrYmVd15e9TdsB+cUlK3U4&#10;glfQYlRGWMEJ8M6ezWarifvISoh5Shji5hf6bZ+8CymnGyc8Yqn9HAFKqd7kq0inTiJTQolPkTx5&#10;lpROwjMR4irepAodyBHKSDoLAPynHjHPk0go4IldVCUyh/ATGzUzN03Gq/0bJYpmpY8wtyYkgt+8&#10;5h2aWWCT4ojijnAPaTYKHFQEUEyg2DRueXX2cbfvyrIQltp6YXP4ICJJtCA8PCywiJXRc3qnJxVp&#10;YLbOzFp1IlwUhHEzEEXYORtHHn57FSLeyn7abWNjh69de+PoMSG7DqxTRIudB/W0JiwsmMYRMDXJ&#10;YBzu7qQcA9OTKysfbGrtWJjnBfPPdylKLCsrdTjzZhTwxpzJtIRcRQHymqurIXCGSw5v2ZghHSQh&#10;wHDgJNxlcGCQ7+IV0Jx4XTUTFmDS/Byo2dja1uKwtZr6uoamRrkKioocCjSNB4+ASfYGNi7sDhEL&#10;CaFamom47wB6IY9GLhtJMc1NmzZvpiQWIU6bvvODff/779ReunLx4Qde+tmf7GioI4IAxwbLFAyK&#10;eR4bHycgmmWNDLvIGmAeNrS0whWhHhldKQtlPqF1lWhxBw9O5lLwpU2bNkEDKJYHX33jsW9/Z/PI&#10;6PM7tv/R8Vsntm7JX15xpI9otr2tFRJjNsiZrSEdqkQJg0wRmqdWXSmceTQVlJCiDD80V1MJdq5y&#10;R3KxSHVnzdLAqaRpTC5gFxMbx/U6xDey6DCQ4pzEhPC+E2vKORLtzckvGcMPWRtLHBF2oaMolVks&#10;xQYGLCLlkEFREaEp3SvFL0LUxmV7W5quNTcSdXWoo5vE6slKlSIKg0peYubEmQIBiLBtqCcv05eA&#10;L5eoQbUHDlAVfwXyLHJybU0N+j1bj9XRTnSEeOzT4N5i5i5hkeqBwcgj8VwOyOvPmGJe2QzEi9wD&#10;rs3FLb5FVEpaUfl2VdCLy/IpQw2AycqpUMUYT+gMIV75NNNAQgok76cQagBw2bqEdp29E0Oy2qek&#10;4Pixoi+NWXJzSdp2AFhwKl7HPOOZeeDK5ae3bg1dPOacg/GMbd1697lzXfUNo/Zgcz5TWlZZHhMF&#10;2auru/F9PWNVUsHj2CtvbuwbPPria7f/5fcP/ujlps5upnxyz05+uj/6+KWf/8LIB+6c3L97/sDe&#10;UaBqqpivqD4UrPNa1zVE2/ziEoWZdu/ejesxCIzZY8AUMgmZK5DLzkXoyjMgj6zYYtq3PWA1ViR+&#10;S6Xx/uW1zqEGvxkpaDt+nfhRUK1h31CZQjHjZH19di7UFdejUBQA//LbMa4y2iJJKyJ9hKUaGeIr&#10;4buNYiZRxSLmMBEZNp+0BAKV9QDyJ0oJjxIb8g3Y9gqdxi1/Ql78eMCOkedygCCnm/SxbIsHtWTb&#10;MObQ06jVz90pcU6MPKP866zCclA2b9gzNgJ5UueBqZu8eBG9dJCwSY6Ia+bKfxrWb3iipKXYooho&#10;Y8dT2Ei2yZroAnHTmEC9Cj4Wv2JoUvuuV2tJOYkmEsg5xpntlDAOl9dKJD8InFM0jG4Ks0XbJJua&#10;d+DKKEPoJuLJLIrYUlL1LIjz+i42DwyOF96yiBCZX1IitjyFy4ruUcAmFns+5ZKB7FD/lDMxPzfv&#10;NklgxNjFCi1xBjeeRPWcj+YlSZcfKVdhvSpeUM+yLH8DAp9bP/LmG/eePxdPOFZZ+aP/4X+gedb0&#10;1ORDm7cwk6dnZ5B17dt2QpXoTAf/3Z+QpdV9/ChTx4NTAZYlE2A3M72RuK2KMlVodapV6GIJQJoC&#10;dmFk+lbp6jiW7cdF2OVSTpBTvBMJMRkpfvyTqoZ+9ff/dWlj065f/bXWhx++8q9+r2b//qrt23n/&#10;xeefDADXN9KCBlfk68xAbHPzQL0Zfypp5EYQPz5VfKyP+JOrRUoBxnZ2/VDf4utoF8GuQ3zwPq/Z&#10;2g9dvvTAhTPP7Tnw2gbSXJQGEky5UNkF+mIUoDFmZ+6dx16gJZ0LnwmuS1LV/DjeALqyASN/S0mJ&#10;PrKU2CD8mgrpaUT0w8/pD4uigoEArzv65snb3zlz5u47Tt11nD05t7SAOkjFF1RU5LacBKhSKHhr&#10;a/c989Jcbc13Pv5gKJxo/SJaapgZRpydVqAJZiwfcT52EveV2ynPje/MZOVXkMNVTqf6WtUJDdGp&#10;DR3bgSfAee9YGOmrhQWf/QmF9kxdOEfu/aZPfBL0puuP/7jlgQdjff/i63+GbhGN0WAB7AnyJGjc&#10;hEZHXAZ34nZKltK0knupcFW0QxdzR42X8GVP8FUB6zY8lHqjkSpBVtp03vovvfgSHOPLDz8UVe2U&#10;P6tYvqLlNbUUEzfxfxlgBzwe859J3qBe2LCo0Ew7UNcARAJVjfgfcRhdy4AgNqxrxrnDYQLYaUrn&#10;SAXF5gblMpN3XhSTp1AuNwpXwztJ86g1T4SaawjkUGYMj+mKUQb1mqdqnpSuEhCqj6BnDuXUm887&#10;r5gKFTpH86p2HblqRvKarrUqgiFVb03VPWtqaL8yMDg4MThAjRceWB1nSRtX+IntnqjxCgMXH2fx&#10;1E1BagNedSluzhuV4ZgG/dnqk5PSzxZIolhoYbEkAiNP+yLG+MP9K03UzetkiPrBk3mILZNzJJvI&#10;78SOjt9Jd12zC8g70wGovvjOCM6O1U9t2oym1rFIdSDVV1R9As+/AptkfMmZZ5JT3SFYCCMna4eq&#10;H1wchsIwY8CZMOJ96tmxOvue+RGjn9q7264FRVJu++7Tx/7pv2680sXVrhzd98Of/tjgtg39m1tY&#10;NbofJNw2AC/HYEo+qlSgHiXiYew+08GMxzMG3cZrnWdHxX8pwO4Pv/yVoC5zYA/Plr+YBrtk1559&#10;sA33k8PhqQIHTMzs9CxhkI11jQTXLs4uUORVahgV02DEhIWrNgTbhfbhbCC3yCwq6tnYsrlvsGZm&#10;7tqGJiLQlQm/is8BrltCxJh8cstKzaahysT4FOSjSArQsf4BNIEN7W3ofJ0d1xDJqAGT07NYYtRf&#10;waSmwI0CylaWh4YHsPiXlufgeMRVGFtHi12nbAX8Am9FGcEEjIrbriwSBibhLbWH7YMJuw6yDZul&#10;jxkaJkldnANYXENcQ2nRKqWkVmDQhTPTREoPQRkLy7j7CI8oK6+s4aHx1Nc3NKGhlFeQys6t2QaE&#10;HlDxHT2mcGR0qrmqBANIrdEW6XhYBqeBu6htM4VyiVB1y1FIg3l3mxyjv26/4I4MklZOPHEGv8OU&#10;FWOEesbg15Ynq8vbugcI3unb1OJAQPnx5SsTxeHbVLlJHtMpnkQE5bFL1WjL9WaUV4CxBKNzgViA&#10;eOmmhao0H0HR/M+Jk5PTNbX13DgSZtYWFitLCqmHR2mjonxqvWNuLsJcWGhirYlxJ9IcUSBYcB63&#10;MJqQuIsyyotKEHUNtXVjI+OV5dXsEx6JPhYzk2PrDIlSpgtLFN8qy8+rIApEqQrLSTUduUklrgg5&#10;UglQ1awCZOUtynip+q8KWhQVLCP7CDAmg71EEqu+uen5F1+A0bc1t1VX1UxPzfX29NFxct/eA22t&#10;7UwfjRasppQA9QA8EeMBGXT39K4VLra0N6MT0kMBQ4ITmBzJ1IL8Axc7T951S0VxGR1y5bHFE6nM&#10;d/FIlEB5PPLWqOy4lLdKAfzA8lUARCcJJrCSAZmtkXukmswVFTBiCqlT/K2ls+/gxa6Xjh0YHBjG&#10;5MBHB7BKrBYGYjFid72wFIJjLMwynNs/aOJR2SMuL1ex0l7XC1WJLuqISc111JpcygsrczT8FWyk&#10;qtuAVvxeyl9fKsHjt7JM9rhQV/haeYXKo7pwaj2N53EEAZXm55MDS3EGrDWKcywsLxC7RAQTBZFG&#10;RsfQVOprG8qra6g2Q5oK5R6J8J5dWSynQ0lzfVVTHes1A6RFMBVIsUCHQgrfCWdCq4b+i2jIu95x&#10;7drA8HBVbS0gIbq9IBfMMYCFxfVClnS9OH8hj99lBRTLKYcVqUiaw8MrC9lTxTAikvtcv5DSNEto&#10;9AsriwTBERRPahCSHMyRG8LN3LeujE2PGYjGT1YAiWe7Jqfa+vveufVu5AQMHNULfjdC4BgWSE3J&#10;WmkRpEwvVcUL+IDXr5N7sw4cVPpoY9Pk2vrl+YV1kQvyi6UqZQPD4rSZxSqo7FtD7RxXHRIQ4W3q&#10;OARZF8QWifmiWQxtpW4AgDeMIOriU7h9Cf5JEChZGzLjSkoW5yAkdITaiur6EqoEVtTUNbY2b9hc&#10;Uddc19RWW9/IPlRV7KU1CguxLkcO7mTZhwdQC2bRJdnexNkJvbSCKzldXAgIuFpaVEa86cb23Yf2&#10;tW5o3f3Uj/b/49+puXj56gcfeunnvtDZVDc/Nj03NU0rK5iCMHmUJKomUX1jcVqVakuIdJY2A5Jb&#10;W1OHxI36XBCsEv2qq0orcFWKfgspS7K82N/bPTDYV1VZ3tpOvee1oaH+Pc+9tP2f/E5dR8e1Rx78&#10;y4c/cKkKHkmVonIgJZICBwf7+nq69u/euaGtqfPyucW5SZa4ubEeCK8GwA4TSpHg+VQ5y1uFu9IP&#10;l2YTStUn8Q9GB3KAlqf0GwxCZpZtCL7Gj7lioppYXZNGEcBNMV5TDDMVFfEPgkwvpGXoMogW7zu4&#10;JnxA+dlOxok4LbGCWGSVOnRGpgqQUM+kvLSqpqqutrqe0aJEAW1Hrp+VBzHw/DV6hCl0TEFkoAt4&#10;5JXPX0rQoJwlFGDC+ypsfQ2gCyG2nLc0VV12euemg1e6737nAjx9eNsmlQEqIo8bU0EudsZZUkia&#10;YhVlKhdmFjC+S/K5ZCVOnLyi8qW1/EWkBaFxUBh8iUSzinKMnkUE1epK4fxy3sIKJW1wzZM/oxrU&#10;CvIB+5EUVSaMqrMJf7E5IL7j4AEGb5+dY52kL7vdiyqeyNlt8xkOxvRQWXVphR+4GhuTLxNXAInI&#10;CErDaG2BCISw58EpC0n/R1lh4cqG2YXc1CoobVmRDA4aT0IOQ+8Ks4cfTo+0KiIC6TNcRPu7wnJm&#10;ieRtlXJzUI9selcYJLCCgO+oaaAex84SDRf1nqmxraPjVxurJyuAGuVYQvWDRPCZU3j3rnNnyTB4&#10;p6xkFsCPzPOKUgQWkHpjSzM7gukl17G1r2/XhUtt1/o++CffPPzCay1dPc2d3X23HZ/eu6f7Ix+6&#10;8tM/P3D73bP7DiwdumWpoVn6yMIqYUHDA0OUYcK+wolIGGxtbU13j+r97dy+C8uzt6e3sakRTwkT&#10;ERwnv6yIzAhAIHRqaBQQnHXBHJcBs7ywjlzwb37YQfzw58L8NK2kgShpRERdPrx7/CwLx5Nrk0B1&#10;QgOicxegCQXTKYuLcjgxNjEzNaPESDWsWhseGbFGI/cDUxeRH3JUF5eJkFdZEZEigaSsGJPHlHIa&#10;KiihhlKPUTwAUxQYSjsUtY3CkwtkmkX58S2XtMJ6xAmknH5e8A5aqGI0VJRWwAwbBgnNbyUC5ByZ&#10;GRnmR65ZItQg4nHDDo2qC+lv+7xkIVl9sqiPgHFLB74Vdd+zMIs4LfM2hc9JeZn2jQfn8b9uLOZi&#10;vyDt0nJcyI4fK4zFmL/qH+RmmVC2ChuZ1lHtIqxDw7Jr0LX+l2SGKEoqSeqPBHHHFsS+SQyzsL2R&#10;j2EJhIGdGK6BY/ItVSW5/qNZzssH6Coh2HmdFMYVEqfRhoDgKZC5CJm6SQUJqwyFNLzKkgoUxKrq&#10;5tKiKiRGPgxMo1etBv5DzTabEFqpCpuKsKAT5WpVwWo5exsBPzO+tjRbUrBawnMTmDs7T+skWo44&#10;Yw/Vco4rKNtBtd1hFYvoiqg6qiFFTnkZXioy/RHBbGdMFHQ2cdD89SIc7IS7oNF/9KWXbu3sCNIY&#10;aGj4X+++o5mgpKrKC1cvPbxpC7v1xZkJeiFV19J5qar+4pXdP3jq1Bc+N1vbgEaNMsRmwQYgtRAZ&#10;VF/fVKrm5rA87MQSZDFcHD4MV3ctS6UoqamCWJW4lbAs/GbsVMwW0ZpFUITLGI2WXAh4Q4ub89vl&#10;njMQgTMeePBD/J6+eKH761/f9KlPz1y9cvGf/9O9f/u/LTV8/+KLT4WEU3KcST/uY3wCLYDcIKcG&#10;mlJ5jeFA85GlxVlU3OoawveJ21WOooaHIc38oeegb62JcRC9P8cS2PSNgE2B75CN+sbBhrRl+VGQ&#10;EsSFXl1a8uDlSw9dPPvc/sPPHTrM+1Tiwi+gNgPrq9hupO3gxBAmvApDgC0rUrOCjiAq6yCtGHGo&#10;H6XXF6wBcwDpromrszeSurUumRIPZGTarQjCC1NYMDDcj622c/dOHmxodJis0GNvv3P7qXffvfu2&#10;k3ffSggDPBNDY4KapfMzLA2zRqUwOCMT98TXv8fzff/TH5yAvNkIMgArUYDF6+AA+QWdV6+B2K4g&#10;OtfzS/LZIuI+ZUXEkdDjS1FFWAFoLUoANPoBWapsiQIX84nQK+Ux/HYNKj8TTG1KMmBkZRcdOHSI&#10;RhPv/PZvlbe3Dz37TP/3v3f0f/3f4I9nz5595dVXaLWFQwn8Ao3I4lc2jjIMVgtX8KcsETEv1oqq&#10;ikybmJganxjG0lEsan4eaaeL2ob5KD6yQRLWoje0iCuFj56/eGvPtT+/5ehsfR36BMoGNGx4VUEL&#10;QVDyIahQrPig9jdGUeTPu5CyoxSwxosLYPUsogACrsKpBLhiwxhFkIYg3QByQQlGcUfxUFhFCbcs&#10;U9QfiAGyiDJIhA9RFZM/taOdOe0GRMKiVI/V7E1aleIuUK8018bJI6w5wOSIthKE4Xi2TEUBAuEB&#10;WFdtSDiKEv5XwDWK1wsqYMiwO+r1usUQF8D3VkWbSvje+hL+JZ4A0cO0B5aH2K3Efi4EJi5rqK0m&#10;u2SR1KTR4cWZqcq1CvqqFedT95BoQdUAl8qBgiNTDzVNZg5Ds2MLNla5xK6g6A3mqqpkrpDZjYRD&#10;l81nbKvgCVoNg06rzDFBB0h6JCCFq9BL2NKy9ogRUUmQVazKIuqOEgutUoGkwtBLCltHncgwstGK&#10;0KHp/aiHX17EJAw+k4XFMLVyqGB0wge47PoqlalIumKPABO5eN7yuYkx5vcTGzeitVyen5LmV1ZB&#10;Ue0FlbBRuVYgCVRxLkqqAdsedWiJkRDeVkRsBPQhSFv6ZcRp2qkns4XWsbt3jO3YfvTPvtlwpaNi&#10;YmbfMy8c+dO/rL/c0fXRx8/9vV8fe+Cu2QN7XKKER6B+F6myBjowrvEoSMKqfk45i1JQwcQqsdfZ&#10;26qpqUr6UhgUFAMhKlhWclgRUCScIIVXV7/4Xygl9qtf/XeGi2xjGKlTjmu+Up2kU+3evSf0GB3C&#10;J5Jwern77PyUJ9CdCm1NSLfx2VZ9kvlNPHfT1ZUfev4NNsa1Da3qAyAXqAyeqJenvb2+Gg0WSeAi&#10;iAOMDOh6bGx0YnKMnEVU5N6+PuqDVtfU0joWQsR3EcUCyBcDDeM1CiGgMrBIaF0Cpq0ERXJE4KYB&#10;jwfzDjsNxVKIb4Qf2znDn3iKSEyJDS/tngrKFD+eX9AVNE3CX1SBhYQy5bGrK0NUBJcq6owkbCp5&#10;l2dn6qrkFmDGDHu7HpC7QEh2JRNrZ5B1L8+zA6zSwSanWOQlhmWK9cbTlI1NE57z6rFD6GdeQjF9&#10;loM/uWnU+2P2QOXxUfN6Dps2gCokzRol6hSRx9MBx8ufpgBGDyYdQA0lzMrLceDzvJreUnzdlaw7&#10;PSs4zbCL4tqY1CTcl57f/jrDdLVNwiKWCAufGFcpq7r6emxU2a9AeIrNzJ8cH0avRA2Qqifo22Go&#10;zK1jrUOniUnwDCT+Ms/T9ZgyPSMlJAj6cF9LVhA47OqVK6xdSxPEo8gAzKfNWzYTpuS06SlcHGp5&#10;bE+sjIbSMiZhbGIM2UjsIVdH/Eu4uLsD0gsCvvPEaYbQ2VRPsgP0RvqnikChT6RelwSbdyQgqqNi&#10;tVw6MAPFeb6auuqoYYRTiFQOZbssLXU019978jyX6dvcJlBGSMgcpYzYY45uTgB1hSf4kEMvMS6u&#10;B4mEhq3Wj4mYCk98EqYWvvqUhMKrL+6OIQS6QxBPdQ3F11QyD+rF/INaHLdf4NK0rCkZ8QBra7OL&#10;SzyRK2Uo5hEwnTER28WyjY6NEjDS2NSkQLly6uG2IngYDl2VCfrAwDOgo+hXhqEuLs5nj1FFWXHG&#10;Q7KkIjoxNSBLdAplE8hZxH6LaAtMd8gpmgJrb7pAQ3SQlKyy98a7IOEDfCWSUoNftbe3Kawy4hxV&#10;o3SF1zzstnNnX9p70Nl2hVEYmyGwz0uB7ZWXpHw9ok1U2I6EwbRnOQu6s7JyfGX58pz63/EnMiCS&#10;+rPYAe4Lg1A6tGNYMmoJAnb4wHp7T98tr71+6q47vHF0sPSaHAUqYs0WX+vuhmMw5PrGVuQJJihA&#10;GKmvm7Zsbm5rrWuoB3hEzWVayHHAXbxz5479B/bv2LmdrFBC4Ig1pVUZtMBNnQyhzW6PoSpKYJYQ&#10;DbeBwIANG/Y+//Kt//z3ay9eufzBB9/4lZ8e374loopmxqd1plkZiwX75WAdahpqUltXTIAzx8eU&#10;FQtb5tOItuNb4aXkidC5WlpbCMGAyUMVU9NTt751+rY/+Fr5+Yszn/3U7D/8BxX33IWvYqC/nzA6&#10;dlmDA/eiAGBrSyv7l8dhSAQvoyRFLx3hW67SEASgvMrFBRRWgEL1DhK4IjRf3MXnyEA0hibHXSrg&#10;tBLp4XW53qQoNmDCcMJxH3+EAe/NBMkmbVyCWQUrFyfjl+/qcr4RZ8Egg1uK1NPebbHuGJhGguzf&#10;FqyrRYcnqFsz17AzURGRKtaj8xFasanP7NrKY9118iy3GCJUs4AQJ1cgdmViu8fkNgJkjywSORQU&#10;ECdyhZXBBEJe0FoXnsCZyC+lOKGtyYUt4eLedpHvExzeLnX9dpyFQ/lcBlxHsKPY3VqXSOH3kb3J&#10;+1ErNpzVMcmxhePM8GpmW8bCO9kg1zWTmDfnRcbF49bJvdIIo+zTdABZLpm/YgTDuoEYaIQsBaqi&#10;xDDxasebOIA0AFae8bErHQ9duvrs7m1ntm2B3nh4W6oaAV/1bBRvGhp6o62VnayvUBuusmLv1MzB&#10;K53tff2f/s4P7jr57v6LVzb2DfS0tvZtaH/j+C0/evTBS488OH9w/8y+PfP1dXJdYUhrztfcNWIy&#10;eB0Tz/WxPzAY2PjoSEwbjQ4ryqmxJTuNe1PzgXhJnkeSEYBEiUXLcGy3eVUkglzirhAXz8UqZEGC&#10;jDaimyMzSABQ5AQ5Iokx0GOdBhYwHHXpooypaqYpCo9dHxd0ptUEgDTTyxVyqT20sAhYiPBJWATr&#10;Ij+5ly2EpjE+BWvz+LwIYcFTh1TlZJVqMXl7cUOLNTk6RiN7bUXC7yuC73ppgqCrkNqpZLyBRHMk&#10;ZkZQCQHfQJMpDxE/eU9gQtBb9jsj0VxCzf1WLmFn7+ec4Iy/iLz3k1//fcMYswcJfSA5kk2Rjif3&#10;AeO+2e9s6+XOT+544jW1zmNRIsSYb7EujrO4vq9Zvgi65IWsCLEdc0Qr5rECXlIVj42dxQeYryKk&#10;WdrNi64I5IQa2IxcnNdUd4hKdC5Kr+6HzvPDuDVWxDo7NIir2VBREFNE2GrQpuwAvjARGfZPPfej&#10;fb29MTnEqf7JJz7uHAhVpoYT3l5Tx9jPrFJTZbgKC6S2dvvJd7hL5xMf4lZiyKTOAUmWlCDUKGCN&#10;qxUdQ+EvRNpSEjSzoVJK0N31iBZAPuLW/Kn21ekqBKn8uLXLVju7Qlxn27ZdNfv2j7z0IsmS3V//&#10;8wO//d9v/OjHeL+r64q6xMbey7lFXCeLHuIimRzUmroAjMDvyPUX29cNAd1cLDBJ/nDGv44SR47r&#10;RFcK5F+XK8D/EfLC5hP8uahw98T4Z0+99cy+Q88dOCwaUJimautH6VGFb0gBtY3uxOIIjawpU+VN&#10;BQZFrHdarkGNNWM+tcn1gHwqDdNPl4nv2O9cB8riNWoPibFwsitXrrT19j/84iuvHz34zl23wswR&#10;Z8L6AQvpgri4wJ3EJGkjtp73iW88yWW+9vCdimKD7bsLojrtBF7vtg5jIxOiXpU6jfJobqQglVWD&#10;lFputMizKT1CwYBW11WJUk20HFNFgMWiGSAYmIpf5+8/dPjgkSPFNTVNd93V9Sf/fq67+7Z/+btR&#10;o/Drf/5nXL++Th3AEQqxbVXsorgY6YAOpOURg9UUZYUmsFOtgQQROV1X0apAAElGVIDKjPWhi+ce&#10;uXzud++4vbOZHqBaAIm5sGMFukd4snldAi57OSITSOzZrkzvQX0jtX95UxsxSk4r1VQBQhEm5hZF&#10;+pQpQvdwhHUBFTxomCbJQkSICu9IYQiSzhSPeJiMt8dUBOW7PeD1I2iGT+UOzNEfggvpcLqMVIHI&#10;2Q9Hi/QERThrkGQ0ryinnkCihsaGJcJPfESkcFzHRYjJtUNdrYDPIQqJXlD5bzICAQAtrzXLAh+M&#10;0sudKNjBtnxMXgwIt7NgEpRdhQDN40dcsFuIRLglj8tFHD2bkd5LM0rtwxi2K0t6uYgISKYrJipj&#10;NZ54HbksgqcQhJYaa1qmGKTADo8LtzWY3xzgvhoc81GSwl5YeH5ygsF8vH0TV76yMEdMQzSsVTE7&#10;ZzglKJw1AexHrF7zVKH2osYSNSyW0m22E1KdX3xzvqF+dMf2pqsdm9882XP82OjOHa/+ys8Pbm3j&#10;RpzuUphhfScVq32ZYAW6JNgEii74jbTTNOjy+jwkukTCgYNJ6pFxK66tffGv23QirvPXPr7ylT8K&#10;CyI7IiM2wLfCXbv3xKXFoNPQVoYrvW1tLfIUyEK2BHCtAAN2SUZxKM3ejkyQqvXn59/z1tmXbzuo&#10;tdZHQuz4TBELmA1lhDLlcUFKaOEhJiyDrC5M/cHBfhI9iNro6OzkNKABLH++jsrY0kxnnPWhwUFo&#10;uKK8ApMD+ZrCdYH1+/CcJ4QYslP8M5GRwP8evtP6rDIIhVEthiS0lX/gGmrjTQs2K5QqtVaGy62M&#10;uswqOllF4RntItdBd/0RxWQVoeaPjgwX569G+gk3TZC4cGMG4wjEWKBxMp7YDDHabPI1/ybVjAdl&#10;+6qjof6Ot07zfk8bZXTESGNFMTF4E6yF3wKYSqQW6/W8QpdVXXVykj+pjxs5PihMAiZcTJCvCyIx&#10;jLJ562akFycghQgOkcFWXEjteoZn/uF0Az1xsoe5t3LTiYg1jAv2RB4BpRy0autrLBlkQUIxHibC&#10;XsFJydrnK4SSo+OQ+oWzDHoQUKWUWKN0yQwlCGyyvVPDzFJAB3eTP9ApkawmlZh6urvZ+G1UFwL+&#10;IDi8qhrcDVUPhkLKoOWNvwh0LsCuhKyNiamJ+cU5okwssXRppAcv+CLwEau2qX/otfamnp5ehHFD&#10;Q6OMijWKQycplqEMmClI7XIVTEUv23p1OaryMmSiETDhR6KUVeL7SEGdhNM9cq7jhcO7WHgGqUrh&#10;sBtaNOA2DIXDy691N22EVnPTIdL2BpYEtAokLcgH4cYZF3ZpCDcwUsVDobfgIJCHw0BVSoCn428e&#10;ma8o61k5icrtZxQzi8ssHGOG66K5Kp1vbW3z5s0Yb+QXEEoG6APb5hnrGhrQG8iXJGGKkSspwO1E&#10;mU8VTnB18xA2kX8qBuuOSlF/WuEBYHCm1erKKhqGMmbpIjOq+B6ZO7Iq8UmpJC1uGxW4UXVF8jpL&#10;S1kdAx3iUYjJ0NigcNKoQzwrSi5vHUyd122ra9vPn7tUWb3U1FxcXgY8rQbB9NzAz1+oHcGXuSkP&#10;wrfYGjIU0+LijWVlO8rL35iccJWOAtLU+JYGltYVYhgMgHGGwZ+7ry3OlRI4sGnjLa+9wSP0u7U0&#10;74B4gpJg7iLpUQVQUPi0vq6OiDVceS0b21s2tDEvOF5nKatCNGhZKekP27dv3X/wwO69O4FciXrp&#10;utY5OtB9rbOrv7cPVyDXVWl8l5OQJexqr3WNDbRJo7PE7W+fuf33/13D5c6rTzx84td/dmLH1lBD&#10;NR7vAnY72sk0F1KwITnpRFcDimHSRAkJoneXWe7BgSHwOqKzyFZQCA8O0jIqMatwOJyfyLmm5mYy&#10;rXl9+zvnfua1U41d3YMfeyL/n/3j0c0bIRi042n2AzSzusbKKRXKnZ210Kurda4WShJBc5O0RjlX&#10;VNtI9Z5FOjLOSrR8i4uVUEx9nRzssGtoT3w5sTEihkGYnZCsoCOpHWEJxAuISDppFPrwCxVL4zXl&#10;PqJ3pn6MYAk/KCFaKNXwlLwgHcap0/Ih+5pwPP1lKIcHwdB10luiTSUSUZLXxXuUDmQThnhPp/Sy&#10;CbWvle+mou4BhukBrgu8gr6NLYMbNzz03Csb+gavHNyPIRtqMheXDUHg8+rq8NCwUJCFeReHV7sh&#10;BdXV1HImoUxkbxMdycBRi2mEqkxql6yGblnieAxbRGrqqGHG7EVntqgW6hxzxyWFYEvikkRCKa/O&#10;5VqEb4Uss9oR8eU6gmvF6+xP7Z3AKd9zSLG98Yh9xBWzi+R+znBDhVVAgFbW+rEGITcSdzZjk/KM&#10;3U3M1/ysQKiYh6CQx650PnLpylM7t7ywb4eKbsEraK6nGtmyUyWyKWQ+OXG4u3toy+bbB4b2TE3/&#10;0utvPnju4sErHRv6+vs3bOhpbz1x27FnH74fnK6jsb6rpWm8Qs6MKOona1PD03Sa26zPzhHLNgGQ&#10;yoyBqzJM7dAS5T430Xe5qenq1atEUNbV1FLhgT1YU00wXz0Eg8jDvOF5cWDPTgF2KNJN+QVENqr8&#10;g2baeKVIJZ7d+W0Kk0VNi0o3oTYvy8EkMA6NKKDDcCAp3MrKQwb/8UKQveEMsdy0BlAwQE+soM9E&#10;TS8ryzSf5IJevnBQ8SICUfmu8BrfneubgMU/TQ4Z9v4fA+yIiX2v3MwoMyOrOCf+DPqJF952IYqv&#10;02HuBbOv5F4q+1Z8N84PkcR1sjdz75V9JfeFt9T1MeTeSyI/Pd5769zHyR1D7vvpt65jjtkFeRFm&#10;du5343zWN6JWbXQr3zmaOlqHTZTYYIzxsHwgc1HlU2VlCBpXEA7qAQEo7tnikECyXGhAT17hvLqZ&#10;Ly7MgtjNE4CFEc+fczOkKkouRCUENfuKtoMq3OFwGtGQED1GHFxdcUae8aQAseuvE3rE6b/87LNb&#10;h4fjcS5s3fpXTzyhZlNVVWMjo3V0gykr3W0442ph/vjoKIF9aCNb+gc3nXjz8uOPSaXxoTRdYBoq&#10;RIyOoy9RmRK27cwjLbW4QcriuAs7i9iujISyVTC/uu5syEjlJvp8L7lmSwMqR98J+MXmz34OqG7f&#10;3/nvmu66Ox7tP/zln1DfPpeSs9cZhecSZ6waYkshizAE6fyRr63MTSSTmD2hSW5/YlzfqZZC65yX&#10;La4gPEU2oPwDzn4Mixm0bnLyl1576Zl9Bwiv875WPCpyRREuQrYUCRUwln6kXwtmVf4QgS5RKzMq&#10;P6SxBUjrBEQIeMg6MyOUAp94RpPtFqehAgNjwWn7+vrR57cMj37qh89euP8DT+/YqEZ22GvAMTyX&#10;hq/vs8yq17yy8oXvvgCJ/tkHP2BlVaiMUkVkOYpDMnZHtRfjH0V/hmJ5OKdwoutKGyeXSy6hGJza&#10;EcC+BAvajNK42ADa5VLfxfpE1YoJlFuXCaCtBH8ePHy4YssWek3QCJg4Ox62o6Pj5ZdfRArVVRPs&#10;OY/6xJwyMKL8+BQFDwXMoJPDU0i4Ue+xObRfhTrY0HTegCS5nkVVGhI6DLRu28jQZ99966md+97Y&#10;pNspd876kRu6mimZr1rky+rnocSslOJqo9VrKhkTzC+AgdDD4jBfsw9VJrYC2iI6IfQAXVPLx4Kw&#10;CmN0DNRauJgV43ToprooOMHN3foMgiYhqpLiEUaaxcLE2JI7h7KRMvlcVVBiV1WkxMwSHE2aj/4U&#10;tGjCYl8gbWFRWK94ysur1KmJBSOGXemohMoVFldXVldSC8PN1iEJescTng5PUy4iOVGankTEJPBl&#10;7EN32TbHktvVepVCpaSyMt2StWoipwQvTnDsuhciIs6FHgtdUTfIxH7UY0YTJCWaJIBdugCJVMpC&#10;CjKEIUiV/JBM/HnDJiCpADttD7oRAjkIidP2pCOoySmspLPjY5zysbaN3L1TMcE6eGR349CCSfla&#10;l6GnlBoFqXCitFMOSqlLRIaPXI8XHlHnGoIC1dddO37LxUcfGtu5fXzXDu6Ij4+h+XO1oUA7t/VN&#10;EJ2KbidzaH0VdZdPy3FwJqVpNLB4Rr5AwGvGDHOlJJ8jcr70OVUe+M9/vBewA36zCi4hI8Auxmp5&#10;Iy4ZQwy1jLOEQ7mQfGw3MWqdY+IzPqU39NzCXXo3td395hk+6GpvTBIK3BHTxrt8WZgHLltSjEIG&#10;t+L6YnnLKm7VTlXy0pJr17qxjihmh4HKp5gW0I1dECpZIn+PuU4MUmIi4Q5eax8pzB48JcZpr4IC&#10;T1hS74WoebkkzyHXMfsUdDVDMJGLWVJxv961orGKsXagDOgLHo1Z46wmxeuRkc5IAMUW5iZFiJWV&#10;UFD0cJE33/Z8MpuETYRmGD6B4DOGOcMZJS7mjs6xT7zpdISiTfdVmvBOVFV2b2hFN3G0twQcmji4&#10;iZtJFKH5sJuppIb4BTGADcqspSFDURGmGkYyV+MOsJuod8NYolsuC9HY1MBAsIEhb55XXY0KVIuH&#10;MPLgJnoYlV1IHB08shRxVaRe5DU1XEdGhjAzZB+urJJlWVdbx5ZWtHBFOTy3tbURyUeyMHXO2F+k&#10;NAqwKyOISaHmdheYmERgwb28Y2NxLZsjgQAuQTSfinBKyOURx8WtIZ/2Da2Y8opNEQ6r4uVYODRB&#10;V0Cic0AUYcdlVXNnaXp6amFpnu9iLyHhxOmNl8GUGPPOscm956+8dHjvyNAI8G1DfUNDXf2iiyjH&#10;IWqxcNHWMLofhXhCZVTRqDLF8UVxNIsZHfQQRKwuzS/cNTh2tqKsD5STOGfnTUDR6sObBnTkGrRZ&#10;8+Gg0uxQ5QbvOFGRUbuAx0keyeE7sjlVIJe4s+ISjD3UDaQ3piDbj3UBLyHCX3qFis8S3aO7SQdn&#10;WKofQl5jUgiJ9zmhrr5ucGR4dGyMC1JAjceHAnlkKXOET66uAmtTVk2ZIPDlMkCBShhI0DNjY3eo&#10;80dLCxRIZquEgbt6K9aIebNiBEoEfH/t2rWJSZUaJNSc36rma4OSOzK5wI4RzMVr2lwwMSxCTQ0h&#10;jSyl+ixBCZAH+LS6YcBoCovm5smpWVtra7vlxBsnUH02bkC24v1iewFPNzY3AquANbv/7zoxX5CB&#10;wCPV5XW334KCXVXVt9XU/HB0JJyH2B0srqbI3J9n0VRT/DGtyRqKexxSxexQ4Ke9p3empmZg86b4&#10;E4ELiQK1s3zCmi18wLmqW5rpAcKGwbphJ8CzaupriVnbf2j/xo3tMCW69HRd63r33ZNvnTxx+t1T&#10;A9c62YFgNFAJ11QsM4DsIg1zKtjjrRvaAVjvfPf8B/7oz+uvdl1+5P6Xf+WLk3u2Q7KQhKrEEYVq&#10;vZlkigisY+F4QLwpAASsl3I+HSfPpaGgkWEyiafgMILjXZ6N+3IZ+CSLTugBiuv45MS+F1/fPTP7&#10;gfNXnt+9/cu3HRlob20nepp6XoVF/b293V3XUFVaG5vZX+hoTKBe5Mte4o7U6sNcB4eFPOGBLKVA&#10;ASXxKyuNu0hpoDcxsZo11Rhq0UVXIU4x4/7t6hnSatiUSfldV9+NblZ8bnwtSnwIcbv+W74ZlsKl&#10;htXLE3LWRuJL/Ibw2OfudUVAh9rWILZc05If8l9QXxS4xIDp32k03T+hbNkpSmCBxKZFlXQmlbRT&#10;ZVJFfEsHTRt+ubWphWxm8Iv8aB1OJUR6Y33gyecAfydVMU1KIENCPsKTR4ZGw6ECb+QH+zaEnOrk&#10;6S7lYFe8j1pMqDvngU9KGvlHc5yUjtR9ZS9F75IohyLGgDWS1JXLtIWQs+FoiTfjnTiIsMt4ZiCb&#10;wcqk0t2oVcd3w//mFzrihXZisL10hbO7qChqIl1jg4Z2o35koYIHJmvgUeN3+If7gyuSUbJW8efk&#10;mrrNeUQCQgy/8Orrt1zr+dpD97+9pQUuL11ciqZMccUFSA2g1EbR9J7dd7zz7pFr3dvHxgY2buzf&#10;uPH1W48SQ/f2XbcPbNowvHXzQqPEKzMQnhKOUKsQQDbhWGBNKhPDoNx7Q2ycE2pqxQDhfAQyczPG&#10;1tzSiCOot7MPU4EBE4jK8KFU+BvyhdXkiXgW5H6AX7q24hNuAKEYQITCRT0aPbL5GJcKxE292WEx&#10;fEoEFPazVRSb8ddryMYkS4kSeGk4MO30FWCcFp7cf6OESg4rIVtQOTTOcJYlguIRXCVGwlfY7xEi&#10;zfwHcsrjKwAqehlb+zSpx4vUak9j7rIIu1zALr6Ye6Q0lojUXNka5JqdnDKSjKaSF7lkn0ulN309&#10;RxYnl9Ry5NiQEg0p3WYvNJ60EnYYvVa6w4pJjtzH8fiv75HscXL3Tu4z3nRCKqZuDFnN0Tc4ARrk&#10;d0Y2DIJ18TKl6m2KS8Y5RrPd4V2gvh46wXMUvo83An6OEbpih8EcHTmXJ6cRvtIilPAof6TS01wK&#10;xQ0UiZgkxAUYDytR+aNKZ7LqI5INZQymlQbiKc4dpuemWJzIAH75+99rGR+PSTu9d98zjzxqoSdX&#10;0ED/gFh/UcEeWwtnGNbyMo0EIMX6mtotb5+8+MhDov0EGlCdQcXAumyZQtHzCyBjRG2of7G4wd+k&#10;P5AI6KULppXCzbZGbpzh4Gm5tJctcbCOm5a+q/NKbV0DrSey05579vtdXZdPnXzd9HKdhuPPeIcR&#10;ZlQR78RHAmOZAnLMtW11GpxT47E2BeyKYJDryU1aBZ+p3nUaz+MA5SDOcC87EVcpi3/vR091NjX/&#10;xe13an2shIsjWBTpD0c3S7NQL19XAJKWrjxxcAYjWpH8KO9RuFXILJF7SwCpwkBkM4iyyNQTk4lJ&#10;TlmEXlvuF2KYDA4ObR0Z/+QPnh3dsvkHd95WXqWoqBDHfEsERR8r8pAW56cnJn/26dd5kK89eheX&#10;QOmlfi7Xjwg7hVfbJBEKQJMKKJkDPEXdhz0km3A8FSfJ2UlOE7VZKMmwIqejtrvL7EpviJwlzwlb&#10;yZoA86ruPfhu+/p7r3UxeS3ob7HEzzz91Df/4huJwmDhDp4Fp0VPi3rBaGvYoFpWdR1UmylFabgm&#10;aQBt4XlL/G4uwwdUltJAHmjdL7z20pM79j65Yw+JmxLNCFAgEIqcOBXAMx3xJUFdCQigdU/sMxfH&#10;lKGV7Hu36ktleSyPx6Fi2wb34BSqlx+4O7abGhxJo5QsnlNsnf2YMpEypi3xHciOj1xjOTtHKH8a&#10;T5gRfMKGPPTQA2LPcrDnw952nQ2jzzasSDwwJSs+AH8e2TeMFFpt37LBHtAaQojs5QUYUjiCCHUZ&#10;fX5mTOkno6AJDEPglGtEqiJptl1Dk3FxMocu6rc1VvkUoXqNAf6nsH/yR5Uwx3yxRTXpojbiFWQB&#10;lShBi4pHUn/FxZT2621lwA4HQ8xVdtvgRAq18d73bGuugp8LWvShucqpICyTUCXsVepevTLU60fT&#10;pbgeR8XFelyaIXG44CMt7SzKlcU5lyURU9VecENbHDacbnMJ9cYjz1tjqUnz1Zt6fql4EW0Yyl8u&#10;38sWXU+qoHuJpFA0MGFlelNmITqUOSkwfOei+0KF6ss5eWOyiyJRU1aZzVKyVOoS+18LYGd1WwMU&#10;gUSEXTIXSjRMUhJ4oa3uj6h3ExtUum0U6sjxAaqGqM6TyWexX3DPm6f5Vqc6xio+Vr5bZwDB5jjF&#10;jjGF7+FDRVHDjQzwhcHJhG/ZurW3tw/8Z8eOHVCBoKXZOWaQzSCcZZ582FK+QrRbEJwpPZ7FvxJG&#10;4lU2ZYeoQ+vULvU+VDSy/HP6QqSPiWTFm1SYGbWBM2vUTp5YFoojia5kqEpdXnR1JoLX9AcYIrZu&#10;lEIfHR3kOkJtSOIIjdyhqi5fom2ZiLLUgQk5MU+ZiRgCnrtHyG7o9HEEP2Kyqqdn7z159pXjh4Xu&#10;2XctxlKQB7mzVbEruS88hWvSjQ4WivXuR3YLXdXJIh+WuFklr0VQEkdwK9QOgYwg2Qt07ShEEDFy&#10;2ua4wm+J7UwZmZxALSalxuByn53HNuWCMBRclFSppw9gmETktyPhAQiEjhNMjnNpjWC3ep4Coc0J&#10;epzFeR4MPQDkzXQV5BPrJ46faaZBfmIWcVCwSYlXrkq+rvJVIFCsRGtbEwI1kiZoL6tWG8JBpiha&#10;7NbNWgUoADaBRESSkaPH4wE3cELQis04ilSUUhzq2KtvU/Z++ehh7/kiBOHCOikVSoK2tLDpSPJb&#10;UWFddXXIj8itiNHyItqcYRJPjo+DO0SgJavZtbC4dxp6zjtbRnUJNfEESqNSnCbH8A2jciFCF1Wl&#10;R6Hp+SaGK7JPM9U8eKmuyTnrqn1rdiZOxRIT7sf6AsiCBU1NT7J/0cD4c/uObbV1NUAzRI/ysB6e&#10;GodxMQJzaEuP6zusyjD8SMZEZ0ZF0HVJEnd8iFw/S4uoFDw5SSLY/wGzSlS4PWU0fQuJwTvAec1N&#10;TaAtgKHu94pjyuGi2MDUp5mdGxwallcNy626CnSvvrFBoKrb70KWlEGiaT0AjQvVUchEtR7hUYL2&#10;HKsiX6UNXaAd9b4gaEs0rKKc3Aac6/Crr57ZtqNw21aAHjxm7EryTO85eZJJ7yLabpVIwzIVxnfD&#10;I+4bu9LqZ8HttXVPjo1anSQuSzPAfcM05TdvKuYOzNRHLmAXnDMYbNXU9C2vvv7uvXeHdh7BvAwV&#10;uYw0o50E4+S7FU21BP1hmW/duvngEcol79uwsb2+vnZyZnJ4ePDCuTMnTrwmnK6vB3RapX0XYE1y&#10;RcheivBGRVKVb9uxnai6u09fuO+Pv9HQce3iQx946Wc/P7BlA4wLbEhZvdT+nxNCR5kT4On+gQEl&#10;hhQVEqIIkTBjbvurssSBRMN2cBsSYecE/FIiyxJRgJYPFyIln9oBFZUHXnmtruPaXe+cvVRTdenB&#10;D3QfPqjFHRzq7upk08FTQevOnTk7Oji0NDc/PUmhj6HRkVGWcmpighRakLv9e/Yy9RLzhogYQIbZ&#10;QU7RY1qBi7AAhWwCVCkBxFZHZBUIPzMC5x+h+TccISmciqgr3fQDq/K7kmVWgGUtKFBURaVUW1K/&#10;w8SyyMMVbQ1DEbEBK2Gy8kPWrkAQ4xlphJOvmjZ/dpKRpJEj+SjDQYAqWgiamsrrSkJb9Q1XtinI&#10;xAgGXVdz5dC+9p6B4ydO8lF3q0StfeZ0g5mfGp+Sdq1+6zK0lkmqkLN9XpGe8kzmQXFTINMTU/jP&#10;hNhb5xaTN00yItipJtkJO0yyWyYGj/QIEuedRVAI35xSWbFrcjVpTOeYcF3iPV01YmskK+IXDqpI&#10;dM3shaZCg0+OOD8OtS/3EYp43MI7VxVedUHlCqmFgnuegpe5+oqjzNwnQeF1hJs5HFILtXN84r99&#10;8pnpqqovf/4zwG2U+vF2oTg1wYgqGGfFRjgY0nbjls2zP/Wlzscfe+HQflrKTuzaMayG6ok9EAhU&#10;TGykfAZziKhNZlcCEahCRZ80abBfzkQVr6urJZ4DBo6iGVWZqRzCZWtrq0f6RpS35UBOdi4PCOWw&#10;c+F4bsgA2iUbKKwSftYoIIuWRklZR9WRIIs5pK5B6wTp69mpBIJcJ5wuOkzwXZXxMx+LiQ29Num9&#10;FtIlTUcS13WXt1h0sSCrxbHgXj6JSMecSh0zYeqycRon8ALeQgQ3zpiYJa2pE2ZDC0qKsKRmuQdj&#10;gkmCNxI5mQF21IDMxpORooTsjZhIRkvxdPGVXLrKTsilunjw9z05pus/ch0N+UakJved7COukPv6&#10;vRfMfcfjyR21J+b98O54nyOsnPhO7jPmvpl7Rc+b1jbBXJR/LcYaq5w7jbFeAcGo5q80L+JilDCI&#10;UkLQtOST4AQVxCDNbJGIurl58hKdfqKuuS5Foyo68D8BhcynwR033AhdggCsZKk12w690eeUoVQ8&#10;0dwCUaEubaHW2PMLv/G979Shg/l4ctv2P9+8RQ5mGisNUadlCT2HcyDTamr4Fha+NEAR5LLJqRm0&#10;opbllZ2nz7zzgXuC7TByMJDA3SjjSASNRMPaOgF3qMSSRWrppk9N8C7ObFAoVjOOGEZuRHC2CkE5&#10;Ny9kykszkosXxPidfPt1YDsQupMnX/vWN7/W2XmZP9+XurLvho4aNwrLKJZPFfcYfUkZ02qWKP7G&#10;CVJPXcPIAJuSaaz7EhCvWm9yBAT05ngkllzRRlEvtrDgl0+8OllZ+W8feEjr6YlQhQerC+JQiriU&#10;mBXej8/AncqgGQn3Qre3Fgwis1FPFG4tu3iDY4ihuGKDxaqJLJU4yQwnUqCA6p9o4PgdH3npjdma&#10;qr984nFOqK2vwXENf1PoSAnxUBR2W0KywQS/+P2Xtg6N/8nPfDqUOtUqIS9HfNWCz6oCv122WzaS&#10;1D+1+1SUdJqUT+M1eiupIpDLWxswsJ6iZ3RnVJXQksLvGKki9GTFmcENEbo1NbVoySTxsgxvvflm&#10;Z8fVt9488ad/9iektnAqogcMbnZ8gqlA34Z61UrA7eDVSKq8igViSbD+yIaBlXNZh2pJFGr4zihT&#10;hIfLTCP4Mk72mVNvjZdX/On+o8zPilM+WaoMsBPtIu8ERGpHmnEI1IrZNjAT70ndj2r//CG5bD1K&#10;XlbrU96+wrX4DUgGVGcXGZtbeHCKS4u47CPSgBlhCYXefATAkODCoatY/+YnoedQ1yz04ythoMXv&#10;ZACh86UHrxGcQV0RmsI7kKuNUj0h7yTCCFWBMKa5eRVkLSegpx5PJ+gaNaQQuwtzC0QFUumV8Fs1&#10;5J3HblJtNReQSwWMwcAUsTCXTqZFQ3R9VFGMtl/kZRAW4+ZCijwFVjMuLimD5oq6iKpdUY7hgFs4&#10;kE1rj/oiNzFeleSJZ0wm+ENsongRRlPAAgB2uRI/ptSy250hWXYZiXLg8qcARIA2bzxWS9HNRUVg&#10;drzxRFMLp/dQMFmNxHVADtA/WyY8LdC88Idi4XQMgLhq6z/JDjMRJWuXrWO2XqYKKTZMlJUN0YBN&#10;AZCakEvOinH2upQracBJ5lOwkWCAIhOvRK7U07tmVfx88TP/tQB27u9ifIQn37lrd1A2b/GModYE&#10;gYZyKcZdqg3jAEUBzwKhzJYNuuu17FiZKiJHuk9AXfe9fe6l4wdYYtVcxzGLjeuEI/wVSFXSSL3Q&#10;0huIjglVFclHcBbwQU9vHxcn/QM1jqhjhXJUVoDuYV1QhEvqrBzdoUFq7pPReyMED9fFHQmYLIxr&#10;hClsTMIp/Dzaw/LpGZfkEqjjfArn5JItDfXIDMA4Rxar/Kr6E9Nfzxig/lJ5oDUXIiI/rnhiYhTu&#10;zy0wajlDJkH4/M0gVZzALfzC2FOksbwW/rKrAnGamdUajMMGXqQcqPhU1GKEsDpbGz5w8hzj7N5A&#10;bp/1Xvcd0AQgbiVVif7T4Ilhwc7lFIaEeSwPDG0NXGQKaYH0Yk4QYLyP64nTCKVmANr2xIPYZYl3&#10;XaG2Vpctt8TsUPQpURclqGsrq2iUSVEkbo+1T/4cU4u2zSYmkQE9adOmzdzR1TXFikE91ZQbMa8w&#10;WNWpDl+Pcicia82R0468lpUKXhXQT6B44nLeRHIUBbsJYCi0dtBM2iVUEjai5iTS+ERPwulYUwYg&#10;TNekywfiOeurhAjxoOB6lXoESRMoSiG1CG8FQeiL2z/7acIrOzu62PmrNBex/Rw5VboFHIfArqpK&#10;441yBcLv8YbwaJxWWaGaXAwMUmc5Bf1gLhJkNzndtLTyoc5ecqxYYcLKCLMgz0mtPKI4nR0d0KGC&#10;YxYXhQ6mezNexD6NIkyalai84BBX7UEjdz5Hmi9Up1hWx+Gjw3LJXbt20mWUj6jy1tLS/PYpsCqB&#10;HSq4TmNo3Ko4AyW6CtF3ISnWCAQtyjdQthZDTx1goEpUhDLFabLYNbU1C9OzgDVbNm/ZRJdnXNAU&#10;gnQDO65gJTv2zZrx7WLIg0A9RWVH3AQ5XADB9F1TYD+V9WqJriUST+Tq7WOdUf6TYNk8lCIyoFVq&#10;xxiDN2KjKoqwCH7zDsoRg8TitCefeL55ZhL6PPTKKwS4jWzd0tLdtePMu3efevv+H/yg/vLlbW+f&#10;HN2+nfxn9g7cHUWHcTGAkFjMJ7r5403NHQsL45ATmCAdRejyntqTodsJGS+Q+z0M3RD8ISmRnwZ/&#10;JBt2nT3Xv3nTdG2NimbPL3AOiy4Zu7JCny9mj6fbvHs7q7Njx3bWi3x21qK3+1pXx9Vz5892d3UN&#10;9HSz4/BtgWESrEoVTfq/8HVuzYJwC2L0tu/YvnvPnjtOnrv7K3/S2Nl94YF7nv7CJ0a2byYJV8U4&#10;4W0qC7BCXuoAleR6e4aGB8fGRxHYLtLRSAkfFlo8BoIkfmdlBQMG3ZaRROQpDwOCAd7ubD6Vf1bt&#10;l8Xlo6+fqLxw8fhbb8/u39vd0vTttiZEONowuDEhhH29PSwHF1HzEOQ9nlZEKZ1DaYwCxuCgGxwA&#10;tVXVWO+8A1VIkEdp7tBxXTRESHRFRTUOFTpdADum/g9q1wtgMlYiWEsas2gGiRUu+hDF8VqJVklI&#10;fpiZOkLewaoSzuV4JZW3AQYDSaHErtSDpNSJQDXvPfU6Eu6j7EIfqhbELomyEpmWcH0Lo/+b43kY&#10;YoKKY4MbsFU1Qhu99kwm+z3d1w4MdNCBj8sH93CjO956d/PA4Nld26NtIjtpdnKW55aLDGUxzUxE&#10;ehLVS9j8yuIyfZ+nJ6ZIs8Z0AlnncaUwuqmDcEk1aoQFEqwtTUBhqsywZzLFSRJNXapVpg2nqk9m&#10;H8ZcSBYn7tIcDpZajLlsLR5W74TwzOF48VGWEpurY0lvcdM9fc/8IVQX5lClVN2qGBYEaVFyEWia&#10;leRJI7xOcYgOQoyfCIh/+OKVT59858VDB55+8D6HJJYuU8VUGoUYrusGSAHnZvBtMrI3bNxIAjjr&#10;TZQue1+eA4pmOpAwWBZjC37OreO5YpwJWqeSc7MKNnexd4e8LULhFZVAdXKzTUyM04sQ5R1jgdc8&#10;yPKUIoIZDOuC2QaZsb+4LAqxPCUosinj0t2RyoYpFQviYURUXRBnWplAf0acnRgX3i+ZQUlsnXGJ&#10;QNquA6mZ1iuxRUnQ1NjyU2gbWA4ludxSjj3fsS5ggzwgn8eqMQ84aB966CE4P1u+r69P1Tm8jhF8&#10;FzXsfFxPiRUNJPz1ZsCOuORgv7lHzHwM+ybqyp4lo6s4QTs5B4DLCDsdzPV/48rZ+RnnT+jWgwkR&#10;H08d38yVETd8JfZ76Lc+kq/kjD+ZjnTL5A7ppgfPvXJ8pDTGnCv/uOfKvsiSxWgDhg5APNvd2da7&#10;fl8jKM5qdDKslBR5LUDT7Ik0JbhEp32vKxS5yFwm7CvXtNLTY4V5DpRi4QgSabkMAQYstS3ieuyV&#10;j+0sJUzdJB1JsbxSPTXz26+8WEUAlLSj/G/u2fsC7jq5G8RkWRLMEBgdEe74ng43txyrrvnGpYuo&#10;hQJgCFmamz9w+UoHDaCLpRain4yMDLL7uBoaNf4O5gGZqGon06o8E66CbE3FhbxuolNDDfEs0gVS&#10;j3S2CrmUecOK+48QB3HkLvQEzV9oDz8+mkvP7yX7jH5u+nrQJGNGfNurhXMOH6SKpch7gdCvlNCX&#10;3edvioilkrrWvmEg+QDwXsgcUQwEa6S7Fwit2z42+o8/+OGksqtTL8093XhDQZJ0tcojey3SZRwH&#10;gmLOCgqh0fxbDAXiJezLagap/TGZysVzDwH7YwT/xDwbUdRPTDjMJBSzD37z+8zhNx57gGfEAU8g&#10;kZAsonddxDl4Ik/xqW89uWlg9Puf/dBqa3NAGNLNlLmXlHFzyqIAMu0DrCxqIsm+cVUK0aGkmhGq&#10;SHGV346hEalPLgjhcsAwfEs7QJlRWHuEl2meET6MWknWdXX1jU1gdihdzBgXJ5ZzbGJc8kL9XtXB&#10;FoUc045RuchzEsOF4qrcqeIyRaYukb/Jf9MoybKSlJKlFBCX8GGgMjJ4CkulxLHxN195kfX6s4NH&#10;x8pUXokIO7EyqVt6UMEFXnpkkK8QjDTRTzzXclKGF8XiI1EUdFMtl2bNiQWRkAdTULFbK1rMrbQw&#10;wDsEa6StxNyqG4+iurRSVSU0hUhqenojKZyWqVb0mdA+dUcVbBSlLW/MbgkRHEeClKWqRTBkvsHd&#10;ZWTG1rW007tIL/UzMFdXcJNdmBD/8vKlzitoUxgX6pw+NY29A1TX29ODXSkUlfS1qCUVOc4EXqjL&#10;UGLlaj5S1M6TmcbWSW1183oyvUxJ8ge6Wl1U/LULhIwxoX9CMGSBCm7mRtQPClUj4Dz+177G5+p0&#10;22AO2e94kbEpLazbFUDt6vaYag6eyAT3FCW4lgjLLKOVFFQ1/XTnGI3NwXGuN8lfZ8iNLS36cD1m&#10;ZkEPjUKkOtA0QfolG9yREFpe68uQE/kBxVO0CTeXN5dI0kripjHOYK0hdzio9aIFEbipposWQKJR&#10;abwu7qHwBcWQwtkok0q3IvkD7IfQPTLdILpL50pS8+sYRd4XPv3FXGb7n+31e1NiXWgoNND8wh07&#10;dmbLGcBZTJBIN1WzIGgmGmOPCdEDJVC1cGg/hnNhDB7Hhuza1Hjfm+fUOnZDKxOoeCPhnQRQ0jF2&#10;Bcmn3A0JoQQcBGdnEilkzte3bt0Gm8MxgtEIDXE1OJQIF1RrZYWKclL1MrkVQLgmOFHFrIMa0Qq+&#10;HZTqts8Ko3TgcljSokiaIVq5Z5Fhl7yNw5nftLFkL3Cq29grXBaLDd8zX+MibtJK0B/DEI6H+Qgn&#10;dFlomcpcSsLb+TeaRuUT+X+1LEwkuqHPpIydrQary/axxBGqbaYSoV7xUNsGRiarKmnoYcNTO4Bv&#10;EbCijGIKilVU8CasH15Ph1aklKrFV1czDLg3YVC8IOQ7gEVFIa2sgLVxBVlkksslVBoSL8133RlH&#10;rsYcsoJMKKYOLZZYIGIKGqtquYIwKUBGQBtSp5UTV+p+JciYKVAhzacLeUhvcylZiXcFWmNfSeCp&#10;FHxYSGw3lR4QO4hkKyN3NxhssVvUncquOYljjXWV+EfYVHEFcYIVrI7RdJVj4hJV1ZULyrfntQha&#10;gSwJM5BTFNOFZwZzNNYMKuFYIeJ0VlZau/tvO3Fq/Zd/nmd84fkXBRDUUuz/+lbndSxuRHiFIsUF&#10;MS0YvEMqlCsry2RaiAMMjssKKl1av1Jb/XhXL3fsbm2m9pAC/SqBSOrZeErQxgaTy03RgvyZ6X8h&#10;bzI+GzWPBNUaUbbNr0OuSxM2ZA4BC5qp1DLh0cbwJGh0zx7Q+by+vl6Rd2HBpctXmUWUM+NcVnLM&#10;2ymNyNe4lIK/qDQhNEV0EmlKMDz4u4KenNLOfRenZg8fPPSpT3zyvns/QMAg9ieL7gA4IY+WwC7V&#10;5BLjxGMCXKIkMSfSsBNVW0yfKnaR8YoQBhqetC2KbKGWJE/MGKTbUepIhR0WoScyyhhJYGcq2eX4&#10;fx6fapcKYmV1aHjoguvw8HtOn+H5qmdn7n/2mR1nzmwaGDi9c1dHS/Nffe4zd7xxYr6xYXrvXj2j&#10;y10ztsyk1FoXFQHYTayuXF1UlYBKJxpL6vjgCXitRN1CaVSRCJxJRFGOqYX5ZP/e+uob09XVvRva&#10;tOfV42+ZYiqsGfXdt2/bhuVPuvGew/vhKgyjs7PjnVOnTp861dXRQWAbNnxA3pixWhVa6NHgeXJ8&#10;lXpuhKWs59FlBfx9y5Ytd71z/pbf/cOay1f7P/ahE7/4U10tjdwdXqGkszLELXGUC9j8gjDGx0W3&#10;SOKSkvqmJnB43HaywJ2UIp9fscrJabPn5RFbNzIisNUOLoS2Gp1KE7Ol9AD94K5cPlNc0rd1Q/8n&#10;PlJ4x+2EdyLUAe25DH2cN21sB9jFE9fe3Hpw774D+/Zv37J1y6bNBw/t37tnD2G5mzZshFPhX6aN&#10;jIO/FEwnWwKXJn37qimfiH8HpA7hUNcm0LkFrVkpz+JLVdYqnb5hzUVrY46gtiYpj431it92u7zP&#10;D/2tHLca4RvozXItWT8xxmG3vvoQRjEzHUR0qrKDYq8QrtqYEo6oWCiWzhCTEIKM+C3W7dJwEsOS&#10;IPpPfgD1F3XkuOOJ9a+aSdorFhqY9pGrQqW9VjiZqqY9rc23v3V68+DQLDUNKypUInB6QeBmZFhI&#10;kNuyXaU+Gl1f1Bk0Gteq3UWIR7d5lSPCbFfxie76XULNAAN2El5pLpN4vFrLysoKhpog005Qy2zC&#10;eJHI31QaZqpS8PPs5FxlyOrX+2tHSUXSnA+DJWa1YUOr4/PApwYGBrmSMk8LSbefGRwYhKkYT4fP&#10;a7DMBtzPDFAUwS8q1j188dILB/e/duyo3WA66JLsjGwZP9JkIkO4iJx9mHcVApEliVKe3BSNVr40&#10;B4EGpYVoiPxTO1EkbQOQinGqR4SJTLzUMhrTjk9B7iKPY3xCm44JI9Fmamoib1GNgNgg1nwUqsZU&#10;IgGryxH3IhquZKqTci9bWLwWhhFRqskqyfbAbrI9pXohYlJS1RDcXDU2SOjHMd+MhxyvTBIlEjlS&#10;I9HNcnzXvE6UnzyyJp25luYD2te9jOuKxw+dh/VixbE2d+/ejbeGOeTg4gLifWt5/n9sSmyMItEB&#10;swg7dcELwkhhu4wbZ7STq6mHBM+lyZv0+ExDzr4e599A5CkSl52ciexsGNllk3HfaC1k+yX06Lh+&#10;NraQKbmDzMacLZP3zg3Hj3uo3HWMW4SAft+NF2pBWOKywVPd1cvqBUhnO56UkHiDYvaKKN3NEQ5I&#10;fHfxc0SM2K74kozQNRLvrMIrjMmhuvK2IHjgSokab/9D5HnY6ND8RCSEDBaTAPdVKKsNAP7aMzP9&#10;myffLDM0iU7/1f0HTzS2KIHLjwpD5JKg9ThlUVeIqiP8f39J6Q/6elFsSWVUg8ey0kcuXHpn65Yh&#10;6nIQiwcwJ/t8RmWScADMzLJTaqpqCFYlmslhQqpswI/DgmTjryn1L1nKWJWYagfu3Mz94tP3Xd/U&#10;zrpueMfVwrqO+Y8jl9JyqSKXVnPPCTIAHLG4V3UUfsuZSv6pMkVUmllhAXLf04/IDSIiCom1kGiT&#10;jwotXiq2zpPK92jH5eN9Pb9/z32TKo5hc8vu5QiDUzUuunmio2pJCSyQPq8gPNKgJaNhUitE+0tn&#10;cJi897B+SYd0WoYe0xeLpeejcB9lk5DRJ0oOjOWxb3ynpaf/O8ePrDQ30ZWOb80vzaOtwbnhcWhZ&#10;SG6u9/Fv/qC9b/DJn/hI/4ZW2G4kIYl7O55DYJCjT4LB2kaRzw2yjgI1giVkKkpviKZMnCUkiZks&#10;Vv1oMlq4qepdK3wl6jKpWC1iByaKkKIedC19SIkhUGFEyQW10zZoKPXBu0La+MpyZWExzJ8pShL/&#10;iopx60LA6B7ssimwOnodoIUadNPsqZtFtIvRXoFE+Y2qEtrywxcv3Nrb869vv+dKfUMk30XglOwi&#10;V6u1+iBJzyMGW9JflvoJHSYwh5faQ3VK0zr4UwK7SA8xqOdsg2X1IpdKJR9RBNh4IV0i0PJIN9Gv&#10;qNhOrxfdLFUnglmFbE02VLb2fpEhO9m34nMNIDZgulliX1AsPImdUWxdkkZooSIwhBNcW0nxB1rW&#10;9fX+4WG2/9Dg0EDfgGrtTajinnJE7M1VRquDkwRwmQHwZ5C/cYrUDZsgU0HdgVKKbvQtM1btKbES&#10;2byytQgLAOb2TEZHcLFE9cRYpUeV4WqDgslcBqXeXFM42EvoHsEuBOz4UDrjQtJcMeYtsCAJhTBn&#10;jGNGOzujpQRIp6nHOkmp5XGcnpvgao9XN/DtnnVhO4az1/BYch53RCmQ9bOqQBD+XKUFKsqSZ16r&#10;HHBSJtfTxU0Wy5auaU8msIjCOoZLy4iJ2dyM/iUqzanUikVZZHF4rpPsB+MINxwxP0wv9/jip/4r&#10;AuwCLpNyvnPnrtgJHFHDLmQAvwM8YujUoFEOHN2LSc0wacReVRc6xc/ERk16KgjR8wa4943TrFTv&#10;pg3K9oF8+WO9gJoRIBdk2KCVkj7pewmqAZaO/J3Nm7fUNzTiZWUXM+8ABwMDAwhLWJ1S26g1gBGY&#10;hvTboPHgY6IjnCFC65zxm2xUUb7AIFsXejgsLcSSPNJWnVFTUb5ZSLFX+CMwlqu2i7+YjORGm5hU&#10;iwDrBJyDXcsWUnxscTFxf6T0ck+iAhVkx8jNZwOhC8BOfzq8Tpd1NG/AH6GRh+UPgGGnUSCOaeSU&#10;HJRSiGum5+8/de6lW1XA1XRJPalZBBI5fKAbMHomOYrT1dHWsbpabzrbEQaOZauIlelJxQEVFQW6&#10;wZncE7ud0nW8JtZaQE9ZKdMEufOO+mn6Cfguj4/jjdsR/KLqlDYFEVFRKwHVhyFHRSiKozW3tBIU&#10;ScxIOEDUGUoLoulkbznRAYEBPiWyiRA7GFOEnUgwOclaryL6PdVrWRITrnLlpLpRRqSiXKZpeTGh&#10;I/jtoTpVAi5SoBMPGHCKp12IvvigVUBCBQE4WPyqymrrTa4mRja0WzR0tzbe/uZpeRoP7X/6qWdU&#10;trZefqfYF0FmtqjzgO61aN4sUYdbxFBdTYIS7zCxfb29TI5YBzKYkazls0CwPAh0ZOtm0BkprwQ5&#10;bmiTRqgtoHC8gLfEoHPsjYzDiqRTVMKJeioCLbFHSS+qxVtcscpkmrNYaAmMh5YMNNxEaYCNdvrg&#10;TW8WPRRKUqDZokOnhMNjm1qaoUv8dGAuqAg8XX1jI1+Ynp0FByRdnOFBHrxWVFTfIOF1tx2/bUPb&#10;Bp4IRxPFleSCBuuZ1wYJ64tH4DGJFoneT0nguvcv4oIhtVLF0koS4Dhnuq0E8V7UmEtKkttqTSpA&#10;S0YYbuZhmaeAu1l66VnlFTwsQWHc8o63Tm4bHfvJH/2otaencmrq6oFDPW1t3/jwE2/ddde1ttaT&#10;yndYQp/hSzP79nFrNXdAh3M72jAm9aKoaFdl1fjKyhUy0CmsqYLF1yPsMsCOlXvfCDsppw6klTt6&#10;PW9Db++ZPTvRTOEFLDoufe4CdkZM3K6dOjp7uy9evHjy5Mmrly7jQZcjURFfK9093eSe455dmCXe&#10;cYbKW5AWe3xtaYXxANXt2bv37ncvHPu9L1dfvDL4yY+c+1u/PL5jq0g0P5/ycmoKXCw7mSvgBSGW&#10;TVGNZJFXVhLmqTpZFmAMhgePfD3mQd0hZ+dZIGhD2snklEQ+SYUquxsISeHDHR2/fPqdboIQ6+qf&#10;2rr1teJVxsf8Hzl0+Najt8DD6RoEXALyw3Vq6a8HlyEZvKSM2t7E0xWVFrHKZMJu3759x9ZtmzZt&#10;2rZ1m3RcMGY6pVRX15OdCzGzplXq7cP7+CdANtFSwSr7BwdYRMBKeWkj5pSqZK7hJlyKeCIFu1k3&#10;TsttRcKBTKf0iK0dxzJwifVjmV+uxq8EWxXltSol3cK+31DtnMgT2CAXtIGRRMBZjUjUyiCnZHpp&#10;5mmtRHVSxB6d5lNYVEmkrXWVhNvYJSxRZs9WsGLzgbCTzUVXV6eqK185enD/5Y7bTpzsbWvpY/wz&#10;9lJksjH4hVAYyUZX1MO3aftfHpZV/GkSoRaiUu+lOOoWFTXKNI96IFKKXCme3wRJBqCjsZk580I8&#10;MYdJhuQNrkWEvqYlHGY5oU+5V8id/zTVUe9lXJfXMgB8xPxk148J4/24Pi+8HMtdXdfQPaAWYGLC&#10;EeBLyEpPWmLlMgDII3uW+89eBLB7/gBo3ZGEsn3B+dV57gATUOVTOhqr9oVzxYDeTBjMBVsJxYYh&#10;KdjNMfUMiStHRJtagDgflm2FbRZS2BqXc8IWVHbAMyNFlhTVkC+8YclOyWQUpBlGS4l+PeOC1HEM&#10;M9aOAOdoGALMTVIbwlTFvEOlELlLIyKINVM2wsjJVicSx5mOUPVEAB5VbkpsDIb70msnlo8/0xEq&#10;BlO6SuqZj9XhNGtKSYpNRvx6OsIBrAAodtvtZaMbNQOjqjqZX5zAHud9eXYdQpJYIwnNB64RxBrk&#10;cDNgF3ZSYj1EjKeP2E0ZpcUkxONkRJX7aRBtdmT0lnuRmLHc33FaLp1nr7PTknHfCNhlI1FIsJ9K&#10;ym3uT1o7JUabDZ6NddND5d4x96MYQFTwyJYy4TbGPrKTc19kvqtcbsl1wm0T14wjTiBHTHPudA27&#10;xQ3XLYIvB8GL5q2MK/A5pGeU0AxEUH4JbllWirc8PB3xw7XURAVXq8yQiKxzWE04MD054Ctc8PjI&#10;8M+cfgctindQbv7w7nuv1stlFRyYF5wu46K8jM0FmWGuIgXvriQfpaRvdYUSv2oARVj9latTVVXd&#10;JCUYfGfOeAp1gZQ7bVa6R4nyVBzHr6CnzH2YUIgtygCs40cGphb0BsAulwjfd/4Dr3nvEXswW4Kb&#10;yCy7bLZqMbvZJGQLRxIZs4pEs29GnmauqhLMUf0T5i8NOgpsyX5SxJCzkYRmKa1HRfdleK+sP95x&#10;5bGrl57avfftrdu8akaMooeqMTZ1DsFBhdtebYSL2KkYZyrlLNYn74nDBdRCCm865W0EdqRb1o64&#10;2KtOzLGfiROAsVLxIrxDrjWbHQxp3wuv7Tp/+clPf2Tp8CHpeNOzcqusLuEX5AEBWQYGB3nez37v&#10;2fbewe9/8vGhrRvlMRgddZiO/K8qtWGjj9tGLdRYUwlv5SyCcciXA6+VKacYQPAd1UbnFOd/gzLS&#10;bkKBiugyKhtSXYkKhF5OhoQTjgH0StFeiK5TxJ/bmAiwUyqYKFYIl0BDkgpVOU81qdfzYIx8hGjj&#10;NwNDTULb507ok6B1hN6h72jKTe1OgY2oWAalqWL3BSb4yKWLj1y++NTOPSc2bDInNQdgO5o4IqBQ&#10;Na+02zHRotCBhb6vHTSmbe5FcfSDjmBQLDGvtUI2xcUTbNour7q5kObPSlTcS2EKYUxF3mTYBWrN&#10;hJ809kVsq2DmplIbialeEbSdyZoYRu6R9H1INYfYL5JWAlC1tKyZPWwGXmEmmAYW02oCZhrjGRlk&#10;fWszhIHzTI0ESR3zQ2mGzFeFukXtBafSZ1qfdrEhu5gg3Vcz6BhEbQWlxHqeDNgllq9VoSgeB/pB&#10;sVvfQra0C9/ymwFP2Vvvvalr6xJaN4Yb6xWLmbMuUTk3Beyi3A3UNT3r2uKpZyhmm8vE00V/D+hY&#10;ASU2V4kTFTEZCojUwOBIy/lrV5cWCPB6uKKWCezJg7c4wD9tPsbTC1RTiJyU9eKKGk2sfcAiV02i&#10;oN5IBM5GHsoSs+0mEmpOIhrAoLc+rH23jN6u7GsD3fK32vu9TjuxjHhSCaPbI12CSGIqMoJhenmS&#10;/3KA3b+LR84OFjsAO7HvPXsOILz8zKw3Zhif6SFFMNLaBV5WlpRPjU/yqrYaBuEmEoVFWN1qwYRx&#10;kiecSzPJsmqqSimBQgE7/vjAm2dev+sWoWrWmkaGBmfmaAo1A7xCVgq0JwlLL6gl8trKiaqk9yBx&#10;FPsPHOa7A/1DxZW1q/lFI2MTkCk0xR2w/eTodm62d2fSQkhxjyiCdoWBp/J4yjwNLwkpXXgeiApx&#10;8oVDkZfVs5KWfE58k+3tDat3CgodfjBNcUUenTAd4pYJY6EOMzYH1eDWiUVSuJ9MF5XlKCpYWF7g&#10;ThVV1WB+FdVVRD6XYkLDa0juraBoupR35nBOuql61WEvzS3M4W1ENCktEIWG2GnALNdZc7x4/Kja&#10;QfwmN3JpffVqW9PDpy4gEC43NxhrJSAfoApvvKJjoGaa6WBJYN4j/epqq9tamwmYHx0brqmtAqin&#10;gqY6fWuhaHEAoSsgCwEN+rCg0pYqgxUxLMwt2XVctqWxEYNkaX7J+vQqEoWaX7JbyqrtNhVvw0qZ&#10;mZxYXV5kMKwCcoitQ7vdTRs3IHApjgW/KaosQbQR2itTh0JycvOTFSs3k2Lv1c1DRYCjloGqBhDv&#10;U1auEiRzC9hIUBhxfNCiG77IF6D9j4akxhcr4AqsF6tD5cGy4kJV6JmdARrBFcIQKyuo5UWtLmkD&#10;agKbvw7YMjk2NTo0DCusrKxWNTRiScpKHSOjLFQkRM3FK6PlpZs+9fHOnp7B4aFNOzaFpWEEMImI&#10;DPeUwrdovG3YDkoDxlXdfZqx0kp9enp0eLSitLyxoZFHYXtMzExTU2zHxNSDF67M/tQXjx48OjI4&#10;NkAhqmNHFmfnKOAFYg26Rt9MI0fqRaAjvJTQHrFvTDvmtjVXSDQkpUFg8yzscPMeFpEGU+2trTTc&#10;bG5obG2pQWHAoqPqATBla1sbOaetba1gjMRHYhUpBhLE1ltRlLFC8MUKIgTcVC0LF+SQlEc6L5+u&#10;5SwNv/EYQsxguArvm6HhbA03JoCl69q1q1c7evv7abisws7GqeGd3JqBERbCUywIvKRShgaPtFBY&#10;XU0t/oD68mrFGKrNa02VCqiVAfAUlZXMLs+qdVy+ipXae62CKWhdPGxxeSkF86zaECKu2BawmztP&#10;vbtpYPCef/sHx157ffPg4MTuXcNbt0zs3NnU2XnpofvP7t5ubqdERhSthfnZ7UOj97x98vlDB0iq&#10;RVmjGTvcG90dnwJ3VAh3cUGD0tjze/NXKGzKKmfWoN3Rqvsur06RypRI8DhaIRxZWheS6+0Mgmdt&#10;6Ondc/b8ybvvFBJE2cTikogBZNlBzAkqpK3HM08/fQWobnwU2iaaj326vDhLAm1jTQ1ibZ3mrUhr&#10;1aenENkIP7t37AOQvev0hUP/57+pPH8JqO7S3/vN8V3bzJNVG0IVkqlAR6sT5+XNTozDJRGVjCGK&#10;3zN1yPmyEmLrlAUBb1H8UWxGqLqsioebnpobHBimxDZ2CgooopkCGx/s6fm5E29snxinPNAPtm7p&#10;aGwCxSivru7vG2SLVVVUN9bTh0RXZI2Hewe7rnT19fTSDRBq7+3tOXfu7Osn3hgm1G9s7Oy5c/hm&#10;gGiZXqgejzFmkCpsrqxSZwiGAzansKJlbXF+j09NdvZcu9rRAYiojg0UVSRBmGaDHPNzCpqy1qud&#10;Ap6rsAr7lFBA4bSIZDmW4oWztsR4lVzD6yq1lqCEIJFZYt2Cgl0HQi5xlHExbjXllGvY6VsLsw6t&#10;03WluEf0mV3AaimuytmCzFDipJeBeuAgwUphaOq0RQ9NYlLQS5aWq+kCjAuCMtUO35MCJp/RihbH&#10;DtOIcrMSp9rsPCd8k9sgW6/dgiMn7+HnXuJBrzVQFUFKnR7LLCKa31D2hOeCUvnEUG+Fyggsr87j&#10;6ZdIcO6RbqNEAz0yfFk9Nyqk0jjlCylFBNgy9WSpFTVHB7ToVy2eI9XWrjvZpA5PZGqU9yY/TWJY&#10;6v1U2+bfQLUyHTHZLDC8JPVBGkuo4HEwptA+c01T61tIE3eUskNmndQO6hjnFUyNTI2PjFeWVoHs&#10;zs2It5WVVMLjMFBh2pjcSoNVTpOCJh+6eOWRS5ef37/nxUN7uRrijDQRbAqQsqnFGdhvbV19dV0t&#10;DgFqDYJ5zLKFluaxhVgYBbjOE2ZeWE71D0i9vBrnM5qOcHWV1Z8hDIe5KC5XKjc/hAxzEZgbAdWr&#10;BXnAopR0gOGEozvi/mA68H9AYxWkW2Xf56EhE7tGzZky9cUVSAGRq3m0uCuB9vTYKeMroHSqkK3O&#10;EUJJJNXm5q1zXzfXrfuu5tGwvagAEiGBEKsyCjugPrEyUhSchaPQGSraKl0OnyuESIYUyrR61GEj&#10;cAICPCwCwzFS8q1MSp/WlWSWuZ66Y+tULFclx+WocrY9dUhUU4k/u7q6qY/Jw1bRLby6lkUGaYdw&#10;uHXk49oSSWxIq6W6W3Jrqd1pLI/8rGrilIAmN5oroZpnNl68DqsgiCojrezMIMvrVllqFsZ3M40/&#10;M4oyAyOMhMz+yf6MN+OmQc/xZ7Y1KNGqT4WMeMM7XEWsWH0SA6mwKYh/zjAWkKwbLkkv5cfjjTRB&#10;a5TBMYJpmBPA0HInJ7NYcvdatul4odhiXyQCJW1j6if3pilT0gBgkDBCKy0ucCInilgr20zF9uX5&#10;UIgIzQFLykg/oLMKijcohN9PKn4RhlRMyyQcR3gzqC+7hKqH1u1EyvUFVWFXiJbNV+bIPggH9efl&#10;Pdjb87nLF6P7wExx8T+57e7eBKZD/OETXSYVhJI/JEXAsWZnp1SrU20Blh9ubu1amD87MgzL42PG&#10;/tDFy73trdeaG9CMxH6W1NYIrZ696fp4i8wFmw4OjGrKDdUZtlBlyDAvIHg+tOEcsCa7I7GfI0Yr&#10;l3IyksioKAgjSCI4arZkwRU5UEEzoy6XJcaZQcDxInhmkHpQWnYj/kSVNiKn6CGkBvoOPwJ15HtQ&#10;xy8/RRJxADbnbumqbGVpDA6rMoUcO8YnPn/u3R/u3PXk7n2qGK1IBaIt1XRc8Xjc1AGPYhGwDihF&#10;XUWU8QcBiwMp7VG2XdvmLfff9+DRo8f4k8KachIp6IUCGsL3tXlleDkSIjAXlTnWKnJJ+dJM6Lw+&#10;duLUsTdOfv3x+/s3tePeQzcYHB5gKNXlDcWFZUgEao5BNl965uWN/UNPfv6TQ5vaL1641Nc/GP3u&#10;6cEl83ZdKcDy3hEaJxmnJ3HUExpyMTweDRilCVBgZGyEjA7K4XBv9deel28eX5+aF6h1wDLZYQrt&#10;NK8kXRFRQL4AoFtVQ211XQ15TmpaQDg0eJba3JFLWzozO8Xs1NaA7pXhqEWooc9PTwxUVpURJhKA&#10;ObcA2GIypnmi0TFyodz4lponsGrMH+IcgeekObrydkSAiga2Dg1/5t2TT+7c8+SOXZLYznWCZOZW&#10;llTAys3iMbJQibAoi9mwhEe5E4jrX4kLoDYgO4TlMQ6TiUgh4gnMq6UARJWnCLVFg6Le33ohIhfr&#10;g1KWbvPAN4mhgwCpPQRRWM5rLDyelnp5HvxR6bOyuyGCpQUm31VPnDUdPyIIA1+q5iRlDZwxfqSi&#10;acBwiWWDF8qpdZTDCn8ShIMQJPEDdVxvorNJY5NDAK0o/JLOsixRgRFFKAl1wAqqw0qprMbidkCN&#10;I05W1yFB7bK0AIviz1n04jKYNftJ+WtSs5hAHrY4r4jKQtJZYLCYGOgFfHV+ng488DcrpLIjxLiR&#10;4egQQeFCMdReDGAXhqNBoqwjjHk8Jk4PGsXW4Q+ri2mvyyT3MThDaFzJVkrrG8jCBfAKRSvnnExC&#10;MWuBaaLsoJlzhaXZRa9AIjV5rfwwFqC8GHLtc4P7+0uquNnV1QXMSfSlSYyr6Qmmh/lWkK4DTtBM&#10;GXZwGV6IXJj3xSWWBFNT4IYbDwjdVhVmNqMCiRQFo3rvAj8TRTGKZDgmUWF3XF3NzHkuPKmM1/iw&#10;f5xGb2jSBK9PlcbCEsp/gH2KVviTn/ovVMPu3/2x9FFMY6AP4leUOS7+I0iX5/zQEx/PeDp/Rnpd&#10;qOcBN7OQsjdU9x35WlxaWUqwA0+FJa9eOCFXDDFZKliZLqQzg3bab//un71y+5FXbr8l+lJQ/4jM&#10;UpRIYWfMtdwtQj1KSyspkCVuiG5YWnr0llsJuHj1jdcHhscwREnKHxrsrccrQd/JuRly7oryk5wL&#10;mTD20aktFBAJ/SjggpUVjEHdnpyyx5bJLyqDwlCtVT8V1BzbHmBrebm1qVlRJ4WFs2i4SzqZxWR4&#10;szOjUihkIik+nIwwLs7kEIqSULn90pzBXHEXcB/FoSwv4eUgEIknZcaFA7rzbPjbI1qaizNvhWWK&#10;edYRISE2aUKIZkpbKIixwci0xO5kdh975xLc/tnDe6Wt4dl2XBu8UNadWabyv4gDr64jv4wB4CsC&#10;a3OSpp6XjgvhehfHsk2m7e+wOq5DDM6GDW2UoycaZmF5nqA8/Ifg6JTg5SsVTH9VDafxTlNtMyYl&#10;mwaRPUzoTF8PgyD6hVnlgt1UqlpaOnLsFtYOV49iyqoUYMX5ahIjpYveEWZlCu+S6Uu5AtgjzUH4&#10;jTVAiS1Zu8Bn8uoTLocEoRCeYohC+RBS6C7GAaLNrFK8DEKiDASwTyXrHBF2hcVl4q/gRtjAgCkk&#10;8Dqysq9/9NKVy1Qg2rR5qxo9YJRWlBOCIcZdWkqCw66nXnzkUmfe6de++93vv/jii5v3q6KWMpXM&#10;5oSm+UDZZJw8i9IhHUTJJCCAmxoaOX9kcOjSpStocswDgl8FGoqKKNPTUNe44zNfmv3JL+X/yi8+&#10;/cOnXn311Q999BEEPN1Rse94RuoiUZuEVXCXMTEV7ymbDQmdOKcdyWZA3enLOiqKBEyzBQ4dPLB/&#10;/17VKVtbodrghk2N2G7ykxcVE+A2NDzieVu7cPEq1EintsgqgYCFRYPTzSaxMIKVFaCkxCWIuKyy&#10;yh5FtbVS1KDzobhsgQLwFyanpylyqAT2gvxoCKsKFWamqihAETrb59C8jH0TBuKfALHmxka6grLl&#10;R/tGCBsRqKcoJ/XVUrAnmB2YbUTNRnBH2uUQrDEAd8awsW+gpfNaU0dnW3dvMKW5gwdmDxy4+sHH&#10;1JDavrtH/+5vXXjg/tduPaoaLasCdxQXubqybXD0bz7/0j/66S/xaGqdOTXNC67JfZQhBt8sLXms&#10;sWVHecVXp0YURFmm8DoOVj8okNPgJFVl5dwLj314d8UivKNXSlSPI7zDPMjf/Cf/15t33HbijuMY&#10;0jGTZrzXi7XTHoSLYcOreBOGtNIbdQGqZTP/NJGcnpkEdgMC27t39215xVUXu7f84GlOGPzEh7ue&#10;eCRyNnU4hSTc4xzcgkfWgs4qUztclPZ0ZRHyAhY1UvN1fvMgWF/rc4pkxHELiY6PE2gsWOGhy1cf&#10;7ejgtOf37nlm5w4s7Swfi9h9rBl4Asrlwb17SXqlf/FQ/8Dk6FjPte6R4UGMgMbamrbWFqLqeN07&#10;0g+VEka3oa2NvTM5No4sPn78ONnT9oejrKGMiCPzmpsvzy9K/15eunD18sDYSAUGfn0tNIwrRmxh&#10;ScEOMmXVcNWPSQBFavAkJOTpCX9y+DIVTof/yfCQa+I5yF9Of1WkTpmzUzngzNZ/Ao3inaJ1LbQv&#10;lRxhPiVMnlhSxyxE/7xgueJvOJYE/KnbSSSzt7XRQxnFvZxbyouFXu0k/VKSBtxaUH5VqdrJhucC&#10;rB0UyIgoyMmZ+5575YFzFztqa/7VkYMKWZZiwm9hKxqwqjuiGWvMoFFo/BKUyLuF2RA3nBMjDIW+&#10;rK4S/BShhp4m6Me5xUzAwsRwkL0SRIkTcHmd8EVzBAlFfgS/veWvYxNiXGmUE18JOk30rdSejICh&#10;3MmMPxHPsXzxUbzgN8WLlUqnGBvPsEsmcXRc7iLyva1tw7Zt2wA31Sp9RRU2ovUEJyjz11G0v/D6&#10;CeJwv/bgveSq594iBM184RIE31DfZAUgyowWChaeVrRpVXk1ugk45uTIBHeHpOHAcEKlrzpSGP0z&#10;9JDiihJn0FariK1njAfQPDvyLlQLZpgvMtuqp7lKrpY2LyMMj5ETSVYbCir4DZ+cJENvTmsnT2Bx&#10;cVNTa7SqR5pw64jclADBnPAhdCOdOkY+v6bitkGowV21fKzaikJrg9XHjhA3EESilO14nXAY/2Ob&#10;4nosZLZwayuO3EyXKdZd41ETjoSfxwiD/OTzoE22D95h7yMjNDx3UQ/6zAap7yexdW4thwdYqrtq&#10;9hWsqm3Fe4+gtFzSij8zgsxGGN+NFclGyDsxh/GVGFL23fj0fe8bF8m+lTy8M0iy83NvjeGomxrW&#10;UTVfJ5vr+iH+IhnQbjBUGoWipznh77s73mdIaS3CbCnj7vH19zmSPZ18kp0Wm+i9hwOCvVCusSM1&#10;wOvL9CjsQV1sYHKo8+SSy8WFEA5Dg92mgkcGh8yAhUnBdvhUmI2Gp3koXvZrI/lBEGGX8uKDF88/&#10;2NUZQ5ooK/9Hd9yjRyuOMlCKAmH5ZNKryIwSsmItWAg24Ic3bdlRWfX7XVfZ4UH/P/fK67SRef2W&#10;I5wvTS9fo42wJinJdrPx3anJ8SAGLsg7VIjmHOkPjjhMe2vKqkqIyqmFN1Fd9k42vRmBBSwdR2zk&#10;mF9GmPutbN9lL+Ir2XViB8UYcg/sJM6Jd7hyzJUUkqSfbUK68T5nzq0pYkWO/IlpCtoyr9EP9B/9&#10;4OmOhobfu/Nu0ARDQwLsWCa2uyxzuc4WcTW7Vp1GApRlLuCtlGh4ev/+Jz74gXvuZSbfPvHmuXPn&#10;8IwkK7Wimr+8Ri+iMIH2iDWdFevJ2RTF8x599c1jr7/1+rFDLx/eC0OWJuMuE47YKoryuOVVFUde&#10;fe2uU6ef/vwnZw7sHe7vu3DhAuy3Eo+BD2wiboemEbouKq/myLYhlIdnn+sodHR1jeo3yBoUhqSW&#10;MQ3HXelCHsE1CRrui0osb3xleaSCG4r37gYGuXEDBmNZx3AtkzHrnhyolE6PXc+vK8tHirFreGR+&#10;q1RfPjBxDX4Z9HkwRHsJpZ0irBjPeqGM+oT2UjiGT3/upRd48/duuyt2QUYS88Kynf5pRUNOa/Bz&#10;PFU4eLTv5O0mxETPYAM2yklqaZL4vYRtlqluPKRgayJNctSN1F0RGEIl/gSiKDdWNUYE8jM8SEEl&#10;RYB8VY9Vo0J9xP+kEF2zxLTWakT+5lJ77B07K64z56AZcYm8RJwFJXNmYsjgI6WJnLvi4InE2HSF&#10;Y4ET0tPsgI9bx25S8+kcIcjrULDDbYlk19S5LIbr/xYDAnERlD1hEtQLljbm6ozF+iIXl4VVorrY&#10;kLOS5PKVCW6M3IXwKGVIh7CJCVBb3cZ5VCrUpWnSqKixq/etA8jadWIcV6BDiTiGd0Zw9iS5OeHO&#10;N0/dnOM9NFHpEX8GcWrYEakEYjo3r5TYWVVtUin96O7KYZ68WqngJ5AYFuiB0soHSmuemR9/Zm6M&#10;BnOkncExcNO0NjVSjoDZElsurIsbyg1jaonYzAZ5PpQEGcMIJqDznMKiNRXqwfC8OrwmRy458Kjq&#10;FbIDHGBibiTkS244pDiY+JB2Wqj0roOj68+rEJrOFwaal/cL33xWfY0KC//oo49gdQepq/YW7gpH&#10;7SwbgyJriDDXsspyg4JJbq8GKfBYHnjOZ+oYSbEAj8QDKbMgqpQqQkJJjQpvKFCiBlgG75tTiecI&#10;TIfSdu3em3G6mBGtTZJYnSg33B2g0xHpgt6NWOcrJERVz6w9CFUPf47/xFayM4637z3xLrPR0dzI&#10;s1FMDTGoQGsgFKjKLhKITHROk+n1tfr6BqgQQt2yfRtXo706w21rbcWCwont6C1FhWAKJrRmEhQL&#10;SC0NsRWQLIP6fMLFXW/LJOg1Y/5IriKOiW+NDA9zF0lWpTSKKarjalnZwsKMNkP4l711VMHRh+jR&#10;ia7CJlPLFv7I0oH8VNbU8HX7R235oH8b6eMdpdoZ5QGSYG5EQMZGXbI1da7qta1t+5TttNYsQgGx&#10;3XYMjD548uxzR/f79koDNPQW1bgVXCApq9aciYme7bdgOnZQ2DDzpEXTJe4JESFOuAERRux0UtGq&#10;aaewnicbG/NmEZ9kKXYItgZfU1sGK9628xEYqmROHBwJno31dfBYAQpkpxYW1DfW476gCDrAuxQ1&#10;mrZgu2FduMuLaxqo9zmvNQysBO1V6Z6AdEyUigSVV+CGgVvDUNWAstJty81nec0RxTJLqxQ4rVBK&#10;iN559bALsFPmn6sZtSBqQ+xTFEdNonnFM5PpCRqjATg8Slj86grwDLgVa3cAwO62Wxeam773/e+1&#10;bGwJBi0RaA8HLxTRaRogUVpZTk4hJGBKyRxFTvJfXqZYHt8yokQJudrtu3Zu2badzgxgH5IEx24Z&#10;Gh6+ePlSS3M9+YNAKSQvKywT849pJahQMcPBYxMlK/5V7IoOJw5LPsmNpBup94IOBtNAWQsIvbam&#10;ob5hemaip7eXEAbC37o6r/X29fb1DdCOE4sSJdlag7QKpCisRzWGJpXmLJMvbHJvECX8qg+a5VDa&#10;9zCWA8848R3aXGSsE2ZaXU2siMxnySXtguAOUZGC7wJ7gBxBfCClZDyCCFB2beeuXRi9aBskKYyO&#10;jxEkxTMpV72cUnWWR5FdnhO63HSlc9+Fy63Xej7y59/afup0S1c3bVh72lsvHjn81t/9W4sfeWLx&#10;8GHWWy6aFeWsNV69OlZedqW+TvgiDlCSptks63kT1dUPnz3PA16srfHmS/RaZlhpCO7+vKOi8tbK&#10;mhcXZwVQphxTwts7K0xNhhmpZ7wfgiM4qvzIqULJxQmym6qu7tvQHrFDIRGhhwCFGRqMTvA3aqii&#10;XBQkNT01yaIB1NEXDEpsbW7dt3fvR/vHd03M7vrat2b375ndt+fKb/3myPYtMrNNHGxsQTkpChNS&#10;AesnlAYIx4lHzA07SA2VJAEBBl1YF37jyQZRpwPt0vy0aheA2DCH/P5Qd+8vvX1yx8TE0zt2/NE9&#10;d/W0sDv0FJEhBSbCnDAZqCEU9phV0Z9C9D2ujl6kADIrMXIvywVTCYHBH5gHcnJ5bqaRSaDWckuz&#10;Wk1d7ewQYI13DsFRkA8Y58jiEjZv/9Bgd38vMre2oZ5AS1ZTMfo2+xRMYg3FZeiotJcgBLGLY7at&#10;hIWAgzxDOwo1SSkFfM5+BFUmGBDRQFSd4+wcVufdCDNllhRIp7KKUbEuChrc8CNnob+miHaX5vbZ&#10;XF+wqmo7uOqNa3ar/q488iVylyoSyTuI0VJEP8KLXK3DQsIH6yW1w3nifJEX7xQXny0r3T05fXxw&#10;eKKsbEwVAxQM5d1DZZqI+tSVuBdLEPzTlSFcrs4HZ8YsqbwO4ZkOH4VsCBjjNyxpbWk+SX/wsEJK&#10;8pMUo/DuSIgw9LAcIEAPkYO4xb5IpLn/8bcTgC/ejxP4naieOWfHR1FYSScoJMmMwnorUW+u0yor&#10;XWaFdF21qyJCM1P6d01M/nfPvTBZWfEvPvT4RKUUYmmc3oxBJJqIQpVuoYqi08RUlpYbSWOjtO0s&#10;iFIBad2sMfHU6PoYTnxrcmoSvAk0jb3ANQP3Ly2XpFC0sjM+tPnNJQjO53NGrToM6sBDHiix/6SD&#10;uW2I8FmTgzMh+A4u+4goQOzrKw5ZVxSoIUjOAMuTl0Lt2BSEpf/TIzTduDOnhZ7meFDpbHY088CJ&#10;HpgxMS2ouFxSSyhbkWCEoTEHzWSH9A2QkpzlS7kmoRo3p6bGkIzLSGfjKTg5lGzRec7F4yLJZRNZ&#10;EJlfLrBhfZAQu+xeuS8yYsvezNhyjD/34tld4onihLjvTU96/bl+DGCXUvXNg7LCfJ34s4/9HJ5Y&#10;Q6HWyKX2i4zD8sUqpAqt65ZoXYI3pMdNW+y9U5FyuevhhOk65kJD1793k32XzVXuts19jcYYJOF8&#10;JbOtIFyFfchvS9Au9VQJQ+MsAG0AEYXIuSEi+bLIJzRSfgD6lglVTdG6RBXKxzFZyjyYQRlXCnxp&#10;fe0zp9/5QF/irhuoqPhHt90V5REQa6EX2e3IJnJCd4rxxSrwzu6a2tvrm16cngjvJrN9uLOLVqd0&#10;qYIm9XUXwg+MO0pSxj5yjLOmjosE0hcKqsLVXEQyDV9KCNm5NF7fTCu4kcC4fi5l3gywpWsdykPu&#10;usc72fu5dMv7AVJkK5XxhBiL4yUViYmxHFV8HC2kO9hAweR0ixDWh9wjR8MIzKAOuCtF/Mobb01W&#10;VP7B3R8QE3aQvtKfnAKlsFAHHdmDo7RYMzTlsCV7VuqhqrhGkM2hW27dv+8Amsn5c+dJ10CCBm8k&#10;O0BVOLk/kIbrVfCCSxE4HrwrIA5+QOtuee3E23cce+XIPrJfWXScfzwJqqY8H4sq2cGC3X/+wm1v&#10;nvyLDz1S/dD9DOzc6dMsvRYUBZV6W0VKC2Ad0StsSngzRs1EAQQ2LowDuMutolyV80lfMjF3JQ7b&#10;uSYbB2ZunmZXt+plY+6gp6lSEG+qXKPmRuB8FFNL6mK4+DofqAAqUQuu0I1SV1FWPDY+Nk2EgelP&#10;tXPV4ZQmG6RuCd12xpiisTyrWbOIhEvYFF75+ZdfYLH/ldG6XKow/QANYhdJZbcChQqqWpNE2ekS&#10;rkwnL6RXUdsn7JDAbMy7or6G6q+J9N01zEQkKZVBYKIOleKRV9IUpj65Uj5VzZDBKxsAN39+AT7q&#10;rKZEKjMlpsPTnAmp2Mgi5bRWQjxX9nRKDPTMZNskvqLieTJQnUHpETJYvoa2wKdmLklIcmyugCkz&#10;KZDdJU5T/T5HxXJyJFYriCvmwGQfs8XH0rujnL0j92KHKheQ4DtrUAwUauF93LeQAHXz5W3ALnB+&#10;qnJEjHsAeyYS3XFYSdkvDcWOgRCKyczo74zjhRqpPRxlnSMhOgvs9RNqAkPJkytUMVw449WPmw0i&#10;pDZh7tK92OthpGGImtD5bgcY/fraw+X1nNmrxDD18gYz4JJlWl+ZHgXFFKDXOllDU5HgGAPaVETG&#10;RF0RZoaRo0qhjHuGk1LQFjDWhz2JUbxakXWM1IeahqWHCNIHL7iM/gzeG8aCoRchRz4UI15YdNuF&#10;rtLVNUjh5OG9ojcoTipghpXJWOBdNDxiLhXeAc7MzjVyqvlQe4wohaY9wD0U0pnqYEJCgofzy3tf&#10;hOGql66FIvVezM21FTVFuYBdJidiFZLrMAX2vyJ3ELMoneNUbl5aIIaL/ulBuPyKzJX4CgG9wQS6&#10;21vg/1v6h07u2MpcMOeiMAq0K21aCXPylais0hqBaTJ91/PANdCUed3YTJfYijNnzlANbfv2rSp4&#10;t7bW1NhgAZDU35Xt4jQZue3Iqi2nXrKwA+7lLFrhC1yKGDFGiZ3IYhNdTAdGUAh8FG++cUJ4pwIE&#10;XCFSsI7oDStNuRtpszxMqBADql9g3UPx3hh1ocihH0uQLJVVVhAlxCJJh+BnZYW4UMsoLIT5oZFh&#10;oLpQqdWoLzZJiulGDlWQkZSJVJYHg1DSpu5a0NXW9ODJ88xxZ2uzliS8Ig64ELlxdRmBiSHKF0O3&#10;iA0ZpGx7NuSEeVMYf4ReFBCwSnD3CmgLMYwABP19fXS+Z/Mg5EBVuD87gFtjdROiCQ9wqnnA2+sE&#10;axw7fhu7mTt+6GOfOnjo6M7d1JHfDxEP0xE4f333zr1UqeKyKsZK8THimzxp7veNK2CFwakeEPqo&#10;amOpkDbZr0w5GCJvNzc1gdfxeGQLEXwOcKwBsG4kmBFUXFQIIM3yMhYQ9bkZBRIBp1dV1gARcB1M&#10;BJy4uqPgqQLGT5U1ICHQXFaNFu0KKxPCLcgJgGe5pfnoSyemCJx49OEnn3qqobkhagkb1aXUK9Yt&#10;PWhcdcBRu8hjtbQnqUPkQ7S7d8H6+rS6duahWPM1BOfWbTsoOVReWb3w/Es1X/uTiS/8BEJncGiY&#10;BqdQDl+g8wAMS/5AVS1wsVvzEbMkQ3W+srJfHPgbW098xnwHzsFQmNXR0RGIC9OQpaVy04UL58+c&#10;PYvzsOtaN1mHJKu6JuM006FEvXVSq9SqEqpGi5ibX5ienGFykJEIBrk48D7ZZVRdI99yCDzJ17T2&#10;YikxDU5Cj0JpzKoGKfLW9aO/FaOPhraqm2u9Fp2b8DrWTlVC4NRM++IKXkpKkhH+zTyiKikchdLF&#10;BPxaleMiPPLh515q7ez++J/95ZErnVsGhjb3D4SYef3O43/6qSfe2rm1Y2O7ymblF5ikJYDp2NDb&#10;21syOtJ67dpLjfXAoSo5hr7oZnVk3W4bHB6vKO9qbUq77ypsnXtFVRo2NZN/rKK6e3V5DmPboalM&#10;gkTijYBduHF4PyYqETypUq31Wl+vnpy+jUTQ228F3pXY8DRyQTiDHrmqqq6qim84eRVZRWL4PGF7&#10;FJIDhGVT3XvPPQ9dubZjYmbj956e3LF1cue2S4/cN7V7R3QekWmHAmTBb6dF6Cy2MwUmScqzDqmi&#10;ozCfAINCwVBjBBvwUoRIh19ahsnDe71863e9e/ZXT767a3LqqR3b/+2dt/c0N/vrTtBzhJoNfsFR&#10;KBEkaYDTgbZTLI84pRrqPa+uEH1AYB0l6QCmIQZa3I2MjbZvbGeSN23ZzNyxv8A0oD3iTEHiyHhV&#10;93pcNWgHBN4i7UpLSO6+2tl5ufMqd61vbiIKl4Y5RINSRTJhqopFQ57L06UoZpWelQjPwLSwQBTI&#10;EUZ+KsTdeACMQBybPaLS/qymgvBD4CaiPNHZBSxJ0Dp3IWHdwcAzZS50g1RDCDqN8znP8Weh5Olv&#10;Y3OuaCNESGqz49U1Srh36FLXATvTmIBIG6JIMAOdU9MDhQWn2lpvGxp+tKubVbva0MDiSGUkGF2Y&#10;jKAtU4V+SUHEvKTtMW4G8DsKriMyfDIbUyV5nOyvGnaqyKM/RflyRkpIiQFa0xX0W1qaaOwBaoSK&#10;aK4VgF0of7Fx4oXZ1w0qdfr+dYd2MmUhd+OS7zlcmFTzpQxPXT0prcXygZqxjF4OfVc+CQepSdYX&#10;FHyoq/vT755+8eCBJ++9W5EI6+rix6NFo8nYkiqxXKyKTlRHVc8WOy0QBFyZgpIccCV8NgIHxya4&#10;MskyxGhD2CgYiDmmhyurizlR2ILtcD9om6i0kZi4vC9AF6ygPJo+IqxMEbtVpDYThKjEnDBHwy4V&#10;hCE1SDQJch1B0BL+K+L/sD7h/kDbdkaGl1EB2g7ait/xwwji0yDXmGpoVVXHg5mksx2fssHNKEzD&#10;6Vf0jlSA5KKWSHoombTpQmTfSr7LndOlTyABfxCAnZnJ9c4h4ie+XWyrGwkmYVwB2FkmitX9OMDu&#10;JuKJwWR0mFFa7lNnj5nNTzaA956fEfZ7STSXjLPXudfMplQz4GJEIf1lg7Bzpc0TkeE0MFgENOTd&#10;Kr1FhWySnZV7l9yNdtN4os20ru0jPo0B5D5U9jo3RT2btPc+Y/aOVj7kaPA1ZdGKjaHeC0Kw3cz+&#10;g2zRRFT60UVyJAXRDsJcEm5MBUS/VH9wPbd9dSJhWTU2sRhwRCCy9L9w9vTxkZEYXmdN7e8cv1OP&#10;5gkklkdFSzCESmWaiy7x8hpEl3JidCqa0R+vrX91AXxmIaqX1s7NbR8d6zx0QDeW/ZJE5nJVtlgU&#10;HQ76t9tGpCeY0U23pSKSDhkmYQ5Ap42cAna5c567B2MXZFMdLC9WKoztbKrjW3E+HwUekbvdctc0&#10;dvT7kaKD3G7ckt4XUfE7pKVBfTv4sQWj1oneUHvr9UcvXb21t+9bR2+dIAbZ3lkHOQg/UGEllUQK&#10;juJM+xB8sBpVfVWGpAbs4nhuipm/Y/fuDe0bEMF03Orp6WHNeC4mfGaK8voYW/NMu0MwE9ql4l02&#10;ft47/PLrh19+7dRdt79+7AC6tEIgacIwP48NDD8kxgf1DfXjvjPnbj3x5h/efdvSwQN7du+6fPHS&#10;1UuX4J/4zgMeIJOMYs0IQQXtRiynqc4yWU4w28U+IhURrdiOfAdPK5tIiQGo0OL/NJSyO64Ufgtx&#10;O8wwVDEFDEHpstwMcFs0+wWih6InkxPj6tqyuKCG4PQNp5owEU7UMnbWCEMJFY45ofQCWp+AHrZY&#10;1CnL8CDvPH5Cu3vg/LnjvT1/euDIGGWgciCtoCsjfZIZkYgVC+dxekGVUmobRFUUDFhHhKtnRzqA&#10;CVSiPzIRbJsIbwgq4hfCL0xQRI/xPjukFLMnN79wLaonkbNSw5RBYoN9fWr06bQJq6V26YS+YWKT&#10;xmLjKLGIVA3E+lRgd+lP7I4MsMtYLvwh2TtaG4GuUm+ElyUZALE1glt6A5q8nY8btw+YFR5gM10+&#10;sITVyT8BeB1YjWvoaUihcDvLMFOWPPOeIRJr5fuU05lMZODdgjzy72cWZgXFGRTjFtIfs+1MjrGB&#10;CyGYAuySy9IvzfN/M2anhUqP2JbJ4T7C2Y7PWIenPVEcWQ4FFhDsT/q/IfYkJsOV4qNYP0FPjgZ1&#10;VsfqyhWXkHukoh6W2CfWp7RFTH4nvwnWQrMPniY0yLwdqA4TfnxkdAKwiUJLE5PjY+PUFldJ4ppa&#10;Ah+Nf4qqNFyjdVLeJKiM9Kl0pMLf0IP4wRUUPCweOnsRoTzBTLUVTa3iVF4dXocb/+iV7uqlFQC7&#10;C3t3LmHJJiqrsdcoBeMi7KpNSblkfOTuVaAwF5y1ju/S9RTerdYlRnKSCEGTs4N2TckKb4kUH4qc&#10;4N+Fwh1boCc00C3Zt3vPvtilGfl6nUJyp/J7TbIWdxcSDhMaNIH50MYh/TvU7lDRs725rqaTNmXy&#10;uttaPvr8G5zW1daswEMnYaEFY97ZOx+FYNVNHE4pNzJxKsXF4xPEB5Q1NDSpmfrwsCCjygqwmMoK&#10;dVSsqa4MKCqscc+s6BVeKfXOUXvYj+xw+Jq6c1JWprq6vY2yXa3NTVSCqkaVRxL0dvfE1ABEwkq9&#10;WpogiDDcQDIDkqYtiRKpHeUF484oARJeeADcCpDwENplsASstxqUCAwuJ0QD5R5LkkAVOeepn1FY&#10;RP2cxDEYGyWQXSsfUXzXSm+4VSXJIqctwiuCFXW2NPEVCsJZk3DWt9vTBOnxrdjMES4RF+eF0sVk&#10;EotukjP9LGwkdgX0sn3bVuC5q1euXrx4gdo3UCF/NjY2sU+IRyK6hwspXgnrQnVQ6O4kLvbBx5/4&#10;1V/5W0eO3HrnPQ/c+8Cju3bvO3T4lsNHju3YsfvAgSMPPfTBhx/84OFDtx48cMs9dz+0ecuOU6ff&#10;AIabmJrk1iJQ29PCTcSH5MizlKckmXohgeZTbZ5uHlZVkv2m2fMRj6a1c+afOq7WNyJx8fGyyanm&#10;wNRbTbRfRbkYkv5g/gp/mJ0BqgMLIB3C5mBBaWU5yppOWFmhGMTG3v6tf+c3h0ZHhkeHQfbCpgpD&#10;Tri5emOI9zrirERiBpjYMWRVaNLWq5hueRq54NIy51VWUpetnADGlVuOFv+bP4AS1u64bRgot7+b&#10;OndchQi7qOgn3r2qoHHzpMT6yXZouCcVnZuISfMd6IcoVHeWMJGu48qgzeh5lQbrJaaOquiW5cxB&#10;KXMhRlAgJJpNqXr5glwoIaHuGQuzctNxX+NoQFbkRusgz5UbhbMrg6W43DxQNElYVPRlXe0P0XeR&#10;K8WuMoN27up7isqxxUgrGWnPDvDCMkadAh/E7QI+AJDKhlEZQXgfnUlVMXQRqjj07ItNVzsf+cq/&#10;P/Kjl9qu9WxI816ZgJduO/rirYe/dd8dl1oaoUnS3VkWJhM2BdEqoGxpGZYP+tze032kq/s7m9qY&#10;PGucUZBklQ1QNzu3c3Ts9K7tEqyyfj1+l15WLnNx0eT62oNVde8uL8x4H2asVhvPOcIKUnKivZDW&#10;3Pwy7Uwr2WapUeJr7/mL/Rs2jJerOQlrbdBDWIOFjXp8qEkukKpK2o2w7wC7Dx08dNfdd93y5jvN&#10;3X3Vf/bN8e1bR7dsvvrQfbN7dhOiH4w+jHCGhLBC4wzwRVzWBBPSwt4eGAeYkASLIRzVHbEWoZgd&#10;1Zyyg9Dx+SQSzlJx4M6TZz753Se3jYz9aO+ef3X8lqv1dRq24ubCPBDTDVWGHVnMbqZlXn4BkaV0&#10;NSNcDiyNaSutLAN5p1AmV8eugWB4QjA1Ati4/5bNm+XZnqP+AC7lOUC9tvb2vv4+Yb5A3mQNkAug&#10;+Azls4DWkXVYQee1qsrJ2elJIEWaemstxTxdDzTwSTlFYlbDbxGMMSS3vLvmtanfREJRARFrCqAg&#10;0EmhWO4hzsqyU9STBT9/AFdCQ2PbJQ5VS83rOqJUUDe/U4BF2MK2Y/WmQvFtzDoSnleOE89DSzEd&#10;Kck00Lpg/eyeBLCLe6VimYkJARL+TI15WkX6kaxvtrdyv8c6u/h9ub5BgxRhB3xmvcRl8iKiMxqb&#10;4d9ScHowFuPsqi/LbqQ6W4GAe8glLDciP4NEQkdE6YJBICyiInKiL4bSb6vNgjKUquvIgmfEOyJV&#10;P0IJ8S54/wipDLBLLbX4qkSeNR0FagqddHdKUZGlP/I3Zt/ua1eEMHN+DH5y5epLhw6+efxYAFtW&#10;tmX5BC7ptA41iCBXRzHLSPf6BtBj7gKzGx4aAsnG/pS5vrwyP0Nww5IiLdfWKGgA1gsfUHU5K17J&#10;9e3P4dbuCJH4+xgbsAHDU/Q9oddU1lPzohIcFQidYAuhVYpC7HNWdUb+cNCHoXnV22AG+IeEcYVy&#10;qFKIeJSii9UR/LqhEhMe9M9Vo6tKeJ64Hcgj0sdBAEFpSS5taqpo8Ml3MyrUWzlW0XUwIWJrwnxL&#10;0IdYcXCZoITgonEvGeFpxm4skDZG2CQ5jsyMWoJ0YmWT3wl/xeH3Y+gnBady6SeG9L5HDDuXUOO0&#10;GF72aDGkuOZ/8mo3nZB9Mfe7yaWCV/gnZipijdGQ1aiPVPTSEt6B0ZHHkTvUdFfo3/cdj0xxH5yQ&#10;a74ms/2e70hi5GzS7PpJRElGEOkL4qitQgc7NRIRBw5xqUuSGuiPjptR69illSXVs3c5IT+oOQf/&#10;2KTQFCnsIMhWkcrE1CVDTUChwt849fa+8fG4yZmGxt/ZdwAIW84X72W1OPJOpESkxLSzz6g5EZ0H&#10;+Jttjq21VlFxV3klf3YvzEeYNGnydfPzl/fscaAxBcUC+tem4HdoQYqgEaQuVS0mMzYO75AexXj8&#10;ph4iQTJUiCGBnnOp670rlUtXN72Ok+NGMRXa7D64XUaxyaynWzVX9uUummfWoLtJRjOseZPDOKSU&#10;BaQDxCXUZNNyG167tdPig2cvPXzpyh/ceXtHY0sANiG3bH4qTguFwoJDMsdjtiAQ+Tn+m/9dB8vm&#10;iyhg/6FD6MPoq1cuXUGzJMeCL6HMyxB3fU/1x0j5Faxy2T2gOIfRtVzrvev7T5668463bj9Odytm&#10;oL+/H5Au1polU75LWSW9yG578+1vPP5oV2OdKu3krb/6yitV5eWtLS14ncmFQm2g8RreWjRS1CXJ&#10;aT2BQzYdZCdxb1Mx8KLo4+IaGgu4uM2b9dDQLjWfXWOuqLJKQdOhlTB/GGcGiHRVG+u2b6y1SBVD&#10;OcmjgMMEmMXszLQhErBR10/KWwMXwI8OkbODKYqKamH1W6iW9rXoQDiRu9JrvbyfhOtBCw+cO/vI&#10;pfO/d/yuy3X1QSEZPwyekAIANjadjxX2Rp4sNNGZDMyEfYiBIB/DaNV7npmE77hyZqg/MYGyr1NN&#10;IOJTlNRvp7eYiaIS4XDFhBrguWaJiSwYwRIbHoJKEGSCd5IuYIJ6+HooVIEPpgqYQqzVylC4mZxH&#10;8ZtBEHkTgizjlqGWUByZd8SYWBL7MxkqJ0WtzxBVN8B85ka5QiQuC03rtABootBkaPUC4HRowBpO&#10;IhQdEuDDBnnGDdSF0yd70QjQyyd6AvuIOUQBVvAvfhrraQ5ylBgMwE72vmPqY1mpWxgWohYlIKiM&#10;I6Q8IXhFTEgWYZcxh/hIsLqfV6OCL4AhqAsHj1UUKaxJ1Sa2AC4lZU0qn8YFZxKcvoNC/wX5D5RR&#10;KKB00PAlsaCYKK5jW0LBYemTSoSUPxV7J/pQTY5PBI9FswUIUtadu+ExBX4O8ysTeLzm3pYRSr+3&#10;qu8IYIiLXNlUjme8kfOhWonyEC2xo2NaBFVbOFoN3n+tv3FmDhVtYFP7aCXVSJwi7UULrquGvcVF&#10;ygGuUAK7U3zkZJKqbDOT4eAEWiGHfUXvq1JnUE/QTfoSu9W4aPJODMaiUKHEMhOQJnv3HojVyh4p&#10;fRmPoIMbMCDURKAnWFi9nPYF1C4j5zEESQB2Jn5tQ2fuR0psuMQK7jt5umdD2yhwWzILLkBgFss7&#10;RFAAKLS3t5MxAo4D8sWgVRFgdZ36X12dHZQ92rihnQvNoyKvrTc11AUUlTBFeeM01Ig14Pl4AYKA&#10;PsCfOLe3bd9JUa16pUyTTqvwW9ifqk2purw2BbwvPOdBl5T/FB6quuVOXBIspybK/Fb2vcmXzSNf&#10;PYY9S1VWzmtiY4BLpDuTigs3cT2sgaHBqekpgUGiM5XAgPLAP4Ntiao8yeFwuE4xMe8xuRJikvna&#10;eatrW/qHH3zn3Au3HIQRolyL4OCXOB9UrChRSOF7EhXmQQEAi/gUP+VaCFgjwnOd/eXfZEKy7zC6&#10;8AcQy0OVM9ampbWVLkZmYdIAxBqA/pXSUET5RyiBfcvIHnvo0UcefDRjBf/JFzU19di9p8+fAo2q&#10;r613HqGStu3oT1Rzx2wIcFGZs8LCuoY6RB625eoyKTwK9+An5W/aqyo0anXFmiyqLPmwdS0tbWQt&#10;IMCoS6BwgzzFcEWzbbKyVW1tepqQBxQ1LBVxUobhxDoIgsVt6ezdd+7y+N/4/Oj4+NWOywGpMA9Z&#10;WJmQOxvi2tUMwCEwTA4LTYPS0KWojejgVLLl1dC2qroW4Y1dxOxjmtX+8demfvqnoYeBrisKbyHR&#10;b3mJ4m58ys2YJZRZc3PTQtSfDl0wYagiejsmDRVw92R7Q/NoBgW0ah0ZGRaRrWo7iPcBui+vCoCQ&#10;SkF+DUilcg0QTC6lijtLti6absI1mJOIblY7RE0dqxDWbOiFYdxOjYyxL4Q0UDdVteokqtByKqor&#10;ES1oEI5uEloQxgaAr0NitN2cLWhMhKyThWXV1JtRvjBP2tzZtePd08dfee2+HzzVeq0b72KNEkKT&#10;4/ljh9+467YfPv7AwPYtk3StVRFEoDf4ZrlaYDLn5HIi5BQrQ9XaWZVdWFk42tVzqaZ6guBNmRQu&#10;fg57LSnePjx6rLP7+UP7Q1flHhaBEichBXmQ+ytrJtdWO5cXVc3BB6dZ2VBpDJ2ZQrqiikDQwp/j&#10;AKUMsJuprj7++ompmuqeVqVax3USwR2yMz9vaGi4f7AfYmA1cJNs3Lzx3gtXa6921n79Lwc2to1u&#10;3Xz5wXtn9+1lUQBBKWavGEAQK0sotkQIksgVTOSCqqlKPbYQ0uoboQsGkLxW77DQH9xQTGjdFD2C&#10;5v/OV/90Y//giduOffvjT3S1NIs3Os/Hia6KyIuWf5IrPkqtgJJGCmKCnEGO8XxA5NyeASOolYy8&#10;tsqSEBlHfhQBEKTeM8nKcqeoKDHLRHeu522hCKbcBLQcsdMzPw+nDhPyzrvv8qRIRyDDOXyPSwoF&#10;ZdtSS8bSOwLX9BUJbRkgYbip/lpie4QFokP6ZA6qoL1EtwX8LDh1AIsxZKQHyGSkhJqgEh1cx8sp&#10;N6gjnXP5Xsq29W+ijiUqWWL3EjCn9xmLhIsQH6mUjtvC/CA/UpkgbgEWfloiJq1qW0dzJm+ypgCs&#10;vjXCi9PcqHRWS+9Vv9rYcLW27ifOn9+Fe7KsfLyMCik2kiJsQh3JE3hyYVkpA7Gdg78lXAcwyJAe&#10;H1gZk+Hu2jUGXNgjjiVQpSIBhsWmgkQdNUOysm58KqaNb4V2EgSfPEWqX8Y7nrT3jwSRGnVdKl7X&#10;mIUTR/US5wi7y4E7f7imoQNe8OHZC0L4toXegxcvP3rl6o/27aVAVWxAjqX5OVif1Cwa8NXUAM/h&#10;52MxKD2CCYENCWZHiVyV76CeMzr09DTXZBLVd2hxyWVklcIA9aqrEjzBdRKy50WHYD6U9RfGSdrf&#10;g1o/rD9BoixfmKNyLilXHTNPHFPBlopWUwQ0YT7wOvdPE07Ov45XQCwWw91l7qhViO4barTA31DE&#10;rGBkij5bQ+UQzASkoipwgXupTaStgGSBMhSAS6XBoFJdEhEUlJ9D/rGCscrI3Hj2+J0d7KM4TSvm&#10;j0IXUiGhWEYf2V0iLiO+Hh+lDDPYZtzfkYM2Fv+TgF3uYOJSNw0y7mJS9A1utGkzjp1d56YHvOn6&#10;2cVzT4tZiucNYZFMGu8TceNAaXuMrd4bB1cqohFYhI1CURyIQbgB9QJyl+P6/GePceOLgDhjM8bd&#10;Y8ChNL7fkTxQfJSNM16/9yCPQcms2vDR/K0YEUacEY5xAtsUbp9H9C6AnfBzI8syjx2Tl3Cn4OLg&#10;A6YukbfDOCNGH/eGqCvCv3jr777x2hbanft4ran5d3fsVGQKspucK2dY0AUMlzyql0rHOxQCKQM0&#10;ze+Qgehm+IeIRWhdy6Nv+ijJnuaEW0ZGAeyuHTkspz5u4CVpPrDHEPeR/YrCY6eQPPeRhSM4Uj6n&#10;BTRR3pSP2OEFArtU2aoYoCujupteJIw3h9T1xRunPftKcNSgrljKWIvs/XSbJNQRmyi7RbwwGSQA&#10;VDDvQJQQl3Lgpc7hUDMjmIg+r1oP1KmF+Y29Q594691n9+x8c2MLlQM8Gmur1jQsvCjpg04SOI3F&#10;eOxYAgU8V9beIXIVB42m1U0t7ZwiFaivn++wjIr0n5nF8xBPYvxULXqUWFNSgmIXk9/W2/fIn339&#10;nbvuPHnn7dyAjQJUh+JBtY3du3cjygABsARvf/vMLa+89vUPPbZ8+NDWLZvZWufPnOns6Dh0YP+u&#10;nbt27NgB052m/sP6msLtqqvI1gkFO5k7awx6AvNJEYNZp57C75AxKEehOqqVQFRVKnCCo0exfpHq&#10;x29X4nFGkcMtAvizES0VRUaNYBoSTUhAWSHACN2APcQtAPCYARSlKILB9OHaYUQ4e+hKxEeyvVFX&#10;HPpkpIoPpaAGX906PPjJt994atfeNzduDjmbu51jE6lscjywM7fs1RaIRYcsUaO3TEQKxULTfCyW&#10;PZSihJg8P4ma5W0r29l2b/BVWdBRKc6J1oBAVuIoHwFaVwleOUm6QH8/ucy44Nh9BJyrOk163DTs&#10;jKq1F+xguM5OUz+Nrb/kiMU0Ubp8XpaPqVSqhNSd2p8w/7haQgLurCE5I5FjsMjBNfIAR+cLadTm&#10;2gJsilQiUhMR06ira3i6XKrnODw9Dr3tuWXpBPLTHodmcQRVyhyUQw5WBulzlowXH4mfwzMjueBL&#10;6enULCgVznHnRFIm98r9h/tKbU+PjLHwPiLGe99tHOQHiV4hsudEtRpwkpMhfJ4Es9Sy4GLhreGU&#10;LgryruU9UF4D3armvcvLMbva/8WOsLPbg6Qi6bEQ8+wszF24PMotAaSOzWIABPGQEcLDmbvoDqZh&#10;QSRRXS4Kp3ofiei0E42XZo+WiS0X5TMxp6pRMv+pLHaGceH2gdH20QluNVZX29FQGykaQQpGm5wS&#10;G4pWIeVnV1D/1FWxIA/tEUhFqrZKPCioUGQh4hTknSs9E9JK5i0xG7lLkCUhM1LhTCOF+/YdjLNT&#10;ctGlwpiJ5dXgCeETUVB5miCYJViPSn2BFxJj5Owq75C4gJUAxpPg21KjrrW38ueRyx3v7NoRw7TP&#10;SQTE78BZWC9iJXiJDESuszPJ3RscHJbja3VFdcoL1fvSOvgyFg13sauMNrV+PEuYKH3C5lfxpvU1&#10;uCTOk02bNjW3tMFP0eIhhfExKjrTBVmsh6CbME4k1eUVTNBWF/vXk5cqhl6NjAnYC43WVKr8I56C&#10;bzJg+Aut9OgYRQILHQfUpHQWfGBuYHCor7ef9odcij2GoFa5GbT5+QU0cG4qozcUzlBu0+2a8ZR4&#10;oTk1Eow9wBJea225/9RZ5u9aW4uT2azqWAQGZiSXSNr4TE6DiB0wi+RXssMdFxbiXaHdy6tAjXw0&#10;rDa+s8SpNTU3Qm2mdvFTT5dVAv/Q3EEdflZWPvLoBx994BFuSiD4xX/+T5vuuZfXCwMDz3/iYx1f&#10;/Qo/o6++uuEjHzn3v/9/zv1v/3D4pZdqDx0qqavbtnU39DEy3k+n0QApFfjDzCrQ1W52cp5pPUoG&#10;8doaVhJZzBGOv0g51bTAZ/gS46B4leOh6WC4QOyDmkuWVVDBbcOGTfX1jUqJpQ0KvGABpEAh9UWV&#10;FYg3rFsYHzXeWFiohQuqiR3RLCvU7Cu71Fj3gbfOXLl69UQxNU8pYi1jL/sJNckGEY0+AbGV6MRr&#10;20r4c9U1SwiCW1Xq1mRMl5dv3bwdVRGmRugGNl7lD59aOX6sYPPWnqsXeD5VIs/PF7yLBV5aCl6g&#10;0F8tW4A4FnIhYRwE7IpYweDttcnLxyTVWgQ3Uc/YZSaJbpuEXgM9gI4IKCGl100DOGNerdeQlEEU&#10;QhUdA4tpKMGZLLmjrM2dCNlT7aeIJtOfThvkN1gRf6qQhqUyIyKyQ1URKb4VkoMROopDHpjCAgYh&#10;0ZX6fMySFJ4zNT5Vc+HivvMXN/b1/9yPXjh8tWPr0NAbGzfsGB3raKjbOjzKML63c9uVpvrf/cDt&#10;l5rqJqrVBAa1GL0KHUtaPwiCmIOhVXljyXImjkgvmOHhkrwHzl4aLy+9VFPJk8NM2C2cTagqYzx+&#10;re9KQy2fKgcn+mkRWRU1LyR2i7YWl06srVxBi7K0FbswYMeccI5wPXSXNMLOu0UaklbQtQhjL6cy&#10;P29TX9+l/fviIqEg84KLqJ9rOftLzQ4gg7r62id6BjYODu957qXzlaXTu3f2f/TxyV3bMdtZMuyR&#10;6pq6lXxl3klTJ1490so828yye8y7hoJRKVlEohsFD2aqfmhe/EkOq7+uAnYIZUA0RCeCctvwYM3M&#10;3OvHjszV1XJmZEJrtAXiw35GcQg/spSVkqV1ZYizYYG/aatHg+C8fBzAw2MEJc0BIkM2GKUgs0RS&#10;8y26jnAnPDQooNhVKKBgIgRFymdQVkZBQ0HYFFHNE6PG49pBnizurKpKwu5m5HgEspePyGWMDdIJ&#10;0bAZZROe2Tef1ZFIqRv/0gwkixN6uGpowh9YBEkyu8u97bSAUs+kpzjP1PNm77NZsLWYsJ/itSLs&#10;EhA0GIY1tVUl4GuAzlAW3mn9moA2xbNSd4L+odQ55UnU+RGi1q60mHNsQtruUziVGQD7kQtinLBe&#10;IlcNQP9Tw46UWJr3Pd5x5Wpj00R5tddLX3EEeZIZDaqN2BXJOQKN2TPjxy6TxgBxIjGha74aEco0&#10;4wj+5hQZiREJcayRCHixs1eKY+QXGP4J8EWcIdTKVP3N9kWcEI+jXJsU6MleiPPnAHZxhdg+zk/h&#10;UAszXcNqi/miIit5Kk6D8co1XaAatfefv/TghYvP7N710sH9NqKScmlkejAM3kEaUiAcr4+YJBJ9&#10;RTWtosAi0yOTw9fHfchMEbauVnpa7GhMBqomg9Z6UeLVCLEVtQI8I0kyBV+S3mL1DeKPVh7BQ5h2&#10;uXZ8QpSPCJbCEtANWQU0HAHNw6rij30GaqVtXqS6BPRm4SL2hYRhGXMbnDwOpyVEBF+iGEgcqCRi&#10;EqEf4jUm2eckFk5IoVgyHdbeY/V8k6Byu2zTdYwBJMNIAqZi8SM+TkfcK9imNO40jl52YwogZl/R&#10;eJIBJFcNY+Q/AtjljuF9X9802my6gtLiz+zI5Se50/t//8rJ8994cW0TFcFJYBr1gHfelVILsWax&#10;2ivK5Q92EGWUHi9YSLrixhbTTkhX7X0H46qI18OyMjklzeH9jthRuZ9Yc0wSMDM1LHtBPRJWgT8j&#10;ls2RByrdCBfnFpjBliBKHTULKioFe3RFbVGM9BoikBWZA56RYveRpWQlT9yXNDGz9Py8/9drr7bM&#10;qzIPx/Pbt//VsWM0L6LACDkZIOx19fWE6sMVQuGBqzEMwtVV350WTN5WjEEeSXwkBTRzWWvLK7hI&#10;bUfdan3T0NC+qx1djzwMas8uo3M4F1EfOZxS6uasg0fDKErlYBKMw9Dk6SByXKiNOniGDSnbCBfm&#10;StIUJVceBYXnrldMckYJ2fzHmbnkF6dl5BqWXnbk7tbszSDp3C/GRzcMSXqdkIbAJARLGFcS8KAE&#10;YXoBLPw333mmq6n+W0cOwpPorW0JaW6gL0i4ccHlFGmV+0w8w4uouvspJCvSlk/UWQoU6ZdugD6A&#10;9a7G2Wr/5SpdscE9EFXblQsJb0Qhufosx6aBwfv+6I8pOPjGRz9so5JCb8Po+TDz7dtRvCu5JmR3&#10;25vvHn7ptddvu3XliQ8dPnJ47+7dxEq//NKLkM3RI4cp2bFx86bm1haIlNgRpBrtrdAEkv2vMYTR&#10;FXiLdA0Ff9mfz+CYHMaL6s5DIsSbsKOamgmsk1GgBDcx5zB+nZzEN7Q4iVs1h3XykNKlV5ZIKQN0&#10;5kRELXouX4QO8edzPWm5UBfV5YlmWFpCX5qjzac5tDq8e4rVv1QIKWMUH9k6PPQ3Xnjmmd0Hnt61&#10;nznkDhlny/iwCQDMw1pNSmVWqYjzt2NA34HFCBMIPFAAbko5yn8OLdemaLgYHZniEEWnQ0sFDacQ&#10;BGZgwa4u0QATjA1lOwi0bgD9kNOqYCBVlXjiVRJOacVq3xc+Wn83QDNPn1EydzIveODdCz/z9Eu8&#10;uLahOcQRVT9jmySklFG7MBfNnJzZ6vOm8fOafZ3tqRs33XXdI3dDocyF0Ne28uZygKkcLSGqBI+E&#10;kmjQTvpKHMZ/E8XAYQ3JxjfzhzMqqVEW8FpldRWFyRVT6RL2qkktVTxp2yXvoONetMdEmsqliz2j&#10;f43Z8RP2SzxatnBaxwCwUiUhYziqkeEHEZHYWgx1n9tG9HcA+WF0QN/2ioYMilUJyV54bUmhFPeX&#10;VwO298AEXZqRp8CLE5clD1EpEUqy0cwDM6mFiwNlPK/q3cGORjzIa6I6mc6SsrqosYE42vcUaJ29&#10;kz4o0JPzpHEpjoi7iOnS2UmIscCRmASrIwVNU3M7ugfYgzNVFafbmqRuBWaTqjdKxTVnRxkW9EwV&#10;nXyVPqPnHg/FYwqapBBnmBnaHtcj3LMJ1/hllyUrEisY3BgRqhX0XroBsMtZxVjnRPwD2EExmPmM&#10;f3xyHEGLPwqZ2D/YxxV5cvhaSqKeRDedCNU5MV/yC+99+12+DszEb0VIheFAAxrlka1u37UL7weW&#10;NW3p+CLrgVHX3z+IEbJj+zY0t77eng3t7dQ1ImyN9eIiZuWlTJZYm/15jF+6gKUy8cwbNm6A/8Kp&#10;qWGnSUSXxiyZhxoULy9/y8QE32Vm6e4B3KavWx1XaLUzYlQWvapSzhOXZJDUd/MXFUp3GnmE07OV&#10;ID3sTJQD4kFw6QwOD129epVcMK6mYky1tZhDPBHToVo5wmSDsVoR8e7OFKJcFhArgk9eO0Adr1XM&#10;SJx3cPj07h0QpndRRFn5V+Q8RwVua1QR888yMaXRk4UXfEdIhJkKRFlbWQMmRYooUoX6UFAefzI4&#10;XPwWT9KvZZlYwWI8RVVVRMLDhf/2L/0aN5rr7n7x05+cuXJl+8/8LH8ujo6c/V/+59v+xb9seeDB&#10;prvvnjp/7sI/+T/2/z9+ixMu/s4/2/kLv8g5ndcuzS5OkWIPKRMH5Qzk1TUcGpCZIr/ykUAz01Ow&#10;5k0bN7DOLJaYkQRMcJiIyE7IG8DG86QwRhtmZSwHbSWoQIUftam5qaGpCVCNFYQ14OqiVQcJh+x8&#10;ZodCFQLsrLTRmZS5GpsYR76iyjFXIFzvVqoCBZPmbozRCjlJMlc596Iix2+LSPhICStSOnxCRQWj&#10;5Co8C6A7YpXoQtVMKVBbj8XG5so//DK/pw8eGLp2BYBAbSuKi6lWzpNwsiIxw8EcPC+CfX0QIRk1&#10;7IJl2NOsxafLQHQ9NsKo5GWog61BZtjk5LRqfyRBvMrchEpRiYmXMx0SnUr8LGsqqUmirHQ09mGw&#10;XTz5rlgHkhSijt3E7Il1uh0qcVmyMyPxzVHusUhql+B+drFlJHtMh6vxjji74/9WV+98+UTT5Y7P&#10;fOuvbuno2jU+3tHUdKWp4VJt7aW6ug9eucrVTrS1Xa6v/ee3HDxTU3G+tkoQsnVirilroLoKiDBx&#10;A6F2V6pap5Ll3YZKRo3YJaX65rdQq668/EpdjRILQOqLVTZupahwuKT4sQtXR8tKu5obLfR1SB2M&#10;w4AdhLK5qOTEzGQ0CxOvj8e5EbCLZOFA+sSFWbU0JVbr6NCk9p4+smJfveVIaJYhk8JWV30HPIqV&#10;lS1tLY9e7tw5MXX3qTPXWpsIrOt84oGxndtwtDHR9EOGaxGIgw+A0FgJNkKcmBO7/VUGmVRib3Hi&#10;AyU5LZdcR5D2u1I1FYJueMmkJDCI4FT2uDL3STNZXkFbwvEAvV/cu5UrP/bia/zubW9Tv9BIDFd+&#10;Ldi0OLCkkOdMu2NeVbcFdpKzya0UAbSmdEvVYssHiGfqaYfCu9AMGzA6idC/uJd2HFNT0DAJLKS0&#10;w8ZhnkMjI2DZYLI8GhfvuNaFSOQ66miP/8YxJqpSxG1igwgjS8qDxt5hywVBcsSKxJ9hhASyoHdC&#10;uZQjr1A9gmZnWQw9juAn+Tnd0ywBnmJjClOgAEqq+cX1tcrmEnHHMI/l/wotHz2AEGsjdq7XJPTH&#10;mcnQ56LSMAOwU0Cfm1RpIwuHktLrmhIZYBc58dY/5A2C44GKBgYT/JCLjFdUvrVxC1/6iTPvcF4H&#10;We0qooD+IGDOQf9sdu3uaEIa9B77nX+CMsn9NAdWO2y4sQA7DcKRxdbkooAKUALMT8WhoMYojha6&#10;UMqpoY+gdostLUT2IrSTmD3nXiXoUryTTGl4UNMjvuv1LTILTCKsAisTp3IPTdNwHvJdXoHCop96&#10;/sVDHV1/dN+9pzZvisHEw7L7SInCWsA6qIMoayHLQtKRcPKTyaC7FIPWESCvUGXbM+vKKMZqnSd8&#10;W6BhJH7xWgzQAwpS5MECESivrErIzwH7Vm1161ILYl5E/HIgdwKv/7+s/XeYZed13olWzjl3Vcfq&#10;nNDogNQAQWRGkZQEBlGUg5ItWbKu5avnjv2M7XGY546vZ+aOw8g2JVthLIkUJVumJCaAAJGBbnTO&#10;obo6Vc45V93f+669d58GSM0/d+Og+tSpffbe3/etb4V3pcoalpXQkuHhETUxJ8e8XO0pZpflwuUJ&#10;lJgWQd9gAewI/NbEXMCp6urYMlrQZXw2lJJ01x4DqfHGNFOIwqKad56BYD6RIs2J2XJwGgMJtSGK&#10;8IQM8pZPjpiN+CV3vX4UYIeAiQXNvhJf1OylsdvxSIGJRIHn3CvHxkqtoNjR3sz/fwXssi0sak8B&#10;u2RT+59gI9lAftSbGGxGxtmvoU4kNB+swoe6SfgrUbpOhzE7PsdZLuTLbTHDM8EWK5hT0nccwRCy&#10;bfVDHynWiyMjiRjIjwLsjLAkR1w5m40fen2UMDiY9HMlriiOSsrJGvl9M65TMikpgzdPBOnY3AI0&#10;AiuyqUfD8YVEYBXbpA3B7uwr81CVPiNwe3XlH7/3Tq17RzJdPzh46L3DRxSjbXCQy/JVouyh56jB&#10;57pkC/y9ubkJNoXGRfCOynekfguG37K6tqek7KW+XnEPqRCre27evP38c/wJ/Ki5tY09wgi4u2qf&#10;++BeCGQ2EefzV35KUzXOPjYxiXjncQKwk+JtXk2f7VzKySWheB9znU11SLGMfrLv5m6Ke+ImJYNs&#10;i2V0lbvjgkiCG8QFY8vfd3eHynhT6RUwPCvltlJ44+a/8L03JirKfufokUiiRT6Ivxmn0xv/I8DP&#10;FaLgdY7Y0t+T/SAF0TCO0BeaM5hDOTk/eDK2oTqYWZQw4dNTsqcCL5Ayo2fT3q+srUEHfPJf/W8T&#10;27a+/4s/z8dh+NztucVwcL1ADFRA4oKPn79KP4p3Dz3Y9cKzH/3Ik3Tuamlq6r7edezdd/fs2bN/&#10;zx50HjZH67o2kBFSTMenp6iHHe7JgD1k1QfsIfs42TLkaor/myFre+YrmqS6prq1ta2mroYTITyH&#10;4eBak77nUhkaimPcyU0RmhyrGSya99wUFYr3sPy6WvJ5oTelHaAdofiZwlWoBnHAd9lUWMp0N9Uu&#10;9kpGtpUqnFgkxXJ/9uS74+UVf7L/cKwyanEmQ4Nagi3IGWleEgzJtCEEZEnAXDhmVXpegSIOWqdo&#10;cZCWZ0it5sS+5KtMEDuxKWeqxaHRW2QSTqKCGu4/aV4kG4q/sVEpvT04NMyZ4AyqhuzuWNzZQ3ZN&#10;7fs5Z/waJM1+f/LM5Y+cvnhnXfMDXbffPKiYJM1twb0Iu2y8uiG5KchQdaRUJrL1YdlWUaMwSC7m&#10;IdkguKojMSXJIwzWRVAIUtg5okmfJyEjnLYcNVvjlc4P13e36sS4C1Uhrk+FkUiOSTYeKK0Tn7Cs&#10;CNjEeATJ4rGc/SCFIQHswuJwIYGYZwFVvoalY4KiikGliqhYXLK+Hp1rzubOTExpdLR3ry178uy6&#10;FqCpCH2zqcDsjNIJMXS6miOCBKgFNMSzVZSWX6EFZUE+mB165KVxstwmCB3lyqF7EE6TaN1EnxQX&#10;E5jKkNRfFVsGoxgcgyo9lF1amEMdNkmEby+ZN/h1KvgSeNRVp53DknNkfM+wduLLz2LwNPw05UKJ&#10;6mxAhMLlbiaQAnbvb2pny3IFpbqmM4qcc06gjsjvQazJR1UKy5oaGxmdo42Y4WDtAxI+3Pospvo+&#10;SepA2ZpPZgAA//RJREFUk9CCslXgV7S+qGGnGL1du/fGLEM4AVYJ+pZnBACV0HAK+IrnVpSXMZvg&#10;KdT8m52aJHRi25ZOxK3KSawBhZKCVwKDQ5QS+L44NQnVKDpSmRzszLXx2jII5smTF75/ZPfS6pKE&#10;tbOdgTeAweihDS1X1VSTBUI05PDI4OjokDI2CJCcGV/f0UbG6tjICAMm+K6xuXlxTl0L6Y0wOz2F&#10;E48M2amZcRBCJDIByOvWtXW0d6xrWVdVVrk0tzw+Mj47MQUcRVEixsZA+IqGLotlmagjQPX6hjrQ&#10;EuYzqefoXFu9MEnROEhjrFCn4oISytkYbUbHUFVRdd2mOT3sWNVnJqfm6e3dP9B/++7cxFR1KQiR&#10;0ph5VPkEqMi2zOMsKiOduYcdyM9SxDQ5utZ+BmW1WjASogj8jnkNNeYtqyqe0GyxS0Tjhr7BB67f&#10;eu/w3sTPY7EqWeIS81I1WDbOBpRfphpOIXV4IEtyy2ADoGPEWcEm69xAAB4hFHItj9BJNXXDmcPQ&#10;ED/FpWw6MnuJXaEMA/aZ4m5RO4rhPjQpmCMccfumjQ8deYQ7vvbJj9fu3rM4NhqAHdXjun/vdw//&#10;m39XuXlz+br2qi2dm37qy3X7Hyhft+7av/8/d/393+CcgYE7Fy+cHh8ZriT8TR645dpaekqAe04X&#10;A6KsrE2MjGBmbFq/gWQGrFB1qqU1WFF5QVF5XgEpd0WLuA9Q4Qp5YFAGMI48THeUr3kCy+AbBIHW&#10;1a6UFsyuLE5Q0jhvqaK6oq6lvqqmvISq3DXttKk8e+ES1WAVsl5VqUBCjPOKYsBwJtkhFYWb+4cf&#10;P37urcf2kKTKhBJEAd6goEowUNX2Li0ozS+uKMkvLVzipuAGrCRB+0X51bSspf4amuXi0szE9Pz0&#10;bJnS7guQu/DKhtrGaiyxpRVIpunrX1v6hV8Z6usfHB6HgYM8Amdgt0MRMgTdpRHggwUSvqSOAoAP&#10;JBVSSA0dV4Z+QqpW8AHUg+OLBlaEwbGFWa7SxeqV2fz5yZVFGrcsFCzO4h6FN6NoKtlO07/kWhuk&#10;gkPksFazY4l5v8BrUbpZlrKiUsUtLyzOkClJ7JWywPRXucmcKyFBDW/EsltcpkkCD4j6QOBNqSar&#10;BBh/ZX55EaR2YgIf2VPHz3b2Dh196/gnXn5jY28/kMu7bS3f3b6F5g8w0Reu3dg2Nk5gXVdD3b89&#10;vPdqffXlmkoQDs2CpoMtxIrRXHyOQVeVlVaStItbIy+PxIO8UjIOSE+GRVJEAJqFR0FBM0xp7fRs&#10;58jYsXWNzJfan/MlvLurhNEWbR4eHq+ouNZQJYcwgcyExnM5AsVUw1xV7TpLyw+UVr42NSZ/hJmk&#10;YC+qR3nsUZcGFgRnsZNNUWz8JBwRPs2GBuDnxdDYqwPr2w+99z6MpLe9TZbyskISlDokO6eU7XDw&#10;nWOf/m9/2d7bj8f4xEMH7xw8MLtnd2PDenRiN6Cro22yGKtLD/IiMI5IH3z6bgKrJHmFKpAqArYi&#10;XAc/MIoYTwa4KBholT/DnFROTbVM2UnUnFskYoOxS1vD0pkFM4dQtBtWF263NjBMKtlt7Ou/tX1z&#10;vhqtzTSX19DXY2VuBhMKExMyBQcCIyHaZ5GCikgTho0Mo8mMmo2Qu2sQysUiS8BY0TsoQoe2nQ9x&#10;lY+OjEJFA4P9N7uvNaqAQVV3X8/Bhw6zRjRMaW5pIZbw2LHjPT39eRUsrZQYOePmZ7GEkNtQFEk1&#10;iCSkM0oAvTqkIst3kV+aR3VUUgtQlEuYZi3qGqKRpS/Fc6+pknommSSwuqgE7EoJ1tIDlP6LIMCW&#10;4EVKCFxYL1xGVqF4JepQ+NssRoWt27vnegdJCokCZLT20MgqrIFQSMriIoAQMUhDIiFptsfaMm+F&#10;pYV1xIBU0Kwc1GaOIWFZq84EkrKsEqvdIkXrLnmlMmWI87yxEepTT6vK9Vp+WUnFGmMUeaAZ8LPw&#10;Rj04Xd4LXZe3T4ye3rgJJsPD0IcKTobwYqfjmNrYsb62umZhaobNSwQLrYEri8uWFIW7WlFSgRdl&#10;fnphaX6ZZy1rbssvrV7OL56DwVAEgPSc8gqoyDXQwM+reKTC/GLUJ0T9GjNMBZM1/NtF8BfC0XF/&#10;wTSYfQq/sclENkuL/KwgHset2ui/yPPIhs+TlxUVBpnlKj8EtrOtABK1t7TWKrbNlJYhC3Cv8qIY&#10;p2r8wGpUCZ4AScXrMfkVlWVbx8d/4c++PV1d+dVPfXJQumQBd2HVVTYR41DZ5WstrW3EZSPWISxi&#10;sFkBttFKaV5Lcyvbc2gQUHQE1qrQwrW8OZKQpiDAOYVI5hWqz7haALCIaGyUGKNCJXa7YoiYE/QE&#10;Oq0rApn6v3mImjLiAAi9XpimmUyD84DU0QK83W5n2QiQlk194tdRhHC6jAPFA0jIZby4OjejLBkV&#10;eCwq5S60WoLZEntByyA+3LRhM2Q6PjpRi5eoiFVSpk70aCImg6APXvV19dTzBTpHAgJdRjQN9FtS&#10;wPKpg4eaeCgWRF8tLS6jSEhmvSc2vPeXTIAkm8PIc9TEdH5TGCQhleKnTTIFlqqwgJiGYn6Jl0Cd&#10;oigRq4hb1aWx3JhZ9S601eXAFzkgp8T2VDZwBTB9CSIi4scR+giavBKuo67cUjr5jEvqp3/lVpCG&#10;O0XJWxxGtxi31jJJQskwi7DNsl8zUzY07CREKNTqRLXWsJjDsO44IayUGC0E6wDEUK7vvTBWPajI&#10;U5Y9J/sKmYzNKOlLHVXIVEa3YulohQIllpcAJUAt6mAIwS+tLc5RomcuIk2UBOdULSFydhUpFkiy&#10;SNkXdsqo1SToAtq3uvEVs7achGKxRlGSBarmElXLhkeZIUMNXsRA0MqojeU0VybdaWzQsBIHCMrV&#10;r4T1KCjX0fX+fGaBOozkkYOWEdhPysnc3OTM7OT00twCo1GmtyxANlFol8tFhHbYcHG0sSABy6q1&#10;+aX5iL6hsglkTlXIiZm56sYmxNPGxfnfOHaMSjQ28PPf+Njzp7d3rqrlw8IcZUVQuRZnFlcWpCQW&#10;rU2PTyMyQV7w8RCg0rJ+XW1z49jsFKo4OgAD435lcGBlx0w9UF3/nZ5b7Iia+tq+ovxHz15Abtzd&#10;3D4xP00w3swCBXsnsSAa6uoIsJ0eH6dEpWjZR1hfsmmjXzO5bHZIA7xU09yMfegWuPB7bZ9woTni&#10;Rha/WKKNAaEgXFHFs+OFrLkHFoQJ7SMxp1MoOdlbUjDsb3VypcvGJVpTUhPbUXIJIGCUhmAd2zvR&#10;W0kTans/CQGL7M/kturqU7imTjeLh947u//mnT97cP8Y8T64BamAzJOqUQhCCH1c1wR6MgijkCqq&#10;n6jiJyxSGSL5Mmpg2Gpw6VgjUSu8UxlLSFduQ/gcDBXWJ26wtIAHzd8mk0NqFwoZmg51rcbGJ6k8&#10;89Qf/tFMbc2rP/VFR3gT54JmME13Vkpw8/Ro2iACxNYdPHbq2MF9d178JLVb6LTUsa4VWX+76waZ&#10;llVl5cPjI+Kxq8sTU5PdN7sHBgdghhiM8yykd5ZwxWzPo0mg2yiaCA1FRabYpjD92upa3Kfr1q+n&#10;kg+BLEBScEGXt5lXvXyK6VMh0fFlklPOCCTgElnpuiKRnSfdAcawuAzjgkHi0MHmALqsr6ikGBTl&#10;F6vZtNA6nA2dkR07OUES4fTczKKzJ1wDXMY7jAcrjmVAAub/zbd/sGl46H995gX1VZYtKU6VCxmw&#10;AuE+dz1JKSZJxqMRVyhlZc1FWvOoYKgu83LshyMT960pVqQrf6BrkZipKSAd8nanVGIX1A4DW7iq&#10;kmr8WnhH4KIhcypqcEVhGS35IL7RgQFeqN4NtdV1leVoECg7KmEnIx3pIa1CTljqTqCbYZhGvT5p&#10;3NSMGvjlP/n2xv6hP/zU028f2b+pb7B+buHu+lY4IbwMhYUXSi9Knxp/+EVpZBn8LqCGjOPhhToZ&#10;CTLPo3WerBxV4BYSpV6I1vESBM4gt0ujRKB/ghwkhVQUj5rHLUjXS/Om7Y6Avrl2FCF1ykpSWoc5&#10;XUaXJd1KiRWIAOUEcF3VKcpfU0VcFe9zsUTUfdRq3UAuU2IeEdSqRyYgowjMmM2iQlnWOzlLsgUe&#10;BTrgZBSwCDK9sY4obbNSWrjMLBBUQRtJSRwDCoG6grQUVa7JPQ49SIlbKwIckOm7xDCorQRowA6Q&#10;isz6KAZybXkeJE1wpCYbynbOlmmKi3bbC/6R8iqUolsy4JaXZmbROSM7WsmkYGQoQzU1BTUVeWW0&#10;/CqinQQ5OyB2JJuIZlbBMRZnJ8hvWKsur66tbigrJmqKe5BVsKa2KyxocdlqfsnSKmlGSsNUaKN5&#10;msavVifO7nSgUFLoRnI5YckVuJuV2iudBlKeLCw4evqqHLH5ecd2bjBpaK0VCiGohGVaLAdsqq6E&#10;3hUeuLBQWoB6V0xt7amJcewyTSdyTtoMLdLL1aMmFAk+jyBKdhQmKxK/WKLZk+VFllE3twbTmKWK&#10;JTDInCLsMgd4aFeJBhK8yZgQn0JGqFCKLVfnU6HlKllVWaG0C9xlLhjqkAHNSf6KemNHPkgkqPPm&#10;TkfzloHx+qm5W+0tbgquCVPkDdAIuIsLPHMa/it0YqKBAmgEX2emdu/eTYbjxQsX+RY1CBbVK2gm&#10;mtNZsaM9AmUoVAAp+nCzq9B37alWM+CAM7mh3RcxIB3YLeryRsRTTU1WP0XPnHp6FQsQFdxknMlf&#10;wHhDMIc+J/S5uBhcGP8b5VEZKa1MAH2gWjiRAkDwqgEt80hqFarcb8SgCwOEpiGU9kPO5uyTUHAR&#10;gmYEEsLCb2+1Nj555gp/uKvK4uYWehiHcoSiaY9oyO/w7fNG/j0HWDHh/DWmhV/V7mpKqaaCCtR+&#10;QfHrDJzlCAYUS5k4Y421B7aMq+eRhx7jixu/+CV+jh4/ngF2V//tvxk/feruf/+zqs7O8rZ1WJqc&#10;0P07/6mksWn9Zz8XD/POe68CufKsSDT2M+XBkWDEjjOrGI3cnaUPkpDhb+8BHTzimXNVlpBwRG6o&#10;BAaFCAvRy4lVoR7aohmIIj6wUeBoSk1lbRjvkorKX++6xjXrG+oJvFU4koqDKh4r9jWXvd3RcvS9&#10;82zi7o62ZGvYO8G3wuWAG9XWiUnLGkYY9opPs30C+UGpTDWncD4RFvangb5XQbyTO3fX/cF/4cye&#10;psbh4UFkalUVoXygo6rTxxOCOaWamZEHE4BMAtW0yrapnlWOdkmriGZJs3dDkvCUc8sEftIOgmkP&#10;qyCp/4JA9/Q6JAR+ra7h8tKkgW9BP26nptLpmK9MIKF/btQVdTFcjDJxeSYSLHMmic4lxxJHK4pX&#10;S/etnRevPHX6widfeqOt+zZfuN2+7hqQ3GOH6qbxB6z+9Pkr20bHrzfUd9XX/+YRNTfobmwQSJfY&#10;fCb2YFN5+eRlK3aaAalah+iedSEUi3WEw1hIWGq6zhQ2OeXQNg+NHuoZ+F7nejhQ0sxdrng5atQS&#10;bnjkZOd6wWxpvrWMLtVClarGZwfKqn4wNYZFk81/PFdsN8lay91YtdiAsceDjMNTl9iBclYXDmzo&#10;yE6Lax589/1P/be/aO/rP37owDd/7ON321rm6tWe0omiCt9kLaSSWmJzF7n6FynpKramvSMjCbdb&#10;sKnQAEU4vnskP/PH8J1aRw7XhIfhwdq0Jpt1IfKdVTsfNJuz77Y2DnW0rx8Y3nXj5mx1zVRFxfyM&#10;4l7hvFE/C+HCBZlV74nwqmWWhX4VPuXCJoo2ra0GaWDJFKhFk4f5OViowMo8wMI5hknqK/sF9zg5&#10;KRDgyOjo9etdA8NDTFp1PUVb1sA6OJhbTUrU9QflcrqE/S3WohzXgLck6Edi0+ZrHCpKkB5hEcVv&#10;gu8d6hgRE8H6NDmO1IitfW9xHV2V0UPuatrBmBy55wNhJjSQWkJxWVfcZkHVmJgP9ADKhIiiNgnw&#10;cR91oZ0bGuY5pyg6PTVl9kKAr5qHeEDO2LW51dXQdLu55ZmrF7eMDC23tA4UkvargneaopXlo0eP&#10;Njc1C41yLjmJCbBf9zJK6mhwLXEPD7y0RumlPGd48eG7lVXllqGEsEW4ok70K/wHCQMXb/FIY57t&#10;llQlAbMt0Qs/5QCkQS01BCyPeBLOBNJS0YaINI+5Sp2T3AK/nz7x7ZRy4i3HQRx8RCuwfE9f6X7+&#10;jWPHDu1/7bkn6ODqtqoJPoDuAtRIKD1NqfAaovEAarA5KXFBlER1bU1ljWJkgICBIaj1zV6EHaM5&#10;0OGYn8rOEBvECBDtMBap+ClPCA2BsTBj7GJr5gn31m51RBtb0oE/zZzAhEedAUc06wiuEuFmEeuh&#10;HlazyDHFVQkUiwwjsR2RPecAmjJjDERdbGmPWK3Il6DbMMkinm54aIzAPSIQ+RktVpylKAsvyD6O&#10;YGV8N7ZD7JRY2fRnymXuB+ZEHOlOyT1f7QM9QRZd3kpBKgrKdv0EwUz21Rv4dsqJycaKjYYZjuhE&#10;j5KtGyXrHfIgv1rMf+5u9RMn65I7BN89GU7GrZLr51wnLpW7u7Otnfsmm5mM/3uk2Vfve+P5uRe4&#10;YYXQ21yhDA6M8ERpVmI40url6DaspyFHwc68+WlBPz413uTGU2SrEEug6zjCRf/6wUIHEAlZ7Umk&#10;eJLlHwNKAgGySYhPpfznHAq7Mmnh/tG9ovyZMancmYstHFp4aLqYwnFqhBynkyycOKFAVOgKIGax&#10;Hb758OzsX3/7XdJrtdZFRd//yc/17tjO88PQ3AxctRA8Aw651YNq5HQSoGs8g62qkTCdwg88NR1m&#10;C3yC2jeoH4PTU082tMKXhkiFKafQzfz6gcHp2pobjfWyFPLFaRE7BPE11NfDJwn34JEc93yfUEh5&#10;VLJZ0AmjSaiBiWX3nE9oIuNjoWnk0kdGV1i9uTSWnZNtrg+QV5JykW7VH0q0990oEfsJdaT0agpM&#10;xpUQVOwvpmD/uycePXfpdx47dLNJGTkh6UJY+Kn8vBa0BrJ8ODw9qrwlJBppzdq1SZKeMhlksCh2&#10;TCan681zRPNA2daRTR2xSErLkWH2Uz/4Aaz39x5/HIOOl/Ui5Sx3btmKFEMp4Fv73nrvoZNnTxw5&#10;cOGJhyuqq+lcf+3q1Tu3byPj8AmhtkM5I2NDJJCJF85Oj06OQS044LnUgjrZilUpdige3v9gXTBa&#10;RANYjCYLxRy2Se1mAClsPSdeQI5hzPI84Yaxep+0EhLxK7lUxWy8Oy1BAm/VJnVJVk+ffpGxzGUo&#10;sK7Ybp6Sn6GrEPeN9Bes6ENqX8oPJN/zlp+9fvXQ3dv/6dEnRtx6MihHLDQ9cgnYkb2pEWrjMs6n&#10;26ZsYMEO6sOlIAQne4KFBOKsxTbskcHQXIjnUThSUESU515ZqSonK6aK09TAd2aWeCvakaGnEfR6&#10;59YtZBKfoFhyWZSwyrpqxTBKr/OG8qw5FC5ZjxgRnz9x+tKPvX3ijYN7/+jTT0/WKNloqqb646++&#10;w53vdrRm+liwoHSTKuIz0wMTvhHJEy6AaxK1Pu8ptSc+UfizQcXQUvTEs5edwzyDpEWebBrPlcy6&#10;a+fFs/MAyfbjUjAje5b4gvVa3MxuQqhgc2tQjj8VowsngRBR6VJCEgOVN3uBTsyYHGIZ0+Ztr8yb&#10;eGKptmk5MxtquqAzQQ01JyW85eYjtgU9H/bLXInLi9HqnsZThNWBHNsq5ruKiUorccUkxwA1RO93&#10;EjOR6E/SV6S45DqG6cyU7CtPoJ6IJpjW5xXM5DDnQJZ9dT15RbGKzosJyKOZhLbxreBpcR2VIvbB&#10;rYnYSOhDdCnJExI50YVUXz3EcKIIMD3pA+uxwSWfPCW8hdl7a+9WnlDDA1sQQWpG3SdVFd5FM+7d&#10;zAgc4m1+hdsxZYgx5YoyDv6frlTmB/B6BUEEppPY8OnzrBbuiBp22nCW4R6OjDdfUj9EHzKrBPHk&#10;Ka6NhyQUkyJcrC18gqxG0aT4rBRkOA5FbkSg0dbXdw2bZ7K2/tOvvsM5d9pbDXQqegitXJa2411R&#10;XsnUg/Www1X1WZUomtg2HR0dtO+heylxv6R71FZWUE4Lc51qa9YRVqj0xAOjSUcbb1y0bkElTzUz&#10;HlIfu8LbRgpfqNGAGNoDeFeqcFqqN1/o90ywz3fe64r0EttuKtIVRosm3RMrZlRUhB7PgzElXNi2&#10;vWqQMa55QuoWQTnzSnGvlQJ4i/a4txwWXhmvWfIm+EK2jvdOSAE7c/Qk3BxdjazYCzu2eoWk10oJ&#10;S4OO7QFOZH88YTALvAcMignkPcAoP6E7xAmmCO9Vskv6kK/m7ZwRfdi1KRUpagti6um5s23rdso0&#10;AAFOXrqYA9hN9H/3u9v/zq/M9/Wd+yf/aOff/TWuNdfXd/wXf/6R3/ndkvoGhvb1b/yn/oE+QGjc&#10;jzgzkXxA0bBk3rP689NzzS2tvNheLKO2Mc5J5seBjXLXJK7H8OgQiCiMFX2AdlGy9thMFaQ3VdY3&#10;NZHOSqQDrgY6fA2Pj9NBglKmC7icVlfu3LmNM4X8CJUMm59nwye1NsTibKsuL2/sHZqoruxqaxLL&#10;k8cpIiDz5FAQ15OgSmpsmgcr2JjhOZWN6VK4hAE7e9So0S6fFOl+TTTe1cwvFJ08udDUPLNrKznU&#10;kBheP7ffVZwMyAvklexY4YKhEoWlKz+BjR3ta2nciXwW7uZsWWtaoXtTdWV6aYYCfuRainm7Soz1&#10;ADWzcclV+WjMhhRhhxODnAcCGBZU0w84JZqBYkipT4uP2DWhVPFUuNaDyWSCJ96ToiUdbm3t8dPn&#10;2+70fOGb3953tWvzwNDxTetvrmv5b5//bPehA63dt5j8X37j2LaRsat1tTca6n/z4YPgdCTAhu2t&#10;LRFxSoHVWWUKd6dygnDMKB0eoAoBxihQJLTRjNPhciLEQuEKRAHI308Qytra4Z6Bl7Zucs2UQFgh&#10;LemWG4eGH7x59/UDu4S8upOqmxVbD3FyMKn4T1XW3V5aGKQxSHpkDDbYQgB2sX2yOeGhM7uG88NL&#10;0dE7cOCd984efSTTFQ4fP/ljf/aX63p6jx06QHsHgu/4k+SfD96wgCHXuXJorrG74VhO7nNonEsE&#10;BQcQm0pZjTTBHMDO29l1BGUUpkRkylcYOSGSat0ujTAAO40OVL2m5uauHbuu33zowiUe6aq7ocm0&#10;VjkXg8Z6ES4mBVRbw7qaRYn4EbSmiDVVUSzCakIRUTSgqzzSHRMtGYgEFizKz1vrHxzEsYmRtrlz&#10;Cw/11rvvnLtwgWmFtVbUVADHSw92cSI8NbB9KjYUldC5RW0uE13ESJDi7FSDwPFwsZ1c2EWKbFRd&#10;DD06TQ2QcqBpELNXcBaEYF+AxpHiTdnqx0Lf6yvg8BmN3fUqsi4cGTcOlaIomk7k+B7iczVNEG0o&#10;tD5oRi42S7EAs0L6hJyS6g9H1PsipmJ8bILtyY1UjEliKJjDPcCO9RgpK/ve1p1Hem4/c+USN7rT&#10;1hYKzZMfebJ9XTuAad/dnpRxLaIiK1rTNlgmGXnPRFXQs72cehG0X8Dxi4NhDW9pPZGSZeVWo8Oj&#10;pyJ9ameDorkw69Q9zXyEIIYQDvmXrozey+OJ26aygnBLLsNMoGlQuwdhOjI8QmRYEsYriF7yKn5V&#10;mw2zsljXsAk5VLXfZuRjZy49evriewf3vf3ATj6HFbivkXYHTwP5oD8QaEZxKzaRHnp1mUDA2rqa&#10;asrVV5Tj9nRu3RwURqMk4ghnp2dHR0bGR0dVD1eVEKQ0GywQ8UQf+eQZIknHmBdP4sYg7v9jW5T3&#10;rNro6Eg4Ajkh8uwCCmGNArBL2KmrNHAddeJ2tbvg84FOuqugshLEFgqdOlRezo3u9vSgEI+N8bDU&#10;X9eLtnu8eEPjpXgAgXbu7h0EpuxDc4/syYNHBVwYTD6X1buOfDLnMep44Hgfv+a+UaqO6TMHEjB4&#10;6nwul3UU71D0gcu0wYkRvcbnIk5An8v3GZal/dSigrATWXErVbmbLtn3xN6l9kP2hHySuLvCLItc&#10;SB/ZNs8MvPjWB7ZzNsxspLnSQR+mIFTumaLPqLjjI+UkdpgJ/vWMSX5HRpsG6QR6A1ICMR3LgK5A&#10;esHc9IefIdhL7uTH6IKc4r186p6QSORJ1sjgb6SwWdFDqiapZNnKBgHkssEYQjIz4vUmgIDtZC4q&#10;Wse1tAy4xpmaeq0Z5JDrKI0ryzqwDRZoNY/dBKTd3PzA1aufeefdsD8Xykr/6xde7G9okBoDbDEj&#10;j0U8W0Zven5y9iyX2adsLUIyuBTo3vjYmIAAhccrcwF5gKK/qbyK2skDayvoQvi+yicmDx078cb+&#10;3V4Opc5xGpG5lDzjZLAdzV4CjiQ3zeaBK3NTq38S0OGG4QpF1LCOBQ7BmES+RevNhBhySShL6Yrp&#10;zWj4A+SU/RqIdrZPTWkx8fdwimx+RAwyUJM7x/3jZziK0k/8oUfafPvuk6++9fqubSc6WiOLNSjZ&#10;0iQgFT9+gAsmX1/Okaaye11kR45eV8dWiIknJCpVqaSJe5fZHoRBqdKVYubVACr0qMSw9hh/7v33&#10;t4yN/fGe3UBRqk+gkkfUt1JcQkfHeqf8F27+7vcfeOf4ew/uO3dUSdNUxYWrY+8NU7no+rXBvj5K&#10;PFHAbnxyHOpBD5czZGnRvSRKiEVyfKz7jgbV2uhnFMgQD45QG4FHgRSLYg0WGKJVrh9f4mG4ArzW&#10;OptqoCN+PFb2O2GuthtSWR2E4S4aKt4XrQWgEjvJVACGhlgIECV1TalUBe/NwuewfGKJ0+WLLbj2&#10;bPeVF7qvv9S5/fi6jmx3ZKwsI6qMJaZdnYPRhVanA8AuKW5LrDuVGUlPkUNYMIxZTWz/hJaMcAqJ&#10;FfYUfRgs99ltgHHSbUjOIO2XnCm6CoACg49OzfT23kUaKvaO3nTWX0rKSuqb630vxcdJPgQfUYHs&#10;UGAtF/LWHj918ckzl15/YOebh9mtlgqFBdN11Zxx9P2z7z3yQFbF4R6nsmwimzA2S1BpMD3JO5v8&#10;/CniEmJfeMjeHjlHcNPA27NpjHP4KT3FDRoCxxQhWR+WuEtlTbBfCzHCl1ROhiPFhuSP5LIkoccu&#10;EzdTARgliRijlaS2SpXkc8Ru0vUlZO3FCXbtnzbXuJJcPobQIxhXjjHDx9CzspSVc62M5WLOkAiW&#10;ak8IGJlY5VyRnaZaMSr0Dy3Q966UL4sPL86rl4qRWaONkh3ORYloJTW35Oixa+cZqvoUFp4e6A3u&#10;JJKnxbJc1mp4GWElgaWJhjwjumO+2kJKbw8w2+slF6xHJxzNGoL4SVJb3HEJiZhPLmlVUxaA/7sP&#10;sGNeUoXH7GZ59Ymz1xScuLr2xgM7ImbClUkF2HEXAEqeKsK5+Gmwy1CSa+3xmJ5r8YyEA3sp9Bwp&#10;GQXleBMljmfXKE72neNVk5EW7ti5J8rQpPs8vCq24ULVcOaXUjNUHM3ZnfgcrG7OAJtRxl5+V+Kk&#10;gN7w7SvL0rWqbLvoKtBUeGAKRqnhspb35Inzbx3ez8UZk6FKtfVkWOoIAZ4yMcF7uCq4Bv0ipLOW&#10;lvX09AD3YlTwhtPWd3RAR+Oj42xjvODcBCON8KuIdBBli71LuzVz1NyFQesZ0aaJT9w3UK4PbheY&#10;rg2hFRXLTcE7zFUrsglmFWpczKwIwnsFGQ7v5Hci6dCitKcjv5j6bsQiUXCqkgyYUsXiuqSXIlUt&#10;rH3cY4iepeAF2Z90AgqHPkz+on839Y/su37z3cMP+Dwbw75SkF8w0JiKoIPIr56fUV9kYFAGSztO&#10;5pm9IQWC9nNu0yMlySEqTIIivNLaz8GmxWQVqKRKc+w2JMVrr73y4z/+eW6RC9jRVmLTl36q/sEH&#10;255//uw//Aedf/Pnimtr3/vrP0NsXcdnPhcDo+TC1WsXFqZI7cyjKo/LXeXLRKSfKWViy6sAanGD&#10;MnUSeEZYeY9BztQGXTndUPFzoEykOZSWU2a7nBahakNWWsYCY0WduXDp1p2717puXLl+nZ83bt2+&#10;29vXOzhYU9fEDYfHFMjZ1NJENVOEBfMDwBQLIiTIrQ1rp+aePHn5lQe3R1Ca81qUyox6J/a0QsJg&#10;xH+riptBC+1vopnD1OE5XcZdYQvekZjTZfX1dYRtwClUer+vv+nrfzj9lS8PjwxjEsIs1dqU2ueu&#10;liW7TSxAhcMZKxdItq3sUydBS4O3fRNWGyHHigtHL1IwpcOhlYVJSgv6B8tmXD7sZB3y5TkKCQBB&#10;yQhUs6ZhBgyaeoV4j1MTjudHYeJpCcEmQJERSXtwv7qIjokIgA+8nu+6sWVk9G+/+/5TF69sGhjs&#10;aqzvbmn6rScffWnXtkv1dZ2DIxt7+l/80z9f39PHYN5ubfnNxx66VlXd1VDvWImQfgbm9Epcz4km&#10;kqpNLL7WxJFrgNGKQCF3AuiOuCSG6wq8thlU7kF/XVgcKy979tpN5upGg0RFtDdywlQ+tWmfPHcZ&#10;X8JEXbUzP7SDXIohHP1682R57fjqypWxsdhWGc8U1ZgbhKUdojxkicWJ9k6wjlDc8RBM79qx45XX&#10;hjdvIpUDk+Cz3/x2R1//scMP/tmPfbyntTkENkegdSyBeKMagRHyRsCmS5RY7HNxYG67EKJgVoiH&#10;0M51QvYAsYkFcgJsh8KhfCyj3jI6SFghddXZN+reoOxa7iV5JdxKAeD0VwGzuL13F3L9wVNn0B5v&#10;UrVzekrRQDTdozZqvpJplWKg63nxuE+oC2wrQYEofUvUFCAXD9lPUB7KsULJvIlokIowQk2AYbI3&#10;x8YnqonbIk/5etebb781MDzCrzwCmgU6PMvMYyiFBh+66hZRMVy5ijFyqxvWe/gEnMESLZxr0l8c&#10;RqfQr1ibtHpIrCOUHRuEK3EBlixEQxi32aJnCpvDypJqIPGtRIdyzZS4Zu6BbJBY1e6UDpvMjjLc&#10;yVMjxh5Jb7mrak1LGCvuHiOVMUKc5FZxSSZibVzKOg+ZCP7CnISGF5zBQt7ac2JfEFY8i7fm1Zpa&#10;WNsnbt3gz1dra/fv3793796zZ8/eutHNXXhWZhCZK+4kNC0B7CxApZ8FoACIpkoL+BUWyCeluIf6&#10;7Qjbkr9XQSvsRgUzk4YGgkxqquctJiGTTQHPRfpM2CjBQ7pudvPY7tuuqm319eBoxZhs8NWw98JY&#10;Ypn8TOJ4knT2xIpvS52VhFJm39rawfdOAdi9uW/Hqzs3Q2k8CY9OPB0uNXloiwsJ9mxorAcsNlSn&#10;HcTnqh9E6hrlEUnaINdoYR7ndU019a9BwRZGBgdHhodQf2JTGwRxcSU1giCz7V5XjVh9Hom5YJlQ&#10;bzLATkVbcNpQRYtSyhMTFMujcI/8oMrTSKLgVBpJSrBsG7FwgQ5FkzMz3CzILzivBHdRMTsJkSHF&#10;0RKHJFz27q3bd+DfgQNmUGDQPNcwd1TiUmi/Mf8RSprIiDQcL1wRceQSs0+7d37u7shOSwVO8q9C&#10;lkPvsUEZPk5xHYk1W0yq2mOOYJuP+Y0zFLId8iDsKxs8Jm+50riYS4og1D7ImUMRQp3J5djZ+8RN&#10;mj5lnMzPmOFEyc50MluiP/T4AGfIRm0H2Q85QoAEM1fdI9iiCFq9VRI3UbTnE3Qpe080hgZGCVJy&#10;nx3Kb+pcWJ2fCS3SsHhOhJ1bDWXAULgx9HKQhYtkO3DYMM49NmXALkWhwi5N1jd3gJwfSnKoOtnB&#10;r3JZ6MaB1sAtJD2tKmhKGUgSUCDhY+pRtSvHESdwiCaE4XFyZrUiBFvb2p44e/bRt94M0pyprPij&#10;n/ub4y5lq30PzjI3rRI01tDiJenPXRfx5y3CWisqFTQHm6LAAv3HRoaHCbYDutEc8U3Vb11tKCnb&#10;UFpxcX4GwM7JmEt7um6++cAegBKkgSMmlD6Pssp9AeysoMqajeN+Akv2PgoJk8QQ4FimKJG46ShU&#10;G5GAMoETpCzBArKrhYM/2ewpHf5QiooP5T5IaTQ+idXJBFZ8GHTuhxZC632d/i769oZL7hvanaaz&#10;5U7Ps3/yzeMH9726bTPIVNjR/DXYQvKQCYxg6lIADpiUwdm4RBqBpZRAk2uoKXIbG6dCnjtiRXkw&#10;EcIcjyXenAMTc81nb9w41Nf31SOHe9atC2yO0zifCUdlVR7WzMyGb3132/d/cPaxh04/ckg6HBYl&#10;FjZarkUGDnUsDj4kNoQqMkJ/KBKDoZa/ClREtQr8NFEgRoskFcL5/35kW2vA2dIWGVg0MePN3OKM&#10;RTmOtFmqy4WxyVjIIotplzeYvIJV8pyQC6hDsvzd8CBhOKFBoOE4tJCUX3QAx66anDEqNTr1NiQs&#10;WjHa/JQd50jz9EiU5a0To1+6eu47m7d+b8vWD3CtdHHvI1o9oUvSfdg+VXyoa2nJu4+lgP6v7nry&#10;eJg+DA2FI9gPGhBnFiwWgB0/UVF4aOAngpSqKTaVVzAxOtZz+w5dJtiDqJHoEmzPmfk5l3JuK65A&#10;E1Aggth+sl0UHcyyBH/jsy/95Q/2X7/15oFdvOzG0aCCO/VtXLf+bj/FcG61tcT8Z5Qf7yNOKuZL&#10;FJiKD62uZZ0NelVC8WWTKIp7E53tK1O4wntN4W745uBwkuPvP+Ibkl8pOHgfYaO3uvC0X5piWzgK&#10;sTedmTk7OiSu6u+Ko4jhqpl88FUpuf7zByPskjIuId3MkIWUFRY1NzSrywNFoyJUD2ercoZXJkg7&#10;n6B+1RAKTFlxWV1dDUNjcymfCRCZYhkqysaWmyN+a0ad7hWkwp3TOLtExsH3k6ApMe35C2P0/1z4&#10;1Lp2tE3i7GTmSwKqJ2ICxQSi5RCHAAdj8UhhUB6nZSdsB/oHvB4do7lCUkKUz1WgOeL14E6r7p7s&#10;sITwZEvNcwSDYFmnTlp+JvxJS51qOlaTVh++eqtUvti8Nw/uMpQSgHu4jfKYASGGSR+F6MWkp5WR&#10;IRQhuJZSiTQEsdtE4GpewnD3ZrMRl+PrSpQWwZ3ZQhdu371HV3GJkMD0bL0lilQwdfTWaCohqtDV&#10;kw3JdokACmVgKZBNHV7UqcAOs1AB0zKEoI8U5y68u37dE++f4+n71q8T68Q4Iyu6rIL+D4MDg5MT&#10;k9h7shlMrGjVlht5d+7cYSd3bunkV1oEwtaam1vwDvNhfWM9JAXGwXMC0sfAws3G+MFHWPuwu5TK&#10;GRUKo5lLor0oGzdKL6eRCyq8r/1pj7fTWJUjbizvXthq3Cg2HrVkVIAfpwptZA0nC2ki86W4UIAd&#10;3cGrK0ElEUioodzXlY+0kzyZehO77q8G7GJxgpv0rGs9euoCv99e16JvO6hcXEJTzv68V02Dy3oe&#10;FNQKYMGNSJZB+QCwi4gMPhHQbnmrSVIxUVOVCyTECdJnvFXiJynVdvSqos2ePfsIsssF7ER5VHAz&#10;infjP/+nB/75v7j99a/1/uVfPPK7vw8xxLx1btnx7e/8t+W5WXIT3A1xlWgG/pkYG+XGWzZuBXeT&#10;A53xUh6CzHwnh5DdrgUQCksclaB4wlE4AR8Woows+LmFZUbVOzjcfefujZu3hscmKWtJAidLDihb&#10;U99Y19BU39gMaMrQsCThQ7X1tURYuK9fPnLabFRMSjaPofED1+/caK0fq1JhNf4kmW2NnRcBZ5hC&#10;6kAagdMSV5QcXIUBBdqifZt6DvgVwIL1ZrcT7A1Z8snyoUPVv/d73P1uextRc6iBS4BLS8TWyfiA&#10;+0XkhQsEiCloQykR19vC4QSx3W3DStZo0qxniUtgicnzsLJAjXKrw2wDZ2QnvrzoXhr4mFae+CSH&#10;WIIUGqHDj6c69BEMYs3JRl6qRou3+EDxD3Xw2WvXt46NPd91/fPnzneOjsIaTqzv+P7Obd84uJ/Q&#10;uRvNDduGR4/c6f2lN9/jDZN4Zc/ub3zmk2801F+qrqJNLESV6P3mg4lL0xIylcwS186Pcs0XKTpS&#10;/x0Ep6IeaGroAQpgoYSZgDucglE3RgmbKwtMQz4wIn0nbjQ3CsZG51A6gwtK5ud99NxlOs/e7mhV&#10;jQObKcIplGOoWkc828bC0rHlpQDssiP2SPwMgFWCMI2w0yylOQV8yAXlYHIN3W0vv1o9NfX4d15u&#10;7+k78fDhP//sp4iqsxDVtc126G4pXwKTr5YC09PsZcA+Sv9zGmsRW5uD+0ZngOiwGfBBwHOW9RF5&#10;ExlM4FxJtywHO5j7GB4SC4qGXW4hqiZUPqA1IUGaC3X55TW2cePYhg2PvfHmlsmJk03NAqlVPpys&#10;IuQ2cftKQQ3StE1qHV1WoiZZDUCKiyieC8NV2CfKKA28QALRj3Xj5crqCnalqsZQhaK8jKKgZ85f&#10;6Ovv5+lRtevq6ilBEi539d9g1Z1jq3xDbWKFQ4aRIAehYkPUS0z0qT9GdobOEX7njgoZWpeZNLgX&#10;zfPUtd0qfhKXHYBdttbB/L3WOtnpkA6vc4thCUYK0OQY9xnSIUDO2qsJWbMT76VcqMFRFJOV+ZpU&#10;pV7EYYZUVX9ezoMi+bPCxMxk1B6EAKoxHF2KyZLUD49z6KJ6XFGz14PgMvWO6G3vYMk+duP63tnZ&#10;ks9/4cSx47dv3mIgdJQG9+FrPISyhFIcM8ce13oSEqnKe/wvK1cdTCL0WKa46gaK4pERWtnFBcAF&#10;NDB8ci7NqxLTfqOGrVFEXjs6c8J7Iu723D362NGNGzZiTTH97B56gBBNTwlYz65UHxwGcUF+VVDy&#10;fai9iNbKwMqR9889curCqzs7v9fZEV2DoGIA7sjeVTYA5aVw+sF/iJubRSDKLc895LJR9htkRp+q&#10;WRYJ5gijm5uZHuzrJzQDtE71WTTwSNEU91clJwSo8nyTw5tR+p+2X5rPFVTkBdJBgCh/yjJhszND&#10;65VnFGeJce3Y8jBlKUiqNerltarH9uPMaNJt58Uio+LzoZFhOVKt/Iu8vATS04SHJmhL8Kv4qTeO&#10;OAgQJPh/PHk8bYbZ5TDApFh1tiPijTC1nP2Sna+yO35s8QXzHgsrswzjR6hJiruFlTHj1IiBexBP&#10;EXzE5beSZAJoy/Mv+ZAov3HaPcAum2Tuk2ofume22XkvGkuHJsma6nW5w8ldsmD1Hz40gnQmc/+a&#10;DPNDX4ibpjwkTf/UQtg7qJhCR5KLVWhI8qw4TporqRI/GZqUD5idW0Vh8JE9eYxOKUXxZZsL3mRu&#10;3xw5Il5rw1qOVLSZEgucGdtifHa4ZM/+AVaQS8bZVLtlYFxagZ/StF0zTeqTFViPJfaAXlCPoi+U&#10;TuhUQauv4SbBwYCKKPdtVdVH3nx9xztvx5MMVZT/3hc/D9tPgGfvsvkFSrsYBjOvS+0gtSllJ5u5&#10;FiFDcT2RvgFxElNMZiuAnWongbuplX3B5orqPRVV705PIJKge7pRPXb2Ancc29aJ6GYjgDXIGeD2&#10;f3AGNibaZMz8B1aYpYrtz9V5KgWDK1a4lMzOiHGJBYsX71WDK9UlgirighFh96Oo7sN0qB2cHvHF&#10;jNo/cJGgmQDszO0TizilpiyIMgH7OPWRb79MGdDvPHoQBui0ONcjjBg0PbB1IdOyqpJYOVX8HYqr&#10;NrkjN4366HauzSH6tkmpc9zICFnB6rNATuhPiiNx2Sy5LBD257puANj95yMP3WppToFjMRU4FQvD&#10;Qg8ODO1/+70D7x47d/QRMmFjsv2cZPUusnY8NA4YODZK/CTGJ+U/p6dRKsTvWDujFgq1wwZJMmmc&#10;ROjqnFG5n4mVDA6AUnHf+lMptWhdmcQqhHJT+BjPE4YSg6K6Y1ShhaPPTM+h5MOSHSaucDSmzu42&#10;YT7YaD4UOw885+hs5bgYwpP6E2gdqJ9L6Qp3SYnB+1lHwT849uqN+oav7VGITHZknCejq4zwdI4j&#10;oTL79B5uq8roSkREOZAGS0adoGpVifW6R2xd2El+qWSHmE7QYPZignH41VLjpaBwamx8oLdvDE/V&#10;9CzhlO5SQ/EoVZ8orSxraG6qaagFOEp87xCKiy/C73kqZh3i2dAz8PN/8OeT1ZXf+siR89s28CCE&#10;TgQTCPcE55Me+/zLbzMo/PEfnodwUAVnC4wsgB4FrUfkvsk7asTzF+YgLvLhLZnxYV3KFxEBJCHy&#10;CX+O8CheDssweOSSRHFv8c5IWQ3TO6cZXeBzMotgjxG+akXfiqX0D1ks5vOB2cXujm8Za9YXRMnF&#10;6r7lp1MlKcVeyMgpYUdTeRzQbXJ0giD8kaHRocGhkYGR6YkxkhEpyKbax+q3Yy5GLW11ICN+q4AS&#10;a5MTY5Nj42w7TEccJ8CtyCYBVrj8l1FX8oXCUZpmdY1qHrgtIWtOujw1ybN9pmMjjPE67QS0nfRY&#10;2noG3RiCwlA9j1qCsEBTwI5JZOxsBLYttjyKShhEzGHmVOQEcR//Z9NY4FYasma4RDEvoR4nExxo&#10;h2c1QOK8g109VfNSxq5ubJ+vIi7BGrX5GR9iFFlRiiqEJhwXUouCNnGOiMGB6nwejhm91z9hwXuv&#10;5kTYxRZK+HMq2XWdHbv2OGdZepBdnUlKXfKwFiruf+ukcWwol9QRTcuprgJ5PCUGsaLwigvJSyeV&#10;lSSYuL+4tnOxg46JepKNnZ//+Ptn+fPQ5g22LtaIDujv74dCuFS4VmK+6JjJg9EuEIBJhXaWltva&#10;2jBO7ty6g9eda0Pp2BXE1aDEkNOChRCBAMEabM4kWa7eIzEDkZyjw+cq64SfejwfMmzTUi8GRyPO&#10;QrCqsqt8xBNmOxZoB8AOHiPTzdETDgMuBJ5RtS+Sbmg1C17mzclsI8j93djz2pXxPH8FYGe5Zosz&#10;4H+vJpU1z27dDGcXhGGL1MV/bT7lPGSMUbEYrjum4nROieWZA39ZWnBsnaOrzEFUoBA9KWrxeMrS&#10;I341VMeyQzgfefKppsb7ALvl6enXf+xTXb/9W5f+1b/c94//SfX2HW/8+GcghZ4//2b37/8egqt2&#10;7z4ue+3axYWpCeQlBhFERZwdqie2SWNTY2tTq0I4Kf3OQNTEkGApZYmW1zRgpvGKWnVs2+lZagDP&#10;DIyM9g0O3e7pv9XT0zcwPDw2NkXwJ3m+GJ94t8gNqiKJoYYIENR/lzSWyEVADg4NMTFVtTJsvOxS&#10;XJUeIlhD0bITVRUfPX11vKrsRmstwkruN+rlafb549LUxBiRFyoJlhN2x1YmrU0WlApOSAAZo1E1&#10;IuwQ7ZHq6ra2dc3Nrawm7f8YNClLvRvbgBcYnIRTBCjnU2qdZArXSVS1iIjeEhi05Fo8QTqBJSSK&#10;NWxCAfn6dmB2qoNuDV8S1XQsYNcbQN9y4xdFmTkhWvhs1LSaVZya+ie4ZkU4JhQ+aLHiPSUZHGHO&#10;W4ZGjtztffrqlZ84fbpzdITHu1Hf1N3Q+NuPPHZ6YzslTkYryjuHRg7eufu33jp26NZdTji5adN/&#10;fOLo2a1b+9dvUO4tMQJks7qXvKxKm/GR7ZwkwFq3jdQRPbftFxvqKnZrVccZ+I66V62HeRVUBfqn&#10;KraEKyOKlHYCuVZXa2bnQBXf39ju5iHq8iCwyt3TNw8MA9jdokKt+27IjYKUUatT76vVldq8ws3F&#10;pe8ODQaDCggmWC0/wywPcZ7JcitysbszrVdKQARLd56/ePKRI9/87CfvtLakEJsyd/T4LlEXDe/C&#10;huc+mC6tra3QkqpTgbbYpIkKL8hZtDfFB4l9OTzO2az+rqpfhUOJxYceQ5EOwRHkwL92cTH5GptR&#10;PsK7cOHOBm8EylHQEYtChYS8ArD2iQ0bmnt7P3nx4si6jlEeki7PqofARcATw1fp+BjJN7MtopYI&#10;wV5VzS8gErYGVAasmo+nFfygjFxmQjvp7EwxOvIQizraOsj9u97VBcSKksBEIw1b29uZdIiTOCPp&#10;rzj03L+Yegg2C8UDZXB6U0C+igxyLw40byWt2IlqgazseQkvH7GIElhap0TXydSmYPi5gF38KQ6z&#10;zDDBtO6p8SAIK/hnHPGenyq0HxZ1+kmIlcgDktvFuKotKIO/riEVJBffSujBX3cX0eHoIgqrl36Z&#10;JKKJ6EKTllZNV4eKcvQk4Cq+dZKFfuihnZMT237vd4+v5VVs3cq1cKUiRsmDwEKATXGX0CGyIQTN&#10;q12Gc5lRJm3sQx56wunpScAtN2PEAsINIf8EM8rXUe3wnNM2i24HlKOl5REcGf3QkR3hwVY8cgjc&#10;8sqyhx56iAuiFUQ4IeStyMF5FW/WC9ZlRiFNjALjRsmhdO1xmdTa+xxffuWNPV23/uCpR99pqQuE&#10;l0up9kUpjC7xOqKuKgOL1remV0VlUv0Xpd8xu5LX2ifwfLU5mBofH+gfILwO6WKvmG2kFOgQQ3WE&#10;FDV9syNjDrHiuZ9nVIGOy75DFKLTMmnMnlwXnhQ+j9bREQPDQqoGkMu6BWAXioHUQbrRISTtLJev&#10;dGWNQELeU/Q/knRzTal4T/GlKMGa0L78LkqKiUaDZlBJ4TzrnUINgs6zJ093wAcjjHJpO5cZxvkq&#10;O2+lR8BNqD5iR4pt4VfREz9te0hgWY+KNqnWUuU5kTFon4J2n0MCg8FE4HlkXsaF44h9h9SKJ892&#10;bvwpALvcLRzPHBfJLhUX0XXSkkw5PMDjSl015gnJltfn91ILcx9KgexhWCpIJ80b0xjtgOKn+n2Y&#10;f4aTwSiYbAUqUxOIy3tYLkovVSdDizQ6F9aguB8xHnEEW8t+SkIF8/EkqZa6+XXUoAjnSqBXQRmB&#10;u+ZSb1wtm5lsomJCtGqhbsTdvRzCDpUTpV9iuY3UaP4ZicstUWFdiox9TjIV1q/fAKtg2yKFn/3u&#10;d7ZeEHDGcaeq8n8/+ih6LAwzOBIfmmVqHsTYE29IAoaVFdHoz+hnUQHqFpPRtq4NU2VgcBBepDxZ&#10;+sag9ErAacy7Sit7CW0uLBDLYG4LCzcMDF7bu4toErER+SGYdoAdcRyVB5E8Tegtl/L5Y8x/aNC8&#10;cVOpMnyJgdblvpjf2EW5xBnjjRp295FOeuaHP/QnCe3lXi1o8gPnx72EouVE2EXAkfzBJoxkDW3N&#10;PvVH/7X5Ts9rH310CJALR7UDilVc7F6wT96+ffuffeb5/fsf2Ld33769e7gOoRi7d+1sosBRY1Nf&#10;bx+AnTA7/HbhXOO6krh6F6GLFdXKGGA9w4cRzCdEYjYPz1y7Dlr3/c6tZzo6UFwZmk+z5qz/9ZWn&#10;rnQ9fe3667t3kAwbPsuIOZqcHCPAn7VAexeo6sIOk1OTBNvNLpBXpPxtdfYUAqcwIwG94kZ6CaMi&#10;Hd1IkGplOCpWdCNeDcqswFfa22BeMYNMwuHDR1D+cXmQ2ATsRneIiQlKyqApiW1HB9fYNNqekpVK&#10;1Il1SusVzNptolp4AJgoewQhOOtL2dYu5JVs82x5PUu66N8++954WcV/eOjRbN1jxYNEsve5VKFH&#10;SSNgTY46N07IeINQFUWgq9eDkSEFH/mVmLMBQsNPIgQ++Imqzzhvhco/2EV8Mj0+MdjTNzY4hKIJ&#10;DEqZWtYNWIhNV9NQ375hfXV9rXRK1Rhyr0/r/YpGdRgbE/7Ye2c/9v13335o73eeOjJRVeakBVqc&#10;IReSsOVwv03WVDKIx46fPfbooYRHpQqYh2gGFQI6WIcPHjj2RcyCwS5J/ODzH96S7jIWTqWEAwc3&#10;plFXJlziyjn7ToQda2G8wg5XgaUJ6ilFPFUAnFFjNdU/OUc0z1aKhZd6jLWrYn/hhon9HiqgZsa7&#10;VI/t8FIN2RojfEF8bG7++tXrBB2TuUjMKVDygmp+KmmJ7gfOe1UBO9lcFP2vJgeumRnDLkINJ/ou&#10;0DoMTmvX6DDsLSWoo6PzkwdAwYdiVO5/ZGiYYL25aaaBtIYBKjgWFj1T37S7tn5ibWV0SW05g+Yi&#10;0IEhGwJTgAJ35xMlxMbYfYLRN5mnjAitFQ0WwzvcX1yH0/iy2YJUA6NnSbRdINHJ3CWi1bCdQ0xT&#10;Aa6Z3dEz2DipQv99rY0DDTWJRSymZOmj9hDKyOMEI6GuwuR64l4WrXgk6ojZpjVbgkdbNgYBJhQV&#10;b4MAgmy0fCm5Fm7dtTuB1eIjSTwzz2ClFuHkKWHqGKNTXTPWQ1+hxl5EE8qOjx3topdEMi+wQkpY&#10;hLRkd8MAnREtUUp0WEcbnxx9/8x7Dx9EyYYN9d3tHR8d4z0Bd9oklOxxW19AUzkQFhYoXQFtUXIC&#10;PxsBYn19vVBDbW0dYDxN2rDTFA8A+oAb3KEr9wSN4/BjS8TSaJFi99n+4nn5Cr8y47GXpKTaYPJk&#10;SQHW3nByUMJVDWqElhCblm6eU5NTfJFpMehJtyOxJuaKp2cxKLAJNMBswX2MDTn1Mo2wy2TxXwHY&#10;xRNr7b38Adg9fvoiEXYTlZWBWfD3eDB367zHlDPADksGdYEr2bxXJbJgPSjoopHESyRrNmxOtY6N&#10;I2grBLiqB7jqhCPYqQq/c+eeMlbo6NGyNjVnIJm2evv2dc+/sPd//MdtL3yMDd369DMdn/lMy0ef&#10;4lX3wAEyZDnt1Olji5PjxEOxPSvLypX8NTfH+pL4QI3yFJgWf5Q3y6yGlAbsKPgAPH18YoKy9Gx9&#10;fuLpm5qmEdkM7AVFr4LKQxQ6bGigVR9thdXEsKSUcSLiiOjBvBdqsLJC4D1hO6xWQ0M9nQqo4hML&#10;oSAfE4DtXo2b/M1TWzvU20W6skRAsFHswuDRKKZOora+Z44tdi8XsZhUqvHkFxFFlHYDxGVG3OjV&#10;q1eLT57e//obpz/yKOwTPRA2GUWUgJhoGpNdB13D8W6C6pYEGYZqLvtFVailFSsKX3kVjo2OGRNf&#10;k6borBQ3WeDxbSlZ4RZvcZlSPnGJLtYZVAOCDuApE+opBqF/Y5u8cL1r6+joLx07dqSnZ/PI8Kn1&#10;GwHpfuuRx060r++qb7jR0MB3N48MHrzT+4vvHj/c07t1dOx72zq/v2vb9/fsvNHc4pgK+VqZRkUy&#10;RoKgDVSxkNAQHDghroT5GqpAGJemwxAMog8rGEkkozCi2OcuJaLoKyUkqR0OmKAtwk0jo0d6+1/e&#10;sU3lM+laqUgTXZCFfLDrVt3M7Lk92xwmXkBdBkP5ikvC7oURbS4urysoArBjT2RTJAnqx2bGDKom&#10;NQtiorRbc/iRNoizzNh9t5objx9+8E5rcwSwWKGU/MblG8E1hNdx2AOhPALKbKFooiDixMIhzE/H&#10;/xVPTqoNCNTo7ayZizxDhfslWFKSg2+6IJ0whhy5C5GtLf1cZBBfTzPgo+Qzn0A5Zs7FzlizQ2ot&#10;D8zu7p7dzT19R65cwt96S20BlGVHC+bgPjrTel5II0GnOMAJR81X9QCYpPLF8WcX5yHUUbsZuOqO&#10;0/YR/KKqsq6mbhSmPz7Gs8nQqaisBeqpqaG1lGBuFREXEMtt4K4kdJcUleueto9dmKiAa6tL4QSp&#10;xKTHzHK2nkdKn40lYnmMhAaHy2hbxVJywjQsK4yCK988OYLBmiTV8jXkSwgU00Nw6R9h08qFrQ2c&#10;PKzwCG1fAjCYr4iqA/FidFCu+zIo79Xx3Vo/KWmOXlef5MVFPC/4ughog5oZgvMmktYLkcsWup8E&#10;kx9PHG5lZf36jp3PPN370MMr777zQncX63utpnZ8bBzsCnrjwuHESgg42Y6BQnA5WaqQMBdyVUyN&#10;E6GAVxbP6djoCLW/2dhGDbQ5WSdXy+bxyOGlrKjaXKLBjIxNBJKcAXaRgyVYN79wsH+QAGlogEpy&#10;MhAomLCggA5LSTM3hxmSHiRDzSw7QTqXljGw/97Lr41VlH736OHbrU2xs3hyNhEiBr9ILJbbfcMF&#10;VMeKX10JQzpzRiCiEeoYFGCdLoyODA8MDM5MTYpCpfSprkqkckkUOsswauotyLFhrStR+5JpDM4Q&#10;HyaC1U/FNSVVHV4UioeksQGRBIGNppPW0LQ6djvfE/FCRQXYCY33TbmoiNClLQBW5ZTxEZwqrAJz&#10;lYSes6eNZ5P8SY9kya36577PiF/0/6Nr2GVXjjdxwIjD+AsdM91IiowIrQtXME3k2A5y1ylV1qaI&#10;ixMgZDXHTCC7QEVrDagK2pJSZINLlks2zwnF+uGtDIYBdk9B0udplpN2Vzqx0qPSUsUx9mzIJo8f&#10;cvCV2C/edPfOjzIFHz6SUgMOJXOiTVJJw3vKLZOSi+l6WlayRuw4DzWbqxLFIDA3Snl4UEE58RgE&#10;fIbCGMVE+Z4QvwyYC7soBKc1gdQO9Iq4MJvtAQ6bsumRzVJ2I52R4tGeNDnPpFj4fpHsGRSkx7Z5&#10;omeVZDbcrGoMtnYs6SIAiQuqPrJR+xdf/t6mWzdjjL0bN/4fB/ZnrCmkcAg7QpCjGIBzkHVXZx/R&#10;9VjV6zmJxAyJu4I8KtxTtgzVES8Cc0g3KvAHfAkQ1vDszCNV9ZOrK70rdC9EGVvZPDK2++qN4w8d&#10;ZB6dnChXhAxXky73BbDL5j9bZVNakrfu4ELtKEhYjgfNvAVjos6EUuNopfTIvc4PrWGX0fAPo6x7&#10;tBdcIvdq2ftsb6YpVaJZfyhsLtWz7gF2u994b/P5Sz/40k/0tjV7MV1mzalhsYn5/hc+/6Vf/ZVf&#10;A6rbu2fv3j17eD390ae+8OKLTz/11DNPP/3ss898+ae/zA3OnyHLSps2RiF6sC7LTlB5e7cLYGWj&#10;KktsYTks0+l59nrXc0LrOl/dtk3fojRKwmwtpi2Ln+u69fyNm9/f2vn9bZv4LspStPfhzPqGOkgd&#10;EwhZiX6lKgcLCxQ1wiLQrgecoH6WO9oYIQdp0hjNQLW13MpIe0lYpe3zBBNJQZ+lVRUY5TG2bdv2&#10;2GOPI+xu375DxTkoeWx0XJXsxLe4Cg+Ot6gKJdXlwkT8wiCEz2qzoZs4gE5V8Cz3JfR551rGYdXq&#10;PNeYlpqarbXf5D9/6/qRgbvf2PngSAX9yu/xvYzFZRwjo4R4I4NCR1BKYjjHUkmTSHwCCuOSvNPU&#10;JATsx7bjPGAlQDrViIxnE2YR4hukHUdrf08vsepzUzPqIC+oEkyHlAtczqu1DfWt7W3VDaRZ5BM1&#10;QLqENSX7F0xs4TqlJeDR9869/fC+tx/ZFwnXAWmRmSzq8hFSlV/vrm/Z0DNUOzVzV/jDPXGmYTn4&#10;zGTsHKmUdcvEsH8qAwHSfZGIiZijezOVNRPwxPF5IugVyq+FteMpKEYsgMALRepKIKnamtFfYaCO&#10;2EgOW6IBX4QZkblVfIIDOFQJSYCLsrBp/SAXaaKy+gvmuhG9G5F7awWqmmJFS0GkKMkofqPDo0qC&#10;jO6I8pgjgdV2q7aqFvclHk2uzRPY40/vVn0wKnRvDIyP8DvsIbUStbvfcSNJmDNWiV3+yr9cWVwF&#10;CiRQCM2WhSEDAHCNpuc9i4s3F+Y2lZR+rIlmvgXXZqbCK8jttI/CSx1Nzyxh1aXaMKbcMCmlcksE&#10;qDocGLBzoFvkpZIB5kWODntS3WT7yEyWni81RG7L8HN544BCBunHJ/y1Y2iMF59M1lZ1d7QkGrXU&#10;znAkSItlZswl4qZ6WldCsChU+A7ULbNLu9g17u/xPi1MojP4dtmQwgmREGR8XLhtl2rYhegNygtz&#10;Nyg6BDZ9jFU4SRhEkQOPlsXIwt0Kg3N1WK5KyyTcFKwIEa1WjzRZKp5lRz0KO7CryGV19VZL0xOn&#10;LkDEN5oabEop7Jn5hVEyTkxEvi5oqbCArjE0wzYxK5+KAAEK7nCjO3fvNjY0EqYB+6MuNIwA7DaM&#10;Da2ombY3jEt0meIDT9WGTiPGmWldWaFzKvbM+XzdUE2imwbrsbRQDRo4b+hwoc1mE0s/bbr0OMbQ&#10;eYvO8ZQCQdlU4qIB7KpofUCPYUX2MhIMreRJkvXJlk+SK/7kI8EtooZd6KMyRPUEeeOV5QB241WV&#10;ZOaHJq4y/D546OSK3qUZYMdT4pbkwWTgOX4nTqMuleIS7A+ErqAHfsW7heBKmJG1uuB/+mE3aVSY&#10;2b17z66de4oqKwOt4yAftnLz5oqNG2khwa9qJLF5c/YKtO7ylfPvHvsBXVQB3KqrKpsbm4gPYguu&#10;a2sFkF2aXYpEv2C40aKU9wOjE8Ta9Pb18+ofGKTEFfE1GORW06iuiKSvBq1j/5HNyV9d8VwvwnhI&#10;76SWkpoSlJapPCx1EqsqKYnIKU3N1MurAsEUUhTBlRH4IZJZ2zgw8uD1ntce3Kr8KaWtaZ9ERQEp&#10;w3BJwedCjLWJzCmdKS7NDLIMQRuADJ5DZhELs6en98KFC5cvXyHcfWDTxoeOHWefAWRP0KNqGuRX&#10;gXEc5SWUTUkCRYmVUsaTys+DZ5pxB5gZEK5psbhc/b/ZtBFxGQSkmSlWkLAcge6jwiNyAmSvM6Wl&#10;G4QxLweS5GnpYhmSJuQER+jqn759d/v4xN95/0Sgdd1NTTcaG1/atu3PHnzoRkMjr3Ta8p69fu35&#10;rmvkLHSOjr28rfOl7Z1f27f7WkPtCG1ApWq4PrEKJ1EjwdapZZsGFQCcuKYh9VBhs5g1a/oJH1UT&#10;D7EFDVlxZQoU8JfWFKftbatNavQ09ix8zBOyeqin77s7OqO9kMoqeE/x+WfeOP4XTz86WV8jHaxQ&#10;5VF5IMxXZ6XNAthtK6t6rK7pW313A3TLTOtMNgRgF5slJo03Eg4xtNQCjK9nekPssjhHhwsLQvPU&#10;8QRfCD4DORFex7eUIzEx4YQLfYVP5Ot2j8hwZ/rQqG3DpDzEKFKygzVe3TwJl4k1xmpy5KzmzbF4&#10;EDxZF2i6EDR3F7CB+mVrI4llIziuoKBv/17G98C5MzzwnepaHoyqksEhM5YrUiRlSRKXzYh0WAVf&#10;Y8dIOuCzyVsaGx/Htw4iyWrCiiDXuvr6Wfx8UdWbWpAry62UM2lfh7BnzxPixERrTIZYFMqKZ76E&#10;rtOiQVGIVW3ljVDtBZ+2ShsqrkFSJlrKFhVhewVOGkhKNv8OOU3WImGAIRESS8bzmxpXvEFgZ/w2&#10;d+nVUzpHpYuF0ZWT7KFEysT+YmmQL5ZWep7o9mtQqbSipDzDcbwbQkblEVzDEgPXQg+KqHJnEqVo&#10;Gaz0raSnsXzS79comjktuHNudt26dU888Th+znfeeef63n3swUdOn2T7zOzaDazJFUjSDKEZZJwQ&#10;SKrUImA9awpJpvOm4Cp12Cgcnxgdp6jByBgiPSiWn9JqCJpzoGhQBQeWkqqJu6MJz8aiRLtYXsbU&#10;ymNO+EpIIs7HdClViKYeyK5SgXSRlcZWjcvKLF5eeeL8pc+dOtvdUP/7Tz600taCIpFsK8qZV1Sg&#10;0pVUUmaBgg/KveKlgtbO6Y2fjt9T/DVoqWs7rxDeTA4HaN3U+CSMpbKiksnFfRx1RcN56/AIW1yM&#10;LrF7nQ3nI3Z6rFruEfRQ4bKDCjYFpk8jm7iqQQGFDHO7rFWcDJIwcWNTWUmzUJbHTglnAOKOAuOn&#10;K6gizRLHWzxG0LZ/ksqXYAfxJhh4FLTOKDxhKGl4Xfb8GT3HsDJulntCRjlxtfi5AnRv80OrbOkT&#10;+gokaj/1GhnUKl4Jfk3PaAApJ8q5jE0k8SrI1/vEepQ4kpQf3yAwgHvAeu5sSzFMhVo8TJBNPIl2&#10;S0rt8Tn3TOdY85xNiGf9hxxmwjqyb8UU/agIu+DYjsRPiiRodCxclIZwkSZvY+v3+NK8tfUZxgbU&#10;qchxmQUEqMUqyjCLXeSXFMEc/C5bLxvZ0uFkqShSKKwbpyEFkBpRAGGXcOW05EW2gtmsZnpCpiro&#10;jQ3D1PCIiG3pEsFIQkVJvOYmGxaPdedPAdjhDQjOg8rGF7/y7b/sGBqKO97cufOlz30OG1F+Gp8T&#10;VxZRadL0PmOVupfnb2VWblW4KsqtyGx5iV5GqH/4fQFKMRxgeuqiU1WNVEbkbCyvQhm9I7fQLOMn&#10;Gfbw8VN88U5bq8SuIUF4pnhRvmLhf1RKLHMppqRxuf6g8tnVOoDiaNla5L5RAl56xFQnfCPtEhsU&#10;+IFzcik8eZ/Wnst2bnapD5+sCybxoBHpLLXS82ZlK5GDhc23ew7/xfcuPv7ozf270QNkboTL2DIx&#10;7Cye9n/6n/7FD3me+z/af+ABZu7SuQsBQ+sW0rf0U2UOYMnSk6W9uOFS0ihGm8sxBWiVz3V1vbx1&#10;66tbtwZXiFADK1e2k5eWnrp6/bmum69u3/by1s2GttBk1OdHei418kpUPYAPEQcSW+PjfIXEBWK1&#10;pZxgwBcXyhJn2qOQsXPZYs9EZHfkwMqUj80ul5Erl3l1isooa1WG6co9N2zYgGZ6+vTpixcvcWFH&#10;xsHhmHGYkWpB4D1VWzf0ERVtlKvV2gucoVhYh4qcJlzOtBRVHSMLTcvL16XJIz6o0ujsNE82aF3X&#10;87eu/YcHHr1e24CDJKR57IjYFEESueSXUVcAdon5mUICumoC6Bo1ky/dscaRt5PKlLhgIl9WFWEn&#10;BwFYRr5jGmzFT89OGSEanhqbIOuF9aPFAN7xaFLf2NK8YfMmMvVo2Di3tKjCR9RaCcA7auMY7frp&#10;P3ll/8Xutx7d/87DSthS0WSeyEsAYBf0EK6p0Lo5pmrqn/ve6wziVltTkGvw+aArvq4PtZQZQBZe&#10;UsUbiatHQHKaHpHw5pz9mPi+U2oPCaFVw82dio94pJglymwnekvEyEchFfi220klPNJQpVRuY09a&#10;MvPneNRk+YKhQxZQEfVcHDZkZcN/N4wQKbGujkDgSDn/cLOIMoEmwd3oQgXSYotISiO0r21DMfBF&#10;onyKUE5QufVgmig1H1E/q7t3WbKpyXGuT5ERMD4eW0aHHYRsLrQ+HliFeoyWuErKHKye5wSnq66p&#10;RtBrdZZXJ1ZWTs1OwaI/1tDCs12dntRIHT7lovwSF14pFSmiOYkrzBOuEXq+jSDDFxHiIPjXtm2I&#10;AwA7z789RKE3Rc1/JYiEJEqw0FhfkjVigyRCjNjP2fntt/v4hH7Gl7duiK3A82SAXexN05o7O6e+&#10;Y/2ONmmUSSFrVghVLNVro2dKh8DDxyxFQLrCDqzn68o5wbCFO/btR1lm37MSxmkTQauCdsyUNTjn&#10;1Ov5FOOtes9RZFsVB1SRwcBnTWUVdDQ7Nc1q83N6bBKRWF1Vg6ELyEHC0uTszPLCssr1KY9WPOPR&#10;98+gcpyn6OSiUjz4lJ/8GQ8HIQRYIRDphvXrsUYgjk1bNlMRf2J6ikCXzRu337p5C15GeBfPh55b&#10;pZDXNTd2sDdTICKp4ypzTsdLNctw3ruzdww4K3y5SI7hgnxMQVhDtIJXNhcVzZaWI1IPMPHO7btX&#10;rly5efMW/BeoBWrg8hClsnQd9OSuPXOyH2JynZPlFM48Mv3oZoiWUF1Xy6g5mdNgTOoVmzLEwMLT&#10;Pe4Se7IAwtOc8BTVlzSC4HwIJ1iHkyE//yOnLrx16AGnYUviKaCBmnpq1CI7NjZ2uFmZJr6HmcR6&#10;sdMCbnDjKrrHUq1cWpkGXVpEEyLgKMBQZ3Rp7ztvXvek+gbkxlxiyQi8Ky46fY4CU+fWrWsn3P3N&#10;t16DBOtq62I4/Hrn7m0In1jIdID69+ypd//1//ovasoqQaBd+UfTReJqY3NjXWOjKnaThM/y0Ww4&#10;P5+oub6hoavd3Ze7um739OIUpe2BDESSWxWUgpFeVVxdl1dStlJQSLOGOYoXQbfQEsmMeJaw5cR8&#10;kumS7QIwv7SkAsBAkwUFo+OjOLmI3FH2g+M9NLtG7kIpvNPR8uTpq4zrbkdzAsMY7SJHLyqSiHcs&#10;44JQIVtmmlgfnHRqtgM8pKJysk6U4JqXP79Kg5484k3I3ofwSMWtrKmkQD8WUuut28c2tVB6zYvr&#10;wM6i4uW1+TV4r4pgyH/CA6OvQyEVVGplAESpiL+713tZZQlcmPFoUUrQECkfsaxb01+vZKWgeA0v&#10;HBNCsRURksrkso3BL5V8Yr4kW5XZIUfAJVrAGGFK0M2OscmH+wY+0X3zyxcuAdJBXic61n9/+44/&#10;feDBm41NNxuaJgh7TA08QLoXblz7woWzW8dGj7ev/96WDV/bvfNaTfUwpAh7dR0TIogoUcAbSFm5&#10;tU7sSjAIZ0MlJpWRdYicsStJzdxJwGJqYUpuY+I5rEb7WPOUByDHa2FNsT9SeiyikFVISFqlm52t&#10;jJSXPHv1BtvuRmOd8g+0VdUotnNgdP/V6+d37RivqJI8gxBL8vHLquQ8eiMZMPPLn2ndQA2790Zw&#10;tmiuHZkgwNbICMispEz8yS6G8HyKJ0vOKrE2eemp1d+WAHJFNrLplfyNsOUrVCZaIr6J3hTEIhGN&#10;RGYbYYAKM5UK6D5o2Bhsxsoqek8XQ+8kB4Ob2EegklusHZPH9kfWWrsRkWgyIAYRE+obS6zYNnH3&#10;KPikEwpVfNRJhQreQF64NSbCWSiKdAGV/LccdRdU1TkrpRQCdx1qbxtt73j07bc3T09Ml5dOlFeo&#10;8r7AYRCEBLDgF7hH2OjQlrYW7sSSEp51emVeYbCkJUq6MQdl+YUl1KMECKPw8NT8ArniBMwyHTLd&#10;8XwsrSjgcXFJk0L9zZU1RAbxEaXVNVOzoHPTYBS4rBkVyq7Ao1VVfyMYRbJBnebsw2baWXk+UWan&#10;G9iqP7Pe568uKslduKQYrtJUEox5CdtSYSsKxyQeCFNZ7juNizmx8eL9pI3De8Wg5WFvsMki8jG0&#10;BCmI9lO6HZPjWuClbOI1qqGyNGtcTczWGaJK9AT5n1tULVSUczYvEpCqNazB5MQcii7tkadn5mLq&#10;XBuMvmtVLK1W17vGjZSVEC1vzfzChvUd+3bvIYDvxrVr4yOjy7Pz/eva7zS3fOrEsfX9fTM1tVNV&#10;1YE7I5WVnmAYQKBYtAJQEyRB0E6aRp0SBs7cqv7sYtQ2pUIGrlqqlsAjy5w5o0RdRsJGgGMyR8j0&#10;/qFBOIJgsmKuDMi1tKDGPfAdBVnK6He1Ne1gNxIsLSyBSYG1SlMTw8nr7xmgOAa3hoPA2rB7YBCP&#10;njn/xIVLb+ze9acP7I0USMYCuwb7BqwU15QjcA0cnEPNhSmA7e6ovEf7jMxZKZ3GdkOLmhgep60q&#10;LXfYTEgIOAESUX3JIQJ5Z9QnhXURBSHZCQqjyKAKSttz7uDAaJug1EvrnSI+w+fSFrRSy4lOYo+Y&#10;PhfFwbyxG3Wyc64KleviAmS0/DFKFSaEtALhppQHYXaUEaP4cXOifGG/RJTLFFC2mWs1UPvMqlYB&#10;mbPSMhLPVJrfIfmT1p4LkyOOUDHjCGken1vnoc2DWPV9PyXx0ldss3hJHzMwYeMqkMeAzBaWqUTM&#10;5BUBptTQdFjFYozBGkKQPuP6BvBD1np6ZlrsTBvOlSocwyU2Kwal2ymSL57K9W+ZDKfCSxcIizXe&#10;y9Hpmk1h12VoeKj7VsQT3CRV4mXJ8KfQ9+KEmJyIgozzs7nSt3geyy4WyhauH0wFXdCHAZFLq6pJ&#10;BWBp+ISgWhWkYyadDYwSJBqh0opYDb0vi1FsJTJhq2xhLAaFpykX2s45hwWZc/H9QnYrlI+KEjW8&#10;NdvJoYUANhXOTptG8X4JXl5S8Cj5xjWVtbikBqtqzygrJl1lPZv1qTVKTig9UEDD2tbxkfr52SMD&#10;vRS53zQ6tG1yrLwCQVA+S/Ro3hrmnMIiSWGmXIyrgkaYLludTY0q4BpKxVJAHFoeka53+3t//bXX&#10;WqemYoa7jxzp+umvkBA4Nk5mxSDNckCOaCvZ1NiA8mUzcg5BhU2IECThETaBrGT0leWVeJ6YAPQ1&#10;BD57nBHVVFZTQgweDQlpb+BRwLykrDAA+sra0era7/X3s2zUnWN2N/QPLDQ0dtXWLM5JSSxEeSou&#10;xflOZzs0C7RYEzrzQv0WNfuKV2EJAkcsDibAfCkgSlwaCIIw+XIklJMijfJ4C6sCsfTsSEa1VZkE&#10;DiUuk1xS/MA2zHYo5zheOMEIMnRG4ieNLQ0DMgMyEnHoYBCfn0TYBdzBJ823e5/4v75x8YlHrnz0&#10;cVtG4mMOWBFNeTOLoe3cufOpp57ll7/YtuXU3//1C//8n/La9et/H83z5K/93be++GLPn/9506OP&#10;lrW07Htg/9f/8HeFkViXUM1M9mkh7YCoRVtRXF3J5pIqM+vq9cYatB9X83AAv3j+/MudnS91bglN&#10;S3NXWI6lqYRlbIOF5Y/dug2o98o22ixssQ5WHOUluAYsAgSsvpaIdRJdpZepXBoB8rigqL4Lfbpu&#10;nVpgWVMLU1m9FZg64k6IdA4Wbe7hLHW1CJcnE+VfzXZVOIVfAjxHe+zvH+q52zcwMITyhppOxTpm&#10;rK6ukRnro3zP0CjU1byumXmIBL9ygjuqqlBHCTgYGuifm0XgwC+JN4whKE5taa0Et47D8lXdW0mx&#10;wBM4t8yYWJbOcRpNnP/Opq3v0QheoFPiezO0JxdIwKDBrDK2ECyCEyiuQO4j3Ale7VZAqvAMcySV&#10;W6SlwmEqikJ3gvLScuyK/GU0ZXYge1AaA5WvhAFT/ElWC30JyqPMIUwO7XZ2cvLG1dszo9Nri3l0&#10;MCC1X1LT1TNWSwpbO9Z1bN5YWVe1WLA6v7qwnI9PZnkagINVZCerem/eE2+e+elvfH+qtuq3/tpn&#10;iXLQXcy/xcX8dnEZe1aWkFwb9ux4VtYGnZNIx9j3jx5KwTFtoxKMJNACYRASSJgJYAILRGSgBSHG&#10;4bxW3dxEQ5VzVvGvIXvAIV3GQz2irDtKkig4C51Q0CsEhQbLWegTtnrUONVIt6U3itkCf/VDe1bF&#10;Z11gnL9YK7TtiNjyG9ZC3XwkiC1K7FhxQqwomSuAm4jwFOJvhUm7mXaFIkSVgmE50PAL0cdKsZwJ&#10;UmPmldm2sDjUNzBJA0/xpgpkgsQCkLUlA4FqvCiurnBKqSFY5ox/mUxXvCbolQxZrnJ0MyTKkjZx&#10;UX6pi6cW5UlqcadCSj1xQVJuZxZWqExFrWo4YFNrc1lFKdX/uastFg3sxvzs1ZmpL7eu31FRRfut&#10;UewX+y9dqMdtbTx4pU45ti787tGCnGgtzGrOgcgrkD2gY069Rx8iBUNpO7JzUbwl4bkM11zCupZO&#10;oBW3rGcDodYBL2pTGEKVDSPSWl09cLmbzUJjl1M7NnmfRbyaZP38yoIAaTgqmh5FadCTtXmceCA2&#10;IOWLtSe9klxMjBAtUhSRiRS3JLRDyjZWIwtmkFIj92Cj5G+icRmwi1z0LIw/1cNCITO4K3XTKpv2&#10;d+h4ikJKQsAkIazBLHMpbEwiyOzOKqV5H1cOZULMbzmyDDQ3ve4I/tiJc28d3LMCxBKYcRplE3oF&#10;1iBPBX+JUk2cAEgn7LYUeG6VWCTuSD5jvCddLJAvY+W+R3SeEnFHWqKBf0dPBJ/iscMy0Qzk50cp&#10;KN0C7aG4mGysS5ev9PT12aYuJJJzaHiE8gE8K6ObnplhPUnscstxdR8PLCw0v3h+SoIyY6gCKKCs&#10;msL+PZvq0WFd14pw+kZjh4GG+IsVCi1Znox44BDj/lKsX94D12/ebmsdr6xIlifRrRVCFV+JFTS6&#10;oIuEKYJNEsE7DBz/EqcyvUSocpq5QEyjsidiXRRWafAv1smlJxJfDdcfHBo8cer42++92ddz98yZ&#10;k6+/8SpQ3dvvvNHXx+T1XL584eTp915+5Tun+fnSX/bd6cI6u3G9C5uNQvM8D7MLLEHv1Lr6Bu4w&#10;MDAwOzWD7dTb00/SqOIarLGp9lBJGaaRUjudq6hYCPsVsNJR/mw52GUtBVVHrHRMmgMrrferykR0&#10;clHAJq4FcOXmlmbOJwIlMUJkVfgwRdnAyL/Z1miQKMqzyJY32RREtSZd0E4dmJG4XKofc4Im0D2e&#10;aDbBE8lvYZGp+XSkVdvNW7svXn/9wZ1RZSzWnSch6liJZGXUNlLmpt2JGlcBIZFKopEWrtL6qFCu&#10;msd3lSAQZcVVZIKBiuLlxtN3rVkrPzS6WckiDbDMKXYyMK2F5G0dGjt4q+fZy9dePH3u8N0eslnf&#10;b++4Xt/w1SOPgNZ1NzYqCzvHs/TstavPd1198Zxq2J1o30Co3X986FEq3Y6Xw7tlWAYslYBHTv9L&#10;6NlmTTLn8p8kROuPk00abxIxlfOGxRUIZvXWOIVEoBBtgVWKPPciBbtNgdZge/l5m4dH2DLdzQ3B&#10;zUA9OK1+ZnbflWvfeuZxPoxAZplFQBIY5W7EDlcnvI4LHBsdzX28eNrgXWHF8SZLcYqNHPsoWFz2&#10;JtllqSZtXdl6NtAMvKWinIoMODjYIyB00fRDybmzs0bikg56fAsFmmsGUcUQg8biwT584G8O/d7I&#10;dDJvejCHdkqe+Rlh48rCJsLFxCP8IpJYnFTK/9JnlAUg5XGuunq4ta11YODhG113autGFaqsSiKq&#10;8IIQwpoChcRTt7w4t6jalGWVtIIvFeilOCKcYPSy5wNIHqINFDmf+pQM2WxW2Ar7jadyEVulzyv0&#10;Jp1MZhssBuxEpSvnF4IsGEr8qqJmnhzGbIJwRIls2RIGy5RmxQFiWTEWYqViMuO91jcnFD27tVYc&#10;GzkETCpDgxii6IkP5s0k7U9ES6miHDs9vi6TJLX/c4EDJSPYzct3jbCoCRIjWJqX34ivO/Y2WXr4&#10;ACOWO6+E0TFdKvWgOsFlZUNDQy3NzRs2rGfJb9+m4Odd/kR0s/JqKyrvNLduHB48evHcrcbmcbtG&#10;lbAWT58OLUbN/IdSyEuQoqKzo+glkVyeqJhkOTDYEeIrUgbKygR4qRy3mj8ojtuhWcnk+k1MuPwQ&#10;UrYTFqNdHSxEoIKUJP5nQ4yOjxMaI5JwSiDnPHL63KNnz721d8+rO7YaxVB7a9YXDglax5nRd6Kq&#10;srKhrgEzXsig0Ns8IpVoSsOLkfCeT5z9nc8ns9Ozk+MTszSERUcEdFZdVw0N1hvP6/mRMem106Sg&#10;YsdA4q9BFYmoTwR0YiaF5RwpRNBEKAT+qXWWtPEVdYvgbP465ks6N8ldMvILpCM4QNCVNK6okRCM&#10;NAd6swKsI3m87KHThcg++KFvsmfI7p6RShBMNvx0FyT/RpxhEtdmZSd5Kvw4rkcPs6mpq62qqWZK&#10;ia9Ea5RXBmBFbcpKKF3GV4j9XQHjFbe0ARQOTHOmxF+eDjkeQ5SWprrEkLN9He3bcucn+0ruwHNG&#10;pI/TPZsAYR+Y4WyqfWoyz5lGF7Nu1k2ba1UYlt0hjVD+QqJmjOdGNEASvqgvJKul6rEuTSr1gUUU&#10;qSf8PNAfr7U6cYkv2fAQt8viTQScyXhJPpcu4ZRcuwikkUShj4jhUZrTWsHW8fGG+fmGhYXDfb2d&#10;Y+OdY2PP3eh6eHDgxYvnn+mimljX4f6+I/19neNjvFCFamemn7p6aWDd+pnqGgHiVjvtvZA2oL46&#10;7uwFkStfI+UwMT7dVEVuCv/Zu+/WuyADAz915MhrBx7kc+yL3v67CMEtW7bA/RQOXCl8hzdUr2W8&#10;EZalks0OZ9BMLlFsRGyQ95yGKI2QHyqgSmUi5IqOABUVAWeInU7P7a+senmwn/tyHVHj9OzBY8ff&#10;fmCfXbpufZPk8cjTFuWTMvLIlt7ZRBG2lhTojCkHkTG7t/fK7xgiQwBbymjWKr6FiP65b/9lu+kD&#10;uzJnl5m8cuIycqkxm23exHhdQDCZe38zGIX4jbj98vKRv3h5rrbmxI+9gJ5pWsLBSeFEOCWGjBZM&#10;BLm0RF2cpz76DN+9+m/+9XNvvXP4X/9baliD1i2OjQ2++upH//Lb09eu0YBu05d/Olb5/LkzyTPb&#10;1pDqHkX+qghhVmIKokKJb2ZlPEnnyPgvHD9ObN3LWzs1dZYLnLlxc+fGjVHucP7xC+efunrlzT17&#10;vrcFu1r077E4x1zBOCKJpobaAFqEQ+Oz8xjMw5WLah3ftqJqksobjiXNoHkyftG2dMSP/io0UJ5u&#10;mxjSWZx5UEiZJqXXgNfigptfGB4eHRoaxt8Tdj5PgscNgQIgBLdTEsDyQmNjA9EnTLgUlZUlObT6&#10;+1T2RFStOs1yCWsIyEbKhtyLeY+ZzCiB99snxn75zPvf3bT1e5u3ptOrfxNZkBJGwLUZ58+4n8gm&#10;k8nmzFw9hJejSMShFZdQQcJktUJWA0QSJbuwnSKM+F2Jd1FKzZSugAAOWmbQCnZqckY6jBMBg86w&#10;2KhKtG5DO9nQsMV5Vh7FBbK0TcVN5V/yIz5B9aB3zr312P7vfvwoiohWVldwLHBkykY0iY9sUDFS&#10;Tr/T3rKpb7B6cppaUpkICAeVoGd9FCVrxAhTFE1/TOdAjFbhDumk28DUoU9SQRaGjBx2Ft84W2Ly&#10;ZVN4w4eE4j6eOF/LEWERb6UYAIPnERHnGDstgMDCVKPIXXTbOiJHl0eS7qSt650s7ZTK9QWgZs5O&#10;cOyzQkhJaMgrmJ6aGR2il12UP0bxduq3X6HzacP4QtLrYqmswwbSEh5NPa6eW5PihskqvOo1Z0xI&#10;vtDv9H2CXMhXVfuxUnxUVbguMApcctpWj3U7Uv/+cqjv4Zr6T7V2iJPMTHHBkFzcO2RZhLLyzpky&#10;ipJRfIRNAObcisFy5nzgEyBKD8HmbRJM6bBvPWLsgCCAWEg9tkevTeNZzJ+qLH/i/Yt6W5B/fO+2&#10;YNpaUMdm0urZv0c4p6Py7cXLZtGcVsC5MkoQHxbpmsqQ1eZ+8V6GSQRgmqzs/14WpuiDTwr3HHhQ&#10;4WahkfssWTW6pxfIcgOQMrSFYHwmRYNrUsdX7L6TmIQHhtiT1qsKfJRwVskuphfhrLHZD6OZkvqV&#10;17eh/dHjZ5j3rlqBcaFixpKEhiFm7Wa6ZOhgcNhWCEw5b/OmjSRR9vb0NDc34TeDtaGFhw4UPDqs&#10;4uBTCpfxY6ejTjQfVJ6gOR4eDYBvIfvR7JlpYtB6e3tBards6Vy/fn1LS2tHRwePFilaXIfeF7yB&#10;/qwQi89GP6N4/pjP6QU6eZchnhFCmivVJgnqD5U19P30jac8V6XLNFA7kOMbyUIGiU/WVj9x8jxQ&#10;Jb1vbNWIZLzlpClwuhzySgEILVBHRBNwEAEevbcYCIOnJCpBqlICrfwFfcACJM4NQpgXBaCsFj0i&#10;HR/xXGEfAqWndmjsl+Sl4ov4jkpLCfEmZ3rnju1UOxodHqmuLLMmpxgFLgefHRoZ7b59c3qS/2Yw&#10;tYWWmCwcJAR6TU1uh5tJFgAiSxHmaREdQqgwVCIjyUADy6H+SbZjE/L2WKTdOiUZHExbZW0VnxZo&#10;IZtfec2Om7ASozYD4iN5eZsGR545c/2VB6nLLrmcWlAA/ApB53aYqtY6JXgEg5YopcuMQAvMP1Ju&#10;KAtVitdX9m3AB2GT8+ZWa+3R989z8s3W+iDR2JzIaHtkFRkncRQxOSyKalSrQLhPS1irbhY2tASh&#10;3KfRwAtYwt4pZTTiVJErRqULFNwmb5KryDECnuMT125uHRn7pXdPHbrT2zky+n7HOjJe/+MjR17a&#10;tr2roeFGY5Ox7uAw2mLPXLu6ZXTk5997u3Ns5ETHxhv1xumcGxt7hMunGzD5VvzqKLnkWglde7IS&#10;UyO9RXIziYjM4En2QXzdrYMTYy82fvIVYngjN8gTkryXHDN6WFBYMzPbOTJ2ctOGCGSi3zBnf/K1&#10;N2kmdXZHJzfDimDvKLtMEWekFoVHLP8r6zf9TlcXvVqy5487BrdhzmNzcY+AjDVY75vsCPkQR/Zd&#10;YWQ5CDg3Q/YAYQPYITIwWYGSI6EjwgcYkraM8wJ5BQcL1CmYJ1eLO+beLt6LK65GdzZm0PXNpZhH&#10;IVaRvxfCnMhdySXX1KRY//EN7ThzI05SCVhRt7Rffs7VVPfu2c2MP3nyfc6+WVsjJUPrIKQFQgNo&#10;dtd3PCIEgVUgR/X09HitUGA8zjIAavV9jygk+knNz7FixDgQywpEra0tVya+cBUvUz1Hxy3yU5kA&#10;uE9Vbt/9mm2KRB6lOF6gdTFir5zAOlqXOvEzpi5bDo8nSTe+R1GxVBaUmXyJvSwO49yQUCli2oNM&#10;I0cyyDkYfco8xBUiUNFSVm5Vocu4bX0SP0M5Dj8DPlgZAEUq3eBGsRC3l3hpFQrhvsHVQ4CKyeM+&#10;dUxNlOV1MIWwToiKrojcaHhoeHR0BDKTWes8Pq45WVl5btMWbk+oHQ98t6U1Wo6GbhKjFpPB6bdI&#10;rm6CBLmaE0VfBRzwxmQc0taUQb1olSLCbK9ubW2huCiDVRSEqvgoqMFxPUFCaCUBuhgsCz3VRbkT&#10;aAc9RA0WV9QZtrCAvHBygRNdlnCJoqKPXrn22Nnzb+/b+4Od2wTQCn+bldrtRAkEcXBdTUJjI02r&#10;uC7l/yCQ0KUwnyAhZpE3ZqoEutJLij4TE2TCcpqGTLCGSjyr0zd3lNvWDgPHAmO3R5ka9Op7BlXM&#10;bcK2QsD74A1XiA71JeWqkXwPhfP5gm8TM8GagdigrQrV6Emun8tGgvZCEAfxS9WLKh+KUbsHSMXd&#10;zQsiRs/WZvZGvyYEfI/b3v8uG1G8CfJIST3kkY4PMMnsBJmgYePFZcMsxKNcRP2BZTygfEZKLEKZ&#10;uYb3MRd8zg6vpt4UZU+ohkP2moqKqnaKFVWNIjaa7ptAd/ceKb21dkem/cdetr6U7NNsZuK5PjCK&#10;+MQ/Ld3SfZE73mRAqcCKC2YZuikhJIqoEAodeiTvmMSd4yYGCQd2dQ7RXCoCwTQBHcQH1KvU39Df&#10;4sESn7SVeS+xVG5VuSI2V7aN7GniZ1ZUoVJZ6D4UgldaumVwuHpict+1G5v6B7cMjrxw/QaR9Uf6&#10;+j9//tJz3TfA6XgdElo3xp3q5+dwyE1UVlyrrr1eW/eDbdvPbNj4x7t2f2/T5pc2b3m/vf3Stm2g&#10;gJ94/12MlL7WFrQVOnTBpDVpDDbaAbn3BZIiJjOXhFoWFn799derHG3HZP35/v3vbd8Bo6aCKY75&#10;W3dvoq6T14+5wRvIL/gwwjaYIQOP2q8Cfwmam5NOFylnnIa6FqWHRELs+qISrorPGEarQrf5hb1j&#10;44/XgOms3pzHDyXd8m5b6+H3T95qahwi70EJayZva8OOn7znmbl/o1iYenSSrG5t5ENGkNO3vXKu&#10;DAULRQJa9FrN1sATuv6A9pPto4wh55Krb5eE12UUm3tmPE9QcjCQiLDzh/fMVL8XePH0177Zcqfv&#10;O3/nZ4VdOuQEfo5ixNShovPk1jeUlQbk9NEnn+ayAHabfvorpU3yboo/lJev+8QnGejAyy+RKdfx&#10;6R/jw6//0X8ZGBwQ3Rq5CUhDje/YD8BA1tXl27GLhWcktu4Xjr/f3dDwJ/v3BV9MwA8DdggXoa6X&#10;Lj735hvvHThw/NBB1KSQlcFiwnhWnPfSErEKSZmwgCxjp7ueTZShjvm3zSEom95lekaFpVgzSUv6&#10;hsQ3I03S1qIXEBYqKiUqBhwOWUcVXgQN84miEX2lAEoYlwqI0XiBYKXJcTYnlAaBMo0oe7jWKFgB&#10;rsf02qyTf8grIt+Os1MSjhfPHr/Gcv/U5fO06Pr6ngcyOolVjS0Wi67h5hTozLiWh6J4skSyhMSP&#10;X5yLEZosUqaKPYPRhGEr3MCNvEmLAtB0T0UoWLELDozA7ECbUdX0iUm0jpHBIZKC9MyhRhZICamm&#10;VG1DfWNbC4AILV2gK3JknDdsPqhOjdKPnnjjzBNvnXnrsQfePXqAK5BOG8uX4EoGK7gqvrNMJMWI&#10;kkPZAGtTNVUff/U9rnqnvTkIQxMi8rCS45h3601pISqnUmamnKSmqw3eW4BMLmSep7DqIx0eXhcw&#10;nEyyqIJ4D1BLIqVM/pGYy5CJJIznj/XKDqdQWh1y7IkqYxqjcZy42qlHkEYECQbcoSyxFWx/dYOV&#10;oHC1ekoksc3QEFgLImN4zqjJoHyApMGzubFmUnIZz6EuZwPTGGx0MZctqkcxcu6JtArroQa5Jbqs&#10;CYhRVFRDMrWUlUd7KlTpLWUGKYZR+zun8c1a3rsTo5z/yeZ1Oyqrj03iAUoQlUBXvDGl8eNx56ed&#10;IGoPCAeAV0Td7bCGZFZghRENnUBWEcDobFYSim1DBXEHl/CWSbR075TMis97/P2LodS+++Aun6al&#10;iSB7jBKvlVY4scrt84g1DKxGp0lqC7VXXF/wPVbO3C+2KrQX+klQl77CF1TL/p4qUrj74EGdkYGy&#10;1nYyCzklD9fC1IJFRpp+irtZUgZgh+BkCLynyqDypZ1+zCqpfJuLxDH8KMCveRCDS4ztJ05dZHFv&#10;NNTzfPzVikRafNcXUYijG5sGo+GOIPTrO9ohkIH+fm4HEeCYgbXbSHF8qWsBcJuIjMXuiPVIGE+E&#10;tim5Wl1luUXEcFE9Ldov3rh1i/qg0EHn1q0bNm4U1lFajjRa196BliSEqJKcL/gyaaGFRM+xTwI5&#10;Ej/Qm2hpK/9ABRHeVZWKslYilk7AQE0VyYBXY6V02OMdVqUmMCWgyPgIxnxfhF2Eeh09ceadIwfs&#10;M0wAO/UGcSV1RseXzPdVcYOzAy3iQDwA0jEoxj40MKDcWM+2cmhs3EqRdPclWY66vTULP3qSgp+K&#10;fD4JO4EvaED3awMWANJUeCquNTs11VBX17GuHWCrraVZzSHLiYzGmqLs6zTZuEoUobg4TaPJc6ZZ&#10;h+MyYAQsB0NE1UJTFQyg9CJnjhFG7JZxwhWDrXrreDvT80GdBDUkNWqPwhRrqP2MQxVQHQMS7h3W&#10;eGJmyv3xNF4jGAbv8vNudrQ+feoKG/BGS6N2mLwYyoI0aKLp5WW/SxGZLdXVNcpOTVKftEC8jwg7&#10;2amRa5YIEeF1mh8ZrmtPnLz49pE93vlBrnnE6nvs6tLsEDhDcq4ZwVo6METsmLP5VJ4E5YAJFdY1&#10;lV4qHsqZjEcUjGtDpS/FrFENmaK56dmnL1yiheuvnTj7qe471Ke7VlfTVV9LusHX9+5GI0c9krtE&#10;BqiFjNWF565f2zI6KpxudKS7sbm7sem3HzkKSEevidhWCa16x0beVsTZhaCRU0Oqqj4UK4lYc38p&#10;to+OsFdi0/r3YD22jbOXOUmiuEhmeC/5JSgyWKC/nF4KfTMoedPQyIFbd17fu0tzrSUSl9x/rYvL&#10;ndm6mQ+Ea1K/n5aX+EVxAqExrOZ3llY8XNfw9uAQWbFx7bhJvNcWwzYwbsIV7PvR7pOG58gY0VU6&#10;P+koky+GKp/pfyjD2BsAdqwaBT5xt4qpGvsLaCkaWyuyyel7/ERERfBsItK82aN4xD11Jc3hUs0j&#10;W/52i3kVPElGJb3BPSvh2OMzmfuYVaJ2GymRe2VJESCf94zdm3l5wx3t4IAPXjjXOT15oX2dMtQJ&#10;gKKlF73P81fJMKZAYkVNVSWtmUvJ76KeRik1hpnwxDxRYQjnY8G+DCtL/NvQml8UX+JR+JNLc3m/&#10;B6QlIzC/qqKGr+AJh8j5jkI4FtTMNBwkZp+Oq1fcH4GptKRxHFl6aAZ8QCbBQDLzPqSxaxMnaLU0&#10;jPQIURiCNlviEOEZhSTvzUAln/w8saamkKh/kSACcZGQdzpWZH9ijxjfF3Wxd6AE8PyowhNXiHGY&#10;nBU5aHpQKRzuBb6JhbB161YWnTLBY6NjPEJVpaLz8KAoODH22tra7aZmHuKJS+c3DQ+d2bQ5HjLd&#10;SckzK6ZQ5qqj/aQvg+gKAAV+4N7mnAE4qn68oggoQUDhNzdHkuwxD5T2mHgBY1ekWonrtYmurDiL&#10;rgLSyVtDUuAdcbJzPkVwSItmzvkqpQV+7tj7+7pvfePZp06vb0fChUeQ1BgCycOppjuurvIMuKnw&#10;w3HlocGh3p5eMnnx5XMDVD6SkRQ/4E41yG+wZXpJKUjT3dKkoNK8SLMUqqrS3FIkBUnkROFQXlMG&#10;HuSUsh9rCGHme/kRr0p3r6wga0iGutVGawimaolLK1oByKQUrIwJq4MfIDZ+Vbi6N742iCGMIIxU&#10;z3B/8PTlS4r8Yt2zn6aDHw7YZbwueZbgrsZuszHmvonLfviIPN8k6NQKk5ZYZ4ugJCPR+qhdS1Ct&#10;+zvB8jgBr21NVRWTTngtXQJgeQRMWiog/GzxJ1ipUiyDaGP+47G9ENLgw1KNHRerg5WT0f998isR&#10;IPdGkM5AgsJkF48zss2evU8mShBubKKYkIh8dE9Je+VlrUQ9nQCpZZOr/IiJ1gixIBXxay9TQnR2&#10;PqkMlo1ZR9KZY4VNGDSWsZHNQ0P0U9p99VpHb9+G/v7Ng8MfOXNu3/UbL7zyxsPvnXjoneM7L1ze&#10;e7Vr8yDV4tYaVIMyDwVgrLwczfzlzZ0n1rX/yd59NOXkdbK942R7e3d9/Y26+ms1NTdpf1lTM1JS&#10;EnXBFDNYUQq0OrRhPcEOT3Vd44l7G5tUTkfWnFKteBnrVr4teQJGucUWQ8hvHR3+pWPH8W0yAhCX&#10;396541hDHZohKhoyEbRoaGgQ859eNAyXetbesNpVxKoidKPyI7XH8fFzVWTB4jRVI6iJISMvwA0p&#10;cLRid6Q2Ey7QnOIM1o2ZsWl1kBNzv7O0CPdgVpGkR06cYjau19aKr8YyOqhW6JpJLJfOk1+t/0R6&#10;gSN32Fa6PYuK/MFmYdHc4cxp72o6kJChVzmxBWKbf+DiQWm5n2e05zfJjs7o8K+4Quy72CmBWYSW&#10;HwJz71vvbz5/5c2v/OTaujZ7d5SdA6LkIBxCpJHIzsVxU76Bgb4XX/wSNwWw6/69373wP//z2Tt3&#10;2z/5yXj4V194buj11x77L38INMWv33/lpZGRYdG05bt1DmnW0vO9DZhnvO6CX80uPn/+wnh5xW89&#10;/FAMjytkEXYAQCxd2YXzz/7x197YveedB/Zb/AntSpmkto+lrQIGsecUjVBKRfJi823r1JSOUVqu&#10;k5ejRYArhkNLJBKqkoCrzsFclAVOAQac6AmkapTF/ZzlXMuj9j/Ni/MW5ikBoRg9dLTZmYjZlx4u&#10;Rk0Qt7Kt5dAFQObmRJzgmeATxjUwiPXZj7dSbRvlJyXZFkgUKyCMHQ89ZTgJhwne4Wn54uVzx9s6&#10;0MbvkYTlUca9ZR1EBlVqEmfkEexClJ3am0HZ+pSaMy6Oxp8h1YoKjDOaR5H2VALMKeEqs8yRRHTJ&#10;oA8YfEBRW4JXgOoGenrGRkYX51UHrYyaM74mK05WRSW10xrr+Dm3vDCHc5UzVF1BZCg2uLwMg+u8&#10;O/SZb7+771zXH3/puQv7tjjMy6lCtisEWukBBTW6x/Q9pUXP5cOjlj42UU1kT/7jJ86/fWRftk+t&#10;6Yl78lWNNWLPkwj0hGlbC9EWFlqSmRWWTcl0JXCn9o81GgOjiLCkeLSc3uI7Mjq8GhFKpW2n91oR&#10;/1QS6j0zJ7F3xOFDewxWbwwryIAhSorIoDWHTSMkOVlOO2WGELuuIrnSc7Csy6pRaSbH5PJUOAKp&#10;r654ox5+wa8cN2p5rExtG3FMcYIzRhN282u9pPOYoJwgHmIq8U8nkxT8UQNQo4nyynK2EQgJ/N2W&#10;dBEArRU9x9rxHU/P9bkZuk9sq6j6SvumrvlZbK5MNKtOn2oxJE0UwxMjvoF7xjMD65ic0IbiveKv&#10;PcsimAQlkJ4sm4tKBUmlOFkWCWwncteSBhnEtuX9o2euujxV3lsHd4USxdxGII5qIcQAzULNoGxP&#10;JbmeyX3D/PJM2fZS5rEJNZ02/pRlSESqgVpPotSlmgUnFO49dDgQPi4fuzFETyxObHQlA6eAnZ8r&#10;YQX8kYvaRSiDKvphiu+41XWMVoW+3JnUgimJLEvmY23tZgs43drTF6+9tnsHF83QOlMhuG8ZT+24&#10;xxLcYmpBqGC9ZYAd+pJQoRwG19vbA/jQ1taK5Oa8UMiSfZhGgRE/ZFvGP5PycHo2BqKWF3M0Wywm&#10;sI6x3L59m4p1cG3i7Xfs2AG+gXsESAv6JraOxYgyilwfvV8N2qP0e8BYWaJ1Kl9LMYkIOVRtjhUX&#10;vpGPQvfNEcyBxcfGk6IeuJhzWFLATvZxjEiKTayJf7Kdeje0k5PP+9ttLdYM9DkTIijH0Rb8quBi&#10;5bFKpjrF0r2QnAiAlxI4YIC0X5U6sgMQFwdTHQVZHWFnXp1YUwHYMcvpA+uvLHq4icnhDm4SIjwj&#10;4ioKe4OvragLMAs6PDR49LHHdu/cyZnIfmQygpFyrwS4QSKEodE4CR8AG5K7EnWPyYfPmVDNPLol&#10;arbB1yUvjSAo2Ew2TeBr3vbiqD4keWKLGkyJiuOYcBgB5FJNTE1AM0AhzKV64lRWTs5S/SpYu8al&#10;CvkRrVNQuKVvaLSqgmKlZtdO6pQ41zQoikcXEWoArQNEElYa6+W0MKHIkTBFMiAfS9q7L6GhCZVC&#10;8nXW9l7pvtveQgPyDEOg/ISGoUXUWDwuoYxi6C4obvdjpL04qsUbyC4IIHKBOyg8PB1b201qXIkg&#10;b63jds+OCxcfPX7ic++9v3VklAd9r63lu5s3/MGubV211ZScGy1HoMbyRcVHmXbgdJ2jo794PHC6&#10;Jl7/6dEnwOm6G+RHDWaaCf4YftZtJ6gloxkJlYTgg77ueaHjrvednInG3KuEOpkWY75HauZNiitw&#10;QGKACtlTUZSBrRbhogB2b+zfG4044H3Q58d/8Oa3P3p0rKpCKlKJZCblcqi8gLcvT91W8+sLih9p&#10;aPj9G90ZBKjtknJDno73QT68CSGiTWo+E8P0GqZ7OR2mRYJmIHYrv5Kaj50Af4OpUsXfdQCiWqjY&#10;t1x8Bnrk6ldJIMmn+HqwoGTlXIMp0cNzrFY9m6o7BSankh9mOVqRcHVkK4As0zOreEYSZm/D0bF1&#10;+N5VsISoouDqiUUKMVP8dXpL53D7ur2nTm+emhgtKR6w+JbZs0pEHn62itqGurJqIuyKiK2rqq2q&#10;r6s3m/Jep6SMohpVdjeSKCF6UTvBtg55lf+QnC3Js5g5RiAcmTeAH7HNmavAaDg8hCRlKRgCuztR&#10;z1J5wfUzLqH8NNV7vK9vY0xpRFLkLmKsKZPAXD6w+8Av/7VfeeroM888/tyv/uyvff7TX/zJT734&#10;k5988Sc++ZO7t+8monh4bCRoWVk4kVLqCDu5QwXQJBgGCyAwK3GTCLkmdFDttCqrxIqtN3NbFp3C&#10;GBHFKW3NLR3Crwj/SVx5aNIuD8wpCDhOhh3IknFlwUUqNuTlEbKkLZMDKN9qbKKk3abhwQN3bhN2&#10;R/57toPiXohj6eUGVUWNLi3H4zU01msLuGGJWAfWhfP18MgAtI2NjRJSQVw8N3ctFIAnUY5L5Bqq&#10;snVrhVGYrP3lru8SjdVYULLVGItL043R24q45uKi7ROTv/H6mxMVFX9x8MHrNTWqwW8rHYSwqq6y&#10;ra0NMce0MEY4M9PITwiNuDk6/9Bi3CGYBPLkg4fyM7o0QFp8jmrAUyAwAST5UGUly6iGHuU1gHho&#10;ZqyoOtcQZzl5PMXZeV1zhF+O+0pxZVaqrP1q8YAgATqRzUbXVhTCEGXUzBGk9wejs4s/KI9XNHW/&#10;x05zuEou5+QasQVSBVosMdkzCQuLMveh6OW8fkRX04z44y7ZMyTcPuHl//f/aFn9/FIyrfuEgg/A&#10;Lp+u3Y0sAosuP1N5OXWq2Y31NbU0LgGqow/xXJQuccaCdaUkMS3cQhR+C7YcP7OnVee0HAwr+K1c&#10;wpR2TW3XjH9+YLD37/rEoI0PswFnmmcuk9d1EoU+eRaztGiWw0+lDhGGZl6dOANcis64rpNehGao&#10;gWBUeIjMIHscFDOvH4qsKC7eNj7euLh4uFdBcMjoZ65cOXL37ounTz9z+cqT5y/svX5999WrHb29&#10;6/v6mPY6+rZ1rAP0utvedvyRI9cP7O0++MDLz36UXkyvNdS+09L0fkf7zYb6Gw113fV1I8VloyS4&#10;pCI+e+Og70TquWLDMm5gfMBbtqwfHKQh5shQRzv78akbXShIIx3t5MswWCcN2JBX0ShnDDiHPmbn&#10;wZ6+r5w+G3RJxaz//JEniGuTR0p5W7JqAdlnF2ghNh81KC0EE1LEsxm4G08YBSu5rGAmGaUqvY2W&#10;6t2pQCoXYitAq+fJwwCL1lJwAxL3NpaWPtfS+trEGBwDFiRFa3llw8DA8XXrdH0XORJCELGiSaUI&#10;a433KUI/vGswDl3cujw/REfEvKBMZ1/iWBYfDpzAtq/IMtvS6ZuMRDO2nEu098R36u/JGMUHNmz2&#10;eZRg9xawChcZann5e948tufN41efemzo0SNig8TWzcyRkYPequ4QpfLxO+UuZLGqW3z+8z/FdUbe&#10;e+/oHyj19dT/89cbjhyp2tLJhxu/8MXF8fGur/6HzV/5GX6lkM6lSxc1SDfOZOOGV40XRM1zwLgi&#10;JZaPf/HYCf6QoHXxoOYekgo81fxi9ZXLP/YX//21nbte2bY9YhKwdkMrDtMv5QYaJuGBWEFVzsuJ&#10;1ALn2lEDDkvEiaJW4aQwW6OrKq+OaL4osC4fGDJMFpb3qINYwyKzxwFqpnywLPnIYMXEoRWjgCeV&#10;YNO40Lacr6BRwgWqamjVpRwvnhyCBMfE5OT5qeMvlIZKW+HqcU1dD12BAqb6sLOCfSYpljfqGr50&#10;+fy28VFgu2TFDeAGkQSJ8uYD/sWMyvjrfd17U/U7vLMySi1EGDH+OaBP5nCB2hFysrC/Vc+NE5Si&#10;SJ5RMSVKZidHx7D4xkZGZMtrSgvnrTlgvpFmUdtQW11fV0J/XrrMz0wuYXWFXiTJoN3FHZ87fvUz&#10;3zuOZfTbf+tzxMdlW0I7LwxiUbA0mEDmMs4fWk126MltJt5sa3jy1GUo91ZbY4LBCZ0Vc2A9Ff9h&#10;S1JAlBQ02zK2bzwZafccb5aIMoid6HQJHSHd4jvKoXZpIrF7v8KnorVIIGdD1VHUwQsb5kKsV6bA&#10;m0MmsXVqcah+srqh9h/JK4rrsJZOuUWnLXP4EVhN7RGV1CXwU7U6y4vWiiipSBQn06Ff7eHjPcii&#10;FZcEbouxWLsR+QeQRklOEVXUHNJmEcSpUeqLEQfpQIrYoJ6wDMkam5jiuQF62UUkYUocqDtEAbh8&#10;AoxxusWC4wcLxpeX3h0f2V5RRScKnvDKNKlNohyVivNFpX2GePeUwS5CQXWYqooIxRDWLC6ltaop&#10;DS2WZTfp65K8keiWlKLy2UrBDzUpIKwwIQ9euYW7mFsd37MNs1yr7RM01MQ7FmuV5L2ZXCIoLVG6&#10;PCea4PD8a87SrOfYfaHGc/DepYmcTsp4kyw6Qwp7Dh+K6BkNIMmLyISFLs/fNAIzc2vVERmTEHJE&#10;1Ief0AFHKEBLFYVlCjiS3aucf7EtqeBrVLrxSka/kpjptdttTR85c5lv32xuDLLmZ+w09BEr3/qp&#10;tEO65lnVI3ni9q2bGLSU44G7TU6M19RUw17dP01Kv64dCe3CclbUKtrb2WZARHd6Xxmw43ZIZURy&#10;d3c3Rc2Q9PsePAASzINGYJY8b5DXMl3e59rWtXEVDA9GW0PDU2xXQcVU4oCXk3GoPgzMiDznAF4k&#10;eLkXZ7hKU8eoI+BNGV7t9E2iontRDWhkwAURr4lIDvzcu0CL582/sXeQrNj+DeuVpxPeY7axo+Ri&#10;khOiczUK0ns5ZLm5S+zGjRuJiQ3AjudUsCQ1IB2Yo+BtghN9WChYm/RzKBwmtfFEfyneD2dy2cSo&#10;nmZ11KlqWkDKKS8tqIBlfv6t7u4d27Z1dnaiHw0MDtL4NYosuoy3YmeIfQkMQ1J8lVXAE6sW6NRi&#10;siKhMo24YOSVdmAGsR0BnsW0WoFw7rcRrEg74uGhn/GxMfgUtfb4OTk+7gSrpAUKV5hdUmYZsIGY&#10;uomES4nU84tqp+eePX3l1YN75AqMND/ZZpLXRPFgXjj6W1q0aqOWqH6KiVleD82VATsYBLMa3XP4&#10;a3h0tSEL8saryjf0DvL8N1tVyC+OZVRZ83HXM7bDz11NZdnQ93Zmlo5m5H1JcWRrK4SQOMriirIK&#10;kFP0iamJ6YmxcVwNlPDf1Nez88zZ5uvXP/O1r+84f76jp+f4hg24x//Pww++39Z2o752XB1mw1kF&#10;i9c6hnP4+RtdZI/+4vvvkPd6o6GJ12898rgAu4Ym7+V7SmownSDUeI85axM1Yk6c0uWQZHniIrBL&#10;vCxsUnG66LOlYBO/HIWrTSIHdRZhlxmWUWDBXw05FiiqAxLFt/R0Adi5Kq+i9NcUqMivo+UVT125&#10;cruldaqmlrhIloDIgn3Xuk53biLNRznIiuxYxQfF9FKBVldYWSO8jiGcHJkkhDHZj6lMjQEEV8md&#10;hPhEuRTBrVPTIpu3hBOl1ab4VXSbv4bZQyM7ZXa7Hgrv4ePTM5ORfGpGLiENKVVVqzMFR+T9cVom&#10;480edMQOvfcmqmBpJhU7GXGbWvyUMYae4yhhbU3lGtmyzoqaxwLJx6mWHdGg1mpBVF0gG7Gu5uoj&#10;RzZdvfbotS42/a26ap58ZmkeU62iprK0kvLeoIbyVhPNiOpPmTncVaocGWGwboUhkogZUwYoPSuU&#10;bMHmdJw+myBqawo55yRYNJVuGYaL5qntZoRo2fxIdJfgZtLzDKVHfAszxrSHmRf+DLqbZtOVa/PL&#10;g5hSeKx4kAH778CeB//Zb/zPzYQs82pqibXOjuaG5o888hEe8vJ1AnVdrMMXEkf1pAcXVaSD65j4&#10;BFmxvDizssRugLJItA+MQPwEXhSgg1lPMcwEccbnLoIifsRYCRDj+mSAwvape42LgiJtkqF0RjJ+&#10;UeHW56HoZAd9J85v7tx3q/sjFy9w/VvNJI94R/ugKKtZn/a2EVuqQJaAjzW3NIlIVHxNGrv5p5aJ&#10;s9Ce8AzRdZGLRPNxVZWywiDGELsm9B3pW/pdBKAns1EvdauEZBmPTqUPEKnAt89f6/rCufO3Ghu+&#10;evBAj0akEDO4KwId30xzWxObgg/5Fr/iY2Mr2edcODc7T/QcxCvHsvFSML6x0fGZ6Vk8a1wZ3ynE&#10;gxQHTWY+WQ9iYogSxNKRBLLKrKLcEv/hzRKP8poK987mKqMfjTHEcbrcEZbOCcsUaIbmFeutCq0B&#10;i+syUbsk/HueoyA4p0RlnyVcJaYu6DPWUfMfgHV6gYzbpJT5weskn/8IwC7INW6RvQlNIONv2S2y&#10;T+5tg+ydvuOxmCkKsoprrq6wzFKZUKxZNUP28DbegWxWUv5/aXFkaHia/u8AqwuLEK5YmP38SYSd&#10;9owAu2x7Zvf08wjsjk+YefkDHJYIu8jRzu7t61ymHUPOBn7/ZZM5+asBO1OCzuRf+wPUs131Z0sC&#10;g6PQJNxbSTrePjJcRGQU9CZ0tbR4y/BE/czC3u47m4YntqiK3MRHLl0+cPfuJ46fePLKZep2PXj3&#10;zoN37mweHmY66kkTaWoGbUdS32hoeGX79tObNn7zyJG39u/ndXb7pgs7tt5pb7vZ0tTV1DBWUT5d&#10;XzvbUM9dXZBZrWNEyl5LSYXws6d2WPYmwDLFPvMVbzGYDKVj6uoraB04PTEOCtFdW82lnr19hxjf&#10;7rpaWVjUMHd9dNcSljKlLlhu0PzE9RufuXAxMInpkpJ/+cSjU9XsOIrTUx6HFhFTrDo56spWy88n&#10;N5ZXJI/xUmBdPvRDb03V98BVLouATBHVSnA6mKJ+5CiF88TnRJYAyvOCl6hZuRpMuYjC3NyVifEX&#10;2tq7CbFXJx/VvmSAZNxTPU3uMTPCUMKV3JB54FPqz6F07ctUKdB79rPKEpdDvEVYlSQJUkMqLEa3&#10;0wxM31a7Y87DKMs9Mt3jA/SZ0bzUuB+mbwT1Jsw25z2imc9DNnoj6G4tt3sf+tYr154+evvjTxv5&#10;Uv4NqZ0Adna6RIt2NNQ8gzVCxECdvvCFL/PdDT/5Ih3faS7R951vV2/bXvfAAU0UURE7dpz8e7+2&#10;9x/+j+wxWtVduizAzqCWHIeaShvqQGnIFqUOuBzhz797fPPI6L96+iO2PL3X/NMagmRk5/jET7/x&#10;6ve37nhj925JPfspZBEnGV0atPddIrGxfXD/w1jYXpKkdoQznIXVRe1D27fGm8qYfTTA4aExKpm6&#10;HbM83/b7OgovYTOutRIKrRtFKf2aFkEuRcbCgtax0J58BZhbwdPpKkIp3SqPDCiHW1Lngdkd4zJO&#10;oSh0u28VsJKeo4qmVpst/ZN5uJ8pRSYB3V6oTgNg99BAz3h5Jb8mEsQzEDQQCmEuN8uIyhObKLEB&#10;RWWzbVEncxKLxwSglGFMrxmBQRKX7DspYJpNNTwkvquPwlI9PcTDsrD0pWTfw7fHZ2YNU9bUN9RX&#10;N9TSLwzNb2JuhvYWpClh3BlckqLLxZ8/cf2j711885E933nhobAMbBPI5tEWTMElFXBxqzRWwHGO&#10;yZGofJ4yp79YxVxW8sFHz1xFet9ork1C3Wx1B6Lq1urop6rrlWJ2WguHc8uLqKt7FbK0IE1gKgcT&#10;9DaJsKP1g80bTbq2TGg5/NDW9k43aSRvLN89z9KIDJQEoSdluZ0gbatacLmgRcZNSmbSytt1vRkk&#10;/ESgQ3xPNh2kiwZD8Z/CwsnRaZWGn5hC260qpx8AznKRmPp66VlS3i9GZLguj3ZweggzOiM/rvuh&#10;R4ngbjdPTrk5jhCp7QFteGBGpwoKBgcGmbGaujrqXSzm4donZV19GPDGa8XN1dXXQi22NF2hHrw3&#10;oYrhYHadZRWDc7NDoDkuiAgFYAVHqg3Eh/WLUgjzT+WXOB2/ivawiIvBAUhRl8ImCneYI7GcKcYb&#10;VTKTn1aacpQaOzD2dN2lVyzfvdneNE6RTV8i2tdTo8LbxwwmLu0Yrig1EFwrjS0IwWEwxeeGTijC&#10;xfpwhQoGbuM/cu/MY5QXn9gahXsPHw7LgSUJaEZUaCr1epkvKpY7mETyM0ZDbSHVPpMWK5uB77AV&#10;UEXKCoqBEkCsGpubIHyEoHDTQtpkhDfM1mJoA1FqcbXgI+cv3W5pRnUI4yHjR/Yiyv8pJMUOPelw&#10;lTWsLzeiIg/LAJtDhNRUVxNGHQ8W3Ic3fEu7FBVdR/hF7zE79i234/oMHK6KhGA4xNaxpD3433t7&#10;5RUpVD4v1GwNOE+1zwnx5X6Tk1woIpzZMRkHDIQosnpl38pmVKkOiDFyYTS6pMhR7PhsViNUxEph&#10;kKpnm+dGc0v46f2AnZsoFNROzT56/NSJxx6W5yd0dAFf4f0zzmMvExQQWVE0GmdcBF0znwyWds43&#10;rl9HgUCN0Fq4vIi4FQ4lkbiNEe/N+KtlTSox0hhGERUYH1XlU1wgHjjIkiBpbV11TVGfbyqmMX0N&#10;dfWNjU0uKadOiDAMktnIjRXQyIRSGkNpVlSaV2CFO/iqEWhAn2j7iiBT4Kd0p7npiUjjVaRZ6sQI&#10;eIIPWVbcVsPDw6wpXSyoTqinxK6rKCNvorq2mlmUUceVaRpl71zE1llMGurNL765ruWZUxdvt7dN&#10;1Na4HLQEhcPnZXkyCiXlpUNmrKnjV6dxYVoZ8kkB2fQlYhyQLqIaLAYF1EC8JFDVxPRHTl5+7cEd&#10;STQr29g1raxBaS7tn1H9JkxGroZyiR6gmmZqRDAHTZIWKbVPmhO+TApGjH709JnNAwO/9INX9l+6&#10;vP7u3Uu1ddcbGn/rySe/u23r+fKKOw11ohCjZBGErWR2ASBlL3R347H/WyeOd44pBO/99g1fPUx9&#10;uuYb9cTTmWtHKmuS0Jpo9DEDQbRajnQnZp/H3ku69OWAfSHPZHv5yC4S5ztt84OHt0kCnGXfii/K&#10;9xqnJ5B48l0lWtp1xpZ46srV8crKW82CHVnBuqmZA903//jgfqn1RAdTaWthYWJkDLQebmrXW+En&#10;17Uz8PdHx1X5LT2SDZIynOzXjN97FyTZK7nzk5mIwa/CxuZDSJH0R4MLxawpG5eYUGiGzTs9PRmI&#10;Uow3wF/DeXSdS/I3403GQuN5srmL97REM9jpFZTlbE+fJXWsXQIZJ4Cdegn5XEOoNicizo6txXu5&#10;l31d7XEzOKhTVJ2/dnv3dvbQQ5euQrndNRUkt1SQK1VdhU7HXoMdsOuoRLW6KIso9DNhpXZZSxC6&#10;aG7EEynbgYhTqzhozDHAYFOReizIw2TIJ2IhaWsXM2/tPr9JADtzCVWHjOvEX2NKzb0lzoKBhBGe&#10;LFyEontKMyrVrwX5v/Zzf6+lqZX3s7dvY6uMnTwxdfXqzK2b8SIJiOTVy9cvX74mwA44yNicQGZJ&#10;QhUJcQEvylvkhGnHLSRn1eJTJWxCEpmxxzparTHx8KtrHc7wBvAzYgzVSLegkFIPBBbzOcaAwhiX&#10;afPtrAo7OWC+IcWCqHLHdXrzZgb3kYvn+eOdltaMkMI5oVIG6N+0OlNXKJXggZtyQTe8VbaXioU6&#10;+3VpcVbhYw5sUQAj7YDVSIvO4I5sCmli1N3CnyB6ASsGvoRdaoaN5oHpOh5HX+Hxj546+/TFS6/v&#10;2/vNPbsxu/Gv8m2aBZOqA3otILKsMKqZACUQS86txYQVKFHBEFBSCZ717pRZxVxNTU7DqM3Yhcrx&#10;J8oI1NbU8XyMQhBPKRE9su09xjJsODVNJ6zADygsz1tJbuP751NbQ+NPqiNxT1eVcTEveoetrbAq&#10;iqItl2iSTGQHieiz0CNFN4T+Kz1eoGGyVYN7xKoFGfAmjLGgam+NCBOwDp0oQWHrJJEawdLvvZL0&#10;zIxtJG8y9hV3yf6c+z57sNiJ2d65703GPh1XqiNm0JFL4iexhcn+JsgOE7m6GkuPkU8g0oaGoWEY&#10;MKOrUNMkexIde2IXrSPs8DdlezZhaJIE4ZuTYBLorD4D2iwLkE1SqzeeOdsFsWrZ6LK9/+GxxxJk&#10;ExJf1IrHG1s3ng39xkJLMXfIewWN+lC9Sku2jk40U11rdn7n5e71g8MbBoaPnry49/qt5147/vCJ&#10;iw+9f2HHle6d12529A/xYufWzc4NbtwwU1vb397+/sHD57Zs+fNDR36wa9fru/ec2bL51MaNlJ29&#10;3dwM1M6LDkuEyEkJ9EGpDQkaOiG6lgIzKVAcxbW0VNqPms/KZZIEP7IsKWD3gRmQ7maBxTARUps3&#10;byag1buM56pBzSGyZpKOLRvWs45P3bwNh7+KqwYJi0u2Au6hIBHIEGcsk/PCmfNPXbkWVIUh8P9+&#10;9smCEn2Oy4JrIpN4NLQf3Q7Iz2B3+Fpi1ZAgqFpwHulDC+Bs1sAjlaS4lCxq5eLhlQSwo+nNGj3x&#10;0C9VEyBWKuyLGFF4EQHsiL+9RdMi10Il0Pjo2fOcea22xjUYEkUT3FElu1JlJlfuh8WR/SnbDorP&#10;XctH/SPomAweknwVS7G0QqNab+fYOPcumakzcbWMtrOHj09yttt9gJ22V0rJ8XjZOiYXtCPe51i6&#10;yVlQCFo331B37cs/EY4fm5DLRNhFRV00dpgk6fxK+VQmh5A1JMsXDdjFMX72zKV/+b/s/h/+wVzP&#10;3eu/+ZuNDz3U/V9+f7b75o5f/bv89fzF8wbszG3NDB1qJ3Mdv0X0lQJA/eilq4fu9vznxx4eRWrY&#10;9NXDx6JbKNAC5Stvvf7azj0kw4b1FNqio+oSL1Tyefon6t/iI4QG+Xugdcy4cLYCFQ4Koyt6bCFW&#10;EJq9d0nBnsHHg17NtuERKP7DFWR+BJQiSEw4s++vrpXQlidZL6fCKPNaj3xP6dVCh2d0elYClAsB&#10;NjDPNLewRBaQJ5MQR7PaWDM36pnu0POAqUQp2U+xdxpzmuWSO0zztyN9Pc93XwOyR9GNeQvjmjcM&#10;LszqeJ5covL7IJMkPi22ZCh40rmdViwu6i3A08wRUqftps2qYnvOUKbw6/gIcRFDyGXVN/BuxQcM&#10;gEIFoobGhoamRmoc5JUUELCKKxc9kNLGaDbO5lOhH3j6syeuPXXs0psP7X774d1abocch3YnhU1F&#10;AL1/NYb4z09vKDUbXTZAb+sApldvtNRxztNnr7/6wDYqeiTWj0KuHPBhG0y4bGyINNI9EVZJLqtp&#10;TXdKtcEE77Yv209lpl+grNTQ8EkscHpshL8AUMZmVmtXuz8NDcnmS+g83UrxL7GdIUcchpWJeHpk&#10;uWZfVEJwPmyA7lCcVAJ70dlgpH8RAglwMdxLC1Y18yE8J8SWHg+ktaBU/nsPKGBCI1sO3eCn2ylE&#10;lnCql1hV15muqCdu7v+8DKGwpM+ihVL80/JKWWU5KC3zTGsRkBHVx3CYLqcq5Nq+Z8XuWfmLtSM3&#10;9ur05Lbyyk+3dlyemuibn5VLT2a1wrgM8aBkLkI9MGqbEsqh0QxHTznoU1eVCsFzSa8Ek1ATdAF2&#10;8ZCxFWyUOT7NhwGZ2GV5nb1DzWPCfPrrqu42N8TKB8hKxozZb8RRRpZnhJ1FhLWDdpOhmEGEv8do&#10;nb6egGEyPL1eyo1D7EgJDEaXkIlOLtx16JBm16ZIsPJgMx6af/IewA6UScNSQnNSMmx1ldLN9C5A&#10;msLMeQIFoi0tCY9YK0SzosZEx/oOmNzYxDhSDcXECVgSRVoLWx423gv62zqY8gdu3jq5nsp0HowP&#10;nics0hhwJLaAD1ZX121Y36H+6stL69a14Xm7e/cO3raIcfFEJ8ORDJFDTEGGwbUdeRejZM2IOi5T&#10;wvPkJPYGYBbhdSA7Zy9fwpdOkzLCKimsplpoZeVAOTAVusQSfEde5RiICKwHxqpUZEEArv6mvlc8&#10;AaSJtIGhYGNAFG7dQrkKF/wRwhrPENIlfeNfPPGeehNQDJwu8vHM9iQnLIQ/IXiYQ7rEPn7yHG/u&#10;rGuDaiOBzvHEOvgSQog3EDcxDihVgJJE1V2/fj3wO95fOHeOkAQUWJuz2oze7auYPrEcNu90JExB&#10;/R/vGXhhJ7A3KsvUdjbs59AOA5XAOuNzFWhw64nmxoZLFy5iRgIdcl2Cx/sHBnr6+9R+qEg1gyvL&#10;K2yZaAugOjKZ3B1LGtNe1/Tk2QZR7UllzZQUus6gSndzR3zEIB0cwHPkODPSmzdvMnZoadOmTbt2&#10;7dqIF7ijA5mBZYez154u1ftbKhBMIyPTgJ10FLawOKlG9PTJi+M1VXc6Wo03m8exKwn8cWtNOSFD&#10;ZsOgtebRnkV1Ca0Da2sUCI1IkiX5NWv3qXAXh2d/5OQlvnJ7XWOsdkFZ8NP7UmCYydqycsiAuyjB&#10;TcGfS/Oz80DkGKdM0BMnzjR33Xj8+PEvnTy5A7gtP++NdR3f2rX79w88eKa05DxtJbU22heErEcU&#10;d5hxMCeawR3pH/qlU6e3jo8xyhPt67965LH313V0EVxmuoyNE0fIdJNpWvPifjFZJI+MOZMVGvFy&#10;rSssM7ZndoXQJAicTCSFhK6pX6eIBUmLSl+ScqEaRavuD7/shvRzpjGsMZ+rhMuJalw2xWrdjaYG&#10;WARb+yeOn8BIeJMahfY9QIrso9mJSQUEqDQkabP5jzY2XZ+auTkzR8vybB6Sjel/pMSkaGNC+aHQ&#10;fSjCLvZmNpOiJR9CN5aW6LDjDH3KFY8xt8ANEAiqD0EKhkVqww8TP01pLg2WllnljnwYWEkcsRmz&#10;95RjifWTIyb4iSVTEs2tv3ij2e0v0lRZGa+16V46k/qJ5IF0RmiWLmXogougnFWq+6pYL5MxsXkD&#10;Fzl0/srm8YnzneupLkx/KCA3CUEgqrUVduvCDGmwAizKZcWqkk942NjoMFR2jgP2ldfKh1JVFM/M&#10;GkQwl1IL+Qn7LRTOoyPYETOQToLeSKyHnyvSh2Ep5arVEGfykAwljEAi7pML+Z+MBWapT9mixxb4&#10;0ue+/PTRZ7gUNXrO/sN/QCrQhX/2z+781z8dfO21vm9/+/K/+v90/vzPl6jLQd6b772lO9L0w4Ig&#10;HjXErldf3c2CeWa0xJsSdwnnwS3OormE5YhK7iQqOB8ixaIEO1XXYIbi+YtLhJoRRs3awgmhENwy&#10;RGUyw5GMH2QQd4wjiCTkJgt9u6Xlbmvbp46/u4mQ5MoqqjiJbtV1oZjQTpaC1eM/xCiVZMk4Y1gC&#10;I4qFDjjbVDH1JKKx+0WTVvRZO0AKxE347oMNxC6OqUZbD3cytKeFsz+ftSOblykTjLyy8uixU4+d&#10;OP3Sju1vHXyAinex0DwGLF1ZHkasxmfGo44J3B6pF91FlOO2SuB3yczUNGXsKLMFN4GLUrGOgCbe&#10;yxGtzgYCg1ChsJ6ANhyHpT7dDIo6A0I3ysqmydhy10htoHCc6lBoXFBIrE4ssYZqPhArG3BwzPzk&#10;wiwSgjMgPhaeRZydn+OmJVbsHLjqPelgB1/4vuAI7V9PXVw8sGavvh6Oz8OrHEc8STxeGJA/5PjR&#10;gF1894NfSfdD9tc4J1Pkcplk/Mns0o+dmkT6UFWJFDSvKpJyhgu1ZPh1rS1IDOiMtPKJsTHgOFU5&#10;RPV3vwJ9714Vdo/IMWtxo5iT9BCFBygjdaG0lGWFQnIj7GJXxndzWXTu0DImH/OQ6Eie/9xJzn6N&#10;cIRtY2P0PD3c07t1bHzr2NhTl6480A0ed+zI8TNHjp/dcalr64Vr2y5ca+8dYE5qp2b61q+brq0e&#10;2NDG68xjB27s2/bexz969rEHzz925PaBvXcOPDCyedPg+vX9He2TlTXE0WgLRIyADW32iEyudDh8&#10;br6hA8BOv5pCQFt4H+0niCe1qaAIO7Eba1rsRAC7D6xg/BpQHfdiL3x53979Lc1TFRUuHbMEZM6L&#10;i40P0/dvfrC1hal5+tZdGFtXjZqwsf2hUtmm+GlKyz719rHD17tj9gZqqv73Z4lHVr0uWInvIHsM&#10;M44baUdbBEScDZ/DQbAvIA+2FzuXIRGXHvWLsQM5k8gR5xiuUG8a8QS/Ui6YitWoACiPEWsdG1OC&#10;NTH2ljsrq94n/9pGIOdYkq5dralmTmT/qWqUamq4Wep9R0o/DkUJJSYhdiMsFtAAdlNT00A5/K4S&#10;ATJt5CCXwiS+oWsk7OL+HZetRdDnvQ11b5Hu7fRc/qM9l5JotkE4FS9ygnJ5ncGvn/rD/84n539V&#10;jSa80GEUswqCNalyFFXMaBQA8Dw9M0OFAZjWAw8cePrp57jgt/ftOflrv9r7l3+x+//1P6z/7OfK&#10;17Xf+dM/efdv/LWFwcGHf+u3yzvU//Hr3/jawNAgE6MlQOq7kLo4V0kxtMsKstAfOXfxuetdv3P0&#10;kZtNjdJzMn6VAnZbxyf++rvvkAT6Zw8e5DmZTBuJYS2SQpQUog1O4InSSjAS6U6GPFxjhpBel5go&#10;U8ynbXZndaysTY5PDg0Oh4MEGcAY2R28Z6cgaHA3xuTLKEtjI/yJovygGSYtytIRREnXBUXnGUdm&#10;JsWlFGmu5ywtr3HjJuSX/IUoUpEe67qLqjUUgtFuJB4jLAsd2dKnv97nKDrZsXHr2MhzXVfB7BDc&#10;GSvgW2GmBc1nl8rIRxETPgJGiZshDfEvOedJXm/73siYUr/gVSda8uyIQCwWTpudnhJW199Loo8q&#10;USiYZmVe1adIZ5/r2NLZ1NxEpBWh0JQJmiNHiSon1Hk3VhZibsfA2G/8wfe39A7/zmcfv7pnU/IM&#10;RsKcsCidVj6aMBFk1htcszUADpNL3jkDvE/ekcz0zLkuvnB3/bqYXm+59FYCR5MSXomV4y2sqXBT&#10;LANV95nvTjaIGQvNJuGf5EAlOuS9Gnb6LmE1OsupLUHaSXJ6YtdYNw+byS9cHLqjlQcxTwckCd9Q&#10;sX4hDNrgNrMCsAuycfbVMhAz2gVZWQMDAxMjhC+LB6s4yxKlJ1ByXG9QNdXS1qMJOmHrTbGMkX+l&#10;6L+0KXZEQuvBRBYKzxDhMAFO9xZcpQwp01GQGaX/UWywuClNwlpD8UqoBbcCx/CpvHchviT2xYWQ&#10;dfBduiy/OTzAm7+xoZOdcml6QpGerqITGBssqgSXvbvkJYFFtiNw+I3NzNrBowKmDopTjjn7To3t&#10;bCKmSItv5kg7bWrvORGSS/22jk5s7B/m84mKsisdtBjW0BQWCB0mARwBkxjqtwGRAHaO90xJQ1cW&#10;pRmxjf0rIWitOi7D6KSpuo9cGLAqE5ieXLjj0CNwJ9JWeEmbZhCGiyB5IiBIn11RE1TSwkAxhN9L&#10;kjAeld9D6iwq1LBcmQWsBFRJv07qstRuaKtubbrRf7e4uqJz5/a+wYH+wYHaulrELOqvQu3UWUOB&#10;w8tk+wtUX77R0vDZ906x3a8110HHwp6tNaGtY+ArBFQOMb2gDtx3ldRFo94lF3TTOBCa2zdvIY8t&#10;f5WrYoeJcvKIbSIz1aWc45VwKC+JBBhfwDwGB4SdYNWQGDsyPc6lyytoTaiOWnMLM8srCxQmxqtb&#10;U0X21mxdTSXRhLdudiHpGupr6GsAFDM/MwXi39bS1NN7hyxhBqpQVZQddRGhfNMC6gNCABuUnmf5&#10;emmgYooBzAFrrUnYGKS2Fee4RuaZsryUT2eakGuQHcuq9GCVyhbuQOQ1napHK8uuNJTPL8+sFZJ/&#10;RJWAZRUKKSxIAkSJ6iecYF7BAHS8HaPGKQlBa3lEhhNnMjI5SlMe9kppVQU/iZ0lpIPeyNACcDiJ&#10;vfPkinJ3mtkVF5DXjKVOlBdcS5WIBFcqXIZY5uJKqIO8dMxOfOMy83lTXLBSWVMOoo/IwpMlRrOU&#10;V11R03O7t79v8PyFyze678CwK6vrC0srF7lSQUlNdSMh9sSJiI0TSo9NbgZQVUmzCHYU4RpEProS&#10;ipgqPSooSL80PTsHiEoP9UEUgUGaLI1gK5ErTRThnj27d+3a2d7eTuAFNNxQU0YUq8UR6dIkjcnJ&#10;rEA52ZTQe4Gw94UlJfwXlbL8uELMQvOfOnXhrcP7Ix9Q9hW16simWQMuobfgilJYCksW5pZQwIQz&#10;Lq3Oz7JQlNqXW0r+DtLn55coiMZOW5yZnx2fWplbJP0OwRfsMbhs97oWDHo1UCwpxy+CbQiZV5Ti&#10;jK8uzitktJX51WVFlSsLeePDU/PTixUllbsnZh65O/Djt+/89NnzWwYGMXOv1tZ+Z8uWr+3fd3rj&#10;xu6augm8Fqi8qObcgbALuCoeFTa0GgMVbR+feqh/6G+dOnWkf3Dr+ORLm7Z99eDD77d2dNfRZEPs&#10;IGLxiREP2eEdqoBJ+AMFmCJ16x4DSnXXCMiKl6Kl1FxDucYKBFVjAYLXlllWMW25EbCiMNWdRUfV&#10;Gb94z0s7RTakE1MRc8Sp4PzSXck3V61ThQmqfJRtZn6qxJo+V/kP1YYv1JSv5i+sLc/QWVDwagHQ&#10;5DOXL39r+zYeHXv88O27PPXJjetJV4bjAnvPUHnayW5RshC1/yubNn5ncHgQRu9GGkmbT5hv8oJw&#10;6HQsr038lc0WHhx3TFGmOPuamAYSu+Cv7GUn3xF6q6oNSvek2iBZeMWlMDdChCYmxglEbWlupiYv&#10;ec1k8IVlorYhKjVAjVUVyOdDat7xjs2uWHLxDk28xKsmW8oNA+QE/WrKhaEwiercUqTqy2JAquJS&#10;JAdzHsor3hSWQTnEsHT2+eLaItflOlwTUEZZgDhmVPtP4k1tdNmoSTpDPvtH7Uv5Y3HBcsHq/Opi&#10;T0fTYEdrx9DYJ09cHN66fqq+Sivj7BEsNtVzphhzEeg0cyTFg38EAjKHhaUIN55TSlR48oqUh86j&#10;wjcVA2/uDc6iASCN+A+SWkN2E8wHesig8bLMsDlDU4OJKQwePUW5s8gVKaE8jPrIwquLC6mpV1IO&#10;TjKHSNTozeWknqnvCxKF2DQEI+yAmeT6wPRr+3fv+8Wf+RUuPtfT8/pnP11SV7/5Z/5a+6c/veWv&#10;/w1ei6MjZS2tnT/7c5zwH/6v3xwaGxD1qoypoQrrppHVxXsIT/qnI6OtH3nEQFRsQRJk6DFDAQ6e&#10;gZ4YEH4RPLNkcXkOvztlrKh1CJYh5+DKGrWdEHkLc7MIyS2bNywvzd+5dWNxfqaCmAIRhVvpWNKI&#10;ma6sUvCNLW7IzDUNTe+2ZLSdJivLbzc3bRocfPzC+dvNtROVqv0wPTsBr6yqq6VW3MJqHklli2v5&#10;NfXrsOFKyqqpnIl4KlVGH+JuoTB/BZTLmdzyY/F4DQ31CoEgMl15cWIrEDbp3ZAnsQxMSUVFFQyK&#10;fLG+3tvjY8Mk1E5NjY3dHW5vbMZ1f+itY0dPnXnr0KH3jz7R3NaxQIgKwdHKqV6CS9Y1VuMyn54b&#10;o0pfY1PTutZ1JBZS1JsoEOhlbnFtYXyCPkugP1TWs6klW1CeSPoXO85IThegruKSlta2DZs6ZycW&#10;y4or4EDTE1M06kGgh0drfHRojdEhGel6oJ638/mrBH8hl7WjI0bDSLNCy41MUT9bBW2cCyi3Oi/e&#10;rBQQdD4PxTpDViHbbCtFIaluGQHmNEeWhcdu5ZFgaEgUedUVSCDiUQ0z5ejqzGDCcjiJBcB12RJk&#10;3Ipu0dscIxv2jspEFpUwjggmSOpHhZeY7ZP4DCWUIn1D9kBiD2WGUZhH96EAcrbb385AwkuaBOCK&#10;dectohXA6kpB1AwWSv0ytaeGNJJSO0P5O4QR5BctzcyPDQxPjw0M3bkzPtC/CLgWhgOSh4rRq+wl&#10;58KaaMV1Hbe7rBLbLn0iTDJqLNhPCwPmcWAveFJXlqexHrGKidmkk7IyNIUSKngzcvRgYCXFasWK&#10;kJIDQflHYoquwubH9GwlZWjyKBvXMD93uPfulrHRzvHRrRNjL9y8/lBfzxcvnXu+q+u569cP3b17&#10;qKeHZpcYDA0qxVg4vGnj4Mb1w5vXX37q6K0De45/5tkLTz588cmHMVC79m0b2tgytLF1aEPz6KaW&#10;+fqqhYZq1LIwmdRcr2ANQ80vVWggVB8k2ZIlDEB1npL710JCzB+hHxaGwxmUbyleqdoKzAn2G1IM&#10;HRizBqKBzudn5oA0yNBG9SfDAEwFSlawAn4R1odgq+lpMBV4S0tDw88eOfxYVTVGzNLs9NDSfBny&#10;l4r7S2v1uHzLy8eGR2amJ+e2d05MT36sd5DHI0+WJauoqS0uKUdZ/cLr7+3ovhV29e2Ghn/3+OO4&#10;XmhHUUFNZIIMtLFU24oHQyfFtiQQWgkW+D1YGmyAEiTUEhtJ9Y+raqaIWJuZIyUWqQvnJ+WY3YUI&#10;1NShf80xVUvouHQ6m52ZQGmHHxJthYURKIXgWkWl5G2trnmovuHbfX1IEiQnKvD6/kEqhLyydbsV&#10;FisACqcShGH1LSImHJnirSHPd+KHsAmZlJSRpqNmPM7lkjtYe1PaH7lDvGiBhgAjcMRbieqZUcs9&#10;CM57Q9oiGKpNNAXEsOsltK1lqqgm/DP2kZygfkI/G9aQuj8FChARMPGrWrLLTk2Gv+/tExvOXLr8&#10;xR9baG7E54JqzbPS4YeeutW1NZ3btjava6shZLugCMCRHto4MMI39vSzL+zft59F3P7Lf2ffP/4n&#10;O/8fv9706GOxrO2f+tSef/APt/78LwRaR3jd17/x9WT/yNWhaSJwnhc2wvLs4tzM3ONnLzzXdeOr&#10;Rw7fbGyy01NSXqwoRfyp1fizx47damz86hNHJdCxE+AJthAYHrZieUUJU8zqi5l7tSTeZGDUjYxP&#10;bti05ejjT5KXOT4+pSrnUvLJqVumcVJdRTX7YXJkfKRvcG5yuqW4tnytsLKQXnJFc5MzU2MTdLhs&#10;rK2nvffS7AKWAgwFEQPDQRPSeuQtIFdh4KyUog0Al9fysE20Li7S795ELA0vAK4SNBI1GnAbvRD+&#10;PlMxd9bepLaZUwrP0nriEEInktorlVj9avxJ8CVxfi2mRMD77euZ2s+fPw1xkCOPkodGymoJSMY8&#10;c+KnYWilRGBLBb0QeqPgeeU2wR1W5UfFDKwonUFVLC2UOIH1oheV0zUJPl1Y3tAkAUV4DXrp0upY&#10;3+DgnbvTo+P4DFXNw/F9AyODPUMDZbVVew4dqNjUvlpePLu2NEdapAYlRU61+rR6Cg16/v2rL/7g&#10;9CuHt//e5x6brGE7yBpiqNaoZRk7IMyqIUPSdpX+76q3kh6q+u2EtmhGY/XWeTpq3yFhIdksxFYh&#10;V0+dvso83zEEo5B2fU1mhwr3iyR4It+In+maLaMZqna6Y6fEG7Tp4KYLkTIsWo6IdpkjzIvdT44Z&#10;hNPCU/kdvGV5haBNUE4sUEgUxHMeq2N2uq6W0rsVWHDYR4AbwCWAPbAMvIXmJboItOBySmJrfIJM&#10;VBKpWIjcMuBz8Gd8mDwZxp3kAx2zFKdZMDI62dM7UE8oPwCWmybzdVQw+ABIC3TmqkSKvE/9j1YE&#10;JD2lrwfq7TJ1qu/nUnzOiTWsFTF2JmqFasgisJSXAWbUSVm3FDaZmUMPbGturcDLMj1XjnDhlsZm&#10;mDbnpqNqq6WqDFVLdXuXUN5WL0+NXZ4a/7mN2+keO7q2MilNyzSvGZCZACUtyfxQTQdVqFLSXik6&#10;/szk+MLMNL5qIh54cpXFLyqdWwJ8Fx9k7PA5wE+GoNAiRpYQAwYuk6FqhuVzc7u6+6Tnlxaf2rTO&#10;DDMK9pjzOizbxBc+fscZOuUP6vLmDS1L3W9kR6mVo5xVwrilAWtFAY1IGF+YUbIIzm2hcubQ7MRw&#10;w0nN2XPkkUB/xR1kfWe4gaFmyx2dHg4oEYyHaPByfn7WsJh7CFo+gXwRc7epcwtvsgxWnNu4tfv6&#10;+jD2EqeQXc3yB4bpErJibe3pC1df3bsjex7827wXmBUeFYc4gj42NjQRn4WKBQyELcqHahlGsfb5&#10;GRQOBRcYew5PI391sTEd1iA9rOSnZEnMprAah2HLbVhUEF3h40/hJ+d9eOrsNlEyGhENJJbyJCw2&#10;f8WTwBLhYFRMcEkJMJC3j71yjiAwUevugj9CeEu/jV4R+kh5UhFk4NMynRCql0OEymj5+TMzC1PT&#10;M/BsRSw605g1qp4km/L8S/u2RXwfAWd8zjMoKMMt8GQrCK+VbqEAhJJiOYucOMADkmoX4QmAqtw8&#10;nK7cMWpbaK/Y7y3STCYk8f1lElR2u1qmLLFkqpZfXa3EPaPFio1wJiwRuZICmN+ra2hpABAXLl+8&#10;ffdOb18fhdaQIjwVQAUBOEvQq6a9gLQmFCluFiUYaQDAk8CiWWROhj2im5HHNDQ8REQnoZGE0XGC&#10;+s+2tRFXsn5DB6mFkGKkTiS0xxxOTyhVyn5RIRkOvdGEu8mGPK75+bI5payorzwWltwI+fkPdt16&#10;/dC+WESto32zPJtQUfcmi7busWsieC18/SyBpkKKmCwlXnS9QK9kD4jRuPUTX93QN/T48fPvPnZA&#10;KBEosyphRCSGwBXH0iixf35ibnhouOby5Qdv3to1OfUrJ08+3Ne3a2rqvbY2EmH+w8MPH29vv0qs&#10;KMq3nU+SdcK0tPkjsDzwAo7num/8rVPHD/f3YmO8tGUrr6/v3ttV3xigpN07CklLw+MSsDsJjWFK&#10;rUmoelM6J7HLYrvFLbI/xaRpno1PJuEiVmQdhKeap75lBN/pvZ1nYkxxSBFLhENc17PrhwotNFmX&#10;RILo5Nh36WO4Hi2pZ0irwsLDt++8tEu9bjBjvnjm/B/t3ztRpWIHTLNiIhUcFLHgqqC4q6bukfr6&#10;r/f0+4ZODE3sVz1W4ihxJX6rB94g8tMac3FRBinN4Rt0gRWu46IPyX7X6VFeIb+gsaURmqRHJZuI&#10;djpsZFLwlbrlxCWzh3sTyxcldCOSPOWWwa4jliTjexFNIIet5IMXQtnVGocDC+hUk+SjOxpNbvWI&#10;GC+pUH6ldCEvVjA0bZMwVDwPYZG4kJ2LCJq/Sdi6biGlgrt2b23rGzr03jku07u+NfajOCQKTVKN&#10;M5CrxO/EhdWawbI64d2aadOV7hCeDsdEOOY8RAjfsrPKmpubLVrLdY0eaVXRWNZF3IXBRl8wsynz&#10;+SSzWEBlNltZfrGpUUesaqxCwc99+ZebGpoJVnn7i5/f9FNfnu7qArALOlyZnX3np3/q4a/+dmlz&#10;88VrF//0W38iQo0Zu48sk19jQuLINou/EsqYxsUEwRE4QQE1y8t1tfXUL8e8wYcPwsPzU4WN2Af+&#10;Ch9ubm5GClOYNWJhUP+y2+beSNEEaSqWVI1k+/IQiaedApfnNm/kST79/ikeZnDDBuaLCgOwYmrF&#10;YcuF6OdJpEdSHRUslInlIak6J0h6FXEpvNPtYmuA+aLShcJkREKAJQzRfR7URQdPCUODmZNSgzwN&#10;m4KkmZryWk7+7H//1qE7PX/245+5uncfsCDSijQbabHaXSsUICS0hzEQbdG2bl1dQwOCc5oWQ+OT&#10;Kk41OwfyNzE4TH+0GXfsEZMBifCGh4zd50QRENTXIfy8qbmVrTAxTmckkLoZtCnhevJ+LRBf7zve&#10;C3KJVfN+TpKpc7eqVIgfVvuSryzI2axsvrqaOsqMuAiNqjIoiDTRT3Rl9R1wwLWKbLjetvAi8TjH&#10;KcnTm3IGP0R4biXawAWSI5QfnSZrI2mGE39LCFN3XFUTm5RnJsSZS5DZF9IPE3LNSDuuJn0m0WUs&#10;e6ytmj8Iy8ulQH/RCpGP0HrjAfgVJ2doaNkMx+dis7Ed7ePOXiq5kPN7xCfYDWrf6IdeYtT3tOok&#10;fVUz7PjlWFPusW1sFKDtkYG+beNjW8dGX7hx7Ujv3c+fP/N81zVeQHW8+JwXd2qYm+1qaBorK6ee&#10;1EvbtpKj+p3HHz/12MMnHn7oyq7t1/bs6n5gb39Hy8CG9qFNHTO1NdM1tJRJaAneK+7pLCMbfdIH&#10;NVAid5KmaRGBnjbppqiAj4jcETmE3pujPGezrZ3ueeMKYq0uSuMuEKQi0mtJzbWJhSHTXUui4m5L&#10;KiEqqUWBKqcagSBH5uzq8vqO9V/a/8BDTi7maHW0da9VXyNQoN/qWI2ug8Z1q4FKpnnP3ennwaZ2&#10;bseVzsb866++saFHhhDH1fZ1v/OYIJ6o7wD7lkPbEbXB1eMgFFDUZamjUGlFRTtiaC0PewzWLp1T&#10;QOsyGwLOQ2Kj8qRWlUgbYUrK6CfNFqPJGFhCtxE3J5VY9HZ9avJjreuYpWuTFKbQQc3f57tv8HXW&#10;NHZQ7MdI2w+S/vA2CcLOfsZ5gVDHJrARLtEXXNGpW2LCDvnRGTlajNSh0IPSKyTCJGf/ykyOJ8lE&#10;SfJr1Iz40KEdmRpH+946uev1Y13PPTHw8AFxV5dbUd700jKTTPENmQ9umwtHdT27aWDcILbzly5+&#10;6QvqEvt/e/zb3/w3NJ2IOUn2st/EMxMjefTchWevXfteZ+eZzZsU8W4cylEYybFlZPTnjx+/2dDw&#10;nx97VDp08DSzBSkhEXCUlUQJDS3lMBhIZPVu2rzxiScer62ruXGjC89QU1NjKJqSsC77hbBQN2qs&#10;pLUi98O1OmgVSMbm7CxVMKUl4HnFxYHR5GZWnGD8S7hQSHK+APkhhY3AmlvnSA3eR83ZjOVmbDAj&#10;pw/ST6rVxnRl52e/5s4q4XWM6mNdVzmzu6k5Y6HW3xLLN4CYVGtW6iV6hoxzHLQV5dRqr6qtIeeM&#10;8gSq7+zshHCpxquotJLgGfkIp2cHenuHBwZBSfF8V5AHW1pK9Dht6dm9bevb129cX1ZZQTMORWy6&#10;olzMVfhTnEex9vz71547efX7h3e8emR7smofqtkaRBBAREYSMRUmg/smM6SJDtcTzyaTOb/Vrqq7&#10;Hzlx8Z2HH7CtoZnQFMXuFHdMvhDUFSSkgjKp/pfcPlRZ1+zWObEBUrMo4rQE5uDEkhtZ+ob21Noa&#10;dMgWBzJDNWX3M2WAdjTVhYFBPwGjW7UHXkvqV4RxFIZ1YNOCJ1OrzvhWWG5ouSXMK3o8G0e1Xog+&#10;pu7H1EyJaiOaciKm1SaPyTLZI0EKYlImlyRtNOb8Rxz3bXl32pXTSGLfhqcJLBrAKRWmpIgyduwG&#10;3GaS795cvpVEt9+K32Z2X+49R5cWL87P7Kqs+XRDK+O8Nj8jC8t9l/R4fo5I0JEX3DKOn6J2da4D&#10;klM1DPR/5ZHkKTdChKi0FXXz8wtsMYnEDG1EU4HtUJB/+EK3LphfcHzn5mT9I6nCtWVCb8nOlz7m&#10;v8Z+DxMjYUFOfTUhCmfUez82wT1JQomiGBPz2YSUoNS6xb6HAexsMsuFqNiRbP/Yc6lbAhBHOH1i&#10;o3rZVE9LUefRsArHr/ttlZS4ADrppCoHOzoyMjgwgA4KDkPFQYLU5AMsIPVDuii6fZROV2o6xfxa&#10;mzYPDNXPLdxa1xxOTrgA19dkqcOOUDDGgwbvvg6lYClcnLAC5YJZJSXGIE4T+K65T8ap6kYy1Gzu&#10;e7QJr1HRFIO3dnhFRUrZD+Wo/aBdbuhjGfBjH/+JT3/8x1uaWy9cOPu5z37+6ac+dvjQI08//cLN&#10;7q6+vt4vffFnnn/uU4cOPsKHPT13qY3DrQikD7oLigndUvf1ZoqdYUaV5cfqDyFyUr5jH5lbv4sY&#10;VMJA/bN5SIVyk8LJoOxVvtHW9NGTF1jCu5vWKZ+nQAY2qAQbzjC8cTdWp7Bk3JBWa1sbP10Va9rb&#10;A41KUaOk+nJrQtx5bAInyS1QGLzzmKTeCXqTB5LQCc2sbC15+BmCC80rVjI0LQYpsMCzx0bigWEX&#10;MHsuNTtNtbUZIobGeNE7CZNJKhegturTQbHwMhWsiVIvEX9hjINH2rBpoy+yQqryOOVvx7nG5NT0&#10;JHPDw4OxUkgFhI6DLEJUNzxsTvVXMIfyXkUkUo/A0116lEXXS3id1R+598AW1USlSIVL3D2QBTGj&#10;Wpuornj6DCWo1m51UILdzMUsAerEQwI1chNVpaGbJ4w+Vjh1BvHw2otMKHakD2aen1yY+VRYIf61&#10;4uK+je0PvXOK0fRu7mBWoAYBPfA9t0qIN0feOtZ4rfunXn7p0J07lJnrbmy8UlP7rw888MrOndfq&#10;6rqb8EYmiH4wCD/7B1MhPn7r5idudn/x8gVSX7+3uTNwuuu1ddEMzrIhOXLFW6aNJkERwWIN2MXh&#10;D+6pidrZqbaae8FMAQ1SD7YomaEKDOYFwXmD4RhkjCPkZOhM/m4gfKlCnD4G2lvyJIHwmB36RmJo&#10;KmtaVDRVVUX7PGZvtLJi++gYEXYnN24gBQmxxuqDO7A6iS1on91jjc3c/sTEFNdBsUieJxtVOvzQ&#10;7O+bBO1hdoRsA4c3qaJAMCNXI/TYIiXHmBEUXtdYh5rIkuMMqK6uEnIxMswJivtItb0QD/EYUZFA&#10;D+YsJ2gsMgTjw3TsiRnMt2zo6b6qi5y64sVpzaQc40a6j8sSu6wMQWdxI5+TFMjQlZNlcvRQto7C&#10;X8xjI0rO0JaSoAsLru/fwXkH3znNoO+2N/O0USyyjKSlnCNZ7A8CdpqyUNi5enAkfsgx7ftpBazW&#10;a6vLVJPiLr6ncCJJB3EwhxGYq0qyUixGxODoNl5yu8qvDH+LznXGypMQGhv8xKGZ+GQq+s1v/J1/&#10;tHPbHi5+4u/+KkEElVs6R955JwPsun77q2T87viVv8sJ/57wupGhWI5MoUxW3wOObZuNPXsjsnEo&#10;UgB2FvBJynN9XV1keIsrLi2PDI+CQ7kglypz4TmDfmg0Af2go6hSQapAZPQZ2yQEVLarMh1YURvJ&#10;ptZpd1qaefwnLlxe19N7ZhNptvmwSpXOnCeQDWtHHQMVSCwXLxGOq8S+CDnRgyt2TDY+TmMFxktf&#10;weFE/hJiQj0wS3n+VWNq8zxnfV0T4mSchjnjY1yODcllQJP3zy7/7W9+d6y87JuPHll7+GEeG+6P&#10;24NwdU4wVjjPstXhMKqpRv1FEKANQA2UDZCSQl2L+QV6HE0MDZPapDzoGD7yS9Ddmsreec0rVM1j&#10;Y2trG1HePb19/b0D2G7Om07KEkeCWORTmGGGvptlwibd6j/A3zLALtY9vstBfDakRSGIxoZGUE/Y&#10;tfw6Frty4ykuzm3ZlEsg33fcyJWsXSLDbjTtBaLvfRhJ8BetKSqWOTmCGyRYs3QPzUBiFvmU0E/c&#10;L960Go/6V7/JkKYgZP8fpmmUCIirSPOP8i3CJ6N8THQHjkgfqfLqxi0ZbbeS9p5iVwrnl1TyP3ZH&#10;KivM/bJSOiEIEnFDoMh92yjbZRFI+EMO+x0Ikaufmz3SR8rqKO+fvXb50N3bQHJfvHjuhRvXn79x&#10;7aH+3of7e7eOq8oEwXS4tVTfvaGR18vbdpzo2PDH+w681Ln9pa3bj6/rILYl/oTBPFVbNVVdrRqI&#10;5codA5MJw15pEzqCCtyPyYcwbnFQbR/X67Q9K9UFM0NeP8W9SL9NcoZWKNztIxM9cm+a/8cGT26Q&#10;+gNEVLbVVYRL5RRls4UYFWslXYhsvkWyQwxIk05VUhoKNrgCe9l1MJUL0tTQ+OUDBzK0Lia2tbBo&#10;gEar2D9wgOIiKtWgw7FJp6bGMdLuNNRfKC1+8dpNVO07zU1/4y9fahkZiy+e39r5J488omAoGz+G&#10;BLQxFXAaKboiKD1RcRV19H2Id8gzTU4Xem/UIlSweX4BZSWoZcnHihtwBwPprk7CVdaDetaQGB/u&#10;K8NVak6quirQVVQc49hWXTO6sHB1ckqX9UEu86hA2IaM1Jm2MDRiqn/UkW2iWPDQZZKNk9hZgu0C&#10;s/Om0ejM+RWFkdKwd1Mol/cwu1T/SfdptE7MniejgeDnHz4UL2PZv65n4OA3X77x7BM3n3+C78/O&#10;zxr51GSxDem7reLLKypKDvw0OoL6jedbNkKyMYuKL1662NzU3NKstkvnL1545Qev/tEff+21119t&#10;bmkZGhr8wWuvXrh44R/903+EVIqnyt2oMclc7VGKk1658t2tna/u3oGYwNhT7IyrNYTFROHtXzh2&#10;/EZD/VcfeVhmlJdVPENWo72akdXuDWW9S8hvlihYVlNpBBmTR1gIoAn5qpwuE1hbC1+IeAvoBpgd&#10;cGRpQaL/SDuyq49KNFhSPA+LpdoOroPsbLtIr74H2IXNKXxzYiK8OdnSZO9lLqR12cKw/wA5BfHc&#10;I6H7AbtsGjMBlMmdWOvrjU1Q6MduXOO6NxqbJDtCdUyJ1tSW+Af4WBAklVWdpkqAXE19HUmtqldY&#10;SVUrN9hQ0QfyhdTlk31XVVGHhCZoZqivb7Cvn1YzcLlqKmYUFRAsNEF1eFTZ1qb1mzfVUjW7IH86&#10;qrUQzyhUQcHQMTRG/rf//O1DV++8cnjnq0d2OJk89n1Czxkfi82YC+AGOSVcIcd+sa6XAPFEQWZz&#10;mOmbd9e3PnH8Ire43d4iMWq/wA8F7IJWuYsD7O/ZHTrfK+YMluRP3ubpxvTH4l5GrrBmF8lZk6+R&#10;AN8ZkFAQErJkUJfgQGhBnERFLlJWA3VxV08F1gTBGKoLWzx2kD1vtovMGgIlC6JISipBzJTVkra/&#10;pkZGqzNk4NlFbXOdCykiR4fldyAkIZiNYCmiO4ef5FJjtn9zuYq16RSwU3haMuuWcYppYI9Rjsa1&#10;jMXL3AMkDkVx+XCRxAhczhH68X4kb+29mXHefrK+ZUdF9Ym5KblZDEBrh8aSR8SARpnUuUYQUMcM&#10;Nw7IQFlFuXA6srhUD0daaAQk+XkSwC6hpbRqzVxJ8dGTV2Ifvr1na6ZEaWypvhHbyhzA900B+hhS&#10;bE+JNgJRfaZ3kh/W3wJFEFVbHdfnXgXRm/opJfVVCnc/8kjYstqEhE6KwUR30VC23Gw+KcwnxFR5&#10;GFGEpbCovqGWkas3dtJdQZONuVjXUIu/AuY+OjYyMTnOxiLDtKa2WuFKauHEr5pfiEY2quMqY7Im&#10;qio/+85JBtDT0SZSsuuPx2OsrmJWyv0FTpN/Ozc3PjY67F6frAQiTZ4xSlq4ThGqOYiy+J68aiUw&#10;U20YLWQAdomDUfssjMB7UcTEsinGnnNDeOzctvt/+af/euf23U2Nzdu27vzsZ17csX03IX61tbS4&#10;afzEx3/s8y/+NJ/zCZ346usaHqMb4Nra1es0jU52VFgFkivaA5brWSRFZK/FsiTAQxi42tiW49Ja&#10;iY5FXEFQNjoqAUpZBKgMBqRUDveqD2u/v3O9DGwEjFACxS/QLRyLhRvzPKVFpeKeS0vrN26wJras&#10;eECVVBAMyiMA8Itu3EldG8l6oBBxl2KVYHaDMwwHcx9RVdzavhJJrwDs0oY2Lk4uP6H6daDn0S5p&#10;aIRIOKhimjQfdHYMqua2tq07d7auW8dY3YyPxmlSH50ypTVwZp+IdHhklP68ff39wyPDoIp8RuUE&#10;wjra1pE42NTaSrJvMx4ziI3HUbeY+dmwrGIpxQYi55+sGZVelmGv1PFAedHVSkmL0PZmB+JWVA0g&#10;7R6ZFeFqYVI39w+d2bE5tmVieCuuanlpTgX2MEYVS6IasW4gYjWCQ/GHsGfEv3IM1IiNF/vTTix6&#10;DMvXwdWT6KyC/P4t6xXeD3NfXOZbT7x7bv3tvqPvnXz+e6913O3lW283Nf95R8efPPDAraamK1VV&#10;XMShiAEoyA6Ll2hKXNxqXl6ecLpbN7985RIxAlSmu1Zb95sHD1+vqx8tpxR0CEf9VChYpFxpg1hg&#10;OsTXTM2sW6/I8pXF5ZTFDyqIomjTsp8ge4lB27LSRa3MKN5USjOfWEO1kprsh/hVZ6ecW/tX3CvY&#10;qYsdZLsnU5it+iVKthW18M4rR8+uV0E5+fkAdmMVlTfYugsLh27d+ZPDD8I2AMhcuFplEAO4dOxY&#10;4afa2gOw87p7WUNHTN/YIHXBUq+pbuiQZuveUh5DAXeEXcjBYAQW8npeknhJOC2uoMuvUvsLKQoG&#10;4II4oRgIOqVdCJmQDtBJB8TL56lr17iwLTcuHx1yYuaCx8RzZRF2YhWe/wgWCCUAEwiuTvQ40GbY&#10;FYTVc824Y2RY8Zm4QayU0WkJDZshsnwInhLYR5KGeBiYtBIXyBdeW+3b0Na3vu2j33uro2dwvLpi&#10;srqCySkh8sv8SpHa0TjJLNohdJkxZKUhIbOYddOQG3YmXN0DVPyRqyAnugjczCnbtviNyxvMYzgU&#10;WIg5DFUlwiv4vBxgRAUq0wdKGLL0+JAfGk9B4a5tez/5/Oe4Y/fv/U7/d76z/sd/fPzUydETJ1qf&#10;e66kvp4VffdnvrL/n/+Lqi1bCK/7xl9+Qw/s4wMe4EwzCHH+gYPHY5vxU6PXdpREDvLHIo3yyKqj&#10;tLjU3zdAvENlRRWbknBm/oqope8cPEdmjKz3eyBR6L5xRG2goBHrqqmn+h5un1iYPeua77a2PH7+&#10;0vr+geJNm8arqm7eulWNaK+pxgYT0gvv1U1HkNBYy/Erz4xnBW0FHZRwPOAzWsrynkoZrKD0trwC&#10;+DmhHLigIb26qjp1wZ6dJtSax5a8ycv/RNfdF89evtXU8NVHj8zVNxD8fOv2HcKrUT9aG+owwiem&#10;JmCqCB9KpQATsH2YomkFki9SdhZnG8KTEu8Dg0MgZOYK5mJekCh2DCKGBkehg471G+obmpjMW3d7&#10;+gcGKQ0ftjT07q6SqnnMY7sO4A+JsFM+n7XegNvEHUU0AsoTPpaw0WT+l6hpSFZ4SWlNdS26OxwC&#10;Aw9B5bVOwDUxuyThQLtZy28Y11EACeQGYKdPrOqIYIzgyweZRtilkEK60glX8FZK0S6/v68LdlxT&#10;fC91AAQlx4e8+TBgl0LDSeCG6YprGokjQoG6EPalRyhMelVVg45pi+kxoCT5QoEKsXz/OTt8kp0w&#10;Zq5OfXVFBH1o5hw6dfqG+LjGudmHenupJQfsws+P3+h6uLf3SxfOf6y7K0LkKNMeaJ0vnX+ruVWQ&#10;XGPTK9t2gsd9Azxu6/aXt+44uX4jv6pVevoar6jgFWwkY7MxOTwwRXbTx44NnuDvFDoJlhxfyQA7&#10;iVQPVx2mZEeHPu8kVrXGtsUjaRNQLQCbYlcjnlqXs/Ef5kFQWHyYHWYpId/lmRDjVTymLsdsoqss&#10;EmEX9UmVm7Ss3l8qi8GS0OqK2mszGFstjU2/fvjwzjKVAf3AsbWsbGRtdXxRlUakLSr2TRAGChl3&#10;m6uppV3sp85ceOji1co5VQTjOH3wwMuPPISwQ4CFKOSRUWlcTVy1SsJHFzIWgSHuLQRUKifmuOPS&#10;iquriPDlGuoSi+oqnc4ZJLBHy0Snuzrb3dq0/Jj6xBG17Bh065gZADvJndXVhtKyj69r/3ZvX8wh&#10;n9TNzb9w8wY+zoSRmwgTl/z9s5BLDLl/if2SkYnWNbHLJJqUWinrQ8qjtqTVJczYhNqD5kNHMowf&#10;r1CoErXKoEDQ3geo8UcCdt5u0Ntz/+b3xjs3XPrip+BsqEDQlIwhlGPyY9SloRgAi0YifdQTGB2F&#10;PVorkACVeLUyT7LLq6/9gHTXr/3x11559ZVz588RSTc2PgpU94PXf0Am7PkL5zOazDZIPGdo6U+c&#10;vUB5x+9t63xpxxYCQSoqMTDVqFcQvysKYwW/eObceEXZVx97KH5VWQFNN94so89ozlZWxX1DBQ2g&#10;V/MiJjG7PEfHucGhgevXr0Ei7R3r+PPQMMnaCrexTarIZZ4G3RuirSqlcFBSnUDPbOWB69ExhCcn&#10;soEjsODQuxTJ6wi72NVsMUwJ8rHCLojN6BOS986E9Y5Mj5iZjGzi/b3VTDlGNpPZWgfDSaVGyovy&#10;86/V1fP6qQtnt44On9ywKW4dFoqvnMQOxnUodyPDS2qHpK/0QE0p5X8UMRPIEc8Kx2FvA38wPxSQ&#10;GezrxbYjzw9toLyC6jarU7NkD0+gBK7b0NG+cX1xeSnbm6mZv1fsX5mQfoK1Z09c/sW/eAud8L8+&#10;dej0ro0GocRx/ICyHxOrwxMcoWfKj5V8SLRQ7SQDIIkmk6JWGTZHSzPdyRLCIl+xRvyEER49fo6f&#10;3S0NUZUsMRiSalX3PFqxcBFhFxsvZjCB88P9lIrjDLCLWuhSrqWZOvLM2Yp4OqHrSkqBVClCWU14&#10;XccAHQBlIHAKV9B2M1Z5VNV+RGaxvV12G0uERlxIGG925CQChTuS+E9SqKoWrahRLDhgfX3j8tRM&#10;nONWITQj1uGxaM4tg70fE/LSTkrp5H47Isglh8/EaY77ExuybE7i/TRL3gxCHlaoCFxUQT4TWLzL&#10;65uRwUNcpNkeGk2Fx5FLz/F4YDo89o2l+RsL89vLKh+pric3djLKGsZdbGTalNVLPEBZU4tT09NY&#10;B3KKqCtagZyi+l9y0wEG3jd8W7VzRSHewprY2NaPnRJghxr9xn6qIiSKmVhfZAoHBpdual8zwe8y&#10;FD7Ggp6WKTmyJQNuAyKn8oOp3BtYHwdqId3JfEw+p92PPCRFIeFrcuZ45UJlTzA71UQJD6dm3XLd&#10;gF0pOetosfRdwovldhBMGJBQU33dxvXrcZLf7O6O2hkUvECHhmxI2EYSOIhDCoCCfwj0dxE+nnBS&#10;bebynzx94e2HDjBdMkUcgqv5t4SOQFxVAwX7mZ5KQANiNODsJAJVVXF3NH/eQppOo1xhU1KgIApO&#10;+SUuzvBAb4WwMhwDNHwSMYQKs0rJksC6n/2ZXwoqpERRMUPwsTA8PHX5EnXEdbK368TZM0uTE6WN&#10;9NDM69yynZ9gdrF4ITljDxnwRR6kn5ieYq41LtUf8b2DUgNjFB2gwGEBY4OWcJ5qRuGDzStUMB2R&#10;ayqmmL/hbt8Tx86+/dgBDTlfhU6ZVeieVKnITeaLmKDsBt7TvTcojD8xP6hgHIw+2iYy4fwVE8ge&#10;pySqLrR/nkZJQyIgPZnGZc4u3uFfUc/wrlC2wI3JFXcKUAVfQM8jDRaQjvWn2BxfARSgTA0yoGXd&#10;uu07dzQ0NoKQURUcipIimyABgTqJCXH3O3epm76E/KaSOm68xqZmQuqUgFtTHbCFEzXQMwRUe+aB&#10;GkN4WWKn/X+EpYqipOlR6IKuw9hyil+geJmzAXkMqIj8W56CX20FaF91Do4+eP3264d3h0Wh8D9V&#10;xREAomdfWACwpEKTw+SlU0YxKPgOck5onTtaBIaYIYm8oUug4q6Am1dWyYo9+u7pk88c3Xh3cNfp&#10;y0+8c/rH3zixZWCYpbze0HC9sf7fPfzg8ea27sYGnPZiFoHHx1qknDqoNGOmH+u+SSzer5w5tW1i&#10;/Hhbe1dd/b8/eJifhNTFaXG+hpSj3GcfJjOYnqkbhaIoWamf5PR+4Dpx64T+swv5ja6WapnBv3ya&#10;xZ8j7IwQfugVV+OnrbZALFAmfbV7Tx9DUEqzUdYwU8KC48uE/Kh/hFOe+eOWkWGsLILsXjx1mqK8&#10;x9d3EF6H/gEtAZDhEY30mXjao43NXbNz16e1Tfwg3rM5anGsRaqxGWlK06nQ03wRP5P+IK7j5/Lj&#10;pfKek9BQUf8oaIyxAQwCFwvXvv3uJVzDxcEVdxx3D/7gvsOKFoiVSvFnhQpmi5sRQ3CjsFhc/EpF&#10;I0LNgzp5JqwgQqSp5sb10Q2szYmAI/gIIJvCTzwSO1rcWMNJR+HZl1ChfKc5G5CeKuepnpy8/hhR&#10;fHG8qryno6W9Z+DR4xd71rdM11XD3GxuWLeO8GNTgOMqPpASG1Rqok2IzKkGnsrA9bXp5HNRiCCT&#10;B8dLemxovmwGCUDUeOVgt1vId5ZEi4C7Uj9O8kSZVh1y1FMcGsAjRx7fumUnV73yf/x/cX3QYmLk&#10;2LGZ27eqOjsbDh3u+/a3Br7/8sF/9b9xwmvv/uDC1QsZtWSAXWAQoVDG2uXSVZC197VC+vm7+4fi&#10;b8gjFAR5R+RgAzKooHBsZAx+FcotJ8MQKUPBAgGixRWCvbNjQgfLJVROcPs5mZGmWOMePlyFOeg8&#10;kHpdfqKy4r0DD+y61vXomXP4He6ua2tpa+vr70OObNiwcWZ2Gi8aqURWnNXWCfEAVdNznSj7puZm&#10;smPgf23tHZSdp2IsoygvqySWmaxeoks5B6h4aW6ZgkkwTMarEjGrq89fu/WJm73f2tD+rUcOIQJo&#10;ENE3QJ3SEZxknVu21FRXjOOYnphQtntZiXgycTdE7aGiEX+XX1BbV4+kGRkd7evrV0EJMESTT/Tn&#10;kmXiRUWvRhDU1jWgPFB9tH9oeGREJedxw0Tnd2AAARZJy78g9sT08gQmAR3YvkHPVqHNQUzY1jLu&#10;LXG2EKoCSdFWJ73yBbBIikPjznFUnZxfobVKLpuAI3Q0vFkB2AmCVuGeJEgzN8JOqrmbRAUv9E2D&#10;COQlMnncUz2DrbtQY6x7QoE/ijLjBJPHvR3jL+rXBA5NtcZIidUfKOaLDSh5K9lpDV9FgyiAkWKS&#10;UCKwFPJQQfB0i3cyY1IQIHaKnzO2o+aaX6lp1UBXh/4elZBLU1a/cOEMZdd5He69c6RXeJxSVgmR&#10;myNErgG2z08wONornWxf/439D35/+85Xtu86s2nLuS1b77S23W5pvdnUjENrpFSVmrMtnA78vn9l&#10;MPiIXeYd5/gOKnR6aRysJBRST6zAH5m+MYJsGjUuk6N14oimUlczxV06G8AeSBt+goqsmRPBkvrw&#10;g6iCLHOP3E/iYfR4uo3cJBJFKNsuuAOXJhNQgJ0gwlU2ESq41DDKA6EUzpLDldfe2vqrDz7Ynjaa&#10;/PBsbC4uHaJpkk5GbZV/hKJyeGpBu/FzVzY37bp+k25fQTrvPv7oewcflOFE9pZNWXEPtZt04lK0&#10;/vJkmNbW0JcgBUJ+KEmsEkVyDsmYqaKopyLttPHHRkeA1hGK7Fz+xKbF86wOEVjCioSCpuhfQX8M&#10;adneuYpgZerQIVEgbaQJEXvk/0fbf4DplaX3fWDlnHMCUMip0QHonNOkHoZhGA4pkiJHltdUsB7L&#10;Xsm79rNe2Y93V7v7rBK9lhWslcgRFczhcEbkDCd0T4dhZ6DRaORQKKAAFFA557C///8999YHTFNp&#10;uberC1993/3uPfec97zh/6a2tstzc2Tx+M6bA83NWVZsS9o4WYp6vlnyqc530D0LsaXiJ+QlFgtJ&#10;KTeR/YlJ0oS5KIM8A22DBsMszULtkgq3dbtsO+ZDSgP4EyLsVKeppOSp3/795ZbGj3/jlyGy8Chz&#10;l8jYCpcifClSpu6MUVSUOABRb3RFjMnBqIsXSf3OtKPoaHkPkdzzTnxr++2RLx3/6Hv7dn9v/y6I&#10;RmE41WjmdhNCBqxVmasPn7t4on/7YFebPHyOsRe5OLQuOIgmCERpnTQFR0Q47kTYhlKiS2/cvtnc&#10;3GQxV7xjx3YKqkIJqmtk5wsAMBgllKLURdXFWaF+ovhPuTv5ROyPg7aigBLb1M3riAtRZzkrXSEU&#10;MsCOxnoG7CDweOqYn/w1DCJxz6RhRITQVhObnPPEHAbakjOZQnorZNT5hEuob26OV1Vdbm753MDl&#10;PRPjJ7b38ymaUlwmk/iJEeEg0XedFcEEqg082UFUEHJrDh4Qqc0I2ZucxZ9rc8skus1Nz0Ao6M9g&#10;rFhD5D/NzM1QEbajh/pEvVX1NVxhYZUy6utSoI0sBbJptO4CgN0PHtr/u88+NNVQ6y7r/jCXoNnz&#10;xoOn39GyNPsomKr5aSLCODN7UxZwrqGHjy5Ur8utjbDMZ0+cffXwnkLALoqu6CLZ71iIdacwhigL&#10;gz0iuaTjfhpgF/E3im4QWxG+46qrQpm5APgUk9a/fQckRsF0stx4fBUBXloRKTqtlfMBmWQ+BCDn&#10;OAr3cBVRq5aOSvhppJpTE5fjLhTzYQ2BbEViVYnlq4Nr4tsMGZG7apgi6DlP8JDOXwDYUSAu6Kpw&#10;tkO6fTq9RV9IoxmFgB1/2gEFLK6GZtV16H6KFKH+akh0JcKpmnSUOk9xi3HT/O68EHf2slLV++TK&#10;wsM19S/XNWsdFwREBmShUAmpTlpfXif56MAsIc60Dqd/Wii9codYC8ocaVQOCFriNxMVcBvHw2cG&#10;8P/wnbce2H8PYJdt3IRsxoADAA3OFpuFPzUeG2paIuOznKcUwPW1+TlqQbt9g2WfXez6bmzPeF16&#10;4JFHCpiFrJ0kGK3NJgUrumbYFpIull2RzEvBLq56xkUqHZ9FJcWVhYX7Dt9HEvvpT06Pj40zljl5&#10;/muJbnYjXmLUw7UlzuarZZZBcfFQT+fTJ05ztRu9Xarw5U0VaxYamwzWsgqVtllfq6upjW7Sai6I&#10;CK+pAbBTp7zoWu19y6WkC1uHtDWo/WeNBobhSMjk/Y7asVrmYIXc8b/8y/9N3Prmv/nWJ//d/6n/&#10;l3+F1wvXr//g6Sduf+975/4ff5Pi4qB4r3/25cGv/fbF3/y784PXSIzinKuDl89eOCMdOlR2bh7U&#10;4K3PmL3XkxM+xUsIe46grYRo2Mtqp5E6nWOBVgBGEYg+NUGHFGy2Ktio8HU1V9ugauaT732MzLq9&#10;o5fSizKbqeWhJPl5nGW6qBLweEeBeNJ01CRLeAcThZXFsvCaCXQAnWQeBCSsKYxjx6fwFOIfFRUu&#10;XqtRM13Qu6ZW/E/F6YSXr2BvkAExy2/VVZGYKsFTpT4YWD5UBSeIQnX166pqG5TcLMKoBTqlfi0k&#10;67A2QkLIdLDNLdkljw/6HIlXRG4KqmttoWSSgrSlLqgKfoTOKSbOwb2xnyM3XLq/QXSeQvqccrJc&#10;CpV+gvXkIdWoNe3qCiEeatvOFYhYRkJtrCuzu7FR3Wnp5GUNkmTY50+SFVtE1ja/FXjvvcAaWJdd&#10;hKZ9feH3gdYpWEc2GAHjhNehEyRlOmno3snzKBZOD+SzXaMT22/eeeTNDw6cOs+L9/t7zzXU/62H&#10;j3zQ032xsf48E0Xpl6VVFztRtpfiVb1JVEk60KXIbKRuxdWre6em/9JHwulo84qu+fcfPHa1uQWo&#10;LmwoKaSZESKV3RxF9pNcDMYoHf2WwSgRH+FvBqhmocE7RFIV8tOciUfxFcncBEyLicgxJLDUE+qu&#10;JRm923DUF7Z+ZLpYMU3X9MnidgG4uCZXiEwdmZWiblah1YZ3JXaaqgAqkZ8tI963udm8sLhrfOzD&#10;vr5jN4Y4/8NtfU6RkFB3lsQc5Orr6Ca/3r/rO8N3xtHeXFMm3c53LBRlcg2FY8NqRAwva+tl+eBo&#10;5RgdimFmrkkw8JaKY8IlqyphYpC8wn5UOIZwJMJ51HHMVYFSQHWwKcldu61sCoqvOlpUR2yENEKL&#10;ijjU0NwsXfqtOzqFoU5UMrUM2GJNrS2QF+qB4pXq66BNVXI0H6Z0F2yH5+Id5j/ClJKTM+ItYTHq&#10;S0TYhyLOwehVsMD2N6ZgiL6JuqpP9m/nap977UNufaNbGTTZGqaH8hN582a1OkxwOlSAn2d2hFGa&#10;Yee8AHtEwIh2hOoGigEqOsMKhKWlqE5x1vaZCL11IF6I5wAFxCVUxkLosVSiVM1eHh55ezKHDy/2&#10;7Nq/a+c+xtP3pZ+JFhO1O3cuDA4e/dt/lzdP/vW/1vdTP9X25FO8/ht/+2/EUGMtQs0JcZYfMpUt&#10;1OP5Q0WIF35cRdipiAT9dlgUH7iywaFwySwvqt4ijYRgMg0qOaN6FKoXMTWFnww+yhfhGCqaXKDv&#10;5nKf+tx+P1S+pL5bQuX0k69OSM7ij1XSrviF8xe43eXWlhs3b7744ouY4levDgxdH6KkBPF9ROJQ&#10;h5GRQLPAaYyL6nUQNpyf/uBQ8szkDGKAqSdkHiwXykcwsDxTYzME4xuvlZPl5UuDnx+88e1tXd/b&#10;3gc3dgEDLVhVZU1PTy9ppBNjd8hUw16qJ3+nAaPdcd6lXJYau4pcYxcxS6NjY9ihJCVOjU6K4O0+&#10;db1oCTd+mppa2rt7kU2jE5O3b9+ZX6RyAuXqVpoa6uGzVF3nFsyKizRTTRzhm3wksYsTNaqsefK1&#10;xpv5HsxSHBJziMXlt0K93ezb7alIIKBiHklXK9E80RcXuws1iW+IpbjKgwjGUVFRO1UZjqFoRu5M&#10;hieSU5FtrrB2gj9pO5gGwsjZQr68w7b4Rs7POS1//+4TQkewjhXxQhHLmXKdguPpQYOTE0WV2fUR&#10;+S7xbQbmJ4rve4OwJWF6auBVVrZ3eqZtZeXh4WGAOVo38JsOAMdu3fz505+8dOXSywOXjw3fOEaI&#10;HCmrRcV5yupVaLKl7Yd7D3zUt+N3jxx5dc++H+zee6K373hPL4mNAy0Si1M1deQ5gsrFA8aSBSuI&#10;lQ11P2dQaTP82D98MaeEsMkTw3WpUv6M0qjcIdVwBHiS+hqeLU1R0IM8xrEVxQPUIUrvr9N7RLxQ&#10;EdqWu8hgZcVifvBfTGJkavsIVvOpQ1UR08SJQpp66elCaN2F7y7PL65QmNJwoOoJaCTybgPfQWkk&#10;kvyVhx7qwVX/bz12VVafXpyzi1zKGI9M8O/01HTX9NwvvvFOhdE6Hnmmuek7zz/NVkDXtGBXAJM8&#10;+oIRadykkEJp5n4kaZyEQSE67aHHqwT/lk2Kzsazr+ia2AJNjY2dHe3q47myjBznsYytSJ6yiRyF&#10;F958A9lJgOtxoxSge9PphhMrK6/09E6urF5xAkrMKr8IsuNFVLJjQBFhl892dlpi+J9CNmbwXqXQ&#10;BuOyYfBrE1k0RHyHFyrtCJtmaU3DpIkPZdDlv+P9OC1+5yzoT4qwgzz3v/lh78lz57/8ynxDrfVo&#10;fHKuoG+Umdlzf4lJ3CIYFGrvmPao9KoMJ1EGWzxsLlnCjpWsLhxGsInMu5DPT//I2K+/9fZrB/Z9&#10;/9AeudygGMKDbMdFQBUTyrwQ1THY2f6z75/YPT55ck+/sDPBa7joBB6SSi1DmBWkh9CSDGDYIFMp&#10;nd+4v0pDlBeTA6sydju279+/jxfUNZLCsy5gTrd03ys5WK17kLcocaEgHD1IUkiKizCi1M+RFg1E&#10;J6imtk7mCoURdoLETXIYRNgWhRwmf43n5J75uYdmCldTZ5o95psv58/BskTSBYcG7KxA3h+rrPze&#10;7n3k9f/8yeOD7R20fU8ElkXYpWu6kImsG8zAjXVViSWWXJW31cVeIXV1dVzQ4RE6Zm5PEgsPn1YF&#10;ydKS+QX6Qk1j7ZDPTxpsT18fbTuB6ihfAkZIh4WMHkIV3qBi3csnLvzg6L5XHzokaDXU54RTx4Om&#10;8m2ZppoEjXG95OyPjZCoMXeEZ8I3phe2mXPIfIZ5Gz1hoL35+Y8v8HqgrSXuLgZuXIxDbGdLahar&#10;wWLaeNqqOkMd1NQ99VMBO6gzfMW+pLRkp9/RK6wCAluYW2horNu3dw9GOVsPTENtM1XPupgNgA0i&#10;DFEgJyaet0EqSKRnj8e30WH5ETmDYbPRVLBUeAurR6tPgverKtRJnNtNj4wYg03aeNC2qTEBcBlC&#10;mTZzXronJ7mYz5ze7hE0YRwqdkwfxMWMD4ZrXLiEiIrIANqEMi12QusrDv7RJgqsLmL8Cm8apwEr&#10;hJgTJFVa+snaMu+/UN2wp7p2cmONIneSFOIEhk+Eezk7UBmKFYxG9UyLZWqBqmS8yrCa1lDKYCmU&#10;aiNBQ/DkRyDn/RcGq1coVV90emfvEnFLOjxjgQtmURRmVMHf0th18UBIfQgK9yHENvFYwRdLC3IL&#10;qdy/Y57U/9DmiQD0lHVZVHrg8YcDquXWihhKtwiz03Yy+qcQr1SMU9vCxTe5UmWtIrwUyABbD9nj&#10;frYo0Nt3bCNChJBjCsAQdcxPXT25nOpLIvjErfpCmvAOUW0htRKYUVQEZsfrGz2d8WYy+02K8jOv&#10;K7pePWdRGojEVu0hlUF1b2RNE7FMzA8+fMhdFT/Uf8fKjdMA8t8U58urGnEjKQfC72SPs3R7du17&#10;4pFnGOKp//a/Of03/ruK1lZMMv6cvXSR4uL3/Z//+7G3/5hQu8rW1ou/+fd+4uKVvp/92eN/8TcO&#10;/Tf/bVDzhx+9l7GJRPfipKGJ5lFBd0fYxVbzSjqCLfo3Y4FLQy+hQ+A8UnN8anZ6Fpc8MABBBMT8&#10;q9KHlCrmQdUjR/r7KALLCARZ0kESHIqUqFBVikoxOaQHV1Z0dHRIY7fRSPJR1LAjqVcBiXYnqnKE&#10;XcFaApGbkL7A8mzjSHHkLoZCrHV6b7JaSHdQWvL4UJU4GWYBY+BTn15Mn6nu7l6qmTDzNGkDSUbO&#10;qWqenTNQqp0FMi9VTkqLER1wwsCWv5F4BIqQwHDckUk3J0KQKeekgPeEijj51SouUkY/rvPlEsWa&#10;UPFBHp6nEvyF+4uJVWf6xehooQEXlVCwvK2tHSNycmI0+W7McGBHKmMHUCXIYENKQmkpYBz2KU+o&#10;iEeCkP0F1UdxFBLkSo6YOMXdGEpQyEuXr++ZmP5PX3vv+ZMG6Z559Pr27tePHf76ow+A1l1orFfX&#10;FLYBRQKd+qoqG5YTrIL1oczD6e37mYEBnJC/ceI49emuNDdfbmr6+w8ck3HiwiuFgko8tUDRjE+1&#10;4s4LTsaGAfF4f+uE7O8U5FBQNCg+Cf0g4L17GC7vEytqhdzuTnzKymqINNOcAehL+e22coW03prY&#10;AOwoXRNjCv0kv5nju8w3sunWkERLaqXCFyUvNzZ2jo9TB/DVvfu+/PEp8mFnG+pZW+jESjsIiGSk&#10;rr9ZdKC+6cm2jveJDlpx0LIZVbDgeyRKvBkjj4+YRilkYSZL1iapLsllthfGPi+YDrUxqqtF2STl&#10;BOEdabC+lLLkIpY2XwvtKddGjLqIcnpbo0IUBfYUYjjWIhYlXuPGEgNGNqgKabRg14SDZVD8sa2z&#10;HVtonja5MzPkwxCrBaCPmh7qOx4RFoZ96hkPdNiagq+gtYAdMY0RWIcdpYaUqXsFN+ZLqXPtxsa1&#10;buJ8S5788CzRdp/s3ZHz/0DZ9Fu9DaUmJuwqs3K4p2geknH1IN3f5j6Ae9SwkaQO/1ooIu7mUQjY&#10;BWU64FIsIRyVZh5ye7rJpI58xvLVLFzuq1cv7dq1jxSDnMJXJyeWx8a7PvtZVuva13774H/9f6ho&#10;aiK2jgi7OCdtItuIRmN15MKex/Tuu/ewUGMqpDIzbhUndsBXG0sztzAxPoEcoDIAYVlc89DBw7XV&#10;tdQdoMyQTJ6qqqSs4EF16mvho2VEEhEQYcVv7Vp3PI6pCJNSCgwHnIwk08tNjXDkpz4+tW14eOL5&#10;5w4dOnR1YJA8IzghujuXI26bFYOTw3xxjzDZ+CyIDOzu7qlvbGTi8ZZwSR6B8BfNP6lzdBYikGOO&#10;GBptZ/bsixcvv3zl6vf7t/1g5zaoBRuJXQn54fjBzQO4BtkPDQ2ibDk0taahvk5N5GtrYSpMl6Nm&#10;Nqltj+Iqf3JxCSIBoNCCRZkDmhzkgksR9fRul22/hFQfm5lbUHoVYgIikAtHwdFQmWYs8wMFYLfF&#10;7oLEAM5s6vBj69sTau3VjUy3OEO+zCZf+ViV8AiuoGoRbjpBWa5gv3aVQKRS18NH7NxIRR4ZsHOs&#10;RDLMpDiqVaJ2X9AwUVKx6NakQmBLmMt3YsYQb3r1w7SOQuDBXLfM73idU3IBLW2dKfVQ3MCPWQDY&#10;mR8nwE6dnO11FhqlYiaEQVUeWlwCj+vc2HhkdGz/3Ny+2bmXBwcfuTPy06dOv3jpEj8P3bjBD+Wr&#10;dk0QIidIboCuDtU1V1taXyVNtbfvXx+6//s793xvJ3jcNiLm8FHxEWjdYGv7dG0d1qnM+IS5bG0x&#10;PZTKeye+7Y2W5i2XrREXH88bMjd/9sIXhZy/ELBjUsPLQhSPPDHrKumoQGmnsNiKiejsAAbXiT70&#10;KkuHcaMcVQ3nnQDsrA+7Ux+1aozlUTtbfNJHOCxjJIXLV7h2QU/BHCPoOCw11BV2FvA28a2L85Sh&#10;o9C2jBE1CJcWtYwD9bGd/f/10aMNdkX/O4+uisqb6+rQzei4T1dH9/abt19550MeT+RaWnr88cca&#10;l5b2X7g4cPiQ8tNCbGnnSJTIUAoDTuRuanfQgNpW2twSqEcOnuKe9OBE6WoeVpYB7Pbv20vXncnx&#10;cRoj1DbUo3vBy1T2hKbnq6sUMCMhgmgTPYIFI7OqcmUCqhSkksl3Tcze+vr3xseDAfIbhJfvfObq&#10;FX7TwJQtE01g8q0RRFL4Tk51ae9YoPsWKR8w7U6a2tuhh/RSXzW38vNuQi4I0s1+Jx6Sq1f5Qsf1&#10;gwDueeHx3GX95st36K3je15/7+Sf/8r4jl4Ce1lpxUVqiSO7RSKcfCbA1qXFBXEy+lc7V8HyUcBi&#10;CMpwGAQ/jL0TRy4+ctYRekguTHnRPzr21bfeGWxr/caxB4srMK1B6UUQYmUu4SzYLspGl5ZMN9SC&#10;2VHx/Gff++haT/tsfYP5Gexd4IUewJmbCj011qcqH0qDI59Anf1aO1vp4jU9M41RTHYOryfoiqB9&#10;JjMfpq+a0gbaVCMRE5I5IepwTcFlYe2i0rDECCPVLnAlO9faU+pDMAn+zyPsArBDmyLBJlhHPHj+&#10;mjiNfCpiWvIVzGeskJyS0zrm2kSQT3i+6Ll2yqUYq4RClgLy0fb+fVOTL144S8o/KSZxDa9Iogis&#10;SGu3SpxyGKdHxz/r9GgGJK+GewDoE6CAe0ldDRfpVo3hI2NU1t/kOGVTMf/bujrbOtoraqqoZLcE&#10;qkJIR5nChBV6raafmzuHR7/85sljl4aE1h3bJyRDU2HHr/QRDYwdHkhBITdLZOatWyiSgvbyAn05&#10;hZu78kAU6Iim2dpn/FafRJ7AfYQh3pdOX+IrVztaw+EU1RZ0zWyqE93K5taEBPVryVIMVlB6hltH&#10;IogzkOxpcJsO1bBzdIZboEKkkCX6tkIuZHyszy/ME/MMEcrRqNBmhePwQ/hmHlsXMRn2o4iR+DEd&#10;hiuJrvijFA1hlyR0WVfbSGIzZUnuDN+hT+byzEz4GCxMFC7KOCV3CPA3cRYaNgqnuDslNt/j2awk&#10;IsxnO6kZOWAn3FOXJFIbJg6fx81IXBeIGh0mdXfDCFpwZ3gECxPhZYDdPUtM1UxRtavkS9LR/2Bt&#10;+fraCmHdn21su7q6NMNKO40mKBpbIKS2scLUj5T3K2TF+I4RBgf8Y4oH0Q+9i3dDIgf57b12q2kO&#10;qKHoVlfbKNpvRhosVdLTtpLidb5Ce7MIu5AIwRVVJM/mqB7Tt1ZdWIhwRfoAQhApjGoLuhX0BoXG&#10;VIv/HHz80YzKFRAf1q9TxxV2H644esZwjqhAYZwSZ352cmKd9+duzHaSKj2YLMWha1fRS9i6g4OD&#10;ADfg8VwE+KaOikV+pKgjK9IKv7SLrwet8HuwS+FLz3505p2HleAZ9gZHrgPRSJsDFswYeFSlhZaT&#10;xUYTt1XCphgPAD/DIbgUxV0uzYh0s/gvZGS0XgmkNggiPopNyNcfPfbkvj0HeX/28sVtP/NzFCcK&#10;wK66p7e6q/vG73/j+r/4nf1/9b9sOHho4B/9I2L8FoeGVmdmo+L4+PjoqbMfRS5qmJQmyGwrZ6a+&#10;Jzql6cuiV46KIKEI6tEMW0QQEkOAFmgdHZGlza9swC5JMaXDuvD40hKVAV5d2X5r5NF3TvzooYPy&#10;wSsajmBaAXag7FFon3XE8uYBMeP6+vrQcWJiiYNAnCB1SFniT2xy5gFMDRoKVUZra3hYxYnFxOwN&#10;5+v49n1pEYU7m2CeQQO8zwIJvaJNvfoDCgXjfPQkVmRb3zbiiKZn5wi3a25pYWDklmO9UuS7rLIS&#10;4KyqHDcpWVoCIlkzgDvjd8rYMO4IbCGNTmE7Dq5z6oZw4NBZc4Wb7RYPGKsfY+YEnK3MH488MTUF&#10;40jdYCV61xge3BP6BFyTDK6uYpZmJsdlypgydt4ef+7EuTeOiTCEMGl4mgFcTCwQyVYOfVMXM20w&#10;d2vn1iyBfLxLyw5ckwx8+fK1XZNTL18e/PKZC3snprk23sI3Hz7y/S++cHvX9ovtzQNUIgcdMtZJ&#10;N3I/IXXcmbladmNQMitih55IF5xu7/T0bxz/EJwu4Ln/5eixy42NlxobAWpNVTb7HNNq3xH+/UjT&#10;SqmCYa/7w5Ty7CSsJLYggC2RbkEmhcOiTBVosyMePA4BOpn6GBcPO1m5djLQ3RbcJK/7mvV4h9jM&#10;vassy1aMWooGMCAakUEW/0a1suhFkawd1trR+cjELuW+YBHlOFXPrLYXLxAvqXLjn+zetdDchF4Y&#10;ljkXY1Xj2wyuvarmybb2f379RmJTESb3Y3pV/rA5yfmJXUnFCog9dVK7kyKA5yHsYf/GrwFmTdV5&#10;tjj+WDk56uqimp4tW303CJhvRVyY9EiRlrrgwW10EWM0kTZrlD4FPxYOGA6irKoswi4mnBPgny4s&#10;gI999eatmzdv07xvk1BWAH0ShIN/zs3P4R7hTZ4LriP5ZrUmjMDIYgB6jPfhGsmLarpTyfTIVshi&#10;Sa73tJEe++Txc3237kzV1dBMNkRAjBZzRns2ItLj/fhEG9HPlUl0qzTrTIUYpitgQk7afTYY1th3&#10;YaxoD0REpxUpV4lmB+X6biyc1ZZQfFL1kIg1h6RCTwpFls3z0UfvX716+d2P3iH6YPfOvdW9vaB1&#10;WtOysv5f+VXQOl7/z//s/z0yrtTUOGK5JUCzI6SyRphJokRmGbgfyLO8f2R14aZC8hEmwOqvrMJr&#10;ZGYur5Ac2tPdQ1Lqnt17ayqqrw0OYrZQ/BvOQ66oMJhVpRamAfh2W1p+Zt1rJJkC7OVO0cqxj70u&#10;mnGmhQmH9lYefPBsbQ0VwT77wzeIs3vt/AW0z/q6eoQTtfPgLnBThopp1N3dTY06lEU6t/b29qqw&#10;WlFRd1sXZhMFSdmNUCyXVu9y3IzGdLnXr7755gNDQz/cu+sHu3Ywht2799BJQwVqJfGBl+uaGptY&#10;kls3rzc10+G8kQXFiKeMKc5J0M0a0hhLSx0bMk0oIomxBK8NXB2sLpfBqZBMhMXmBrdG2AFV19U3&#10;kQOLxgKaDSAoMJVQ7PoGSkOrUKLK6RZh56sBhYQO7P1TIuykDjksLrclcn6oWOvsKNyPBNo620WG&#10;igWE5lukW5UrgolJ8G339HBmpStOipZ8vigkZLRT/tkx8vh7mdftfjB15WvuVJrwyPrNgOqCPPEC&#10;5GMufJETcP4U8SLoNydw00lcLP5JlLN7cpzSgw/fur1vZnbP9Oznrt14dHTssZHxnzt74YUrVx+8&#10;eeuhW7f5vQMAurKiZWn5Vnc3rYFudXWSyfXmgf2nduz45tGHfrhv32t79x7v6Tne22s8DlSOzNYa&#10;2iUFShjPkL+I8cdaQBIeWzry11HFzHwl6eh+qIQ48H6uVHhyMmF0zywU3DpYJW8kxKJMcfe8xrOI&#10;GsxGDs855dc8MM+RmoSrYoABOxkYqnwkkyRc4frfrSrt+nH0QJ4SC2BXqPwEG4kjn4275sSmZlQL&#10;FZt22Dp/om6pmAn93GhHhtBZW5erXU5xyR00zCPd3f/Zffd92nN/+nu1pWXtpeXX15airHjvR2fu&#10;f+2t8A7hffr2z33pXGPj4KFD+wauHLx4+cbRBwTWORrC6DWAtGvICITT/ZnTWMuahjpFngrPkkSQ&#10;LWEABUHLXl5cmGeD1FRVofpOTUBLalngwEalLiLfvIhaa3xj1hAMstP3082apNXYLeEVLN7X0PBY&#10;W/sfDac+tkEzYMF89JmrlyhuyICEQXiq/d1YzaTvfOq8eLeGTDMtJRxfBGjFBI4kJheZpKK3bJ9a&#10;rKVgTK9sCi+6W1lSE6p8DPkLk/enDKf92q0Hv/Xq1ZeeuP3wIXwFlMJnxsHLkDL2iKu0K+tCKZuZ&#10;mWm5PdAo3AxQ5Wyc95MhUwCsoeLd5euVBWFcMuYkCDJOS2qb3//ZEx8DHv1/nn1SH1WmLgGBf2W8&#10;ixJGWSmekuLJupqP9uzYeWf0+Y/Pc8L17g5vXkxLVUrHHEI+4bgMDgm1qAOyNDqJLaaZlFiaiaM4&#10;8RPSjTYUAHaxZ2CtvBJoooQiKk4Jh0J+8WBsZJUMCD+WaZXngcaIH0eIMGDnKunD3AWCdRApsfir&#10;gk7i6/lrREtMWsRTF+oD+Yzl5+vK4bQuOLZEeQF/y4kQaRHqonaWA1xO7drDAnzpxPsQH4U4M3U0&#10;kS6DsEWpbN+Iwg69gB9NI3yMyZqbQ7VgbXizvqLG1cBwzq7PLcwyp1W11d09Pd19vSwZblRUMaLt&#10;DI6psgqYOmN78fj5X3jz5GR9zd/8yguDvS1Sp4oCB1CIpLGMlIqZlWkNpWvrx/wr6SuZL0p/ErdS&#10;SOgFDF8p9jEJuTGoiFo7BQbaW1ibl85cev3I/hAlSVPMALt8zvMIO61aILAB2P0JTSdI/QiCMK93&#10;KVKfTiQNtm1nVycXodwTYfXw9dGRkaVloGEpHzZvWTsZvLywHuj5yX4ceCBWZjPFqrhFuV3VCLU1&#10;9HmK75PHQLXfoWtDN2/eIlMZdDCFeHsbquyYE5wB7DLRqH/DxBNinvVqim0bv4PX5TR4N2fxBrfN&#10;oxAbsTSJV3Qopdmh6RVtkEwHZRG+AwcJWvatM8AudIZsm+R3ibtj94ZQVlKCg685eXJ15eOVRWbo&#10;Ky1dkOjgqvaaAyQ2VNIh9kWGxvCCr2NLW5oHChWAGpo7HVFTmSDezdJ75NHsuzXSOTHNaeM4DLo7&#10;/IwyQwKwi0cI6ooB5wrJPfqAIuQynSk0N6VYCLLTLCHapXkSlalCWwpijRR1vqKagw8+/RjucBwP&#10;OKQRy7AgzCCWAvcr+im/SzeKq4oreXRCk6sUw6U1YMbYubU1wswkTtdXqYbEB7xAiDz6IKkJw++/&#10;9z4x1OigDI+qOsSFEUgHHCLyJq+nvEz1xpaXiK9dXCE2hOAI6ndSpY6pXBrsannu5AXMvVvb2lXu&#10;U7iBaog6zBCFhnKJdKWR+oPYoB4qRZIorMQykMBC63HkHZo3KJMq2VHJYHWtvb0VEwJ1gLTpmekJ&#10;dBX555wkh5szsjF4alQo3l5dZhJK9u4+sHe3ShS1PPzIzIXzEx98EIBdHH/8C1+uaGnZ/1f+C4zX&#10;tYX5s3/z/3bj67/7yD/4R7X9O/n05MkTly9eApDCSHclJu0LgrcU3MvtFG2uZBwTvHO0nGmFQR9V&#10;EFl/mo3STky9HohomFkeHRmnswwgLEHpJMZR62d2Zra3d/uB/fvpwnDmk0/Gx0YvNtZ8/tIQ22Bk&#10;Zzdh7OCiiiivYtuTSktBnGIYqvaQEO2NhsaGbb29+JnG79wpra6kzv0IGUPLSqEPDEjplq6xElEn&#10;OHChKTgNy7xKknGUFFTwgfQOocI1NZ0trYg15FNLQyNhRcRettQ1aLeAN4XabhAHHk/sABX1u3r6&#10;2js7yMILiKahrp6MDC3r8pzC49T2TpIWDwVt0Oi+oDhhJec6rlgJw6gIqxT8IbxwaWVJ9hNtiZZB&#10;4EgoWp6emyGLQ6+R4FhZGJFceE2tbBeLNuaWF+ZXFlHxsMT4Fvs8gkxl9q+w1QkwpI77Mm0K52bo&#10;XUg5P2falZbRS+iZE2d5jKGudtrSwH1DyMv8QxkgDn99tb6uCeBY6ODKKnEfKqU0Nc2+6RkZO3Z7&#10;9DMDgz93+vzOiUmeGo/itbbWf/jKU2cO77mze/tSe4uTW0FUVqASFVR0tVu1kiYOFT6AzU5NwNIq&#10;h/5DS8UvX7lMftBvnPiQKnVMMf3p/sGxxwgruNKEm0hl5tnpDq3JjCeHOMVayJywO0ZJJRErBaci&#10;x4TMF+cXhPkYVc6YdVci80q6KoNyWPxDl1s5xliZ/He8UDEA6h5yBfig0DlLFk4Of6sAAP/0SURB&#10;VFEh066S/xVl0LzrDSitS7VjzFJd8QwyIZQerFEhBGxTheLJ4aRu3KIjB8Qru5OIrijzILMX2aIg&#10;ubi7q0bwW74s9RzCF64hEWfnwRRvPnfuAnuvaWHx648fg8/K4HfSN21PIGkcy6oLpXzY3cTWfTA+&#10;ZbxGgSMpcVDbWQKYDe1earaVXDzAocZMIntEmQBhkFtpjrgvJ0zrt06GERHISaoR3g629nrRKtUm&#10;+Nj5jzoQ7eT0zc3B0/AByJtCURGQOn54geCINFh2Lgql/HUUFjGWZzjPlVaseQecxyTA+kXtSjIp&#10;RZ/FwzhNjf/1DSQoPBzddGDgyscnT5JUgkMVNo1/T0H0bnRD5DKgOcao6pNa4ASRKFINeVBRtoxm&#10;iPNQxTMc1JXgHmBrxYiqwYhD9z1fReB07xy778ila098eJrNRdVh5c669mz4OEMzCF8i15PTqFSr&#10;LHGsZFesWDMHwnJLUSgZBbdAKyVsSkU81mgxoKKbCC3gWifOcDWSPJaWFKjhiFuhjVaZuRFkUA1b&#10;YNUDxXReLrd3jFS44vQOr20vboyP3RmdmpCYaG7l527Fpej3/vB333r3DQV+J0xTV0CqKvbWLtf4&#10;UU13+0KVza0uYmi/q7yATnmzGBqH9TH5hMBgT7N2m0U0sWah1VO7qoqgMlwdtfUNOLGvXrs+Pnwb&#10;a4RozbGxUawsjBMSRQnD5OGQ3+qpS58b9Won7kAtWytKy0dGbusbdQrNw0gH2xq+faehqZracE3N&#10;Tcw8QANTS2hmc0MT14SOMFHoxtB57GjRl36m7KOP7nv9DYZ6pa4eQIumRFjG4Uniz8aOjpvDt5F3&#10;e/bta2lppdwe27ixoZF7wVpdhFdRw8uL9FdXOS520raRO186cWL76Oi3fuKL5/btEeW6kgI9XmVJ&#10;0FNodbm2ubaqtnxheWZhbhYEuaauSsolz4j51NzY2t4xi18fZUMsQ4knSDpcNG4E6CLfUUrMrlQI&#10;W8XpyPZmAIpfKoZOmEDIGWLkl6JMVlMiBkQLrdhSFagLiSraTeE/RuZLNlfYuaIj7kzMhjYKJA8H&#10;B4DhB14URZJkxQDlVJaTdyTp6rQAxX+7Tbn1R/gdrMTNpQi2NWk4b5byUmr0pdAbyyBLxXWaFKys&#10;LpFGgzJGwDd3oVUfsoR3eSJHMqPm6TLsTpQ1cUQ8E9GtQRvTsHSROkKGQhnEHEp8/iK3f/IXcaa7&#10;rC6i+e2ZmtgzrZ/PDdJZ9cYvnD31mauXP3t14JHbtx8evr17kk5tqy0rywSkjO/csdrRNrqj78rL&#10;z4498cj5L//0qceOvnto34mOthOdbYP1tYN1NYO11efr6mdIoK6tUTyV7hrsV4UyApFiORhfVMxU&#10;OAnR9DyXU0YifjtV6i5aVQEZt84zvKlQSKUoRH1jOaMRtKTFkWQHbxYziCJ6vC+xiWKMy6eCKt2w&#10;XMEf+vEXQx7JQehcegNNQLqSffxUq/kKygK0yaOvoFGsrSyBKDVSolSuBgUSi6WYLSrKHMLR80hP&#10;5lFlxqsk+RogtcorsIaMeB1vDUCaqkAjKoPVx3rJtWb1LIwurU5mkQe1I43EvniB5gMdaKgq2K/e&#10;AugrhDUpBRYWpHomzMHM+BiNDH/l2LEv79l9D3/7d/5ZI65avFBctPfdEzvefCdIaqGq6v917AGQ&#10;kiaS9zdLbhw9tOvchce+8/2Rzo7xcux5uYc5jeRwlzRa1UOjkUpLk0WFckLKEIKMkctNRXcO5Zag&#10;P6juAnsQ2Xfnzm1K4DuVR2k0qg/jGsZwS2Sf9jjAweY6oBMv4KKou65+QPWSJQXnpsCK4kuzs1/s&#10;28YinZ+akgVoU5/RARPTuevozRsfdPUqECzbLAnKyeYl3k/2W7abtN2Mz6hiCmkY4BSkYVH6Vc3c&#10;ZJRLabO7yA5VEVbkFNgmtP5lHYP78maBDZ92KwMM3Myh2Qq9iT/twJY9n1v+3TdHnvqtb1x98XF+&#10;VLVukVrkJXTdgeUsraxPTE8xP/BdrkebuBmqf5Jnh9enFE4bEizUQTtH0Rod5ZFCECwvPflS8YxO&#10;eusGQRbAcPz55370Do/0T597KgDuMtqywvG1NEInFV9qXxmbRI4TyTDtWZKMTuzdzmS88PE51v1S&#10;a0NkwrKssqWcvyHNViGBdLYqwXRZgzSK1xeWpnHqwHjhwcNDQw1VtRRiL98sbatvnpucWiSSwC2r&#10;tB2lD4Dz4iWnldwGoJsc+aCpRJkVl9DNCsMKw6e3r49wTmAsUh3Y60Uanjxy3F0dukqBGiljszS/&#10;NLvBS/FrOJfxYLc55owYp4NIU6SUZs90YBLwT8rH2sLkgsqSglQQjxIkF6iKkRXLCHQYdbMRYsQP&#10;3ergRy9evIBicaWtSaXVpKbIFzAP9KZWHgpHUr1X9HqJMsdkwfuwqFAIKQ6DMQi1KGkFmboyPTc9&#10;PjW2vLla39bU3tNV09SwWlOCGbNctLaENuMVlJnLr7UlcmBf/ujiqw/t+71nH8hiCKzNpbRwSESq&#10;NcApM4UuJyXTpB+hSSGcBFBIvXZWtntoqBOqCyFlBoEDjGRU6B3irsLPyljE3sAFXFMIN2Y5NFJc&#10;dqOr/bnTF1mTG12d6LNCg7wuTBwcUz+SoMYJI/RYUVRiCGHhu6RVfBS5cSkOSeCKrA2PSi3Y2Dyq&#10;4MqI1ZVLpTDg7UofA4WiHa+SwVAZUBwweFieZcgHcVbOC4sdmVPKLmZjeXyL8MdSOmKVIqlgp+Cn&#10;VdxhdaOhqqG5tpkKAjcGb16+cGlybBJ1r6mhUQCMI5eDSKTCK8YHx0MYMI4XCqnh3V0uHSGlKCLZ&#10;FCwjg69IunbGBWwC+gc/vc/RzlGovWaGRWJHLaLSe0GYLngHDvaS1Y36Snh5vcrZUAvLskx5jmqT&#10;joKlgI4sxIWh2giUHSgNzer3VgwWe4fPrq4sEW33c03tu0mP3VwfAxViD+KzBOEiDIuoSrf2QBCj&#10;Sc3OTjKDbG7yNaAKadxriAlUL2Fj6GGYw0h9LY9KQmy0TM/tujXK8Knvdm5PrwjOzJtTA6rL4eDg&#10;dQqlF+RPzxzNty4p8N+uUSkD2ut8BZYyS4Y++SjIIHfUYO1R25bBNtbA8GQIKUFd8QWlpUeefFh7&#10;3p3AJQ3E4Avywl2GqlLjMuuQ84mbr6JVcF9ECYoy+mXEa7ASOJ+JxXj0oWMkyFy7do3RwMjIzcF9&#10;TexShfoQyMuhcGp3nEFRVnC7vR+5OyVJuJISISMqZtdpQbUVRQVvcVqt+BujjXQS8xa1jcGMYUjO&#10;QVxEzWUA7Eq6eOPth3zwv4HZuaUmlR3Ve16i0UY0ZKIgBmaNdg0bG+cunGE69u05wHhmzp29B7Db&#10;+xf+4uSJE8Pf+x4psWf/L//j5z861fHc8+/+2q/u+rWvkti2a+fu3//m1ymIK5eOnbe29NW02Phr&#10;mq6YNP3E07GoVPSEfvBqojosUDlilrithak5oB8EER811DXyYFRVIBKHEkH4QoeuXSNCDtGNgoWd&#10;xjwO9/c6nlmlj5SZTcKstyD9YoJE0MNYOAQPIQ+UOsKTz3uYZPL64qJcxLSTV4pQzKC8ELexvfmo&#10;tDKruWDdggPDjAnfu2s3V+M6LRh5jY18TeBdSwsbUVXAaWasrg4qzcoCAU+ooXVNleh6bbVejUJq&#10;kHnT01OoFuy9xC4k7J0sBDbvgrKidCF2MrLNqPWcMULGAPlF5qmh7pQS6yfQY9tTjVUkRNIiVX6n&#10;ODlySe7RJzI9Q5lQ2jAWFDuGR6fra2kHnsckBL5un4lyXmiSLL+09W/k9wPvftgzfOeX33z74eE7&#10;mCvH+3oGWpv/0ePHPtred62jjZ+iapVGJg428uO8nTVc4Q0SLSpKbqdfqovH2KmcTcme3/jofZXs&#10;KS4iA+gfHnv8/a4egg4yXXHrX6mTGf+1bZE+8gTqCLeNeHekyZBfBoBEjRibjgwpxuNS16mgg6de&#10;3/WK+PoFimn8uaUx3O0PVJ8tH3GaNWCHJKTgBeSjtrVUCydVYVymdfHIHfftkTuVnkE5ci3URm0w&#10;BL9P85tRoCFuiBmmmpCCyXj/2bMXSMQArbvW2X5q724HtEbtGAkxLg9MFn6ZJ1qJ+S1+f2LKyrFu&#10;lNNJTKVOSgSZ5iHeD+oK5McjCv9zmnbIUH40VVfx4ShS7o2rXzGtBW7YuP76uiPFMimV70p6sERR&#10;/ED3bLooRJSgY4XBGqpTbUoHGvMtyMhvsAshOco6FOM5h3UzAexWMBaaFVDVBfWUW8GCKCWjVXZf&#10;sAhPS3nmWRtybRyTEGvB9QFdgm/krCOGKtmbPGn6KGZDv4tLT7vz8ud++B4POtTTHs+LIZkr+jGf&#10;nr1SFjjRbYYjxJ/y7GQ7mj+3CAyLL6gxSCIKjtiaFYjpgER5NB1P6uvoo9gpYYFEhq8s4Wi+qQA8&#10;3YwXaBpoVlNTEx+eePfy4KV3j7/9W//qn5y/dO5H7731D37775+7JBGW9lv2T9L4shEWnsDCKcsm&#10;y79jnFikaC1R+ooATEQ+ki1KjrJDeQhXWiyemZmN6LA7d0YqrDcGP5GgdFs3ZgOUMhi4ZVDKyeV9&#10;FprATtxn5EED7SEDibmm4zZ4X2dHlxzCNI6ooJ+XKJm8M1wqu/fsRcPYuWv3/Q8+QCeH79fXwfZf&#10;vniRMy81En3pllvaeooyBnVgDIwHWcxU55VGEW0MTwaa+AzeXQfXbGz0j41/9Uc/orvFP/vKL8w3&#10;NWkphG2VjY+PQ9VhJbKiGFHwK+gTQYmCAVW76XkJUXjIQV5zRx4WmBixAritOB2FpmF8REqLd6bw&#10;nqSbCpmREWVj2g1JtNaoK47gDooNqg5ShFVkS2q+EDk8UpiUqi+PwFZJYOmWwdulr0e3BYd7aIFc&#10;rtzLpAKUuBsdTm5ngSHFqKceg5G0cuR+2DAi7KySBtflfFiB5P7mJk4jKARIlCAHvhjfjR0XT2+l&#10;V4fj/6Vd+5IGw+4m2vgToUMi6sPDN9TVYWric1cvP3L75lfOf/KZgUv80GL14duUkBvnh9NblhYu&#10;NbZMVtHVoZVM1Q+6u//Vof3f393/6p5d73c2ndvTP/TgfQuH9s/s3TWxa8dSS/NyK99QABqFFyl5&#10;HNVvHWi1hvaQSxtvTOGtsQqSBTF+oyBeFLG5/DFjgRI/EcqvI4mzlO4taZLv0DghjnuYWFwkrpYY&#10;VybXRDYFEbIx27yZ1FowevNeHgb1R81SS4pZmoa6WhOSlyCjH23VCFHSqFSeXPLCcVWCsWA8Tt/X&#10;hFj/YfACcbPSvTFCkZ+J7Z51jE9TSINtX+tD5mb2LykGjaK9yyuzFMRUHxuHGpWUfunQwed7evJZ&#10;+g960VpaXvdH3289/nF8a6Gp8e0/92uMb2Jyan4BFb1yZXPl7M7t3cN3Hjx+crCpkUpbXnrFkofy&#10;bJtNTyOwjq3hwCcmSo0ImFshrJozSrZr3mWUCQPlO1ZelADERMgc5dlRzJRlqQ6JtguFXplJSqOM&#10;hVMLC+NLhre0Bb/Y18dpdJ8IGggw5ETvjp8/o4ciRilRYxYinU/7p87/j++vmJkoc637eTmCohgb&#10;0inUBlV6kCdQPiZOAOQPMjMVhXzTd0MTyK+Q023UsMuHxJnHvvXqUnPjmZ/7jEIYVwNSEdmoUAx5&#10;OeVlmAnQBRbc5MQUSxEKqrzlmb4Xd4+d4nCAMPaT8E2bIts4+d05OVdvvvrW2/2j47//8NHputp4&#10;inLbiSm9I6vFqafwtGjJjAAGqnu1px2s7bmPz3Ljaz2dQdIaRIg6P5DVoshx07qCBMJhWltayDrE&#10;Trk5dJPPEKNYQ80tTWi+KH6hIfAbgcs/Ki7sTgtIXme1y1JDBjEhTBFyjT8F3KjMiDL+Yh1jWkJ/&#10;ZtfD3IKcPHtGjnyoJFQBb8k319bC3b3fcn3inlXIVzbuHnPgYaSg4LhdvM9xua2JYbx88RI3v9rm&#10;gow+BOVYm0ttOmNBI4bLEkL4lDvDRBURwhpUyIJ+FFUVRKq3tLdR8gKcl1LqwWn9kKE66+elD8+8&#10;eOLia0f3vXZU7RnzY8syiU2WzRUCspBug9ql6Tm4rPAI8sgdTvmTxjksRSxKjCoNDHpI+nja7M9+&#10;cp5bYBSIMfrYGk3QVLDrJPOD9M0vnD+iz2P02V4DKMm2SZZPFwxNNq5o0oIOW1swFeO0O1j5HAFx&#10;iDgVjq2Cd1Kx9X5CPwIFnV+lPYVUCpefkXtaVZmqqlpb227evHH27Dm8F2wdYmYj7A4zKGcXOc34&#10;uTIvnaVqknZcTmwmCdxC4vSUem195JeCy4RM0wzYNtNzejGC9fHbmp42EQeRbp7CKLzgWu6+oAIw&#10;smkuIAeRSXyRT5ERUhW89aLhDJ0orq2v9JdVvlzfwp0GlgldsqrgiqwRNiG/iIpRAikgB4RLoKiG&#10;DRMUEpyWUas5dVbxgI4TRy5d56SV8rKPD+yMObQdq/2bo3VBn9oyjpnVhvIWCJ6cz7yGZPaeF7LA&#10;rIkvxkf5xMp/FZoZAzvy5DF5YeRpC8el7HVhdkK7w4eC41ZVMQW+C1GmYIYgp3AGkZOC7FT9OLTg&#10;8jIUTww/shkPHNhP2Ozo6AjoU+BR6ND4k2IDhJtLc+3QDygpmmKo2NE6YKhA36sdzfDsJ4+feefo&#10;YUGq4RVVYP4KAI4CWWlUDDlsCC3iNdMh/xpZmXL+N/EQKASsDmXI4B03btxobWlDAoEHuabjqo0Z&#10;eZxCEEplzUiOK8SWvnjlwhc/99NMXyFgRzUCIkp5c3ls9M5rr7EslS2tFLCr27176F//64ZDh+p2&#10;yQ/5h9/5Fk4irpPpHJ6F6FHi/WsyCqwkMRGmWZUWMMA2Npco3UlltRnSYBcAy+trG0SYi6ukA0FC&#10;XKu3u2eJvqvLS5SL4/sEj1B2ZN/0/HNnr7z/xIOxXSKHS13A3KiUlkvcT6E3RJdQrKSiAst8cnxC&#10;cTEWKsgkKCYKzEvRyYASKXM+Ag4or1Exfh4nFEZesJB8y903dX1Gwn2Vg01cAQtqXiOQbVPFB+cW&#10;5pk0BkCIOEAk2gC5oog9npqYC1XTQxkTxhH5c9oLsceckC3qJxRIurp1CxNryCSecYVqsvwOtwE7&#10;KdSC2Fc5Q7EiBi6ut4wH4vcGulWIpTBrwYGy0O0ikG4Q0Ha4OPlpnFt4+vjZD554UH6TbGcGYqIK&#10;rFi/tY3PnDrXNzzyU9/8zgPvfNB9c/hmV+fVlubv7tn5uw/eN9jeOtDaYsMjqWZFVWStA8bS8YMu&#10;ChGSpB8VrWJiiZBaxpknHwhNJKi6/Z+deD+qa2MI/cNjj53o2UZIHSPJmWYhD+UmMDbTgxlBxgH1&#10;TtqOMRJtzPDAMwSMPSL82aeco0pkKtOcKpcnaeRvJEGYWXexu/Mj5rxQNsSfCrLKYji8vtptXkH7&#10;CgQMJIei3TpWnBXMoAtblcivKbs0ZJ+wPfEHGfyRhZ64sl3V6oUHDVcpv9whWLJOf+31H71xWA1/&#10;r3Z1DnUTRy09ODOdJKKAsQKw+7P9u//59evE9gTZiwqzR07vhIBJXRcDnkuHRxg1SnJVKScb5Uyh&#10;EaoWpeqrJA6OayULr4/lcgiMZLnrtmZWonaiD/Jo+Z3Ps0e+FVgnQNCYFGMO8UAcEVNo40dACTtT&#10;GMziQntbB2AHJV0oZYCKbgFTAosgtIk8R8ZBJSCVvpJjhkbPbq/pB3NOlfesV889b+46YpbwmMVi&#10;aztvadT2KxQVXe9phxCf/PB0HyXt9vezrHIvhVmezCSJQGkJDq68h8g1G45dNGtNzsNEn+tOMHQk&#10;XZBb7BSpNew6vOVguH5Loofr5G1CvIZhxXFYl9pA7YZlwYxDADOlLEMMcmxidGRsBAY1OjE6PjGW&#10;dBNfpJBgQhXKt0k8SExLVD2Pe8V6sZQ1VTXqpFRaIliqpJil4Rx4tdE9dFlOW5+kF9H4JL4WXlc6&#10;pS5iLblybszjjnKWh8bKVLt4X4QsUQ4fnikuye14G/sEtJcPDxw4QLVTLjU8PDw1Mdne3g74tXff&#10;nunJKRoAPf30M7C7D0+cwLo7UVp6vbXjF8+c3sNQaqpn6+tcjEqA3YJ7f8PhgQN4qIjzV9nF+QXu&#10;6ZbutdCV2fDqM2fO/sxHH7124MC3HnlUAQgalgx18LOpySlrIViMan9UW0/DimK6oPBAiM3gR3UN&#10;6hSE63xiarKvt5ePKMhFxQdwRmkO7ndPRI7Eg9VK82FNCD/ED2L5g5ubE0jTFMBCHqXLiYUoiYUO&#10;gaIiq0m7io9iXYtKCUEV5Kdi6IoHyQx0HkKUHz1/FXEX5TJxo65ETRk1r4wgWHdGAsMLcjVr1p0i&#10;lQaaiHF4HQsBO82WfEUGryg3gZClJg4NlQIJ5UtBV7E5YYtBheIvdM2eHHOI3A1yV3dOjn+GzqrD&#10;N4DhFCKXIDn+vBEuIrqsXm5qoVcD6YE0WkUSfdjd+69URW7/93fu+7Br+4dd2y42NCCY8CGRrzpe&#10;hc6AQqoByPdWTuEeQjprEXlMmcP3V5lxMaK5Baw/xdCrWKACS9DtQlPizwigDTaSyy8JTbf+dCIR&#10;teFkTQpt5zQD7mExuKRGkuSxAWMdLWO8DQp2Zb4l80XPeVGhjMu/kr/gtJhtLh52BVsu2C/aP7TP&#10;zoqsWPaDvpW0QQ2Wc6TiO/pNCrb4achEaSWotxqv/QpO0TC1cZq7accA4kFihDHyHz9Q99IJiswU&#10;hiHhSJJEVZWaPDqkmraPbE8ugZb4pQMHXurr+5Ou9u98f+nrXy89czZOm2lv/fDPfoVAclLOcaLT&#10;spm0ETwChI9/2NG6Y2LqyXMXr9TXjpeVY7nZBLKwiAIIlllCtCXNSPhR7ie2sPrCsmdhxYTHukkC&#10;u9ZB0Ap0F7351s4pg5TEq5kqhay60IR8wfo/8B8fGX5rhaj0Mj0HijbB7L5zazijk5g/baWXBy7y&#10;RRpQ5PNQyNg/dRUyfvBjM5eVcIl1zOWOqzwZmraRYj6jCzt8UG4BZ2Zt6Y1hFXL1GG3QhuSmwnu3&#10;0IeDb36w7eNzn/z8F+bqECUyntxlrFQxpW6GinAk2np+YenW8O3xCfFelQSVPnNXBcN8X8hezLZV&#10;8Jl4QuUgxIvgNhliwjnPn7v40LWhf/rsU9c728PokBwnQCiEk8KS7AN0rpw8JL6qS9daS9QaF9/q&#10;7hzoaPnSHx/vvz1yat8O1+HQ+bqc6oERcSz7TnGyYgUyXeE8CCEiHmgyjjkBPM3o3IOKEt70rCzB&#10;CQpVwI4EDaMqUGislpLtlRAlKTgsgrydtTVAdSJmF4oNN5voTbUlifSMFVDAMs+gWPP5RU9LcvTb&#10;2gg+FjSZdnHMZ/7nj1FJQq9jPvPfcevCbyUazVCSQhaXpEDxBpbIQGsrRZx3jU+c2NYXF0weIJNa&#10;FDfBFIT85NFkaE5xykqgiNndmbjNliupLGtsbmzpaGtsba6slgzCLNfe8vIFU9p5c+Sv//M/2Dk8&#10;/r9+8YmP9m2799ESmRga9CzFFkNepLg622dimc76hANG7mf+46g3KfsxDwUz4IlSaq4eJxA76YG2&#10;YRWOlN3reqcaoD17+vybRw4Kwv+0I0U8hGoaSFZastCm0p9O0vC+c9WKyLFJOZ+Oyg5dzF11xOt4&#10;I4zsyqpI23fsnusqhOkdKygFIGsuFKtPuhgTwyzABolGqlPtfrl0rl+7dvPGEMoPDBLcAL7ITCos&#10;IIISCrxNabqiZrfZU+Ia5jWkiMbe1H4qyNrON36+jkE/7gPgy2gBLaKcHaoixYkSgrytzKytEWKn&#10;wdi+IHLTqy7YPUqI2MbYAgXNCSWVgBd4QbwnBrJqZxHR4oMRTq2vfTg/De1R0m53Zc2705PxLasD&#10;OqLIAFEwiFpRj3xVBMAReZ3S1f2kuAnFfbyeEs3L1ZWPu+ckc/3h/ftCeZCR64yNHALWwvoIoyy3&#10;HcLbEfxL2BnPrrwKOSaZLruHxcs1BocIaMTWWwK/VFwaWMpDTx4TJmezVxEQioOQQiQC0J8O6lf3&#10;WUVhKmBR0SXKixQLLFMRaHaktHxF1Oux4fIDFy8yuN27d1+5coUm4BiBUSJNqVg+hAqaMtR8bZEW&#10;nFEoQcZPcD3mlMHd7ut+6sRZ5mt4W3dAlXGC8mGACAHpNFnFSrYngRerSc+mFH2wBmwVTFAuzmU7&#10;KK45OYVYI6YMrGpifAyoq7G+0Vaw6MkAjWBwxIT6KOce1+KiVz7zU4ynELAb+Mf/8Pq/+BcbK8vn&#10;/ubf7Hnlleb7H6BdbM227Xdee3Xo67975G/8DxjQfOWHb/wAvauA1My8E+1tGbQ2GJJgA7Nh5Yg3&#10;npmkCt/06gKd8gRQ1JDtVF9PPCB4FrNNFExbWweWJiuMiUPMIIvp1hMrV5vrvzB0BxZ5a0cPl+Jk&#10;Oe2Fja5j2CgKVxKLoANKiKj+BOEJevZSFxuupHJ5vehSvjVFZUV17dgsSfX0TiyrjpgtcdMQoYHd&#10;3Lk1TFYf38W0w65zIUW5qoTkKqU2cuDMBhX4oNapmJxT42NYLo0NdVQxHb09TGis1I+kY4dMssWi&#10;QF5JYgFpYd84vJY3AdhlfSmERNl8fAglsiMqq/UblqGMFCV4KjxUMfMxYkfUukqAky2EtlhB1lZK&#10;Ij+gMwXmZgCTd1DJ4QuDt7d3zTfWhwHAwew99v7p/jsTn79040vvn+q5OcwdLh0+cOLxY6++8PRg&#10;W8uVlsaRmioVXs3i27PUSTlgVPsPzcDVAZVf5UB0csfUV554q5W1L169/pdOfHRs+NauyYnv9e/5&#10;/s7d/+rgkdSnLMM+ZNMVABwhLSQGgo2arRYaJRF9FgxaaIUryvGbwEcUEQxsljJYai4hNHORP+il&#10;jyMJxuD1BUIu+9zcO/s0WLBOzGvcReUzR/3HC6+CA1GD2WdR6G5x4qs5f1l+PmsVocM6+FcqgrJg&#10;nT6gFZfEUzAUPzTJ4fGCJ/7aq28SwvPNJx/56XePv37foWmqn1qUJysak1F+G8mXvXX1T7R2vEv8&#10;ErBpKEu5Zh9TmgkUSegwsfxu/ttsNZ4oWrUmYYkRkb3jqRO4z5ahh5EeM0ircEpdGSA5mUN2Jnbq&#10;kJNAfGK9wmmjxfKhuXH7ZqEki4vTM3jLQzky2r5GcDqCY4VqF7BN3HE3b95kHK67VAI4BRnQegIW&#10;SeS2wsqoz720yDh0gSADN3jQooQj1SQlhDVlKgttFdJSorKAwQXCWOY3r2OEjIQ2FEPd7TuGx+67&#10;ODhdR12qVAvyHqJSqF6BNRKkpXn16oQ7K74S1OJ4L2N5FiuhY/GnwklcKxqSDvAxNESvop5AwxM5&#10;6kdqYmkZgWxDQzeGbtyk5jLV/giG0vjZ1BGl6x/dPRyJBUZLzkg1MAO++Y7I9bBcFfPSJMbLCwwJ&#10;PorixLAmPGF8F44t18gi0cQy5qkZC+QBU8cUUU67ssvlaWCO3aukyMV6kr4V14+5gio4AYmqVIMS&#10;oJMV0GPOJ7xu3779zzzzLIQ2cnuEMajn6+xcd1dPa2sTBPPo44/xHO9/8AGF3ZEj1JweKS2/3NhA&#10;Jc3PXLl6vaNtWo5TzSrVTJEssBRFH7g6fkQiq4i1MIIGmCePoGue+Oj58xdA617dv097z22gwisd&#10;GrcNdeFWpH1gL0G0FJVHGeWyzA+aBvm/yC/cNsxYV2cn96KpBTorEt8VUQ3mRuwSVzTdSQzYxqOG&#10;jrpvQw+qPaD1VM6M6u1ueUFjsWJ7QlNmWHIa+UX6jTQFNgLmlhdGvkn3KjMJCviLFij2PqpACdqL&#10;6mgFgK4gWyVROMJO/bIUfqfNLJmkgmb6OjMYVwgmk0fYRbiZmLZHCGDHxFJAcB6gs6hoz/R0y9LS&#10;g7du9U9M7Jyc3D09/ZI6q9782TOnXrpy8aWBi8du0WV1CLRu16RC5DgIjqM8HFLm1V2Ujev7lweP&#10;IHq+R7hcVy+1F8Dp4udyY9NkdXXs1sQhvVxQoPmVZjs4U0Rlw4d4P3ck8FmIGOLt5U4gvMUqbPiO&#10;eAHKEnqU4Spl4cR2k8FjBc5hZ4ZIHTmsvCqzomQ5heIrS06NofWtqH5pXUiLaH6eb8n8RRhRsVPy&#10;F/e8zrdS/n7OioNItKyOC9NjrqO4KvCZxRSEbfxaqESUCRYeZ3mqnBwDDFpz64piWoIbhECo4FrY&#10;fhaiEqbRg0Kvwzz282ai8cdeEGGh0TruzJY32UdCitX9sa4OXYnqbzNTU+DIuNJ/eu++F/9jY+u4&#10;y8LXvrZ2hf4MOpZ3bH/vS1/gOVBHMbeoOsnQJscnATjQBvHdftjZtmtq5rkrg5dqqyfVplx4ohlp&#10;yMEUs8DeZ1a5IC05RPAoTmXYJYR26+nZrDbFZbNAeHrHDNfCXPqwHHtkCMms99QWAHYhMmxfh9Li&#10;XVlWcWlmdndtbWtlxQXXcs2IpYRKwUw/mB3v3JPcwJfFajL6uZtO7iKnrY8M2IXMCj4TpCjJ5qQC&#10;/Wc+aEtCOyxZjH43FADvtAD208FHQVf8naRicSlo3f433nv3q78wQVq6elQzJQreo/oCr8nYo/AF&#10;tpA78FD5YIo3laFAHLTUcQvgiHT2dGRsMPCQdLsQ6/ozU5ji09i8DObli1deOHchR+sCC+AcxRbH&#10;xvAiaLpDK8y6cIT+ZexaZY3IWxuvrhzoaN15Z/yn3zo+0Nk6XlPFwFQGEIZA6RVFHBv9dVVWApHA&#10;45T7XFQ8MT6+q38X+wf9Dl6tJHQnI8cLDrU1r66GL1kEUzg1tW7kytTAQEmOBlycEOvFaXgO9Tv2&#10;ctZMM4S1T4hVkthIS2/Azm9tCf3gJ596hJKfM5ycxuJ2cZ34NMYQKnP+fv6WC8gUUToQzI44u13j&#10;4x/t2B53jIUMhcph4jpUWFxD9OooSX9dJtzC4vzKPEHyjWRVtbbUNVOdo4IdiNECHGIO5ngLAus+&#10;OPPzr7//g6OH/skXH6PySeGOSAPOY5ySQSnpIXoIZ735WYBzYenkKT7pCbO9BmGICWZIWi4GIOCc&#10;AmOzxH2Via7pSlv+WmdbCrLrUp2yH1+I2HuxeJYtabgRuaVdX/CmZ94oTNopcZ9AIANn15xyn0iZ&#10;hN/U1dQr/sBlakOIybABGPHeDvNQLM6QDm+uyfgHht5Ena2vqUUIACDgaL9w9izxTdRWbGpsUKTO&#10;yjJTR9R9zlgK583jTAQZ85KRURH9fXJzw7womTz5BOZTFC8KATtZefGA7peo/F+ljmkdhUE5AAtF&#10;jo+4HbSEIaLsOoSyHKt+4uxuMaSg8BgPL8LYCbAsVpOPmCQ0q7PTkxcXZl9p61L3WDy4WW96r5q2&#10;KryDUbl1JTGMTvCNqD5H8Dl6Iwwr+IbJqaL8qePyPPGt944eCt4r3uJa28HTYtOFjcdFeCc4Q/4m&#10;X5cWFzWg3auX15zp0v/J6IvLxle8Gx3okAF2DxuwE60pMVbJ3qQRY8nJU6AgPfbF6qJS2iXIlDzL&#10;BgY5VAKv41aCN4Vtz3Vrq6qxF9CY9+7dw00vXDgP70NvhSJJGw+NyrnjKs/Po6uk+rrkN2EmEQXK&#10;dAQ5E/7B4z154gxjvrO9J3Rc1oeBSJcCpFORA1Wgs12Oq41oPu0ZQEPBDRUV6EYwYrQQrAWaHKEt&#10;Qf9k1li5y9sjhnYTZrIO4ta4mthfUdHnX/4JXq+MjRIJ1v25z/OaknZj77w9/N0/6v3pn97/V/+r&#10;hoMHy2prb3zjG8ujo0f/1t9pPHSYcwauXj5+4gPbBJk7LMjWJOWKN5mWGP4Bu8iobMPEzM/M0RZ7&#10;dRHCLasmi1iaRQVZUNg2VBbnuXp6+gi1oHgkPZsw3iJohmsjmRgzs9o/PnX+vr1sHW7k0mvI3SUe&#10;31UMlCYgiNMiHrOcDQzapDxil8EKnz8hD1zKsbeiKkt6jz88QnawcUL8bVauKxBjSnEHqALwj49I&#10;j8VSwlQjxQ8YFOVP7K9Y9cVRQrD5detinOoLcF61B1lcJHhENQh48oSxWFGzrFVsokoRiLEqqk5I&#10;YSm4upr8yE4W7gagMDM7AzNUEp/AVyln+oIT2ZS2rtOSvWRykj3GIyD04ZQ5T7QhFICP+jWEhMiR&#10;rbnGuic+ODPXUH+7txNw4cC5gUfe+fiZb7/Rdf0Wg7/e1XautvZ3v/jynScemdi9E01C1K4Kd+tC&#10;/myDhH4TfiIZcs6D4g7KTFxgreA26seNWfvSJxdeuXT1185fIrbue7t2f79/5+/s23+1pZ1Uo5xL&#10;hjSNBYo1ihfxvhhT6EnZKYEjaPn8qV6kx0uRb00tjXQeUKq7+sOop7voVfxVCmXIb8vSpAvIy5uN&#10;Ib9p/iJGEgOLsTn8W3XluGQyNARmSaq7I7WxLVFYAuTUHtixdbFBU9SNCGPLo2iY1UFfZq7RijVJ&#10;TtWKAXAooypkcMAdd0afPXX2m48/3Lyw+MDAtZO7d8401PMMsOZI7lbZQ1IRVUNqs6WiEsDua4PX&#10;Hb6up4iJjMe5R2jFn4VveubtITc8akmT0F/UPM0n9B50EeFfVAYRvqzCVZyZLE/7kz1pnpgMCYr9&#10;KIw387n5T+8Xq48h0mJTp3CetTVUrCBn5L6qTCs8Vq0L8NhDebeGb+Jf4T5GcxQPwvQ1NTXDtECQ&#10;2ZfwAkQkirBaoOthjc3Zwy//tWg7JiEpGxl6Rpi2ip0ECGOmlyqMBFJrp/nmZF31x/t2PHDpmkVj&#10;MY3Cgyfn5K0XWpatmc8pLdq354Dd1i5Q5Yyomy4ngoWP5kfojPAZQuJlB8vodU8ueYG8MzKqDk6g&#10;m05MTKpwL41xqqoox4ayLnJzyqQBu+DsOWCXKUDZlkxDShv0LiriW0x+DEyXyjL0kZiATdyIZFU5&#10;pVK4pSSgyhGq6hlRJwpTMqtTtB2xW9ollJCzKsN3UQSlN6zKDStlNyvjDIal0mmbm4QPqBz+xgYx&#10;dDQdQigfOXLk8ccfv3jxYugOJNsC4XMpOoCTY/rss8/y52s/fJ0SBISEDQ0NqZBTUQkg3cnt2yHw&#10;L330MY93pUmqZ0VtjWrMCW0UgQU6o6K/9GaVo0itMFD973/7vac+Of0aXQXuOxTcRmXjFBgjzRU+&#10;H9oxjwQHoNgiewlRPjxyB6CBu9eTYVhXx+Mpcbu0mJR+EAceCpFA7i3X91Nb/zbMI6Qj99+a+CIA&#10;C6qUmaEKYTL7w7ka2lhQXUhDEaWKn4YS6Y1g8SQ8EXOXkoIMhzIgZPuGv4GSkbETY5WdABKrrFRu&#10;V/e3Uzc5VC0gpC+qnKM62wV6Y1A+MqZ/DLBzVVzpmk+fObt9ZOSxE8d3fXL6s2++RbvVlwevHh0e&#10;5mfX1CQ/kAD9H0DiJuiy2tTyg937jnf1gcH9q0MPEh/3w70HPuzu44fouehfBBjHT+ijd+3E9Ifu&#10;mwlJ7xpDoc5dUBQ7YzUkmhXldqATRSAoMcxvp/gJGKGWomv5IXPUG5VMAs0rhkkYCQbs5HHJKmCE&#10;fmUQwtlZqpQTGimFoiKZ3bzXCqXcBy7eHLpybI1Yynyn3yO8thhIphr++OPnrD6+G+QRb4ZRIZ5v&#10;Dqabgoz4YKzKpCMKVScFQJPFBKmMibAIB//rchqghqIAPdU1S0l/KqPItc1qE8rz6dwveFlY7X7h&#10;LtjmUdI65UiprALoZzlIh6XFBEHEM2DzcMMv7dn7Yvd/ZCYs41r4x/94/ebNmMbyQ4cavvIVpmNE&#10;GerqtVdfW0+4B4swtzgnlRjLoqiEODuW/cuXrlyllg41/vxdFVo1vafxW9ElrBD0OmxlZgZH1PK8&#10;ukaowYWT3yJLg2l39KWCNPkWhplpIAw2N1N2JJ8CGqxe2KjhVYIIA0bn5DsLC7+6axffvUCxYMuH&#10;EAoDTcolBLN71QWv80Mb+T8QsFOxLGsIfthk4/EnAxBxY9Dbhgz9gh8LC02PFKYQO9bLiHHPh1FI&#10;n0LMfbRfv/nQt75/8fknhx48xAmq6iAjUEAw3JY5wISmDzh69cgocduTaNsQB7VGhYyXVaaQVU+A&#10;Ue8cHY6oKB3J1AzN527xFwLuhfOXXrxw6fWD+0/2b4tp3/JQljBOqxRBtRFVAV/VhfTDn8FbEmAn&#10;L+DaeHXFR3u27boz/uKpi5w82E18MXHKUVtA7VswP9VwWdUtS3A+dXZ0dHZ0Xjx/AbOrvbUNFYio&#10;DsbW1tbK8AavXUWwYnAh4DAkSfmEWUT5ElXXQ2jRybFWjYn4CkxdbDwraFNCipT6iWv0Fh8SEOoM&#10;RTGyDCBmopIiqwjQrez1Qg6T79l7+JJ5gvdFBicV/pm/zrVEu0zS+aFNJWZlVzsfTNXWUE2bILuj&#10;14fA78hNjrMTZ8w4WKhhsQd5wc5KpTOriuqbGlo6WutB66rKqYgCWqdaq2K5tnQ3N1/+8MxLx8+8&#10;euzwa8cOkTtRuFPy1w6/TqhZxpP1p6pvydOmHSo9ProOEqjuLqg+M9M/TR/ScCyJjXE4uctbA0As&#10;gD+raxIu/GlHbpRYibvHKSXPnj7HCxJj75l8RqsiaLpBUsVFvUZYoumEdm5cLoFxPG1eXEUyTM5r&#10;wo+UtqUdHTHfwUzMNCjJXRYTmyvt4Whn1AHxhOQKbi/HfLl4grHr0uXFeeJmhq5fuz083ID6UV6G&#10;noFJw9Vrib6jA4/n456HCqpw3IsO6R4BlJsGAOziBI78vtw6yKDwCHJyKV//q0faAuxYR7s/tSPE&#10;H1SDTAUMcBYpbFwdCOyrs2tTwIKbFefOBw/MGlhyWEWNR53sNQ22oPW05aLOzmMry9+ZuPN4U+sX&#10;WoW9Xl6gpoEYZUReY/RLe5cDVQFuRG8rrJfeePYDaQay3SrXKQVPy0ofPX5GmdUbG+89/kC+vwKw&#10;C7mfC/34NCInGHkMLJbYwZYODVFLbuEPCinRf/bX+lCdh3BgaNYtEeL6Dz3xkHaDSHBdNR4hd9Vk&#10;Fk5H7SiXf6CK8qJq9wr20BwJ6NKOEQChLkGqQ65aVy4bp7IXNMxBUeYejz32GBN3+vRpXN+SXq4m&#10;IDe7G8XygkvyLZ42gLzg8vF4nIlverivC5J59INTHz5yvxrLL9FcmzgCI75J01Gyd8RNov9LoNjY&#10;dU2wWjQ/kpRIitnWt51k2InxCYbHHDTU1wFEYMLzUCgNtHFw+xvHiRQVq+WwBSckC6Pft3t/7Y7+&#10;QOtixjtfeHHHL/5S2+NPhCYBhMef237252q2b49zfvf3/iURCkYdcnXLtBahmFbTYz9IAc3UKVcW&#10;V9YElgbbhSZ3rrWnDUCCT2dX92NPPL5z157qmjp02vHJCQJmgCCRSZzCyiKfII5dk9NHh+68/dgR&#10;HkSxZm4oBmWQGoMpwGUFrXoThHufenMNLS0heBisAh9oEVtfL9XT2WCSuJnCGlS4guXnI6wI3nFR&#10;7ArEI6lzLJyKxqvMqHabMp/m5zBdSLKE06mkDjsrRYbaYFxahHrRDtX7W4vLsqimlAo0WuCtrcrG&#10;Y2dH1QRrCZImoI/mV/gDhS0qH3Z+lpQaGmyppmx1pVMAxB6t6EiIxkSptrSoRkWblcBHpiH8sxRL&#10;j1h3uXUVNu+S0kbYoiuTYS4Hgoc+9+i7px5579S+s5d7bty+eGjP7b6uP/rFL146vHd0R+8J16RQ&#10;XhP1etVmXvqQ0lYcqmeW7WRjc2t+iMTg8qwRlTUwLxfmF549cfqFk2e+8uEne8cn3+/rIYrhf3n0&#10;GC7cSUX0SKMKhpL2f/4ib6ckRuZoBjHMlOGxBeNloXGw0sRHkkqUouYUjQhIvbICWMNGDjrhQQLH&#10;KATs0jAyDaBwSLlIyBl60Ax/4mK3wRDxV5pYa+MOFLZC5tg6u6ssdqlhlBR33V4MLKrSuMipkJ7M&#10;knYgsQHxiLxQvWEpvCIm1F5qQ4V+/xNvvUuvg9cfONw0v/DgwLV/8/Tjmge5UwTYyenh4jgyhzY2&#10;Qeu4ybtjE5laanQ/O/KnCwZveZWg3iT5I1DQFBtoXQRleivRDUpoLWYSSauqsuzkaxtl2bRE9od/&#10;EvfOZKcePRmHqUpCvONgjZSQ5eFYqbcOHWyWqYY92v+jVaZRTzSUUAXPtTUgDs6BmfhdlYdg1CqX&#10;hp4VlOxJ5jH4SsJHA8gUR/BSSAxKGPuFKx/6x0EvaTBBKnGkSrRJy9K5J/eKkT57Ep2p5GZvV6Fm&#10;oC86ti9/tPy14qszqSmxmOm10AGMBUGDU12AkYVoQJx8N9ZCYoNsX8OUTjiLCJQYuJ6GByNgm9Qt&#10;9G6QGJKHo8O1XAXWndIV46axJVP6aU4s2bPb8swfPx6EgxHG+EMVC3uPA/QYhxMxr6J8agATPrxJ&#10;+O28A9aoV6KoOgdnUYFhk4AysIGIBeAisF95UBwXQECzhFoGOZlgNWMw7olJ5Tm2trfiJsDn0d+/&#10;4/HHkd3r77//AaHcYJpjY7geqiFNhOnOHX24bY+fOHF7ZAT3wp2REULaWW6mUOoCLc86ZMQ+f+HS&#10;ronpMzu31zc3R7GFUENtZ2oqTPJqMgilfe5f/97BS5f/+MiRt++/D3EC+QuxcXUSiQBl5ZMmmazq&#10;2saGlrZWVvHO2CgMqr62jrwk5AXRdnAsoJAmgneKi4dv3ORT2CkIAcqD1Tt7LC3arONFEJ/3l7R2&#10;cxtNv1rZCLtzMgCaXOipsbkCZRPlANilI8zlZP/gJWObKaGMhmOkGxMgbRyBnRbk5z2SNgvTgtzE&#10;/rMfS7BO1LNTFCHFMULBVHhVMhLgGviZgvqD1eQRdtEWlqX/s2+9uWN09Pz+/Us0UW1rO11a9trO&#10;XR9v2/b1Q4e/t33Hd7dtP9Hdc7K370pjy0BT85Wm5rHKqonK6olqQuSSwz+nyZxp37Pd7ibgpCEE&#10;XuCPRN4hRwKKMqtPyBMTHzSJxctoQ6kQT4zidIIyFdMoNu4HNGDnyHbr8pYKOgg5SFeMEF1fR4os&#10;tXe9BxMbzZxCloWRZRtVppQ562IrhgUyP1a8SKLNN8o/jTf11QJTOT9/a58XeNT1BTswzJYzyq+q&#10;hGIB7ARSZJ0hraiE/Rhvs81tVWqMKq2OfgLeZMhSEC84PSQAO6J8VDxIyIkAK0UwNrcC+dCPvIP6&#10;LpVKzJ0imVI6lZRl10jhfaiUFrH8fqVvx0vdSir/jz6WvvOd+G75sWNVP/mTvGjBKCopmTS3hHXA&#10;MTo62samxhw/it0iyrlSW83gfv7iZabtijdyFD8JlE08UOzB0hWUycKUTKo5GOL0rNmLwjNVq1aB&#10;CS5BQ4yVgrP0+Aha/hX4a2DMfDtCM3TrEJGabIPCcoeo7ZlKUo4oLnLzJ7b1XZyewWXhkYQcKh5s&#10;aycu9ditoeM9d2X55XRyzwR6We7i/3GCe8/dha3ksFcMjwvCRpR1Ef8vUQBBUixnSmG2WH3VkZOr&#10;dkdCzYo7rg8//bWvg9bxwxPpAsqJVilb0DrogeA6GBJ/jo6Nj4yOMrHR8AdxpOA7Xfau8W/tBVVO&#10;SpslBhDPlRIFC7YHmbAvXbj0xqEDrx8SyhnmXqDbHvOqtqkcmXKKOKxQfECRkhbIvCPAzgV/peat&#10;0eBeyoo0h307WBkwOzbIcH+PCd7FUvCYU7rf61wnb7cIH0/0fYcO37pxi7qZfX3bSBej8gOTqUKu&#10;qs9A9UA5Tbk0Y7KoEhbAcziSXZFKuboVmhWPoNkgxF0dzLSXY4E45AbGD2GA2IShOL543qgJmE9j&#10;/qKQEeUcSfwnpUfcC9jFbBeeGZeygp00wBwVFT0U5MYAjp/s33F06AYxjwOdbZOB2Zl1iCjZPuqB&#10;FplM2n1cztxGum15Y1VdQwNCuby6EiNBMVTOWLKYlF7/v/vmD49eHHzt4fteP3bYLP1PBOxinEFE&#10;8ULDwHAz9SZ8LSNuFzpPkYPxpKE+BRGJURQ0+DZiEGB9EuWxPTnUvkFHrIK+nBJjPzn71gNqip1P&#10;abx2hlDawHEjz5PinWJXxwPkZoLcR/nGcIh0QKDkYDr82uEIci0o8gZiQ8WS+0FxAwrc4I/QXeNj&#10;VenIALvAI5cB6DfXMZl5EOJy7twZJkQapLqBihOEJZnLQQLuo7LOxdXM6u6HCspxkU+PPLhHzDMN&#10;MCvUxS62Z76pY05yEs0WTl8vBOwMzfBhsokyCRgzH7d1uJ11ZcOociqHWI9aWK5iYtjXM2vdKYGV&#10;XCLgrRiM5zJ11g7lPxjLiUVqGhR9vrl9b03de9PjJiRzWgNnPLQdqtHOQuuCuWsLJk1zqCQCiMtK&#10;Hjp9iXAzBvfhEw/aWLXF4RZjQU75RGk+nU0StpiljQ6ve4oNzG2QmAt09hiwRFpBCS+IJDRGPdED&#10;j90vx4sHRUNY1+1yNIswOyW/gt9tri2oKLdqL9Pdw5XL9Aj4KzcJXiOaicHm20Oacam6YZFadd99&#10;h7dv33b+Ak181nBcYFPwABKBVYQdiZFFNWV1RfDTR32R5PxTjqKWgXzYR94/xWMPtjeHLQqTdkan&#10;ar2hy+tP9RPFdpKrEbCJwULZwUMhfVdPl/ntmoa0OkY5JgcHlFAs2JtHst97VRNK3FbSnIqLdvfv&#10;5bvUv4vpPn3+k462zozQir79w28zka3N6VPe/8Fr3/2n/+x/vXzlEpooZoYm2mcnVCG+abxf/7uR&#10;kyMe7RnYoC8EGGIZOBJcgf3MDyOjSQfUR0xB77YdGCpzC4u0ilhcXqUWLWXCmUwHcuL/Kcfivt7Z&#10;8vKVG6zUtd52uQ39JAr8kPtM1Ykd4KNBoOkh6zs72usJ7Dcj0xyqCjhtM2pUITViqLLsvHxzLm/I&#10;oSRz184Egx2uh722zqJwGiUhiK1D/gFE4KFKseuutS8axfsETFVBjtUMVow2s9BDjFV6UMrpoMhg&#10;F30MB6natBkUV862gebUz1k3FDaoNFfvGG0PF9vGEtCfa8vMawgYy2xlyjBLKldnfiFKtjYb/EER&#10;ZAGsmCas3+pDaw4KA4g3edF3c7Tnxp2PnniInzc//8zIjl6Q5RDSCiRZLZp1fWLiVqJXFF9TqzK3&#10;JDMQoBtLYgtKp2WuUrpQOB9/70TfzeH//O3je8Ym3qYwR2fb//Tkw1damgDs7EVNyXQB2OVEmGjK&#10;YefiaRkvTE9lb7P2uxmn7hz8QDUKU/JCcNM0I8Q8riygAGHm8hQqK+A1wIZSDlhOBCHZwm5xBFw+&#10;nhjAjx/5CXR/itMTDGoPpHiiHtIRdmicum5yVUWND0YfGbsKevQTqVCoGXrCaWzd6kx/FgaJOIzS&#10;IgwNWNHffnvk6ROnvvX0YxO1NV96+8OputpP9u7WY7koeKA5Ct6zFOZaP9FN+Z7i98YB7DI/WGxi&#10;H/FQ8bABVxW+E+/ngF1spQLATpWMamqr6hUbRDy7G0dQzMuJG6GFhyQIYeCg4DTnFmIZUCm1O9XY&#10;Cg2SMQTr5+x4EcwwnMBwYzzEAuxYCfnbghXBORvEMJfkrrCeqjq4Xllfw64ZeZrU41rBdNp3kXVm&#10;kDWPs7OmEipW0r2sDJWIVyeTPmYyfRqEWyj7ed6rXa23unq++KP3WK+z+/fk5CRBY5w2pjomJylq&#10;DjrgzNAttoRoSXkU2VTileA1R8OxynAS6NwKkQL15a6RsuBxe4TiTDJp1Kxgjf4bNElYBx3r6uqm&#10;3h8zypucACITsj1wPX09XIym0hheDDW2SbrFj23hwrVOlOOI+saGJoQa3EfQ+VoERydklttahErz&#10;A1kThIdjG7xJef9iZbmXAnIuoywvq+/KmHreGM1mERVnxsbHqbRQWV1FCQt63j388MPc68SJkw8+&#10;+ODVq1cHr1595JFHqFt36tSpp596qrGh9t133xu8fg2xePvOHeINAfhgEQa4IydvbbC1+Xp7y/MX&#10;r+yemllpb59vahQU5UMSPOjAwqVz6OYz3321+9bwt37yJy4fOqi4e1cwYtaYeDEDB2kpZiFVsKqk&#10;Sh0bhjBAggGxJUmlZIPPLczdGbnD/IAe8nWEPr25tR3UgEx9e2zuWb/nhSK+Et+QPSeStSfSzTkR&#10;ppouuVsd3r1B/xmHPWf+7SBXXPyp2kiyJ5KhgY/YBTHV7xuQd94twFDA8cOxmioAJFo3OOHtqaxs&#10;nHPUDAF/sS1uKSkAVDfK7OMIZpF+8icAdsJf3HRix9jYib5t7x87NrN//62+3g+XliergOTwYKUq&#10;3cFeuHmwEWmjYq+Jk2W7aou/5XstZ25xavxprCwOSUi9bxMFivW+ECAiyY4GaROeiUcBw4XHT6DM&#10;4Z9OERObwOuuoEGsKKyfcmYRRSdZ7JYvZrHcTEHrYQqgIzkw23H4Uj4tcyUt+Mmi7Ta5f64Kx/4K&#10;9VqC1Uf2FFuAXb5549P8qQvZUXpy55rkPKfwUtFkyNtfc8ILODkMv6mBTa05ya7mydEtpTFBH548&#10;+clip+D5Vzku9F6xawIBiqBxIBVi4K00uW2xj2x904XzEYZaW6mqNynAXx1yyeAAlEKNNB5EiRXc&#10;dC+1db3c9f8TWsezrF28iGNBzGp4eHNysuyAGri1qkNy6Th7ckXBFLDTEjIhVBpsSYkT2nPFl+tq&#10;GN9L14Z4EGF2EWLgedKMyfvmNqJVciyBqGnY6vK8YOuAgs66h0puOZgmSldpGwt2kbNfqgS/LQUC&#10;BwxvHJPDhcOA4yOIUBNLc17HSlxUPmzREx0d746NB7UnqiktBar7+dMnuQJe1cLNUrBHsr1iDfNT&#10;349KqiEy8rM1fhUikikhtI7wZq0QjnU1f5dsUh0NveQBgwERjpx2crJ70wXjpo/84Q8Wmxo//pkv&#10;8G7IQYl3tZJQZHE5ldlq6/Exj4yO3bx9i249zArxD6I3JzBgZFGLXN5U48KScVzVOLh5lQWcj/wZ&#10;IyYwdgefPn/2wgvnL752YN+PjhyKxwzqDaltXiGcVHJN+oorNsaR1Qg2YCdZrUfAdlDxIzJTcPyz&#10;c0qG+jpYmudPnONSQ71t2pIu/hkCkXGhhbc0t1B0aGpy+oEj94OME4KN9Ozr7WNaJybGuTGlFZha&#10;vF+wU+iDkXC7KHkRhoGAQst87hKaVew7HmHDJ3qvqWCrg6pJH1pwOqCCpDnH8ZLCTfRcWfOfmLHC&#10;31tEU/BKTlAfn3pmPvkxHi9HWpRgd6Z/q093FbMR8YPZ8a2f/eAEu+hqZ3vC+qMYrfmbIX5x1Kix&#10;pceg6DoGd2WFmuGqP4Eavqj4N9E9G0UvvnPqP/3Gq1MNtd948fGP9+9UyIg28qcDdoVNJzIXsMbJ&#10;MEOH5Ykdgi08hZuTziUjoUDPDLWTcYp/yt5XFUJ2B6dJRyIASR46g/SuMhEkG+ETBcib3hvq6nj6&#10;1Bm+eN2JsXctTbDZghVJrugI+Y5tICGoQ3dTZZWAGxUebqkkqi7bKkkdZZ6Sd47QjZAjgfgErMOf&#10;8TqXMvkeV+9jAtNKyAGvQoeBs/JESr9YXkKFwawgp5tHVDF0+sUzDEfM5fST8xw2cybGzRGCWnCt&#10;lVeL2fnIRYnMh8yjnM9PmhITXFicOWDH3xY71n6FhplGFDJJGr6qPXCRqB0sFdqwHfJOTC9QlAyw&#10;070MFsksIaHQFo2mlvl0zbiYt9iJQe3oGAPLS5cX5ndXVf9KT/+lhbmptRXtAqstLAaDMghoy2AN&#10;fd4KmPMs4r4JGiotOnxuoAbEk4rb/b0zdUoZkcUBf/Z65Xws5iGFuWT2SEy45lXl6ZOjn2GnDkEM&#10;xSmnNqdSyY54LUTIDFS3uP/R+4Tuum4tM6Qt7ILvSkcD35DhTOD4ki09lYgTAqJ1cKbV5ia5mUhG&#10;SIHRoO5LPUIdwTQuL6fnDmPYt2/fxMTEwMDAQw89pCpIs7OMGJUaEQMXY4rx7KGiRgRjzG9QpNbF&#10;ERCm/eJHP/yEZMOpWtVJYRNCjii5zpBdg6Zw/gOQ0U+VAWB4QGSUXuI1WhHjod329etDIIZ4TqKj&#10;ArOMopBvCZRkcQHivESWuJgU6yc6Ltq8OHDxnQ/++Nzlc3ib/vu//T+8+qNXv/7tr98Zv/3aH7/2&#10;je99Y+D6lbePv/3Om2/euHH9G7//ddA6lMW333mbRyaoMOr0FwJ2yZzzM0lDtgwx+emoQVqSvkQr&#10;VQyz5RWoUGZ2adlySXFdQz0a/zQwUEnp1OzM8O0RdgPY3uj4KGssOWK0i6OlrWW9snzHrdFT+/vt&#10;nhWkL2Wc03zZMO9YGoxVBtDd1UU91ZhwwKYgKQ6yjSI0Kxe9MV3aDFlKWlCblgwHFsFxJaWTExNc&#10;CgsKksBPqzZMTU011dRq3YDZgBmQqQSCwi5B2RJ0W1nJGmnTejDEXIjbupqbsTnfTuvCjaiGK+QO&#10;9VS2k/3Veuy1NfrNy4eQ8SBV3ab18twcUTV8alKPyAgtR2jMiTF5vUOw5VSXOHeQglmz3Hx3H3f6&#10;e469fXJ057ZLhwUlyCtrgIAngjKp/4gBzP0wLLEkhTyrONQq54WyliFnvkdZ2bMfnuoduvnr33ud&#10;eLrz9XWXWpp+87GHrrQ2X+6gQoqxXp5VAkbIhgfyKYCdVioyhqP4VggMAyoyOzkCQwgYy48mQ9VH&#10;cn9kosZND1IsSSEBpGIWoRVqujOxlaIqCiRYdk5cP90l8T4obGsC4qOkzKXuydIGhdnpLnoect8T&#10;3/TDM/7YVtLjAzg2ciVZHfwuiwk1KuCKrZXyODhrs/gv/M7vvXX0/pN7dnLTh65cG+hsv9ZpkZwB&#10;duGPMkPXQH6tf89vXb0ysQKKtwXYJfmR3cvfjg4ZNiximbMfhWtabcqFYMw/LVgYGpsuADsVMRS9&#10;bcgVW9A8KGbbtzCuaSmeC3K/c1dKbOxlBdJmbp/Y0Ywh9i+mkRUaV8OVy9TFsyrKAYZ4c3x8jL2D&#10;kokJlCIUTG/s3CpieJ1UDnmxnZVs4kMKdNCV6UJdGhWKqhFbQ9H7cCFtgexZYsel1XeTh/goLhj8&#10;cK6m/mZP1/Y7o597/W1ezJK27HmQN6PgtDhZwsyQgwWfZjKUac6nO7aiswm+UL9srU6wMkrc8Cbl&#10;QgF3GJvMPAO7aJyxdPJVWUd3f9G12fk53qTXQWt7G0rQsqMxeWqyimOq7a5LXN3zkgC7GF6aq/DV&#10;ZKp54QutiE+zkiGWAhkwwp07dsJYEFLqiLqMuqDsG7ic0UkpHLGxUMyiGBzsGDcJX+TPCJ0OsKy5&#10;QYFvPGlEtee7cnZheruK1xRduXoFEfn4E4/V1FafP3+uo72XLYDoBFhR77zFpfb2DizHyxfO3Boe&#10;7uzqmqMg+cpy37btNpZUYCvKvUXu4ZdPn6MF80JTw9H3T0jx7WwLDSZ/RpZ52+2Rn/zmt2fqan/r&#10;F7+83NYWrXv0VEpzA2tTqJRKwDn2yrm9CBkMSDXCpbYSYCviniocqn0xMcZzsYDMFZUiUACIXBNm&#10;rUqviGUBcapv6RIqWg+tmSrB5DsWTYY5CZMi9FO+wZgXlwQHcDCHMf6wfOSaT4dx7cTXiyKpg4uA&#10;5Br9mJXDfHkpIkClMNtpJmvBEkCloWyv2sCgbJT1dWmRIkLRvAkjcMVgU7FJQm3NI+zQT3kbftK0&#10;uPjs2TNv3XcfXAUleOL2neDnwRZC/4E8oLIE+YfZ4y0YfCY/7uLp2R850WZvbMXgpysEiuZ4VUU8&#10;Ib5tj4dQ4tlZ6GhCooDfDHCPXnuwM/Qf1cBVzx8p5QB2YiuS1JGDnHhFAuxU+kC3i6oBXlWXbsgy&#10;UvVR+DYA+OLMCLKQvLCMyVKEgr3kRzCinI1kTNi3zw5LpCRPQ9ngCFaWn6+EAftOwkHlhShiBpoa&#10;GswXEjfL2bv1HeFW5jqR1xt8Vs2aXUdM64WYGAVVuXULu1mp/ZQcjR7ZmAoWH6bJdFf7HtNRlQJ6&#10;9FGEGUbZRB5V4MLi4q91bD/WtOWE/lQa+Pd5s+Lo0fVr1zanpzXnIyMbt26V36eIlZbS8hmGSQ4E&#10;6Szz893buwkWI0uRFUSZl291be1CTVVRWcVnr4PZFQ20tOi5rPxIdFYTLO/WLNVUYqkGnONxYUQb&#10;S6s+gYg6ysPANpDgWndKXGtO2LmEmag7jdvs8alnKQfsOCloxvJBsefsR94BzORv/mTkl2ZmfnX3&#10;LibuypzKSniJHXAkWil6+coFfg8YswsuFzvlniOW5cffB7ALegtyzckPxNB2pdZShTUVZ6Mj4k2M&#10;P9xVuIYakUGEcYuCkRQ//zvfaLt+83v/+X+irWT/lkooOM/DqjZpOrXkw85Mz10buoFYdKR2rak3&#10;aFLWmbLZssvGM2b3ynK+tjQWDSAi7OKhaAj7peMfkQlLbB1zG2MLeRd7hD+rqCJu9qvqn4aH4vsg&#10;+vFEnnLXBROAuD43PSv80jmDwZlvbu+6ub37i6++t+3mnVP7t1nTyKOACfAiu628uakJIjp54qNH&#10;jj2yb+/ejz8+xfUOH7qPk2msyV3wX1I8BP8lEdvcLuKbuHg0H1eEuyNfGLkac2fBdJoZ+SlEOTxO&#10;rFTIXOIlzEyCNSmvM9gyXol8DgtfJK4VxFRwiPPHPBQAfLEi8fXY5/EOBztCq1AQeJEI7McAO757&#10;raN9rXjz5TPnuUdgdjL8M+bh/GLlWAhecpoFUF1JtdiIouDFAbXMoAnc4sV3z7z07qkfPHrkGy89&#10;PlVfG1U2TY6fDtgFI4ytE7hbwHZYUORyOp1zA7mAackLRkRYRjxgToTxp7sO6mDmIQwkHc8lsjDw&#10;EftF/D/TD+8B7EzNnr3i4meN2ZEYWzjb2X4vWBLTtlyiHrDknL6fBI3U5bQozGXYknZrEXonBBnN&#10;3EmCNk4VTpWRMe8ENwgFXpZOtu6xmnFU1lUREI1Ma6ytb6ivRwfD9GbztjU3wldB+dhbCnjEZ4n6&#10;WltDamQum/JnkGZio0AMNkSnbyo+6aZG+ZGPwdvqU/hYxnrCIstd+tLP475uvSq5FrdjY4TGpXAf&#10;K12aQ2mAsvfjz0TbRkTzoorSoyzXgryhUk7L8c2gAelXqjdVPL6y/M7kKHP7q739/DmwtFCuNjOa&#10;QJYYOAEQShFNSIRwlTkhLzZU7CoUyV3XbjVPzXK7ka622x0tQUWulZT4WAwpFi7Q1aA98asMQ3RZ&#10;Yh28w0cRJChGlzXli0UP+tTzqva3dVVeP/z4g3iB2+vr58YnqigrAxSNMrMwt748Tz5GZcl6ycYi&#10;fgJqhTXU01+CmjL0p6vm0bgpJTjIkr5z+1ZdQ+3CMi2lStwXVY4gCnTwgG6AzeaUt58HoeOpamPV&#10;CL4RnSomTuWQ6hrrCBnDOlKeyzr4yyxMATFMcz+IiPS2y+0qK3D40uCHu/oJkapaL1+aV8QoFhbG&#10;GdERKmsH2FNfN70wh8yHgUKviu2yw5lCcLdv3yJNsqW1dejGjeq6usNHjkxB1AsLLBksZnhk5Mbw&#10;bdrc1jU2E5+8KMi3lB+WjhhwUi5HJybPXrrY3NCotPOSsrGRsamJqVmQs/Gp+am5+bHpyxcunjr5&#10;8dD1Gzt37urs6Dp/4aJ8yFU1ZMPUVFTNz87j3K2prMYjShe7lY1ZloYfnh5vmBxipRtlFcXU3SUI&#10;iKQBqo6RFr2GsSA7Y614cRnvJ/jKHP0ybt+GuGoqyqghSRgbhj5ULtmARrKyVltZTWjytuER5uqj&#10;J4+hnXAFbBJpjOWl1PJhadCGcOkrGANFrbx0fmlh5579SiwtLiaExOlvtQRNQGH19bVwSbasgDFH&#10;ZPAj9/h6qcohrSsGkE1IUAOUp+tVli7SEGR9tZQcBK6M6re6DDC3QaoyhhaqOQqHdCVZ1CAoMqik&#10;LgtuF/ZnfAbK5Rt0ACreXOMzwcahyRLJEsHW6g6nJnCYjsQsYFKXVVLbBSGyzMk8FPXiiCGBC1eS&#10;VA3WYCZN3Dx4M7KGyMKKMkL80i0oLsFMoynpSTZV1kSVqcWl1G5F39gsri2lW0EFP+XQFiVlUSQp&#10;G2BFf2LHdlYMy16xAFZ8YLytRBaWl5A5gbBvbG3arCieWpgrr62KSqECIIW9Fb/08fndY5O/8q3v&#10;brt1e6i1ncp3v3nkvkFqBjU0lm+UUFmwWipteSUOPBaKQFrjIXYX2tmpcHRJNKNUfsFjoKPGD1qS&#10;pi8aM2h8zm7XR6rpCcmUl1IzRrJctV5UhkvtxEmKJ8kOEQ9TV21hT4LUJ9WBi5Qe2Bi/MU30Qron&#10;qL4yyPgBZVOYKN9BrMMGZdvK4515XByYXV62ImLjegKJmHF1YUQmMCpy/UJaKkQFHznsm6C4MpVi&#10;tPvFsk4iwmZq0XLkOIdz1yHMKIAwy4oibHLFvpBaV1NTWUN3L3CAsuLlovWnj5/qH77zO1/6nFXB&#10;kp98890fHjkwX9dEiC6TzCjWlqjrxrShPFaUrRbvr218rK3tXwwMOvqGWYIsISZ0ZdgSgpjn5akx&#10;qoD7VxkoQlgB/4pRRwjxGnrDcNL+tB9HdTUgNOieIgIbxcrfYUtyaRVbqeBa5KBSShueJEKPR3NA&#10;qGALQbZRVUtakXSmiFGD84chp+weSn9S/b2kVK7FVVpm07CSKGNBDUh2XtMqqrJ8FWJyPiBjk9+a&#10;vNh5krEnx8mGUikyBrW4WEKsNLXq1jbn8cc4NoQ1QHrgDltWtILYY4DAXhKGhgLi2VACuJrDxI9c&#10;aZ67WDkXyxXRGshWzFN5cSXZ59roakmvDHU4YBnYQsn6XGPNuf07tw+PPn78FKcP97Ur88DBpKH8&#10;pR8b69odKmwkiI1BOcpCELlKqkRslLXMCAdQ4cDyMiXh2/GNPwEgk0hmPMUbsN+sJgWn812QMgAg&#10;EEvUHX6YCgdr60eZSaT5e0lkSng3OjFPBhFUmsIGHPoBGQPVQF6qkl4kPqUKXeXqx40vhbtyDikQ&#10;DJBCDTB7VvuB+49wAyX8m9dhi9bRPIXyyVDP7CKxJjBztgZSF1ippKK4rbN5oWhlsXh1AVIuouEP&#10;TAxGSWcDuaMI56SljLNqtPQoFbT6IV4NPWVyagq07tDhwxhsE9MzyI6l4pVT508RCNS5rRtZhx+r&#10;pLLik/NnlxbnyFoFL2DPItCtrmDsISRWYAJ6Ubz5haGbR6/f/P2f/cn3Hn8EPP7h908wjZebG6EV&#10;MX+Xv3jyxNkX3/jRew898PoLz1HwG6zNpSb5hDLK8tarIoU213oJ0qO6orqhBsalqEd2yfJSY2VV&#10;V2MTRn9dVfH64gL16oqgeNSuuUVM96qS8vrGdoDEubmlVZWFqdwoqVwtKlndLCtnmKwB20viRSxS&#10;fB7Op1hYAXbQD2s6pxrICsucXpwmlheRyQ6FSfCiobm+qbWRiAKFboACq2F9KeImfspq3RuWKg04&#10;AmlhRkaVUhOwHwQowMYgXdbeMQrKYygi5QRQwHuWaDxIUhy0uITubyx7eSVqST1iFGoBd5RwkusX&#10;9qL+g4hk7TKuouhtBc8ijm/39T59+gwTebu3ux56rSxTMUpUI/fmgm0gpbkG8y0XRGjD2qASBFI9&#10;k9fhHseDnX7ORw0/UPhGtKezaBpfKQBQOSmQABKsFOd1cDz8i8aBxavoWSVqGUJcJKqLhb7BfTs4&#10;nJMs1uaYO7EMUsKZKEkEw6kyB/XEUQkl8VVeSBCoSAa/4fwSdDBVdUJTKxy0VnZqpmCUgeZoCUSn&#10;cvK7e6BsJVlTCD1XBLNWovD/+InncgWDcvgTIor1c9ytC4nZG4Pu6sgjs5cIxVeORNlGeZUeAcpG&#10;HxObWdbdyiljV6PIKRUXZwEVgFC2iRZE6usCg8cHzfWp8VHd0Fxd3zw+vVBV21JSUQsZb5SUzSwt&#10;Dd64MXTnJg+wt38nT8jDoncI61qlXCOjU/FHZL2GYLTU4R0SY3QgA9SHktUGSIN0dPnGWgWEvLzy&#10;yy3dO2vUNu1P5Sh/4IGNO3c28P6ihUxOrl+5Uv7QQ7zuLaskyA6JzN1xkMBVYT5sNyrJMFBMcWb9&#10;bK08NJ+9fp3BXamvI9hKCSjoJgbV4Rfo0rBkkh3npucXZhbAGrW/eFppm5UwGooZl1RVr0Jl5RWg&#10;JaAvbG1gYpgNyrUrc1iDceQnr2wwa/OFQBABijzhaNKAeSeQki/29UKtl+dn3JIPauFC6wMtTXz0&#10;8sAl2P6V5gYIGfMkEGrbe/pibBD+SDZoWKIZ+AWNoE8o3kq7H9yQTSMNQ5qf8SsYuDQ1d7aEtENX&#10;0qZQqDv2IUVlVH/GxWPgRKpCgJWOfy5M/QM/en8n7S//7JfnmxuEucBjUYMrgKKYOgpJbzbUVtXV&#10;VOGdGLtza3pspEJ6ClovkRjCRymxFBWd1xfnITML9pDt+uEFGFRwUnRwuTOUC6EsLUR6VI3oHx37&#10;6ptvv3noAD/MBSaANH/4A1YG24Q9B9NAywYDKq+iUE9FVQ3paaqtWFc3MzfHfApdJj6ooqaovGa9&#10;tHJpo3wZBkORVzVnW/YmVR0bknrXutsud7b03xp75dUPb+7ommkS/QjdUFwm8ZvFDY1UJ65ZXFmd&#10;mpmtbWjcc+DA1OT8zeE7O3buhEVPTU7QGKmtpXlWHbrgHvhWi5kfNNYN/Nn8CWdjr5aRFoYk4TGw&#10;Vkmioaf4Sjkrz9o5SMFliMSvVLJLmSXSCswhnaomswdln8fyD5JBpabgI5DampvDyPC3ri3M0ZE3&#10;8Bu1hzTXDMYZOariN0kVS4BeIjn0BgETCoJDO7eehdmztso7DqsUKxfOjY5bCgWuD/V28v5Lp8+j&#10;nl3tboW3sszwBoa3itlJzUOUD3TzSnRklDU+xQBUUSqWmuDC0rUNTIWX3j3zwvunXz964K2H9gMp&#10;ILM0D6rCLBhGY04NjgNoUeZtylBUCmEYYhIfgLRVsio22PmoptPjY0NXr85OToCNQZgOV+OeBoDs&#10;3gehqCqvhk/X1eEOoanIFIROl9T5+UWWy/WNkBVFbpmqohOE6a1sEEYqKycmU7Osn00aoDGDVLt+&#10;48hBi8WQlpJ/KZkpQ6t9YcKm8C/KCIpuAPwoAKqseIVSYJVAGVJtwd4xFtY3l6tqFEWwurK4Z0//&#10;4UMHQSOGb96CcwG6QSacC1srWSsqZ4NidaJprGxQxQZUQlcNP55rIIRDjF0DsF5eqSpoKli8RomA&#10;WTysFAeBAGfn6BEnwxr7oLSsarmiBNMaxQYyUHQL1twyBbtRspRk7oi1qLZuiiOHQ0lqYWVqidCv&#10;XcGAWc+knVVq5aOofklRbXWl8nuVS8EZMn4sbJWHAjdBUYEVq5EiU8nqlpUuoL/IEizjHWpUaUkV&#10;hYZVyV+SxZ5zp0vZxFZXGplesUwOv5dpnPzWtg4ZvRimSsGK0mRJuSwWFUgnIZVXOnp3VdVNrq7O&#10;utEwl1A3jJUNFYXbKCF5UcACNkQR+gNwsSIQeHJkdtfwSPedMahiuqHuQnc76hmThJ2SmJ44HttL&#10;2DU7zCq2DSOXXZEgUZ/41Y1FAWlaX9nXYpPxoyp0rq8tm25jfR6PJROKgYz6Dk/Q7tooPfzgftCN&#10;eKTmhnpkHvECaHIuOsPkq45dS0vd1PQE166prUHtQwDg2uLPRbrDlJUjaZuam9ktYGhonBgxpB/x&#10;SHi5ubeb2cko4oLzS/L8RMOrkFJ2FcL4SkHBA0gOMDJASm1bo6dc53Jr05fe+Qg5eqWtqaWmQdEN&#10;KyuwKFXncekNIcQlKtYobGcNhXspxKO87ii7q/TBmMN+2759O8EReGOI8mOuwfUwTp1wpDHwm1pB&#10;OJXkD1lbo7QH4+FW0HFjUxNLvgA6NzrK1qKR4u1bt1Q0h7pjE9P4W+Q4pQlLbS21jaCUsfEx1A4O&#10;3nflKgWYIPokscUgxExN/jISEhZmXxKkB3dFwDGb1qorGmrq5eenMa5KSpezpFEJiCv39vbyLDeG&#10;hrgEZ7ICvD91YNejx09z8s1t3VCLwvRUrVzVSVAEyL3B6mOKBKc6z2h4ZLy7uxsjisri4JucSTta&#10;dYFYoUeHVYwsiSnmWSq1I8xdGUT72Hm9yvJRR1pCUaZnoM72tjYYIrFm6qPo0LOI+AhnGpdSB72I&#10;WQ1PQQThKtpc6kXuBMjx5pQNn/keY2yiqGJ7tqU8mK9mDijUBgsSyxInuiq1FekgTT1ioZOHNJJe&#10;7WwWnOV0djcDEFd0V9cs8DBHxLtuDN/3o/fPPfdE6LVi+Jl/PuKzFlGClpYlEGjHAfcRXqDxPfP+&#10;qZ23R7/6B6+CHF3v6Rrq6/nDV754trr6NDkpvk7Mth10Ke89HjMUvrhdftP4SvxZ+Gk+ObyIqPGA&#10;KsIREfOtsPLw0aXvp0tJ1U84oNVYsZ10vXTjQEw0PuuiWcRceCLiSPSdDTgcDukp4gw7w2UuRVRH&#10;5g+UGuMsfs29764UzLAJ3Z1AZ/pbej8hWI5tCusRRMCxGAqjF+kr+EAJ/aWleyanX/n+m28/duxa&#10;d+fK0krf0K0Hr1z7eM+uqSqpti55A2tUYxJNmo3DX97ZP768/M7oWNhtEpABk+WiuuCRESP5WuRr&#10;pGsCfuqKqZBDBPpxNZw6svjkT1OXYSWCW8Yol8CHaUBLFlQnM89H3CW/s5Avpe5hEEvX4UO7sNSz&#10;PNipVt5HMA2CPPR0to1ZH1qiwBunp8lPV8w9im8Uf7WBrqfGSeeM2CpVTUL5znJvJCltzUYwp34n&#10;+zav7ZWcn4lcM2LIxx/v20jeIuz8udRRyMf5g7sZC5VM+X2zt0OgfzYDOdlwBVs1Kf+3cJbwLtzj&#10;divcNaw7vh60eZgtoT1wctkfCCMnRIPYwOH5gXnW1KmWR/KGZQ2qFLmbRY0VXtYPlkWwZvs3Hi3n&#10;Y4V8VUFP6vS6gkTjLsRo805XVxcRZHQcih0qpcr97IN/NtSr8YKuLSpxyLaXH5rnfK0mehguK86H&#10;/8hVI58zJ7hbxQayj9/Iu5XVxbm5eUhvR39/Z1cnNtLU9BToEv0ceFi1i25opEEQOu7t23eQEZV2&#10;lYqPi2JF29rdKRpartEvXrvx8oXLHzz28MCDRxjdYGvjtY7WV/74g/6RsZn6unkX43vs+KlHT5x8&#10;/6EH33/ogaDPWFOJlxRxm1Q106oOiBP5gmBCIsM4mhobpWuqawptYVXDStFzmiK88QQbVjFKcV8C&#10;IjaKqGTHNEaCIWEPMlKCcN3qJUwFe14cjejKI8aPNB7637EoTBq3RlWIWuOSSuwSswuGoX3r1Axh&#10;HwoKsWZrV6p8ttmOVmikUstdvShoV7fWAysKA2QdZUxBr/pUTW2RkjXVHW3t+Bp5djammsB4VPmk&#10;xWvd2eq7Z6Bi5/j4bH39WP8ORk6Eu/MwVNOWpBhGJJCQOPcI0fGFPMGmTv8bG/PffuR7UCyxgB1p&#10;PlOqiPOJ9bFEcHS55Z0VVTBObaxDGQgelZiAq+BHpR5xdZRXVa1ymGFKFRHfEVLpsWsYEbJUwIqD&#10;FXBZsd88niIbJ28GJ4yt44Klif/kctYfpUj8uHDwIg7FamVHrEJQb1wtPzMfg8z6VFkJyx1LeQXl&#10;mTWSYaOERzU/l7HN0zlTAaBN6EwpMOsq4ZaQMzuNpAIILzQ02NWly5coWHHwwP79Bw401zawrObB&#10;rO+KgoTLKwhFcdvPdOSD1DjXSYiR+mMT23WD7ATCg/eLrV39VS5f9ad3lB8+TJAdsJ2WeHZ2/dy5&#10;8ocf5nVfWeUEWYeb6xgOrB0GArwVxZtHhiSgW1TwwaYWFvrla9eY/evt7Xqw8jKszZj2IB7WEVbG&#10;wW6UMuno4/AKhHq5Bqpgwz68O6ZOESgWUixj0F5ugBhkiuzFrVKwokbrPJdmZ/n9Sk/Pd4aHY7nz&#10;iwxgBxUVf2bgyg92u4YDNtjdIi/uEhun8Aiayem3cDfxJqBzfCWUqAjc8NcD9wsxLog5av7wh3Uf&#10;GateXqnTXTdvP/5Hr5199okbR4+kfeF8O2jMzFsECcbBlQnbhMyciqS8BKIV+Y9pVXyfcXQwpULx&#10;mo82+Eb+LPmODgLrvzP61Tfe/uHB/W8e3J9vE+8LwQ3W9ZR5qm7F9bWSdHh2l+lROwIlw8ZbmukQ&#10;RtFD1UVwF46yMB71sEpwK+GLZACw4hkLK5lqrP3k8C4wuyffPY36MrpveyCPVWU1/Tt2Dt+6hdB4&#10;4MgRGkldOH/+4MHD/dt2nDt3jvqnu/p3gkfcvj0M9UCHrA2/ZSFiFa6oplPoinD2lOMKBQnSSIwI&#10;OMuMSaha7lvV2rn8iIesSYo4WX6UlX23Yh/TiNSOOcxZStCMmaI+KfSopMQBG9aZKh2WNh70KIy0&#10;xWMTHVr2+V5WNbP0Buyxq13Cql785Dy3pjJPonCPpJC1xnWEZmTcOwj1q3/4owcuXnv96ME3Hz4U&#10;ax3UG+dHbfck1P0ihhE1SXR9s3LZlFbn6lzbS8kQBJJMT4eM4zIVldUqTw0QGfVPgidIrpUYlK9y&#10;z8lxKBkqVh9F8/jCTZQGhpc9bqi/I1oqduimOsaeUrjlYAcRx4m885jofMOmZ4xiDdlUZHPL5EpX&#10;Ep2bOzlsg46jFSuLKsvb0dFBgrYi6x0iurSwaEmXJkUWkC/E3BFzY8datse8ZfiT0oHQtV2e6naF&#10;TgZ6TWg/06iUCwEuAgEU8+NkYQqUstm5jDBuXO+EOKigCiin/9Moc/NLfClVncieNva+l0CUY/6T&#10;QDVL6RJwAyYBk8sc2AEjwaMcwmzNKMLrNFfWB9QzPbIrch1ejF2OEJNK4JOZeh8pVvmmKJS/cX58&#10;uvXbtm9oR2zCizPTl+dn99U1fK69i7cHFiikEBw0CLV4icQOQAWHjUjE2Ics2HFzo4524YM3+NZi&#10;deXp3dvC+6JULIfRBbihRbH4EKh2t6UWtAGmFxsqtnZOM3IfJ7e/sfl4RvfKTXOPCXD/I/spnYxr&#10;Rg6uuWmy4XDQKXlYVjsQKdm8sPTpxqY69zCAW/H0cAE0BMIsNlA/yfu7PTJK1AyRa1h0UtzXZBWE&#10;nPCsJcszspGlhWlH6DCAqhBr5iNS/aNadmxsBV350JL7ePH0RcJTN9s7FEhMEi7+bJVqtgmkRZVi&#10;JBNrkXA/RddHTCyAXWtrK9V5UHEOHz5MeqkAqbq6kPRch+3Nb062tKiP+HDNrPO5RMCSAyW0SabD&#10;OX535hsJg9wgeg5f8cr8EquKXsz60GCvq7tr27Ztly5eZKW5GvwCDxKbnRfMFTuTAEyz9rSzRSOx&#10;B4oVI8NNyfDlL/xGoNiA7gwGOQxJq7Z3URGtMyZnptF5QR4BB8dGRqdnp3fv2tXa0jJDVbiN9Yam&#10;BiTD4x9+8t7jDzLXUmJs4MELtIeVflOuQi9kgVVUcM3JmXmp9TU1ecoPd4TBzcxMFZJ+cPxgu6Jv&#10;Z3bZuZY2z9LKErl9TEvEIcdNsab4guwdZUCIkiMxhBXmvXBpCptxAwZh68AJG6Kf2JBB4ummmZ4T&#10;AwiS4MVaEUlYkU0QwJJ/46OQ61rQfhYZplAvIXIqYy0IwqyHG6aMV5yWKXE/ylf6d3QmCS0w2Eq8&#10;mN67c++rP+JqI9t7RCpmKEGrTAmzijAfm5jAzVbX2AB3fuiH7/Zev/Vnfu+7O24qVfz0wX3/8md/&#10;YrCrg5TM1ek5qCLlsGQS2qxtC/hIc54xo3xf5Bs+Jirf/PE6+71VpCflw3quk61jQeRZC7Ym0CqE&#10;gtY3wthDBciuLqqwKyo9b8qMvJdRRiuY+J4crFnrUkfE6ZoSj/KbSMfSigUpRdMlt1INT1coJgHN&#10;meRMGEIorBC55SI/MnQ9Zq2rA3hd2ksyQF/f3Hzlhz+abWz44Ssvi3cD00/PPDRw7fcfP4YL0ww5&#10;ejK6vIXHvKe2Dl/6b12+Qq5dzoX4KK86lIuukBkBL8aPJGs4J/QFob7ZdKYVsy9OKpyQNTB6yQU1&#10;ndBTZ4Uq8t0XiovbAm6p9YmJK82NIj6yhOOdmGrpB0q7CParodnpBT+nNjPcOkqqwtMpm7WCkxlV&#10;iC2DBh+VuphUppgZhoCpk49FKblVXmljRkqDua7WTStpmZ0Cb4Qy3GUIBdXoWRIB3SVNTUtJVUyn&#10;ZQ8m/352DG/rutXX9dKrb2+7NTLTUEegcmDNIqTQd0Pni1JXoc9merDcWbEOBeqm76taASpyqCAT&#10;ghHWYLmLC0vC6tS6eatxswuTkwybiu8GPedFzTJpdpfRpTGEhpipz/l6ic4zMy+RRZiLxBeXlyOM&#10;UDSRUGhy+GPwCWF3x6PyaLJFI6S6uBjnkNqCAD9ZJcKJBe3ymFxEVgkidcmlFex1cMk2uWSVelBJ&#10;qIKIj99YwPPzIHfrHV0d/Tt3En6A9ESKEaE+OTNFpwtUQYiTyMKZ6dmbN29APwQXYDQpSs4cPvhw&#10;7HXu9fmr11++ePn9R4+dfv5p3lafhcWF8cqKwfZW8qGePnXuVm/XoYsDjx3/+P2jD75/9IGcU4WW&#10;I0o2v0+ojNWhcLRyTxa5sb5RbbcJ79wsHh+l8gCw2BIzhsZrnUFRUAkGKisnh5eaDGAAAKCcYC5d&#10;hqQPiaUy7yYaPQX3U4a99gUfVdXW8EVUBYzAnq5uroi4Q24C/4GXKPiKRBvtFx1aGh9inmxeYpfU&#10;bjhSqR0WHgaYa/AJbuFq9uS/cP7yzvGJ/vEJekRsu317250Rbt+yuNSytNS8tNhOmzOVPS9Hyre1&#10;tjLbioKlkbrtk1wE5IyZVQ4i50YtS8tPfPzx8Uce5l7VNP+sVRd4djWCBnmosdIQw8XLQ3pr58gL&#10;Y/sty0zPd+6nvohdJko2PcdOjTODImyJaeNpL3JlraqzgnEkm275vkSq+07wPkpnjmREqekIhuXq&#10;wfdCmsQzeskKGIpHoPc9L7mBGswwpgtNNp+rQsDOWvfWEQ+lQ4EfyTiJN2LfuSh14ich9+PBCy+S&#10;v29RJYhVfj95ApRfBMeRDkGQu8VWaJi8QKuWDqY4FKWEk/FAqp8yA8vUXoZJQ2vlRlcHB6i0tWfP&#10;HjrD7N29G45MsB0bln2qiklOZ4HysLuMaMUAJeQjSkKRzOLcMgsdSKixM5XP1rQ8WNf4b1/0/7hP&#10;y/bvZ6us35CpQ4Wa1VOnKh59lNdgITeowKYIZyW8u7MBabnaUMwrLiOGfa25FTH00tVBhjzUTnky&#10;N5J3joFAx6JidiIeYnwqvCW69hEuydiVAHaBpzMFgoLVD13VislayFct6Cq+7syFkI+pe4OUE5FQ&#10;CPniy3NzX+jujhf8FqH64DWY3e7JyYeHbx3vpZ7AlhzM90VOgYUEE5ctnNtCWkKDCd4Y3CaA5riO&#10;HX4aHXSv0BfVs8MLGDl0KgPtWJjNzpu3Xv7f/s3ppx8799yT4SmQnbxMLB2quhry8A4KPwtAkx5i&#10;ESYnpuS9JkJQepRbdji3IyqPE6klthGO4Aixdb9h3giyj2eJEfIO9Wt48V/8wfcQAd84+oAQah8h&#10;L6zYKIiHL4I6yDUCPij1rQQ3DLEI42NjsN/mJtoKAV1LRTc0qfVRCAz+j9INNZxuqCNOU0kbnIHq&#10;oE2ltIMLD+zlLo/96CSPMLyzR4tEZKGGWMoDU0dCIcsbRSBB3R1d8HzmZ2JsvL2tFUl75/ZtGCZf&#10;ZLMymxK1hFBY/gpYdyfxwCq4ntmcFBGAYD1+SnUP2tGBx8y6tn6cnOB2kUpOSXwsFj0ng1AfxId8&#10;5LMa5JZTSHykI1PIgzyCR+lMplNxo6ldGN+MKAbr4HH9YLBJXVdeQknx9Z7Owe6On/njD3aPjJ/Y&#10;vUO7w4ulqbDcjw0ibqz6h2k8L568+Oe+8/ZUffXf+oXPXO/dqv7GCWkWwmsSTxxkHHSSqv0EaqYT&#10;mGQlhkEH61TvXQFXHRkZ5UU0FlcbBiJpQFRJKMEHh/KD2eKVYnfnLenzqdOwDUnGMPKJ1QsWTAzc&#10;d3YxB6+Rxuczi5/7JDA7gZj5ysZyxOrE74iZtx7s6eXdVP7PgF1k9Eu9l0gSqymtQEPgLELhBJGT&#10;1MJF5E4LkE5xIrKIjNbxQwBddN8IU0dWhvdyWW214uiFuClqB/2CdAwcmAR4slKu06MSftzfruWi&#10;pc01FaMABGAYap7rwqjquhmld9VgRE+XUaNoNEKRXQIyfvNjx70ITY/rE0LQKHSJxB3xAZO+xFmI&#10;Tk2ezUA9PifzmgwPKjIwHqASoYoFU5p3axV5FKQAwy7ybZITfyxNvigZccVOSA42j0WKKrF1H0xP&#10;sqM/09bBe5dx0nsTm80SGocGGHn6sh9VykMrJ8MKor//7CURf0nJ8YO7/dTSzkWrmYuId9LWo3ZY&#10;Nqp882ofWS6EOZwoysPE8St6M0gnHcy0G9WcQ5wxf6WPPnM/u2Jmaqquvq54Y6WF1lUNZIYLraMk&#10;Hb0ECQ9fWpvt2dY1OTO2uDrf3tU6tzgLMNTa0drR082eqaqrnZyZAZUA3CaqSNqVgsrpx6TAFqZH&#10;fvjyMkwh2QlOIpHHNGqHeY5Q1ZAWkXkUxoamRvZJmN7pGOrp3D48wl690dbGBQn3A0TRkhNZL0AX&#10;JVjiVsAf/afcIVdgDQuwutzT0wMZUVaPi7d3qO0jBmo0o2Cuo9AAFAO/liVGVC0eFaWoLDLI+ro6&#10;Pr1x48at69fYTvB3ArhtAaO1q8liI3o9MJ8dUBRxg1kAn1HInOCyoCEn/2pnMiq17VMsl+g/jJLc&#10;O8PiBO4QigaEpXoVy8uBsCJ7EBH4GFDiCIvo7++3KbI0PTtD44gDBw9gU1HfWgF9VgSPDAzd2t4z&#10;Va9mRgpkwlNNjB6WpzXp6Elj462ys7uPIoMsAZe9desWM0ALM66M+y00nniKIETRtBzfNtZDiEi2&#10;C70jYyGCAmCO3BQRCA8yugWWS3lpLY3iIu0aNfNKVw4bO8QOv0kMjNvluy4GEJ3yclEUu0LU4+KU&#10;jiQL/i9e542hIib6Uay9o+ccteX6Ju4+Rcy18DU3C0e8uy2vmgYrrNjdgwGkVWYRZmh9kqQ4/NuZ&#10;57bp8lWiRW73dXOvXC/WUDc31PWiuGh8cqpzaPjIxcGf/J1v9t0YZgxnDu39vV/4qQtHDlILHL/m&#10;MgWLKG80Ncu0BFfit1VDF0UuAD4KpyJfjpxtxba/h2Hlp5m3O7vSUwwxiVk6gLxQZIZJJT7i1I/g&#10;GqEp+NJJ1/ADJiwi6pThMvjUuxP7H6IxHkp0aLYbMtG4r4oEu1aohZ8UcP34ZtEK3YBdBvxFPL90&#10;xfBnKsEUt3qqIKtATwta6SZQtqA6MiJl+eC0775+89mTp7/1zJPTtdRMVPD4F19/m5qYH/b1Ra4t&#10;31RwTdbGkYn6s7t2EV73BzdveFS+dqL2NM5ET6Hv2D0Yuo8Gb8nq3yg0ciqozqy2iXoQR5cUJIFF&#10;nb4U8oy/pInCsNTwWxmcmjbzcOnEavPklUh6ghOcbF+HnaboUYAblzkDWK639aWNYVs3dp8NWIFy&#10;zEl0o1xaIf+V+N1V6J05F2SCSeCwWZ1K+qGRVOGoKNaMQc+lGUF7CMAuOdmEsjBgbKG7Iuxy4sxh&#10;uaDbnHqF+hcQcOx9DhJExBAy39p8UwMNiGjK/NgHn9zs65qul3WXVMZMqQ2GEBcPWS5KUy5xlFxx&#10;WRyh1eE0cOqrayB6oRzdDJsi8dDVOUOH5TWYAtyVrMxghsxPNDxlGhWxmEU+xlDz8acuMHc/mlZk&#10;K7ApG6H3HcmtMBmuCVrHi/3798Nwrl27Rgh77FM7NvQQcQu1j1APCq0NyB0SlmeE24JeMWDgPM5X&#10;lzEq1uFakzIkoQwfJPUMUqXeCa+nZ6ZR6oiG7t/Zj9SbnJ5Uu73iTQRNR3e3VXMQQPo7bSDaCEmQ&#10;4qs0XrkTmeWAQzThxpr3Tc383MlT7xx94JPnnmJgjERC1jDidG3N2X27ueBn33inb/jO+w8/+MFD&#10;D4bKkth4hOI7wigUADtwglNpErkjEe5YWfI2qaf2LE44Jg0tDEEss9MeGXMQiVikWHtbO1OBm42g&#10;EfitwsqcIpE2qfiJmaMNeplRnuFqugB3dPT09eLnUzeYmhpGFWWSwkoJuKeyFPe16cdLwxh5l5GI&#10;cB3CEwFljFx2jgpFhk7n0shFRc+dufDihUu8bl0CoVvEyX70xtCjd+48NnKH3/q5PfzKtWsvXbx4&#10;7L339r/6avvA1Zrp6XOUpbO5l8FT5o+eQrBAgd+yq0pudHc+c/osnPFmXzdyE9nGndGGVHVRrFOi&#10;HBM80aqcWBFTbe0+cMx/15Hv4nCuxKUKN7LezOqeigVlnnocEybnhI8oYMWCL9qpa2NGvntYT1YX&#10;4D25LRSGZsiENIZw4cQAPIYQXJwQ6EbIHWgm6E2DyRiFBoljI1lWoSinOvrOUNR4YiT5D4hSXCdn&#10;TflUbPG6pLRqWkLeZXeAGAh8QKmgiG+oH072SXCSSySss6lLiCfCRmXHITaMQJXDbqiMjKp28eKF&#10;/fv23X//EfZCc2PT4szsuTNn5mZmW5ub4T7gkmgtqCkMMRJhlS+XWKEe24lMRlgilzHMkZKSy5Mz&#10;jGdXzZ9yhF3MSemuXQRxrQ8O6g845/HjZMtSrKK1tPx2OW5d1W10hoX2CbtG5VmMazNB19sU3vLC&#10;lSvsqMHmJoyl2IP8VlwquYuAgDLXt6Id46axCHhCTNxSC7Rb3FuMmckBu+DqW7QRZ8FlSOmSZ1J/&#10;2tOc2noGueaYXa7kBGkB1f386U94eaUpFbPLt0aQfZwWvwuPwncKX0MlwXBC3ITI86GWo+Hw06Yh&#10;Vkshv7BBY1aEraWiSOtPff+NhcaGN19+wRam4vE5TfNGkvAiLvVFQocJo4aRAxyMyQtCg1ToR2xK&#10;tVecpK7p8Jwru9MuIpeYCPJxFp0N19AtCx8Q3vzV196C//9TXDgqNp/Mbx4gfBghkQU1GLADsoV6&#10;oc6pick7w8Oz09NK2lpYJDaCy4oXqN6KjRHXlyEwxfcUD5Z8lGdTUE+ouxAFOB1L/8ibJ5hV0mMb&#10;Khvu3B7poKh5SxvJUpgnPZ1dgwPXcFKRgMXGvD54jQ1HeHveXD74kHANNwJSvjSWIOBgirpSDIun&#10;SCVvozZopru5kr3XTEVsQjm0kDJJimHLw1nAP7eIJAPszBSz+De7gbd0UScrSuKF+zHxP9HGFoxC&#10;inFmWcSmiNXxCbFHgn8mFC0SPJnJmcb6a10dO4ZHjg1cnyGgp7U5Ylf5utiU/RYaGwVwfLz08WUA&#10;ux8+tP8bzzyUb6ic2uMd0X+IiUArFF6eQDJYurNS/aYCSw1SULN+dgEtgvA6NC7urlBcacL0s1nA&#10;XlO9GzUSVAQ3XBJxDwNl8AxP/Zd27CBHIVTfuuqafFSmE9nZIhFkS1CKjpgZD81ADzgdf75w5vzr&#10;hw8GV3FDeX8h5i5TNWNrxzMWnsBfEZIZ0pG4NgKnOQ9XKFTENpyaRLeaYDINYigd0sHj4anSl8Lx&#10;D8NSEEDYtJJqNpFKisjiojIJDw4BMnzMHsBMiJkrG32QQsBvz7RmnxqFEo7rG0wXWqKckakOe/70&#10;ph85SdVYTlBjwimkEFtJkBChXpde2PBm7nyOc5+sP2BhyNygFJVQVFAd+b+5LmxMPESJbCpmxzmV&#10;tXVAGYAPLEcwtzSNKYI4McxYMk144tZSe3IkMV4HzWcapXhjwBX54SiPtAWuLsxfnpv/xd5tu2tq&#10;JlfXJmwPRd1SCWvphOIpYfnalN2cral+8oOTGl5x8fsPHLAapskNAEFVO9S/wrqLKHkrQy5RTmLb&#10;KrriYhqpk3uyo0wfUkHtwXMokyKYGENojixT6aNP3s8YJ8bH+bCjhYTn6K0pmQhwzgSizLS0N9A4&#10;Y2FpgSApFh73e0VVeXdv9+jY1ODQYBVF05ub2jo6x9lSIHcN9biC4CCgHELoKMZBD4eyUiRD7HPH&#10;2VkXtyLBEBEcqMVMljqT2j8sapQUEKMJARDHdF3NK2+8y9eHe7sj3iQycSAcq3oCilk1tFI9m8Ix&#10;ZbnTVYmdwL5FLcB9RJgbGaCkrHKEyRf1SjkB3E0GQ5H6dssHDqoNy9jYHLszMoi6rKIvlGDckD29&#10;vMzuCXCaDE5+zy3My0uMyFxZIYFl+7ZtV68NAlpxTYu9dUXbGVtUsrzLxcSu12tpkGhyahEruStY&#10;sAzhxarSp7mhsZ51IYRAxdHXN4gaOHj40IGDBxEA+NtZUFKSAfaIH4SLzi9Qu3djqq7muTOXF5ob&#10;h/o6BeFp0aVuwCkAiVwMRzYn9h6k09TaAb9oAwYtLQWXZIQ8PiOn9Hgga4W7KExkrZ1hx9A3QwDQ&#10;xxbIlYWWs45mqQYGoHIELVKQS5mRye5SmAgFy1JkrL6tnwyNcJWH4Jhp9wYZRCpKvBkLF4f7/wUz&#10;dIy30DptGIITzfEimDYy4AMoNNuFz9jwca151zCuJAwhkingfnr2CurslVfwOBFVxzvB4k1z65Xj&#10;kwdef/uTpx4xV9zSVNBk2q/f3P7xuZ//9huPDN0hJui9Rx/8wVd/4cyhfXf6t6m0OUxzVS2o4KoE&#10;TWwups6JXCd2dFB7xuGTgRGTLPr5EyIg4oT8tFyQuNhF6tWQ8LNIoAOBlSrhIDbPiCbT+IXtlHSE&#10;VaSxaX7N73x6MqP5XgFgl99dj2HHRow5BmZ1XP3dJIn1gOjogoydDSqbOb7OAsvbkP1Y01H1uGDP&#10;8Sz6Okis9pt4QGBIMUFCxkA11GqYomRUtVIbsZ9//8R4ddXv9/Wwc1VFrrzi8IVL1zo7B9WjRkoY&#10;bFAYjBuG8ueBxsYv9vR+bXAQb8zWTCY5vIUHFX6kdRHf0e8AHEPUBN7m0THBbvOkAif0EZO9FLGA&#10;kU7H5Iv/RPv2LNAvpo7pUQmQrFZuKAoxvdFNJfSPCF3hNWpNc1OLBaQqjMSW0VrJ/uRJSbFXvJ1Q&#10;eSF3SA7cMzWMRuVStMraN/ZIRS14oY2kHxC9ZAVH6w+h3BNhF8IyDPN86bfoNm3SLXMlUUbSZLbo&#10;JKaZIPSY3thcHDC0K/cfQKZ+5tW3uc9gRwtPxUREiApbXHihoicoGCWXjUF5QsmSkRTpstHxjZ9V&#10;QgdVwUE9ysNshWLY76Ro6cGtZXNzeANlPflR0R/3fkITMsSp8guaCK9dDDWndj1+9ld8FEummUn7&#10;WOaNt3nytqlr7eoqUok3d+/eTSaqyjhoKetCDRRxybBP3wexAn9UQHpxkfqQkvpRodQP2hwwMB4f&#10;bczRl0LBdFO81qp2h7lBiBmOtAAuizvbm1tbm1ta21bXV4ZvD3Mp5W1WlnVv20YnPWaVlnkoZ/Q7&#10;tba2Af9yVKxC7nNAhAXYOTb+599+/83DB48//jB/clNEkiLcwcKyyuKj/dtub+t57aVnbvZ0ShvM&#10;dCujxOmQqqgC8YqGs+sXsEu/0QDB4vGbCEVeosiI0gBYHUSZ7Vhhygmt8zy3trdzMst069awmlDZ&#10;nwfxoBZwY4Ac07V4o5UzvisDEqRWDQFamJNWMkw4h0bCsAWCUdgpUJckh/AXeciDYVquafOGYaDe&#10;vC5gpGxZqtdRVtJYnWLrHJvw1Kkzv/baW0zX6/cd/IOnHzu7/8CV+++/dOjQ9/bs/kZn17d6e1/d&#10;s+d6R8cnO/o/7Ok90df3ye5dcw0NY1VVz50+w9WuthEGkqgp8MagKxmQ2rXifrzg+lhZt/q68Rhr&#10;26IsKR0TK0umCGOLiAMTrS4TG1ca/X8gYJcEamH0fYAR9vUIyY1dYdCcD/AU5/4zCRpOcREap6JY&#10;2rgKRQbYkdOtmu650E9Kbx4/km6UJoLrsxAxIbn+EHIHtS14aRzBoLSh4P+6SCSyBdOOF45M9/DT&#10;TU0zjixIPDm3+oIVxGk5E4gbySCnjJEKqUUtKaF1cvzZJWA0zTMlstdFAKwZL/AwgB2BJCwnQSXw&#10;H4IQiLelazPlmGnfDB+/c3uYebs+ODA8fIs1lVEkeB2rFcoUmq/gApAmW1MWrppU1WKz2WVLmXcj&#10;/ozqXMVXFxdhCf22bP/Uj7K+vpLmZlrH6spw3hMnQPEoH9ZWUja4Ll4KP2GhCZZiVlWURlOtfHPW&#10;aKi1DTH0wpUBFuCqQ10k2ty5TiI7yum4SllOKrG4Ul+xDF0Nn53hnNqojFICCwhSyb8VyycYM4uw&#10;s8RMtBT2SDDzK+5++/muLl7g1cv3YD5pL1+5zOuB5pYglULREMSZ02H+Z7wZVyg8h+ULwC7QujhB&#10;28EZJNJ3RUDCy+ThI/DQHnGeVCS9WfT5b/wB53/nS6+IPzpOnj+R/XZAKBWGR0L5B7PDCrg9fAcO&#10;Jk+nRx04nXsuuZu8+Y5WStWmCjxjLlknxafgyKfiV77/Bk/1Wy8+q61hr1jY3vwJV5SJ4QUJwI4/&#10;CZciWI4CoCO3b8/TpVChBiuT4xPCIMiKpcegbMsqZQBIU2STCjl0n1yl7wgBjDYLlv6CK0rLR3dv&#10;G9217dnf/2HftTt3Hj/GMHgkBxZVTaui0cKObdt5/CtXrnR3d+3ZtXto6DrP19crnw2yA8SQr2DI&#10;iDLnF5gijTw5Ly0V/WjxghuGXaI1Sjp1yi0zfmi0zjq14a4IJNCxtbL+viJgC+DdLS5k7Tx+wg1v&#10;Q4yWB2n248ygOi2LsiQdHxNvJgxfCkE6wRQufuDbKTrMgB1nIkFO7tv10OXB50+eGdm5Y7FV9Jxj&#10;x3EL9UQpKXnx5KUXT16gaN0bxxKwlUvGnCWmbZLpP4HWidqtNjJoz4I+hjfKBnc/zTkq08/N4yZR&#10;0nM1ASjqCaAI3HX4ZBnBFDLQ3P0Z6oZ+sJqDCYABkaMAqw1AHzUip8l48DQesA4vR+w8jza2fERm&#10;oWe2vnDmAm9Gx1jb6zqCG+R7VlToLyeEKVbDSBn3ssGp68oGtyRSFwjr7WL+aq4l3UAd7UMGaSz6&#10;laWNybDh/bDWFLsQBjg6YSUgZrWiglZkvDCDavlIERCSPQXzyd7mhbrLKV6/gng8ZgMcABZBwRPh&#10;3JsOsokc14I7xsKBNYaF7sIh7jiiAnYCD+z72fIdOkSMJjaK71bmgZvV4vFkgZB3wbcgHqwcF2/D&#10;vlBIUmVNHSsVaY6hT0poavZTKHEMI2ctjgew3ZrNk0ZW4MZIH6c9GOlAKR7IS5At2eYmmf/fHr75&#10;WGvb5zs7ucUFJVyHVNRipYQAN7EVddr6fPyDj711N9975EhAU9CVBY0A8yCYtK3YkXcrRfEgTvuT&#10;eWHv6NZe5rNEMgosIOEqJYfJlok+1KzFfQ/tQw0Ffamprm1raRoZG6HWNdXea+sARFlsUJi61Q34&#10;5NwuXGSU/R4e7uruASEaukF8ek/vtm09fX3YeCizrFOF6KZU1XwN7NosFz0zdWHnaLUcZRqsP/7B&#10;EoBceBEOdh4pFKw8wi62BBeZqKH4zubTH5/+0QP3Cb5V3WVlwPApuqjsyQAmsqZOUmEpA7i2BvyE&#10;cxJIbmhoCDgPwI5xqgKda88FXhOTov1DzTvna2ClsTC3bw3fuTVMRIqAaBfsgo8ARkJiDXX1QFPL&#10;C2p3qxMoA1FbR8wCXwewW1heIoUeYhVjJVKvvh4bWXanCzw7bMW+kcSwqESu8rIO2l9FgYITsf0W&#10;5xcA41hgNLbuvt5dO3e3dxLGuXF7dGRichIZhirHV2jwx2tV9Cfvw4pmdX3do+989OEzD3Oys05l&#10;jnI1XFWR3SOqskE0MjZJegVpvNiKbHIFMiwsMCriyXJGr0GGtclescGmbW6jVHE9LqO7sLLEPNRU&#10;1yCA9BFz5eBVRfYRS4VEcYZ82vy4U1zZUj9mBsJnvDGEzxQQei54CDCM9ws2pwWMBV9ib4H1h0rE&#10;6WmXGYHSrWQuW3MNIA+8Vcn/VLWF/kUD8gSg7lbt7N/74P2P/uJX/tzO/j333ffgpcvnctYcziUR&#10;Kl0OT54e79+22NyYC4CDb7z7zG9/vffE6bbBoVNPPfzt/p7fOrhjZNcOpkXBynp+KtOC1s3TnZIl&#10;ww4EBc+Zfs6Y/M69iTb5KsRgCr+Vf5RYvT/NJErCCCISQzaqo6mZ/ojoD7WdtwOIVORFLErE5vmP&#10;ECr6w8Ikwu9jrgnViI/yO6bBZBF2+VAhJ6iLSqigDMy+y64pvc4t3TLvmkcTmVD2EopxynyyqiHd&#10;zqXeeK2FzyJcbKjK6uPWFa69opLPqker8LoXTp9/7NbwP92398bGJoIMw5Wn/+Ifv/POgw9OV9eq&#10;xYPy+KX9s7TCgEpKnuro2Ftf/8+HroctF9BGCMiAqre0pez9EM8R3hfIXdC3BBC/RNgeroqVi1/L&#10;4a9gdXZJJDkme4+5tU0oP3mKCvXDkYAR6d1mGwzCRUb1gPg5tA2dFINBvq6+uEhxqn0pZBBP1zK3&#10;UgEgWyuczFbCFASzW1oE+gDRc84rvlPH/kQYRhAJh3i2UinpCAbyUMWpinzkSJiknyyls20BdoUk&#10;mmgjSLPAGkl/Z5lw+VfihUowZ2hdpllqQNe62rk5Kf87bo99sndHfATfzqMPgg4Ts9I8R4vGrb5a&#10;Ycgtzil7iLEHmA+FuRIbbYCki8CElXrpT6PAJTVbQ1WVqyMrTKYt5lmKvRY3DVxVLXmy5w3AMT1g&#10;Qeoi70g1iTgs+gzMKTseLZODeHDEB5HU4gNWBCTdHFgXeC5lSqJ+K41uxycmQLHC3aBHs1GBgUHg&#10;BDPDcisCjXK3sGLql1VV8Zs4O4oq9G3f3tZcx8BVRH+NCtwzUzNTsMDe3h6akhOGzu4k+EIbTnXQ&#10;5dZGykLeDFtJtRlywcb8meMnp2qqv/nIUXYf1xd25VmqtuYRMp3fRCWHRpUDdmGOMqVW5iibm3WK&#10;V3kjBqsecUqEKSpGcFOwBfSQ1YHroH6yndEdmROEmtR1tpL4gJyjOAagUDgtMSP81iIijNj7hKgF&#10;Ywk+YwIyfWjnavmsV4DcobHQi4MY1Dx5JNyMEUOCVyH4j9VUJ6RFlzzISC7UFKos3wESxQVbnzl1&#10;9ldefYNafj84uO+fvPDUrR19tlEdvwk4qOBafI0l2rkdHRMVFXN0A2tomKqtudDYeL6u7nJz8y+d&#10;OcNQr3fSfSUZeEHM3lcpdIUbcTQvLj9x4uMPHz1GjcaYUpEta7IsFidTQb2IjFI5FlTT4Wq0kWjz&#10;7zyC2sUl/oRTczvNqq9CloKMgZL4RuyXQqufGseiiuQEUAcaY3ZyvInYXKArZWH5OqHZaxj+HTh4&#10;vJ/v/diYcXCJGHDcOv864HB2vfTd7IEEA8Ut7j4hPXhQdc5q8mmIAeTcDD4pwacNgKsc8yp6AkvN&#10;l5SI8BhviVDgGQ7UjtjCncd8wHfxvrAH6SaOl5m40V39/TJ0VFFrBUcyEXdhDZIZCglhg7GsRG1o&#10;EhzpKUvYN7I6tEmirfiT/eYq7auNiTMSAiStpOwG1ehLS7eZsfypH6UdHWXbtq2eO4f8QHSRG1vW&#10;2Vnb2sZTT9schQnIpPQxO8fjSPYo/LCk+Gpz8/XW1p/+5DSzP9TerohNd4Lgt7JeQENVac1Gjskg&#10;lx2q/G+vJNdRaRYqsTgFe3FONUOhqxAN+SprVjJHAm8GDXhBkxwJ+qH40e7a2j11de9PTMQJcXBr&#10;2toyuZ8ZuMx3BppbC6VDnJPotuDFPW/edZoFRA5/xL1yNdiuNSkaXtuImUrExdsPfXhi38VLbzz3&#10;9Aw5LpV02ZZzlKVHw6d7dficsFlaWjRI4s6QOOF9xm+oBClqpzsPVsq8rAUDIjK8xDTkbtxKXFGM&#10;cj7sfHf/4nd+uGNk7JuPP4xo0NgMDwfL4o5y36o4L6aPci2Vp4/ZBSRXWTk1MTF84yYclnQ/uBvK&#10;GYldcr0qKlDpAVyBfoIMnuVSnxFYf1mFu9lU8wKKob+hggxVjl4gxHRN5fWe9p5rNx/5ve8OdbYv&#10;NTehIjaShSC1apP9xcYknoPJ7mzviA0J8IH5hjYpob9IUT+1kmDqWADyrmRyi/27epKBMwloaVAg&#10;iKHpORxbmKc2HGzXnvOE1ik/1oaIvuMjVjbnYNH1fovL5RQWoF+WmZjbU85Hs1Kufe4i4+orqPZd&#10;uYwIUo89wpAzf0NizEGECMdUOceUj0w8d9+BHbduP/6eQhQHu9ojvUAajo/dY+N/9V9/f+ftsd/+&#10;yWdPHejP90JoNbkUyPlhkhlMWoEpEXw8ZDT/C3EmpWx1VRWEZ1Kn1wjui8wGzbmNZygHxyQKQjil&#10;eccOiQTxcCa2v5bMlkvsmnvYWtTgztGWeO2Rx5mxtYtfOENiLB1jweySEIkly1ctUg1iDmPLZye4&#10;4kGYEaTwu2UnpALhhGHOncRkIrkK0MoiNa/zH7CtEDeHUIrA2OwKRpKJIT+68AsFGKE+xJijpDCR&#10;VWxUNA84KmwONQTcpr6xcfvOflVmdNEw2IFsYlioHZauc6Un9u/wBDBvcuLHj5U+7Jf40ST5eRPZ&#10;2jBPMCfGLi7n5mbEUR3GiKVkPCIGTFTvSShbcXll1BwMPTDmjWcmqshLahO1YD5VArBA+utC2WmF&#10;YjrfOHm3wrQ/cl6tb+kb709M8phf6OrihEt0/ZJGZwnpYBB5RAI6sC7w8MnT9PbiYT544iG5frYA&#10;u5RXpGUJxYAmUlm13FzP0f7CkEvxE17DjBnKR21FToQirVFWoQzknGEyhMMP7KOexn2H7tu9e9/u&#10;/m1dnV1tHa0NcKO6mvaO1u5uckqaZ+anCRmj/ylRaajBO/p3ARVBP7/xl/7K0YePITDp6zozO8/i&#10;4KbnWVkn+DpKq82f9cVlwb16cvUWtHyJhizmK3oAR52E6oOKzGsWzxSctKWc+7Oig52tu++M183O&#10;DbS3aC0FAymagl9oxa5Lrd7AijKgdBqWiYhd2h4gLrVg2O1kqnLTjs4OZX1Sx436CM3N8OXgPqIV&#10;dRpV31J+T4yOITZAVWqJxya4wOGKTm5TTOnc7Nzk2ARPLaI3KkKLPXQpzCc2ERsD5wx3AVMLLzQm&#10;hCjS0t9f4JU4vcgcVKIEUarJ0N6UDaEQEx5ndPQOT9rU2krYBfeanJy6fHXg+vXrgX62NDXzLHV1&#10;tQr9XMdWL0dCQHPoX0cuXyMrlpJPTDlXQEtccPV0kDv7d8swzBgbYnrnzp3YQrA2EEzYYixH7kkQ&#10;c892kSjPTJ+9LcyRvW1BzfszC7OE5lJmBS0LeF/NPeX0KJdL155M+75Sd+oQ1bGyHrhFX4g5hz4E&#10;4yvkiQZ6k+pcyHOV7xrAcMqtC55Pc4lAPXJDXQgdf9bSTc3t6muqle7Ei6hMh+c7A23LX37ppw4e&#10;vJ+7kI/WUN/Y07Pt/PlPYlRhYPMbnG7/D/94qbV5YteOQ2++d/D1tx/6xnfA6c499/jHjz/48Zdf&#10;mdq9E40DCxzp42BPhU+y0PiEoRwaAmJ2QgH0CAymH0c+1YE8Fh65MIg348/8i7loDPaZf5GdyDsp&#10;jz+Ygj0DpnAxLGnzFhiJj7gQqY2IsB88DsNSoUOEiebADB1KyveRs540NhtC6Ryz0jinvbOTCeca&#10;cvASc2pwX3wghDDnOG9RYgnppRY+upOEXsRNqWWuTlDLXy+GtUBDCh4e6a6CzFylCxSDW/zl9z74&#10;g53973Z3CYoh6nN1bffo+CO3bn3Y3TteXk4iv7Ael5aQg9qz8ROUD1tZfW8iZbXnE64nypYl2OvW&#10;wrnUizduQu6E2RllyRQmMXCdLzTSe1wIJjsxoBiupplV6+QsIilUq7h7wlsz6ZULA4p2JglnDzw0&#10;zPbkWVAM0FRc3kvVMSJQVLRBB6rV9QVKTtLEEowS/4qCOCBDJacoZp7LqDZO+JnIsdJGYrAwC7gK&#10;ZKxCA2x+54rlULtEfOxCm845+eWzlE/WvaSbhZzdQ+0qG1NwxDzz1ECMN7rbh7ranzhxpv/O2HxD&#10;PT8sPSur6rmC3VMXyFDgiOHUwIy6uh6UI93BN6UPiPPmmnJoApSy1GxnFb4DS0LNmltS6nqASkHY&#10;Qc9ZVVqtZr4fOYG863xHBwGkqbCrg9dhJcYFTbequc4y4VvifeKpWUqSBYRHuQe8NixtlHCfOnJN&#10;gG9xEacN3byBl4hIVdgvXwxNV6jiugo4AA9EyBXmPToQU6iEf+G5lEBtIjFoc42yu+swJDpKhSEP&#10;itTW3ra8ttHT042IYJ8SHcbEgtbRhZAYSwusFGpt503Jr7/1NoP5R08+GowA6pCz1HmsuCkK+QNP&#10;Giw0FfkJNTBLsdECqPGxi3nhrY3iII5u7mxvb2po5MFbGpugS7KZWDho20V1CY7jLEVA2A+qA61D&#10;sVwK4VdesAjaKod7O4rJONzELjrPj1mguqfpZBszwGdMdX21eqoHFpBvOsa/tCC+EbZ0gMVBEiXq&#10;Xh0lXrX7FcVRXfXiuUt/5vvYrqOvHzrwD55+9HJLk3B66jWBIKgzEQVo1GZULWJppcWbqNRke9n1&#10;ZQ1STjgaFXPlz1y6wvvXO1tVHQZe7h5JCtnntWJETeF+8/DFgaGejvlOZRRKklLFRq51lZqWCZFV&#10;L9PEyAsQscDqc/bvc+S72F/dKrqc73elOIVlab+8fpkv4Eb3dgwVMP2gMywCpoa27wgCuILC2ViI&#10;TbWtDpS80AjcUoJDi7CRrZn3Nslfx3j0ZwqASGpxnMMX5eEsAHCNz+sHPhkvZCN5MBH0LXDfjxwa&#10;Y7DouF3+IihQc26NFxIzc3WIg7m9zCEpJ5EMK9sl0F7z+Q28swAlbDdrDVAQtZUbIBgIaVtfHxe5&#10;M3yLsCOE2eCVK7PTk1wTHRUwA52GT3kNy6DPLOPiwhGqrpg7CUNKPKtPYzyBoJ3ILkAhqqBrrd69&#10;U7y5DZjeFUv+1I+SpqbygwdXT5+GDJg1wDskU1fvdsYzRUc8HWvsNWaAnSj2jJtWUKOKYs/W1Q93&#10;df3EiY/oqXKqvz+oLg6tsqM2CplwzD9NmqOWOn+o2DR91Sjjurw8MyFLPqJdYncnklSPY2v0Dl7L&#10;pDNsKgn+4Gac/OHU1Fd6e3lNMbvC1WfYV5qbGd1nBi79YPe+LUrIFLb4etwuP4JQC9+Mc1IlKNNq&#10;pkjYtreWG6a1rRwHbQTbccTHox+feuTkxx88+MD5vXv0OI68g+JgrlQ8hN/zgpvW1yukESDMhT4j&#10;WpAYGZV6kAvCQXwB16UuQ+r7mkALuS31eMKcsQMSY8/6ZdHb/ciVa7/98nNXqdlv9uvA5AwwytqG&#10;wCUVEGh/IRu8gVK5G5sjI3dGR0YEKjk6ic+RQXyK2owFBHin7H5tS+jIFg0yzRwd9QuYD0yEXtio&#10;CrTpIUZhEfR3amZodelHbQ07bk88efIsnouZPbvYNKj3qgV04yYQA5UQxseVfNWO4dveNnDlCrKg&#10;q7MTtA49Cr0xIJVoQBSNcbJIGdsgXlc5Vi0T/GH86HDAQcJCovqdt5uhvuwoJIaQIEEShYeaWico&#10;JXMhG2Sh1kwccTvNtoGDIuWa2MNt9C30H52faeyZMA/5ZYVfG0ZJMLqcl+niA4cZ8ePvHocwLtBl&#10;2AYd13/59MWfeev4G8cOfe2nn5tpVJBUzntzSs7fSc+SpQiEm4EjUs0FFIraQwfWZsQDQY72yuK6&#10;FTegJcmN8N5Bi4JLSSMtK8PkBHiSe9AVQnhIVk1yc20NABqrNphziubL4KUYjO5swM54tyjdJ8dA&#10;EmDHa0rno7AT4f7W/fcllPVuHy3fIpU1ZGju4I994SwuuSOimQZ8m8PqHw5FlbaX0LcQkfZOJHho&#10;1aYbbdtw5MuUdciChHvAA1I+sXzIA4DnW5CIX0nl4M2KCnyNXEEtmEvLuCcafndPd3tHJ+8QuoTd&#10;6yoidof41pZKWg4BEBnZaX7W6PEVgEXKeoIpZ/hFetO1WSW0OROpj3pJfBJQHdsE/mldUc7vTAeW&#10;GiXe7q1RWqGSWSyqY4gF2MXa0XQiKCfEdHzX+klq720wXmZTEuAG7lw7MoUEapd4hvhWqCJ2jyU7&#10;V5sm2XIRMV3yha7OQYJ5VWFQp6kNQ2QbOdE+wk7vP3OxkrInRUXnHjpcVFPFNTFHI67CV9OPLVWV&#10;aOPp7LZOeksafxbLGpEyERZjLCWoTlSoO0Z7BheESnoFJsADxw43NbY8/9wLdGPo6+584okndu/Z&#10;JfxtbqqttQm0Do69e+9uJh81dmJi6r77HliYX/roo5O/+qt/dveeA+fOn//u97+PrActI34RDKSr&#10;t7eJ7nWC3pQ0BNuigDWZkgxdZRGjwqi3iNiZNwlPqh4FPhTG6QK0TE20k8nXKd//dRMzT586wwlX&#10;O9uEtRcTC1ajFOgSucRVO6+0jMpubIaoPkPcJdQj1cStA27dHsbI2badHh9KgYlernluvGpkr63w&#10;IJg9ZArfHLpBcZDURcU1GmRVuyU58oMbMUKSFcTN1zeQC0p+wTs0PcU5Dz/2qILMb9+mwyzryKPR&#10;b44zsQ4SC/MKaTEcfIlUVEyHlWlBbABeJaVgp4xIsT9m+9TdBK3jTyosRFRgR2fnk088cezoQzw7&#10;FR+YOuJmiLqdaqp78fRl2g/f3NbFiKF/YhMI58aSkySAv6hvqYNgS+lBtkxUPIMhJZbfCgbU2m0l&#10;A2Y7zWkmCmBwBL4dbZERhqpdWUcOL10ml9Ss3VxArUlWVtqbFEfNFRRX5Yh6FoJbmFz1+C7zoBLd&#10;AdgFIKQ9lsUOpE1r68V2YqLgeJGabEepV5N9MFxcS+6/qZxLaaRaGSFyjYqLrK3HusVm5QMMa92p&#10;tH/HnoMHHnj42DPPP/9KfX0jVxv82m9zv+quboT6o488fevW0NzcTIw5p0Ywu4NvvANOd/3B+8Z3&#10;bn/nP/ml0e3dY4q2Vzk8gEuFVSp+W8VExaio4r+8TGAIG5lnVKatrcqcMYXi6EfbUhBDkMeWzoX6&#10;PS/umZb85PBUJHsiB4p0mwTYGV/SKiZJL4DGcsJKq/RIC6GIX9Pha9lIkjyiGW8sVqxX3FfjtLxL&#10;a5StGud0dHWx7xCucAaMDNl1XllFCCtvTfuUpeO7ivqBe0o1DXDLqrnD8aQpKmdGio8QMSPpAdiR&#10;YsG/0Dacksn/C++8O15V9bX7DkWKgUpmkAOytPz4nTu/vXePUHtTXyyAvXwlB5qavtjd89vXr40p&#10;XjXzIgWkqCfPFiJbi5jewF80VT5ipfQqeg6nEiOWEp5xdYuMUGKJh0Dr9CV4SEb/eYKPP0qWYWKJ&#10;nGMBByhJnSOVl0b/ZhZUp6yYMkFLMzPzUd8nuGtUdfWuV8MEealV4xyOA4JTCdDu2s9Sjo1qrsgx&#10;HFqlC1vryth0dNQtpRCBtqG6oJpGst+hrkis5zSQbxa9k0gw7Z2ckkMvuutMf19FngpxrizqFgc7&#10;58811r/38JFDFwcfP36abw91K+YIwY8ggDGKLThSUhFnWSrEPVQKf5BaLQGR8hydEqu+Y7yQJYTE&#10;jr4Brt8zvzKXQ3WxyrFVYSuFdmP+IIAmuaoRuyNtnyy65x7ATkmUFCjAoLUchCETZwdgpPLWNhWg&#10;GtabYDHkKXKkuUklLFBJkWiwl9b2tqbmJu6OpcCVOV+43tIiy0oYOHxGKaXad4pUQiRt37GD6hDI&#10;rLkpehtUgMXRzYgJIG6c1BNGu//QfY899hgrPTh4DWAJVRLpoxBsJ8PKdLG3jFn46o/e6R8b/+bD&#10;R6fr5PcSGGqJw6KK4RZ09RIV2OsojT/x6pTwZfPGvkfS2O1Fh1DZjQFAcwDYoUrcvnlrz+7dTMXH&#10;H53kd32N+7BLoRfHlT/YaCJyaWJ6UnXsa6nJK7VY1Z1kwzBggC1nGUSVA4eBu8Kz7s6eIDeT26mE&#10;Od4vevW2tvMnHwUMGmOTHkYpg+Ab2iWGhqP0YYnsDWM9opDPDlz79Tf+ePudkbeOHP6tF5+50tIU&#10;kYmKa1LHT8RmHYOBZakkrqt5qNUdpOvOxWQ6q46tm/8ynsH2dgI4Xjh3CQIcaG3SdbKICfiDwE17&#10;xfj6bEP9kyc+ITpvaEcf0+Lu8JWQ8eL8Ir+5RdGySt6Yd1nc2D4jekOJOv8eR07nsv1cjDwavUle&#10;BNuHG9h+0OVd3zJ2jVJiMzERLziZRVSSs5VTKQkWNY5X3KQWQB7WGgw42AtfSXzGMkesx/eNxRJ9&#10;FthUrGNobhwxwrBpOejCE9fU2AoOYORcosWV4+4YTEkO+Hy+lX+UT1t+a5OWhmQfU4A/Oh2KiVBN&#10;WI0MDoO+kTSMZxu6hRIA7LQgLqxJVW58qwpDiMYCa6s3hm7cujHER2gwPAs6LeouaiH0ycaHe+Ae&#10;jmHzqdSrVZoMQE2kmmq6nF+hANbKShTzGpWCKqlAgoB1MMiLqyu9pWUNOcv696CHf/9T6Ahb+eij&#10;qx9/rPYvLP1lRaJ19e9iVGOb6yivXiMhRC7KtupySoq1Y+6WmpoHOjufOXuuf2zszO5dwRyChFY3&#10;pFDlFBXjEZ2UbKIDKuNMPg8iHCuYEeTf9PhUVDbgK6FLx9cpLR50Fdw7pwHXvtsi3bg4vz/boUQ5&#10;MLsgg/y41tq5e2L84eGbJ3q35fpATr33TFeQZVywkIp0frhVM39nDCymKB5XaKadyBnEINHUPz72&#10;uffee+/+I+8/eCSWO4r08xm6AYAXvjyuDUXis5Y7ag7HHjo/z57klKEmTbs1Fi1HFC3Z0vA8SzFa&#10;xlPuuuw5lPPEidNPnTz9T5597Cb1moNDRvEK12DlKwwmeBeDc6kUZaaz3HV4BCkNMToyMz3Nw0kA&#10;Ey2uoo80/tZkRMQakgvkDpG0urIIfUibhVqoD6bKqbjDZ0aG7xBnSiLL0twcapBhu1ksoJM7t7Oz&#10;Xr54lQZTNzs72BNRNI3voCPBZbkdPip2kEtmrDXbS8RV1Z28pIRdRvQG43YJ/xSlE1a3lCFBERHJ&#10;FeLMYXg+8PVpO8O+xXyEWATXibjanJzy1+A7wWfio1A2xG2yBbiHljCq47ux5WOG9S1HuAd1hdIS&#10;DNDhQcF+NbwozaaPYNppXTyqjCtebqXC+8ZzH53m95X2Fs78zJlLL546Rw5sYTfYnP5D4YnBxIPE&#10;8OLuVqazpEATUohFyW5MTPwl6xvEu4yMjJSXKAIrCqOzT3FnsjTqIo3RXbTJ+ygz/Gap+C7bnAom&#10;LFbsF9Vxc2Ff8X/nKuZTFCPRIFNJH892ch7H9t/K3GJiqJ/z3OmzPAOJsflk5sTPd9VrOQcBYybj&#10;kBbjhtGeGmrYKetcc62qUAwM7qQi+O5qwrPjZZXm6S2ToERp1cBGDkyA3aGxCIvSn3wLV6q0H+Wv&#10;RfaRgriZKBLmoN5ongaRU1mFLLqOjs4zZ88SooTmQdQIuDY7C8XCmm0UoY6ws4zyGL9L7hQe2YdB&#10;ORJd5jwpPbZCxd6ld2FuQ+nyxa6JsXCKlcOA9ZXuau/wJngdj68VzDIsORm2HDX34gj6jy1A0yrT&#10;y5adFeMpHHK+uFpi1x7d8pB4e4o8fA3Tg14NzKu9zKMtzWcWl4PRReQQdq/tTrRGUcv+S1fr51QP&#10;YaS/d6atmRMoB5Bvq3yLeahyP+TpOPmAI6AhxhAPEoMPgon5d4Sdeq6GszadzI5+8YUXHn/kmcqK&#10;hl07DnZ1bdsspvtv+X/1v/9r4xPjuDjOXzjPjO45fN/KetEn584//fwLpZVlb739o6eff7q3v+f0&#10;2Yvvf3SctEzcYa0dXZW19RVVFDpvLq+qXljEsYGXj25uqxSRWgOemJ3DaEAq1mCOairWFBos9Gal&#10;srgcWwX2JD5YXDIzOUVmSCtdgVBZkShwNEJ+NjapGUl5yZXFpQtUyy4qfuaTsx899Ri2DJdIqgzB&#10;80RxA4hgZqvS/HI0XmlqbIAS4LmByiGqqV2NKd/T28sIIXWgG/Y6iUUksaLCAEmj9Y/cuX390qX5&#10;6ek2og2xoKamm2oaqZYDUkwJRYgTlxSNltD6oQVKgxNu2tDYQFpHhPshD9nAjz4qzG56aopeHqQp&#10;kUjL3lK7HtMrlEyYC+SEqbG0SlvVUoqrkkhjFaQE/ynryeZb2RAIv7C8iKlGWwkCiJhDoizaW1qe&#10;e+rphx58EJ7T0NRYUVNx6erA0PBQW33TIjn/S0t19Q1PfPDJR08e04QUF1WpxH+UpaBPkmrGc7BP&#10;1jYEmAK6Y+vCIiUy6+qUFWsLO3ZkznOtIIQGrpw+tE58EqoCBRC/LDNAJbIADjbAHSj/t8GgyzbV&#10;ZJCc0KihU1VWUVtVAwojYIVp4PbKzZF1E1l+LKKTHqXYB9dy1F1UtpPmoQhNl7wLQbBe7DbzqWQU&#10;ozOUXlpab8dxe3s79ya7mT5T8DKgt5JNWiiSFlFFW15K6mF1Yuk8+ujzzzz7ha7ubXWG6uIAzX3n&#10;l36x5eGHq+n5RRh8feO586cKmXLLwPWWgWu88+3/6/+ROLux/m2SlCIq9eBj+lAyUBGmJqfQMtZm&#10;FseG7yzNLiBZIT90C/snCXvIL6kCYbjwsYAw0Fw6IJ4r/XZYmyzLfJ/Hbo8/g2HlsiQ/Z50YAmUN&#10;w3roqqUKoECUaF8KsSZQUnfTdOLQoFTlCgkPNIBm5ZQZi+S0YwhVlsWU5FEtHl1H4dNKakZI0DZS&#10;/RbZNM6wUWScXyiHzr2TUn1NqwLw9fKiMkpKz06B1sHHZcdx13noewWXr0IOVYHOQSPyuamnnuu1&#10;G201YieNAx48P7sQDiLYQrWSIAQbw0ngGXAFpATm786R0c9dufI79903VVPLxlEZwxJKRZb/6oXz&#10;k1VV7zd3OIylGIxKqI2mTyP8tV27KV33ndGRWCD/RO0PeZoiHjAnki3JUa5cURgmuQ+AgKtFG5gj&#10;lHmg6DU2g3KQ2eEqOk9vB3QEelFsMKvkqUCfQsEcrQNtqyiL/UTqT+EfHkutCTWZIgrdQsGDdtwQ&#10;LLBEJJHKEbInkf3sNWaPixFapzgsq5gh7cImIVhFWbdr67hUqPBPibaGpmZkJswwkg7UOo76+hKw&#10;XlNRtGLsqmvkBxMRCrSnexdkirkJLuV4eQfUI90AYBxcHz9SUe0GK2Z2ICVO5ne8kM+TFFRPu+DI&#10;rHCVW7yVYzipt6IWWzq96jrbbQ1VAWHwCm5z4cBu3sQ2AKxp+NyLvX19+PVgd7Pzc5wZtcnWgHbh&#10;SCXFNBito+LbCiFlK5T2RfEBwoDuEQeAWQrM1JVXDBppuTz2YrEocSkEqvz8/BiHcOwwja6EmNSo&#10;DGJxqcI5Vfucolgup0QTIfMouejMzcSsVGDFaUGO4I6wGnvMi8du3pYIIceHXt7hECopRWRQapSb&#10;stqGLzaHbw3jNO7r60O7ousCLmiuRZx1PX2jqkmbqyMxYg2BrS7qhAwr1J0tzRo0tjXPryziEWrt&#10;bKOVOV+foB3D1GTFWhn12RYWVyqqYMy1cxQ3qaravX/fkfsO7d27GyDg4vnzlLBVsvDiMuQLMavT&#10;pEM2IOnnz1984NrQP3n68YuoL5HW4vwm0ZJ7rytFHTONUtyqnibgOXha4HahpYXKpywZlRbVLLkF&#10;WQkvqNEsTXizZHF2ceDKYH1dw8LMwicnP8H92VDbAJzFEzkIiWRtSbdw1DuJmTtuoqEy2ZS/CLUS&#10;Nji9vtzW3dnU3gYmjSVn9k9YOvijhiATzYVUHOZDKmJD8TpR4ZuAnxi0jF+m3wJto9X6E0Eud6gz&#10;14VPwQ/LSV1fY0+wG1+8NPC5q9eODt2gZ+7vfemLZ+pUIxLC0tQBf6Mp1ykTVi51nhYKI7GXF2wu&#10;XUmVJtWv2YGK4SMRHyIftruNWz1/9gITTUns6JgCvqEtKpVSown5yDQ8eeLUW48+4PAYVLsi4fQA&#10;IvZ1C9Bhg4f80C0UGQDRLm1g5KhVph0yRvPMjRwdHGzJ78ebcrcBbCnvyiU9HC7mM0EgVS6frmvi&#10;rXj/0PmYGtoslgnaZFP7h051ICFwS/lpmJxws3sLMIkMGIQx9BCQS2aV7EdgUVQOnMRcJ7XME9aY&#10;DKTc3AgJmB/I3HjWewxIYVUuGY1OLmcyXQq8SlJBkkfeNVSVnILuLr8VmIMESaTDJiaNH25RUxR/&#10;yvq1fFTnvhI0SuaGgArkukQ7MQg06aMrlrLLZbBHPRtJPmU/KIKCZSLkFUZMGKeCNNGg6usozQ2I&#10;cH1g4Nb1IXYsIUnKdyrepCo7Tqq6qmr0VdLjG2pqezo62Uvdbe3VZeXTVDMcn1hbXKoqLYPR06MP&#10;J4YAlM0StB1ibAmfRfZPjk/2dvdy/ZvXh+A8IzVVnUXF2JG5pPvTfAEe/fjjq598ApTOZdevXSNW&#10;tmP3PiZwlIlcQYGdKaugAI46mlO0Ab8S1A78TugpmQ1D7W1Pnj67c3T04x29mnOrIlxSjEUqg2IH&#10;IUe1aYIT1FCUpkxFcK0erMwvzdLNY3J6fnbG68VMoGqvseUqyaisq0aB4ETgFRWKsL/H8tq1kcX6&#10;osSvEjf4aBC/wurK5zo7//DmzZifwEogZkoQvNfZ/ZXzpyHIa20C9XgBx/vUaQyVVbswO/LTlHIj&#10;iaNniR/Z7opzd7klsRTtXRgHvjg1gBcjKv3L3/3uza6u7z39LMPlBxOKWieiYwe3cBpuWTVVKSmv&#10;rWygeuTCPN28l+G04tUJVIdeCNJU5ATmI3FMBOnAWwCu0IH4gWI5U71boUH33MPUQ9hw3adOnCao&#10;4vUD+09t346UZE5YHwH6hk152MjjwdDgNZZaRKepXEMFulwVVH996CaeExljRXSzq0Q7FKqmYCU4&#10;Jtp7OeXsgZfXltYAbuam56YnJqlGNzVO26RJdEvynennhiGJ5kT2HjtSIUkMpagM5j7c3QlLf+bM&#10;eVjb3L594Duc0NDYPDEyXl1ZSzMKFNTJscnt27bv27v/1R98n0E++eSTwH9nzpzp7emhyaByQnPn&#10;QfSlCQZtz6o4svRtbli8VorGsb4EmIhOGBAF3a7cDZkFZD43aeDJNyjAyzzBIbELUVjovMdLxCzL&#10;iw2M+mBtSa0zIeyw80MLjdfYGiiWbuooIz8sJSvLxVUOCRCfQbpAfxQWh9qZEegZnxjqGr/djAZT&#10;W0IYx57ICmiF5uhVXAOmTDz5wtxAawPXf/nsZVTmz5y9eHRg6If373v9kQfU6c0/znOVxgdpiMEU&#10;/Mn7rKBwieiYTVySjHv4FkNBu5NswHkAoaI+EMI4PTU7Pj7FcjS3tbOjZmZx7Rfv3X/oiaee2bl7&#10;P40MZxaXZglAISSzsQkVemWRWjdEzJRNz09hQCumjbniZm6dolr0a0DzMAomjJlkV4FDsRkdRZX4&#10;bxR3YZ3kPnHQtshGypwgHJ6u6NlIye/sSBUYYpc6SnIrnRThRp1uxJnCskpqSyjiwb5Q4Q51x3Jl&#10;BgZRBnGEORe96X2oyZtpScsX2Gr2m7lUbFE9ue1ER6mVGuNSbH4V9s46qCxmrt2OKF1rs9NzzOcy&#10;cMJGSX1jC/GpM/PUJq7auXsvW2lsbLyzvRPlkJgkYxG4iKqUxiHADl0fFog6JI1IMPjySkQVeOSq&#10;kcqA5eog1MG8LvBohqnR1de3tPcQISMvghKW5IALw5TQAtOsGGE44tF4cD7VNjTgLkHO4A/lJ2vf&#10;Qi8BxiOtQwvhIKNQSJB4bjxhRTHSCV0pKN5MrFkKp5ItpNKpXaU6tDnG34awzRIltnrhnNwvm2Rw&#10;ZekrXd2s8/U1MDsr5Q5EVQsb5WKoshG54a3jkzzPbFvbSG8fu1PVGEQkKo9tu1W5h4pHLFJ3Y1Ao&#10;qe7YztqAqggaubWBWESAIo1CUGlgkVAEg9KsQg+EPaEKAmrhfZc/U/p/6XMvPH348JE33/zRF7/4&#10;E5iZBMYDIv3oj9/at3fPF1754itf+MJTTz37+ltvv/jiy0eOPIieOjR086GHHkKRvXz58tWrQ9y4&#10;u7ent28bHVZlu7mpEMWw8Y0Qn88soYOqISEseWUZfm1bG9EipiV2E54Wd9MI12Y4scO2RHjkkeqy&#10;M2EajnRl2gdam58/c4ElURM0H/6WcOII15KEt9on369jdnRfZ3qCzfMRpg5cAbTevvIVULZwtWmD&#10;lJfgyYeUKQ+pthKov8pRpUi50GiUJ9QovqSWRjU1zPilixcRZhQb2r1nN8RD3W7MFYIXMHWIBWhs&#10;aLx44SJLT7ox9hE1F8wvFGbJojEVEWdud42Ij6mgBEOgvzIlhLNu0EYGY4lWKvzHzBFb8cADDzB4&#10;uhoB4n3wwfvjE6OEUYxPjAEd1lUqkA2T51x9zWcvq3jqcH8v84/ekeYQR0R0OAKvQoKWViCxFBfe&#10;2IhhE5XOvZTiLJrwCHzIU/TDR5wKPUYpK+0U3lJlO2vEAtXAPmyP4b118JP2BZxPbdvVwUqL73J7&#10;TpV3PTtRhIptpa5GobrkiL8igQsCuELF0VDZw+oArnKG+Aro1M4k68epTFaDNltb24j8J7kMQ1KG&#10;phABIePpp6Tk6NEnweOW7twZe+ft4e9+59rXvnbx7/2dC3/nb88PDNz+/vfanngSzI46F+9/8KPC&#10;OQGh2/vqW+ZZm6M7+mK0sGF5FShy5yBj5hN/JngdzBsHt1hxKa3uVSRXHjnWwvRvoeuJzErXJVlw&#10;9yP7tBQacI/mF4Bd8P0Q4fEbqRzvaPfZRRMOtJjndLaWMxW/V+trmWJ2EdorHV+J3REXdaSu4++K&#10;ipftkY5P0zlxa9ewiyMGk26HRGF/ij1LuZM4hfIJ61pV6Eeq7ehsspS4BrH6yH2DySRblZAgSz2F&#10;+6sWiTY/2l6gAOypXzp7ZqK6+o/27OHWbBANT/Ki6NHhW5fqGwdbWuV8y4spaPOXHGxs+sme3t++&#10;OQR0nc9w/lx+J7k949N8wrWjDbHqJvbGRNihhFV4w4VDO/jGf9ludQfAiKnMU+qyGmdp+bKIpHC1&#10;GLLTsgbTgyWuLC3k4LVxpAr+hJMQv8g4ADiIjzbeyTYUlEkPS/BJlZxeommseoAqxUBR9YpRggwI&#10;YeMnEtOVI+yaejwIrkuzZYXgRX+6mAo7lUXLoUDC9mOE+fyk1Y+kg2zGtl5kLvecSGKV7OXydcTz&#10;/ex2uYWLPj9oYsDMHnvvo5bLVxc+9yKnE4AWdhEne/6xkBXPxIOskHeHELELd26aumZQRTUSl5mk&#10;igK7FR6ooH5HbXA/3cUBYkpboNhOeKdlsPl1ijgIiEQVBpmw0EW4dfyOF/HFWD6BOwWTwJsh9Zpq&#10;1aY8ijNwW+EXrqCPfoHnSV8pKsIeZ+45DboFqkPEwGrwZlIbG6RSEWEE1qHaquWiutop1FRIsEAQ&#10;rgARtLW2AkIBLY6NjdJTAmWHGprq7m2/OloPQm3vvr1H7r+fwqbvvPPeW6+/gfWCySTsEtcbgQaq&#10;kyh6gBheOH/p2dNnf+v5py9TEsjbVG1ks5gXLaKKJqZQxHx9g09GTTFDS1HcMYkYEZbDRfSZSSE4&#10;P4CL+rQSYwjcPzPDWzygokfVwkg/Mn4yLw5fhSvx+LjfuSAJv4G8Q4N0SUMHCEiR2UaZ4UaK4Vqi&#10;tldKbuV2IQRZmqkJdZSnkgaZAqnMHhgr9qrU0S0fiQw1yyOGsG969uit25+7OvjRjm2//6Uvju7q&#10;ZyoYqojKdKzQKrB7VKaNzflJpVrDEUW0kIcfmkulHpCyvhx9Yx7kz4qoYcfDPH/m/LWONmLoEncy&#10;TcaRGHExWbFXbvb1LDZRsEkul1X1JV+GzQYb9OYyZYUyxhSx2VPXvLSFE7MtYHSFu087NHtwbY1M&#10;fTfPT6G20obD9+SLREJpPGMUZ9hidJl30AC+I33MjkwsYu6S8g4HgBI01QXJMrHfcy0l32IxKn1a&#10;gJUEI4qvOFM3xFOkWBZMYMHY8nkIMR1HPnLTcDK6Yn7yXS8E1e4eoXECG8XyNXg1HvXWkNYjliKN&#10;n+AI6TLlgHXkuTBMZwdQALG8raWVO46Pjt0cGlqcn2eKMHfgWkvzc7B4eNrt4WGef++evd1d3Wiw&#10;YMHOSFJ5hBgnt1NVhGLlHsI0aF9G+X5H3S1icqB20tGCKenq7JieGB2Hv9RUHq36/0sDipg93KTr&#10;Fy9SF5PX67dubUxM9By6n4UenJ1SgxdZeir7Jf6vsIQSdQcj0KaE3PDqqy3NfSOj9w9eO9HXEye4&#10;NY3q34kFWamOLaOwOju0KOgq+lcDGRzri9prWgCHVdrFEttT9ly2sjlDMKWl9/mOqxFoeCzQ4ML8&#10;y21tXIm8qiCDTExHqFrxZ69e5jQaUISpkhNkTkU5LQWN5cSZDyMn5ljHXLzae26/kmk5PuLB//x7&#10;71L+8uuf/wLvhAKmgbGzlWgl81OuI1co4jURvrAfAht5x7Sd/RiDg+Mxjar2Dy25cZxWwqIt1C0N&#10;Jo1aDw5XwTR77uz51/bt/cGenbwDwsYwZEmJ4xnM8jiD8cpHC5atxD3lXUnNKC5jd0N9CBq0EhVG&#10;cBn0qLjhwF2NIFIEGQn5KnzqWHn3g1pQeV5e4JyLMiqiBKknOOeV1sBQiJUj0nmif8dnfvRu88DA&#10;2d27uDSEEfvFBSg28HZOjI1hyeJSxdTjRjj2FJpUVTUyNopY0UzYARP6gKAe8x9wMi+h45Xk3FTX&#10;jkwNFmPg6SMQQRtfOXtb0T9pIT1FeYprMJOcT8pdkJFB4QsZQiFYfcR+1wmupeslCj08NWPJqSin&#10;t3SjUmEEmmqPUrxXzm8d7M0r7U1c46WzV+gA+c1njn68d4ea9hToMzlVx2Xzu+SvdWWRWKzJ1g9r&#10;aS4onBHZzNBlyONrxWOn/Lza3t5tVNLv7FTzessdetnTX3WcpwSwY5lViZrYlMyhnk9FIs+sAmps&#10;h3yqMww9dpZmLLT1QJeUWeSDD693dnDOM5+cef3wAY08u0pcy1mpgoVlqkQ/Uy8TziWFatrhmhe6&#10;NRSYQoM5J0R24h5BDo6uk74SEVmShOuKWwD1dte+eM1vbF29JmGcsB5UFFwICpidW1xYZL9zDo4F&#10;fF3CCtXYc37P7j3ELbJF4PNcdI46+O7LwSaTL4rD7mb2mWCilaUK1Gd7ARXWusAdlGiiVmCl8u7H&#10;HPDIMF52tMor1Db4wSNxJhGe+IBMtSBFAVq8Q+gsShFNJ4Jpx+MHrVrv3bKzYgmCcwoHz5hkIbfM&#10;zwkVKCY/34lm1eEWS+wKNT9bWY8022UvN7cOrixPuAWWJt/v8wI3F6d1TEz13rrDi9rp2bPH7ve6&#10;6wi9IUYYu1VFsBUcrMIpdnmGmMLrr27XAgpDrgWd+TZadnfiCL6a6MGpVDEzpb/+1V/es3vfb/7m&#10;b/6ZX/4zaulJYFRV9Z5de5997oX9+w+2tXXh16Mm8u7+/WQKgWbg8Tv60NHz5y5cvHiJHByK4NQ3&#10;NOJociseSvCsjIyOLRBdRqabAinFstCzsSudp5OSRGK7yiNqSjTcLirnd76XpGQUlbKQnBBCLopN&#10;EPOPYahI1xK8xx8zUUP0m7NYkpMnCyCULIF1Wvfls4gcwdjgT4q18XtgYIBADGq3Mado8yr57Htb&#10;hBePjY4CriFA3ARW2AQcBOhZIwwCpaB1aQlfHBkdhYk/9sTjBHfQvADAa3RsjJBdDIhbt29zX/p5&#10;UW+OaqYgegqFlRohvVxIXBmoM8irYg6MAUeITcRfWMGS9BWgrMgnLKvySmTR+OjI3r37vvprvw4M&#10;+uHx42++8UPa0QoZKlHVYeYWvwPXUZXx9fX9tMSmVdyOHvFpXE3EjONgx3IzQ4QgBCJUVKsnbE0N&#10;QXZISoLsmCvXgEyARYiBoN3QLw2yhGISvonYHEKozIYjSxFkQIIU7SltRdvPAqS9b2NTxTXjCEJX&#10;flC2aYPnpm0ZbS4KgsisXrtovwAJVeSjIB0YfyMBh41NMDZ4KFEkhM03qFJFQyon52SQ2GD5Ln32&#10;mc9x5Uv/8/908e/9XazSmr6+zhdf3PMX/uKD//f/54G/9tcjwo7jvfcFz8V4rCVoDsiHBa0blbPX&#10;O5xgQ5cPDzYH1WHwwS5RiMGueQLuK1vP+UJiZA4J9OUtM+7uNRF8v/CIzf+pR86A7jrfIcS6jn1u&#10;oZ76V+apM/v88s/8/OFD9zHZn/3s5x548MH77+fngfsfeIDvjk9OQPC/9LNf4SJjE+PhFtBaeNTr&#10;rs1QuIJpbAoeukt7iPWFAkNzdUVPM1BxqXUiX7UDiJhx3QBcFsqywn+rZDeP2LFtZiqafYATVWpi&#10;lplJRuNSXyhHChvzsWdq6vNXB/63Bx6caxbAEQTPd/dMTnz26sC3e7YRZCc10akcXjhd7qs7d42v&#10;rvzBnWHZ5Aov0/sSEnn+p1z4qVtTZuiK6hXD4m0bqcxZRZFUWJ0zRXCW6gHm2WvlQiIuRiPz1oUB&#10;o1KEg/O1bobGhQhHf1np5w4yhfTgBrDalSV1BQ2CZHrDjpWusyIPNmVZYFASwA6VEXDDF0mEpHjz&#10;Eh51FTUnTJhfDkdTKiWqarTeixkjdCcqf1OLC/0X3QP/iwrbOfnDlBaFNjRoD+NPCCJIfbH1BdG5&#10;D3FU45pBkPzOFRfMrrQvQrI5YVmsSQGi9ihYLgi66u+71dvZd+vOzn/4tfmD+8YcBgNFkQUjRycB&#10;JJU1ECkIHaWslxaUAgNvJ8AQykFZwaPgVEFVJlYGJU6U6GKsqCvlrEVFNhR3V4q3Iu1QpixYzFPg&#10;vC3HJYlIg03ZLSUeLqGSUs61OLG08XTuMiRVmPoi8C4Yb0xLbE8xGcrJz8zymtNIc8B4AJ6DlVFs&#10;gd+839zSrDjiujoujT06PjbJ1dgqPDr0JLRO6HWyGf6/tP0FmF3nde+PD2mYUYOCETNYFli2JMsy&#10;BoxBhzlpkvaWb1NIMaWbQlIItGkbaINNDLFjS2YSM8xoeDTMzPP/fNfae8+xnN7/8/yem50T+cw5&#10;++z97vdd78LvWks5I1Z23TKNECvW/JbnSU62MsIJK1auunHnzurl1Q2NTU8+/tPm5lY83WhpVCnn&#10;t4zVXdI8PyCvvWfPv7Jl08WV1WLs4sDqS2K59rLcmDr+VGAwVGX8kZ1zIo2cIeAXdQc7nzMANZFQ&#10;SZRArJitru1GxXEnzqGBQT4heIZ815OmgYIJol+wFKuca1gSS93Fj8kVCGspVuuNMqzIJCwFNCL+&#10;WWQHCoo6Jg6rZr8q7RpWlAEoN0p+k1FUBSaWK6CT8pDyuBM8N6YRCTInaR7ntvr6B86ebygqqMvP&#10;e2HTOgQrzJMZcAXGHJPsJu+CR4Xs6aHuAbabwrBeGMgVfYUfvAyG1ZByivM6RIjHhLimxVSmi7v3&#10;2OmmkkKKB3njIlca/cVlRnKzdh0/Q25se2W5ZSrMq0bAGAg7eQy5hQsF08REkibWEdILxBkrZYLN&#10;+AbB4zdzYepcyNmRocxcwwva1/gECWBpGR/u4Y0Eh8uUSKr6e/6lapWh7oQ0FGg+TdWp8We5nuAk&#10;xOF0pTDtz6thp7G9Htzka8chWJHNu8FAVf6Ph/HYu8+M+LH8emK+vCzFN/htRM8+VN/UfkQDU/s0&#10;41wGSwq0HPuhVkGHSsRYtqBqS5K9qRgDHSf6BwfZmIRJGBC7Q3lhi5LJzetqb4codQ9rl5RrXf/Y&#10;y/Cu0sWLC/LzuRRzJ3wu0tMrMsjbLuHI++z8wrycnIK8Ahzd9JbmRpYwPsUitbY0oYpSKHxsdARW&#10;CT+eyc5e+ospZueTv2jbtrmmpjmelOno7p69dq1q2w4eqml0CDEOnye+yySYvgR+XC3BhKiYnu5M&#10;SjxWUryltW1zc0tvSjJFo1Uq0oqLoQUK3qIt443vpCewZoRqYGLUccapw3yZk05yx4tsiPhNbYYM&#10;ZE9ZUV9BusGyyG+o+rqSysbenYqN0uk6rVpFJMaykrVhrIi7u0GrRrHx8bfV0xs3vi43jzMjvfe6&#10;neTbxw//yqnLyem6N7HfeiqMjUrb8FB9/ebm5qf23kwQPtpQ9mjiP673+l1ceqanpHlRVP/E9682&#10;kTVPEFCdZh3KkFGdBO04czfzxnSwoIyg/VCBugPnr+y7cOnImlVPLq3y65AkZNvLNqnF+V1thp5d&#10;AMEH8DfoGW3XpMQlMpjOri7RMBRo7Sb5uXswPJxhEX5hXDlg4xk0jVPZB4/cmN5IYRC2tQG+pZgg&#10;RGfEdWE66KtwddUOXbKkp2pJSeu1W448215aSjck+RB9F8/P1V+to1csn5SWLe7q7mIASqLKzGKv&#10;4SUn6OUpnBGX8F496sinrlywC9cp7Y3bpbau+r91blMgxrg6zxExjYgkoiU3EKUxIoMCGQsNApYR&#10;STh5yDQN/cUmSQP6QQz7mjq8T5PposQOpwTnVz4Mb/mrZ9FOk02K8eIF33l/8GLDbZfqn9m46pF9&#10;NwznZMmWCfIKryPn1/35Ohp2MycweWJOU+qZNbKQBqs8Vt4QVx4cGEXvKigsrKisLCwsZsZwPTGb&#10;GZlpVndrAjaVlUmjWMxMlQwTTDpy1kQ7SqmLkhFO5L5TXGqEfNsf3/41qWK6nD4Jhmh+M3x2N58D&#10;MxvXUKzwicnNYIsKXu6qfUwPPfSYhEmNyt2d7nlhJTTPCXJ0RjvRxZZWiXE5qduCiumIjrTflLuA&#10;4wDIi/Qs6ba6nRCdAuZj2w8NDpMAjjIzOkxfXerWpXG+UBAk35jTGYfdkqolzFhXZycSmMJQFFjh&#10;GVhfRm0r42E2GWamLlFKQmlSzmL4G00SUmQANLA094W8+eCT2B2g/9h54Hb4oXExN1Tdfp+1MjPm&#10;J/BAuByympB4HBDWN90+sb3iDFDdWdwuDnhgQEU2T+YQN4sjLFpnod2g0YrA/hK6onaf8KAYnGH2&#10;NIKwGd11t2ggyTIpaWtG5onhwYgPu05i1vr8tbLFO08JZZkyMRlPNe2qSqGdLQtMpoEbboYF9sop&#10;CFY9kelCbsbAgoIiWFbKnMl0CA0WmPQ+lZpVUoJ7z9xKVpqF3FDziV/48z8uLCw6cuTZQ4duLyoo&#10;lCEzN19WWZmVnSvH9iwKMRi6KuB4iB/4IJy0jlKcdVdXrFxOhTuyVLmqoPuCSFKheZTicWwnuJR4&#10;kd0fLCJpdtxUzxEBEyIUsRbU4vAmRfiLN6wi10tNUSK0ow8gNd6wrqtWraLcEsO4kquSTLuOn35p&#10;2ybffkE8wJVcBb+DhcFL7ETgTAcdXYmxk5N41mAK3AKPIj9C/2OKBVKYnyGoq4IFzl9Vg9/SmK1G&#10;HmeiMjJ5FD7l39yC/L237F1cWur4F/5l5L45efzG+vpVBDxLFl+xxlhVFRVwPvI82EBCHliBBuWP&#10;qLA0gCuVNZDaLT7isWJpverKTbYsEFTYkwFjKsvLd+3aSSO/I4cPk7acR1+E7ExiDW0dbVyKpEvG&#10;yd4uKi4unJnbc/zcizesZ1PNW6SCh2WJvb0gz6J5X5TKRZkKzEWG7S1ipQ0v+BwCTULnmiYkirf4&#10;mijf8/5dZtiOZ0OxXUR9tlMhZJPFFrmTUaHWRZY3rE0lgWW1v93GsE/kcYhYW8RyI4SR00mkEMup&#10;Q948ii3aGoFAqMZ6SagSbWoqpV7OXziPGowXlZ0Lu5NuLG+/8o7Vt8dk4NYtO7lm0U17V3z0Y5UP&#10;PFi8/0Duxk1pZWVoNAG/DhlHS0ujD8llYGdlGTXsippaL96yMxiYsjn1sGxjLg5DHBkaYb8xQlVF&#10;VRl4cn9UTFoZxGYQhIexJxMTsUzK5Uok8/7vDrvYH/p7IZx98L5PwmhAMFq77oNveeCh+x/auGHj&#10;7bfdvnnTls147LZs3bpl29bNW++47Y4N6zd85iOfWr9m3f69+9avXd9NvrzSRc3IQbRbQMa9LT7y&#10;QD0Quenwu0frxd4MTrOYh4oxGLnPzqgaunLhVK1G8BmzXlSy3quLmltLTFjMC5lHzorUFIP1yhVN&#10;/RIcSeQ/BNP1u6+89PSq1RdWrvRIlJifGuHMvfPCOVx1T1Ytc+WMzPsYh13S+5cu+0ZzUy8KvWET&#10;nCMZtzUZZCvkE3vdVMuJL0atz91laC3Q5Wozfq3toc6x5oxnjMTJjExc37bAsV3TBYxfPNKiNADb&#10;Tz4e55YOJMTZYKB8KFnefuaJx+IC6ek4K8h4KlJFJPXARQzwE1xTRMlUBw12iOgMm8opnYF7csIo&#10;pc8mJp1bS3cxtzw2NrYy641cUBkvpR5b3ocOW0hbQ+O6McpiuGtEAOaBiT38QVgvR0YIgh2GGZkE&#10;QBJONnJPhlAUfo4V6gEYR43xnpt2JiXUb1m3sn+47EeP81X/ymXwQHzlXDMnKxddbXR4vLu9gx5B&#10;IPwxnHmijJR0UY7QRgloQG7/qwSnUHKKq7iryFwMSgGn5oD7FwK92ZiarUhUW9PW0ZbUfmfM0A6n&#10;H19Zwpb86SvomhxvOCcvSxA5F4X+rxPDGA5u6wyrTkrW1I/P8dx5gyb4Ns2UOBDPnIMXtrezB/cS&#10;rchEccZURTSqzqYuoYzCCvHqG24ixPFcInY7K6ru2Murd++5qWTxYurWffe/vgvrWlxcgkOjrhZT&#10;FM+PFHQgP/xLUba7X37t5S2bjt2w1euXufroTxosnK0v+y52B/k8QLdMhL4muckbmKqkqsjJPFRm&#10;y2BryXQybREuNi2ECAAxZiMrg5EkgUrjzrTrlglk2LpAH3Z4g5XS8wKyYPIU75TTR5TsEw7JMeEQ&#10;M0BFoeYnBGOMtjajEuxOCD41hVATTUrl5uXSWlf2mPb1tBRhpT6pPxbvD9U3fPTocXpyYa8eWbuy&#10;vjDfIYfq+8E84JGUC0BeORmU0NscToTJseEx8SXLw/VkUwc7u12ryXRT3IP2/J+4gB246pZ0du+/&#10;UPP8prU+w3zolBMd0OHO104e37VDgoYkE+ZAep1cVMyOfmVpO5b8Q7E4RQWC2hI+F6HciZVB1+1i&#10;EXrABSJZ7W+UnSe93xF20c/M0PYqBwL24lZ20LEhI+x3QiKopjvZ4JNT0L/9Nc0JQkRmZDAqAX/s&#10;8Ef24fn+8o1zHf/UNBpTdeIMObkGhZjyizjwzbetW1LOkP2I/nSmHdFJcGoM1s9/Fck7ZbDpPpZJ&#10;abgN6ZTghqyGnatFZsa7OIWSZI5Sn4uaknyOZ5eHYn/yM3QY8l7pGDA0oCIbKDPKoMfn2z9AyGXl&#10;8uqKsnJChXABkjuVr4hEDvsXyTaiB2tiYkFBSUlxMTNPcn1He5uBPoCR9hOxoKUfzqyh/v783Gyi&#10;nb3dnZ3Dg6mLiyuuo4loUv5fvFm0eTO1med61d+Jx56tq1u2ey9TQUokAQABxt1tRNqRKtElEmlS&#10;IUlxrOnji0u2t3eSe16TnTmck+PbjVm0Pn/e29RCepAEzAGJgDU7SjzbbE5fb4OrsDC2qUV3KosR&#10;yl/fTU5p3jTF1t1CMlpk86XPx8Ec+QmJsU90dDhv0a+UIaifNBaAv0s8WHflyMo1TrER/cQSWERI&#10;/iv/yv5d2HCxVGefGiWbFDbNOfHW2tr9Vy5/79AdHRVV3DRiiewMckQd2MV7i44IXI9uQMSSFBAv&#10;mMhUWZhAaRWmiwXJQPKwW4lbzZV7JWyfKGIa7j4k2/Lu3nteeu3FzRsOr6pGE2O0rIgnebn2JRSB&#10;16q2GeYDiTzp5OZJxD1HXY6ERPoFgSSFGzL7VgNaKc4uHaSxS8vS7jGN1iwN86XaRAiCYPnQyVzd&#10;N6pW11ZLOiRAuVnVHiXnJj8vvz89/eLy5VVd3ZuPHuPW/UuX4kaEfTQ3N2Hm5ufm7r3pprbOtosX&#10;LlKwn34vHZ2dGLT4JmQJCqNompdeUmO9LJZXesLPq7Cy2q8HKBJjiR6HCuKyrlwElQFDQFa0pQKv&#10;TchqIlIRFMLtKcvs84sJh4oQMUeGZSJaKXCjUri8Tb/WU0zMUVRU83BHRoyq6YqKxxXEhq1tJIeY&#10;r7W9uu1Sw6HLDUc2rHhx29oo4YkZj8YcCYDrOGREwSLy/wFhx1eMHLnAvCF3JSJTU9nqjJeo8+LF&#10;ZdTb4vpqlWaoYBYV2sFbi7XHCijOZ7kdOBoW5mphEwlf6VvM96B2tB1OwB5SNVYs/zz/KMxqJQ98&#10;BcI3sn1xSXMyxey0lrb0+q2Jae+CLIqzGqy6Ham68CriJZb/p5wVZ/UJZkoHYKNgSCIR5w8eorYJ&#10;dQOBNdV9bOiuZSoUa1XjiWkhxeH5yEVcdTA6B6CyD7gMwXVEJ+anVQybBz6yYcMGftvU1CjwdnIy&#10;/mu7cLBH0UWMVM3bznafV6kBhxGIXPFHz86DY4W/8mtMDHpMCx8jh6BSHNjfMt6tlWiYDWbNlIJG&#10;E3JrOAMx79k8zc2seBW19qTSRwQZK3OcflykxiLvIsKLTjAf/gLYjevrilpT/avzLXDLe0ti9qwg&#10;GS8iTNtKzVOTDxQCApuvGyMqppm23YOnxhkYjp04Ol/zs+KOrhPrVuK8FLTbzAcfv+8CUI3mxDC9&#10;LqBJcxo4jfknJimsF5UUIp7Ot5sC3kYcNvBgV0m3+ZM/+T16JmDUVa9aGTdHxS3C+Nhtiaiwqcnp&#10;KenZzK1y3OfmDb6ksuMXLp6lHlRxSeHgcB93Y7QMB/R+D+AFYEQpKcruVzYuOrQoCgVC/4p9CU0m&#10;cra2cdoUbvpSIiFU9F3UucMOcB/6mSv3DF5OqMREVJa83Hxp2OPjbJibTp1jF+DtNuPNoJLOg0IX&#10;tUxxbJ4wfMRluRpMmXzSjq5OeiwA2YNj4nLkXobAUpdV3D2Yj5h2bAacK4h289xJz+LCPM/Q2CgD&#10;XbFm9Z69N5GBCcYNFQJfEWAWrk9mAffF1Gm7dg3Wc9OePXgAz587V1FeARManx6wesaqb6KSYThT&#10;hac2PLqSxk0KS7J6N/BZlH3Wk6LgoFizsT6zc6Ccjo5OhlpTc1kbI26WMnmkxgGCJR85O10VOjEt&#10;MOS6VyzZ/vJJZqO5vBj5Jj2GKvPIUZwRxsUtmqE1gVxc03UuZltjQa91zzcfCQhp+0w0bPA61ygc&#10;+iQKNBkhvm+bSQXQ1AfTHDrGAtmpCoSGdbVEr6/fYFzGYxHR1nWCdfYnThIjw7gRedwMXkAZU+9c&#10;VWIIINpyc/Po+nTlSg16/pIlS82TTa967X1/xV5q8eIARhdxAX8zfu1a34njGZWVMAye9+LFMz6w&#10;GD4wj8OOi9J0wgS2yq5ZN7hEiF+0OqJSYtjDXg/eJYTUExLXpVJFHrtINpiIiDn8Tx/P/1+E3XU/&#10;xNQNJs1WSrzS2KUvKLwNT9xH3v+R65469k/qHUR/FhcWdfX1XLhyUVcxV6ulpC3Y6q4cSF02hJ3f&#10;OuK2EjeeS2hgEwUNTJ1SqFahInmHHOEiwjBgmy5ojjZzDps+IhOD3H0qz6gqDd0l2Bpku4Af4U98&#10;6tz0rqbGFYMD39i3X5VTbISsNxb40q6uQ3V1P9iwZYDK+kbPrlDyEx5oTU7unsLCbzQ1mCJI/24p&#10;6dZjS0WpxPH1JHqe8KkCUtLEUtzBF8ilqsWUZQ97yQY9tK5jCVL6FU/nRRbkq7d+G35p4zGupps2&#10;F77E6K28l2ZU06IcTNWImhR1RcQc6hbxmRk55hhPpj7RwAA1CiYUT5idpzQINElhZlVREQ82342F&#10;+7gK0gIQhzKGrFYPC2TuKOWuscn4j3x/FJMS5EHLZrcWE7DwkVPyz3doun4d2T++8QVLNOPdIwEB&#10;5QQ5AoHl4/hK0a1RNg67SLpzM/erGqQ/PuXt93PVpY89jQOuvXwxXBcfU05GHtYd/b67OrogknRK&#10;IZFiFp+k0gEoPcrunUHkIhR4UNxS6FZ6attvVvNVi67hmcFiSomeXIV+FoppBnTOty76nQqidZT0&#10;MHau5GJBRdTXQkngVHelmAM4GniXpVRE/EEczw6Kp/E4DAy9So45NX/oAgftz06on4Z2RKEYpBUf&#10;HKPWm4pQTIyzWyzROUgRwaPEXkCycWXuy+TwUPx8fiaxd4DdkLb9hht27bmpsKAIBP3Pnnyq7Vp7&#10;6eIydDJS8PAPsmPZB0wKVYsq2jvf9sTTL23a8MqWjb6mJtWtiLJV5TN6D9pfujQRYwyDHO5/UVkP&#10;A4Yxxx5+ln0j6WH/8dRyy5c3OaODuzCDiGZQFdLax8d58BEc/YZ4VfjI5l0qLy8rSMbkMDJyWpWA&#10;D/RbzyDAjmkfSrdEdAJgFOImyG2y/Yms9Nrms3OFixdjoWE8aLiqCkSyg5RSAgzGE1Qa9s6G5k8e&#10;O7Wif+CpVdVfu2U3ColTAedb/yEZu76/4Gz8KUAIuwnez15S6SjpuA7uE4nbTGkvmCwWCzIr1C2B&#10;hJSgCAv84NSyCholb2loPrOiyjXOKAZmwlZm/OqLtSd37VD0nCfGXiYzxhipqg25JqZ4AgxXUG+L&#10;WQdpKdfxbZd6bzws4BIcsQKawCd/wuL1QP69SrapCYPnqOswX4lUDZMQYiIWHlBhee/oDbdxo1Gp&#10;eUqjA0kK2XNlufBC2nOu4mzcrU0fvB8+qiChI/TWRSKJnrXGiaxOkbzbBokR5w+uEqjz4XR4yQgu&#10;6Ffw97FzFd3azRLcJioPJXni7lQfkjKPtZ2EDpev2Rba0HyqhCmOPTA4ZP4SM60NmkTDShrvUbGO&#10;PCYcInBMprCjqYkSlnwlNXVuHvbIPQAX432zSvwU60ygFGYQdSAdUvmhM4P9g3jruIc0uWkQi2qT&#10;V5CTjXE5PNCPLpWelkqh5N7erpbu3vyVKxZ7jddfzLFo3br5oaG5TqUawYJnLl5ctndfz/zchKpJ&#10;W7UvKorYEjFfuJZ4dvw4AqvGxZ0oLVk+MHiovulqbi7p4c42VWBJ3SoCVU9kPUOjiXEQdqj0bAVJ&#10;HKszJb3XnFDcWuskowtmpGpjrJU5DQB0K+QMPTq20tfdbLDA6GPt8NlVU5ogJeWKoQVFjWFJEN43&#10;YmH1921va6EBhStykToXO6ORchuR03W6XOwPoyu4NciIqvv77z118oV1Gy5U0xZW/muHO5jdKNyE&#10;M17Dfcib5oBEILcSLlbvW9zAdSHVAxVEzTxDQWU0mXvYpWHqvevQupFS56aWdHa+84nDr27f8vKW&#10;jfJQ4GK2WnUU4NbdASmrfw713ALzGSWEE9QPkHp/s/LcsSKCDhCVQV739wvBR+UsgNgKgQc5Cw5P&#10;MzepEDjcXbWpjGeYnDDgnfAuyRTLlsYBk1PYF6cDgEHdfCZhDvFRUrIYOULkEfOkefMmKGrbiZM8&#10;9fiq1USnLl26iO97z57dyJenn3ma4VVWVbGd2661cUlVJKc7uUsomwUoRy/jMyhGMFjM+zAPw/C5&#10;xkzgoOIdikqazmSaryOPoiPiHsFEGU0svExNdZqJ/RXvZZAZFF2yzfVHq/mjql2Bv0LSJNTZAl3L&#10;ubovfUCZVkJHP0EvdW+B/fOJl05vb+k4vK76+c2r3Yjw0zwl1tngdQR8HZH7gL0DuKvQsS8pXVZZ&#10;lSHhkCNCBq9jbktLKpctW15UVAIRj4Ky12iIPCkZh00Mm2IiMdTRo9izmodIN7eHCpiwNLPYoLtG&#10;6/sCnhxNp0+q/xvom0H+kwbtD9hWQZIfxewuvEg7Fw9WucNOGG3L+7ZkQW/OLReHSnOrlkasNWS2&#10;djDhPmmRjqQ/XKAE/wauV/1t+pW2sPAJlvg9Ns72omgj81C5uJwI2MjgIFudwlDyyapZgJCc3Ek0&#10;qYKbs5Q9pgLyqpUr+3p7+np6c0lBcGc6bZ/M6e1OGV4eA6BriZw8cfPCZU2Mi8aQUdNTJSVl+QUF&#10;vJDIzLIzFvlhzEy2h3Jkhi7lNOREokwU55DmQZ5QoSodEfPhWwlxFV4PWKXTpy+lYTRe52iL/nSF&#10;J7QVpE3wlSuPZukEvgMtiinx/kNfVvfN6U/bEYfyi+vGR/tnVPfWhx3iT+bqCvK3N7WmTiseUNXU&#10;cnnzRu9ZxPraQnsDXPBRICRkvIpATHHzSZCuZUhADAqDopiZhfdZeguuHfFs9eENsB+qzWdORc1e&#10;4oc+/B6ALNSng8FNKtAr/DMibFESaCBKTuJQSMAXwvRSF4AZpvXHufMnCwqz4xMohZtE6QNKm9N+&#10;CKGg8riqt0OtFg1JywJyVTvCMstxBKpBu8WKDTIqndGxp4ZR9Xlx1Z+nZCigLtww8z+tErpIlFWm&#10;wAEiWcsZH3/z6fNMSF1hntA25i0QV3JcjMwkihoL8MnFmVMmA/g3ly0rK2OLkxgLR4bgeA+T51sb&#10;2CxpBXiUaBeAYUPAB01Il7XmmSpGGzefX1iwbEV1WUU5DgsS6RGAFIpCxkCzZCfRWJbW4MUFhfi8&#10;QVazN9asXn361CmKICyprBqfHBD019D4aoQn+L35xoL9K75ujFK342MQ+tRfQzqhb0CteL+Yhvb2&#10;titXLpNpi8oNkKS7p5s5BWeXn5+XlaY8OOCpmqypySUdPfSKPZ9FrVarC+BdNbm1peDKYTcnDxrz&#10;w7wxCdyR5bK5XXC4RG5TGdgGR3XRYyso1ib+a+VGJUjlkLfQjrld4DGcg25uNqnoEz5LpkMsqo67&#10;OS8y/7L0DO5oTDPALYvZhUF6JxXf8/y7yIqam2NDDddUFlgUo92Bnw6SplQTQYCKygp+IeqQNWgB&#10;MQkMD0PpWFm9lqsNnj+XUlDICZf+4gunfvmzp3/j12r/6R9oF1v50NsA6WVn5778yrMR6/GtXtjY&#10;isOOV+3BvVAyOYeY3+wjLEj46WD/wMTouHdWh4oUECQCbBnc3Fd2yHUIuzCkE3Gr6EkD3vE/pMRG&#10;57tc9F+ZgAwMMBMLgcPOv5IVkZT0ofd8sBB07fT0s3ccWvbe9402Nf6oKP/CH32eV9tjj1Z/5KP8&#10;ru/Y0efuuWvxHXck5+VtWLPuYu2V7oFemR+o0VTVDjOSnE5cEKq4eox31XmusV0D4nnBAsVyFSJl&#10;Lqiyb7qPOLzXCbN2BxCE8Rfv5mmZYmhXvCZGJ1QdRJiRKbI0VVPceCVq9crBwYdrL399z03sRmw8&#10;7+OJawYh99DpU6R/P718BX86T2C9jF/LPfb+5ct7pyZf6dOjKVBvRChnn1lNnGaW4fWqks9kIKXC&#10;mAlcQ8q+5JB13QpCP2rKLmAFV7Hy0OIrKi6hzgMhtQcGsF3WOaIOVVbV9HpBDI96sk3YNuxW23lm&#10;+PHGXWHsOYByvJRd1U9HPABZQtgN9XQRhYM1WKatZtirnatcJ+n6M3Mg7NCYYbPGAuapdslVLTZD&#10;n5Z4c3B5Epm2kU2IC0NHBEu2/FxSdG7gNOAz5oEprsuf7p3gTeDcJzl3NjDI5a1zw9gUR/yvJvxk&#10;sbszyLchqVD5xEs2bxhcuXzFv/1nWWvHZH5eYkVZSkIqSZQ9Hd3w87RFaXnZeYDUAKRALWKJmCjW&#10;3l7tGi212jtawOGEJoiLh7fLFUiJECXmyKnqAEI9uJ4d74+ccSyOTYXPBQLIbRlXUAIXtpNQBsLd&#10;+pkSdMVhZN0zqPOjXtXcUQqfJSY7vEvSm0Q2Ku5RhW2eWpwF2Dzt7e0exIK2ETfFJcW44eD2VDYA&#10;KUEbECuHMK2dpYt5pkNcehb1JfR0lv4GvEJPw/4ZGp6ibPPOXbv27d8Pub7yyqsvvvgS+baEYSGY&#10;yxcvtLS0ZKM7p6ePjY1wPsXgP/z9/25dXPzE3t3+gG4Hqo6+pUzAWIW8UBqanPLuuXb54jPg/hcF&#10;p9RwE+XbGL41VzDOFfnrlCqooLQ+Nze5we7IzqI6BFFlpobumeNE0sy953gFC1larjwI1oR4HHYo&#10;0Iaws0iVekSaC4nQLoUL7XCQIz3s3QRVkUSey8w7/iyuqMBhx0XQPzwNSuNetGh8YpSh3dXQ8ukT&#10;Z6v7+p9es+KrN+9sLCl0s99ZikICwc6XFSnuR5n3pEVpgIUoKKmWtNKgAtPIPEGuCfmsusPOiU08&#10;xM0kitEabTlpnVxace+rZ5Z2duO88wm0cwOcHajIG145ydR0VJTL16wKKQY0RgPBC0+MQaUyJFvV&#10;vYAAElcOagsGEta3qu9QF0DXHYEz7g0+CMIpYkYhu/RydWwLIqgSQ8pYsAiGPYxWxEKhgnJYuXJ8&#10;dqoMjhJsGrXPg2B5ljvDyZ54ET2s05jLtetHaPxBhcfCwx8q4KtW1MlYk34YekoDoyKa6kiWOXza&#10;7+XcLHofzZXWcUHgiZGyH6xPvXy3btuqtZC7PATJERzbFCs17cKP0D8wgPrpIVzuppIF1gWbaaFE&#10;tBfUl5k6MZmXnlZFslh+gXwilPazfccbYhXKGZeRRiasgYzIxU6Qdx5sHSXqdGMC4WSETE6ij2Wk&#10;Z8In0bnTU5N7e7ow77KzMkjsGOwd6R0dRaUseMPE/lx6+P/2YdKqVRJFra0ibMLqZ89uuOVA99zU&#10;ICXKKLBDezTBEEAxwPZNdZUcMjBNQvzxxcXV/QMHa+tqcrLpeI3aaxg87BHDUsj/JmtSlVm5surS&#10;SONVJM8FkLmtZRjZxjEtVD90CeXhVdtu0tmMPWlDhHJMuHk3xfumpt5ZWcmZl3A2icsFkGonj1MV&#10;VQ+ePw3dNOQXxlJpLLk6X/JvI1qKTriOtmM+d7KP+5XDTzcVFv5w03aREx5vkmBlm6ErGNIAfQon&#10;uuHbBA4TsF0kOTyAt05NtO3pgiCTTHaD38s9hEPE4Mk8CFME4NgcYirBKXXefHzlrdfe/eTTraUl&#10;h2/dx5+qWm42F99OUu7dsBsWkhEFSrDGxxNz4kwlPJFHNSNZz0VhxQCIGS7+apljVhsOZmZ2nCGk&#10;GI22v7aUW+2iVx3CuQAYx1Wh/BrFpQBly03CmDlTOqN5TbLysog6E8tnMDyVNdhMal+8GK939TPP&#10;9Pb2/bS9nVpcb3nLW/Jzc7733e9e6+5Yv2EDlwSParpLAt28iG/pveDJagKmYn+WPkoIFfLAwSw2&#10;EthC1qDJiMAdi+bnNZxg4K5b4LSxeydqkhnL1owsJJ385XLAXzLyI8Cd9UZziSEXXcCcnWsFdpPJ&#10;Fh1c0inf6dyqv1rww1yrvL/1Qt1HXzg5mJH2V/fc0lRa6GJowW9oDruIPUZvYuk2egQ+tIIgGsf1&#10;Djt0P4qbA6W08ISqslkBhMrFVQDsWFRr6TxpgW92HPAu/iVdV3td9UDNZ82BMhdtn1Cj1mPhmA/5&#10;vC1juMVEluLnbjG5aqoTQ+BqiLwz2J3YQmJ8U0nRzWcv8KOmxWom4wAIJQQZCcqItvTewEmnWKGo&#10;w5xEWitLs9Ej+DB8xkImE1SWibx15qvWIY5iSareF4uIheGMJ5AcOBwyUtKKiwqRTWTaWQu1RDVb&#10;oYqXwfnN3tdvzTSPA8WyZdNmzm9saGDJUT7xnhOARKUXGVhtPYaIioiqio+O9UCj9DwMxk43y/wC&#10;6qFRhoVGo/RuVr02dhZkBMI5oKKgahtCLog8RuzL3YPSBh3KR4sOKygsJmyHsz6sk+DJQznry4cj&#10;z+ftjYLGf+iL7hOrubVyB9ofNv/urRPSaIHRBvdxic15dWOj1enqh9NAUzI7uKYZPfJtwEVPlZbs&#10;q2/kqhlYVfEJ/curcdXi5IKRwmxliFF+RD1m3LdoHhIbgujH0UsRstvCIdqGFmLR1JgK5BqJEYbV&#10;H3CH3Uc/+j5mn8pfmMIsG3RlG1/3IB2GP9Mz0+UQVUlXCrqROxO384Z716zcm5WdPjrRiRWxYsnO&#10;t9724V1b91/rau4b7FcuDuX1DQZkyZ7SvWR7KK9HNebF5SjpYpFVKb7Qh1KxdOgr4xrORFw/ZKBR&#10;mIhngcurxeTwMHPPmY2Li1igvafOPbtxrckhKzphmZ6iAEe9Wlti/ithYxmOXJNvyYrHCUjVOVrz&#10;ke3Ce+ZRlBQ3i3nCjqJQCC42VlvXQZlm/uPmqeZQWlGOt66gpIg909bZwXOAZePK1LPDNi4uKqJh&#10;X1tbGytGqirNKxgWyYZsr8uXLpeQYZSEU1weMfipOqQa/9JamrlgNGbFpx2jo7aLakSiHslz1FMf&#10;AkKBYYHForwn2uJY5B+XYiZ4xLT0grx89prcEHOzGG/4OfLGp3YfO3t44wohXKSUSmBiLWiLWXgB&#10;VZYtLUV5fh62yGJ5R12hrKPNY85jhiMXqjAPlp9nI/cQkxQZq/HCZ9b/RIl5WlCVX1E3dCQowTRV&#10;GLGMNilfltfmG48byQ9joT98L5FzxKFbzig92dBPjj3g4DZOT0yzvBhzFQnARS6zlWvLo09HTi4j&#10;Mb1fWArBuSS8glo1q1asA3TNxV968IHsNWvSq6py12+o+fu/2/Od/9zxj//cd+xYRmVV9uo1nOAO&#10;O4Ztu1HclP6wq595yQg4cWDF0sm5aQVt1MB7Coev+sqPCaJseVsqGca91V3E+AWakOUj+RF50gOZ&#10;6td/A2P6H5AOIXvzX0UHTSeiywdZN6HfhHW595637t11Eyec+l+/0vqjH6z/3O9NDw40/9d/PjAw&#10;vOH3ft+9dSP1dYf331J61z2V990PF+eTL3/jK+KIcgkYtjk0wiNvnbawWFDAaJwV+hGwX4t3Cbdl&#10;vjFmR9gDAxoI5OBzAQeRmoXAk8aovWwszTJiJmYnhOVRMrn579hu2lOgGpOS3lN7ZSA9/YUNmyhr&#10;I/GpboWz7OUDly5tb215+uZ9o9k5xKe4lBixNc3gzWraTZSX/0vd1d6ZaRGeCh5LZ2XvIQSkwQht&#10;h1tHNB9i4IIKUHyiJBO34tw751nfehPEfDwflp8qVgdnnATbISqSOxL/hVfoN80pInLnir6Unubj&#10;28TskaC3hmoz2VYUgE7OCCniAKOYM8AI+CPU9mR4xJdGzbtBGQieIOy9uo5NqwhJclKKd3ngHJU3&#10;sAL5LvlU/kdddzy6TtlNaaP8qVpgjiI01Sty2P1ch6auZg47Dn8c3rjDDtXA5TfMB4eU2j4YFtKq&#10;kAUMIvB4GW9Xu2Kiqxaxd66l2DyM3SSFeEhx4ciaFZmXaze/fHxgxbLJ7ALaNAOkIvcnh264AJCF&#10;OluEDmIEY0LaihKw1rApHkgeHGs+zkRa0zVlnlJ9MxBPHq+zrAXzYmjSTDGQruBKgnFCde9T8EVF&#10;KFRczUOumemSQRJVJuEYvAfovCy3x6h4EAeDcwK/o8cC75FKXBpQjJeug5cyV8qSy8rkW8JFOOxw&#10;26UkKEeYwehayr7XNpVnJFl1YDFa+a38b2lpPCY/wc+5c9fubdu2I09effW1l19+hSZigO5pGdvY&#10;QFGHetafiJG2GV2YFiW878VjQ5mZ/3XnIWfLfpgKpCPa5j4LHDLrQo+Pn+k/kefJJlA+a6FhfNO7&#10;WWZobXfrmyojIrO0KVsDJbgh6M1Fl4CFF2j/ZgYEOUrahmpUxRSxKuwC3caGx0bVFaxEHVwF4hX4&#10;SIGfoFWI25NOk4yFrBtqoqKOYxlACVZxSTnAN586/UtHT68aGPzZ6uVfP7ALV52LcitkaHwgYJBG&#10;5yrCYHqOQ9vY+Mo9RzywGYOSBW4um8ZixYM89igWtOCw44HnFylkKCBYANmcbSjOP3D+KtNar4rg&#10;WvooGKY/4xaVtl6rX78OTVx0DtLGioQoZUYtMshJIZJKP3oIR31VUNeYJV87l7Oxb94gjKRuxkqc&#10;6IcSALaIupo76k1YEKHCdLJ0RK2mAjium1pfDllfVoRUdG85ZzACZxoOmPKMRQ/piTvFIPQ157aX&#10;o0Hq/PAprNJIII/8TGdHADOcPr1rWwB3I4zp8frQ1xyRelAOPAaW4tPl1/Q7Ot/2gzCH5KQEgvF2&#10;K7QEPMIr2ml3WMdsd1OLgKenUCNxHGAdoSUZ5pEaJil8h08c2w/gmzoIExi3APOGFStQ/AwlrVC8&#10;wSjk4hfVWQVJpfmHcGlOG6RsDS4/pZNL9jqrN76XNDTYT3gYDW18lJrlo0w6mmJaSubFC5dGwdVW&#10;lOX8DyjLN1LF/4dPkpYtI4A229io3yLdTpxYu+3G41O0rVbVRXlkaBQGf6C1N0ITwKwaucr6ZdLI&#10;jcWp+dCZs/jsuhaBJJCwU29GOLkF6pToI+EgNCu7Q9WOM1SsXQ476eGB4AYNi6HtVCOL0qq+8Ke5&#10;P6S5aY9qfwdCWWSpXDcdvZDu/Pw95eU1Q0N0mQdBEVGFUwILTDE7btVQoAKU1x0R5QRSLySn6M+f&#10;N6W2I8z0/PBrr6Dz/OuemywHSzzW4yguZTROb3gT7o6ID4O1dwelf+W3E392XJv2iWoLuNuPQxms&#10;djBJQV+PhIQ7nnluOCvzh/e9CSLkOhCnIZ60ifBb2TU0Y+x35I6EqdX0RDOR0C+iFpPZFx6etw5X&#10;CCbB/I1zoBaxcrAvrYo57AybFjSdsD6gVkhA8UooXf4e/k8IF47tgSBmQSEuHLVpaQVFeZS4ZkRs&#10;JbPAxV35ZNGOHafi4m95/vn1+K/vvw9V4ejR155//vm1m9bT6wBjChUCJzi/IGbGsJ3JS7zDjsyZ&#10;YoaR6h3y4CqGalVFZNyZYLJZNRFpuRR+a6lXoYMpIoBood2lFRlZFpQKvvSTY3+iQFQIVXZ681AR&#10;JRtckQsUycADpOu4gOMLwzoHYpqn4bJ6EEPY3Xq+7tYLVw+vXf7fuzbrGcKQvy+W1subbIRHNHjn&#10;igGp2OP7gBWAsXfXOey0ywzCwgGw1X9O5cS87CLBStRwVqtvqevC3WMtoNuOEoqbtqTpwI9JJmdA&#10;w+GmC5LGvDSrixIflabIoGE2HOfhwb+aAXMYGeV6tDjQ2dBWZJ/Gxe0/f4k5by4tsVMSSD/0AAAk&#10;ywmqe2upsHHkbIQAlNjZsOV6nbyIVkR+JQkic+RZLSDuwH193PwrOKdVzZLGT6WLCYCiSUQeqD1K&#10;sRt7YAxqqvqYlW3ajrCnymtXO1OAPkxS6eISHqW/D3NH3JJ5tTV1/9EssFTyOYgH0ytYLSzGx7Hf&#10;0c+hfOJGvHFR4CZJREg8ESFmeWF0OChNb1SFwObfZLcmxBQbCwCkZ0o/CosPREvjkCBnR75SfhDR&#10;ct3Q/dQxpkfgwjb2oCk0ZxkFc8Wv5Cp3rT1E2wmtHZgwQsBJe7c4M2cwSUPzsw8WljHC+okR1ZBR&#10;upVpMvbI6N8ZMzNVA4P8WdzecW7PLr5iipgoV67cj2RM1dyOthV8WuIROEJi0uyPp8a9ZJzY1tMC&#10;3HLLMHwl6VlMHZyAxfwNaPVHf/S5gvwi2qBR/ws7DtGVkZ6MdZOZkUZNRzAik1jF87QUJC9nKD09&#10;NyXZSi3GxWVllKalFO7a+kBF6Ur/ZNPqbQysrrWejGl5QyRHCKdo66sZCMbVFOXbrLuc0FUq48Ui&#10;6I0lXXEYewk6p9jzKyIS2WbOUwRFlqUpa4SbsitIjL3lzEUorq6wQI9uYQH3B6kO0dzc2Mgw731b&#10;0l8P68js/YnqlSu4zsWLF3G3EYcn6wdrTqJ9fsYgdXNy2FGsmloMui4lMKYZeUVV1ao1q5H2fQP9&#10;uMOKSoq5hbj54AAVf/kh9jEyiZXr6uhkQtAMQCvQcaKysvLMmTM8Qlq21Z+WMiROZ84vjAj6Egde&#10;WNNTUVIFLBEcaQ4k8AhvafjIdELtvpsxwzU5wgxSviNn+fKlVGPnPQ5oHJpEgcRsFiXVl+TvPXmR&#10;kNjV/Gz3IKh0Gn4K8/obKw/0NmaDrWiNYIZ5Y+qfdhS/cvHPG2YPS8N2g+EUAueFKziudkoQWfBL&#10;MW1dPzEOXQuTjwaFaoOoXpOsjiq7SJjZvoIepU9pJ4vgtZkN2eR+d9/0mhQ7XLdwBVryL6xNIH+q&#10;vgji3s6L0fNIb6buoSooG/CeHsuG37Kmzr717c+Vy1fzFL2vvsqoCnbciBez88jh9PJyOvIOnDo1&#10;OzFeuEeOrdbWJkrI2MYP9Btjuwn59U14B3DYkZmJuszzqCIqnRSGKJsC0arkrS26erRZuFLCTynx&#10;C8n6xpAX/Hevk8e+y3SECUYLn/jHoUR0Hhd9wmIEo3X5434FE7drV6/96Ps+zLdN3/rmyNWrA2dO&#10;u8Ou/l++vuZ//Vp0/Vff83DxLfu3f+nL7q3zK1+ouRyqAEG170hBlDyTgL0e0RAyX3cDGdjEWhJJ&#10;iNoYtcqyqyVzzYtteqelBrreyeEMQXad2a12Blt2FnkOv4WylwwP3tHY8L31mwYpuaXSJxQAUlF5&#10;IHgffunFU7t2D+07wD5VNqI1gZkxwcyb9y1b3jM5+aPmJijeTGy1I5QktqiRD4DTTAwE0xv7xlCT&#10;xpyx/C0C71KFLG1fG0OsSdw6Gc++3mEni87S0gViDROuebMg1L2vkBmr7pnyaTG/+sK+8AHLBT8F&#10;UkH9uYm0ew845DK4pGSVCjGcvCCf4A9mMUZUOsRCIJJG5iqSOe11Ca2UDV/JaIR0bZupFZrl39nw&#10;AqnpipD71X0qYulQGaRh7MtlsF+f0rV+O5SDcvViVr4JcRQTBfbIQSjGi1gap7BMHwGIDQvM86JG&#10;0NCNX3n7yPH83Np1Kzl5249+CoNpyMulywY58ulpmVCInPYgBzEDaOajsinGDy0iTkQXXxY8kHkg&#10;kMNl5YwjrYxSv5nqOs3tLM4pHcUBQTjcGKDEvPkjnCmZRr7Ar2ItorQU5fBKQzKAp3fIEvyKZEk7&#10;uAXPJZelJb2yQPR/dKOCB8Rs8GEwXbB9tChuBcfu7euTWwobycgQlmt15QQBkMxNTh4Y0Q/JBhIP&#10;Z5Vp+m4ezw2bdu3avYc47RNPPHn0tWMMPzcnD5zC2TOnUexQBEFtE3BDwDHGT5y+XNnVc/jAvv50&#10;+fv8KZxRs794fFe8fBJ8vwRmWExxRidjVRJcwKGIgAPeYv+VhmmpFCZWnMwMEoIPwoBXps8k4Z6d&#10;TRZMb6FVi2JJMo0IFPOA3nUXqvA519JY7TbfYpooUxZFsWZu+SPwZ2TrDs9M050dywG6Y2iIzz3H&#10;T1W1td9y+vyR9av+ae/25sVF/si+ypgdupo2gvR4d52oJLZ5HwMWp0rek6NDuE6G0CgZhufM6hTr&#10;cc8h3uUixrqXOsJODrskOZp9Dk0tnu1PT20oyn/gmIphN5UUuB7lqhRHZWtX9YVLZ6VTWuFL+IHX&#10;erf9qPQWfIMkCZJKibeCK1suW8BTwv/Y0BYcYb5SfmjjhM4F12j98JQWPnFmGNU8kqPfLAmrm60H&#10;kyNLzX8SiEFCllIwzA6Wm4mFsMe3fWfYNmsZKdxrjB6v60eBjbDT3MJIbK6QNdEn/Na1f35F3CZg&#10;VTFeyoB0Q4MqmmreeG2p6O7+yBGj8zfRCXxLs3qXuJaNjcN0GqQqWzVjUZqHduClnujHA6l0/eQk&#10;+bB0JcbKYZJUsJrBJ6ewbLjS2AZq3UfJRRhdYiKByIyQ7UBR3A7lk8+5C0BUaoorYooH1uJhvJhq&#10;WqhAjfxIjgYFU7Ua/BCVVUDdsVHOL2DLj4+Seg/UiB48JUXFrdda67r7lixdkvs/kEEsSfx/fp9U&#10;UZGQnz9TU6P9zx44dWrFmvVnifTPMwNW10L1ztNlD8P8hRS2QoA2v3XYlnFxD509x96vyc3Rfjc3&#10;jQraBVhVfQZR4amEsasbjIXlWDLfaNK25T8NGnxrJ5ph6UIZoWqLq30gtTH02U2OBwY5V/BidnuK&#10;i49JfgUB6Ygr1ufLQrmtTg0oeB+RSkQwscQT7an/+2SKdBPibq2t2Xat9Yebt/TTps+6H/IrN+fF&#10;P2yJKfHr/I3H4Y2UKm9HNKmYEy+TYoLnc0Xeo7e4git3Cbhbg/ZI+7KaZs7HhCEj6Pu9H3DiTx56&#10;q5iO12aNcdhhaErQ23aD8KDPSKvv7e1lFejXx43UElA1VVNwDXJHHHZEG3kO83LLYnKHnTu1TXk0&#10;89rYi/MbuVTkTAk2q/icBYKUia8nV4jLMvhUiV+CA2z7omQvU1NeVlZfU/v0+fO1GZk3padu+Mmj&#10;L44M//i1Vzdt2Lh91w4mCgkL/VngKyEjM0MoGCvX4CTlrjoBF+RYcfvaMhSw/123tcNiRg41EVzA&#10;l8YA2a93vRnXXXDOhdzG2ZQ78dwZEf7rl7cce3MBmfPLJQZ4gMCzZp8H7l1zagR2t5O381gNck78&#10;X5rWzOyBs7V4646sX/H0mqWul4ruQyPCua4j+FxQ+JuIGV5Huv45nqHrntdPY+UYr0zj+TgVKlXV&#10;XYIKKbkZ+cw/t/UNy6K6ajQy3I+1i2aiG6tUP4EnhW8xA/yCfjvTMXSASXOb0fd15GbiHNcu7HwT&#10;fHL96rFsDwYIO0OtirZAB/BmaU/v8p7eZzesoamjazju1gA/L/qfUcAVQK8Qo+iSVifEVAK3evUG&#10;j45PYDRal+kBtdh/vUSGBwdAyBnhh1q018LmE9P3WEAejHhs4rzCdXL2JcZh9kIExGgBKQuuY4X+&#10;vflFzeUrOdlZy5cta21uBpSn0ijzRKytngDd/2ZnIXK0cbwWmel5+EZQiauqqvBjsHk9IwErzUvy&#10;admt5As3EiCAlCEhb4RC8FZ55uQQmpUnMvtFQ+DBzSe1KFX1iIMjoGMjJCHxw4MHjOQ10PRYzhlL&#10;eL7o13NOBb00s24+RJQaFOMwYo6ur/emdSufZX7+YG7RU32dkt3o4SAbvAucaZKXiwpvamlLwf6a&#10;n19cV39100bHRvDs2jpQrCMdAne855do5mFEbush0Xgq27f2nOHKc2dXGh2uhKuTOwas+7O//FlK&#10;gLGeYJ+UEzQ3M9Dfjy+FpBPMqLHJIbyf4/FTtNnLTqelcWCuU9WL4jeZ6fk+nxMdHUShedPY0lDf&#10;2Dwdl4MC6L57FhLWTsgP9qOAYTL5TLR9RO1OzUiFc4I2oC9PiCwKoifG9+ITJvoGJmhhQT1FjKv5&#10;hNnxSYI1+RSeRI2TABHp0b+EADGfHLxc25CVM0izYQqkWBY1Oh07DL4+nRRHoSDMcvKOvD4gggHQ&#10;DpV6QcMxi431hKgLUFfxkPMr8oTookfWzcjQYFNzA/6CwsVFmTkZFSuriiuL03PSJqapgzzKLCUn&#10;zE+PjdCHBGc/az41Nspu1tafJ/F+cXNbCzXwly2rbO9oqau7fMv+neNjA5cvn47PSl+3aRPkjFlM&#10;71Jh09UNZyKBa6AzsM9YRUINifFE/6dYLDyNZBtRl2R2enhyfMACrFPxcz1Do4gaWkUUlVfkFhVP&#10;xyWMT89PzsYrZV7AY7Lo1eHW3VHw6fbKCjlyrXyNAS1B/ixCoGXETbHw+E0p/c3j51OoPid/fmou&#10;LTUrKT45Kz0nJzMnYT5xFMTlhDS/tJxsEIwqp6pQubKuPP6tfqHmhlGlJ3VbS2HYsA1Qzqg9eXl0&#10;+VmSkppOcxJlTtM61g0cyTlLCVFgDNsPf9YcxJWXB1Q+XTZwvJt/qsWMekUdRW5FpgaXpb8VH8ZP&#10;TxC2nhgfhdvQLGhiEjxRH1rrJFMHKD5umsA0LYJGKWFtS4X3ESwRLyXykjxu1fxHR4e2bLpRJJu8&#10;6Mxv/gb/XvvJT5q+/a31n/vd1JIShsoGytmwkRMuXDxDFCMSb74F+quXrnj6BXx2jXceWERfTVUm&#10;5BbUy0vg7cTM3DhaSKqQ0qiOZmxI6gncoWQZBdxM6LDD2buQAfmMScLFelEbtjQ7CaAc60ZzQhW9&#10;80IV/tKGF4jMezEY5FrJffYJuNz51Cm2RBKqvgxbnFtTbEoDMEx/+S++zOAHzp659OdfuPHr/3r5&#10;L//CHXaX//qvar/0dzV/9zfJBQXUtD/xmV+a6u099/u/O3K1ruyeexj7+tVrv//od7hCHB7jMSWl&#10;quGDlZBTgNQKAidBx+aSC3pkWhiUJ0jOhE/JnGMbw/OnyYSZAx1nHllTRoJoh6DMOFeQv0kJ03H4&#10;1XglT5GcLxKP56ZTMATuZZ49+ZAUW6MF2DtrLvempDy+vEK+pjkqslHuh26h8e995tn8iYl/339T&#10;ZUUppmtjS/3w6CDhVqSPcM5z8++vXv4vdXUDXFMOESGRFY5SYp3G5SkGytNVDqlXjZUFZp5FeatZ&#10;CoXC+ARCtmUGwwWPgnLkErSXTE7T71g/tD9HygXsOky/ZVOxFVLTM7guxYrYXZmZOEcmUlUMkjw/&#10;GS24V4h3W3IqXANPtOX5qaqaWH0aZTUzsmeJMKtozxCecG0j/KHCGs9hAKPNaROCP6WpE8wyMT4l&#10;M21RZjoRCFil0Hc8GMTHxbmyBYLlGQR8QTdtgR4nAGJMz5KxBVtih0uYwrpYXhVwUUkXqXFabc2S&#10;/KiAflLTcQcIOOyt39CAGSBjGZ6aXbN2Hc1JuWdfX393J/n9vRMjY5SZE/gdfV8xdHaOOA4vSzUS&#10;mI5b5pvLanRoqP7qVSazv7e3va2tp6ML3kplgJl1G7jm8iPPVHR1nVu6jKew3twWSpLfFZkqKLj8&#10;noJrAX1KwHsxMTeeX5CHqj04NAiqrmhxMcMHocfjsKMV+0WmqPKxkhH4RI5LS3TkcfE0cCFsesQN&#10;AlopMyTIKHqpph2LwL4RYIM5T6HJQDdcHpmDgQ3TS9Kunk8YGZ0YGkBbSMjMyObzsdGJ4WGSmmZK&#10;S8vZGk3NLUgubEf0oMUlZbRoT0uj194MwOupcdgHUdZUFRFZhJ2fkJdfTMkgDPD8vJLhoQl8kZQj&#10;sTb0CHf6MEykpmWtXL1uy43b+4f6nnvh2WPHX2NZl1aVU9ivsa629Up9WWFxcsKi4cFhayKV/JbO&#10;vi3NrU/c++aWgnwUUogcjyAv/A2yskAPA39hl8DS7A0hX1qET8vTIi8z2DPh7qmNgcaL9mO7xlRt&#10;tjLxPM+FZJVI3cU2I66IMosBDTKJClyLUoGB4hTFAZ7EgxBRI9qhvEkuIEIVL6XjdhyCDHGg4ggz&#10;s3SLZANOjiOXIVqiJpgEcarHb5B2WTVCvZmGHjefiidIrEjFhVXAW45ale8FEwK2ElodHhxkoLee&#10;vbjr6PG2yvIj61YerShVyRKVO1OMahELmpSckZzIiqaoxqHKWZDrTGtZ/YtfmI3LOMZHBgb7+gf7&#10;RsaHZ+IgVfwRcDchv2GGyGAeIwm6SE9TXU+4J1cxTIbH0xehr5L2T+YxIp+AArt3LmEgLQOCO3ip&#10;LnEusaesIjs1M2tRemZiamZCSl9V/tqXTsTPTDRnp472944N9tNnd4KyfXBd5X0raKK6CdOzi+IX&#10;ZSVnxlH6yTLf5a2waKI0YPfJu8ln1SQsIswWgjKsLhLSTDtVoopsZ8FqbNDa8CFE0EPY6vlktGFt&#10;YsndUezWsBMypIjG4IyXL0A6iqRYKjzPcPwqqMHjejFTLprKxSVUmGhhxcThpCq7Oum6e2BSmqZO&#10;JTe6FkOwVF2iLxrJJNaKPDUpYY6KCYRKlIRDIRhkEU5XzB4xNatsb6BIWx9RNYPEPsPAVQE+q8Qq&#10;OCQlXJAaoTEm15idIGSEBLrq10HGEDOVgvq7+9tbOrhwWUVlXCKIDNpKJuD2SUnLnCBHbypxZJhd&#10;P5ZCJMAK8FD8HsLLz8lCKc3PzWSputpbWP4lFWXFBXn43lk9SrqSGjE/C3BvZlEClfuxuNL50JP1&#10;RpGVGJMpaeRcDFLzEQWYMDBlLpnedMAs9M0cTZubZkYT52YmR4dJpyRtkFpduA6nBvpyM9O46djw&#10;wEQyyQp5uRHOJ7Ko/t+9ocJ8UmXltHVpQ4NLunBxzfJVZylMo36UWBPszUlQBdThwG1Jl3QmXeDw&#10;2bm0+YSGjExW/7aGBuoXtGTkUu0iIz55bmKa/lTi8gLUTsOfsvPyCNEnZ2WiPcCaZwCvi3XD+acm&#10;ZpkodA7kvVV8JeplsUAhNLxoRXIqSwtnEpDBFpYB8SvcYerCOzd9qa/nAytWI1bqRodV9xrZr00A&#10;Neoq9Xm5KH4Hr155culSFS9DY5FfUR2cRO1ebsZe7m2Q6if9w50FFg8IkEGYC7L7+frg1drbrl75&#10;2u69dYXFKq8D3wk0Q9f0uZYAX2b4K73a3EZKB/E/9Yl2VKA3egU0VQ+WH1kajVUu4QMUD+aFW87R&#10;1URohqHh8aGRtz/6eEVHx7/cdz+KjdIdZ3E4z6gH/dQ0kUP4kNdvVKs5bXZJuqDycXKSF2bNTM8o&#10;zMljQ84Mj6WjvaSwR6asWsfc5Bi1ielFFpeRnA7wC7bP40mIgDcxm0UshxK0SkueJTUAH4+aysGT&#10;LEOVQvvYC1ROoJwSzwtsvLgYPFRSV08fOCHlgPcPUrmoqryipbn5tZfIkpm/8S33xN99V9ypUzsu&#10;XMzMzlz+0H2E2zGQzQ43tIzqBqijEQSgVo7yWBmDNE+B8ncS0VTgQky4BJgMGHO6KPIkQYN2gI4w&#10;mxTHv6TXTLI80JHK+jDn7GPakZPhkajIqLWPMIS1mSsmMHlqFVXnE8ktc0SqUJ0hH9wnpOKtfMuL&#10;z/mWvYOuiSvJysqKZbKc5CbPTyZQSx3EtsxNAZeBOfJVQ64zAAD/9ElEQVSSRj0/v6yj595XTm9t&#10;uPavB288ubRU46fYD3YE0hgLehEM0vq98YMEgJAmfQGbyrXAGNRXSHlOMAql2Fm5FolI/TEHoIGn&#10;QMajhaEjYaRTL5LtBXpkPiEFzsp80NAATwFVv6dpMJVvSHqprojHxLmJhJmJ+anRoa6WmfGRmXEM&#10;O1A1EAlblfTryXG1TlL5RenCqisNUahlI5sf3Um9G1E2hLs0gkcHQIuDn0vKqgiPnPsCd8+ODo0B&#10;Tk/lf4kpaCwTo1MU4ZkcnzlQW/PRl1/DW/fkyhUnliwRshlbZx4rM4WLUFcC23mCOsJDY7DdeAZF&#10;FS/tKUlK1TdQExTBHik7BvVoSqzGqabLSnlhTUldwDWp1jDqoQwNoR7J9WsbXhwFmpnlTggPWY9K&#10;I1I9KGlpyptRrEyOKFWCNTeZik/IJYRYRsqnJ8eh7GcM9fQ119fhn+PeeNpSkzOGhkhjX4QiEJec&#10;MTwZ1zs0VbliY39/J0+WX1wA9XT3dpPkZ+oeTh18GDaj7NIJwjykzmJfzOIHmWWaJsalcaH1SY2T&#10;zzguJRF/CHrqNA9ASklGWmJ6KpIbtgDJqEwpWGWGwv42suCXIkfYCqJXRA/HQy0wr5/Zv15hMQIG&#10;j8EvmAvsNfQF6BO5Dh2hlijFyg5p+FAxHGM+SQQmRJcc/+b7V1ldaSdym5idPFc/MbYsNb0gObV+&#10;UnXRIUivyGQIOGkj9cVFNzY1c9mM4ZHembn23CyVgUO1xW3DzVEhVJnF4JZWiRedktFi/LmvHMav&#10;6tUELhmFQeBNHzZ2YkXGUPJ5LYoXTsJ71Sf+2Z/9EZF40Grs5d5egkJJhkHDPlQLcPgtN+ns68nP&#10;LBBpS4LMn/3dz2HhF+/br79mZ49+5ENnfus3Vn36M0qmmJ8/duYE+qYKrpq6zWiVoiuUtraCKr2q&#10;JbF7D0VFjMQ6FulwD73Www+FQDzoIxyXZV7Iled1ZPxw92p9fh67b9u1aycryn1pooNz2DKWGyS8&#10;DCFceCCPySe0AXKEJ2m2HAJ/GlgAj4Z4INqalawqKiyi4B0VfKni4flK7u80n7H86GwMUw3lf/FZ&#10;UtiOXAPrEsKzyzScmaZNBxCJ2tqaJSurly9bvnX7dhK12jvIqE0ky4kiYjyrcONCZngJ7WAaiMQ6&#10;hIFDznvLBeOgSQJ+cQf2M4AI3+SqqtFnEGSoau/ae+r8y9s3RV+5X989+jIiKUmoYmFqw8fq4/g2&#10;h4XwdNZuWd1PHNPGg1AlQuOU/1jJTIY01Su6uCFSTUk3SZaRqvaFzCSX8kG6x1p5UKH+YSGOwPFs&#10;mNssgr1ovHoKazsAdfgTRcPmIlwWyMno8BAnM+WaGQGKlM+ojrcWmhYS0PrhOmJcMRDvNhVzBJGN&#10;+fmy0oqsFStSioraf/o4kLrNf/aFwt17uCMfureO48mnfuL4BY/P+4d+MRx2kPBA9TL7yyoqWljG&#10;IgrCndqq+H90gv8W+vHAjnQrC7N7TMVz+E0lEE0E8TGPJP7cI8jTjKL/oiUlH2HpBtFpH1Lw8z/9&#10;3J8XFxYzgy+/8+27v/ltXPCXvvBnOOzw2050dt7y40czly8/9rGPFt+yr/WHP7jl0cfW//bvXPzT&#10;P15EQ6DNm7n/+SvnO7o6YGFTEx6sNaB4GGTjBCwzt5ciUgz+tO6fQXTIqTRYV1WYttCNVTEIv5Kz&#10;MoQzcyL7F8Vb6liUMhkaZizu7U0t29raf7Bt80huDko9l1buzNzsst6+g1eufnHjWvJlUL/AL4BU&#10;kvajpDDR6ZsqyldlZ/0LCYBczUMualMRmHz+CMHThUi6iBqdG0TPbtvESsXYgUc7SG4LIn0GF8ez&#10;r2rNFvozxBzPDnthO+NF8PPlnpWjTYXGuKA4kpGHtCAPXTnT9NJXhu3yyKHvr1EaowKhUpDZsjas&#10;sJk4lPiLkjSlqispWyqWCtPgvAtTm0UkVgJfalLAZdVaWlsYK8ay47FrHZIgoeQWidffkc/S/mtL&#10;H2TNKAaoEUosKVucfJdxBR7n5/fddgd8rK+vD6UZMHJfbx/MTT00XRb7xBpV+BN73AnYrOWnxBEe&#10;pHcb8DonbE4cGx3jIoQE6SiZdOMNHUuWrDzy7NLenuGsDCqxu4dVmHkLd4fb18lQrtuh8RFDRNEL&#10;VSAkuV7xJVmrF2JoOFjVLh2QmrkH5Kq0Ekjy3IZlhhV0F7rcoMHWUsYgxSnMp/bJlPVUByIqCYv4&#10;VX4QQ+Ffjbyvj4okCtCFXcy6e/poBIH5TV4zZUyZCLYz2QrUW2AqGBh8D+8hjlbNtiH7uS/RUZYJ&#10;iBxYaTgqplFSSgLCna+am5uRd0uWLFm3bh0SsL9vsPZKDdIQhYdORXjgr7W0UiYP1RmyySQ8Ezff&#10;09f79oHBAzU1jz94f2thgZMZz+WUxn15XmmuMfs94oo46szSDKqeyrLwaQ8Bsg6g9M+076XJB7vJ&#10;L+IbTXtBrFGUJr3HUQxodXPE241jGNmFSoHBYPznhslScycrSJyWku4DjviSs2M5Uh0iF4blPQiP&#10;HopbmOZU+89dfPsjP4V4Lq1bc2LPznbCdSq/p+1GGxMOtZKgNzMJilAnRGJah7W6Vno8o5HCoM4g&#10;BLzHIAABXVX5RWLOj/BJHdWuSYhYkCI8dliZRN8QDuUwHkBTs/xspvTA5VokYFNhPvgS8gOG1KOc&#10;alAzRS1tP42f7+kRDFMFGbS3VSLQLCnF2KxUtsoey5jz9fK7m5xSBpqc8jbIYJjB1lF4yJECdrbm&#10;1p18/jD+YAEU1z4WtF3GlL2s0YPNuGqXqNaxUh2t+lOQRmdeA11T+9aubIESvO9SOOVbUExIgXHN&#10;icX2nH586oL7S53xlEYZtu4f8b4c3NcH67+KCEP0Fh7RV1xfen94RCf46lz3Z7BkdlfNknEY+t4M&#10;0PFhYJBdnEeRTZXi8j7nZDAsEgYTl70awQ7yK7dJHNTA7FSUl6OIUn6OrBHyOQC+sfx48dQjTfBn&#10;OWAwOIEpsspk2Ks+qSAZwkyhQkq5nZvNzMsFOge4Cc4AQzA0xDRvgGdAk9A8NAzBO4zXEL8JUKxU&#10;rMRE+En//Bxp+Lnh8voi/7894FO0oZg9fx69mVVJrq1dt7jsQnaGy2VfRR4Gpgp3pUQMc8TukzI6&#10;M0t/MbjgQdpGxSc0FQjRFjIBBfHRGaA8ytoIraOu7tCiiVRDw5uRi1dBOB3n5txICRD6A++u+llb&#10;WNkcCCpDJpohVcWpIlAKbb/cU1bBV5etTFsoZQK7pqmoeFlvz472ayfKK0TYdkSEGp0cbZ0A9eOy&#10;NSRpvoU2+Le6r/ehs6eeXrn6eLnK5+lS2gAS8Q5895dD+/0TE+sRGMvr3oY8OeS33CiS++6dd4aj&#10;M81HbXrLzMdfeXVZb+9Xduy4ppxZq1Wiuloqhy/YAGUYyHG2kJ8kq43etXHrUyEdAJ1EXlC1YVLk&#10;3yAotoddPhgXEtdDx8CatKodwXi8KKrVD/C5EksIK8AyDG9foKIHVgJCEjM7G4GLIiQ8OOxxZBQI&#10;alGBKiNRp7W99drtt99+4407Ghsbv9xwdfuOnVtPnmYol9OB0ajYt2wHFYQVr+BempGADweamI/H&#10;yu7JfDOhZXqRc7hg+vVsxvQiniP1yW0KTnMBpOuH3CTiNoF0cFbslBOQYiD5AiydIeoCzVXYldDk&#10;MKrQOPyQN9kkrmhZVwhpb37vqctvomhdZvrf3ntrfwbxs4Dryv/gi2FYb7sKjiPcNJIjmgWzAAJR&#10;bkaNUZ2FVRyXKisvYPicZ87GwEJQTZEwX9U5p09yRlqOsjXlrfR61qg6oi7wNJ5cGRadVH1nASdN&#10;71Tg2l0MelJ5rLxtsT+LS1Kfc9UStY3iq+jxFw50KjdN+BNysmyVSZzjd9bXPbGi+u9vvOFqQb5P&#10;msjMfuPmLVQN+1XfeUOyg9GwadDO093DhCrGGLvvFliorbyTgV+fa3IpQvVvZLNGAwGLi7SvkKUs&#10;nB6SktZauQ3qACv/nyZ0AvsNjkffNhkLkDn+eZxXXJRdjOzNz84ExYXGyK6WgLAqNKbHWtkBOyID&#10;UHauUT77ViqB+wltisAB8F6+F1OVPIeJVcA69o1jW8RiFKbpG4vS4hkx2HuzmN2siJ0K/5PZdY3C&#10;DRI3dHRJPHKOjpTJGMD2I/hqjFoVsGIrUhYcA7MzDxaWcv2mKbAFQRaFawhS10nnHx1bTJJEXFx5&#10;R8er69eYh92gr/LoeciPiI8wBlqoAL4ZrK+rl/xW5qDNqvNVFxm+mtoFWi/lgctz8tu//euYcUwi&#10;q4WXxNdVji3QcKC65uLx4pUsLifUIsIdHn7h/nvbHvlxwY073WF3/vN/cO2/f3TLo4+nlar+V15O&#10;3lPPPSGPqGpAysVpipZIjguwRN6+1zO/nBZtfIEl5pPkG4B/AcJpIc0c9bVywy3kNwvTyocNBXn3&#10;nz7HiY2FgprHrihgB05QwBOn9eQkhjqXgne3X2tjX2G38P7ChQuYLu6fIq4jH6olF6DHlFBtt6AA&#10;ju/99ZxA+dbw+QE5+tzKxWB70sopJ2ZgH46PD/QDN83C0GJT37z3ZppFLF1Jd9k1tKHA1GxpbdXa&#10;0CwpM5MAoMeug5ezT54c77uiMwqeGaxHVImEK1lcBgbNGrioWjOsyw0Yi5yZcA5fLWXFe09e4M/m&#10;siJZ7EEeKxe12uoSkGq7AyWg3rFKKpwp/Q+rGK8Z+DjxHX7OdiUxKrcgXw4gJeyYFWSEyKid8frG&#10;EkGbIOB9ujnsmC6UJF/0YN5iHHbOQLks80/yrBoFqE2yA1BdP5Cb1QnDqZwDACoWfk9XJ8uUlZ3N&#10;BvC64N79CkeFqRVB7SiGqP3MqgUMOth1zhw5cfvWXbSU5LK5mzZXvf0dFffdn7m82m90/BMf7z9z&#10;CteVLUh8R+e1gNfHpA7hrfNX7a03m6SReca/PBdqpVKtHdJsEorruD3GGxY08Bt4W3jT7TVRVprE&#10;NJyA9/j5/5PDDk1ByyB7wn7GfawmLoa6bEZiP7hl1XzPkk7n5n/1U0p6Pfu532n90Q8B0138sz/h&#10;0h1PPrHqM5+teOu9rH322nXn//APlrzzXb2vvILvEhTtSG0tTKDk1lv54TMvHuno7pCZZUhzFxI+&#10;P34QbnKSiA7/E0SIntoVBdcS/LkUazJOHYMD51R9zBdmmMpQl2wkvkM4ReFehxMK8LYoadXIyP1n&#10;zz23cd3Zlcu8YhDeJbLm+ek7zl7sT0ulhyM/Jx8JVVEoCRkw0JW88PeUlfZOTb3S2yvW4UTsnS/c&#10;2HSGYlqvV1byXerOav/cX9oS1kNSnRns0cBVaH6Mxox5W9E9zDMrLSEeaDmenMB4TCmUp1CST33c&#10;QLTNwT2MYDTJ2tuCkqiPomsJatxhBye4xeWMHqvNkxadvHWmt+Jxl5V5SLgaXIPnoykgbnJnyPqJ&#10;eobI8HWHnd8aQQtDYMY8EZVIceSw47JaQj+CVIJQoXPNUbafO2rdYackZR6b2xWUldLBtfVay0Bf&#10;nzQwhbJnyRNlGo0qjK5s2zuNqXoAeCirSQyGsLurCz4gyPrUFMJFXHpOXeeZUnJgmc/ejPSXN6xb&#10;eenK7gsXO0pLqewgZoUcVJEEzUH4rytVdFkyII9JIkc1wIuQEaPj43jT1L48M4N4ACfIaSXHrtfW&#10;8cFaVNwcVKyvZp6AHoaEOmWrc5GcaxQEUTaqHHbsSsDxrII/ZV9vf3d3Dyao1EficZZ4NDg8Qlcv&#10;3vf0dLvRhAjFH6d2WdZC0XoxKeXZpRLQJYbCgMkq4g28EW+dcVQ4Pf1hiTFPli0u27ljZ1Vl1cjw&#10;yNnz5+trr5LOUFpUQgYcnc2vtbYye3lZuQq4URBjcuItHZ2H6usvHdj/2uJiSMSoG2GhVCvFG8yD&#10;Zvgpxy2H4QVz4ihGaiLenC7Ooeyw1Yw4fMA5TJa4dRPATEyK8T6weqx+gucluM8KUJYuqiO4rl+b&#10;4TnBBPqF9TqATqj+Ed78dZouSol72V3+uk9QsjUu7v5rHW/93o8WNzVfPHjgx7t21ObmaNcTZ4a5&#10;EIuiuBjuOfFYBeoEORSKxJCcuoqJSXjCJICAsZEh8Nk0fJ9kfdXBkN2eBuLPGU4YwrEdw+bm30jQ&#10;cILbGGxdxq+KmXZtWQv2L/NTmyef3a1XrkIPNZkZ9MZF1e7t7a7o6t3e2fvI4gJbGk2uATcwj625&#10;k5ENrkWWQJ5iyNm9Er4kpvv5e1fm3ImujW4s0r1n+tY3kr1ZWA13McQIAsVHokRGxTmt6pw4j/FB&#10;lddUSYToN+4d4R9FMIw5uwEM4M1/6OxFvNedI2EkzKnBJ9aOBUewf6ihmqPQ6cSPhV8t+N+cMwQp&#10;UW4wxAo157exn0QGoRRuAVvk9pRnTviSqcGBflxyLCXNzSAcfm4BGJUmQLWbHRnnWzytUnisUqEl&#10;gk1BWytXrEAppdYKhinRX4ZFoAIEqaBdUC6IU12ExEPV9ExOpWUq0k3qoNqeSqrKoUejChCjvJhO&#10;rkPNI+xLQcncLFy0iNA1mbaiMfXbicvPyiYliseHh8BSaPg2kZKiYqPBNv6F/IdSMsm7ds2cOUOA&#10;mqlPrm8oT0lvWFyoh7F9DZ/Pzs5hubAk4YGKoNjis5xXs1Wh7NamBsislrIYifBDS0QwgBNhBQra&#10;0G14USpIf4l3s6C91JA7SgR8MDVKXwvtNqPKM+w4yVO3R6zqrpAIJMqMqVsfW8bpkFtdUckUNIry&#10;R1panKKcNpzAuOPRksVvv3iBzxtiXIq+/WMpMGSTARnHsgjRbdz88t6ejx195akVq3j5D3V9Z6yv&#10;J+no24i8fVT2k9fdNNoa7srxkQcPYH8pjGVf3Flbf2Nb25e2bqvJzg60MnP+mhNF9qerB85K+A3v&#10;caJZY2hrJAhkjrCfKe1cjxrT2B28l4PP3evW4MvOVGTDElb0kK4mBxvVECuajUA7MkPVu5AnqCSC&#10;SBrPuB3sI7kRwfqkpKABoiC+6x3vrlqy5G3vevgt997/oY9/YsPmzYMjww+95/0f/Pinqt/xzsx9&#10;+zKee37oypWO0hJCMaqTazi0aCFcSXB/hMskM7VN/Hsl8jCFx4INVq3aDFiLmwpibsEkMTu50y2Z&#10;w2x+q4NqKcAx7CtYC6HZ3uCw021fv0wRy7VldvpzQ03MXHQuPFRImnZtV7D2nr5086lLz29d85O9&#10;W512bfl0PfMfBN3s7foeqRWUTjBz6wtoDdqVg2x9cJ0gLdXOwH/cRa5X05z5PKiXoV3D/yLfXZh1&#10;azs9M00KmxVRRNUBla7EQ9UEIBddaGygcwaXk7WoiQffqDJPCpJJkealnAJQgeYECANFwtQEHj1T&#10;SCJXnRGP14km8dNTON0TPfWJE0dv7Gh/csWKJ6qXmyvZFT5F3C0H3IpNTMoPTeSVmLQGppSTYGNq&#10;GwRlgqTQeI3L2C3vmzQtg/LTAuXIXjDSYtKUFxg6kmL3shbs5znsjEcFnCfa8r7fZcpjhAnzRn0G&#10;IHJUODWTwTYmL9AQAuvAIjPSKf1emJfT1dlJgAf57IZMMKrACxmynVD9AibqcTXfp5Hfn+ngLtKR&#10;CAVZvWAzk4LOE8ZtzPYNqEb6pBF/YD8YpQW8xCfNjwXbMyj1JNkb8VLbF7K/Am+dktBMVzSovgtu&#10;Pz9khir56O/5F4cd/x7MKXhuZABCNvM08Kb5r65Ulu+uucoN0PVLOzvPL62yHaslUWaYCFj1c9Dl&#10;ba9p/N5+Hu0OunKwczip1mLRpkSr544eViVO8DIIWLz39z//e3xHHrFYxqJkXJAOHqbPDiYA9hRl&#10;xzAs6InNAe4mvaIiKT2Dr3HYjbW2vvb+99zwD/9EzmBKoeBpRn1xtY0NZpUr1GBMSX23+Yb0VzNb&#10;pL94dT3fGigPPvXBFcLFwCLzgvLGbSyy4bqgKV+hGWgfhrLqYO3VxsL8gXS1w4teICQxaSAUAoNM&#10;AG4yuLYKKObnX7p0Ce1k/fr1aCScg5HDxpghaceqpaoISFYWzb89dOar5aav+I55AOWOsR2l9bWw&#10;sHFGOT0Jn7LLhwYHsLqFKJkYve3gbTjvcguLKiuqiHwzdJ6fCQfE193VIyIL58E4n3RTfWj6eGBI&#10;y7+Q5OXGXXDxC75SqD9sq+ro19jD6Y8RNpcWiYGGtoGTO91Mxa3MOJFR4JUqMT9Uax8XD2xHcpgn&#10;MD1yCGA545INQgVf5CiuO1XXUgECFymKn4u3W3UWgeH1IXYjhweRtFcVRV+gfvtdYJB4vQvOsXC7&#10;0FRuRjEVEQuzT+a8Z0h/bw9XpoUIVC29SkWFpbCqm5j9qbWRNDPKwTbWZ/q539H1P/6k74Q77F5+&#10;x9sYIq0nON+nMWfjhuMf/1j5W9+akl9wra25vaPVOYITgxNG77KqlYdf5EO2XO/SSu5svYlFJ6oU&#10;pim0FtFWahSC9d9pVexPm5Zgmcw+UmqoHS5wbWv5DgvtYd8R0cvbl2htPfMoBFCQk2c7Ro/p7mYf&#10;8Pvf+X6uVnrHHTSX4LX2N36TxrhvbmgK7jIz0/Sdb/e8/NLWv/5izd9+sWDXLhCS5//w85UPPpiz&#10;fgPnPPPSMzjsZC/BmtxXe92xgCUMLGk/RxlHjpU1Z6QzXbmTBKULBJA9t5EskxyEvsxhJ0hnqMCB&#10;nTeO62yXeX7wzPnBjIwf7tzms8pkaNfMzq7sG7i9pv6HN2wZzc2RWFLQhfibignChOB+q3Oy71q8&#10;+D+aW/DZ6c6BRrgAGvUn8/VQ30KxXPcfWlwoXBPp/Q47te7PXr9LsHx/LqcUr6djBTsC12TA0rRA&#10;sv9Jhkun1Q9pSZNoHZwD5bhDyuWFF8KybaFLKZ5kgV8na5GACpfQ2U1Vb9VcnEvIgaucXkvrDSjQ&#10;NDwQ4uTyJcJSYHYiadc72R3KExINen0WDjp4cBp/qoaFpXZ4DxNfAldejT5j6DjgjFpNVQw31V13&#10;kWRSKUx+2N5Lv4R+9jK/V4TAOK2bEUbudlkRSaAZKDlJ+zgexxOZqhSOgE0BpnMYsohBU66YEOuA&#10;hTlFktfk+KXlSzHDDrz0CpdsLcznumRbmAdUi8eYw1vGUw9PcVoxHHi76dcGQJ6cAZo5iorIhCM/&#10;Ece2ZSXgw2FK8gZjtRo09iCmfXq5QLQ6Lj0x5jFJNcfRdLnurlbm/X39gsYYsakBmCltufnibF1d&#10;nTBfI0KccTk0uVM2CoVZ7FoyaMz1L2VIaJpFPDh3p1q2WFNvL/VHAHJ1dnZyha1bgXdvZ6oRfy+9&#10;9FJPJ80YZ8gMIvOuu7OLAhGILYERLPmLrkrVA4Pvrau7uH/fM2tXj0yMJ1sNcokKiUD1CXTHNQqw&#10;uOKC2RDsFzLFgkU03S1y2MkKC5tOGOX4pkeUBOxC1BJqgc7+AveXIUY9jcsSBQLEvcfInaOYHJK8&#10;EDEHxRekqEKqCDaXmNpLMRA2FBPv8yABpofS7e+51vHrFy4v6eg8vXfP4fc/fDlbNV4hM5UOVA2J&#10;SbLDuI50SXnepbjPjJL2MUGJALoSA+IYG8ZDpxeop+EhrI1R1pX7QBJqX4Eb21q0XyeXGT6si82q&#10;ZiQWCpShalZTEIF1T6BVULLH1iPztiY3iyjNrbX1UMXl9FSGAJXU5WTf2dqBh7uzvFSVDa1mmfMv&#10;c3CJfVqKnOabpsfOh/2uIU82Pu36sXFmrsD6W6dX54uBw85JWifYgjp5B3E8Y6HuuDUd2XvwBNxU&#10;VW8kszHPPS0vWH1Bc90RHDZ2t0UPusE7W4gRj4preqjSQLGhHmiao7uanTnzcq2Kj2PPjCRqrFBz&#10;OnS56YUQQlPW1B1FUgUP99P8h65aaJYcr+0ij+mdUtFhSmpiMeYXFrCXxUDMa6lwKSUaJ6bUutjI&#10;jN+4PgO7yMrMAGGnypsTk5S95LJAHng+XG4Qs3IuCIFQYIHkneRFaaS7W36oLavYF75AGDiM61pn&#10;J996RyTweuT442JByWPC4Akolo7J9Zuqvw2uuky64aHBTmTn5CBQ4NdUhKF/WpZ5r35RB2bqzp0z&#10;4Oys32jGtbaq2fm6KqEHmH2ehCA39Gcd5D0oL3EkUpmPr88l8zTpQGMd5NEs28QQZuYWgGqp8KNd&#10;IGizsS+SL4WmEylB3cpsNj1eBCjQouEcZ+fgtL5G2psgIlVxWfEwPLD63IEEISykdnjo7tIKVv/K&#10;4GBEDNoOxuhcUB6qv8p7fHZONrG8zv/0wzdc9KfPtu/Pd5w/25+W/t2NW2KXwNNcA6EZWka+RxYY&#10;a8z7cEMHt4j0HBfrOgxO5a5n27VSxe+orbujtvare3Y3Fxdb9rcgOXbbBQ+ll2gkMU1OE4p30+iD&#10;4uhANS1VHKS+8HeUGFY35Hg4KsxQ7EX59X4jN3Bk8VoZGQuomPR3qJ1PizEzT4e3XC7b3Vb2jt0x&#10;RxQlOyszl76CxD7BAE6MZ2ZnqUJuYtKBfftvv/2uctLSwwMXRdXSZdGfyUuX5r33fcmf/mx5Z1fr&#10;5g3ufITQfC24qz+yB4RcuZOhYu33LBfaDWD53syRZR461+NNfXTeRLyAS3mwlst6FNYoLXDY+e0W&#10;aMBMIfP02TVcWX2d2zXQKAKKMpVLpKmxiiU6a3WHXeDXs/rI/Ln35KVbTl16YevaF7aqw15Edfa8&#10;yo82MvCm014SlLcCikjMzpKDq68FIovMea2nmSwhwg6CFv+3PEQLPrtHT3m6YpVGmYqmG5Hwntit&#10;tqias41TXp0QBTEGGCRfWS1rNYGWIi16ESOGQnAzCNVuljD3Zbh84jlqbrNHbhpGD9DLZsMAm4Zj&#10;MjUNY00PbWx//sCVKx8/fqw/Ne07azYcqygPg/SuOEqTdN+cAT4JySj5lg+l+8nFK9VMjxV665zA&#10;3uiwCz5PUvMlBuasWM5ZA6ZFNc6iTRZut4A/+GaN+INC7eGWjEha/ERkpzx90anUKNKitYnI9Wa+&#10;USDTMugPCQ47m8KOVVWV5Gh3dnSohqOqZwhk4MTv4TN/ub/LXx5QVOq8iNjQ6OYrQbZ5sWburxJ3&#10;Vl2b2cYRLx7jGWvePSTQGTxz0ax251wGYWEALoijI5gQ0zJMGiua4uzeHMEqtiE3uEMo7ELuffar&#10;O+YjgLnYUGK3G9i6A9n5nFxnha0j14HPNmd2FxRsbGrmorkjoz3g3/NyDS9lbUEU9BXvgoMZYzRf&#10;Z7ARA6sqWk2uIHXEABZcNqJSHHaQQXZmliT2H/zB75svTNV5RkfHcS0hBxDq2IbPPfvC2TMXykqr&#10;zl2uJTiflZ5GNhyNMtt/+lN32DX8+zfIHBw4fbr+a1/tO3Gi8v4HNBNx8yfOHpfBqCpq6GZBRjgk&#10;gkIcEZCxjuAAVuXMQusbw5jUydSMET73Xs6uUwZOUS8QG1rRvKnLzyHxjdcpqvBomQI9Du86v5IL&#10;yrQc51ZMzYrqalz1HGS7rFmzBlA0k8VptIPVwotlyALkSm5bSjbYoWWI8dRAi/aJMshEK1x8Whja&#10;rJwsre4sLrlRWAGqPQHSzZs3AWaBgPp7+1wxQoHjT3AiqFPOzW1DBRLXnICSewwIRs7a841ZSotw&#10;4juWw1/8yvF36s8qqyd4WWxnvqqj5+aTF57btkYEbPFrs1GVp2QdcEXD7C3JGNVqUs5wdma2+3cY&#10;DjMAq2TT8jyMxPqhDNMKQyCgNAwALFsh2x1pTw0CswCsaL2EsxpLE+DieZ0iXcCQix8Jd2OLwZ/X&#10;8U2HlocuLdGJm1v+EyUWzUxxfcSwWtySST8xwd2VRSJFzuoimabhFMaLSYx2ne8KpzpKrZcUCyha&#10;97WvNn37m3X//M9QDs4pZiM5N7fjZ0/mbtqUSSOzuLiLl876GCIkcMA65+MKG1s6K8u6qso9LMO0&#10;SgwHWBjlsXuehTvsnOD9T7uC3tgeMvEcOuyMwzhp2GkBO3qdt46LWskI99cZGRg0XyVsQIxaWRSJ&#10;VPcomPRkYJvWBXm+uvLMjKfEUqHyR8UFF//0Twgt7vinr+C4zNm48fgnP3HpC39ads+b1v7arxtX&#10;jvvSv37JGDKiVww32okLWzjoweAW2cLWjhx2C8zXcGdW0MFowKfFfqX1CunEizx40FKlQSjTb3kS&#10;2qgpySsHh/ZfuvLo7h29FNwJ2bGrKu84dX4gI/3I+jX8VrhDKzaE4UHIiG+xbt5VVYEX/4mu7iDy&#10;aeKBmTOCsc+MsP2FI411oqv5xz/4sfvedN/GdRvuueOuuw/ddejAbbfzOnj7nbfdcdehO3ndcfD2&#10;Azfvpylfa/s1MULttvl3P/TOdz34zjsOHrp1/60HefGTQ7ffdcfdd955120Hb1+6ZOmZ8+ewRpgQ&#10;dBNtN/F3KakhVm7u4MFDD9z34IZ1GxoaG3ELuERHE3nfe973jre9o6y07PzFC1JwrdnLW99839se&#10;eNvD73rvoYO3A+xlR3R0tHFNZvqWffsfeOjtD7/nPfffd/+WLVsIGzS3tjhVr1y2/O0PPPTud73r&#10;3e95+Kabblq6dBmwq1tvPfjwu99z64Fbbz946I7b9Jh33nr77fsPHbrl1oN7D9y45Yb6pgYe1lJx&#10;Qpo1Vcw2MJMohu/LaoqjIV6VoyhQrTRsyl7MoJdLBYJtqklLzM4PRLbcUQLVQwsD6nc4KA2eyMfM&#10;DCKNCzN4hc5MowCzDHufxTQAz5iY0FVZxjB2nD1f3tV1vrJMIxFpBdaNSx7hiG1bcwsF5IXP1eNw&#10;HRx2YsyUqQCNglJoibHsNZ0ht0fAX9xu4+6K6cmqkvGBowDQEwa2Lu3VcCxG4oAu9YxKSaVHzdgo&#10;vRHmZLTPx+GwM4xV4roNGzAwmiiWEYRT6M5RLH+FoinuopVOaUN1p6YKO6BxkgTE9OK58wQ3cHMA&#10;u1ZWr9x3877SktKaK7UnT5zq6uzmGbIzM/HWkYZHbiz3QixBgYStcS8t7e37tZqai/tuefXG7aQe&#10;K8NT1foCAK98DaplI8cZPDcAFPj2tL2pIkOCGhh7D4RaYNfZw7t32CYwMCclGmwtXvevz3yEZoh8&#10;5ZpqQ+xKBMtRbgaJHVzVjR/vHqif2InIOU8DFC4mTG+U1LZevkpfMX/3ofqmT5+5AFd5YsXyr+7d&#10;fZr2TXX1wPPxcbDF8vPySUv0zG4WWuxiRhEadRkCQEeYXRhScACgl0CN2Df2L3e24JOnWOFWTiI8&#10;6BaaSyIXJfYEWscofGVT5C+zEt1CDbOwbb/pE75rKMzDFsJnV5+f2yfQejp+XNdc6/PypNBSrYAW&#10;2BiKlsSsVZMZqrJWjApfY6xt4Jaof6JFkgIm89IVKuhBS+1iVMqumdoesnYuEAXxQlVN/MHMzMAi&#10;DxkCAUCHqUgfMSnlB7WMpMQrd1ZD1SPbFOFYNKIy5SWiHo3PpYeTmQbvU8rKxyrE/h2fmA3iNwvy&#10;UHykgbZpoi12aWSK6JaGN7QHNJOF6kCB98rJLxKItjLaAHpkQ4ijPOHJhfsRaMxhRWSsGjOiKgIV&#10;SIxrAQNnkhk63IZd7Khnsj2ovIXZlJeTzYaF4wGFywYyyoaFloSaUYlRZlJVZekJTrljmQsidZPQ&#10;sMTp0Ymxvp7uzvb23Oys9WvXsPcxhAHc0bwuLyeXUanT2gylozJhAty0p7dncWkpjK5/oB/6IJUB&#10;MElbe3v20qp86gK+Hs8YrNn/u/8k79gxW1NDjWEumdrZtXRkvHHFMtfDVb9FiGrC8/G40dX005yp&#10;tjZx9bl5/OS2lkYouyGnwPKkzWuLviK7MTk1S+kp8ii5s0IES7E76EG0xwdibXIN2Z0M8IWGmQZe&#10;AVcpuGbqmpnTX7jigPqlZwq2Y/VSADXSMZYx0DTWicFp0gm0wZpO3FZXy1f47IygghN88pyK9BMj&#10;K6co/8rp+RMnXlve14u3Dp/d6+Y7VKRDqv6/LYbvjOjwmwb3iv4w8tZgbAyErA5drrn9Ss3Tq1ef&#10;XlLl/mrRttl3/mMTv4qbSfsFsS4JR/c3bAWV95HAojn1xJgiPfKgyyPK+SwHQDbf4LByuQ9U7w41&#10;wKIvRC4t5dI6hQdWGPNv9r7fEKSqaZLWAIqlJApJxySQE5i07vjjX/CVuHsK8gvue+sDOdngHubr&#10;v/EvLd//fhK7KHTedb/w/HhrS3pVFU/06sRw6oWLNzxxpLuyfDRHLZ6iQ7vWgNjGZcwaV2E7cXPx&#10;Z3lErC6ZzZFljjiZ2echy5KLD6NNxZ5FecRZ1ZCXei8UlQkcFcGiB4QROuwsFmWdYe1QCTb3boTu&#10;k2AdVchOPMjEYCAx5PcwXJX5R+TcWNLR86nvPcm//3H3zWdWVQUsLqQ8VkDuM1tVGRfqZBfgDOJw&#10;ZRMZFmacCtIqXyvbUqsg/mjNdCwK50ELVLWpSenslqDmTJhJ5D3VyCOal/0YWvdW+YCFlbNV3atH&#10;qaUOWkuL65zVJaNUdHsWLq4EMev1htatGpRWilQAkgDBFYge+xPXv3ekdX+mYxqkNlhFJs3trTVX&#10;D9Vd/dnyFf+1bsNAegYL7U7GBQ+VLX7grbL+9S7F3GgLFWBfJpeK5r+zOxpDCESlr6M3hyFiil9C&#10;lQqopmeVWFSlzm2i1x/2EAG7iOUzOKh8egPxZ7/ivU277FdV7APvBaBKZ6EsC9GfnZNVWlqKxkiV&#10;BYqA5VHF62oteCbOALrEFZQ5ZIeK/L7BdyYNXw5a834a58J8VgGCzIxMgkOpmmr3YzACRm5OA/fq&#10;aOzOGVyF80cK9Qh76p+HsPPBcKaQua8Xu/7gVosUL4fZlb4AdmUF3d1j7N4F9ywJUbQwn9EF92Xm&#10;cqka6/NpSuYCfx7JzCoaHCykOW9c3JKu7qMb1jrCThmTAkCY9FVhNN1I06KUMVdv5SZ0pIAn/hrX&#10;0LVV+NuclxrMrHrTIVEE5vjsr/4yxKlcSFU6JycrCbYIYZOvc/ToyYuXruDKS0nP7h0YXpQ4h2jn&#10;YpHDru2RR5jOQ68eXf7BD5/85c8sPnR72uLSvNz8wy9Q5wV2I35lriRhYjQpyqwM0lhMN3LGrkIH&#10;sSS1IDACuIdNprMJ/SAArmj7mWNCqpKb8XOz9DXff7mW0xuLFkQgPhsIhvsDnieEi4oDLwB0QEld&#10;mp60tbWBG9u9ezefUNpD1m/CrCooSVISbcPzrMwj5ot9bE5DqxcY1k1gtO6w0xjNy28kIrmxKEWp&#10;SbisVKbRGDsXXLdubWZ2Xk93D5oasgg7DcK8cqVGdVhTDaEQ6pGKNRvnAGSmpxeIxrVukW0InDSV&#10;0YnbVGBxEQF3os8DUd9cXnzzcUD48U1lRaZYO+/SBbFnQ0+P0IIqY6/qdcg1AqhyLyFLkKljAEPo&#10;spqcTC9GVLoBSqMPD3MR+KZX6RJDd++vV3Dk4fB4SrMXpBNsDt9ak1/VZBE7Dts2R1Pqm8FNOPOI&#10;mbM5VPkj7ubnRM7TdJs3LAc+wSby1kIsnIVe5LCTNqU4qucjBmmJzvhczGs+EhMrypcWFZbwYd/R&#10;o+X33bfi458AYnbyVz5Li9hrP/lx13PPbv7jP0Vlu3T5XFNzfeSw890bHPPzlafPFzdfu3jzTnFs&#10;E1ruaGZsABXNWg+aiLukCZm1OzVcqwtYuUrR2qe2I2y/B/qQStK88aVaicZ1IoSdk+R8Ai0mFP5x&#10;4glXP+Hc5fP1zQ10R+nt7y3MK4Cx4q0TxWZn84bXyk980pOC+Xflp35p7W/+Vtnd97i37nuPfe/8&#10;5fMaj4RPAO2+TvBYRmkwdP/K/1QqpakV9nAenXTTKwieBKaae1Is4hr46bTH5AVAh2O7CMKk94JT&#10;8nrg+KnBrMwXtm3y4tB6GfTs1vNXttY3/dVb7/CyrJKrnkI+SWVQdPfkNVl5d5QUf7e9o08Zjj7j&#10;JgDU7SVQjiMxqc+nprBkPvLBj24pLJ4+eXLNwUOpLa0jT/x09ty5uYsX52NecVeuUCElvbLqxVde&#10;EuVNzywuLvmlj35y4vHHpl57be7CBX/N6nWefxNbW7ff/+CJM6dJfoTbYOsTQjTghk+V5mrHDTvf&#10;8bZ3Dnzvuyt27OwZG6V5nxYoM/MjH/jQ7pWrp155edPdb3ruhedJ3swvzP/Ehz9xcOOWmZde6vj2&#10;t2drrlSWlt9y/9soalV3tfatb3ngA+/7YPL5cwOPPjL87LMYN9sO3Z5fUnLpyuUVy6t/+eOfWs6W&#10;f/qptm9+M2NsdPPu3dv2HdiwYQPnjx45PHfhfPCYFy7O8wjnz/Ok1Zu39s1OX6mvjUHYadyur/B/&#10;IIO+oK6iiXN6BTSv3AfEDN+HmbX6KhBXJuUiQWskRC8hcWOKoDM/smaVaiazdFJ59wTqKe5GMI9f&#10;2YabIUdRXlqrnHKtqKClIK+iq2dtU/NwRvpgerqpsQFfFfOk/voEEQWMBxITqDc1WVRUAiCa6mTN&#10;1xo1WpiYJ9rYsDFB4Dgib7e2tHddYaZJjtXWkV5L6gFYFeEd5TIIg7fiAKQzE9JMoxFCmvJ3xLMw&#10;NHQ+L3YJrHLFqtXAsdvarhl+TrGawiKqyKHXK74soJ7iFlP4hpR3L+Sm+C3eOtQjMHRcdtmyZQ0N&#10;DVQN2LVz1949N2GrtDS3nDpxEkDfksqqxYWFSBR8S9jwPd3dqGXMIQYwQWKcd3956XL3kqon9t/c&#10;0dVJqEnGkme2mBGi/Wgoep6T1DOXO5ICdrjxIDUrxmEXABJMx424vXFCZwhOLAsKaMRcA4NnwXcu&#10;Eeaqt+8O/3H4LyJSqy9iExcUv3GdWtNrh7Nf13E5VPPY0rhuv9rw8aMnV/QPPrF8yT/vvqG+ULB0&#10;n1tmBkg+iyIH7oQSm1kGI1erGG+mm3oCaTwKyYRwCQ3LzHvn0KL7ANSmLqXaF6yr40Ndw+aattay&#10;/CO+GnAhQ2pInzB604emAMh9Z3ofP2wtLmQyHjx3qbm4sHcRWnLiyqHh2xqaXlyzykaiDB+saQ/t&#10;4GiSoqGyx1qycZXttpkMmbNvQF9N0Z8qMspbp0QNBUE9gm69Xn3A5rVT6QDzavkPfZL1uThCtHQS&#10;Ub5+ho4x5Tl8BTKaCst2TaMlUys9pOUgSDN7AkXclt8NGF/W1ymWhrCL3L6hSCX8uZCJHHgebZwh&#10;5DCGmF1+hR7h6C4Buf48x4cGFHA8s9zZ8SRV4LAboxjlPC4CMgHNAtCYoRAkS/zULE52atgxq8If&#10;0R/TioGMjY5Qty6PdGx0y8REEkTwr7GI+bjWMik1KRceTXi4phefYRoo7Z2ZRVNMOpjgLUlH/+nt&#10;7Skvr6hethzOxUgKcvNQg4HswTxZO93FDlfSOAyPmYjB5nmFqMqocKjTiCfU6fHcnPL0DFhttEl/&#10;EW8WbdtG3U3A0lw8pad3aXfftY3rITEoHGObSqYQ4K68/KVZWTXdvaI6zy2dnTecXcKtTXUMsD63&#10;wOwoJ0jhQtOzs4i5AMUxJi3AsAOD4Kb+gQF22B+idurf46pTwk26RBVyAcChsjdsc+pf25MKV1vM&#10;nvcXe/v5982VlTjsehW7DXQJUzZ15fr8fM48eLXm2dVrpei+3mHnM2mX0r/+Pppe0Hk3tLd+Zeee&#10;unxZOn4E+8Vg3e4duu5lOyv4cGGjhS7X6C7+xnPZdNnwvS/zoSuX76ipfWrN6sNrVgWoWruse6yC&#10;Qdt2J+cQFkHRULgDrMLQ37ijUb104H1R+T+rcMdMAlTkBJUGcj5qHi0FLAwVRUFQ97eyJpCymm6b&#10;Bw4RwvX4lxUNerx4XhnYCzAHWdlkjpvfGXyWypcz73j9AJ6vWbV6z66bGG3Df/zbpT/7M1x11IQZ&#10;rqkpOXgb7Kzmb/9mZmTYC1ifaKo7V7G4sLl1zUuvMaSeJUHlQb6KUHVu6Br3x2En9m394qx1iLgW&#10;WqsqCAUWr6tzps16Urbp5GLF/NxrDTOh7rCLqCJYXH7iXc7DxDJnVSaDgpxAdyBHuBZhMpw2DGoe&#10;8FjRhmEVjRRvPn3lzS+dfH7Lmm/edXNfdpqNbcGoNGZNlCe4piAZVnnTitjETU8SXCB6RdsBUnkE&#10;1BAxcCPFJ4wcLAJn8APTBq19S2R/iiuaMYP8EbLCdqkpF5oaBW9nqSIr4IEipZYAy8MgdAryi+Bp&#10;6YJsWrtniaGg04/lunpHIC2M4bGtoIEXjQ0cp457FHs3waR/jXBUbYJhM4ZDdQ0fO3a8ur/vZ8uX&#10;/2yZ10fiya2+oGCTQmfx3v+1jhLWfFGFDATaFhGYihGpM7ae3g7++jS4aIPTmiXYd/PzMFtQMpaq&#10;pXbJsRzAz9fVQ4i7W7IRH/Bk8Yg5RG9YIYcC2uxAbgBb1GCX4A/eukwiQhmZfItuUFyYzwWPnTiB&#10;RJB+YphrYQnNAeJuJ/c8mf9ZO5KXVKGwWAefYmGBq+WQyWYpRMR78CRohk3/9yrP5swyfJOnT9jQ&#10;7XkDpc6EpN47KCo6jIRFw5xgEL0gfhDxN5xPDn/2rwKFLyEeHwEfhrt2QRW8bs4YSAMaUVzcwdyC&#10;J7o7I89PpDcSyblQXra7phbHMn0SCgcGLi0pl2uc7lVSzEzPNWeiaF/+fWkERnKO39Tj8wjuzXQN&#10;JPJW8y19Oph1Ci8gcBN/+X/9CqSD/xMC55lQKdXKYiZubJROJal0psvOyqNqOjM8PztZWlLIpSOH&#10;3dCVSzOjoyp3lZra9K1vgblz/NHPnn3MQo+mj5v7NqBFF2+vn2s9xrxc6NGhhXT1ztXSgOQC4nR5&#10;4E8V6bIBfc9ND2SozNyBK1efXVNtSqxeuCs4U08+RbfERNg351hx1AmsGq7HluATtBC2ByZKeiaG&#10;SZp8K5Nq14J2yjnusPMN49MdTau0fE20Uj+dbbsbwes4aGKNFtluGEiAFMvKKpgb9CrWjz0wTIvD&#10;hgbpudT8s3CNVwjy0JMkzdRCUWRu5MElg5KaVzHwDgfLz5/q72gswaZKYAifTqf8lvLikJnzqSnL&#10;YmnBzlPP7GmJusysbDyXXhNKgQqBEWRUMEzK4nAd1YydmmADsBuRn1KcA2+d+sRyJv3yHIGsqhVm&#10;jfAryN21QJ0c1GgLuEzMznE1xVDWYUDSrTgnbvuQIicK1nHBFGv8jsXL2AAwMHhXKOEkbrBJICqI&#10;7ZlUakV/3eH7BCa/pFJMebju6khNbfVHPlr10NuWvuthuk8kpKRu/sKfZxha/pVXnusf6It1tEek&#10;SPytsKE5fQD/bFx7eakLcP7P5Xlq7i+iG5fqhmgJnG9BfMydGm6bmVwLWXqgpAXEbNvCpPUbX174&#10;x1ddtTcDFASmlZ7PbueVpzELlSbDq3eg/9WTR18+8dq9d7z5+kkJ/75Qc6m4IEx4tw/x1v3XT/7L&#10;oQ1mQgWRVbtzzGHJv76X/avgTwfkWaTSbUIB/6R+mXvOrLXoK94TtjNmZxRu3jp1mVYJM1mNRGVR&#10;5lb0Ddx85sIje3f2pqfKnDPq5/zl3X1vfv6V57ZubCgpUrM/m22P6CLc1dcvPv5dlUv6p2ee7ul1&#10;g1CHPYQ62epCGpUhPoJazmy+dzz0zn2btp347KdBzxYdum3gtdcu/+Vf9h072n/yRPTqeuZI/+nT&#10;FEOsGx48fuqEx2HBRNx96M4Ln/scgM3Yk/tee7X9iScIKJc99LannzlMWwCrMpuk+hjy75jePD+/&#10;fFn1Bz/4sY7/+PcrX/zi0nc/fKmFrqEty6ur3/+e963JzT/5mV8aqatbfO+9jz7x+MDQ4Gc+8ekt&#10;xYuPf+qTbY8+MtHe3n/yJG8SZqZv+fDHwXE8eO8Dl/7g91BMRxsbh2uutPGT06duePd7UnJy3nLn&#10;3TMvvHD2f/923/HjEx3tXc8/1/nUU1Vbt+atXdv87//W+O//3nfi+MLgjx/reOpnE23t1R/+6KsX&#10;zja0NLmLTstt02jeEisJ5GWUg0TRwGHHB3S+Fi5kegrFgzXlVP5EmlrCaACnMZM+sFgko+T1wrml&#10;PuAsDFxJyTVT04QliQoW5OVjyImQjBFm5mYqr1A5OIqBDKanXlpaub6xdeelKwy0OT9fng5beBf8&#10;FBZjVBAiehJcZcPGjZSQw4Kub6pxHxR7WsW/5mcJ49JjEX3DyXnBSLL1gtQstOYIYQpCKUPfFR3f&#10;CM7MaTohT01iguKoquorF220laAZlFLkVK/aaIxC8YwtIyOTG5JWp3xn02vYQEh1daIlgWRRCvPA&#10;sxCLouAUd+HKhKMeuP++AwcOEDs9f/78yZMna2truTimy9LyitaWFkrX4TDl1nRM4LfKqI1P+J2G&#10;hqnCwuc/+H68dXT4Eh5czhHDAzmjMo+Ma0PE9hxqp/U2X7nCaS54Qoed9oDSZ8xH4YFdOc58w7mu&#10;qX+cvTnnMOZhN5RerJzW6OWiLUYCGnsMQgBCGjmGjvCRK/TOgNQJLnSKOed3nkUg4VBNA5C6Wy/V&#10;PrV6xd/dsLG+KF/qZmqGN/Mi1McLeh7o6+/p6kbeQ4OKzLnf2R7C2gVblRYL7EmOhz1qvJOCYw9V&#10;yEdRBxlBEICSxaxILldwZyK/wplgqn6QU6U95PaxBwUDV13gIdVMJRAdhDVK3vJczUUFS7t7D15t&#10;fHLJUnxs7WWl+2pqsX5x4Vkm0SRgISNaS6W3cZpBp9qJvqQBc3Ztx3M2zWRzhEvgm/NAcGgiuq/E&#10;HAay2WxUvrb2jysiliInD0mwkoGEgNO7qJBJGXru9AEKj1mMjtkMVG8zDbVhXUCG0SijHkL3Rjw2&#10;e4EKpJsGCAXXH6INqE7kRnJm8hkPkHhk4N7kR08noGOI+MCh7hasO6z9YXhgTNjYw68vPiCi1Mqr&#10;SgXcY2YW15sKn+GeS00luV0KpJUiQc2mKjFF5tBCI4edByC5FPOJMx29kecGZgIH1KLAHyBEQsuJ&#10;JM5k5OC+UsSCHMAcPMvFJSX0lcLPBHUB1oCABvoGtt94w91331VeXkY9ZTgiZ8LNCCrDVQkk8zwr&#10;qlcsLikBnUdEBFMrNz+vs6sLmoSroFaRq8tQQULBXpgWOvmsVvXDX+yxaNOmua4ucvu5zaKBwarG&#10;luYtGwRNMu/3+qTkbZlZK/LyeH+hoxPKYLVUbG5+/lphEfbabc11kGRDfqHnlBhxJyzKTFOxZuDM&#10;pkQry5JYvbROgVmsB7BC30qJkPBCxMhxDKeVswkXp+D5upJ6pITCzm1CdpIy7mfnyYddmZW1Oifn&#10;td5eJwaTMk5k2lBNhUW4A7a2tngDCj8h1uaxvwOyiqaYn7zt4lnq1h0rE4LPfxIdnqn4xiO6bPRV&#10;8Ek4ML+N07yuGb7R+f4VkMDLlw5dvnx43dpn1q+1HaZTfdtCxqL2KITDk5ofn3k2jgGwTswN3qOS&#10;q9SHUadO+y1lsyTORc/KJcJh4SqcYxdUBSgRHc/KvJAPoXIEuKEt2iCglhWAlWcMzkeKGDvVpUZO&#10;Xo7/KcXfkCLMOudwaklJCYiwHdt3MOBLf/6FVZ/6pTW/9uvVH/7ItUcfufQXf156x50tP/g+hdpz&#10;Nqj2y39/91taqY1reb/u5aPMBVB9M0/ENBWBM/4ZOe+mLQeSBwvhz2oca/JRHoowdKEpFQtRzpep&#10;D3b4Zd3MoQi8s6mIJPwctau2jCtfFzfxRVc28xGzjXRxEr7NYWeNxgxEbmIWK9XABImJN5+5csuZ&#10;y89vXkPdOvGZwIZYUNr9qjhc7V5eW1Ct+5x+psYGqfNAMVwkruW60LPX6wOYXWDUZklBgeMqg1KA&#10;RLXAUlCXHM1NRbLMU25lTMQsI0IygzEeB7rF2iSchMKmxKTGkZWZjUJCSQH6cRkO3TI6ZXgqEmUh&#10;NKkdEg2W6+6FHkJaDmI5ktGGLOPn3NoddoyU69x6pe5QXT2uun/cvr0OHHTg15bfx1ck2i/RBoz2&#10;zuskQfCH1u6N3rpo10dvUtKUGA6TISjo3jp+KBEQzGWwfYOlDgyphXsEm1dPGgMliTHNLOOBwg5a&#10;FCsaS3wujinLo9ZVUSEzSdyY6iv4SQgmtbVfu9rQwC0VuUkQyEt6ngyTWS91FR0RVwnLwshfyLeo&#10;HCg2ONlNt1WZF09b0UIb4iyoaGJqv6raSTfTyJ2fBOI9cOGZnytQFIOldJ5jbMe6loTbIWYrWStY&#10;94IZ5w30D/MJWGxAdzKPVYCSjfwM4j+WFFg7Onwov5h7AbLzO0YPzn7gE/Il1167xpvCweHmovw+&#10;yrLRa17aku1K22uhRaSi1b77fU8I25SC5p7uHmcVszR0p3kP5qmswgCoG8CR+JFPfAx/PtKX6LyS&#10;/LVySTTMOXb8BH70ysol5HC0dfVda2kpXVxQtvh1DjsaTZz9rd9IKy3FNG1/4qeb/+TP8Nw1Nl49&#10;ekrtsb0siB9W9YDOvFEwICJOY8toyjFHzI5yw1tFW9xXzJWC6LPtMA8CGEzBQzyy8Khht7SnL3ds&#10;vKlImHNRTBpNb6f4hfeOUG1Iq2FHegs4FEB2TOUrr7xSXV1NoPLq1asFRbk47My3MiEMvDVPhO8o&#10;WGSOP3ey8p7PJZjxylkkiHMsOjIL24JGR2k4rffUh6Io0iTsDocd9LdyxVpSDHp6ei1ulNbY1MyN&#10;SEdSL3k56KxihlkdlsKDHKJfYXBfHof3Wj+MyRQVunL+HvEOn+1o80RUxeNXXevae/zCSzduiMg6&#10;WAY5B30BKAqASQkgkRp5uYwqOycbDdJKyU0Bo1P+F6by2DhzIimrnjKJCuGSFWvpGH47i7jjDbE2&#10;MJLTcmi6806eNcs1E/IlhPK6vOFBIiboUsrBvJ4fyntnE85z+QkzzGnMgzpVE5ozG5W5INzMLayo&#10;M03EtBzu7HFksDZbqBhFbNcnBJ114/ptGglhjStXSu+8k/cgdvJv2IEzmkKN/PnSy8+cO38qdnq1&#10;JU2Vt0HOpfYNkBULqV5du8rMUe12dqsK1sZTIBKje5wpiuDW/kPfGTJlbCc7dw1TCx0e7NaxDqHO&#10;f96BBDaOoy1jAEc8WSrWQszex+arIGEfCkWfAT6/2lTfN9DP+xePvcwcdnZ3YaI//cIz3/7v7/77&#10;97995uK5Iy89V1JUeOTlZ37vr3//Ys0FM+6MY3KFGD+8s07bnXSeeR1fE9dyNicBLa6paTSdzHJe&#10;UScCD/2C3mrOO1KAbQasiKk57HgKTCiauojEVFt20ae++5Pnt248trQCRZAAnOxkcwPc++LRoeys&#10;Rw7sQU+ZGh13SpPnPSFBNBwnyOf7llYfHxxsoB5QFCMI1AvNvPahHdGi33HboXfc99CZX//11v/+&#10;Uc7adcV33pmanVO4e3f5W94avfK2bu156cWiW/Yt/fjHv/PD7zLEDWvXq/L37OzB/QcL164rvevu&#10;6OTFt98xSSXvrq6Nn/+j9rj5Z55/rqqiEp1STbFmpnGjmDEJpKLwIx/9ZMKZMzgKIdEVH/34+caG&#10;9evWv/ddDydfvnzqVz7b+cyRzOoVpfc/8NiTj5eXln34PR84/dnP9B19bd3//p1Nf/QnRTff3PPS&#10;S/DqitvvWLpla9cPvnf1y18qvfPu7X/3paq3vW2qf6D5P79DLfG1b35r6kD/yc98mkqZ27/05dWf&#10;/eXkgvyW7313pKFh+bvfk15eXnzgQOyTYiYOXb68/IMfjNuy5T8f+T7IA+g2kGbmqnMxxXLLO6Fk&#10;igARo6+MHqhF5BaOGATAWGswBwf2sg9hHqXzQm0BbFbxIwpoEoOhZO74GNeBdefn5AYtsxEZ5iaD&#10;WCCVjFwVbOKu6CYKRqG4J8Rfqa5iQ+y6dAWrrqkgX1FoCRQHcZOPrPA+m7SsvGL9hg2A455++vD0&#10;nOJsJoNVq4HeDbyl6g038R1q/mZzZpnCAVNQ6iX4aD2patgJyk7Ewurv+B5RlQbVWlH4HeXMn51J&#10;MY+I+Dz0SYvadWvX9/RSNaFTTT8IURCTSMsYmxQQht1gHFX7GqGGaw91mX9pHXHu3Dlcjdzrtdde&#10;w3rftnULPzx16tSzzz6L4BNFFRRQvzUzOeXsmTNtrde8X60qKE9Pw6h+rbaO6nWnH7y/ZmIcpoms&#10;ou2GMaYQSRFqgcG+tsR/5ycav/EZW/oovi1pFcS6BZ0OurKa4S0fkfGDyNAI2IXvO+cAEW9xju33&#10;NQ3bnK3GKKT2+SE4lTXiID1Gfa4cQAbyK9jKEbNyfnhbTe2BC1eulZc2Ly4+vHaFVFLrJp+Xk+9t&#10;2TmfD7VMBnpSTpHB9MxWMOeOhQSCmsrwGWQlO1jxMIPCGQXbjHh8SAfXyckT3bJ2VjhfmrrqPCBK&#10;UhXi4rhunFzDkm0sqyAmnskgvCiedaSVLX1uadWSnt4bO7svLFvqJzL5jQW5TEVKqmckacK9B5He&#10;KH9jlqri4f61CJkLXKrWWrVqHz+Hq9LmbAqey7Q1s7EtyTcIjIVEEBCJAfYZXhgMD1dRy2/oZ+f5&#10;uoo/JTvTnGdaX28DZNatIlJGAD5HpgCGdOIB1IA8wvG6YLVqEPYv1KLpX0RuV+Afd7oVjwroNnB9&#10;+GK57OAblpV/Y6/vQ7CS3YGVG80Tb0g1NXkHQ9CPeDTVJCeF0xx2+aRDmj6ApQu3QEGdGZ8klk6x&#10;YAX5DAzuHVoZGW4+xBZIOjB6gGFZFDBEKRYI9MKIMlDFY2SiK+mJnkIzs1hffA9donu0tXesW7++&#10;sKCAzhU0hnaXH++HB4dQrUgxQe7ccccd+PEpEUPJS/gq1EFyFmRPGAl3P0zDUXg8k1oHgh3Ly62y&#10;qPYv9KBv7PzQ0Fxnp6hxZGTJ5dqGzRvhrqvjEtbY7uOozs2t7esbnp6FqRpVK7viSmZeQ07+Q7Uk&#10;BMTXyT2qQJzWWkhErHt4r+pxsHTQOvTPCotfWDFQACi2g62FVFw8/FzYOqVxWKVFX2ZqfEuvEoWo&#10;kj3V3LxGs4VdX+nufl91NberHxsLqUK8y3kOn59duuzeUyc40xNjA0XcHicgp7CtpD/jioH+j554&#10;9anlK5+sXhnSvkU5PNYBNNJ25s95xWDufJfJoOLDkFH7Hf2mem/c1TS1wJ9Ej4sHjh87sn7dMxvW&#10;ObMONpNuZzI+5AzuvVKhJfZYuoqA6yLKpwtStPkWaK6b0EyvQ8vNrzSfnpvlV+JzJhtp5G4p1FkW&#10;iHUBTApZqiC6CdCsrHT3L7I12A7k3hGuE/QyL5e7+5ww4Q4U4N/MnNympqbenp6777ybbwGgoH3h&#10;pEM5Bn1CGvnRD3+QAOey970/o2oJJzz+kx+I5JIS+5ZWFra0pg8ONWxQfTdJGE/BDd12xrRopaHJ&#10;kzJpPMky4cW86MUoEFwYeJGj0/xlSeRehzMvNdgMOjFYCkH5fIaHL4eyO8349RV3oSZy4nce2bWr&#10;uRFoNo+qeJuGHXTJdJauEFZCwsM/e3Hj1Wawdc9vWe0S1i/ilBDL0OSw83qBVlwvLAJC56Vh0P3o&#10;SFxVuQKpMCudEPR9N5+Lcv8CGR6fm5nJmrKL2J9IK+wTrsg8ksvnLFuGpEMBNGYi6yQNmEEhmJ1C&#10;pZJusjdVMsK6abHjWA4B2LmXgJbGq2N3B+9RQGPlQqTYe+YcehTneJWjZT399586u6217ekV1U9V&#10;LzejTA/h24JZCBABVi0nes+bYKv4hglAgoGfzZ7MABlq42zuKsclRNs83HekivChY9hdHjkNKOXZ&#10;RxD+ytddYtE+jKUWLbsqKP6cA5WU6+nKAuJIJdYexQU0NSGHneBZoEom8Ify4+PHjsEQGYzMbVPY&#10;FF62WpNoNy53A4Ft2u8CzNY9bmqNsAhvHf/ipteWUYg94C3aLEy+Feaw/RLoz5prM9jtAZ2M3fFj&#10;jx/5lYxXRgttWYiaryB47mAZZf6JM/tMajLD2fOSNRG/9Tem8ESXtBRRc9jJik9IuqOwmDmppWp2&#10;ePCnBaXje3NyKnp786x0w9KO7pdXLeO5pDZ4HrYgtlJQ+TZpkTKL9cNQ02A+mX8V2LFx+lCdFXBM&#10;jilF2uFriZ//4z/EUqFBIN46Ntlg/1BKUur587VXaxqWV6+AnV66dGFiNG5qYrqoIKuqUj6L4au1&#10;qYtL8jZvIXWucNeupv/8Dj2xb/iHf3T80fd/9LWevg6Yh2UaGfpUEywlX011nZ/YDrAMT/l62b2C&#10;SyeRxK7GngKaJcyD0U+YUXolDyY5CgIDrDEsLyWJoLmyBU2tEr49JGLsePQert6XknLfybPctL2s&#10;jKIJst6tPTxSHDdmMo9KPT6QOAnxze3X6DcDNpTwDvOFHw2qam6uJzLJmeQtaAuSJsy1cDwLVTGn&#10;cgy4QChQbU4BppaIrvlDrBCDBoVxqM4DPCZzYInfCcQfKHxEvvDAwEh7U9viwpLVq9dyfn1TY21D&#10;XWt7G2yAtGS5FcwKlad5HkePIspSMIBVGQDXbAT2CcnLiQx7Dq6obo56w4vAhgUFLSgvZqJW2uaG&#10;UIyhqbTQs2KbyyiBpOW3TU5bZaTllNowWU7EoAHEymgkkpZhrUlUswUjIJVaEkJMzg6pQ4+a3lpW&#10;qxztUA8lVOLmpvkX3spzYSNRnzgtO4Pg0iLVDEkDEyXxnYRbU6xWHDKB96RtA/rxXaytb2jkgJdG&#10;BprxWbx1qqbncBj+1EnK7k5lfHg+TXDhDUR4J4DwVZ0eQnXCYqWyY6X1k3yGTOamwjSbhHO7wA4Y&#10;B/+WLq6AT2UsXereOo629tbhEeAmA+cvnG691nT02Iv8xO0054WSHLa1fFdTwG7d869mDA73LCkf&#10;yEghJCS+KV85ybkW1bF2K+quK37K595TJeC3brUaT+I5FDY09x0fucNITnBAHbbh9TKG5SACC+bb&#10;C/4HiyK2KAiaKnZThVpAUXE0uZIpUMVi0jAL74Cy1OEPg8MDF2ouPvXc08fPnPjpkz996pmnn372&#10;8LnzZ7s6O9iE/X1k0nQ/88KTFy6eVeVOy3US3sEqCkF2AFB5CQ9uKouRnuS6CNdA4pbBFLxJnhet&#10;x9ESGbUE6TVDMX463U3Nqw2JyTMJa9RoPPWg4dj0ap8qxQ7SxtTMSE/JTKd6DTRmJbTi9544u7S9&#10;81/uOqDdalqgpmI+bmVX377T5588sFeNQcmGMFVAlqQdFgaYe1NpxaqMrC811lvenCUxxNGeFdAg&#10;6xLsJG0BQ8/zyfatWz/6wY/XffH/1P7jl6GDvC1bs/bvf/HMSbpv0DG3JzFhOD1t+c7dDV/5Chg0&#10;+nVc7O0Gm/OxD3x037YdBw7c1t/fd/TE0cmsrK6E+M74uM64+aG0tKqyMtp95O+4cfVv/taLr750&#10;z91vedu99x28+ZbKpdXnzl1k7Sxtfe4jH/0ElUVO/NKnxlpbUFRx2HUOjtxz5131X/zrs7/zv/HR&#10;kvWRsWQJDrufHn7yTXfeXTo2Thfv8nvevOK3f/uRFw7nrViBS6vz8OHknJzKAwfP/NZv8kg3fuWr&#10;z14+1z46svnQ7e2PP075wjUf/FDd179GcdJNf/wnPWVlP3z0kVs/+OHBM6ep6kLRg8H8/MsD/W1z&#10;c9eowpmWvGb7DuoeolRt+z9/89NXXjh97jQ7QZE3r13i0jzQGgHDK7YmeKMWWWxFdRMMUMfGcI8/&#10;uwjCQVxhFdtmCepscgYOAIKtMD1IY2pmgqBdUXFRf98gRL1xwxY8XQlJyTTO4KEIPtHoAH44MUO8&#10;abwgJwP2xKXUrp7SllQJgdelp3VUll/OyHjzqbNLBwdHcnJ66XEE+yU9IC4JwqQH8ap1a3fv3d3V&#10;3fXTJx+71t6anZ3uoWDxt0SVfKKxQF9XT+Wyakk35VMTLCGhTe11k9NT2fCW7RiH+QcNsD0UVZYU&#10;tM3D7oijLiHGNtGXqfHxycHhUaWR6EOxfJiV+izPJwwPTQwPDAMbxBoh5Do2TsCNtIRpuhUkStYg&#10;AGSQoBVx99HxscrS0u7uzqtXa4GPUGMNkl63bg2Nyxpq6i9fuvzKy680NTYhFgl6FhYUUtbw/Cuv&#10;dbV3kn/NFluUlkIpGubn/r6BG9s7f/red7ZUluNmxpxy/UmBFgsr+B4P9ETzviQvyjSpbpVqLMeM&#10;Z5RnhRlRHpRkWmhQmNPE/DpK/+EvabjEfOVT8w+8CIZV3lQmEXOoQmxuhwqIYdBtxM2i5GkuJJVI&#10;3FCVq9UvxeQhqUNmgnBVZWRlkP6WjPff0J5MsCACNt74Wy/XfOC5l5Z29bx6w7bz+25pLSuz3r6K&#10;Okmtmp+hVDquLHLJrZyxqhTRyg2ZrPoKaC0oAsJvLWIZBOeOh+8JgIBYBUnCgktjAIqZmQWJqksl&#10;f4NjzMjilZqekZdbQi4j3Lq/bwA8K54RBi2ciEoNMHz5AxX/D1ryUJpbOmdo96kOnWpFQSzC7ghb&#10;oMcTikKTen7Z0jcdO7G0r/dkVeXy/v59V2pO7d6J5ZqIFk0tXdUfoiCjXJOIeNuCU3Bkdidi3BKf&#10;JJLxiapeu3KWuFEKKie2+OTs/OQc1C4oiYepXXBpg1gz8siv58ItMh1g215BV1qNdRoy9QRknys0&#10;/CEUOZq+GksjtrDHXMFSrErdghirxK6kpPMYQkNywClPy0uSyKemwvPywswBoKCKrlLqJEEDcOUC&#10;no5TJVCZRRXLSxLgk+ckjU5sSnaS6jBK0sFTKAg7E5ekRrqwZGxS/TQeYKCJchSzeaz1WVzCfILY&#10;YhmSFIey+tYGNHWjTf1IRhTNheEgkVXGLilJKqhlXcxOzXf19JJAz4gEBIPTGGAVqibcV5hfWFFe&#10;JtMbz35C4tDICEyAQWhOFE+dJe+BKbT2wylwMyooqtDi2PgILrnpyfycrKam+qtXLzfRGi4hjgyo&#10;/sH+xoamrt4ePHzLly694847KNEIgQInHRgcwXOIAOay+YWFoEB76NiGA5EqYOPj2oIpKd29vW0D&#10;A8mLS6q0PX+xR9KqVcLDtLZqB4+PL71wOXPXrjWvv+/uivLa3t7OwcFc+nqPjsvvNh8/kJbelF/4&#10;wOWzMKz67CyjMIXSCVCgR8jbrow7iHyK3Z2BGgnlofFT/XQmbgb+PE7YbHJiaGJiZHJyjIViN8if&#10;jCLG6nIauqUQs+iZ1B8xVx5rNzEKLCCHjYWD700V5QiBazNxDInKlvg9iamgc6JZQsnQwK21V6C7&#10;xoJC7R6D7FmMAQ4zm8yGN/+FUgvn49526exAWtoP1m3mTGklXpLadX17RQZRtON8VVxrdRM3+le3&#10;Cz90HdQdBBxS5Pwwj8vynp4PPf/MkXUbnt20SfzaCgnbv/Z+ntJUbDAZZtrCqG1K56AaRTJQT94z&#10;Y2rdPknau3La+ROVjkcnp2d8dIJfZWZkcymgpRS65zmQ4WMUZoITpqaxPfEJUeGCzWRG7xxzSLMp&#10;FgyPa3dXN3PKwDMzs1BuecONAaHj4FN03GwHmhRwzYzsHCh2anj0ucNHVq1Ydej2O3g4VDjqsBOS&#10;lzgDILNrd+6GDVi1a/7Xrybn5dfWXrl04TRsh0dc+9LRJecuPfrx9xnDsjZ91rNehyplmdjC3RsH&#10;RgHuoAbrhkGwMnPaw8IYaoksqseCmR/KghCC4VhCh+bcGJg6dSqkhSkJn0HMiyGrnABcUC1PeKk9&#10;q6w/boLGAF8SuEUv+cpYVRQQvRIIT7Mc1mZASZqSeMqCIjr17qdeHspMf3zf9vNrlsCLIWcUJ6WE&#10;Kc8TrcLUOP6ETSMFAUygQVERHvVsRmlkeEFJUe1vb4bb654IXMOLywzHcYz0tLxZ9hfWB55s5oGh&#10;jw8OYi/esH37pYsXy0pL2aHEHvgXhJ1zc4/lRKwkb1HS+NDYyMDgrODs1A1AqYItEvZJy8zMJUWd&#10;jQsYDVc6M6tHs4ZdKBaO4HYIAwPAAoAOkdPyVqGtJBLpiMdhhWg1+AuwJXLsJnafvvDmY6cGM9K/&#10;cMu+muwcWfmW+etYEQliiyS5fiNJbHKFNzyCR2wCX7Z9yGsOFzprY7qsLT1rwDLhL6Kdp6/dwr+s&#10;nRX5EnbHkidtj9srCJ0FnngZ9S52I+vP8WuMUgFdir2YoukWruSbhRtxrKalAJQbJ6+DG3T1dLMn&#10;6THBlDDQgsICdMtr19rWrl+7dNnSkydPUPWjiB7QkxNU5U+jxGTyInbe2CgV0tSMXGY42YpTU+jt&#10;bk3jj59PR4ec5ZWUinM8Oz0rkwniOuKa5ot1nL64jQEwfCLNCpaINF+/rGnMdAsXyNDlE0+s0aab&#10;oQAXS20hMKE/yBjD3qXUIfIebk8TTS0rVKLWrBgYKAtSoeQIE18LHaOqmOvZH+7jDp3USE5fR3Xb&#10;tMYY5thJqBkYYsh3Fi9+urvLXCrWcFYJD4Hb9lRV2c2Xa9k3KTMzIMZql1VC9wnJQteycfBAoaeR&#10;TIE+gq9J7fWCenlyCyDWBPkKGzSYAzpwStB0Qn5OIqlox3/8p38CSwDtRckyOibn5WadP3e1tbmt&#10;smoZzKapsZnVwUAAxXDlSt3+fdt5toKdu/DW+XaiKie9JiofeBCcHX/WN1x5+siPBU4wuhWRSTNX&#10;FzkxLlsT408Wh9WABHZT+WxbP4lMjy24+9kgwdKxHG5m2qs5JsLcFr9NGJPXgOxO/WmpkNGBK7Uv&#10;blirK4sDycGpnuImBT0oYbgxDYD3ADogHU4D9t8/oI6xnMZ71/A8MqMopYk01l7DMMmqLCdYpxsu&#10;0ql95IquyAdpuUEcbBoDyUsST03MNDY2lZaXFRQXHnnmmTPnzqreUFoafaotWUeEYOqv12y0UIZR&#10;rVk5rhf7n6+Lvbh49i8Du8atm+hP+25Je9f5tcvCsJl+QpVsD7AzA16mHZaB8COEhYJIJKq1taWt&#10;pbWzs2Owf4DCEyiX7DJL5BISOSNdPWXkQETGmEFjOE36lFHrWgp/iuKOC7V4FtQIrWsQoLIF1lbl&#10;b+sLEmgKNmRNoLvIwwc034k75HVYSoIdTkj2Kz6y/RljKvhXdASJ/HQStaEGw7dgkFevXB+Jip88&#10;9t2jx1+8ePHMmbMnUHOvXWt2enByciYYTbsrQy61i5paR7KzrpUWR7zSRqim8up7a4laC/MQQOpE&#10;XAEMw6MIPg3BZIhD+MDMJtTzxl6ET1R6IdS9/ExjBEyOQpeQIcsAncPKHYXBplYmgipnUVVAeFLY&#10;kwhVZdEDEI1PaRCakAPR5tU+DWZcCSDBWxdUmhYPzL6hTIP/XBGqgEVYCC30dcr7EF0/XDj+ixy8&#10;ra6B03KonJgFoD4VPmg30m+rrnW89flX//XOA30ZSijT8Kw/PNR538tHh7OzXtmx1Tyy1lc7VFWd&#10;ElakZ763fOnfXq2lOay+cqSfY7pUzWrByPQrL12y7NOf+Mzok0/W/N3flhw8SB+WzOXLs/fv/+KX&#10;/s+xE8dwV1GfFTBU0fDw2f/9W+DmVn3yUxe//KU9735v1798/cxv/HrSzPT6t973zW//x4mTJy5e&#10;unDy1EnqeT9w3wONf/s3IDo3/M7vNlFYd3Jia0XVqw+/q+nb39r00NuI15w7e5ZFfPfD77l54+ZT&#10;v/ar0B+hERp247C72t6+asWKhm/8K8VWKLlIQkd6eQUOuycO/+ytd7159Imfdhx+euUnP3UtNflb&#10;P/wOE3PDjbvrv/41PAuopFf/8cs5GzcVP/S2r33za43Njbe96d6uJ54YvHC+8qG31/zNFylQtOH3&#10;P//jp5586uknN2/dlj0z3fbYowU7d9IF6R++8o88bG1D/aGDt00eeablv/5zxUc+Gr/jhm/8538I&#10;Xse6GMX6tvLDZztqXu1f8WEUPIxOft2vwpyLhR1tq8DWVyKMXRkRxvulVUv37dtHUxxSO+ESyELo&#10;miEISjkfh4NXRTXlzRCCzFwQ2krg7UZzsq8VF1V0du+5eKm5qGgytwBw8Vy8Srxv27Z1x44dzc1N&#10;r776Mng0cfWg1EDwOBEPSUpNJ92MT1FkEDEIF6X3JqmEAudA7WrNmLhIqYamsVi4wpQ9Dxv4/OAn&#10;FuuzBs94A+Gs9DszJDXFzaGKysqqopJCHOdwNQRTZ2cXG9kjcha/tiwRqzxASh1gPAoXkD2nWj9z&#10;dLEgv3gWfynOIA0JGKPVVOIKvGmtvUqAXDjWhIRhbPupyfs6e+642vDUBx5uW1LJB36yuRzEcwNU&#10;hecVuKSRMsqiCIoeOkQC9sYP6XnpqDFYn6JcISrcsyylgRl5KCLsct4IJ2LmmnmP/IeZwv7UEasP&#10;Yve6N3EQr4JiXN01M2YGU0mBG8d8Wy3YkCxvu1z3oedexlX33MZ137nzUP+KapRdbsRopZnYrYko&#10;OprbG1WwIqjOYOJI4Y/4ZETq4hu2IirmbIacge4EOkerhfnSzZxXJi0R0/DiqmkDehfYSaulO6if&#10;O4DMolsh43UpxvRbNpPxf4fXBag955YOaLVT3VdqXDihtbj0pgsXeISTN27befosmNDJjessadpg&#10;C+G0B0mxqqYni0nTa/VXZLEYRhCh7kLHqmyEZRlY34kR+eFDkRHN7QLmzVAAEcETVudk14/NNgsc&#10;BHKUGdXwt+1zYx2ybwINz4MxqBYyxPxRdSoLrIQzA1bIyRorRFy+OKux+kVGYS6kIt9EiLzw30bc&#10;KRxCsLZ+Keknypg3QeO6lS2MCJhK0AFTCrREh1DiTtZ+t++UVUBlInWBHXVMMQi7HMrSAWCUHJX2&#10;MjGiwixsFn7tkog3qKBZQhZPk/eqbmDEuJSdRBGb6SHt9DR6yCpYJvgtcWuisNM442zM0qnMixEc&#10;8h2YRobvFV8e9Vg62juxs0uKiu978AEqjp84ebKhobFySRUVGDp7uscnRn0MKtlpdcfZHaw43IO9&#10;AF3xbV1bG+Ho5an0f/jFHklU3UlNnbUsrYTJydxTpxdt3IhzK/auO8tKDze3YGoJESCrVbx0IC21&#10;Pjf/wSvnVwwOHi8rESu2RiYG/tIqWglKQUwxm1QWiz65NISxjr1gHNCUFGk24nALL5BzkEGItIu0&#10;TSczPH18wuRf7OuHAO4oKTrc2y+uEjcHQMyEFHEaGRotZGhOTt3eUMc4wNlF9Kn7wBBsk/uHHzt1&#10;dNlA31/s2c/7qMacf+snGN+LDAR7LscA2b9uprgDzjG/5my4Xs/xyfSa8Sab4sHWfeiFZxuLin6w&#10;40Z3VLGX3L0SmGByHwShUBVGcBHvCKDUZDeU1OZeIFAz/ojM+fWtuJhbdAoXoIklJXiJAJ9GFoi7&#10;MVFwH28ji7Oby4Kz41/EHNd14oSneVUBLgJl9vZr2gHcGepY2Uw8CKT7yosvlZeX/97vf54soqne&#10;3tGmRsB07q0bbWricWg0V/nAA5QehmsMDvafPXWMr4pa2m54/Onn3nX/SE6Wz7YGFwKKA7ZiTz1l&#10;lq6JRLPXDM7pKjtzKTGqQIDm1edd/MsmWcLU+EPAT6IUe8Ot+KKIHhxqEC656w9+IT+CVQu3RKBX&#10;m8UU6ef7L9TuO1/zwuZVj+3bNpyTGVCFoTMMh2bXcrES/CtHizwXcH48THSIEN5qjup1k0O9gNsw&#10;a1hPFBDSemRKm/z17RJoO2JxIoTxocFNmzahMlGmg69YEfzX3IQIkD+grzufOLBrfGgAvYUaeeqc&#10;PYqTKz4nNw82VZRfylYiFoHEN04r84ozyPfyfQcN8K/D2DUSw/07eXh5Kw5upNp4YsWqe77l1RO7&#10;T59/deumx3be4Dm04jMmodwSs+3lGtD1r9BCDzMrF05wuJ+pNSHw0dZowQYMVs7WTm4EO3wpozcG&#10;3IlM43B1haQWbI0RWr1RPSC8C5cCMRrV2LVGmnwYwvZTc/KyuHZnVyfZxDffsjcvP/daW5uatmWJ&#10;sNWsjDz96pW8qa9rJEKMd9Wv7zavm8zR7HF9GblisiY94+KGxlXwjvWl5im7kh/a7ofvBdGy6+jT&#10;gYcWR/VybyIBzkGq2w6x+YRx6BtPFRf6LHZmIrqP6N9JyM8xFWHBTo9m0AMStluCdfUlIqDq+5W7&#10;uMT3q8Ex68ZG7yxZzFd1hqTz06JFYfCjKYtWd3TxVcng8OXy0jESY0M9xhIPpValpmR4MMYnM4qj&#10;BFRqWyAyijXbFhPQ1kNjvlh7EfdLZlY6lgDNkbl4X98Q0n9xYVlvZ393Rw8+evyp42MjtIH5p3/+&#10;dl1do8/C40/87J/++Uv1akweHIefefQrX/8rg9cobmoQPrmUNLmaakkGfzwbkNfzmhob1aaKJsXV&#10;KecVpp4qdirnAEqaHKVi8EqlF7BAQQ4p/EIwUTlYlrq/4Yle3LCaYe29cEnVE+3wNsO6kdE912d/&#10;wilcJMDB+aqjowNCLysrw0ID7a9WFdYf0ENePqFOfPzJ9uBAvzfO6V28I8oJdqOpiRJjkC9X83vx&#10;58lTp5566vCJE6eutbfBjWmhIh+1XMiuGhtgyqjBJd///Yglmv/LmU5Ylde6rtv2viZe6ZV3igBP&#10;TFD2von05tramprLjXUAARuaG5voLWaZF9MsCJyUyih4MoWzM+XBeVGwfF60yHR9p049i8npSLk3&#10;80eHswDn1NGbiCp8Y/h6OfM17rnA2f1x/Hy/ml/Ht5m/5wSxZmsm7flNfrgl6W/4t6Hx6pf/+S9+&#10;/Oh/8eINzSXc6va782+wdd0h9fpDG9+OvmWVvN/48vFYevCnMHNDh8swZ4KiRqshq2kUCk2HHsoD&#10;pjpiihFQasnhlh7WlN7lZbhBkGF0E4VT3FNdmnjWcdKyh0eHqHY1ChrIWyYRDVNjYuYerRu1f3wK&#10;i3FkcGR0aHRilA6BanYi9qg0kSB25JaRG8k+bB+5W86xU+Gfx37ijxNx2OhNtIK+XtFT+2X98Lm6&#10;o7HpUF3dp06c+uzJM3/z2FMfPvL8B356eHln95K2Dq627+TZxsVFdcVKJxH12nzyq4PnLle2dR7b&#10;uUOUYIX5DfyDU5DIpeYbv949RaU1I0OXBwd9UztlLhChAcGE+pFen0jm2kc++JHkurorX/w/+Tfc&#10;sOJjHw/HLNAM14XtFRYX7tyxs/7rX4fQqYHY+MpLK48ez8nM6n7hhf7Tp/pOnoS9UPLff8iD7965&#10;e1F3d8eTT2avXVd026Fnnj2Sn1cw1tTY8+ILva++MlpfV1FRSSWh2++480133AWMDr8e90223BkO&#10;VFWAT6t/6dNrPv9HaWVqcOwHCiqcbbSlFaR7ZnV1U0tz/8AAPf6SMrMUHR0cHG9vZ33xNvZR02h4&#10;cGxynG0DYlr6cnfXREdHSnHJooICOlowmShKhJq57GRvL7teCUGzMxtAbVUuxf3HNZc+/N5nXnh2&#10;cKDfwrEL1oXv5Wj1IykYbUm+0odCCkhS+BvDEZivzvm/vQypKZwjL8bo3Ji1rqysJJeQ9E/+pLgB&#10;aj258CY7xKh5A/Nhkphqy53BhrVsGpJr5uZHRsdZtuaSkn/fs7ulqOhdL75044ULgrxNTdywY/ue&#10;PXuGhwdffPHF+vp6Lp6VnWEtOaVyS6e19eZPPuTu3C4qGevqkT8jdKj6HVaCyre/ytW9IYTAyYzQ&#10;STci42iXQTNwtQsXLgwNjqxdu55ziPeQueYXZDjO2SBfp3/y2ihdx+Nza0bFMNReyi6OUONDEty4&#10;HRyPvDbSZrt6eoBZwdFU839+/t7OHrounL1lz/CGdZzmnoUgS9ARHGYamCoVLrZFTtyEi/3QKqTI&#10;4vUcOlFO2J5Ve01mZMBIXZkTXFfS3zihgRgiAjAQFrXDJN8BXcl3ZIYD7MzJLGL4gQCy6YsknXis&#10;8XBXasUfLl39kx88duvFK89uWPvHDz/44pb1lEYHIc6LNwIDMApD6jm7tkQQrawzPe5CFSshBo0/&#10;wCiYPQ8g+0tukZRk0rfTMjMA9RMtycrJLqINeUV5QVEhHtmxiXGaHA+NDLNepGhx4KZx1cLHaQEx&#10;z+9hV/lsmDAQu7Sd5X6tiJwsNugjVIqeVT/gnLF1a59797t2nTlDP64zu3dyPRX6SANCpQNG4Z7f&#10;aIqifRo7pT6rrFoUcPKfQCGivTAQFWnzGnNockRU7QLRGb4L69gfRrqfz7Bv8Oi9i34XLi4agnOs&#10;E6Wkc/gTS7NjARR7MlS+aMn6ngnXYIB3XGhgoCQDhHOxTC/VKFeoEZVFMpK8JD/fP5HInAEtOcmb&#10;N+5fX5frBJ/PZ3CyzDsFrqMzURzZnL4QWib5mdX9LZph55z8HO7BMqlhX16ezFeguCaw4CW+tYfR&#10;UIHRUemYSBgKp7XFYzbY1LzEFuSuU8FENifSHdS9B0p5HLpJQH5MRVnZ4rvf/KYly5bWNzYQQj56&#10;/NjJ06fziwpvu+22nNx8rt7W3klXG+L6IFx4lZZVKCCq7mLJIEnbO7peJVrlDU1/wUfKjTem33uv&#10;JAHrioH+D/8w19Z23T0/uXUzoWVpnnI6CzEKar4uK/Orm7YsH+j/5KnTajlJ2guVaAYGJsZG8EBQ&#10;Cjkdl77lJdAmGzmBQ50lQ3FSzISidcwlT46nz3odaHXMk+KyxvUH3ya+SX37OGE80S4r7tYC9btz&#10;OnF2xMm+fZ5aXv3U8hU0oIh0mEjVjMTobQ1X8da5PH3j8cbPo098ciLdLBrAdQqqn+/3jXRyv9Gt&#10;ly42FBZ95eZ9/lVkr/n5EfuN/vQZYEKQMkKFy+k5TmMTLwqhFGTPU8HHrRIptnWDHJH4jrZ2qtx5&#10;o09HsjHPnOMeByYNCc5eQCxy2NYgwzsPfsmK41/jX5H2zBTFXIsK8tjgI8P0Sc9asqRyenL8xLHX&#10;2N3btm9x13PPa69e/MKf8Qbo0eFb9j66cvmPSotffsfb0sorUB34/MiRJ3yW1r30Wk9VeXdV+YKs&#10;iVkHN2Cs2YDNhuU7efU0KQkhu1NSquMi1cPBqcBKmno8IypFYL4cX7WIHnhz3WxHCxHxiog1+W9D&#10;ypH6FChRxvH2X6jZf+HK85tWvrhZPYj8LvInekQkZLzOfoNRhi6MyMLi7u5xhqFqAF4hR8q2pBNW&#10;iElvvTE7Rtkt/gmsDNfqlStXuBEzI1cs+ZLj43QdQVH3tbYidFavdD4O22QSMAvI4bFpuB++wvSU&#10;9ILcAhgjYQsgq6jpOTm0Ai7Izs4VTlOBHeBjNAdj1wIv1J9sWd9oHBH1+t70P3HVPfyXX95x/PTx&#10;G7ae3rXDCzfx7NHcukQzapcr47qXgdGV6eZKUOzrOtYU/RlNbKyiEnuy39rX8bo3153mlouvnS+6&#10;z61LT5ZJPbImJ/kTD1pjYyP+jVWr1txyyy3ozEuW0JNsmZvlTA2o/9WrV0MOly5eERyPav5TsvdV&#10;E0O7Su9ZHSjc468B8RheROIW1x4JthRRLcjPyc9D80EXElJJdOFA1FBNDOKKC9ZiLNE6qV/Haq6j&#10;fz/B+ZXrRNe93IyNrhMoHlzFN5UdKoosu8KYtvnfown3jS/mYLqKD+9n3V23F5XcWVIaqSKxa3F0&#10;WVVLfq5vhAefe8XVG9ftpZKZ88dbYhrDW3CIMajIHREpyf74sbs7cdP2zcBESwqLseuz0vO6O4fI&#10;Sc3Oyr/WTLXB9rTkdMLEyESQjvDX/t6+4ydOY8AcPXH82PGT/UM9x08ef/rZJ59+5omnn338auNl&#10;l2MO0nbBJeI2zG7IFzQ3aLlK6lFpNMWxrdKeQDfe69c5l6YJFcu4ltdXDvwuXB9NJZhUkaYsBAfl&#10;WdiWwxkiH+89f4k/m8oXR+EI54lSqQmIWm02pglDjoQjZDcHBI2kxvfPV1FjU37ivjl+rFUXuBZA&#10;qJLMGfrUzJhVrDQfpSEEzDdpGXwyqlXvBr2dG40MU1gtSTWUEhKbWpuv1NUQ+MkrzFcr2OmZCdJh&#10;zcEsBmjYBaWMedHboFqfOcZ8iwjiF2CswrmNWHzg/TdiC+ELhoJoKS/ae+wi1+CNf8sLzCaTC0OE&#10;mcKiRN+I1Zk5muaizSBlFZyT0jqJjAGmoJRkEgdkh5KsoWYr2KSQPT/U2smKU/Y2FgOKM8OlA6IL&#10;m1j6k6ZiffdshwTBB98hvtS2B01ndQe80kqjzal1t6e28wNg1IKHzm8EJtZ9T0JxqHo/7jqV256a&#10;0xaKfIWRwuGiiAOpT1sJ/5zro1PrUc1ai9yL0WYzStPhY+bNZH7e6mde9uF1lMsfH+ztBLXI8Ed2&#10;rmrLaOFdbRZ/E0RyfOvY4UqwI9qDwJzFvfTyFXT5roybsCi726qGrSfbVEg61Rmf4C0FryFD6vUN&#10;keereKb5d1x39Fn1gfkRa5yALo8oLULY6VdBY0+NwpHNQVDBI9LhEf0W+yg8JXCzBmQgqL49Feh/&#10;p4n4+EP1tQdra56urv67zRuv5GQfq6pYZVkkt5w8u7mmfv+p87kjYyerlzYsLpIO5NowoM7k5Hf8&#10;+Imju244t3I5QpvHZG0c0RMQTXx8dVrGXUWl/9ZU1z02EaxI4HMP1tO5ic8DBPDh9314Y2HJiU9/&#10;io+2//2XULcp+obPK/fgwSMvHoEpoGDce8995dOzp3/rN0isWPXrv/kvT/z38v/6QeJ99+YuX55a&#10;XEKP3fb4+Mcee8QUmnhqvL734fe1/NM/0rRh4+/9Qf3czA9//ENcSjfuvxV7lAxZwG7//fhjaKOf&#10;/OSn6v76L69+9Z/Xf+5zZXe/ifNH6utA2L169nx7e/vQoiRcchV5eQ3/9g1H2L346ou3HzjU9u1v&#10;jbW2Vn/ow+fams9eOo+Ou3/3zcDx8AdkrVjZ+dTPSg4cmF218tmXn+Mx9+3ZP/LKq0OXLhYfuLXl&#10;+99LLyurfO97n3zyCUopbdi4uZRa9f/5nbyt23Ju2vvYz35KBJWmtDSfBWlIqeaUW275129/g8wr&#10;nyulEBgZhb4bxSQNdL7glg1UVSeWGKdepJrYjvKFWFgFJ0iEHVvZ7fX8PJxZM82NzXyyfNnyoYHB&#10;vr5eVUVJoDrhmKpCELmdpDM14cc0Gv3pvoaPNg6gIjKgStFhr65Sn76bLl4Yn5wquuvuG2+8sbOz&#10;/ZFHHmlpaSJ9XAnsSiny/s6BT83fcyn6JqpvvYrZUdVBWa3cwVkV2wo2KPZp9cykSClHQ/4uk+ne&#10;o8F2Pf+XsqW4CeerPrWV7MLOzskr5Fmam1tQmiqrKmgnQnStorJStca8tilZJ+YZxEmEDO1v6wSD&#10;gJZKuy/j+r4cYqQ8NUYO8s5Bc4wHix0YDwAS/Ee4nzbOzr79/KXju3ecPbCXCjEj+PqpMW8d6JQt&#10;jKt0dp52iVzKBx8Wl7VnkcJqdqwdvHE2OzE0xA95+bdOG7a+BqkzJAKH90J2mJiEoMWy/Y1hqYIj&#10;CnjYioipgwB0UznUBgP0liNBmEGwFQCIfLq41K7XTr7riSOg6p5Zv+Ybt97UUqq6JNrjgDBMTeea&#10;apJL9w8bJ83T+FbqFIVcF1HaMQNYHANHW4k4pDO5gF2oaYklj1pDHP4rb1B8QqYAIMrYGhkZ7eqm&#10;vn/v8MgoVx0dHLYUTrOYVONVPSj4lwkKdMrA0+NGl3L1dbgm4wzKuh+o+IREQlhejaQpmyCMmcSq&#10;KlSUtc89z8+XnbvA5y2LiwEduvSxqdPYuTuPz30DE0LrK43XEXZkYVmj2zk1tKcxH2gX3Bly5prO&#10;FnO8btPaOAOxYCLGMXACM5mLyuGQLg/dxAz+tavwY8YU6tZGWI4MpNii2YiBrBGLsaqv3rHXlZuY&#10;RRGBuZszdIRF9pKrl35EotmVmdhP/IcaktoP2huzqo2F6RP8vCE2MKBk+0oFJOx0QWNEGaqwKUWX&#10;VbaScIUgYSmKBnUpkIQjeHQC1y305mWMcE9QNg7uPQrMZGSE67CvJbJVLUVV0nH6AYPFNKBhIoIc&#10;PqyLZ2Qg4rkmdpQog2Y1CWrJRWQSBxSEzizSSqKpqZEnXbdu/c5du9Zv3Ai2jpyPPqqiDI+0XGuF&#10;eleuXY32411rGO2SJUt4EobHLdgjDI9/eUpGiPJ8ta+PopmK7fyCj4SiIgpsz1y6ZHlJc9NnzyYS&#10;wAjjWNycDtlQSMvoqGoUTE6RUCCePDPTl7KIZiy3NjSuGh4+VlJkZRLkZoFN4/FRIVCyp60sLsHz&#10;seERqk4zjRgrZs8FmqaX4XGAlMhAcQNvLhkYe8b7BSRg1RzFzAEvOERYMT6OprG+svzE0QDOLcHW&#10;UZ9u+7XWkxWVEbHpFoY8OtRYd1vj1aeXruCWlJeuz80L/PU21T4SPxwwGEAGzHDwaLArV45LjcFG&#10;S/LE/txvrX9tR/P+o6++xLC/ctMtC5stZOOGNbL6SmISgfXuCDvtHbe6mV8MCu97btMlIA2lM5zP&#10;2K5y3dcVedwsmVTORlhbnwHX3CB4xA/v2TUlxSWQovtMwdmVFBcxzzCuyG0hCUKDr5wcfThFI5cM&#10;Tujt6b10+RKhrHvuvpuQVUXFEpx+Xc89OzM8UvamN7U98pPOp5++++KVNb/8K1e/+hVyOEiV5fpH&#10;j748NjxEMmzV+Usn7rl9JDtzwUPgHjo8j77eIRfBwShObdYALM0zYcwotOxFXwdfIoNrGRcxyKax&#10;M02a2QieKmg+s7C1josYD265NWRc01kvQPKIBiKGxhtiE/rc1mJJR/d9r53Z0tj63IbVz29cLpic&#10;eyucS5sPxVpdmGESpCSaFaCFSrTG9/rSjFJ8zRDwaNL0uPo4zVLEU0WnVH4nkfJHFLgQvsaemuv6&#10;wPV+/eqVSI0TJ04gSRmebwF2EAqCLzQGF75yBgxbQwMZ7utXhQrxdXJOkVm8yBuI7+1RM21mCOYD&#10;PXjlCJUNmRiRqkLmHD24KH6VnCxwghKblBDqwUskndtiPCs1LfacuXzT2UuvbFn/yFvv7llWpcqm&#10;0gyDeJLlAATKrM20MX5NnW8uezLDVPrLPRW+VLak/xPCLthfsatmP1rQMGO3dlBfLLxjZCIJWO7g&#10;Hmc7IbSIeLN/yPSqdGNmJlcjZAt8Y/mKFbfs31e8uJRi5ZjHWXQqV9dN+gvl07EoL6/wWmv7xYsX&#10;jUulEqNz36VrWe51UmBpRrmJvtcUx2A2TZ8trazAIcsv+UClDYH42KiCRMnQunSmx+dRl1hRKJNn&#10;IUhRvWVjRsqi44z5P1mmPmORyA72n+mRLrIj696WODBGtBa+12zJ5HkVYYoD2X99E8YtimlOFXBC&#10;uyyaPKNqnCT7Pv5QYdGRfpWBjrQIPY6uOXd8ScX+K3VcLI1uURMTNYsLRW8QlDXDsTFLD3dfnruP&#10;/XF8N/sdY0/A7tcEqoxmQuJtd93W1NQMg4Do42cS6642ZqZnDg+MXTp/Sdio+AQw4dZGJGjii0Yx&#10;gGNrcBDcoDiB46vNNRCkJ4L0MayVPT5hLdGx4lvmgjelVERtMVnp2QzFHXZMJcMPGqWbw05tmIRp&#10;cC+VJYDbcsDD3NjRdrAuYAYWFZ+z+VDTSm5zrZTWlvF7zl18ccvGQJX2OIbxNc6DrYpZyGNIspqK&#10;uzMoqUTxCh2gfzBraq0VH49SAsm6w47DLQwuJjlNN1JqcQnoLI+hGzBWkMfSgfUUYhCwIa5MLTAe&#10;eWhgBPczlYC7e3syc3NRf4dHRzKyMkemyLWxZwgddib5mIDAJeTDdu4sygtTDgP1Otz3kex26vR/&#10;jSI0O3ywpK377OolkU5Ak1f2JHEwvIYqQKC6EqoK6qWtubfyzFU/igavqvGZnglHVasmcs3QbzBo&#10;AdqJQVu+PffzphNCQYiE8Z4oych3Uay7ipsGEsdKsEXErzbtweHjdr6GqzTKuxHT5IBylAJmufqx&#10;G9j1J3PY6Z2EGx5IURyBmslZs6adX3NE8xBtmGie3YChVw5aAm84wfEF/jhyz/tChPvNrwAZcIPi&#10;5mvt5YvbygJrUDNJiZPXc5nw8dykCdcvYNlMvxKgnOIMgud+aa4jhJ2D7BzP4VA75oET9JUcXy5B&#10;FNKStaxnF4ZQlT8IeBraxfqjq7iDl7Rz4ePKgWfrBZZWoFBQ78npx1BRpvmFDx5MAk8QlCIIvghC&#10;guEqB3RL7wF/57w1WgIVgjI6CL6iDPzVmkNXa45Urzi8opoP6QDbm5Z6cvmSyxvWndp30/M7NlW2&#10;tuUMjy7r7GZc4Ox8I8Ab3/3oz0iGfXzfHmLjPLVqh8md4PLUVaT4d5RW9E5OPtbeGnQjDZPRrCyp&#10;FmTa2sm5YH7o3gfv2bufNqzDNTXb/+7vJ8pLF42Nu8Ou4Pbbu/u6rnVeKy8rf+/976r7m78ZvHhh&#10;3W/8JuGOxw4/Cr5o6avH5g4dKn7ggcbpqe99/7vd3Qq2c9x91z3r8gtP//qvZixZuuHzf/SN73yz&#10;sakR6P9cctrqN78lc+eux48cvnjp0mc//Znhxx678n/+evn73r/qV36VdJ22H/+3HHYf/ujA9MxP&#10;H3/ymWcPk2S3YcmSyGF3+MjhA7cc6Hr0kfGWlmXvfd+lznZiA2WLS2+5YVf9177q3sCuZ58p2rt3&#10;btXKF157iTk/ePOtQ889P3DubNmb3tzxxE9Ti4qrHn7Pz448jbmyZcvWMgIM3/5W/vYdGTfd9PjT&#10;T+7YfsO9t9915jd+bWZkeMtf/NXzF868duKoiy7brgEw0zUZtwYU6qAcs+3bwPw2AnA+bGcaOw/+&#10;td2giwXO6ADTZUSJ5gEvtewYJUHCkLghu7KUEqQli1tamiF1jFjWHR4FU+IR2I9q3WMt5MUyklNh&#10;D4lJacgbRCGeGmivPqegq6Lq7hOvrhzsb52d+/7LL7e2NhcW0UN2rq+vx0k+dr/bc4hDjE5NYtDS&#10;e4ceopSQg91gObsgUxht3lrgjRGOsY6lEoCGDTEuEUoLXd39FewgcywhOq2aF7kMU1QJ0RNxPjhJ&#10;cujIB+ns6qA9t1iANeOTFylVxjN4GSweLu7wcHk2QxwHXgKHAZrMlcLKsKUKqLY3tWimV49NfPzE&#10;6WM7t5+6eReJsQATkYmMCfGsZuVjxMDlw4L7C7ykYNckbgYxWPR42RkSMVZRTRFy6UCGj5gcHYk4&#10;rROA80xNvtk8clNqTzpX0S+Nv1oZNlPRLNWREKWVdbdEUT5UKMLSbOFlLhZtWiEJlTrRYWoi3I2J&#10;As7EzO4+fmb30ZMbaupf3LLh32+7panEdKkw1Ik6w8jdTlATTyuCzlhpO+WEit4P+5A3Dd8ogRmV&#10;aTONJrSKnSuiKbi24NByfujqIzNK2QGoES/A4MAgkkiinmpNY+QVCk/HrECxpWWL+de6Jk6KhLwp&#10;n+XDOvuNelIGsTgz2FTIVW2vZHRJ7Fo7LG6HvmyZSkkja1YzY0vPnu+qqlh27mJJc0vjxnW2W22b&#10;mS/dt7Aihs77gYlIZAdNgUCXOVUDDMMYxunDj1knlfsMj4DF239cogdmvwtoE384RTVgS4UT5ZBr&#10;awfjD+pqxzjOZNOa40zCwuwicz8pwgTZGYMIeIUzbc2YcnndPhUJBbEri6XaoxlTD6wCEaPK0gVD&#10;Ez16zEhPL2XOo4kBF3I69FQCY3ZR9q5JLsNb2SjsW/uM9yq4o2I3MkchXq0P70nsokB+NrZSHk+O&#10;XYOQEuwmLn54cBgEBKPH7PEsVN+tne3tavUQl4CDj3ojwExtc8xjIqswGi6hRclkcoqGhQw05ii3&#10;i3LscdhZtr1olRRX+jXBDQjzYG+vXbtm7969K1atOH7m7It0JeruJnhMghNz1N7ZBafdvecm9KyO&#10;rq62jg4eDHcy2WkdnV0GhY1HH1IWHFXtxsYpqNdD8mBJcb7rvr/IIyE3N2n9+plz53Dba29cvkyG&#10;f2IIM6/rH3ikqRm9h/lnowl/qZZcWtCBtORnqpdu6+y8saPzWHE+PG1qZhJdxgq8mCdlNm58dIzi&#10;pF2dXQDQCQggX6Tf4rF2R5VveIv/SXiZ+eoIO1d1XD/Mzy3Av4kFQUIf1kTTpOze24sLH7vW5qLB&#10;nZ78yvVMeAW9Yh88d4Y71OfnO0/zbVg92P/Q5XNPL1t5ePnK3ImJQ+a5c2htxE59sm0PBD+MBJZf&#10;x3e3H0akxnnNIPY/rz+Mmj9+9OVlvb3f27J9APeKnQHH9K0m8jOfXGD8hfhK59qaB7fH+Ms6gLjr&#10;Wnucr1UETbxKA/ORe+li3MqgQ4h1WQ8leKgiPQaQZ+tprNTjt6CNrmoIGowR8Vp1FsI8ScvMyqDX&#10;mrlcVJsC19/ikuLO7s7DTz81NDx46LaDq1etvHjxwtvf/h4u1fbII6ONDSmFhYPnz5FGUHHvvcCP&#10;CXPODA1R1Y4TBgb7J194YdvjT13au4tGsbapgkOgTecRFjPjST0nRWaQntuVR5tE24+GPDG68VBk&#10;GL5CuQ9dBq5umqGmCQmVJVmTgXeDn7s7z52hvuTBQsdAB3wpfX35pY+RVrD3vXZ2ID31b960v7mk&#10;QB7lkBta/kIw2KDJrrPWkDBsTdUeRKJBkXgNlEFQ2zFpctyCLooIqpCD4lViwRgWUnVsP5gdo5pk&#10;rG9V+WIcbewItgZmCIN3oIx3o5PdKLd5AgIQPwOycnacqllcBkAvRQAZA7HYiQFKb/YNocCwdfLy&#10;6GORKSagBoMJwygcqj6fQNlNPFDsyRHydqcU4mUnsuO0UuZLYlKW9fTd/uJrG+pbnllTfXjlUrco&#10;+dcqYwT72oEjbocK2K+6y+5xfd2/5qWL8sxNpbU/QwK3i8SkxLpuE+7Bhff/Y0psuEd9UaKlYdJk&#10;BRtWkclUfa3UVCYWqKknBaMKspU43zFcB26/dfeePdBPQ2ODJptanXNz5RVlpLCCU6R+/uDQCB2H&#10;mEQWCGAsfFM4f0PYScFDHVHFWRWvNUTOPCYWUG7WHimAYlBctliBcGLAFK2k+B2bQyxTVrdti8CJ&#10;4WYlh0ey7XNDO1k9EO1eha3tKW0L+Xv+jzvY582Nx+jAwAgYkQobKDygkndqH2d2n+k0th+C9s2m&#10;+pjWaZ+bz87+NMSoc3KfZ1NLaWcsiBycp2lq8kBuPh82GvX6t5L/IdiGfb68u5fflvUPnqxeMkN/&#10;CIsWmysezVkJMSiukcPO1ZuIS/ND92C4t4H0Db4VyBGXNdkZ8D3SbdqvtZIQikVPZ6iayxdxe2an&#10;pw309mHu43PCCw1T8bw9CxEwozgiF8G8seMBFajo5RyqD4A8e1SrRa+i4iLRQI3xYTEw83NZ3VY7&#10;2QdqHMxSe0zyiRcr30j5COKE6jOr4pcqQW+zrzkylEUQag59kwGTskl8bavqkd106pyQDurwDTOx&#10;2jcWw4dH+KE8sO5u7giho6DQKJZPGAxsBfrmV3wlZ75lIniiCp/AZfgVCBfRmR3OJD0Fg5d7IS1k&#10;HcdecscEHm7AEwTYidIvWUbRD3X9I7SvSuUGLAoya0w9dQ4QOewDQegbPST3aN9Gbzzv440v1bY0&#10;oHZlW7dm1eaWlzx/HII9qoUiqEECtcw9kVXcVMw6JSdZzuyMzJLCAl75BbnZJFGrZbo88AhSfq1S&#10;kLbPvPW3SeUgUuRmVeTnimjxOisuVplwkoioIlYfirYQt/NApdv/LrScF0dUFG0Mp6joOm5B+eH0&#10;xr++Z6Id6Lacm3PBhgzZtu+o61ht9CdXO7NrK+dsO3raT/P9zydcDXvPs+ScPOyOtq9ciodHwD3s&#10;K+Xv6AgMKlXpNCEQvRyB7RnInkjrdUr9PZp9lOHlKbH8y15OA5TDUlOz020uqtbS00XNKhaSj3xX&#10;+tRdx8J8dXzSIsETu3CxzNR1nHCP6CGj9fU5d1YYwWf4EFfd7Vdrnlq5+pkV1ZzvqwzNCopAi4HJ&#10;qT2vnaxq6/yDD77jyOZ1B89ePHBavWslg9u7Kq51PL9lwxiCWkWeLRfDMnmsOK4CoCvTMylg97Mu&#10;tdTQzIZHtOjR0vPtrht2Pfjm+8//4ee7X3qx6qGH+EF6T98gpoIyKcYSWls/8vBHVq9aS4WouJ5e&#10;2jWoVevd97xy8lX28vPb1z9xrWX44MFf/pVP/+mf/tGVy5ckGGA+6em7d+1p+s9vj7W1LX344Zbe&#10;nudffN5xkN9/5JE//OJf/dYf/sF3fvi9D7zv/YtIS//bv8lZtz5v2/ax+rqhE8fRNZhJcmwP3njD&#10;g2+7X6Qb5hT7c6DrYKqn5BcotWtkhHvxXFmZWVT1YMAowqnFxZ4bK9c70Uz68BDBHh7it1QjXZSZ&#10;RbUzpEQatfbjsYMypof0VWpJMRoSS7P/ln3dzxzpP3Wy9K57kqtXvPDqS75romWNyCD2Taz8i2yG&#10;iP9HZwbap/62Xh+WDGsbJOCr3qBQkQN0a1O/CJhzdmtrK54sQP5OkDB2z0UFqU0uppQV9XagCYMV&#10;+0gkTAf4joaAqemZWVA3+LuiO+8e/+u/55or//rPs65cKllcZNkEQ1jO5upSFX7fdrYFTb2U9yAZ&#10;WQACRWgj8yUxJM+ghJ55z60dseU7wursE6N2HcR3s4pIIBMJxhKjJlWOy8rAsWoh/JxmGlT1oReb&#10;p7tyiyVVy7i/GKDZ8yQd8Gg0eiZkKsuF7E7CJCpVO6PmboCnsApsVJyGIHNezaZmDkfGx5DD66em&#10;PnX2fHNJ0fNb1vMJ4VNEIQPiJ9yOHCV8WGSH0aRgjK9HSLWnVEbw8j89cUwuPFPsAgNM7hYD3b/h&#10;pbkwG88RSIH4VPDB7GBPX7eAOn+iCXgcAgZvnQbFBfwlVSGkf1chXBnieVl9xyjtv3j55jMX9p46&#10;21BS/MWPve+1HVtddrhPzUmOpwNTM9Q/QHl+3jMEuz8VmqeYLiKaqMIuDrggIX1JuVB15nO/Giue&#10;Rk+rlPSURamETmjmRDudiTGy6iZH+ocHewZ4TQyPJ84lpKp896J4uK4JAn8Krgwx8698huMjU9Py&#10;RRpT0v4yUy/Ql1y/k8fWFNBAAzFVi5kk4o3LVcGKiYmB4aHegf6h0ZGLB265sG9vcXNrZ1V5SUvb&#10;vm9+lzty2WgqpAUErdkWYi0R63ZGLRFv7kgDlerwOXFJ4YdzoWgj+58+V/7GGb4fPv8R43Xp49f0&#10;n/hqRrUsXFJLGIQygz0jf4epdormWga9+RK8UIm4h1JiX69/x+oMkTCKJBHXjoYaqQRSI41gfNj+&#10;b6R+RM8eDc0fRNex5QkFchwS2QuqqEmXoqGqbKXrGBm4ruiqAqewSYHBkjFN/wfUKONIEmqe6c9q&#10;0IaGniwI9pb2tu6eHqgPP+AoJdiTk+gEiUqHL1AN0xLi6LSWmZdTVVXBZLa0NvHzLVs2Hzp0qLy8&#10;tKam5sSpk6DqKOwP5cBbyODu7e87fvLEs889h5oKBI9QQUNjY0dnJ39ShBGBPUK1hBSVBqMKEn+S&#10;pnju/PlvnT7elC6b6hd9JOTlZf7Kr8QTlZHHeW7qiSemnn+e9w2Dg18/d1aBCsEikugRbkrMjKqF&#10;KPdHDtR/u2ETtPXxk+crOjpIpBwArmOvAdKIEOLX2lqa6UjXNkypexBwpqCJobFSvLHIn5WE93LT&#10;Yl3OecxOVtFPVs1bP3N4yjmz/bPOnqsjozSg4ARO44dOIRCVSuaZpUBi7G11tYfq62LVkkMNVxvy&#10;8p+pXsWHjXkqiFFtubGxeyqiYXMULbwsomABoZCg/c9I6XTtNOAgMWaU62B46766e299YaGvput7&#10;0X0j5dZ3vV8q0vSCazq8Ts0C9EZuO3xaYbxW4AQ9qs2w+TGpAjs2CKvsg4tloJ0QKCbWNQ1cQG1e&#10;oX9MVPQQOLCH7rBez549CyCILsaO/UReUyujpLCISkfwhvPnz7/28iusyIZ169etW8fJwLv8cXI2&#10;bEBCXPijP6z76ldbvv9dnHd8SNPYRRSltaPtWuOaF1/rraq4fPPOaAYiNnddyES8V14c9eKwJBGz&#10;fyEZZnVW5pXMEEXPNRWB9Sv4lh5c2DNxH2MnluYf3c6nMeJCEV+KZT7Rivi3fvhPfFH2nak5cL72&#10;8Lrqr+67wc9xk0OgkBhvrezNmMOlkh+RyRORAYslvUjxARxpQgtoGyqFnA72iu3Z1pC+ZL8PpBQm&#10;MMoSBO9gN9aI66CTZBPnXJRMWGwcJPHA4NjQ8DSdZ6dnUik9DKhqDlcdlhAgu0SgGGOjsilHRyb7&#10;ege6OnvhjeNj1AoYbm/v9B5B1KMgo7+wpJiSFOjh5BC4MsDgGQB6FCS05+zFtzz6JMLn7z/yjmdW&#10;L3clzU1FTvZClg66Z7oWqDp0ynlc2v/1N298GUbs5x/h/Cx866vm/MQnOZYGPHx03QuyYbT+Q0bI&#10;A3qeuCsVTK+rwUgQdgf7BW6/ZdsNYxNT7V2dJJopWXUujggcmbAZOfS+ysspKISJ4VAVkcxRDo9O&#10;YguGHkNyS5Bv5U6xkDCfcLv07CxCNSUVZfzpwpqvOM2JkJ/4m9hNdB3nuU5ARwpAdBG/QvQ513TL&#10;PfYIdllMJqwKIqnV2wJ+TczbNE8veeTNrKMir3zuPgT3WgRMyVS7yDR+drD/1rwCXpG249vNVZKX&#10;Nq3pzM3WsOfn3/fsq74WvoP88AH79SO/RCyV+JxHM+8zoP1+9713sVY8D1lyU+MqLtDV1tXX20eQ&#10;gvfjo0OsD5auRQNkQUgyCgihS81JFZH3UsJQcXarTwCWwbpM2M1kc4lkLa4pS8U0bhUIkfkkRBv8&#10;il3h+YYUvecTXTtoVGwumNDTb0F4u7GCt3gLFclX9SiDoUk5CzKWIV/LDbSVheb3nD7PXHYuIYfI&#10;++wqzVu6DkEAq8YtX7t881onrj88MuDmlstgV7/cV40CxTbmZNXlscrBmDGA0oLIrXFn49E23QlK&#10;I0eN5Jrom/wcfBfMIiszj5JSqH6lFWWZ2TnEFdAFRifG5xaRb6SK2YrGGBYURsN8qjXQGxZP8+Dy&#10;IDyi9XY/cvQTX3X9aevWXF508/HLvLGsWDs0FeAdplkabEXsPcMJqvmtOHKykq3ycrIXF9OVsQjI&#10;MYqgPa+IELC7ws5kxcwgUFM8Zqb0A7euRB+eLRVoC9Egdf0AdO/6g8WBAscWy+dGVOBgDzi/h2lM&#10;CgTOelMe6BjlRB/JFd8GsBt3NVmER5cWXoBXUIkuSICP5kp0Z6nm4kRh8QLdzJgUu8sB1f4sLkGj&#10;uXXmGyvbuE/ptQ5OoG+s2wb4CFw/08SF8s/pOVwfg+SKcix6Y00enEE5UsEhPvBRmxv7nbvn+EyI&#10;HIKWlh1lUbAQk0rZe0UjOUWwHRslZo2lf8jEcT7kXiT9KfvccvY012HWj0ga/ImNwQ0V8wEyVBNj&#10;AQLCPRCaHFseGEf0mFruyBlqsRLn3T5jwVcESa0tDN8duHzxUM3ln61cfXjNWopEWvBFB3xWrWnm&#10;55d0dN370mvPb99EMiwvTrn1zEWu2VJR+pbnXhnMzCDfzT3FIVsKEruc5N9eWkG9qCe78LYrNOjD&#10;MxSPNVJx7KTyaGQ37t+7v3Jyio6r0wBjLlxo/t53G/7933DMTXR2jNTWdj/33LJ3vPPKtYb71m1v&#10;e/zRjqefqv7ghyZWVX//8e/hJkJFbc9fXNHZlRcXfzWDhveBd2Dnjbv237iLThTcZcuf/+WPnnry&#10;+IljXliKFstMA4PPSEt9+O3vvPwHv9fzyst0mej42ZPct/m7/0UlOxhQ76uvphQXJSxf8eyRI6tW&#10;r964dGmAsLvvgcd++uieXbtnLpzvefWV0tvvmCwsOHXuzOb1G9cUllB1LnPFSjpmtP7g+2ml5aX3&#10;vOnY2eOIgIN7D1z7znfG29pWffqzrT/+byLM1R/44PmrNW1t1+66466Eq7U0nah6+zv78/Na2lrf&#10;/eDba//8CzQHX/+53z3X2/XUM08Jlu9pNhZY9o0RbmALYkn6L6QQxm46a5pgJGy/8v2gfwMg5oLG&#10;49sNv5XMG1MWuZV4LFYrKIbBoZJi+nsXg09BYSguLhIDx6MzTpSPVJp0xf2mwINQxyCF87t7h/sH&#10;oJQs4Cq9vX3wraLikqmikq91tSGd3n21hr14SoEiKqRke/TBCdVJyPe7uLo12SSiyB7Mzs2Bd46N&#10;j9KC00+mqgeuF7RYT23nB2wvF/PWB1UF83nPdZyV+w5yDQNxg1kCw+KeJLKz03lkXHJ0gqpeUU3x&#10;STRKKJbUDRgUESkSfygQMzcywdO5likqtlwhC2yI87jfkFvIbDDFdHKMPkKJ765vHM7K/NZdBw2j&#10;r84JbHXFFeITJpB1g0N0PBXoj6czbSzSNmK0EDHJWKSJrzIB79exu3DX40oQm7XVFkIBJm1T6/gE&#10;ptRdYM4o+ATPowtu5/YLA2ADmzZjBQBUCRYi1Cemh+G8uLX26o7jx9srypsWF79842bcJT4z0ToG&#10;oRtVlp9Ca0es8wlXcEGgmIdllLCcPJ78LGlpUklpH2b6D+soVICpFpyTHJfMczAWPJijwyOEDZRK&#10;DJY5AA8LYwJbCYDEs0pnZg5Mu1UQMSU1meVju/NrHgpqxf/KMLwpk2ZSHWP1vG4MKH7pOpJBbnQT&#10;4qbqJgSiDxQgYt0TUXEApfavWM6jLT93saOiDJ9dUVNL7ZpVprUtWNrODJ3bBgg7txyAdBlJK2U3&#10;PUPDtj5dtM3TYMLDN6nx1eBffRITCVNrcLNM9bmAIoHoRC1URWJB5HT4RuD/+I7lecYbgn6o0oeW&#10;Ii3zMFpDWwXdRecjIvgikizuMjNrU+PSVAV1/xyiFAeiR+F8E438ab2tJHD4xLm1n6YAsRTIsM6T&#10;ueucF7gl6oA7qeyWMuIP6D/VZjd0bfBUqnqisArDxePOpzyhThYNz40MqeYjF/C6+7gkvAqkZ0iA&#10;gJDvCeLmGZmMeKUQch1qFxBxRx0F/8lvmSiK2PrK6spBhw7NG9TU3NIESmXFyhXbt99QVFJUX1d/&#10;+JnDXYNDqLNKlrehQCdKakuIP3HsJL7Zbdu2r169hqt1d/fAgW1l9FLOFFDciUm1KUtJxdJr7+/p&#10;TUgA7JwvdMMv+ABwsXPnzPnzREW0yjQJunbtm6p7AuFP5RcU4v7GfMSEpAQPwlxgYbluVb/ieFHe&#10;drrrtHTU5aT3p6rMwujoMNVQRobHCMDgu1cKJzl6UpOsb6AyqEyUuXbuqdssim0WJ/tIA5RUUmvU&#10;GZRGmQlEDa0K0vB83DutDhqeOzcxWBF37UmUTE1doc6sKoFc5V9wdvzk4yePMdNf277bRU9/atrB&#10;+tr+1PSrVlg2OowGjQ5tX/jJsf9qN4Wf+Jk+2tAt8DpTgjNvr796W+2Vr+3eS/W6wO9gJphrYmam&#10;hDnCzgd9v2vnhNq+MSj+ULKHI+ysIZhGYjV2NJVqj2NRLmsWr4mNl4+egTnzd6NM4ixJjThtf0n0&#10;syhMbH9fX319TXt7G53xyF2gVC/8myEIXkfEYmz0av3VU6dO4ljdd8vNCM2G+vrTp0+xVoWFhStX&#10;rslZt46uicve/4FVn/nsml/9tWQSjfHirVubUVWVUkSGVtzU338p+/mXzrzpjtFcdAArrhNMmlCX&#10;/rAcXv41gKTNi+HYFJAK42xeyrnS1Hy1gkQc2/LgJCyTzo1YTtCF/C40unevjTmLffn0Hzc9vAKM&#10;TOAgLy/E975u9cUn5+f2na3Zf7bmyIYVz6xb7qzM6m2YM8VsBmtf7YAmdb8KSNseLZA6WnBpLxJc&#10;NMClKhQCVhI5bm5oyPQZ2X0wb4uMiCVSOEEl6A2HpptxEibazNzU5IjX2OVeJuBSvPoEpfN1O2sW&#10;4UzPvQGpiek2VgU1VWkikVQJNXuFF6t6k7BUFgr1vTYyuigzhQlDRLH9YUoMlVoC5PjjTceZheqI&#10;c5AzUZbe/exLnRVlL3zw7YwBfmjV9OSIkCSS/aI6+4xTpT9so4iNyzAUXkJ6iu2n6L2juJwrxn7u&#10;3gCniDci7HxZY4/gRF/raNEtrhmdFvsVXisblViQw0GYDGM4KurFTuEpmEkIfsOGDevXr2/v6yLu&#10;gtyhJyzTzMMRfSGzh6uzXOC+eRD5ZzB2JyepFTYFKMG4nklIEaflrQLi8jT3GXyjNDovLCpKyUzn&#10;IUliNqe04mo+fvdHaL84eZub2N8Le2mar02SzFRPidUMotubEuGaTcB0NfvKdYvUTuNgOqhHI34i&#10;p5MubZq2nAyWMhZoaF5u2FFQjq3TDjDx6GFDBfyUNBKosrpsiNfBynDzjYHSfYL7HswvfKKzw5V5&#10;G7Fe5nBPvFK9ZOe5y4wnfQL4dsK1ylJ5xm1b8wQ+fh95RADajGH6ka+vfwuGi3/kUuH/e/bvwa7O&#10;Ig12iMrz0vz7evrJYSSATTWgjLT0oeEBqSVGalorMR+3rhJJLRSbNUiTGBly24aR4nxFsFj5Hv5/&#10;3P13vGXXed8H3957mTtzp/cCzACD3jtAggQoESIlUpRk0WqUFEd+/ebjEtdEURzX2Ir0RpJpOaqU&#10;LFGVFQSIDhCY3vvc6XN77zXf3+9Ze9+DIf3xP4le25uHB2fO3Wfvtdd61lN+T4vVEKMPFC8la5Bf&#10;I4cLg0ZWhT8hB+xCs2VzJroMPhIUDL6EOi4nhNiVOFcEAVkeBFIQYiB4JYmxM4vFuNb3PXBP8jgQ&#10;WbC0qIb3wwrEVVXU8XGMAew65DRbl7gj5hwFnYcBiedzxO5y5TrD1ajCKuJIFX+37IF9MS4LHucB&#10;pXwMUbXsKKUuF7MBgnXiApqcIopb/nUkDzfD24JHQUEWFQLsNIP2ojswU7wiFQFI5rChFxOaoqkK&#10;DMhYYD1+Vtw4rUO+8zPWwJmP7Dv17v2qX64ZzdKmuJkKEBA46TbGs5OztB4jsoDSrSva8Fa0UhxK&#10;fLZSiogi9Y1QRygJu4Q1CbEty1Drkkxv1iQn+rhjHNKLkx/eu9r6A48fubHmTVaTTLQZSqZ/KJMm&#10;ZdfqNxOTqQhC7IEw5+AXCnD4cEeL+NMiVQQzoVu4YfgcVmKYH5Iv/rkLN2sDB2gbcx47OTZbzHyu&#10;q2ntFhfbL18HsOu80XP84XutvVvhzzoWxQhjq8tvGznetiaC3YuKZMxKpHsqImDBSegRZp1FFKY9&#10;wleetxwSyue5jAA6cVjxMsSvkrjpvy68TVZTNfksOJHUOkTTrWJVwuUzZlFAM6T2e1c6iUy9FlNK&#10;Yw7YhezKZyMAu5wrBT8yf/xQSmzMIQchTuHEeOzY0SdPHn9l+85Xtu/gfFAZGWwqaen+51rChc8d&#10;OT7e3PiXTz4cP7/SqRr8jx88trG7d+2N7q8++iCN4nlSn5uGIbjB9LatvvHZ9o4/6rlBSqxlUKJJ&#10;2EkAdjHV7NCY5J3bdty28/bG3bvXvPQDq1/8RLzaHnhg5Njx1d/3/TSXqNu2rez4yXUPP3rsH/6D&#10;2ZHhO/7ZP3/t+P6jp48pIXthYdeGHff+zb/1zOd+5O41664oI3mUy376058pPnL44m9+ce1Ln2r4&#10;2Md+44u/Hl1u2G5PPfHMZ77v+x9/6BHWZdOGjVW1tbrvJ74v7tv50eeJd5vp6937r/510549fXPz&#10;b7zxOmVid2/MALuXfuArX//KnXv21o6OXP/Lv6jdsGHNcx85cebkEw8/Xnbi5M1vvbz2ky+13H3P&#10;pd/+LRJydvz1n7zcfY3+gLs71pz+1/+qftMmusqCRZIbu+r55+ebmkgM+uQnPnn513+dZmo7/87f&#10;Pdlzk5O3Vtec/KVfqlm//ra//w+/9Kd/1NsnJhnbwfwn0yxNgrG42sgCmpOHLf9e9JCdkn+ZPix3&#10;i85p2dulRMwZrxLXBmo0j60Qr+7poQIgMSPdN2/SM4dqunBpV29UbVCFOVAfncQxHCz26A4MTlCr&#10;EpaO/nfj+g1UOnKgXn31NQo29K9fj0PpmQsXdk5MHt+4gaux9/H95zRsLpT4DNsJ5Y8cD8oIrNuw&#10;Hn7N+er8aBUqADsMxujr6exRFYDTgyf4XuovdGIFVFn8qg4yO8ceo0IfBufQyDgGSWNTAw4TNF2e&#10;heYZqFwNLQ08lJxJM8qdXLtu7V333PPAgw8ef28frb3Z0cBdEb/ERmBmeEzM/lCk+BC+Bz5QvOln&#10;jx7fNDT86y+9COonq8LbXM4bWirhzCNHYnQM0SSmsVQ0lkWL38L9DI8vA3b5ms1PTro0gcLpgzto&#10;HuSJ0mGxrowhV2qKS0rGAVOBizl+R9sf1YJgt5jzOEJjsxXgzqpSLQRq8a60GsFJxR+5cuWvvfN2&#10;540bRx95+IMH7r68aoXisJICrZsFk49hL7hmTRSc4k/Bi5g/L47YPjdjcdCAeRLAEeLLk6aYNUQK&#10;8i6h6CuQGVGuAJ3YCTOzPCRSlVcA0878CA+KNESnCMQe0HgwOFESKDsCeBg1KIhll0xxPoXgBtOh&#10;RUMWWxeakYM0WG5GhR2DfkJUCxck4ofHk7O9roZyfjfxgS/Mbzlx+uC9e7eePtdx9drprZtTZrJn&#10;n7skHu5SEjJUQq0sk6LMB3BQ1H2oN1SyGgIgCjznOf9PAiLGFoLJXAIWLidoCFlUQGv3LAGwhoqO&#10;u5t5SEw9IoaBV1mAnUMnQ9XWn6rKAwsI4CS9czs1mkgSmasFYCe7K8UG+bcZnMGfIvgidnTs2fgc&#10;Y0hTHZp9RPVRoykOQ3m+ud5Y36wRhick/JTSEwQ0Q51cTrUMGZtvBCzLndT0vJROsin/TdQ4o0At&#10;xhB+YkF1psbSItW4JPKS/BT0NBXp12UVLwy229dLQ9c+t4GmGXEVzUSGhgZYAnaQ91EVd5Zbe2Hh&#10;0oVzMKstWzaT64pBe+bs2SOHj1y6fPlm/yChSTATHpF5xWyh0R8stKqiir46/JBGN7BN2tTAhbgp&#10;i6KcKTsA8BPwzl85B/cvnWeHy8vaqdSQNvWHGPj/4/+ouPfehXPnqIbFleuHhponxg9VV9P5evvO&#10;7evXbxgeHMDDgQZeppQQ5X8B5onpLBUdXLVi4/Doc5e7LzbVDVSU2DGBZwIOLBLCQlOmpZx2isxL&#10;idHadpZ04lOhcC9TVK4EaiOPTSLTwR2Ca6k8P4YA2TmL8x/rXHUOKD/YhSN2OcILwnyC00FcxNm9&#10;splou/N337z+5V13jNSo32IQp+iquPi80aX8CF6k4RD4YgMh3vXB/EXWr0lfn11pK6K8PtTSLBPW&#10;zxLld+HsK1t3HKRZqss1eBvrLSFWxvjDhRO29rJCmCuNYeZHRqF/lixkd6aGQXK36DjBVIaqxvjh&#10;UcxXOH74J5SP3cErADtIjhwfpvTaVULqr4FQ0zwpnDecrIBiB3ARUnTtytWDBw9e7rpU39Cw9669&#10;oBXDIyNvvPEGp+3YsYNsZTAdYoq+mxqB7QKtm3jjjbH/7/9w9tEHr+7ZJRDAumywI82zaysxCzla&#10;F5cqXqTChkKho0CMnZjhvRBiq28053YbeEFmAnxwBBovfQ7rhoS1zPjJp98/t/4fXg2/EpsKmyk7&#10;QlfZ2D3wN/7jyxt6Bn7r2QcObeyMYJvwiESSgCzYiJgwisexKEdUYqnxpDrUBFu4I8xKGAt+JvNC&#10;SYfREfncVQKVmgaIS+OW4rwy6iN+2jxP/jSea3Skn00BA8EZCXMjRw3ip+/B8MCoxSIZfXOoTNjj&#10;jIK7LMkvRtRclE7RcN3MMkSmfJ8Rgq1efJL7ZcV4QKS9oDinrtbY9YjUoX7UuvVgdtHciWqbIA8b&#10;jql/+uRt28kAZVRcwRJThh7hGQF1hTcrdo/1gRSsKoI34QfoEqtV+Ip9l6m83gUJvAq2WCCQCkRS&#10;2i+ZaRlbXhvIqdT2fRveSi9qXCaxFQKLjRAOHmYd/S24CoGlH/nIR+DSRFL3jQzj1+buWCLMPCiE&#10;G7WVUpeWmWFVKR9ZX1uHFtrT3Uu9VBoYJMK2sAspyY1ItBAjLSnBS42fvK6pAaf1wOCg5GFGNoXW&#10;n4gtOwq5FsUOvU2cJBYiLQfsDHKZmpYBOypChZkf6l9+KcRbSHbNbMGN+K0SYaAMivaG3eq/a/5C&#10;84JEzdVj69BNLNcJuVSu8+P/jc8xCWfHRqlkx5jPjI7Evs4BO3Agpr56YWmVO8Z29vQduP9OxxMt&#10;A3YxwFAq4ohZzbWOxMzRx2Yc5ae/lZQ+9/xDRWzQqXFqs5aMT86ODxctTC/MTM7PCp8CXyYpBK1K&#10;OxmXXmXxQtnibOnCDAnmJXNKaYcrAdyhUmuL0Ul2UoXkuLcZQQCe/JaNjjFDXLjK7U5PT4yOosiy&#10;G1gE6dZ4S9z4jblXOwDVshLzcIqoOEUqjelmETLajZnoHAEHZfAKWDUv8UXfGvcKeh/eMZgKr2sb&#10;Oh7+4Bj5TH2b16CAw2Bn8SSOUjiOFm2jmFIQBc5w+GMUCG9obDIGUVJX2wjqP06RxrGp2poGcLzR&#10;oRFSjZrq61GjZqcn0KEWSMmZR7Qj2KuU/ixKpcpvCWG8qFjzCzNwZaBEkvFoQUfda3L5aIwLcVOB&#10;hYLe7atWAltW1NZQGXCuiGINgueiEBmlnOk6wbvwEZX5TE4tJk0xbXxtzMvkaRw1ivexfwEkI0kS&#10;HpIa10i0unlvKhm159SVrjUtg41VikNTKiRhkRSDK5mhP/ciq1A8NTePW5BO6Vt3bqNjFtGUpVXl&#10;w5Mj5VWlc0VzarfJ+tB3jKADyhuRz1uGlBWSqgLbCckq8igJLYZ5Es3uir5OTlEcrrq2xf7U1tGs&#10;JU+Sunhqy0qxcPVWy3ple7oknZBZqf+yFggGwUiEpnL8q1BikVCkagNg6qUlWKFMLh2GiL5YmMU1&#10;XYwbHhYo8gSkckAzpKlqw9xdJSmwuvROJv4kveGIzPaLoL3Iyyb6G3g1spazGFM5dRkMieI8ZM/q&#10;lXu+c1AbvrR0YBN1TMsQ4LAMdEDuhkmuzH8MRWZNMDNcKak56p5uEWAhKGScbDax6RIuwCSx3VIq&#10;VojznKFrrjMUL6kUqRlOJb9X8jOsFpc4Cdj0Qkzhdew7ELollAbCaAEVCBeqNl4ugWA5rVuI4ZXN&#10;lyzYVKsECWBQrg3gAodqVZJ0B5mj/Mh/w2YUsipQnonGR+partR+Li9ZKGHDzs/gUQbPwPEILVWU&#10;1TZU19ZVPX782IMHDrx7712v7N01vUTwwCwTlza+9R5Yw7bhkecvXvrTB++bbG4mnJtBQQ/X1629&#10;tn7NQ9858M4Ddx29bSsPZZyV3Ht5WpjCAIb4+WfXbRian3t5dICppLCQ08rcRZzJqCyroLsYDKmq&#10;osi9Itm/N3puUChosrlxsLaS2OOBmsqSNWtWgb5FDbvP//h7X/uzPVX1Iz3dZ3/1V9a8+H0rfugH&#10;//DP/wBojvuScfozf/3nVs7OXfmLP195553bbrv9zQMfrNuw4Qc/9UNn/tdfmu7rvf0f/qN91y9/&#10;7c1vldZV17Y2PfDQQz/6iZf6f//3Fk6eePCHPvP2/u9Qto82Cv28yqtGauu2PfFEz9e/Rg27Pb/4&#10;S6eGR//kS3/UPdS3fceO5Qi7l37gm9/8OkY+zSuu/OEfTN+4ufWTP/DA409tbO849c//t7nBwV1/&#10;/x/Ubt068O671Nqr37r1vhe//46du6/83u9e//M/2/KFn6275x5iP7pffYUpfeAnf/qee+8vuniB&#10;CnpNd965+b/777/6ytc/+sxHBv/oj3rffGPrF352ZPWqL3/lyyrJxMITuUm1C2pylcyoDyOBc27q&#10;7X1CTYNFrFJAFF5sXV58qCQ1DLYfXF4YlugrzEW2BIGGfGl0PuJEklJZJYukiPOIX5qZnsD3UVJK&#10;SxZFTGMDYGKtWbPu3PlLra0rCWEpKqkeVZxRUUvriurK2rGhsQp6v0zNnTx0rGSupKm6jhSVwd4+&#10;tiDECXdCx1ucpyfZVFdT44XGxs3Dw3uvXh+rrRuhyr7ksFiS2aoLzMExl4rKK0vqqqtGBwfpxdzc&#10;2lJdWzMN3Vl/5HQ1b5a3FsY6iyKPfjQ/NSPNoSw62MiHHCGG4oqAj3SNrCgfo8MZkX0dHc2rVo6N&#10;jLABJ4iBHx5pxMaorJyjoXP/YGtdQ8ViWWf7yqW5Yqqi7d5z94OPPDYzV/T6qy+PU4+VavS4l5Bo&#10;dFWDa4sPlSj6TO3hxSdwFOFFZXafvH71we6+f//0o91ELBaXNNW31FXVwStb6pvmJ2YQedPj6K/s&#10;PEQtE11etliNKqjkFDY+25GydRL2JSVzxeXitpLHdFxSPC4PxD3w9aq2uxJztf7F4CyoXEy/InCs&#10;wijbI2t7LVmG4HA4sLyAjpiTKgGSoTKmAf6p7Vj8qqi+XCHuoJ7o2qQH2/lQ/HTXxZ85cnjT0OBb&#10;u3a9+tkfGtiyWXxWpg6CdRLrI15EY8H5eClyl6avWjR1mXeeovoiCNCbmFkQhkJR1yU1UFosmhwd&#10;x+PXWt9QTR3EMsoKkLhFYDIgHbDAFCYGp4/hD1SOuaPyyeuCBbNB6IChfGXnkIaHhOImEomqIeJH&#10;RqEgMGRc0BXxuBXlNPYGURLK6xgTRgyrVC0LhVcRKIQJIaaLuCAwnkoWJcg2Joowk6lJNjLVeZkf&#10;xR+Rowd043qyl1egaC7d/cHB7+y9Y8fZ8x3Xrp/cvkVOU2QebnPbBXZ0OHJEEd02O7U7K/BoKQQG&#10;RJDSb8wFJUlKNXeY2LZrhMAZM9XDsKNUUE3WqztpOQC8qqKa/+IVcpmCWbbDHAlO9DZhwACLKqta&#10;RllVHh7GQTk1WibNqATCDK5m9BdGSXZ6jbLIMa1IwZbBK4WBzAmmHqYzr00pXFFFZyiholGpMh/C&#10;XzEvVFpSEJyqoyA4KCUm3UqBJFYrXD3Cfn64k2GaUFKiwJbkq8xjf7ae7/AYdRiQdsJvkfC6iNv6&#10;RpXKsrkSKsWoHom9ZiTDjU1Mj4xP9oyMYCSVV9cQuijftTsbUKNgbmo2IHJrg0tUIURJgIZ4mv6h&#10;ATSg+sZGNFUeo76eDuQNNweuXKfqwsQYBiqDGhkZLykqa2tf1VBWX1mKuYWsJResllz77u7+48dO&#10;Xeu+fMfeux965JGyyqpjJ058Z98+OsMykWVVNYAeFGpHEBJOTyQlkD4RMLXVjbCTK1dunDvXNTw8&#10;ziPyJfuX6QSsw8rgGwWyS48uoR1oRS3RT+XdN3veu3ABat+SZRd+NzLy/+A35XfdNX/lytKIbKf2&#10;ycnNs7Nvq6Pu1J4792xctbGbtKHBITQfG2/yUxL2xupiiZzfunH94MhTXTdutq8cr2uemaCktYIy&#10;YJjCj7QoS/Y/m/Nr6WV6SG0UdgDSREiRU4+cfq0CwmKJiiJV+o6B5kDAwyrjw+UJAUz3tbYcnpis&#10;qquVrVReSnAKOuoEaUdsVdJf2ldsHhq458Z10LpXN2473Lm2EOvfODjwzKVzr27aHrh/KKGR+Bqt&#10;ihKoYbkIY9ZLItnRJv67jYaExSjCJfCPFORe/OyF8892nXt1C9VItoe8K1kQS6f4kZsQk6OSJGDY&#10;xiJ1RjEnDmZUOrXY1q8ij1itPxWgEgZAgHHUeeBnbAc0enZiGawJZwdFaYvnKthAC3MYaNhqdXUk&#10;NcIxFBzQTgeulmbqMJ89e+bc+bPg1CB5zSvX1je3r+xct3Hjlva2DgLYsS4Vpop2MDkLYvvUk09v&#10;WLvu5KnTR44cYrgPPvAAdX2uXrn01a98+cyZE6dOHTp2dP87b3/7xPEDw8ODly6d27hxa1DmtZ/8&#10;ie6ihUOf+KiW1NWKXIhB/g8kEFGRSruxDywiSODnwo/w7PDk0tX1CuuMha+gahCcBMYOX+Mv0TiT&#10;VHXYxtwSL3XTnCasiyA0uD4JCeFWl9MigWZW92V4s6xKwOFdnMmrwcSquJEhLYhTr0f3n3zh9Q/e&#10;3Lvztz/2yFA99rfxBncCZMm4Gz9XtJrzAbkPLAplHZ0YVk2xMvj30iJBGBB5ZfFiBV3kaSsh1HFu&#10;kYq5VeVVM2MTqD2IOtUzA+rSeBSljEqPswhVA5YF2gpz5kcSCbS+Ka8YX5qobWkEfB2dnEBfWLFy&#10;JcFZpIUj32YXphGaY9PjM3p+0Aa2FxTVwNyoeJ4rEtj6EQyAFJ2dnyYCHZIGoMKnQVIngAVNQpoa&#10;mjHJKeAE2Ds6Ml5RXcuDIgLXbdnSshKPAspiKR1/pvbuYctsffm1kx/7vtLq+snFpZvDozPILZTt&#10;SeoPUHgY009pWSJRuwWRDSyhzHJ2lYoAykSPF+qE1SBiD7WnzQX8T/lZ4BH0OFOxe6sW6tBij5cW&#10;NLafRHhsJdnpeinQwl0A4pV8R0b6PvTCOFepFsWvoSkTcI0hyi3Qo+VrXFzAqmpb0VxbVz2/SK4J&#10;ugTBSTNkE9U3tNJ0cHCYzjzV9Y3tFMdiVmD1UAUi2EnsM6OTo6pZ7E6vMm6dsMY7ReuwJOubm9pW&#10;dtQ2N+K0JjJ5nMZlnLk0hRaCYuCyTQ6ulTULK8VDrEhMhgXxY/KSRg2vVe1+I7E8o6c66szKKHSw&#10;EuKRqbKz2D7LKsFIM4qbBqSi8ReqO4qps+4Ub0F7MXoSRCsYFgx1VZcgWsa0D0GhyBaJrGeWcBhg&#10;e/K4aJOzCDQ009LK4lkqXZcvziHftFcdf6AKdGiuRqUUjoOegr6jxfpoRwdDPDcxqYRKVVApp9ZV&#10;FZK1rOLaxvU7j5+uIEp0aWnD5Ztn9u5GHQDgqiS+G80NamHGecnsjg9im6q5k5kYrsrC6MVTPY2L&#10;pY899YC6sSo+bq50HoNL6rNeTpg2mxCr9/ZXQDOKo/iNC9K44KZ0XFbADhHlRNuE1xE4QsIsjbny&#10;I6Y7IpUi1jROoFRhlPSS2qSiv+oxKq+LsZDAQmOPRoijkP4Mpwg0N47U5cGsNqDWkJEKuS4pve/d&#10;AzzXxbYWnJBktgEqR+wbahaDgXfBtPgJo2prbwV0j9oTgafG49TVklSlWphIHpoTjU+MowTU1NVx&#10;KSGgWeFY7h4ALUPgQ474xjPKmUz9cYLaiABi06JUUh8d/BNoHFacDT5HYfT0huhzKIrPMZ4s8/VW&#10;tUcsJbD973rFTh+pr3nsg9PD9TVXOtv4J8ajLGTjYd5bsiDl3Z2YZCmRkGi2kCe3xExS7V4j/jGe&#10;ENhaMriPI+li5jnQVyK91EZ4clYXIt+F4Fr+vP4yoeaSK/ZsZO95xJbu76XX6uMPzeH2uH4A8G4v&#10;vvzPHOxnyjNQW+PljPD8oEh4uVXOXI4jqRa6sKAEw/L2R8rulB6v0rLJd5ITYSBo0vcdCscvSTsi&#10;JbZ3XSffR9JbkEd0z8nChsOrr5kzBua9s7yK0r78dy2epsc+0tgDgRfmzpaY/MKJ5Z/aNJ65BPCF&#10;Y8FuhyiZwVjzC/Jb+S9MUylowbvPqJb2ZpQKCieInSEl1RXUi9U0SoE1GMB0ih84hND8NzXRzsam&#10;0ABhrNJ8xPZ0QhG1aOofOnj47vfeP/joQ+/dfzciQQlQMLis+EW4JxjYj546M1hd9cbdd4jAsNPE&#10;KRShgKB+76F7r65eqdEr+9ldCLNimbB8znlhzbr7mlv/qP/moCzMoA8jk9pWyoqV7zF8Wqke2SLO&#10;vuNnjh04euDgsQOHjh88cPxgc1Pz1paOvEts3d/+e61//++Dao0cOXzb3/8HFxdmXn3n1YCh1q1Z&#10;/9Jznzj4c1+gPet0b++en/qZ7xzY9+B9D6wvLTv9L/5Z7br1O/723/2dL/9Bz0CfUqYrKj7x7Mdr&#10;zl3Y95M/0fPKt9ruvme6rfWLv/dbh44ePnj08Hfeff/8+QtPPv54/1e/El1iv/nmW9957z0Y647t&#10;HwLsvvHNr/X29jz3yR+YvXa99+03yaidv3jhwm/8et9bb67/7GdXfPKlyzeutLW0U4e59/XXZy52&#10;3fjTP6EZRePuPbf/w3987ua19Ttu63/3nf733hk9cmT6yOHT/+pfslpkv/ZUlF+9fvWJu+8nkJDS&#10;eHt+8X/59uF9J0+flOFqh5/JqnhWCs0yc8h5RUQ2Fe70YBSQbzDPYLbhwTMXEPEEu4sjfluh+m6i&#10;BRnLAlTUNQhXYW1VHa51QsXvv/8BJNzx4ye2bds+PDyCNgvOQnNkCHl1Z+fI8PCRw4fRC6nExQ6Q&#10;omvvrz4IIJqDxYX7kuSjfR0r7+vtfe7KFTjcBSIavMHymAVzAlUsgMwCpsY4o7gXZaQwGQAdzF8U&#10;RoSCA8SDFqowcO+G0K6UXRC5gVSEmJsTGg4QOU3j2qKVK1c1NDXhV+q5do2nVqQHiqbK38wy4Qij&#10;7r4eMhNXdq4CmKuorqLEMmkkBw4c7LlyBV8ASk4NtfBUGV3atFmS0LHg3bIkLX9fuH7zhUvXfuOJ&#10;B+nZQgCK++ra12cXkWTlyAjxKdEeLqK8sC4t1LRlIrhI8BlIigWoubW+dLqKAtbkk1/2Q+tH5grW&#10;Isy6soizZDTm7CuES/AQkUQuPLIPcSZWhBij/q/3J7su/sThg5tGhl9ev+Hf3X3X1ZUdSnMojDdZ&#10;SOV1YtfHLfzI0jqCzPJbWa+wsIsrOLQBWg3fNScrb9dlvCLkT1jXUhEKscvJ4xGI+ArdSvzHulHc&#10;NGSEjOfEbq3veD7Ebg0tcG2nHfnxxUVl10SAWayjDGBdTv+DD8btoEbmnReeLAmsYpXc1aVRb0g4&#10;UsLg7OUVbatv3Lzt/MXff+aJh4+eWH2z+/TWLSl0Mew5M0ZtQN1Aw7LyJQ1NgXdRbF0Bo/NYVYpw&#10;MbfXc2V+4xBGehApuj4cgZbmXHEkcnFhF1jdRLykoAkH4gnsjnIPFEd0xE34+ezANUQ5jTUv01lf&#10;asms7QiT9UmuCJF0WW9vOavSIX4VKHlEG6WUFkm30Bh9yP7ONJycCKUnJAL2HFmwRpagGKABi2Rg&#10;ZzIX91QuBzmNSVZlQZDdmekcxIkTknqsWuHK4tdcseW9dhzEF0J4RMRzF9jdujVryYjv7+27fPUC&#10;y8DJLAj512R2qUA4lbyqVOKToQH7EnB09NgxSonz22efe4rEqLKKKmLl9h04cLO72wW1QBnsYPFq&#10;W6+wzmFdUlFFjslCcUdx4bNU9OylvLzQJZwvDFgq5Mg637nh4e0046Q/yf/7R8WePYsEIPfT96Ko&#10;aWr69onJo6tXU3gSQESN0eprCSmgVL3cldVVTBN0QvwyYOWR1auAsj9x9NTNjhUDlRUNlNICD2Xp&#10;jWS5CqJKRyqDRBIuFEApOwZ2Uz5sLteCq4TYim0bWz4UIUuExRP9A39t62aW+JITkCNrgXPEQbQY&#10;isA6sHL1vTev8/761p0hdAIHE2WDtndf72pqHQLtLVDFc7YQcip7t0avAbi4e3BUez0U1Ca77EOW&#10;2nNdF567dP7ljVte37YzX7S4crzHNo0/fegDFJTJ6MTi4oScoftDfk1OTow323Txp/mZseDAPKZ6&#10;fFOIFqubiro1AMrziPjLV65QMxFhF7hFZXUtsVqrVq5c0dbWQqx7U1NDfR22284du+64447tu7Zz&#10;l6Mnjp07d45mFFu3bmXR2Q5cB+6KL4DIq4EBKpqNgdZ1dZ0FsHv9tW++8fo3en/xlxrffOfQ9310&#10;sqHe6apaVy2lY5C1i13bVAWdaIhJwCD8VulB+L+Xn7GQ6lXp3biMGVXhK5ZVTNeGhW6kl+6ndQz/&#10;Qby8lB/S8D88u8v/evTA8UcPHHvr7t1v3bU9LZZWxUThs7SztWCWQdmE6w6J34QQXP6pGW8agZWE&#10;IsBKhfROTWc9Zry+wTa5S1ThrFYdGF0/I4T6JrzJNIHVY+BjYMkoic5M9t7si+qcZOZE1GaEERYv&#10;KFIvMWex12RjJtlk5Z+Dv6jLe1XVwEAPfJJvQPGQDrBKxsDJq9cSUkcbH5putzU0NMLSEIQDWzat&#10;vHJ93b59Nx96EGnEutIySrnqIBuA9Zanjj9ImU7cOzIFC3dEUHs+WbewukKajx/GyYXf57tJBBbB&#10;X9/rlfIRCv6k8aQahFYSXG7Cux9hpsWzuIFnR/0xyVncqcRfK45kcIgZID4OlyL9PcDTLYDQjgSu&#10;ylM5OYHcldM0o0xJE1w61VX0WGtsbuIiSARiE+kvQSyiI/LBLsN8jEoRoSfa75X4hmkoyNDnAQXa&#10;5koL6cEbvTFg56n3M1nn5CA6Q7ISsMLCKc7kVwlwcF5UigI2/yFMyoJJsaicqNR0hbjTvCQrB1xI&#10;6Oog5Bx8d07DoacQJJUwEbZogShrwUkB82dU6a/4Yys7vt6j4leqChRDjWcpKb6yYe3tx0/xjLXI&#10;5fLyayuauS+j/26+akpzMKqPoI3ErqM3m+3T0ieeuV8wr6Ay8CKFMRm5sGfQPiO2r+N3YcY8IWq7&#10;Co2oBQR48qKWVnuTKVDjZDzBXAKYOR05BYeQCMAulPjIBwzFCOVXepzxZvFoDzqN2BxdemK2LbmU&#10;mrUZic5fJkSuL03Xz2ZcNsULS/Ht3byOP3ZevvadzhXga2DBRI3SastgkhYYvtJY38gYoO/m1maX&#10;qVEnuFBhlY4xPd3c1IBcHxoahApWr1lNSCGFZojQpowCZzJmgYzZRAfJxraMeY/8Gj6AQwwODqB5&#10;0b0Oxyv9YelehCyZXVwOPc03s2k+EVY2r0l2Zpmvt/AHsPnvXTokhhEHv3l835k37tnGZ6IwAqKV&#10;vitaVnkCZoCMHnTEBqRfbY1NMjdQ4+YObS3kWfHsch4U1GOO/cMRTbILqdAya1nRuYX9KRY8Suq4&#10;J0mW0ZjDagLpg/nbOiB6xTGsWVcEfRMJUzbxAsszVadpcVGFpEWE9hKJVoFWG7wLDq2JjfAP7hX6&#10;dGhdsToB2IWqHRcPRqlgCiv9vetX3/b2B2B2Rx68y9tP1C4CNjnlxaRMrhl/lkCNMoiEiJoxK7Yu&#10;g+T0jSyTXMDHHkjC3nhJxLoFJBfzJECem2dFN3UDy1TH2BFP4rz9mFGNvZjxhWIRcW0W55oKLELr&#10;5S5gF6Xy/F5ZKnEY2xkex2XYMFJfvMdjTnJDSIPFEac4DHeZJPfEvcN4PX785P37D+x/8P79D96H&#10;IFEFOnunKwzYaf7NDZ7vunx/d8/v7No+KShZpoJiHDwJYhLOj5MDy/V9MemUAiyJ4/ZGJSW/sG3X&#10;ywO9hyZUsiEuK0Pfh/3jWqNglYoU1pFMmODFepay0q0btwLYUVSu6fbbVu29a5iwxLXrun7rP1S2&#10;r9j5t//ON77z2pUbV4I2ePxH73+c+ISp6zc6nnqqdevWwd/7vYd/+gsDf/Ll0dOn17z00vyO7X/w&#10;Z3+gEieuy7lx3Ybbtu7qe/PNyo6OTT/xkxdw+V69EikMBD1xtY9+5CMAdoxj7ac+ffTcha4LF/Fk&#10;BmB38ytfqd+ytf3557/+ja/eUBJl82M//QVY89jJk4MfvM/z8pNd//if/PE3/vQ7B99/5KXPtGze&#10;Mnb69NCBA1M3b7be/8Dd//aXTwz0/dFX/mTTrtu3f/yF6Rs3Bg8cGDx4oHbDxl1/73+sfPSRL/3J&#10;lx6876Hy4ydufuPrbQ8+tOZHfvR3v/z7cldk5eci94bIqWDshYxJ8sx7LuRQbJawjREysvUczxIF&#10;YjlDXWtiviNqwNRsI1IBMnYhagdCQFMzU4Sk0Z2K1Amq1w30D65btx6o7uCBg+hnAOMNjfVsaZJk&#10;4BZo/1S76bnZ3d7eDoCuaY16/qbRxGBtwOeD3K+OFiXPXb7ElxfcNDzf6ekxS5bQMlE9GR5F30kn&#10;aFvRjkeI/eWNLHequp3wXKZDBJLgb0eFS8xGyhIxTbqvmWh5RWNjU9uKlQyur39gYnjYOwvQTewM&#10;/A+yVyxwZXl/3wAbZfOWrTt27mRvXLh4gUQhIhOgfBiybHurStbqlKETI5e0Fwqw9PFrNz7Sdfnt&#10;u/cc3byREdRW0zCcn2iq4d4TFCOhl/nIKM0L5OtDYzG7wYby5ARSFExVnz8M2ImFBgBBzGBuqFj7&#10;teTmJ657lsujW6RA/qcksVwjLDas2YDXP/akdVTW8ZlLF3/y8IGNw0Ovbdr8e/fff7ZJfSG4kRQG&#10;t4tVdDOPP6tGJd99hA9b1yqwKvU5wiTwjsK3w9GoWAFVxggZx2iIxIbhAGHQ4IWGL6SkQBIhEMMf&#10;gKqoJFA/ZGYE+R8CYQWGamalabHHyYV0Lh4NgGjuid5tRZjVY3VQVBQnY0jEodb+EJ9R1uRHJUgP&#10;3zNBfuwSRchBLJpMwuLcqiNKwnEcXL9mQ2/fup6+lx958IHDx8Dsjm1cb7lpjcucL38XGUNAnjVj&#10;doLtJDEJbKR/JqzeYUSxvdOGSrtKqRIhAkIMxAq6nizGgCOgA5EMbqtmWKjS4drWL2mAyhQhl2Mz&#10;Gd3TaGgCzwA4RWC/9oPwYplz9uKHvyTy8fSTQF2ZXJszDFEf/A9h7Ul0R9hcONKj1ZM+SAMz9BeZ&#10;ao669H+kn6iVV9CjImKyRYkiPVoRKE9BAGHrav4UleODQPXQe+PgZpwmbXN6juHIgRHFGVzjMsiP&#10;1aeoECYuOBTN61FiSY0fHRuAeSqey0ACt0HkgbPLZbWg7GN6R4DWXbx4kSrs9I6476H7KL9Id4j3&#10;ia27eAk/AayEwEnSByz0Q8GQp9+RQFJXnDhBvgjtpIUkhkTPWLKNKrNmzaPD1aFfQvHlhF5YfPf6&#10;jW0MuPqvArMr37WraGxsgW62VCKbn9/d3392506K1lO/SS28JycUokhoA6khKg6ywC7esG797jvu&#10;2L80T6Grl06ehYwutzbBmmUQmqIVPmz/JPUyRDD6BHJHlJMxYtNUIccIqZd/E2cEt0nyxXEizNXz&#10;q1ZCSJeJVcE8Nj6rM4mBEdpOhkfRoVVrLjY1KyshO4KE+ssraBQLWtfVogYU6bL5fzLdL8Pswi4W&#10;EcXPRcQildQ2LQfs+OvWkeHPnD7+8oYtL2/cDOXc8izpKr7erUySb4yb53Se/zZLNUvj+9wPf+Zz&#10;n/ss3VqffvpJXis6VlBZi9enfuCTIGdk7V25dEGVynBUCOVR1TL+zz5DHwTQoYoFK+XeoC0kdEOI&#10;tfUNYHDsC8ITh4cGiaigBLC64VAvv7SEqnbnLlzo7rmJW2vjpg00oyDvj5RZtqF8fFVVDjRRR4vQ&#10;4f1oJR1Xb979lVdOP/bgtTtvF5Oz7skfBIu7/KvahszMsCzpG7v8A3jFKxdHCKmCI3XTvmW9zPnE&#10;LuIn8TnwjWCbMaX5r+LEYCe3fDAp6vW5v3hl95mLb9+z+517bzeqbIPF/4kVCk4oFujrhkQ2kxcf&#10;i2F4PGlK/I8oaaJ9zk8hIuxo+AzRHApv0KUCqjMAoKBOl1Rz1Q7zh0QbtQ1VrKslGg2vgVbpWD2P&#10;Y7XnZi/FMfHBKBrb66CVABbnQnKlx3BDldDjY0IIVxIXJkZRQUNY2ARgrljRilLKeikuyyEyCGM4&#10;QD16oDk4GCt6YPBh/nn9vofu/eM/hhWM7dzBMquyFcFDPB6epBBINgdVztMRFYE85iuSr3IB/eQ7&#10;Lu2UOCffHR+miuWVDd3ju8gmnZ7vuMK7e41YlJBAYW2l8AhZaVawESkuzEvZtQXERENzu1A8Fe5X&#10;UUDmWtJV1KvSSTAfvGiElCHxKAGJwoMyGewnyEKKpdtxMO9wVMrxkxsrf6FSB0ib4YcReBRalN41&#10;NCbAHgQPUFpLGKicEb0NRFopCiU9guAIS3qvftSf0BW5h/UHb8mIYDFQFiWPlfdqSSot0XMe34Rl&#10;JwLyouqILsk+8gXyB8WdqFWj0bowQGDBSjeIAnCKRVGRWK5xdnT846tX8avzEwQEWBMNxVjQWNEE&#10;JU3GJzron0Ni7PWed/fSZtpJj7FL0iuMG2UgSEcU0UbtmfA3KijOE+nAl6eevj+C/NAUcBxIGdPf&#10;pX0YrQNjXiQFkn+C1hEhMKesQPiOAuuQfA4EVxU/NVSwkc2DZEUwlw22mCFmgdtHQoukfhZ3A1dN&#10;YFY4GbzKmk+rKbZpYs0N0wpaDMepayj4mzD4C2vTBAXYyaeNxvvVzpXPfJM+jHMn6ugaYcouLoLy&#10;sFJYZjQhsrX5ElLGZc+9UG0peYDdhY7Cg4HWI/KraqqoMII+jCkIagsgAMEQIapmfSqNRKCl/Ltk&#10;BID4MXgzOHcftzDIyKKMdn7oqpu3bkF1gAzwtUo4qcZI2tixveOfPGcusHMK43sZY9/z0D7IWXfh&#10;h0gEj1fxnjNXrgJfNtSxLhAft4JSWHmmCOYtwUOPuqkpvCHUXLdKBubI1PBHZfl6Kwb7ls7MI2Nh&#10;uCBsSn2UEu0Et1sYULCt2FTfk4UBtARrMLWmTeJ1jm0ofTxqRPpLyjCr4kDwYk1Xfrggff4nzozZ&#10;Y/1yCC8qeVtOyS7zyTJGrLXL+eRV8ydW1u1AAgfWNpZ6G3Vo8/KW8TNDZkoI06hWXqOzQVH/hjWE&#10;Z4cOFPI+CutqwFb8RABW7520bM+twFGPObkCIiBAp4VyXPCycWLW4hLJUqYzuS8EVlMX+FtcVbHK&#10;WODC3cVhFL3MrV0Km3cAuwD7dJEkZ5xcTHCyoAI5K5RobJGPRUoKVAoAUXCBrHSbtULKgmNmBklQ&#10;q8rRKbRC7SAiaJHXs2fPP3Hq9Gs7tr+2Yxt7jUo9YJpcgemtZGMkBix6+IXDR7+2ccMHq1cleyZi&#10;6diKXlRuy9rwThwvwQAYrkRNh+UHL3hx7fqt9Q2/do125ss1+JYBOwe2eM8au3XB44QTpigMPQ7c&#10;CnD/vsee2fwjP7bi0cdmDx16b7R/22NPbvrMD2/4sb/WMz3xJ9/4U3Z0YKkk3jdUNz7wY5/f+Nkf&#10;bn7mmYN/8KX1//4/VL/00rrnPwYe1/Lww9987VsHjx2Sbm02NTw2suOOu/f+9Bc2/MiP9pUWvfzG&#10;KwKk3OmcB2LW7rh9950//nn+She6b7/6CpooDIRiZ49+9HnaRKx6/mNXblz71ssvU4LgxKkTbOn7&#10;/trnt/7459f/4Ge2/NzPVzxw/1+8/vKff/3LFy5dOHvh7N7nX9z9Mz+34bM/vPknf6rjh37o2NXL&#10;v/5//Qb1185cONu+afOdf/0necANn/3cxp/5wmhz42//wW8fPXF0+9bttz/+1KYf/3zni584ePLI&#10;N1/9pqgp9lWGKhOoHZpHoYYhMrAmF9yA95ynufN6yFEdGcUp4z4uEuJjWaZ6w2r7g11p18so5bTR&#10;4XGq57KEF7q67r77Xmj1yLFjxKDVNdRSOFAVxEg1unKV4ncUmMOvODUxJeIPlNExE9Z1KFaNoiZd&#10;MTfdsZoYFZjd5uGR9ztWKwEhe6l/AOJvZh4sBWIf4UYUZ2luQfBCkeKTbiSk2DplVaAKlNkJaVTB&#10;UJ1cXraTi0sr1dOgunrFys6m1lburvYOpKpZfMAymAVaOFMznl2DLtXU2jw8RN7lWH1DI6UP4Sik&#10;ApFXTcNafoHmEhUeQjVQUkfmUQy+tG1s/NPHTn5w152HHn8QEQDXgIG7bSrdFUmPn+/r7YX/Y/9g&#10;0RnDcK21lN2oNQkZYGYu0g3HakRnWfhGvW2yDEJfj4FoquOzeKF0ErIopIUnsYSf0SuVE88yVSSh&#10;sEwJ4QbATnzuStfW0ZEnL5z79qYtX7zrruvtK0jGQTlAYMGaEd/Me01dLSCYIq3mVCAsp7f8A6mx&#10;waByylTdExieXXpcDZatlhS0h8IY4MDsp2WBiq+p9xQzXVdTS81mcnoA7FBz1Ye2nPZ2mhTkYFJI&#10;MzUgtFeuACf0bRNmx4WJS8DehJBUwUdBmXKg6oYsviI4ktFle0bCxgWJy2QwG59VAD/ODko3WkEi&#10;S0QV/ayC2yDRySK5pcUjG9a9+MGB5smp155+7J79h9b09BxZt1YRaynVIkXYib2HQmJXkfNwpWXK&#10;fQPCYbgh0Avv8DSHBsPtE3JvBtOGpj251ryLTfrKfJbspoGkUWx5XyOdzG3sAwx1GJ2y5m3Gadey&#10;i0S0TFM1BhiFi1RKg1v4bqECize58Rj/clmJNOdhUhqUY/4dHxpLn1Mdnwtra+Y6hTUSz6N1C3Vd&#10;lxYvKSEZGzExRpblZbOKG9suWKLEn1FsJgGNExsjjtzXq1lakF5Kao9+Zt2YRxKbA4UvL6Op4tYt&#10;Wyk13H39Bo3/lClSmdIMmTLoTX0VFihPOon+wXUg15OnTlGEbt3GDc8999zjjz/e29/zzjvvvv72&#10;Oz39/cTZKXELLlZRQXVAFTpRxQJnc3nQfEMNRJgbAFwULXHNk1J1yaCmZHSmF71ovWyXqRANcfgA&#10;1OgTdn2WfNA78PENa2OG/98+yrZtw82+4Kjk6rm5DafP9D34MNRJwCT1Lmh3NzI6QpsyFScpLcNt&#10;89KnP7Vz120E9pytq2ExHz93kUm/1NxsfVglPELL1QXYyyKhBNUlg0Og+a1AVaL2Aq92MJn4ntXi&#10;/dTwMNT8/MqO10ZH2SdQRXAbdoi57gzkEt0YbN4lPit5ET5aFQ4qvtjcmlNsurjONB2HH8ibIIhb&#10;Hp+wJF17Ls6SSR9Gb0nJlpGhnz28L9C6YIOxWPnuiH9GzG0ux5f5cwbYFe6m2GhxtT17dv/7L/76&#10;7t230xiKWofxzpd8c9ttu1iLxx9/9MknHmdItHxlQGJ0huOhNB6ZDr5wAWRUU0vL2vXrV69dS3oT&#10;vELRuEVFiHjKOA6pXiEkL3zi2rXrhJReu3mdv67bsI7YOnYcNt2lri6gOiQmO9LTri69fDBviKPk&#10;3q99e6qp8dD3fSSeP2xQq9GKKY40Z/g/71JTF6gZVaqu2eTuKhEbsDUp6IV6EQaEFt/Cr/Alc9ZT&#10;VvhibcQ87U3PHerBYTNedetOCgJ4ZP/xH/6LV0fra7/21IPHtm8UvWWAnc1kr0U8pOMvZGVnFBLW&#10;RQqvtm1lw9rX0DyEXpcAF/5IhweVfQ9kLb4Oc9MXZPnAQxUgKRAnhWrrxjAGRQHJ3qwor2Q3oJKx&#10;WFMTxCwysSp5BLU6Zkj+EuAaczUqwILKOYhDBCzIQrzO4Tvc2SW2SJpuW7O2kzqGUFF4lVis4dER&#10;dTOn7lYpETkU0RsjvFmJViVlfICLj+/aecfvf0ndVDdt1NWUxqfMu+D2CCQ1E41dbqG1vNcKNkjY&#10;s/mqfPfnwm9iB+XXKaA9QfYBaNzyCvrITPukT8k4tJns+CobbXamaFv7GykwROXTJ1cZXcKm6+tb&#10;FMYLxOaiuhJGs2qELSiSuiaY09NTiq2amwWPo8aH6DViJH0D+9AFVQwNDxH3pALKpSUqk6rKZgLs&#10;kOF+ruSnM4kpFMvUEb8PiI3UX/OTyCcQ5UjEZ3eQI1+9yLS42gRiaP4BdrctPb0FYMfj8n3wTylC&#10;ho88Jz6sMsR8Jd4ZwsrdKGKac/BMOkGQsfzcpLgazXLNTXlAHZUc4UChvHA+wN/HV63ihufHx6wp&#10;BXt0byNK3a3tvPfkGSqnQtBrbvQe3bZBWFq2AUPVjH9G1YRw3WkjZlaPNe2Y+6LSx564y9U98HPO&#10;CWvVZqXSh1LOrREpvZ5iXxQwoIyB5S/v/FWimQIjDv6SBDLnUlUunkabK6sZnBNlaDA5UCKuEU5X&#10;3qN5q2hCwkCWWFBgDDm5LzWvofAFABFTH4+R1iUhtillJPlK7XDlAKZBED594tzZ5obRehpaVfJY&#10;UozKyhXeOINSGKNbmME4mpvFEOob6FfctVZaiqCqP1fXEC9g/+gkTe6JLCWyupFGdNQ1bWiEZTMc&#10;ruZ9ok0i34IfIoRffMDVMzE92dPXc9ue29HAe/v7KmpQhpQilD1ReqSYByY5X9fY5+l5/xOAnbXq&#10;/8xBD+3H9p0ebqi9srpNiU7qs05tHHWNwPCLdgGoC7Yllhob6mPPsyPsrU7WTj6YoDNy3Z0AmxKL&#10;Ysya+Sw1Mn+6oMjA1+Ii8afs0bJukh/2CQU1aAMahTadWP2dUQeuMAMKL4iZWahn5zwxy/WW50zs&#10;ILEg5S8rh3IOuFBjsQWlzWJ4XQMOjhxEq19FGGDIj9B+Ult2QRP8FLup7dLVlde7wexOPf4AmLBE&#10;V1YkNQasy6YAupCn2ldmjiouaH6SjI0kDWU6WghnAj5nRmLSXokg14CaZOrJ1WA0JUS1xbSuGi3r&#10;bPNpwB5zxJLkCp9wOmmOgihLiUUWAFtOuHCog0kpnBWniZZeAnmpchqdKDNQJgfsgg1Ro8elqZxf&#10;7AJmH7146SNdl/6PPbvfa29TqrArzrqcgeYCT2tQCBue8Lqtw8O/fM+d5vx6EL5k82I2K8vDgRss&#10;DuG+bNGZiSlqHHJ9Gr0xvB2NTT+6cQudYS+SDhNYSeIzWct2VbAKotUfguGqS7Y8GUFaogygiOs9&#10;N06dP9X1xqut//qXv7bvrb+YHzl25viBU0feOfz+K2+/OjAsj0pO2OfOXTh66vjlvt4//cs/+8rx&#10;wzju1v727/zq3ORr33njlTdeef3t17T3WXDH99H68zvHDl0f6j9y/vSfvfwV+jkwSyoFJcBOtXXf&#10;5zhw8M133/3mN795+vRpZoDgFuwx8pve3ffBG++8/fVvfG14ZNhSsvjS5a4jp46dvnzh8vDgN959&#10;/cvf+PPDp44qgXBu8erVK2++88aRk0evDfYdOH3sT/78j77x8jdhd/yO6QSbA0Y8e+1y11D/X37j&#10;z/7yG39+8fJFouWPnT527Nypdw69/8YHb3/7zdfAXRXSEo+qJHHdFsDOpJGkTmwNfZOxpUI+oNOc&#10;jConihuNuSWfm4k7B47pV240pQ7No/grKCz2qsM3FLGGo0DA6PgYqZodK1diWFLyfPXqNes3bDh6&#10;9Lg6AxQtqIpYRQXwlubTlYxBWIhoZGzG20U5kE8MzCQkZ08uxfjyfGPj2fqWraPDnzlz4kJjC036&#10;QtjrXQXrVH6DMTN8dj0bqn3FCvR6qZimIe6hIHX/APUofA4wFm86+RjZZVTcxO/T1tFBygZh50g5&#10;/EEAL1RhkIVAIEYRhe3VHUYWw+wM0OrKjlWIMFDI69dvAGLU19SSBtvXfZP5hJmHzuotT+UspJLd&#10;A06G3Tgw+JMf7N93195zTz3BstUg14g+I1lC3sUy9jBh48QkKn4KCx6rVTUwrFOI/0TkRfgSMjVW&#10;l05Urz1i9DNuR7EJO4lcBjdPnVNnaltBlu+ZyiI6UmzOhwHfuK5dEMvASqB1HPQGeebiuasdK9/d&#10;tevwmjXC/lwHAz0ORR+GBhGhY1TXydXPPBDfGwRbuEm17gQWZ3QbfD5oALEeGqqUHLdICNcItMhO&#10;IfeZbGsXvVb9Mt7HR0aJvudkebCUvqE4JdQMy4nl8YfiIn47H/JdO5Z3sCfXoK+H08J1FKdM7Tar&#10;udLOVd3IgJoFgN2YKXpNVRqgRlXMVY0XNRpWkz5rWM5eDP8tkYb6rKRshV7eXN35wOGjYw317+6+&#10;bfWN7t1dlw6uW6MrWxhodaJigP6vfcqDq+OB3DYydAn6Y1W1gtbopKRlaeyh1OlGqlrj5h6uNmt2&#10;6voJUakQVM6zqsg99hFapmgNiGoJzxoTqzgxF72yJ0w4oR5JhV2VmEmJQAbBijNUOcFmCLtQF3sb&#10;myEkrTqmmYp+iBGEHsq6yuuFvh62bdLgeRqTg76PLw0YBiZolqUAOk1Pamske9yhWPqJQtCdSqNK&#10;1UaAg7SC5DgC8HWLM/XACc1T06Jn0xpxPnJUGqPCwaRLkHYEIrxu/bq2llYa7Jw6dWpkaFj2MLHX&#10;lg0RTgu34d4YqJxGspL6P5CXumvnxz/+8V2334Z99do7bxw9fvzqjZtIxeq6ekYdLZ+p3kponKaF&#10;4csI0ru98dQGUtK3k+ixnsHT1S6ZL3PjK6w4L0spxh+cIEtClg+R7y+MTdy/QuFgfwVH2caNdOJY&#10;6OriXmWzsx373+/auGmanVWDV71ijBpX4yNQSGfn6o994oX1mzZhxYL+UFH6z69foyTuE+fw55Vf&#10;61hB4CGLZDxW5hDIvabFrhqlD0tJk+czCKWQpYjkrOrkQjDnNnr80PqWls6Ojb24dg2E0ON+1kmJ&#10;Uoc6RdixlFzU9o8unqvTcaNNwwOUmeM+YHaJPXoMZhL6T9B9ikfyGU62SyqreYVXTKnf2lBbhoe+&#10;cOiDb23c+srmrYXcuHC9Qg3LKpSkS8WXHIUR9PFNonlrnnz+m7/wNwDp/rMEsHvPHUz2wSNHDd3g&#10;JVbZWz5jl8Bv8L81kozX1FJdU8eXIDyEyxFZTzA4Mp4ad8gyal4CJKGSgtCtWbN66/ZtK1d2wEeo&#10;EyJrq6ycYVCAJfALwDv4WFSniQHf9vbB9cdOH/zEc5OKVAhTwIqrk9mlatqOy/0Q/BV+qKysGmyg&#10;asjLvDoBLrGOhmd0oZiKwiPDTo1jFLyiH3Ww0MLzxZftWY/Qr3Bt6HPx0qMHTzx24MRb99z2lSfv&#10;G67HgygGKB4bBCAYwnePMYRJ4DCY+Cb+k8nxMEL97ieAs9v2kdmg2I6iYsScMtWM4JuUrBgE1uDA&#10;HzmKbPLIDMkgYDaQdTzBSnzgbxSTHx4akWBTJI28h5xrySOsBosbZxsRMdJb5yg4q4hlGW5KNaCO&#10;voqhg8kI46bnTEP9AM121Mynkq4k+P6J2USCEXuDSsbq8JiM2ZU6NGYIgHKHE42NtXV1W772dSa8&#10;Z/06B4dQTHZaI1ekrQA7lBjPzq2AXZA6d8zNz+AG8e4Pif4LuUQuCwpXNn4VDuzvPvJdecv13fml&#10;0HtqXqHarQIrecBYNIeJqNgCSU2g1U0NjWgu2FmgzAgC5oeoYpg4RD5LKbposkgEIjiAYsyl/MTu&#10;4OBS6kJLzLsKzKm7mbJJrM+xMLY+rZTo/1bmTWRhxvHZwXIaYkyQlZscsNNThvbHM9lAExobQHHY&#10;ZSoXi07tsMCMnpeJOnZlLErg7C7fkaDA0FoDFsyta5vCRgTDp2d/BoNUy7MKOhMUE0xLrQkS+Vy7&#10;UrFNGqQDGXmKk6NDPMjWurr3+mVcZHiGakSGZXG5vWXvhcuMpInCxg11fc0NMZOZTpfoQ51g40vP&#10;YEIWpHoFLWnkpU8+frfqGyqcjTgU4XSAy9rnioslsI4loYcWtAr6oeqWMjvk3HFei9qmGfKQeHaU&#10;oKEZZyfoyOg1Ea6zDqWVadG0XnK9ssxCzSyuNL/ZdOrJI+Ui0iWEZZh56A+KFnQpQ3vmzYekTHn1&#10;/WDaJCFDxWaMvDC6U4212D4PXu85umUj+7m2RqoSWqSiRU27DJ5hKAY0y9vlhGjh5CaDKswJfeMH&#10;IMuAYgnNra3EV7crNruOMgq881jRZk6RPtb4Qw9Lfga3KoevM/runu5VqztLKsq6+3pb2lpNCAnA&#10;in2baC7iJzNDIiYgtu5/KsLOYVrf4yXFseDFpR7df+rde24HktAucq5jRAiiV7NflVFFBZlJyrpX&#10;khgrwaMlUBaK2a+H4HceFOc/kjIPrwvBYz0ff6f2Vo5qxebkCBaQP2ZYbrwTixDnRHcF30X738Sm&#10;HajbOQpDWY8sBrnYPnKOGddMOVcxxOAIPnCtZP+MmLa0GZTtoiQdk53yX+ztUQXSGhkKSgjSUuSf&#10;pa1nJbc8wnSgyAovUzWS+RudHXdE64mS0tFtW02HqRFhDJi749DxGPTy84V8jThI612ODrBlpukw&#10;Rm7+5fe0lbh5JYVWlUeDOJWZ6vZVcgQ4JCMmNJtZ/Vb7hlsYZZQLRciJtxfKnJu3RCymZLEdFwoQ&#10;xE4jT8cKRCTMwm0rFhNEq0xYN0d3jJJip6UOZsBHLqJIYlRMoitqM46PXrr80cuX/4/bb+9qbeWK&#10;lu7C8rTQnlHyT4LsNw0N/fDJ079y152DNZK7QXnMmrYrgfSRNCejVn2jqHYP3AxrR2Vg0xF68LkN&#10;mwdnZ//w+hVtggLPc0TYeS1SZWgxlMhY1BHZEKHM6aYqJ1u0VHfi9PO/8fuvtNW+ettG1mpodGhg&#10;ZLB3sI+KS7EuYVDzAjcYGB662HWxf7Afa+pCa/OT+w529/Z8UDLXP6Cmn7GCUeCJz1OzcxeudJ05&#10;fxZnAAoRJqggV1liqg1I8bUbN0jqvDE8NGTGZ35aVMTJPaR69nRPTqpZHkPieowEE3ZwdLjr2uXr&#10;PTcJBOIbpfApSIQorUlAn2tXqQhzDdCB1BChqK5Ew8zjXuvu7aZo3eBQv1Y18MK5OZ6RB+kb6JOP&#10;KiJtzGt5hU9/Qa1oEqHlIkBTkrj7sjYTW5L2PMHYuakbBggX4DXCkFyOwPHnioIJjoqYwX/ADVRY&#10;k4LnlYrhJaKko20lH9CocXWPDFOijhwxkmSHcITgT7ly+fLZ02dkIVdVgQjDsOqqAd2kFUhGyA+h&#10;sHHlwAm2laXtXKSoWyGpMlBTv2/lmi0jg89dvoAgIMEs9iCAMZKMZeJL7O9x0iFB6gnycsC1SwVp&#10;VtXN1OFDiRNqltXAOYrRKyJvoZi6dYTXwXcmJqfxWDIfI5RgHh5kolQ/36Hscq2puXMlZgk+fS5H&#10;3qoSHFyIinRITBdFPbsjpStTSZ9WMLgjl5nJNb29P/HB/isr2t546gkupfnE+bwkQxGkmwGTBkvH&#10;SSqTCEJ1lp9ksdRWy6LEP4NLWTGKGmTJvxIPqCkzVjlfWk1Ok9K9FYtlnIsPQGnqO2DHW4jsHPcF&#10;rsh5aVBIsH3pJnFP83NG/uzFiz/1wfuX2tqvruh47447RmprpGmrE4UYvGsVE2dnJZICkdXqHscl&#10;Ksw441JxxPWJOQ4lPr6MMVgpU6EW1fHwY8K29GVFOaJCm4Lv1cpI+Rt8JrRD1euoVyidzwaMM4ws&#10;Da2uevS+qn14mjfmWN9pzLRhqaqkzg6mn2IB4WH4+dWeT3TqMC6l64lpxER4ojNlx4Ad5ASxuXan&#10;GKy3pvgwJqW77go29QBCaZ1oahxYv+6Jb78xVFP9R7fvvPPqtbuuXD8MZqd58ZsBOy+DvCuIXpqQ&#10;egNqhlFpg1tGhF2Ij5g9JXX6CGkY3CMMY+1lSxXeGa38pfDqoB+Hn/ATal/z0M6F1Qn8V1CbZJWG&#10;L5EFV+d/FTQaEariFFvFxzNI3q0fhth0iCIDE7pif1t0sbcklRmZNO9lDSEI7LtT/OL75PCKx3Ch&#10;CfP6BKpqqn3bSIiGiYS5GzSm77MaiDyK8vacMiYxwwN60uA8nKy+aKOjhFrxM5RDpeBhfK7sAJKg&#10;E9+Z02cIcICbEcEyMzPGlpNtz37XLCzQEhozldJN5y9c6OnpAa379Kc/ffe999CQ8bXXX3/v4H6Y&#10;AWYwugwqiAr1lFNPeamsEn6oR7SZrGjgwNlDjqguolv0GuuUIgjBWpPPtG0rGHxP0xKBXFoIY7iK&#10;USj93Jb1rTK5/4qO0tWrqb48f/as1mV+fvWxIz2rV03QJJneHVXla6tq/vG9TzW2NG174pHxmSkM&#10;9u7+/svXr61cvfryqna6xD56+gwTgkICVKSEPMK8BIwa5HUrIVudQu4SRp5baSaKnKsEPwlKCY3F&#10;O8V2KBMIU6qqfLqpibUbrKoKkyGKh7qJiyw+nZnFyoVVE3rFRZJhl4qe6TrLP2/B7ExnCahOKUgx&#10;AmG5KSrBiklig8DKDOzvvP1aV3Prf7xtz/dcofyhxLJsNgdJxxE/yWs+FlK7HjmL8HrmmadAymg3&#10;/6ftLSd+8X/ideOrX9n8Uz99+Uu//8bHPnLyl35x5NTJzo99nB1C/dlDh48qetVab0RuRuwtDMG9&#10;5sCviXhZwLvT39uNgtessPl6Ng9zRA0fkmS3bd8BMFFHChHTOzJ0s6ebnAt2HMUfGaEbpqsIHUsU&#10;5kns7o5r3fd+9dunHr3/yp5d6UFscHKOesTZZNceLysbHR8XWGHC4A/KmPEq4ynO57Bw3sCZvHaG&#10;cApeYa/miIEtp9DUbSP7cwSnxLsYuuVXUFR+r8cPnn7s4Mm37r7trXt2FcpNiwAfwcZDXsQV0jXs&#10;lTdjs/YVC5qd688634BdaMEB2EnXpxiIUX4LFGMlYaYrckqH7CAo2XwjkMcyyjw4ZAmXUvj7lHDD&#10;vNIOQaxH+STaX4L1UBMqqxpqWFkJRFAGaj7KBykCL1VokcS75I9qqeA85s4LlAANFYuVUmmJSpqZ&#10;hF1ZSTI1N1KTuhIChzEb5+Ggo0Oj2LvDW7fCTHd+6xX6U002N3HFyfHxAOwc4+r6Z56cPMIum9Tl&#10;7ZCvRb5AMe+xmPm+4EP8M1/BDy2lkwu/+yVemp1XqL5k8F5YKGr1FplhSJIIZNEAUpC7uYBaANqs&#10;s8IuDQyXYXHx+JSKQkLHQkXVLQyFX6WQvTZqXmGe75h0FUCjmbh0Qy20uIkeSdKY2XZKLHeQoSjA&#10;TvpzRI0Et2DwdtW5sLJNyDRdVsxyok7Wr+P+ZGdodX2fDLDTKhdE2EnCG0YPlYM7mc/SUBE6cSZN&#10;GCt6eONyGe8KNS/WSBRLCQjXhEFbYpyUQRkdHsXpBa1G3J7UDx1Sb6TXFZMYO/pjGzYwntMjw9Zm&#10;pZeliqFFRSO11e1jYyuGxxj8+pt9+/buzMkj5w9+6hQYxGmB1sVfvdbBNpZKH3lkD/JBtpZBLRXk&#10;MDhu20LgHZOjSFPwO9A6/UFBD04cxO3rSh6YBBqeMx3Q6VWuT+E2AtdDgcv4SyDHGleBDc8zq9C1&#10;UwUNWumc0PCUK2HLTX7p7BGDewTpm0DTLPNNeBIKSV9rhu7q+8aVWAmC7CCrng1rYdWCkbVvVe2F&#10;F6cxtMl50tnU0I3CihQMIRMW9L0adK+ccuDE5mhpMZa4E/TJUjfXNXkJxRz44Cgt1UVxYKq6LHNZ&#10;npG7o3XxWzrM46zDiYbmDUNiY9Q01FIBMKDJfAnjswRJjkAXqH169iQocy7xn/kQF8yPy51tjx44&#10;xT+7OlwmA37k8uQ8AtsTJJ5K7aiDKrdXVtrWhn6g+m7SBNSkItYhHSJeZ8DmpB9Lnx1e07SpE+eK&#10;b/JnjCeNQypuPJp2SNCtfh0bUAut/SKlFt7iRGyvYJYSm9/LAdXJtAtREX9C6S8YfAxDt+EEA5Fi&#10;yFEDzayWBCX1HsmfKK4jx4VYXdKIbEtEPixhHfAsk64d6UzTiivXBzetH9i4gXEqgEyt6AXpxuPQ&#10;MMaCPLJiFTuc/ul95YkWDSgPSFqiA7HiZgYwHDehD5RcDaDcD7K84bXBZQcl551q74XC4HxYwaIu&#10;IabIYaXjKEI5uSkMhCcsCSJgm3ql5XVPzlvNXfmCBAOSG9AHo0IEb9bJ7gg+aEmdnIR6Xmr0KDBB&#10;9P7fHTl6X0/Pr91xx8WmJoVNaXJFVOLQUqX0c/dS0jL90PETQ9VV39yyKba9CC46cznmludTGWwA&#10;CKdQRa6OzA6M67Ly7U3NH+lY9Yc3rtLRPfdGBRmnQBL4SUythqpBaPkDqsk0qPhr1Hh98dsfjDTU&#10;fvWZB4IFxWMGbQS15BROP02uE9F/LpEuQOHpU2c561pnu3Eh4RcqSyabq8jAGPVYSAqmFTVNqMOP&#10;It+jrgA06ee1RNddQmCHkIh3/9u0x42hTGZFLVCCJEk2MJTA5nLwmuAAMVzlKbiyOylN0fJMj2HJ&#10;J9cczlRGxWVhg86cLMf7JH03ktQsV2TqqbdXiiyI6Y1Di5pZ8jmLjo1NjaHYp5wWCF1m2sOurUVy&#10;bUOm0pmAkCpFEcyn8TWpo/wY5ltdXYcfhfltaGi6duOGq8hVMIkwyt7eXhJhKJCsomBeRQxlruaw&#10;FquhWUoyTxSapibWVrTkT1jaZdUQ5YHO9fzr2a4zbJOulhXSYRbVHxFi5rdQIXHmAFHMIEHXmtKI&#10;/HVlei0cMWsKDhKXsaNcdGoCqKyub2lsbqbxgzLCp2dRJZlHcrVmRwa17YxNS9sizk6BRZUYKEO0&#10;+JpEvWyura5RYdbxccE54tJUlHMTJ25n3JzgJgLHI9DppaPHRmqqf/eJx+ReBhXFneqSkXM4X2dm&#10;welIrUUXZ16tVXmgykQwrMSYDShkZJYMEE1RABPJrJAZIrJnAPU0U5V0DKw/itPr3fw8HFqFDBbF&#10;Ough30TBzZI3I9troHVPnz/32rbtb92251pHhxiL95cr2tj2cGVOR0FRrdCBggoQLiOoPq6c7ZpE&#10;ojj+gzKDLWvFffAxMmG1tQ0Ckq7IodRmS4swcrCxcWAD2DHDkVsvjdOpE4LirObzMs92ixWXglWX&#10;LXFeaaHerIrNh40x8S5zKl5gjULbwhB5meohe0IV+ZjaichzZkRV91AN2FQLUtwhdhbzjxqDPh1B&#10;N9a2tZu42VxbK3N0/6EjfP/lPbfdc+Pm3ivXjqxfl/lAzdNCkqKUV1TIeYkUsFam/WJrNlwsmrpo&#10;IpQld/Arltkqo/E0e+nMn9Ledj1TOzjDTlPKIapNctPHrbHRmR8ZcOpurm6T6mvoKD/+qoBCO+60&#10;IpGb6eAMN4QNczXpu4lN4x5mDzq4VbRHw+rMv2gtkZPFz1LRoghlseqRzYHSo0QgNqxS5AVuIbNy&#10;t12Ss0s6oeSoWsbnnIRnDyNfgXUV5SrKLlw+FQVm0kQYZdIJ8QQPjgyrH1oUtiPtrriE6nVc8ua1&#10;6903bsIE6mrrePCF+cnI94eVsKsa6hvqalXdpefGTX64edvWZ5999vY9u4lCeufdd/fv3987PKSy&#10;JRWqlI9+r+gg+bPYdPbnijWpf0ngCEI9JTEMw2apfJ4J1afL02D5E59TbqwukrAG/6bkv79969bG&#10;+kJx8FfwuaS9vXT9+oVTp2ThU3L+5KnBpoaZzva9VfUfbRNk01Fcjr4yXF9JavA777/f0NL84kuf&#10;RF34gNDO6Zknz51HMF5sb+e5FFVIwpd2NUuqmGOlU4mEhEcSXJ2rryHRcvYSvDdU2GBo0m9DN4aw&#10;S0vPT02h9jxWU3ttabGHtPoAssUa6aiieiCQRJ5LFqwpV4gvNrXwFIqzW6K4qj7HEUaeGXRK0AoN&#10;GuQkCFEjtNkcQ0IO/vT+94aran7t7vvTFTIMLr9m/kS6vrWj78E/EzyeVP1god7+CVJY2dFB9uvc&#10;yDDN639geOz2f/SPQes47fS//Od3/tN/tvt//l9O/fN/VlZb03znXn766utvMj6ZoFLMBLLzORAz&#10;PsAYkZI8BCUvKstLSK1FAo6ODPc7I4FmsqtWrWLJ8G5SZ7x3oJ+MKEYD6EM2FLAt/0RfNbNVNG4o&#10;/zEb933t9cmmhoMvPiO12wvHo0YaLOzLakDy6+CriZ8o7zKgEYNTkXUWgIGXId4VEROMJbhN/so6&#10;TiedPjR7wxkfylTI193YS3gcwgQr2tA98P1vHthz7vJbd+8KtC6+9xI4sC5b10w39J8yOWclygCO&#10;hyY5khQ67XNfyTETVik9MAEuPBZKApKR7rMxGmUThqXhkXE2Yw6Uk+8wTyILB1yCYUTOhBp5E9Gv&#10;PuFTOIyFuSjEn12jCB5CW9T5urKMUiegJ7oQUTVYXhF+oJ6iUYCL0A18t+K24xNjHZ2rY6MRUoeP&#10;Cr7H9MNmUaXwaiMouCb/FF5BjREEIkHr1PpaWhrdsY1Zuf9P/vzIE48ibXGWSz90hJ0LeKRIsXAt&#10;3nLExg+az2c/rUG2EeKcYAUhlIN+8tPSNTPH5C23yO2LfJPG1SJsP7R1vUfgEk3nlwMzkzkgLzS+&#10;mYUSmq6gLjK9BMgr3nB2TjXr5xXVq27sKglFxCKpLCjPxcQv5bQX/CdUYu4ViSmoXJym9GYH75NL&#10;7Kmw9qiSAhjLVkgyGMrQWcLyuE7qmeFRm7Ct0hsUDoVGu18MAG3HFGokx+1kZUnxTVTJjSGlPoqh&#10;vYeHNYSxbykisX3HN8CQhWI9PNwatiMD+IRWTPY0gRHMFZOAcA7AyRqaqyXENlFpFwECL65ec4r6&#10;mDPqRcaNArAOXfTkhs6HTpxnP9D/a9XA8Mlt663/2xlqjqonJTRFAtc1gh2jEcBXhvM4ve++e3ao&#10;eyXBkBIg6thoHD+9BNsVzU9i9sqS11oZjJLeJeZVplE6HlV7WLaNa8NhdQZgdyu7D9TA8VEBNFj/&#10;l/7JryIiSWZYZilJ9wq0xkqbntwbIiL/w0QMVhGpWEH9sWdMsqZmwm3c9SP8qJNNTbw/cvDY4Ucf&#10;hL9jwgHYaTmNUgWGMuPmD+hSdBxqaWlR9nsc5cQ7jMI0amoJNi6ZGB/j5is62qtLK0KzDmqLfcvp&#10;EAzv4VJWcdO5OfYGfxoYolwsUqOqf5CgjTouC//Tn8zk4+f5+LW9s4Do/K9pn6cTb+UdLlMWLPND&#10;rywkMbAWvdbf7B+pq+1aiYtPtKigACOPbAZwJSLsiPBG4EG9nZ0UVlQAmhSVsig6LqUspA6PqXKP&#10;roGdB8Ga4vTKOMgywFr4dLH/Y6Hj3bUmzReyphM2m0XYwSkCoNJKAXOSmW91P4+wy1cf68obdRkt&#10;igl0Il1Sqpgg30ucGd7tqRRJRVyVDAPqiFfVSgsPJSjgNGPaLgKf1iuWPtbFgJ2fyArB4Ob1O15/&#10;l9zYk48/7DhjhyW7ik1a6Ky2r+0HsR0PL2oB55ZGJg0ZsTNSZW6ZI0Z8nJatkkKZDtyILjJpNoU+&#10;JtYRoJ3D9sIAC4YiK8PXtK8qRcpkzjgbuj5K6KgeFqxC/kIhMR1MK76JcABFaSGbzWo5TX3as2nJ&#10;RRSPpFbprnoMWrdlZOTX77yzi1ZusmmTr0YL4Fgcb3mloPArkvievXDxS7fvIhLE7CDTAMzAwwRF&#10;92W9pJyZP0gwoGxb3fvcuo3D8/OvOGg5Qi/S5igE7Nypxkq2rp9mLYQEIUI69Pi04H5s/4k7Tl/6&#10;yrMPjDTWBUc2Z3PMq7mcpig0ZjBfOokbmAi1DtK41NHOrD954uw7e3e55KNq1yNLpZ0rg0+LHrEb&#10;Gr9nkntzUceQqLu64lwl3kIZTDFBuYpmKpZ2pf0SoS4qfSWSUMSfWwqyV2XkElGlFIPYeoI8+I8i&#10;pEEPYYkKV2KlRLRouAye66ADYbHD0JTtZQUhADuhtJ6G+dIspT3DPhJPjsqhGZfO947aTfjg+jmc&#10;LaAHM9JHCOP8/NqG2khmiSppbH3OIcCZQFvgp6amZpQ/wA4EFckp7e0riGc/fOgQe2Xjho1UukHL&#10;xNAVtrVI3Mo0/qeQH2xsKZNEp84rHcPxtoHXJQO+oioB95da2y82t336xMHNw/3D1XUTNeLtQlnK&#10;y1F3gKupBscIqHOsJpZR4FL6sSJ/WAOF/umqsgQDH+CHiIOOznUYI3bUazpzB12RQyYZEOcyU8TR&#10;GgCSlskIUblIpEV8IMhcPZSAVOvfpWWqCKa1Vg0glnp+Vi0jP//+Pp7ni/ffy0ow26RCoBaQHEGr&#10;BMbIJSntFwkjzD7jYKSCSsXW7QBcKiYUyvveLNQ6oogA7kGIoL8RD8lq2DFyQhk1OZmdEzSgjRTl&#10;P615BYUE16caavCr4OSSA16G3P8KVPfT+z7YNDj4Hx586PC6dUCdWj5Flel/3hfKeozwZF1dQkhY&#10;mzxQJlzf61bxqZK8BWTGIIP82AyRCcUjcAXQuuhJxWMIOgvrWvsycuf1DIG+e7fJPyQCFkc3szWS&#10;pe0cPZHlLvAzaqBZUqQ1nWgjbleUEHNVBy7De1RNuyr1cgKwMxCvWYr5z5vSynB0g2xHMXMuN4LD&#10;YPbwrpJtUfBFFWn1AfjxRudKdvhjp84wwL+4/+47L1/de/XqkXXrPSPBTnQmdwHyizriCWl1JULr&#10;fin+Xbw3wzpjEblABPZwa0tVNfOx5arLuiiUpCETJW080r3MRg15lQvg0IMkT3DwYZiGDCnndzNR&#10;UL+gqxgDIJ3qFsA2Ey+PGFn2dBCeclWtBhtdFIeOdc8pLVgN0jSnwJz5cCYrlwR3eCAcTMcFFaZq&#10;m0D7wVGC8fiRGRP2If9kGqNunWxTAzpx8ZwgiRlkOwPYUZXFWagG9xcXgeEgHQiCEFr4NqvGTeF4&#10;cCzmSyro9AzFWagMBukTWHf5YhfdYD/xfd+3d+/ewaEh0LojR45w2fL6OqBg4AY0BgIvNTjVLKby&#10;hNbZvWkCz3GOL82vaICAtM1q7cVmjA0bfDseOuZKG1Z+LytdRUXbGup+8e7bWivV9uSv/ihpbCy7&#10;7bb5Y8dwBEECnecvttXUbZHHJR1VFEyfmX794pnJ2ZmPfvxjW7dvB9Tu7e673NFOnNSTp8+wjOdc&#10;wBSNBud84HRyxWvB3ZUE+86Ry7kGG5eOpdck2LQJlhhkBtAuNmcdhS16ZmxsV3PzmuKS90eGJdSI&#10;HMUiwBtN+V1n5OTtjRPVZdQCjRmnK3720jk+5B1jjaQHRmTKyQjLAWqZimkHcxxf2P8+V/71ex7Q&#10;2mVhHdqh2YLe+iEwnOwx8w+3NJXKKSRsOn6yew//E2B38Tf//Y6/9T/kq7Dmky/VrFsHa7v2Z3/a&#10;tGdP8x139vb1v/3Ou1JaTG1iwbQMskUZDgOGza5ntOygtZ0r+dPgwMD1a1eR6SvaVxBhx764RL3a&#10;wUEoHfFKwwEORDw7C0nHr+R1cERWoBjBlFZcvbnrrf0HX3wWzC7QfENICi+NADpLg9TOvrq2lgG4&#10;obMiuUIiSEcqkW0Sa124tW1jL9NGknCmkgC8Qo7m32NvxedYl6SLqCZpqvEam+6xA6defGM/zuNf&#10;/eGPXV29ItY0v4hm3vpzsNxCwE4uFt81e0mPE+rzXRF2/loy1vQs4cRvoBTgOuaz2iGQOsJSDVZg&#10;UIQxB1tm0pAaAdiFowjSpDgsyRBMP/ltyoQQk/ffqS4npZhcNOJk6qihz2/h5UrfAdRWtwo9ShmW&#10;3NyckATS2pDOFk/Dg0Ntq1a5QKH896rmOjNDX0eWqaqmjjEjfrkpMewRXsNCEZiCHswEIRAHt2xu&#10;v3hx8+Gjx7ZvJrBC+jpxPKosIVGkxTNBFLKynHUHey/cGt/9OeechQt0y9WwZwLcuOWlAAZr2iaI&#10;sC1kjabm6jHxica06ZEUoWzYmFiucDc0MJZCtqdBnEvJPgHRGhkeqayniKeaAXIDBKQSYikIxi0K&#10;alOGFBM/9JXDxGe4AnNsvAgXSvGgFouGd6UdqPFXgH1KhHJJqxRhp7zWoM8EQPMLfYOCEiSLYeXA&#10;gFB25PjXZSJxwdkDEdgRo5Iz2LASp7hIErLN2qbfM5NX1wWmDHYXIix4Nd9XV2h/MQ+U0Onv7qPu&#10;BJqtWIT1E9GVATt+FOSAhYmidXJokC360IoV7/X1+GLu1xvUboiqv7nptq6r/KRlZKxnRetgY11O&#10;ORkxKJAoFyXLvMJ+bT1syVLpnt2bZcCiOlCPGRRxieInBJjhzF2cg+1UlS+CmarK29T41NjcwqxW&#10;sqx0amF2fJpqR0LB1AFdKbGaQ+1kqNkxCxzcMo97EkO0mzmLnxQQoEAOUkvkAkPMKzuPkTjbVgwv&#10;6QVWRoMH6Xm0VN4/6GwqW6hiIvHiV7EDI9wq8G7eITv4MdEgsHxwst71azqv3AAtO1VduThDkAlG&#10;0jyTqq5s0BqJLyAmWEtEEKrOrMpYYOxMTlJ8EQQaG28KZZmwO3RMlB7qi1cUVw8MjTQ0NQMdYSrW&#10;NzZMTk+NjI3yaw+TXKcFwk1JAtQkR8aIBTyPBFOQT8MJLItlGDxuzKw9uMizQdFqLx8Ncuy5COYa&#10;FjIlcMU+hVraMS1+qZebhkQd5DALxU6TduwPnhi9GscmHjt46p17if3WNBpzUEBB9JGjNzocUVi7&#10;0KU5sjfgoQC3ajqaUFHtMdOkolUlehztxWeCcciBgRSACoBngjSTTCrwE+ZyKLughVxRXv9Vuqyd&#10;3t7npgTruMrJVeyBbSTiGrTr8Mw4jhoyIoGMPn7we28qZ8IYOw91RXmiwXp9cQdY2cooEY8TfmHE&#10;yJFJIEBVrEUgknzrkWSZuUAxSlOSMejq22hipskqdCxj59LlS1hmbtR+6Soo3cW2ZmiDPCdh547O&#10;lVLliCe7rqIssFZfAH8RmDjhLNFHQlFFylSHexpGDEw8tkb6p8Uh68u6zxB0QE0mHoMqTuwR+2kd&#10;a6ET9HSIxUqSEcuLYU/lZexYMiHVYkZOZJxf6jMDiBQPTd1s3JhSA6XOF9Prml9iJiywAcanxofG&#10;MA/A7ORewfxTYHQFO1BIdMCfsX8zQS4EfX7+5w8fBq37P+8ktq6Zv0aXrsQ4DeWbNZqP8OwlxZ86&#10;fITwum+oKKw4PtOFoRlAQMQEKz7UEAiRMnAxSshXcNUySlWWbKlreH5V5+9evdo/O8+qQqYK4nDd&#10;OO4RtrIZtwv9mttywM5NlrlWk0KyH91/8vH9J3/nE09c7iTAKiIrHQzo7SM7mMl05w12IP8kDmeW&#10;fxFRq0ARhfGzktQ12Dww1DA2eXlVm0yhKvgMXkc0h2nonz1EQXIsNDo08z8WWzMjAnDuZpLNjhKX&#10;nx9WqVJvULMFk4SbI39E4cgs8QrUXEx9No5i2xVEKYt+ahabg2qxsBycnGA9EYfEIystXuEXOovo&#10;Oic12E+uGyomGm4Ah7aJyvZh17DZVVeBzzy+yFSKjnSJcIcmyZoVWAzMhrMxHRdnuGklcVGjI4SL&#10;zagDUBXVHsvrmppgvCAlrGpEMNfW1be0tg2MjTqLUsoxDIqpJ9RGzlXKKlVVTlLRcoEPUOAM5bwg&#10;Y5AI/syFCAGt4iLUYyItopjaBZP8ivg+qYeOl5D9hESYmMIUlkNVZl4xIgPRAMnhwGhuIHqlBqXm&#10;Bh1jW9o2Dw88ffH0pZY2whOslCywj1lxxkWMHGNTgS27eQAKmYeA6uRQEcEAo0CwpbXVDZ2d6zeu&#10;37xYjqaDoMF4lCKlOhTulzkzNqTNBS1bcWHN0UHRZPGdcR0zQIXOsTIsLjNIPryebmqasHCmHh0X&#10;mInqhDOL00+ev3D3jZt/cufu0YZ6fqguzLCzSQpdwDfL4DezdGmbwWtdXltdPzE+Fa5Tl20Smi/C&#10;Va09yY6IuXEUgYuNONLTKLLD9SEFgjb5zHM2N6qGfaQGqghbCgALB6gvJnLIiEshxMGsAzTlnY0q&#10;+NjKAxXrnrt44VtbtnzxwQeH6MwrluakSTY8/bGouuu1ZPJKiyvRoN1wkK4X5Ags8AGYQxGa5szB&#10;msQKrX3SrFUQpxVS2XAke7rJ7PDEOFtLugoxpTXV7Mnq+jrBduxaAucp8D86jucfoBTmMzcxVbFU&#10;S1ogBV4UrrykTC6LRoUVQBvQusEbLsl/AVkmOUkQIqejYReXwD85k7I+JfQLnaRyynQSEFga1XCD&#10;hsXiuSrkEnzbyZ7mWg6S0KIovlK1HZFLzKDKndjNhC7BL2qrYfXoxwrdkfml8peSJtVVPP/F1mYI&#10;6YnTZ/EUfevhB2672HXHpcsn15OIULQ4O03ADzGWMPeqGqWAKU1IN3YhBYovMt0u5YWg4SGLqHgL&#10;KoHss/iLVVATFKLntKS2KuwyRBSrfh3iSgybyiHE7pHzLqcF4CiIEhgf+1MdtMOuZldGE9liWrKo&#10;tCUqgLwObL2oEal6DgyzgmzxCtRXCtCIgGRrlteUwx+lY6HhKEWXRYBH4Z9wtjlwugokEcgmycwH&#10;wjGt1Sy7Pa1+churDEKB9cRSxaRi4GiX7uQ402RFsCTCBIum5xZmUCSra5X9T1wymiaMrby2gj1H&#10;0ry6jQFU+h2h2ljV1NfdQ95rYDdEDrK2lEtes2YNexYTmX8Sb6L9O6M+xaVzC+xW/GmNdU2dK9dw&#10;ie4bvWze1hUrP/sjP3b77jtOnj3/wb6DZ85f6B8ZraypoxxAEbXeSytUrFr2hmaWPTezwLJC8Cog&#10;aEU9ssmZEIexK0xS9fF5NpkELLG7Tonqi4s+vm7VuYlJSR6TRMjTHc2N/59dWwrN0b/6z8Vw4Ice&#10;mjt8GC2Whak6f5ElKd2wIR9J/fg0mv5DP/y5bbvuGhiabm3p3LB95/Dk9MsjY8D7jx8/DpH2rltN&#10;FtA0jnxmQoZbxAw4E0kFMZedzUl1yK2V0PNtEIaKK5KQ6pFcqjb4ij8YGv5sZyd0edMxknAFGD5b&#10;W5BzZUVNc31lbRX1zxHtNNVsqAd3oKvmYG09tTWLzjU1QpJUVqVRxkh1FbIJ61le9TCZHBsp4lKo&#10;I55DrSUwLaQlJ15x8c/uf3/j4OAf7bpjgIBuH7mhmE9RoWFpAzoBFoUn+8ESRBWPmZtszE7YbvSX&#10;CMDu9L/6l+d+5ZfP/vK/qWhtBZ6LG01c6jr5v/7S3f/2V0Duunt6vvaNlxX6IXJCOyyngBG2GGUi&#10;QLsle5goZflXwMoBbmjAcrnr0vAAxcuoYIOQF8/nbBoJolHBQ0iMZdjoBvy8rop9rahVR8thnONZ&#10;wRXKmlR97Nd+69SjD17Zs1s8M8MuwVCpXsVLTgP7yMOYcj1+l23hZCy4ORx9S8yt2JPcEELpNXg2&#10;F4l1Su9NgbrmD9bUbG0tzi4gFcwbXYlOdcSkP1QUY1mTocWNFI7GhdBdGcHc9JhL7qvkGzlSWHBv&#10;3b3zK0/ebUEg/EqCIOxkF4xC84IBBQAA//RJREFULobxLIQOzFH+eYNujpDiSWRHqPTVLDqbakbM&#10;K0IndFrSUtnOOMGUvGp5wRy4S04FbH+awl7TM0WlVcTkqlASLEwMOExc4ZAuNIKsoBJuMdwc1QvQ&#10;bq54ifwG7ssdmQWV4BgdVSjxHIE+6lvIlpB7qa6O8iU8iKSwUv5UWRg9dxLWNj2OoCsvAs4G2sbH&#10;iSLHc6E4zyCNerpvksdUX1s9NDzI6rev7ED3pmp8RTUhyTWgUOyv9qZmWN7k0Ijr7SimTFp7GU6y&#10;idO3bX/0Ky+zy883U/xqms2qx+XZUTGW5qC5yJbx9LK19Zi2aIlo04fsJfHoHDumV3ZZIRATZm++&#10;rWKn5IfCm1MMUlKoIgXS7TWiRbz4s4SaK4+XV+C0xkKf9R0TiuT5l8vQSAjbiOwl/kn5uSXCC+Er&#10;jJR2dmoCC59RiRIFGMkrLDVkhuKn03MzCNQ5lEIaU6ibO7q0Hy8yMqFdIxtywpmJsRG8a/i3HDw8&#10;NWHbGoM938kt50q1mg2pLmKD6l6YWeMhbTNjUfFDNgDDtZa0TYW5qB0InnGX54sz3DfWXmrp39xd&#10;doh9nYLtaEoslCT56hiqrBr6bCwWz2LAAuzML9Hjqba8SuXhZxaKaMIxMT0+ODo6NDI7OS3Nn6pY&#10;/B9bwXmEikXVXhJRLpYsUMa40qn4pwYHPr91G9RxZXK6o2UFOiu6DSNCV4cdD7Y0re4fbB5xYuy1&#10;nrd3bvSYxSet6lLxI2Uoim0XJPegOGu2I0pn+7a1zFuyi8u12RRTRyKPMzRczQuBVS5y4CG1byzD&#10;bcrKdojZNS8QMSXVNA0i4omY3HAOwC0CoLVKnEEmUmf1OXh6IeEGFUuPz454jFyLMhCrjRAfpEwk&#10;TC/tKIwPB+2qArRm2JXa+MFAReVH3/oOgznfRP0/x/K4tLBxn2I82NxUI1ZBFAcD2cplYkyIjnbx&#10;oULdlBKsbuBLroY/AA7C7djb8nyWlRF3rTxwJUGAR8CFVVI/9DmRFLsAPQ9zgu2nRKYM2Eo+bU+I&#10;me73VHQKu+KG7AwWEE0hCuczfh4SqPDMSytbHz90mp/imRHlZHmTgV4zdywxV2XYTDKFXnFMCB1L&#10;kY7LqxNklwHgKW4/2LaEq0NhYwy5FI8RxmDi5/EnMWWFOpgmdIq+8/dAsQkoFLQmWFbp9pE+6EfT&#10;U6cfRrh3lowQt44J0TxkXVpumVX4VAB2wVvz7eTmt6rdZmKQRA09VQ6FbPyhqMUtAKBTgLwvAtdo&#10;vXC548r1lVevv7d3d8TWmYzTz5Fx3kMO8sknBJDMukrgR2krKENF7cryGUshINHNsFKRFBFs6NSw&#10;LJnaAiCFQXk2vVRaMCOgrifl3rKOey0DnMhnLBYgAEEVgMFEBebDozU9PUq7tWFw6bG56XmclvKP&#10;eZJpuByxitZk0qIX7hpSYn/qgw82Dw3/6h13XGhuCl7PQyIH0jQGlOnR6W9FxU+eOnPX1Wv/9MnH&#10;g2xiWlTr1PhaxhbSEqtripHcCIpkHn5kwwaq1329tyd+m6wqD1erkCGwFnjJDyM6ScwoQdJBoWQf&#10;vPj6vjfvue34jk2G6hKSbjxdVZ2tTcpPFbXn+B67UgzQ4UROvReyxr/GG+te+uAoj9C7cS0cwHUj&#10;5Y2ERaJPk7xZq3ypaliKQ0rx5Dtv394Io8Fp00TREAbrBZS/MbY5n8S7TAZqiofiGHF/DuEzu45O&#10;Am5/bPDS+8SUmOz8MEUU5aEzzGeFerj5l8Yg0aXWXSpK6MAYiVbzIU11YCJZtQgR3odZWeyyqopa&#10;4KTevj7q90cckBL3ioqI2OSvauFdLYrKo1GoFchYslxw7znvV9lS9pOzhiqILk+GphGHqlgtBhso&#10;gE4X/sQB3Ovix5mGoBBjLQyNVmWNo2XKRACeUP6d4M5KpVEohlRIRWl/ReUHKzq50g+cPMKTdTU2&#10;69puJqZgRpNCFPgXesvKOuiJYUi5cvl2A0bhS9YSD4wNKxwbV427BLDVQEUpRzUx2Kfqv9yYbqdK&#10;pKJtBX0PgrijBmVYZ3J3cVfAQX7OkjAeuVJdBgsX9GOnTxGj+psPPXBt5arwbIXQRiZmnC2y5W2u&#10;qzsnT2qfbsHL/DrEXwjr4K3hA4p/J5MvvuSoampwVIpAkcBuY79bZdOU2+DNmKnQ2SReg0PmLBF8&#10;/7Mnjt9z48YrW7fRTjrD1pVFHmfq4R1tFhCxeixmga4gsdxXTVudzZ1+4J/p5SPMK6l8PriCbK6F&#10;BQKdGCR/kKFChB3ZoJbXLCt3UpDXNGVS1J3DbdFZblFUelQLi6S/WKH0GumxBdCZV2ONcXf+pOA/&#10;lzPT7dAQsBC8iOLJwvTd7JXnqirhX3JjBFTgCQppZW4m5TaSr8NCc+0V4SxAkIwgxRu64gznIzl0&#10;X/xqc/Pnmhp4rsdPneGSX7nnrt1dl3dfvtJXWjrhplqy1dz0QS41SdykdYXut2zoxzDMAcQEHGeE&#10;ac0h4qDK5Aw5B150h9BjHzj0mFYtdlqJfbkDkmtEeJ9qTvQgfuD0XApBjUf1/0ykilZmrkhfcHE7&#10;6MiLK3U9+VUcsAxbsGCWJSNN2OpckOLyNMI/tUfSESImBHcwz4hDMbNM2AR5kvG8SRdyiLjWC1DB&#10;jkYuolrdLlXG98C+oTMEXhz0rN8WldLGFCPTfA3vdBF8gCLCgDUqyVpeVkc6bWmJyorCFhbm8aNy&#10;TRaR8nbQE50xeQfd+4mf+AkqeZ0+d/Y73/nO1evXiK3DDOMukynaIsXLJ7LRkiyXrQiBEvsigmhj&#10;NfN11h/83fbG+r+2df0D7YR6FZ0dUZu84P98/7f+/43Wxfg5Ku6/f/r4cYJGtM2vXClCOd+6Nf/r&#10;WsIVqqoH6fNCQ/G6ejCdNatXjwwPf72vl+38zNlzzPlJBECNaoIEyGJVzWuv0sZBOEnFzS9bqNPG&#10;7MWhHLJMmGo8btkHpXy0vR2FtkfZgLTKkOnENcUWGuqAa5s4GhvJ9Fy5ooOLkNDA9MdGO9/QyDc/&#10;ePpEV1MLpg0SOm6UUMW0ipycks8iQIkTnrlw/u4b13/jngdUES874re3SOqcHkQDwcGyHb/8w9gR&#10;mR2Xf5+nxN4BYLdnN4WBpnt6Hvvzr9Rt2rTvZ356x9/8W4K0iore//yPr//MZzqeeprP//J//zdg&#10;dq7SgZcFi5f62NXaa1ECABFv7xeeNp6/v4fydJTunUScw0zplURJclRDvH1sCqQD3MURQOq8xFSD&#10;HMXYrb6ZV2seS576wz+ZbGw8+KI7w5qG4z+S5hFpn39jVpBvnPyvsU2iTbXEqH9g5myDXLHCaeZz&#10;2uAbMEi5dWEOBKxRWQ/gzHaoipCawygSxUsiMa2E0JTB8MShs9StIwf2nftuy3doLF8MNdYRRhpq&#10;qpXGVLon8ee0YPpjoTjXg3uoqvKpa5kkPBtqSSP+RX+5eSrxw4KwPOIy8XTLn0MryNT1mGepPi4W&#10;G524YEd8ALAjUo/y21J70OrBZ3UgrTSHgCVCiRDPqMaC/4Qq6l50hsQVOjHqeEkVFmCAfAZ6RRBQ&#10;GEAxX+SR4JjGnSYDBqe4g1FIgF1YAvjDhJmSj3iCPANUUJiqsJXi4q4VLU9+8zXucaG1ifUTqqvs&#10;FstlR6bGk+bEU7gd8n2RT4jN1eUjn598o8WH5fMlYaTbJV6as2JPZcjZKN4Wnl8kaJiTMbDCpf/Q&#10;cnj5JOAsuKV68Csu4HAQfkgciWUcX6PQA/MKAdJIjASZFL3EkpoGTaIMbqg6EdRm7QPvVGwumW6a&#10;N/A1pfKEmi710ZIu8LUI08vGGZqmbqILSzgLfRaTVYiWIgk0DKdnqbag/xKnLy9HoKc+pB/Db618&#10;witkhIbjxDeEepkxUulVRpaI3ckpeD7H2AgedqeL0YaYOjg2dhhnOZ4OC+hgC6F68cgqkQDVqVqR&#10;UjM/sX7DJSpKV1eTys0JekK1jZJGd/a2LffuPw41EE3QNj51bvPapBmGeC0oyZJWynPhilmxI4tL&#10;t25dzXIReop+w1MrtAZXZ3QYU0G7EqVPFFNfWZ5M41d6WOMny7BwPvxQzpyo4WjYKNXsrqlxQxtE&#10;TjFKmrTtxliizMLPaZfJCgYgk8QB9qImm7txTkisjNXQxX4ZBIlp5WTnWAmwC+6A14XviY+Av3/0&#10;wpWvrV+tLKJYAwcIW2NSLhiHtDMK09j2VkFu9ekrptEUlARVw1X4MDQ41N7YijdgmJhSMZmqiclx&#10;xCvFSfi1jGS1tpFmHlToVZaKxy1UxNot7eQY558u1ihO6qdOzyVR8p8B7ArZgYg1Q+tyzhKXjZ1c&#10;+IF/buweGK6rBrBTwKfEi7egdbmhgX4sEMgVQTI+PkaTDQ4YnMfjbeRhho4a2yai4SL03oLVGnUq&#10;77gszoMeYtHjQ1JVvR9cPzGjGO/XGLug/UQqqd0EjFgEhkXqrZNNW0yeHcSZlM1+qMcXYvK9Dp+s&#10;38ps8ENpkyaGpg9+ughvsnnsIE7vBXGvYKacMG0GqkMxFET2zFxa0XL3+4dNkPMXWpr4MtYiTYIj&#10;bUMDDL4YF0w+gcCtZL9kT5h5a8UKfMTsYa2gkaiBMe5ZhD2IvaNLdHmrOabA3PODg1Kc0+F7eDK9&#10;mWyeu1ilhhfcRMzOB8WTuAbcYXxkbLBvYLB/cIz+6LggJElVt05IaFFRdGjRBMuNrM3OJZRiGT2/&#10;i4p+9Fuvkd/6q3vvON/clDayI9PiqeVyyfNVbeJv6R146eChV7dvu9DSrKtm+VZ6ctcwCizM5ptm&#10;XEiZytm6lntxMe17Pt7Z+TtdXYP20YkzWLR4pU22Oek4BtGz7a2auGmO6OgvL7y+b6S+9qtPp9J1&#10;ObMSvdmoM46cHBXGZdRVQL+kGISHJ3XTVuJEcwOz+vCB4wB2Q3XVLvIqkYmiaRWkGllCJE3ErPL7&#10;SP1WSqzmWZwqzLz0GBnumevxkGRkYzkEVHMrBlheoUBxu2KMhaLBuPmJubCiXqwNpPgpx56i3wS3&#10;FU+0BILPySsb6iDbPdDhYC62rRNfMGCnry2qg09wH/9Zo1Z8wsICgF1Pbw/bZFVnZ2tbK5XYEJjc&#10;BWcGELGLhzoagNiu+TkKrMEFlBDokn/Bus0quYulqcAO0jkFK8sjXlra0tQoWTpNWwb5wNkKjoQp&#10;inhDqIU/Km7GmqgyGdU7RTpHQ119LUFJrj7H1RjMFBFPszPEVhHBx1rySwoJIT+e6jq3eXT48Ko1&#10;nJasItr1TGNCSFHksqJMUDZnc+Bztfj0HlecIIAPIRUTg8PDYLZids5MYFoZKsu/SClDfw/gpzL/&#10;5WU4PKV8mwIEsjvcX3Fl5pPU52GBGBtzju4rsT4///Dxo89ePP/a9m2nt20NP1OwKD4AR4bJIV7n&#10;UH/rbZFDkY4PsWvV8siZt/lYaEBJcCXOFp3LOKpb6u11kAQXDm+AkQdxhrYUgvhvnCx2kQDBRFCx&#10;5Z8+f/7Tx44eXLuWwLpL7W3B8ULApa7oCa0L7TF4puLj+Ku7TRNKVqR0TuRZVUGCnpNSA3KirGjO&#10;W/ignYbkJw5zaoqJYO8AvyrO2jkXegr3z+AOrB+JN4rt9UrgefN+D7PNWzeNU5+9S8L8i/vOAxSY&#10;Z+DYA7NTLzxMWrg4rMSqtZaBBVUhXTe5qxB8TRQJZyqSVXs1kgwCgRWkpeJkDl/0BcKfz0IrLq/C&#10;4t24pFNl+egIAllQ8C7i7JivR0+dvrGy441tW/ZcufrUxUtdTU39ToZgnc1rjbQqaNFXjq52AenE&#10;A3opg7r4N/dSfKhCoeX3pj5jFD9IpVrSFYglJ4REO7Cimmw1+kJKM1SvDKICQ0HnJ3H7GEDAdXqX&#10;3BGwrhp3ZTWU6nMRATEDGz7IascgOpHHcDAFzomZ4TqQEVFMjs1H7uXQn7lJcEMzxJhSCXZZOcrx&#10;iQl3XVkVqktEJ/HpVCATaCw8QYSRVkIfCeLmcOpDSMCvpNQlPmlOHigex9yUgVzlQSuGECKrB0lq&#10;qBcbWcK9oVhpFgvrAqYBW8CYgDAo48Uz0loH0/eeu+9+4YUXtm/ffr375rvvvnv2/Dn1rBAtK9V9&#10;2nEMqa+O03xEOUgJFZL/0JZPwxOsmXv8Ykb8KhFa9zdv2xoZr1sb6vjyzPAI7y+sXfXjWzbEjv4v&#10;5Ki6996Fc+dI/hdldncv9feX7dyZj628u5c1rdq2Ey8F0Vj4I2kyzol/fuPqyJZNH3vvA1SaG6s7&#10;knJgsk6mpUvohtzLlbq4bK5z5rwyvifaRBslVBE3MYTVHB3o5+cvdK56ZXAwikGLTVidIKauoamR&#10;ReeK+G+aWpqxLW/cuJG0Z+23pa6WVqjuU6eOdzU1D1SrgqEYo2+XK5o5YCdd0mgdEuE37rmvq6U9&#10;HzAfglnp55kdUfg4fF9Qc2p5bfWDlEr5oQWPfRpfKcJuz266+K35vu8njK5h567j//M/2fxTP0M9&#10;i0u/+zvdL3/z/i/+ZigMzz3z9G/97u+pbmNpCQ483AWY1XAAtkmAJYSqEvmOPCXg9OaNq2i8iFJ2&#10;PWsB/ROVrIitpSJ+CrdXVQo4AKmszmABdvXzhQTx56LSFVev73rn/QMvfJRk2Ji2fE3RumJl45vk&#10;jM865gVWG3MVawozMqIlaMA8Smyec1KZSFtMLmSjl3LU5DFdmBwbJ2+d/DuYv5QENqPCoE1lQUzW&#10;tWTGlixu6hn8G3/4LSoa/f73PX5i58acdcQYblkvBdFG+qFNywCc4ol0bfNUfqbobwKik/om5Vic&#10;zzcPl3AhYAcJEZ0E5IGxAcgWBFN4+NlTbKmQnYLyxCXVEjehMSqe1Dn+rpleG3n36hNhDTOcWyUV&#10;mNuKoeYZaLvO5Cg+am62AR9qhYSXTBNhC9ossq3M9tX8l0J1S/Pj2P/Tk6hySfYSBT87Q5Ve+kOR&#10;dU5p5vHJMWiG6ljIkdrqatbrpnLe5h87cpJZ6GptFpE4Bc27Yxl1jedNtFJg0OUrlu2EDwHc3z1X&#10;seOWr+MNI1mX+z5146BT2xFufZGie3RepIWlpY+VDZKIJY4j6ebWwcKmdmIRrgLZgAyBcs9q/GEh&#10;Z5wmiFcwkCMxnSzlelWh+dt6VKi1E1SMJpvSuYgHI12IH7mDJSq1AgD9HFIF/cjefu41moaYvMMx&#10;cDemsBT1M0g7jyvYW6gBatN5XmKexBwyvSuRt69PypUdeRKxdvhJodeF5pZqqmoIwmWcFAwfRv8e&#10;GpkcJRYTT5gqkFClSLVPKlW6mplQtpZ5howH81WNSw4cPUn48k8PDTHvD7SvuMj4K4hApNCHHP5s&#10;IBna5aVj1ZWbLyoxdsXQSNfqjnHqO3lhGBh2gSY5YzRWXWWRR0Zg2KSlO7ZvUjXi6lric1SCXH5H&#10;9AuWEXUFyABmwtYCttPGcfqJ59YhBmnD5zdIUYeqoxVTHryMzzFdipb3kdNQotGMrvMLxglMTs5W&#10;mBEuFcYw9GTAMqnEBpkEQ6gakR+X9zBkhMJJb9W3fIHQra1R5jCRQR8ULbx45Safzzc12sTlmWxV&#10;ALWifNv4k4tViRJkpggFUabs/Hw09mIwIoUluhAOkmCASOEa0YLJKBLOMSqd97ifRgm8ABKAsSjw&#10;QbaR6CuM1Qh2dURDAuw0CTFFiUv6X165WE7/IvpUFYpsrVB2ZGaCL8JJVtydqhGaRjBgvzeNTT1+&#10;+Mzb9+xUyWcZ1mJJSusrKxsbGeYuAAcMeWRkGFsCwI69qxqTPgqXMrZNyDNrp7q4SFHPmERavpr5&#10;z3N6CFEX3zvCTr8ND5j2vGwnIZ5xR+aWWFN3KFI9uETQBls0MT5LU/Fhh3AwLA7lKlrEatdnrjPf&#10;LknceLR8PCrVZTwuDCzLTof/yw6UlerMRC+ihR+2QCwE5wsyRld2e+x13f1d7a04baTs+yIOQZJk&#10;9zoJXzA8KzIU9Zo7mPMmq9geDwXVaIdHZqgtJC0KMI/6fk5RZxfxw+3UsYd4ELxDQqTtYYs972uK&#10;fbnqlnal0rU8Gw6VYnK5pkAl4xdO9nRV9dkFJPTQwOBAX98wxUGo2uswBHdn10uKEY3V64kFqE2m&#10;phdDtq4NNj7/0F9+g2n6p08+1msPgZY8ElGVE6AFD7QusoLj86f3HxqqqfmjO/fErHKRxPHDyRNe&#10;u+yQe0D2UaCdcoj/yPoNFDL5WvfNBLx5Y+WguOk2CwaJ0jQG7ESBiSBDwxJlPnrgxO6zl77+1P3j&#10;tB5zOyv9QttTABfiHxsrf0GyyoiDXgiNse9BPi2FV5SJhVBFo7amb9M6hrnj+NnjOzeBsEQdRj4Q&#10;Sk7yGb/SMPRoNlglSpWW5KRY1cYKLsdCpf0SEiRgSD1XIte0DXHsVFbAvlBpvM4CaDRsJZTRY0fJ&#10;Afq5jTNV+HcYgbbb/JxQ3/Crk1sWITlWnXVfk42o0dtGrMalYbwLk8aRq+yxs7w1dfCBBxsdnUSZ&#10;blvR3tzawk1VLC8y9cARFCkWZd3sO52f56/kJOJcNx9Qc/KQBcwqLluZx0Yz8aZ46rRNqFGCXgYP&#10;VzEmV9CIQllMNCNIGSJITCaWS5CmODHFytKYrKWlubGukaApnMm4fRiP8FZ7CPmVZsNAwpX2Nsyk&#10;p7oubEbdrqoZqqoOSx/8lRkGI2EpFW2jRuslVWWEWifGaVeNGn245cM0SmhsQgGGk/KS6DUxRvI/&#10;CxbZH9qSlQrVQQlgyALpvDel9Jips6xRQdLJDovVtTQ3L3vg2JGnzp9+c9eufXffDeV5rgj6g9jk&#10;frDOJJmE8iUczd3fc1A1WeriQdYjtS9IWnEabGrpkJCnaKMWFqJJJWFwVU306ZPqZZzciefW2Jx/&#10;Ybwu8A9dP+RU0jXTdZaWQOswLwmse3Xb1lx2BC1pKiNCIsgtEbBQMu/LKDOm72FAAOCkNlD8widb&#10;JzY2KfUfVwdJw5lcyNE6tmSqXmmlT14RLb8OoBPmnJWT9k+IsTcVHj75XJPgtZ7l7Rh2VFC9LVsK&#10;R6p/iHLsVCuQ7ayZ5l3+TrMothHWJlOFwsykIX9h2Jp+lbsE25JPNGJGjGIlcyWYjGtBR5SnnUiC&#10;d9WSEpxI2rkIRCyb74VYOcvDnnC5V7tXroQ8Pr7/4MXGxm9v3rhxaOjJi12nqqrGlUYt2Eoy0CHh&#10;8byxIgmkyuyEmFvNZ5C7Z5tZQjY5HM6izlJMJSC0Piibat6HhtzQ2IymLDWppAQoipQQxyFSuNP5&#10;HbqmJYEzv4LSuL9RYB1VVKcyE2QI4QWTDsGAeVjldZHqrnQ2QHkehROjKJX3jgYcVKctlgd9+lms&#10;kEexFWkRITUsWZPqosClFOCZqTJefTzXcUH0QKqe85niyBzRYC1uHapIMEbYAafDE1A6YfdVNVVE&#10;ixh3oGKNVdwFkshGhgYH+ACW19bUzCzx8xvXrxMXcO+99774wgs7duz44MD+s2fPnr94gftCWBo5&#10;Act0lcVV4VaMqn6hwkwMQC+neubQnON1tbf87iO2W4hgjh3NDX/zdsq0Lx/bGuqZhG2NdS+s7Sz8&#10;/r+Qz+V33bV45criyIgmvL9/8dq18t2787FV9vaNjI1NtK8kZ7mvr2/tmjUEs81MTxzq77m+csUL&#10;39m/tqf3xLZNrs/gYhT2b4kN2nQOyik8YqLy99BetBNzPdNkEgGJ0DHF7H5gwwawp66paUwMVCb2&#10;I2tXIQdoDQxqoK8frg4HIq+BkMmI3wzex4fLLW3c7wfPnLjQ1DxcI8zOEM0ykLAM2NGq4iKFBc5/&#10;a9OWA52r44yCE5Nif8vj5Iw3ALt4Fm3t3BD4XoCdR5eOH/nRz9F3IlHR/DzNYfvffef2f/xPZnp7&#10;3/7USw/9/h/UrHFzah9s6oNHDuGuw4dXW1/Ls8Kn1WfHuqxy7aj2MD4+NDAwOTZKtQrZVq6P0WRb&#10;DDVVXsrgctZkbDWJkoUDJR3JO9fi5vn/8zf716899chDiaUkW0G7kiSp/DGDD8SD5xs2439J7yK/&#10;XwqqNYTwmAQ2ESHGVq3ta7NElIePbk+TUyw0oBE6IKqF0PwI6jFnDojENp9m5qnDJz/x5qE3794J&#10;WjdGDeXsyA2WXDJmMymmF8BhGIC8i4VZQIT85Scqo4w6YSMnaMoUniwpvskBu6Ba8pGI3sD+UtWg&#10;7MiXT3JOGWlmKG4K4d6jinOvaqxFxlkTwCpX/0bXSlNmgy0SRSS5tpBccZyvUFMc8EVU55I9gm9B&#10;JV0pvzvQ62KylXaQT8lWopqY2zwhX4TQkZOImqOy++KiUngEd5KgMIu3g4swBt5HRoeZc6Qm4K9E&#10;ixqFzV1Z2Q4Hfvrk+YutTYNg5bpk2E3UB5N9l5NEvncK5z/fLJqHAjkSv7K0TI2G4p+xm0L9iPgW&#10;1azwbWy3e+Flb0jr512FJlS1S8a4fIYF49EVHNNwy6Lk/EfxHZZbWlwurbxdyc3pOQc2OfzB0Urg&#10;QGo9inQN/VIu8Hy3RwFf53Wp9lE8QshZKmE4WN4iWL4uyUz1z5EECfM2vEQxD2l7JCmaaNbkrnND&#10;LZR6UBBhJ+o1bJcMOc9wRK6EDmCkz9PFPJcJFxZ6KDTHaQdYAcXFjXUNIDI8KCVNRoeGecenzvdR&#10;OltNBqRysSmURcHMCPV2DlbSc20gCuOOCnfhlTeDeHH9esZ/iaLaqucjMIozldlRVnqjtXHtlRsN&#10;Y2pmsPFG377bl0tGoPrlfDXnxvoQGlS0ztiydYMeBvOGyQW6XyKMiH1GmACWM5VfUFoIWbQ4T858&#10;y/SMyGL5kuIVQBL8JQv5DroJvsO7NNAw4ZLn0tmmTvqIVcqJIa6vTNFAGf0Hzg1lNEq92NAyjmLu&#10;KyTS4wq6DKQjLlsNHOniNUAJ4KkwXKoJEgSLKfWxy9dZ9fONDdrsavIlIkMoipOa6fJztVpwHhpX&#10;gJ/W19a3tbTxW+S0S07NjA9N4P9cuXIVkdgKblpYuHr1Gg2kIXc3GBArAa1jnlx2bVbVXpzQERGk&#10;mvkIO0WRjHnI3v08ovFb5if+mfi3P+cL7J9HLEuS52Eih5yImcz/yoerne2PHjrN19fXrFQSaySJ&#10;eCrUQnJ21sEsFUTYMfMKnqquJgAzu7w0YVskjrlTqxTxnAjTcyaOyhAlDrSsOYhI8tWJdU+EFDxL&#10;oWvGZQgCU6dRGaj26qesHz6DMnhuo7tcXCB2fPzDD5rlBsb8hE7M+eERjSOnOs2nXeUMXpk6ikiw&#10;nF8kLiM6wojFeLn0sBqmcCHrtEbd+By+f0ohxQLxrwDsWPQLbY2PHj27obf/lZ1bEqMy8dpS0aQH&#10;mubreQUikUZP5Ng6gxtxWbF0H/FQillwVB3mEIAaCVwY+1wKJa+uppaKSAvqZqY0/ghck9/CmoJh&#10;NvE0ZXXIcsbUdGkjVV5TKJa6AXDjhUXEIzeYHZsltm5saHR6fAoGUVVWSeY/xSwYPmeKYJwvzC7D&#10;Kar1NTSoomhOKOa5PvWnX2X8X3zsYWcWOapLm8xpuW4+GxOCIYvQtTVTvLl/4JlTZ7985x2DDlnN&#10;lywoRtaXQyZVidKl1pWxOA8nM5pVUrK1vv75lSt/78qVAVB4k39IiAgpD0FogRhAlXdfIsYU2Wo6&#10;4odFjx48CWD3+y88cR1Pe2qgabRUVC7aYv6BTZXR4H/KPowqfERcOx5NWHZxMWBdQwNwEOXppFVf&#10;XtX69Mtvs5ZXOtuCRFFN1IJVcdQwH+V9i6PazZJBVK7JkABJnrRC62fbWLRjsuGPqmphOIa7qAXD&#10;woIAu5oagqadjyDydRktp2A4hE2XxHxVDUHNiDaxtoRK4LHCMmJLS6RN4tt0RwJRowdtrpJmQ1Fd&#10;seMCMczmVHPuDZp2nTVRzhnoH167bm1La+vQsOqsNwOTERPnoE0pJS4SCfQM9qT6X7pkYFNBsy4R&#10;pn2oIgOSmqpm6LohZkc6jw2i1qfj8wqDQr8J96IKZQFq01IGjQPWp4R4sMu5+eb6uo6O9hVtK5wF&#10;hcmgTDSUaYleuzIcF0b5DAdBEHlesjRYWfXahs13dd946tIFLo/JxH0jKlx8zPtM9erUuLqEnWSr&#10;P+PUQvwZcGrbqVgXbQ7QBKQLUXpjC5OKvCZkGyoXHl2sbuOcpKqI3v7qOS0nRMyHBhYQp7DO+bk1&#10;vT2fPHbwjR23HXv4IXhCOI2iVIV2mCwWHQFEiWu5Jw9jZmGDsQZzzj9TVEZ6pLEwR2IGXySgPwRu&#10;zlsT9lHRWB1KlKW5RbMZDmdKj4s2bA42l36ntV1OiX3y7Nmfor/E0OC/v/+BA2tlzt1iluhmro7n&#10;IRqHF4npXXxTlB2GAXBQqVYTONWKo4SvQS5hpbR0kNbviic+NNFGzz01ChCWJ9/5sFYixaBQ/iAr&#10;cigA7LiQWKWYNGxNEYgRTBf8PBRkOGUmqhSVys+5DI86NjFKICe6CeNCYvAuSK1MlflkRJmvWizK&#10;M6Ea57a2oCE15sZkwkFovSLgNtUucckYiyLZi8Le0aYIhHBJg3DSaDwOFZR9lAF2AUjBqU9WV20c&#10;HKLi4dfXdB5es3rryOgzl6+cr6/vh0urSJwAMZ7NboSU4BlRe8Fjw0QPXm0dVucxQsQTcsopz2kH&#10;i3CcpMM3rAs/ICwCwI4uqvzFICOVZYxFGrDzTk9e47hIgCKWwDYhBES586OkhZQsUZp/GHopJg4x&#10;ygDiM5NsMRWCp9aDHsemhdzv8mlr3oSF+3O84q8y6Kw4JC5rn1tSrOKxLcO1WwIshQBTkdVFt18e&#10;BzJrX0ENpSa8jcGouVzQGz+S3BSwtsDOB1NkpkErcJryQdA+4mBmenxslNZ19CTG8dOGV6GhCRyQ&#10;TFgo4O677vrkJz+5qmPl4cOHT5w51dffRybsyPiYjF6bNDDn+WJVWw99Jpzdln5Rkc7+Hq3G8ovz&#10;XDImrwGsXfbixrU/um2jH/hDB91gge2++/v/Qr4p37Nnqa8PtE6USUTz+fMVe/fmY6vq7WX3TLS2&#10;IIMGBmikOPr0M0+OjAxeXpy63NH68KFTa7t7Tu7YaPVMUtVEIXUvNLFCJTyumXPOwseXVlWwQRQl&#10;YjqQR3Np6cXVq2HNFyZIXM64NIsGzDozMzg0iHhCiKsgyegoYiKEe3glWBTKATOGHxJmpx4UQY+S&#10;l0nVSbFx1AANtO5bm6hgrlHH4PPxB6uXYM1Ms3z8eurMJXPLM37PCDvtzuzHzz37zMqVHVPXr//p&#10;ilbK1Y2eOXPvr/1G/ZYt7//E54cO7L/4xX934hf/pzP/+l/u+rv/I784dPjwkePHCBFgLeAtMA6p&#10;+lZKHM9TRBmW0cGhkf4BjFQFPqsw5Ry+bxRXeIlQlWLJQcgZpoeNTmRrxHwJXbB/QU9n2/bx3//j&#10;mpHRb/78T3sdQ8nMre95ZAPjkd6YybZQF6UOZbpWTFcc6C0BWPjZfSfDjAqas8iM7RYsVDoYhc8n&#10;iPSahGMgoJusHBLqhb0pzcQZJHKU2rp54uCJxw+epGgdMRa3iML4ZyxiLFyMx4pGqEtCKwLHDWQh&#10;vbvIXQyJ/0RwPWtv1mlJGgpARBHKgEBQSV9izPCc7wbs0hgk5ZNrNiSpzHBAkIbaABAlpfFr0t5l&#10;epoZq6upj/mUhI0HMR0qYguZGHqICkdpXIgQitaZ30eaAWCFngZ6p5otTk2y25UTiJeaZAhluVCI&#10;VaXYWVg86+Mjw8BzitSbnx8cGMRgQTFQV9SpKam4mD4lJefbGrnApw6e+NbWTR5tMi0hqlu4WewX&#10;qTgFR3zpif+weR5/sL85PycWK8w6T77Xzh90pmWeWqKi61dXSQ+pUuIwAg/DScVfMm4TFwyxEmRQ&#10;SLexLnYdO4TT+in3s0EYQe+OJFfsXUg7wRIUMgxMIfQYARKJgqOydJSADntBNxZ05DgbWyWWm1YS&#10;s5YkBtH8pxhhriDZmAsuGgwtDDTjgNajtF/tT9bPrRVF/YVgMenBw7FaoIcQX6qRSRESZoK3SpFT&#10;ROKXVc3PzE2MEJhEYN04+piw8nL1tMHaQPcnTSdADH4VSoVFvUx1GT2OntFsLJUIWaoFhlZLqGuD&#10;gxD54y0tb4+rQykDlylaoX5lzAB65smdG0mMhb7Jgmmcmbu8aW3ATXJcBq2E0ZR2rxRVPZqWrLR0&#10;+/bNTLFS54gjqq6ExwVUR/VZ7CQiiVm9tFkM2bnEYqKtIMd06fDixgYjnSfjGjn1iMFlP4y/ijpS&#10;Jk7ufM5o2f8lhCCwp9w6k7IoPYOWfEA5SrPLwiRtQdixHZCu0BQHgfKqrQWPYxMquoTfoeayQnh6&#10;b65exd+fv3TtmxvWyRHjOq1CXyLnPxJX7JQIw5u5BCeCOQBIoJ3S65fuNlxhYmQCfb6lpRUhChds&#10;bW1jydeuXXv77l24TYaGAOirCdB1o7c5+8oiuyOFSynpLBirapkZU0g4gp47gJxE2Z6KOMGPmovC&#10;ZQaSnZItjec5pvAW/h5fih24e9rV1R0WJ8G4tdthWmjYnEUakbpcT01CiK3NLeg0OV+6hXOF4I9B&#10;OiTDAjADIuNkc1gdyw+VSZcALAwjuEhEkbxSUbOTh3ZascYM1cgwUTE4zVxEdMaY484hoQLozIkt&#10;Li6enkmRwgFwC9XEsGQ1K2GbyZYRglEVGXlZ85uU+qomHTYF3CJERdZld7pYkuOSXKPQkTNCFR1h&#10;N9A0McVNL3e0BUtN5M7OCAVCmJpRLscCO9UrWJGIJTFwBU7FE4oAFP7JwiDvFfitnEokKGSmPBpo&#10;DoKnwI3b/IQGHqxWUxSB0cFhPVqxVHv8mG5nxsknr1SaKRyZ49D21ODk9MQUKiN8rUbBe2rSoq5y&#10;nnFdVsNdInmBYjAkn+s5Espfuub6zee+9ToE+zsffyZgVghFzyk/Y0BPSAXJJFVIkfBw5GlJ8Wf3&#10;Hx6uriEf1qSU5FmaNy8z32t6ozimM99VQT88KkVF/+S227/e3f3e4ECorenZhcQGscRuWs6EDRL1&#10;VKUuseGe2NDd98IbH7x1166j29Ybpc72YALRNIAwd8ONaWBKkUSioYZ6+D86N+oXGBCZ5Y0NjXzD&#10;dZjb0bERHgE0kHteWd3OQ+BcJfdOzBatSBU3hONrqpXumZLA7LYMPsE0ql+HkD6bkQHYaf4cyBlI&#10;XNpQ4mOIHirEGYx2uVJZtQE8U0/TwERJhTqCynwT1VPtWkUMtdQgYsg50AXCXpxD5w0u2RmUExLV&#10;dXmN45kdxDxroAZJc16Uie3Fqsq6kNKQK9MC+sC0MHIiCzDXSRyjjQ9RdVxWEVlEss9Qq9i5ppYA&#10;9nt5KpaKVHJOdFgMjqwbUZaJBqkUEiX4kS4QhNSpjJ1zcUnFLalA78QuBoybnZoBVMb6pUJQc2PD&#10;irZ2CgiizsHPiWfittrGczP43phOFReLHrWu8U9V+yCbQx3ElRQ/c/kCt77Y3ELxBM2wQqBg7Y49&#10;BHqdJVddLbk1XHESCUFVrA9PukKYKISvgmjoVQbvCLcU4AX5oE4ycNgRVQAUhimlTRmOzLJUYaBF&#10;YjndAwoUCRriTytuXP35E4e6mlveeOo5uDfshUsqumhSMf9KGUbWq0+uSoRAHSyZyl+6UmHg78kW&#10;zBiIvxHEkJQq7xSr9ySypgi7+GumexWV1XupiKi1euWmJo5+sutShYFThmHIH2C2xBhB654+f+7V&#10;LVu/eN/9w3QGzIt8mWHkMohYNUl9a7kJLvEWdSuMyMDVw/GmGnY0uZK5IepUMpoBO2FdCmO0xpCJ&#10;CT6bLZGArAbiFDBXd8LSUtYQTqskmiFyKIZhjMD0zB27W2MSxON5SOq9OHrIOxw/9mprY+qx55RF&#10;qwiv6qg9qhByRWEA4Y2NEeMj0kLhQHyQAa25IyRUrhOFYs7OA9PR25fKO2qI7Ah0I/ZOM4W5WlwY&#10;eFIwUDDYvOxAeKGlbau1htRXljDgSx4/uih233vP6u7uu250v9/ednzt2g2Dg091XepqaBxWk24h&#10;toEIa+8HDOkFCV0l9JLY7IzJUknhwyJb5fnau6pTrSK4kh3/4d6UZmekZP/ChuTLiXZszhl0/1/X&#10;ztfkmo2EkOc/WcFAcQHtSWXxS8lCD7QGaN5jcEXVpmfnkJNkmQPfq30Z7JDyWEKvsmh7USEjoqiq&#10;Yjz0nL6M37lBKj/pkLTo1B5wlqP5MnhCd80klmLmIiuIMPh5WBwFySBEcXUfhZqw5I48cMTW0kSH&#10;1odqbcwSwdXgPSz8xCjBdUPgdogJWl9i1/fe7IVgIM677tz71JNPoXle6up65513BvF/uBiPoHmy&#10;qpHYED+4ZzmOosCMQgMMZURu0SRYs/8EW3PXED2ZAWBN5gub1n5s/XIwVJz2X8tRtmtX0dgYWbF6&#10;pPHxuRMnKu69Nx98dW83TbInO9rdLVE+wGPHDsJ7h2srr3W0P3DgxLru3tM7NznKIlrtAdilJhuh&#10;aoaA07z5yLWOfG6DMYaqrCM8gjS5mps7OzrGWnx81co/PHM2iiixEymSD9ELGp8XWgeOw0e1I5cc&#10;NCqkjZ/AODC7TSNDz106f7GplbyEIEjdWrJG5zx34cJHLp5/eeNm0LoYZ1jO+ZGP87sXNB4tADtd&#10;+cOKdN4WOZ+BdIVsQkDr7rhjT3lDw23/4B/x2vqzP1fnMaz79A/e/o/+cbwCreP4D7/1fxH40thM&#10;hHs5SDcNBOxlpACaerTguKDw2MTwCJUuYGHMAFNBuV9YEpwZ4m5pbhZDXFpqaKwnch8W4f6Verg8&#10;wi7QuvYr13a9897bn/ssybBWMENt0aeA0UlAyPWWtGLZngkxFFMRB5/pjyElyvpnuGv4v+ZKniWL&#10;SsW8CB8XW6IlzdCwetfSwqK4hD5RSuFSvVL0Dve7FHziDIbSkh/76qt3nL34dkHRukJ6C04SY8hW&#10;1g9kJ4f1NJV/sBPCijRkpDb2qmYjPcTuZNfVcc3iWOKkANhC97qngB1+PYvLQBZH1LCLSSj8gN6k&#10;co3U5FXss6QwzIrANxoR+lIhJtGBJ4ixE6OjXFXU7ZH2bO4ZXR1ctUr/BnKlLQbB5mXl1HamXowq&#10;jo2NKs6uhjg7ZbYxY3NLs1STwQZhgLjrqmurlM1GApuMMJw/qnANI0WQcgcmfHxyiu2HXxZtEtGK&#10;qoJbT+ZnSTGW2rqbvXdfvXFw7Rqtl55RSnjw7djdceSb/Xttn2VjPNYrDqYr12Fi9oInBCgm8ejL&#10;p1refChXjLxCCqnYp3f10K2qq6nMlJZ8GIXaUTJ5stXxFSPBSxwqgC8vKv6ueEBGgdykvB0kIImg&#10;9mgRFmovhe1GW44WHXrZaRUf5Jh2jUWrH2knyXEuKjT9WFHww+qfYevGkRFmBhRz/UASxWcEyti8&#10;UKc2aw0yeaw7yEMfEyhJZi1R6p9u7vlUpqQuALIYVYYF70B49HIjwmqUttF0HQFGUCtFnJlKDneh&#10;KEWyyIwSuMk3XM2gYepowb21fKWlhHDhV6DIL8pbeCUvTkzsWdHRUll5eUZVU4116iJsh7HxMTXk&#10;rCjbcK2HP60YGDqxZd2Uq/TqOQqMXO3B+NaixDuorHTXbbukCqihB4291LBKObB6SZmUfBa9lKV8&#10;lYQdRYYAsLfdOwZotLky+zlzIyewP/YwZ8Jr85iyFO1j1cuug0TxhaSm0WS4Rgw9FGgoRdGK9DqJ&#10;tph+MIZBISJzgHQsy8tixRQIdFNBaGT0+Oiwcuax7i61ND938QpX7aI8VspTdLFqC1W5cwM+MT26&#10;DLDuFTdASeLgLjOTSlVjAE56rSB0Zt269atXr2lta1Z83dRk7D54hZTRykrKippfhni38cBHwQbJ&#10;oE1sIOaNk5azaULB0pH+lM1t/r13VFgueSaszvYjpO9Dp+Y9UJy13X2PHjj97r23Bx5qR5DIHboG&#10;BkJgKQ6ZwjoEP1dUtLe2EWAnfNNBZ6GqpldymQQzsLJr+USOdb4u2v9ZVe8Yc/7OBGYArk1K1Vk3&#10;v3ANXZm+almruWG+oo9tQpw8XzHmTGTomzyOLtYr3wwhrnL+GGoHJxiwS+gV37hKqeLSZRi7mF2G&#10;dykzX7i7w/FsDgR7Si/90VafKh9ysD9dQqhudGpj38DGvsFv374t4S3OfSKE2DqzQR5ZJN7fEYik&#10;hUq1P8MW0OS6cHaI54gQsTkgf1JYLDwbhEjNI1XTxMJU91etd9TbTCaVhxzRdgxW9hDeJ3aQs7SY&#10;IgY+OkLuxSgxETij1E+dbpLEI5TTlMXFnFzCU1F4IXtsA6Bb8CjoG7b/k8LaeeXap//kq0O1NV98&#10;5lGNU8aUJkTb2ZF3MqbdRTpElJB9+T6LP3Lq3D1dV//s7ruG1ZN0uSJhLoT4EFOd70rRbZHQeWy9&#10;51et2lJf/ysXzguLyjZOCJoMsNPtNO9pqLHvA95UJRLzJZ3z4psfULruK4/fw3Wi7XpEIsiIURHb&#10;mD/jhkavbDgmf4MA7yraS8pvQx4s68KDE70KToQ9RUD+GXIGy8uVmX7vLn7q4vIquCIbUpVh6UEh&#10;dUckYarVGBKzjWLzdGJy3foUV+i4YOVEq2iULE+VulcDCsUn0xunodEIhkK4w8+p8EDyNylSyI0V&#10;NCl4LjA9McBI1BK4MQe5CHx09atAEiPqxC4Npf3qgo5gCs0xaNhIlNLPtBBJBdQU8z2U0NTcRtE6&#10;zuxYuRLl+2Z399jEOCAdUTZuRyt8kMdQ+1S3FcOjq7olNI+U3LXvzng3N1QJAuhQZr+CQ+PZ8QUr&#10;cgl8f1oRdvwsXMwAdm7koMxlIq/bW9tB6yjcDvW7pBcBDpO0Gw5NA2ao5iGqfYwOqufVMzq0flId&#10;co1tUvGkuYUHefbSxa3Dw/tXrtZ9fOuI5dFEzC2UVtZYZ3cfWmfa0aROGqrQkgB8WWKFX0ltWpqv&#10;rmzU7Ek+LXV2dm7ftZ2Jam1v3bBl47r1G9atXYusWb9+/bYt2zZt3Lh2zTrk2rVr12BeUNoPnj8x&#10;XF392488yczECsqFkHWCClGimODYHZB2imWWUpbvqTgtP2i0rGeVwmf2xeSrFA8uyEABwmqwymB2&#10;XFbntiFUjtO/JAT5nSSymqLIJHaDY0fY+ec0fNs8NPQDR4/svXYNtO7VLVvi1tFbI9cQgmnzjibu&#10;3zqDJnsSXchjY2KVNS7YOqXS0+tdu8Kqqbsd6BDenSyIJCn4aQBtM0uLkKVsMEWtKikbFQKGONI/&#10;SKCWBSXlQNVozxtKEXahyekwZh8ZBriZFB8qvQxymJXtQegoJcnqqidQ42amBbgCy06hIMzwuaW1&#10;nfPz2KhAzKXnONCYP4nzOz0n8a/gcpYZ4S1zAildUB3G5fL2TLfkh1N6+RCAnbhoIFmeB2LCGe2K&#10;FSt6773n/m9+a8vwyKFVq95rad4yOvr05cuXWlpI+pa2TL657pQphaF5xRIWGG8QuGWgK286ZkIc&#10;IouGk+ywOcovWBdp9hqe++9WUaIIJ3cFGHMAdkJ7xZjitqHVhBPGCpYFJs9rsE7Z5YFQKHQs0DMp&#10;rRhq+B4VT6l8eV+Bu+g6CmeOCBRfydUMcuES+mcQFzLSIkuGR+iu+rWWQbexly1BMg4cZZ1dUcvq&#10;K1TU2AjOVs9PeMJg1GFpxEX0T8MxvPhSvTNkpMF0FRuJro8DmK4yfN3e0oJQGBse7rnZt2nTpgcf&#10;fJDSda0trVeuXDl29Gh/f3/PYP/QCCWxZmK5o2k7lZhLyutTYF0AB7a0woMnQyyS2PRPiUnXwcnr&#10;k2p8L2xc/18vWmcaLSrbtk0M6KpqCQEYzB05QleK+BNHTW8fhW7KNq+HIH7tN3719KkT7StasTbG&#10;G+uvdbZ3XuvedebC8e2bRSPKViI5MFu4D3vQgzCCZvKLi0RT3FLaOCJdbxxGxMyfGR3dTgR+aenR&#10;3l7RJ/aF+jaqXoaq+lDFUlmEcsqyT5O+av0nuB3v73UQEjv8bNe5C82tQ0Sqxvda3sWtQ4OfOXEc&#10;tO5lkLJ8tEkZMrMssMWCe99yaP/abI7v8wfkgzhsoXmSPXVsWU4AraPvxHdf87u/IbzuS//xD5tb&#10;Wgh94kHxjNDhTHUdZ1xtljoe1H4ZVMlXHKGEWmmiIko3KqMR0VJRMUZ79KqqVZ0rG5ub5POQnStL&#10;MCLsQh3mOe79+stTjY2nHnvYHEKWreVWSscRS8zGF4ItP9hT/CVnEVySm3LHptYWWaYuVOLwD9fw&#10;USX3D2VB8scIIJgbHSM5A44k21thI8AG2vd0Rgj4hKEAE/+N//iXI/V1f/HYA2f2bMpV65zGuFpY&#10;BLE0OTMR18pMP6mO3uNS+RzXDHNAkCAe0Hbw+XM7GI2rdFqGcPdg74Hvm25dslPcEsAOiAzGDC+8&#10;hVSS3K9Q0QZ+EpXplGaoSjC1aGNcgdGS/QP/VO6Ou10TMBZMMmoWW3U1phP0Y4TG2dDIc/Fn8hid&#10;MYXvasKaocI7kPO0ESUBthH41SLPibEqhijAFCVLIYHlLY2NQB7NDQ3btm/H99vT08PdiHqW2SEu&#10;XYFkj9q4hAs8fvwMW8+tulS2SELTjxORXDHzMfmF9J/TSbYvExnFksVey/WZ+Fv8ZHlNbQSJVP2S&#10;A9th/lJ9uT8WmByJVZVuaWICs0mVtcTMrx9Uml9Z6cjewQqMEFarkkbgWCgqUiuUBmu7XQaQ0GbS&#10;P7S/UhK3iu8Hq4lSTZlR6iC2hOmmAJSkltsbD+3FzioE7GK0XCsmMEASW3PuoSE3sizaIFl5x8wp&#10;XZrKEW7arH4uqx1pMh10mbMnDdvNXiLpSlWGFpdYXMKtRvqGya1wlRvVs6b+jitj0z04GIQMQ5W9&#10;DB4nLUuRiVIT0NhpK1xBNU6CCeppzk7qodzh8OqZmfFR9ShbrKr6eHMLRNKFOielA7crW2yCcE64&#10;1rX2lh03+uqmprnchis3921b7ywl22vKfHLMoHkQ/wzftDgDfG37jq08MB9YeQwXLasxNDkXZVF4&#10;Z6lprgyPTBOz6qNquO625ocJWgv7DKUze0YNIE4Ro88Yd05JSfkOgVKgi8cJai/tg5/bYpH1ZZBO&#10;jZYVsGLSjOhNjilc1pnIiccz2Fo6PeUuKgQGgHHOL0jbHvcOp8CQVrD8mXMXeehzDQ3cSLlL5hNW&#10;9XQCI+MpFHdQLIMwmCzDkMScnmZJxofJwNcsgNOxiwcHB/hrb29vV9d5xgwJgD2hfqnrTUkJqbiM&#10;Q6zQ20KRWUFx2gGZ/IsZy94NDdi3bFabf0iTn01vzghiFXLeHaQcHDxbrg99uLK2DcCOX11d1W5d&#10;VDiUDKpiCovKvvNqqK01D9vW0opbOhcYHxpDJq1j9UXi/hSAXXwZP7QCGTHO6fsYcCAvLDgWpZxO&#10;lGnXT8IFLfMgHkSAnaO5hXOG0W4/YSatgtwE2OV8Kp8Qzokq+3GvOCH7pUaIAFBCGalzPrhOWbWc&#10;XfAO8SP7FszpNJjgRX5pwQRd2FmluyjZUKlqaFqWmkXn29qeOnGWEy+taAX9EYX7qYtLAZpjjv3m&#10;cCExL3uzfSR3l8mCaHAFFkXCXVTWcfqgxhCpi3xG5oFBKIwLjxOQaa41hi0XMEe6p0ShwhWz9rVw&#10;O/7p4NAh3vksxkhCdImi9FEZJTHgbrRpr6ZaXW3EyERVFypba+oEcQqJY/ZWX73+qS9/5dLK9v/f&#10;o/dH0hYDZfXEWaLaVuiI7p+oOUkpk5rnL3z77Vf27DrmigAFy5RpliYnL32SRkGNlUXKf2cn/uzm&#10;zd/o7u6anoqRaKo90fw+B+xEYBnTCA+P58oE5NXnpz/y1W/zze+/+FSIJxUDzn4SRKuAQQeSBFHF&#10;MHLSmrRZjtklr4hyY6Mh0cgkhheFSyblSL/U2fbcyS5+dW1NB5EUXl0ANYWaKkwsCTatsQCyRHSh&#10;zrG4YvQMyR1G3IXD5E2MmJaVWDCTi4S6Il1mm1rbI9UuwxeIAlN6nRKX1ZxUgB2oifmS+ZrkE9E9&#10;wnqYDoiK3+pJrY2FdIkYZGMW4mZpQ1mwa4rMn+HI+ZaPD6JssVYKjlCkqRK9nAKJjK2tvY28kMGR&#10;YeMLghqpzEjCLHcChKqrVg27mHDKn8CXgjNwG9ZdM6+cjhgE2ZXEs4nmCa/jAbhfFGDmA4VAeN6m&#10;xuY1q9esW7uOPCh+QFwD40oAgcEo7RSXdSfzFPcLcyixjurvsFmuQJvkSNVRsA+7u6nlQnMLYQ73&#10;3Lg2WF3TR3FYZMcCteEJFQbTLCbzMriZXez6AOytfnbIOyX0ees7TMjBtOS+luKXY5/jet+z946n&#10;nnpi165dGzdt3LR1887tO7du27Z585Yd27bvvm0375s2beZhT548yVh+/tRhmOcfP/M8Wp0itQTI&#10;yOpxoI+wowCrCf9TNVUmy/1hlQiRKcu5QhZqWXqlLq7BzM2zHIlZkqfsp73q5A4S8epxCatxpwOR&#10;BQBwIckXU5E9DUJKjBfoePbc5U/RX2LN2t988MGLLS3Bu3QUlGUJaRLX1w7xzpTBJj84f/J4LS8Z&#10;V4RgC2bVd0szTr0MJUxkbNBUfmYHUsQ1c16hJzTixmiZtckZihlORtD0xMgo19XWBvHhidyynPkt&#10;L9MGcWCFnNKR788OREtUBC6BfKr6oGAH2AG+8v4R2uHMU9Ssra0N5YTYOnpBPvXUU2vXrUNBhOgY&#10;beBribe435n4pJZMfwoHiliZpKHWKc9U1l2swrK+DI6FVt8SOzv5RiosyUSWiYECKLJgcQlHgnzF&#10;ExNHS0qevnQZdLync9X+tvaNwyNPXey62NTUq0YQ7kLuzANNWjg50rYzm7TOxgUDsOOb8ChAd8wH&#10;zDCqOEVKrNiM0H89EYAdcbVA9Zi/kiOBqRLx5LKtWh4L7VAG8nQeMSL/0dTkJP1I3wpYWQwZuaY4&#10;N55SWef2rKiAqhWz4NgcOQ2EShFf5lxdekX0JnKGUOQABykm6WBBHP+I0CeB9NYYYV1AdSw07wHe&#10;BVwcykZsB3gsqTiybYqXwLiVGEcEcl1tI2VbipZwnQ3097EuzQ31JG6igF6/fq2tZcVDDz20d+9e&#10;ZPFA/8CpU6cunr8gT+H8LOQUG42lV5ydbdoFJKT3VFIAvLdiL8WHfHOlf8b+8lR8fMNaXtnz/lf8&#10;37KNG6mPOH/xop4Byt+/v+y22+jtEo/UiHSemnr3+uU//o9/sH5tJ22BiOhqbmwZbag9tmXDjlMX&#10;dp05r3p2ofyBQPjIVj6jhrAKsvdlBcYZGDmLSOKySAnLTDH7bmBq+qd37uCEMyMjUEhlPdk5csoq&#10;9gfATtVRZWeiXwbdqrytFSrTOvp28f5Va7aODD178Ry5sST4aIGpLjLY/3P7933TmbCFK5cFA/us&#10;giP2wi0PpW2S3HDpGvEr/pEDdjkJBdu2vS26Onr02O/+3peOHz/R19t37PiJY8eO/92/9w947+nt&#10;PXaU/x0/wvuRo4ePHPrf/sW/qKeGbFsrUDX8dnh0hKoFqu8AquVmxmoWMDKGrd9Y3zA5N41sZR+R&#10;BgJHIbaOacD+IvgKeGhV5yo0FlWJUcBuKVdT33f3NYJD7Hr7OxuOn/zaF37KjxAGiIOTrQrG9sQ/&#10;nrZ3voTeCyxQnCPr0ro3q8MdG1ua2c5cQwzQfMBil3Rd23EhdCWrUmRUqWur6SJmVLAVdGz28vj0&#10;VGh6Dx84+om3P3hz7+6/ePz+Qerk18h0Cu5XuFXF5D9MhKEHOjLK6akG7PQzkyUlp+D5PDBqI8OL&#10;QjrcV2aVADH/ImEkFqDRslygohJrBNhZZBi6WR5JTvOkJkuayDMh/4uz4sTQSNJRKie5Gq7wrqAQ&#10;AXZ4WGXoKUJCvjH7Ds3oWQRxeyIJnMxI+geziQl/557b77///g0bNhDoPjjYz8yj9WNf00UdA4Uo&#10;Zh5VuZ2UCZ6foygggJ0L2M031teh8pEnR+GTu+7ai4Z46uRJ7E0KoQg3V3uQMvThqEU+VkcvnZLH&#10;T5xie15ftYrNEmidNHmTfc5Lmep8OQooRUXJb2GqcVqAG7Hh4jqxfBH6ELELKU7f01vT3IDmKYTL&#10;+ox0U7sigeRdE8WWl+VIXF/qR0FJ2djIWo4KFXXhY7g3LXCdWEPXSR0h7IB/tBYKFBDQma4mCas/&#10;y3MmXMgEqpFEUFvEOdHmwVGl9mnJStVJ2JgOeLKTK8Uqcpo0mQywy1HyMHiV5mMU7xbALk+Jldll&#10;VTXMNahLw83yYa2X6lBPkgAcnW2k6odYtoODc5NaX+Wy+E+MBPQfvxjonS5nbEF2GBLfqWZQRWbO&#10;KBWSAIwW6lG0tlTxOydGQABKmRoZYVNQB23V6lV3lZS9OTrMzqKHAfmAEt/0FFIjwdKzO7c+cPQ0&#10;A6sha3Nx8VLnCia1UNOIfWQ+40eJCLtt27aock1xqVqkgXlTlqqccFAlzQekIphGrZQpzDS7OE/V&#10;D0TFNC/2UTnecuJaeRfyJAXIDsWshrDjZSJnEO6iPGenI7Gw0pv5CUaLX6iifAOWqdAeuN/sHKgD&#10;/dUj9MwVWTK3sAJnyhqq6yvLqoDp1RpDqbFVFLDC5a3+MDBX4cHuBKiOGcQGEulJJhomQz3P1dPX&#10;39PbR1IJaXukGrHWF1po81f29Lnz7+3Zw4zj6aiorkDDwhXJ6NRCpRQpTtQFK0oWW+nMlDxdLU2t&#10;cBzqFqPnkvQMgMqqQPHr161v72jHGqfo29VrXawQM+LgSvXEIP8eILe4GAd1kfLp0SydsiJMkKVb&#10;VEyN4rS9D7IIZCUkaLbMbkMA6IWrQbWAEooX1k56RUCgSlQSXaDkEyeHoAMqgFJzI9mkeA0r0HBg&#10;xctwza417RRoXCijbzZwLDGJtNMo5UmIP25sbO7vG4TqGppa4IbSBudlJ4O9yAwtK8YaITJdqGxm&#10;Jmk9lSalLi1Gpx3iqJj+ilIqTqjJqiNlGaC2i0qWJ48lAAQVqRaWbFd6ihzMhM7iUtoOhJU2rdRY&#10;XsTNoIFTWU/iUbGnqv6m0Ns80ieFbClLXHYZxGweIrIVi1HYgwJhZMxSIqpISDtODLdb4KUy7VHf&#10;gUFQF8crpx8Q/UCRqZlJpLbKJRURpqSyQoxwfGqKzkOgVxYY3BGZ4eY0S0Wb+oYG66our20vraRt&#10;IdZgyWxFETbAvEhMFUSpGACWQNANtQlgluG3iN0VeezFVM3y5kZTQxeAnWCrwTBoZgMBsfn9nOzN&#10;JYK8GyFOR25q/3szkvgl11NJEXuC+AUohxyo2fHJxcmZhYlpmioVDxdND9A1Z7pocqlsoaxyEVuw&#10;sqa0ppicGlp2ql91ZSWCvamJz+iJhKbg9+RhuX7YrjPkMIyMMpxVXVd+8C++QauNf3PXbup0KPSJ&#10;dEWa76B6GsCKOAWoT9LOcI8YJThLUfFPf/utkdrav7zv3pAEEa0gg1xYltZXQcuWZKpW5k4KKkiE&#10;6oZELyl6buVKVuwPe3v0yK5ul8oY2C3EJuDHoFaEUJIgxKThA0U1UKExyUEF8YPxM7ZHD57Yc67r&#10;K489ON7YxO/EZIimQRkBygdqXYAsUVzUxqqcSyqh150wFZ7HQpLftFhZXkWYPpX1CKEi+prw3qHB&#10;YbwGM5Oj/AxC1jZ0a/DHj5xlV9xY3Tk/s6CesQBP7H10l+KiGTVfwkiGgFFlkA3g0UyXZ2uJuhsw&#10;CZE2/2JzuZFI0QxNv2UN26XB1leNKDJDlurYz9TTKi9TP3DYaBVfs4IzJfNTiLb6mko8efDomcWp&#10;meKZ+bLFiiXJ1EgUsRhWfLiqKHAzthytHuCz9utIjVTvEaWtyA4uq6L+hXIRwKhmF6vrq6ThkUOB&#10;koEpbsTZwgiUHM1vmvEB7AAYkjhKq1i2KXTC9u65cXOgtw8B0dzQSArD0kLF5Pj0+PgkgkjOWtYc&#10;2ITgA/gI/tQlDQb2ARslpgsJRea2U+hnaP0FBaLxo9GR072qvcONr1WyHeXFnccUmAO5aFrDac/q&#10;eHPxgkf107qkeKm1pYk60aQkVVZXwA8aK9GgSwi7YgIoZoosoJnRhR0791y9/JFLF+Bll1taoTSp&#10;ni5GKD5gyQczEwYhJEZ04t4zoZyIe0XiDBwcEqluqCGxbWh6sratffXWHT3jk3UrOmtbO+fLUX+L&#10;AH4a2ptLa8q7ui/tO7rvjdf/sra58iPXL99++erX7r97qA5wEwZFfJ2Tv2M3CRIQKCByJ2LaOyqy&#10;HNHaHDwnr0QW6hoBr+GwCCXegGOCtqRfiaco+ze6k2rirIDqn+gUtZX4vCvQfRTIxUB4Wu2N8KsU&#10;zdFlZHqxdF585tlzV5++QBrs9te271KooYtv4jsi+k1SQe539pYyXGaoy482UjQPy4z8IvkAMr+1&#10;AhxgXir1QeiuJKDMJW2lYtWdFr8WThlJ+HDD+dlFUgwYF7Oi9Fm0zgW4BB47zId5/rGAhB8dnx2b&#10;LGGl5opKZhcbymsrispq4aFFpaw+1FVPecq6un54fVnJ9Pxc90A/LR1b29oGBgbRf1obaxHCi1NE&#10;UriQoiBjddYZIyXZeaAj4xM3+/s3b9/+9PMf3bR928DYKPShhCVwluoqfCOg/uwronVBfFTCBteX&#10;60WybootdUcFcVFDkKwCexwImydwmqwsILYbBk+lo9ary4qo3UgDDjYLe52y59OjE4QrkDyGAaxW&#10;zcMjiytWdK9a+dH9B/jxhdaWQ2tWkxv7TFfXtY5VJCmDtVrfJ2VGJGOqUTyWtA143SQsTs1eGE/o&#10;xGFkqna4mb5sI7YktEAo/SL+BsUCquk1xARLJVVqbHhiZHBgYBjHYdiu4cOXlgeLk98ljATtGKhA&#10;TSZ4FVszEVGqvkx5CV0EqqvKalRjAsojwk65Uwp7ZxSAYsgip8DIlZLFTauSIwuU6VS+a9C7Aipr&#10;YInlRC6i2fFkWKxzRaUkUCJa4djsbDggXFEsF1WmmCAWDAFXlK2vrcPoqjLTVi7uJFbhEkUk6iAP&#10;porqSyzxYlUp96CxLt1ReDrl4lszWdnczJUHunuIPNy8YcNgX9+Vrq41nZ3PPfzc3Xv21lfVXr96&#10;9cLFi1euXOod6KOi7fD0uKQQ1ZbRr+mEW04znEpK8i6Ug3lEQc30UpKhKoXLUavRizPgltUWUdDt&#10;UjmPNbew9MLmdS/8N4HWhXlcunp1SVvb/JkzVmPn5w4dKlu/vsRue466/sGzZ04WrWlnRTpWdKio&#10;rPM8EHYnt20Cs/vI6+/1dnZONTSoUpbcHGpapEz/VMwdTpMIPsdWEq5hfFqH7WNH6UkmyMPpiIEh&#10;B8t8Yt3ak4ND3ePjTeW15fOUKCK2CPcSYUAtqNHwGHQI0h/QK/E7pYCHYnoNzUYxkAOr1mwZGXyu&#10;6/xF4uyqqjf29//8wX0YO39wx13QA6YqVU55RzBIDVZ8hl7xIQq8oL8pfgdPUp6j5+0WvusIlZdq&#10;aR+wNld6moQM5JiwC4jZ9+f3nps9x44eP3bk+Injx9Dpum/cOHL48NEjRwgLPQGYd/zEa8f3w/Br&#10;BUk30Q5ptK93ZniEQIkKguKZH2yCyUnqkCFOsHzhIKCXKDggOfTSBQUfnRwfGB/DUt28eRM+D6p9&#10;UbActww1cBkouGdVSbXQiqUikmHv+8a33vjMp9wZlsJAAADC8rXGavWzJKWEKnilwD0KzZmiePM0&#10;/jx8HlKIMEpRMqizUF2PSdpYSaBNU2t9ywpKziIiiknzIK2iSvXadJWZaazKEiQOeibGNi2wAKoo&#10;o0YwxwwXpJBmjZi5TGYmbJ56anhhMKsfPHD40cMn3rpz5zt3bUN8oetU85Cl5aTylReXrV21BvyG&#10;ClwNNfUwNyWlLaJ34qSUFcRLBab5CvnFky26Um15ObccGhkh94toX8Utzc7Xow2Ojkz29uFDqG+q&#10;raug5eDA9NRYY2M1Emt8fACtf4GywJKkiHmYgUplCREgY0PNq6mCRfoF3BYeIt6HjKaogf3delNJ&#10;sPo6SICcncr6BkTY6PgEf6O1C5Klv79XQcQVuMSIgClFraJZhJomKex0vrECbBFdlebaksw3+/oA&#10;fm6/+6477n1oxx13bti+E6y0u7f/ZncvLLVj1ZrOjk11NS3UesXFgwrKMqAxjI6O19Sq1HZ5VRmO&#10;Jgzb1RvWbb3tNgrSw5TPnjuL/Y5DRTEiVBKsqkF+Yf1WsoilFTc7V0EtDx09hrHSu75T/BlRI57J&#10;5Aq4kiwXGKKOt3IJG68yruVawNl2vwXWDMAuDgFEmXMIdduVGMIaVjy+dBu0PAwJp2wSmTQOSZUu&#10;zZYtTcGop6fGKexCngeKDdqOq2dIpbPmb4tZJTWEGVi5nC6exwdJYjLLNwXOUbpUjqFYW0FDNH4I&#10;eGwoUFGqFqklFJMJeCHSicJ3Jc9uOGBj5OEAc+FXIDKMFpiIlS0H7ckQURF1RLxyZm2QYKGQmKD8&#10;VKXKFLGNp7CJKIbDuhP5MC0ag2ilTTLFZeVIa7T7eYXIKT4FQcuT2icnKueqMn+jW6FOZ0uxIHAz&#10;7NsFVgkwjl1L+NtAdy8daeYmp6VOpcpqqoXFsFXnuBTfNsqRTENCIFwDAs2//OmLXY+eOvWJA0e/&#10;tn4lTLG9bUXHihXsbrg+T4T7QJkc5WDvs6FAD40Nz61s31BZ1VZdfaiH8gsqrTszOYuJVrNEywgs&#10;3ypUt9U9fUxmZ9/Qvl07aeMI10WxISeX9yi0xYthsVOoQIXzToBdLjuYQYfyqs9u0oKcP4/TR8BJ&#10;KsYZmroOZcMleDj8MEGQ0UTDGGWw8OwPQZH5u0SmD/EXktJp9AN06D+HTeiU+9S5knuqED5sDWYV&#10;7ikfkbHsiEtw8Sxuyy05UP/4kvwf2kUzGPP5SXpBqOyxW7NVuOUb4EPv2rWPHD/BT65j5EPlou9I&#10;hxEUauaupwsMiGtCEDAgBgo8I/i/SOUnGDkpiNrz09MAuEB1Thl0K24HkRpllvuXm2tetAmkXQdy&#10;lNDuCA1Ik6ZJdqJ4NqFpXtN/1Cv4w0fMdlqe8I182EWWfmldQRf3OSgaa2/0PXbg5Ot37eCf0oAd&#10;tUiXkNCScY+ToU3YNrV7iNuibZN+6xL1ZgFpoQ2fKFcvfEgZfhj/TcFNXnD9STZd8ivEMNOhNbXC&#10;YZ+TXBYKGsownaCo8GuFa0vLUbzcVjyoIobkE3RmJLo7Lk9HpICF/h+3LnjX/S1iAp83EUhVK5y5&#10;5HVnY8QA4t2FvxXEwm5JaaoOvEoTnfKVlu66dGNT7+Abe3cIVYxDaxzCLYWqhNkJaqIHCb0uC5P0&#10;mQ5Nc/1G06XWQJ+dG+WfyI/GKWk7qxd6igd2CyZtGTlqDJeDoVAKm6byImbAJ1UrVDSSJsrsAwGv&#10;SGw4gyNNYnrDkxMLob6odhLac6ioITldiopX3+z+/GtvX2xt/rf33KEUpCzATY1rv5eHMBYijo29&#10;/U+cOPVn991DMmySENnPY4lNJ2mhFaFjXhFrBlshqeRH167/0o0bg9Z9Y6EdfHLroaU3pQUQHK1g&#10;osQkm3ZjT/8n3n7/jTtvO7ptkziD1zrHKRRoHPl0dnGzajlF5Tq69pdrlEZAruvET8h9R4Sva+IH&#10;7TFs4lsZ/WNHzrx222aFYGk1kx8+dhR2fdC/ZtKDMOFgTIJFJrr18ipBUfd1XhgEaFjTKfc+iKTH&#10;oabKL+5ej+NLjTJ4NJBv9dc2wcM81XxFcUpELOZLI7bpHLqYcC1NInAtRlzfAk7ZDewCTrO3eUmP&#10;vEgHG+WMmKmK+XMOc5LSH7JYVyjKlRhnCDniV5QpUdRJTQ2RKea6S2OjykNU0RN1g4FHCTXQE2a1&#10;QJka7fEUIChk1shgKRhxfTWGALAfZZ3r3ZY4eFGqjBskKmDID2yQXK/gicQFMVRVdZyZVpUAdxFR&#10;KVm7r5XSog5TQHiaFp56X/tqhOVzVy4ytEutbfYW6kgRmBmp5/wnAvR8BAtPjJya1AIkykugHorW&#10;g/dev3Ztx87tTDIN8rCzGutqp8ZHDx/ef2j//mvXLzOnD50499DxM1968pHLbW3mUIoocnVKu/ad&#10;oOACMdowsYJxFO7BW77M/4QymP+p8AP7aHnYts/iKKuWkFUFNzfatqJgmo+iMOrdpI4xz17o+ol9&#10;728cHPh39z18aO06LU0kPEetCrG4yNZTHKe/dR0Jd9OJkceRbz0X9khTqs2SZamCtEhDTGFo2kig&#10;M6JnBzow4LhI6AYiuVKBZhEIGKos7yKKhYX2trb16zZQJJz5tEtkSZ3mKuggUf/Yo4/h/KeaWPeN&#10;m8qTamrqvnkVzAYipDkVPJOaeIhC/LHl9bUKExgZudnTTZzU408+wcreuHHj/IULMA1nvagNXwBM&#10;8uWSGaAW256FiApxWWJ/sDaRVYeRPqTef/myRlS1wHXGavhWKhTUAICllPMZxYIlFxY4TXk5m65y&#10;wwY26UOnTkPhl1tbj6zfsKF/gL69V1asnGltlQjImFJw2mCS4pPiptqKEdYR0kG6gBi3u/HY/R6/&#10;0g7FivA/eRz5qLEXx8aADVHaVUgKrcymgpxo1v5MGN4mxtXs6g9lQ2pDyAhrcTr4BtduDC9/D/2T&#10;biBBM/Gn+CtHiOfE0wo3iObYMQh2feqp0qdU40aT6yjZFIuEeW0XYETmOt5FG4Ae9yyuYkwkDmbU&#10;ehuNHxVCkdBiyBLTAu7EMxXhOzJ67fp1JDeRmH09vZcvXQZIoifsow88ijVw/ca10+fOkg/bP9iv&#10;SgvjYzSbtANFZrsQ2qi1B5vMUn5iv+RbWG7c7PE/tK9BvhcWXtiw6sUN/7XWrfue/Eq01N5eun79&#10;/KlTYRvPHztWsmIFKF6cv6OmEbY11VLf399HEyIym61Pi9RObtm0+nr3fQePXGpvHa6qzZXAD98o&#10;xMitTDW433eTlkk6sWKK2XHCwx0d7/T0YJmyfi4NXA9qr3go6x1WRWyFgRi7JX1oRLq43/d3rtky&#10;LMzumxu3fPb0Mdp2/cq9D+a35rdpjzjGJIJ24j1UOFW98caJHZE/SFgN+T8LSSi+j6dYpq4scjP/&#10;Mv6U2reEzpArVagKxQu4PUjuJgwYv29/Xy8IO7sHnUBnRmEq/0YKGPwKib20RJXb1hVt8JCRkWEA&#10;eaLRGxsaiDBlNzU1NyOm1ct7Zhrpv4iXx8O7/xvfArI68cgDMWxBAAWDkU5oBd4ZnymRIuRIsBQg&#10;fZAdQmzaWjtq6+rRmyTTiKeLil3CXjV12INO6hqfHBljp0c9ingPMyHS6DXPSkEPp6clGhWcv/H6&#10;7guX375z13v33i4fqS1cZiP0qNbWVgoXQAnoSBHLlo8/FiX4mDNgkjUUzyfLiLSGmmq6RjTUNTTU&#10;1dJzmts21dcTAUQIlooUV4Drux2BhS7PG5WwRWZuj6lGsTgTZmbpYxUr6ACmUDZ1Puco+lui35kl&#10;uFgUlkwj8CpmljnBV8Ia0T+HqGHVBxDqKomlqVG3QzBMZwhRwXBouL1jRXNT67XrNxDJjz32+J49&#10;e9o7OsbpFbC0uGnDpo0bNgC2wF6RyOwTwEHAIE3uwhwfHH6hUlqWQjyFOCEQIkvHQfe8y5cvazzO&#10;agwVV3LQDxVC4drKFXwGs7vW0THUQMxdGG2RFJcOFWGNejUFeT/eJ4kP5LsmdlsOYuQLFz+XFz52&#10;kJlBvr8qPBsCcRiQ/McpAK2EoBGFDCg7NMzaINFkHRRYuGmgLIUq4jionPNdGcM1ctQpPhR7rWFs&#10;c26lhZc8zSVjLiY8kFjwAGZ1RMq8Zi+fQEeax8xYBRCDgR5cV6mcPcafVU0YlxUmg+tti795o7sE&#10;sMM6XUFP06G6MSrIEzWIbLFprojax/pRGSsr6o62kQBtrqvnLmB/wDL4/nmHTIGqhRDZdaj6Odk7&#10;swUUxQhVIQqnhbsyPnz8+KMnT3Xcc9/C5cuUNJq+fSdeE1NLBDNq3wVMEY/J4FVJk7ycFSseWSjm&#10;XldodOVD+pttIib8yuqVt5+7SAIOK7H5Wve+bRtzdSUw3Dj0MKq+Zzxqy9ZNy7ySsQJDKleC4bpH&#10;iNQxeUq9w/N66locRzu6qpdATgEHsapGHhKIEwQaNKc/2j0lN4vJXcmohL8St1ZVJb4WBYkjJtYL&#10;CXcLgmC8sYuco15KbGWYNt5PCr1x3q8qeisguaEB7E+AgSAhKbgqByRaiz6zerCoc1hNlA8pfnZ9&#10;8s/7Dx2GR9zs7KSIjJFATZB3bEgHHAcqNK5NuaQZ51m9q2mpSdFTW/Ku69TX13v9ylXETEN9rTaA&#10;3NoiHBl4ais766LjtqCNrYgu/Sziht8TsPtwKlC+kFmi9od2daymv/IUFYAUIWz0c58Up/AvnqFr&#10;ZevjB09zwqVVbTKn4iJKcyQNsrq3p4fSTkwmvJUBUy/J1zErsTSPK8vTkEF1OXLnMSj+VpaVf8Vn&#10;wbAqcbqcTpjvZyupqv4Q9J3zguCbMbCQQ3GCvl+UQhlfxl8L/6nFkzImDCQAuxBkiafk0+WpSPPj&#10;KQ6q89ZabrgjdmHwRWmzLjoVcj2XwQbtSGzJQG6xa/l1eBGGNlRfu7l3kNYTcNRr6zo1Z6JE6UZ6&#10;cEs8VT1SxKEohkEmoDzT/PimnBg1h4A5MtUAmSuImt61LSUh/DQqSoW2R7QzSo26AqqUpp7H/IwU&#10;AwnvmTlKbyK5oU2nOSo1TLxWbWRd2h+Jq2C4CpV4cryf0UABFiA9KCDw2tBsYgJjy28ZHP7Z9w98&#10;Y8vG37ltW0BpkcYrOsHzV6DPJeaQaauxLi/tOwBU9+1dO/JliouHiRWHcxsdp2TUjCEHv0PkgtYN&#10;zs+9PKBmcEHvFiX51kkfYqhwWccF+WWANbRm5P8vfPmrb+69/a27doco4mcmQg1KNOa1Ny1aGmW0&#10;FCfn90OT4kTlbxqwg1RiuggqjWmIx+H5utpbKHFYOzJ+sa3Zna/UnlgOc/MLR+hnqnD80uMEmk7z&#10;4cYpYpJOWqTmpvCmZC1LVMbz4h+NtDjCC+FPlIuEyGC4ZPtJ8uEpUgUVfLT0HdLuqlwimVFhmVzW&#10;LpMq/ilG6h2ZoHh+ZgtVP3A7MG4kZdTZfHwgVWFydlJ1+2uEwHKIkxvUi/rrwerjQ+xfABNmjG9A&#10;Ddrb21EimTeVtqSpSBmtd2vkgpa7TaENsVfE7pJNHjqCkQDi5tg1wBw4qfB623RWyrT8czJOonaV&#10;YrAcsIzwC6AhoXXSPDyskhKEi0qYUeK9tpaNigfDwfBWU+zkSHhSTHRRyfnGpgsNzZ85e2ILrLO6&#10;hopCfCtumG3n/IPpJzeE9OPM7CJPi9VcqqmuxE6rb6ylIs+VKwBxLbTIIMqqvq6GqKFzp0+8/+5b&#10;F86fmZkce+zE+QePnX73th1HN6z1ijAlmh0UM9N9AHYObfZuVKBzth8zmgq6StZj4SBjZBFqd8uL&#10;rRhagMKptVOCD5Pom1BgMQeNJT2aKm6o74Rilp88de6ZCxde27Ltt+5/eKCGcgExkbETU8mIcGlY&#10;mihiztfxjXRCAmsCFrL3w9wxs2GCe5gD4VAOCDdVcBEBRD0UlRlJgF0wf0hOtf+w8LR/Fe/NZdAz&#10;wzBDf1i5Cj/rCtyqg30DxFBAAVhkK9asW9nRsXfvnStXrMCUGhke5nG4EHGjUqLYa0RSUG5CCeZF&#10;RIUslKvONxyMNOcHH34IaO9Gd3f/wIA9izqUnUoTcM5He5NIMsBkdiQfgxIiLCtDhDkbVxFtKoRp&#10;eN20GElRpj5PoELXHduL75r0XjcaV/UGk4ZK43l14RIbN22qePABkgYeOnES0wCL5fimLdibP3ji&#10;aFfbiqHaOpSccCtFrI0u4Da1asiaKfTxILEr8LCJe9tzlJGWhi4jMujQhq7CZsyNnYdgJD3Yv+GF&#10;2HFpnxXQqu6Y1QIuFBacSfO3kCbSCMy8uKakr7uN8Tn4UlA+HyxZk+0Rv4qncLnFKPchJ27YRVbd&#10;kroiuvShPlRkcuEYl+zFaIw0EjWUj/RdOz+E+0uNlJmhHyrpy/m2sj9c4kDjmV+42tV18+ZN6bcV&#10;lV1dXeTJPv/88088/jh5DydPnTxw8MDFSxf7hwd5MKIoxfejUbv6rSjoWjE3rtuliOiCI5/DAodB&#10;2uVxFqk1L2zofGHjf2toXeLRjY3lt98OVAfblyg9dQpTvrST9kE61uM2LS6+rkQjlUtzcbFK1hIS&#10;Prl546prNx88cvxyWzt9AYN1xK8yzvmfAOy8IXNSDIYaR+F+AbP7/NYtUOaJ3gHOwVIiRgxYCo6k&#10;bbwY4QLU4BepqDwF5OQIAxsrQZ7KjQWz+8ypY4ieX77zXnFHWx1hgjmBZLkOY4whpwcVKc78sqHd&#10;paEWBAoUnp/Li/wK6UMSI8tSL/GB1EhtWdCkDVhVRqIrKVZsSAB7uqxEOrwCOOIeYXLY9FMCI7PS&#10;1Lhi1cqW1mYczLAR8ejKClyRaB0wNDgqLJf+PDAm3CTE2HKN3e/t23ji1P6PPTfR2BD7nauFSSTT&#10;x/3WlfVfrBaQYvjE6hA8RgweSAKRVYSslqmhZFMDgEADugpx49NE18+QvqMqWAbmpSZRn5RhkHGl&#10;tlfZEU8aXEh7M5RbZRpJg+X3T5w8/2Pffmeopup//8RTV1etsFPegtMxmByRSs8/hQZOTAhQ+7BR&#10;k3M5tTE2GBuefd3L5kVzYyOh3zw3mfrIRTul5miiRGcHBB8uTSgDQQCnRh2UbiM7X+kLaltG/BJA&#10;pusiU4gusVPDMWLNVl4B4FS5qloO2ojVN9snDqQMaYdEI8qI5F9cVqMjw7IzkERSqFUFxXVXCDqe&#10;Yupqqypp5AgoNTA4tHrt2gceeHDTls319Y1TRBEb9uSmzS1Na1avprIKEw40wm2UWKNgMfxAygB0&#10;qQpBFXYUqZAZcqS5qXlFezslVgBx1HbZfbQZspikCV5UYVicZ7rRuYoPH3nnvbfu3C3UODIlghp9&#10;IN6DPHNLIf4pRaTgiL9mOn8yOfPF0q2ddK7fFhjpGowvp98iOwE7XUJRytvklOyfBF1JWUq1cTIT&#10;oZDbi4pcNjySjkMKGr/T2oRRrZD17wLsYk5yos0FYv68NmF0ZWvP3ql+6cikrWlYcxFPEZBOFMVj&#10;4dQvWICdrdDwEKgeiZtlRfUzzzWfuIGGGfFvwvSUoVtZTnM2Y3ASsqpEAq+urqym4tTE2ERfX/9A&#10;Xz8ILyyjVrXE6+w3C5swFAoLR1KmpOapagcS+9GTx3/49dfW9/dXPvZYxaOPMfzOD/az60e2bBZg&#10;6Er6EZ2QkwpPxJ9Q/FDwyhobwIXvLi57Y2QI5Ef18lIQYtj6JafXrr7nzHkevw5Lp7z85qqVkb1k&#10;nFBgueu2uQhtKWGCRQmwS/JDtZYUSsN0qMFlFLzBHCbc0imAZi6pEqGDgdKjGp3J5Y7s1kICzXl6&#10;5ANrYsK+tDCQCj63wFLhN2A5IlEOKiSTgrs7sJh0EIIQSaRQca545lDLk3tZTpYUXAM7VqIfmbNR&#10;H0uqX9H42ATjcYVG1Sq3MamtSCdeLqtLl5f3rV8HKd1z4ODB++7C25yeyGFv5uAiP1WDMnYDMxff&#10;NFeK3acvBQUqNmQUj4G0bSLsyrHQFQgq65BFjcAlF2s2LUK2kUVs+WkT4nsBdh8KRSuQ7jlgd4vU&#10;TIIzWHxBWNGyNuD11hi8e2AeoWJu6B44vnNTWAL6MZyTZtt1tZcuXSJxjIoDff39yE7akFktEI16&#10;5TU7PKwy9LIIu5B8ETfoRwtmo5vyq4yyZAUJp1WSqcWlfDgKzedzAo9c9V4moDtehkvbEcPaWnJh&#10;qw/jMkiXCXQNKTiIJ0fDEM5qkW82FTisEc0YqqaBXPfYwwKVvE3AtStk8Jq6vV5K2nZBKIBXMWxY&#10;C08AbqUmrbGDs6JdkVMpiMzOMaLX+Gfz5MyG7n4+nNy9LXYC99btlBrt7gBO62WjiqKwZiNswip+&#10;DNu5xp5KV8UW8/JESCbH2ul818xmME5bcqS/4umiP6auTPqnNTbFU0QROj8271UVSvPSZiEDi4gA&#10;XvaPyU9nZDZwTO4MniKrEotKmXSeOOsUoHVf2H/oW9u3vLxN/oD8JxmhLnsCg1EUSjjRYW/fU6fO&#10;fPmevWB2etKC2LrcBtM1M2BXVfycURtrtq2x6SPt7X/Y043bMb++DTNvNE9kGPYR3xqRqrI09XjK&#10;m4ss9Z/49ttU+f3akw+HfOXiMRjmmPcA7Ay2J+DbER/2VmduSRvQchrED4Otx/NaPiSIk8+xi7gm&#10;bvBP7T/B6G6u61R2qKvFhw0Mkws5GjQt8rVkBGHNMFisdMVxKKoCwI4WRf6znlXgZroLabkMGwMA&#10;acatlQYuK7Fclr8fiwdkHiMrRDidknB1cHLUDxZvyMrcCuRShEkakkaqkS1vGQfxOQm9NAzU5TiC&#10;UBi0iTJ/ZlBIvE9NzvKB2F48VJwV5RQNo6gClEWBXNVEvGn1RXuGbwzgxNQEhEGyc3iJiLhyIwf3&#10;b56bqwbAkm4ur49fRpPU6MNAp+E+T11KbWJ7UxWSxeWJvMiSR/Jso517+4bTT1a8wSBllC0t9VdU&#10;nG9q3kJFoa7zfBioqFwOrc3EZCzpcsCxcajgwSYMwm3oWUbP7rE1a9bs3XsHWYIIcLCitqZGklRO&#10;Hz9ycN93ertvksDw+MkLDx8/+/aubW/t3CZMLos7goSd6mqVx5RoGFJiKAfsYjjZJl22owoXRVco&#10;DI3OHkE/jL2Q4BKRszFMhq4qWlKlJJB1A1EVAtTzuuZ6z8ff23fX1euvbt76xrZt6mPrORedWOPL&#10;ATtnUeoWUbROG9kcJ/0r5tDaRfaexE0wkNjC/Ek9XBQMK5HgeBnJYCmqCr52pI2yKmTURKGGyakx&#10;yFOmmjRyeSsskkqhSzgjkmCwfwCZz9nt7W1AdWs2b+7sXEV1BKhhy+ZNqBk3b1wn7mNFa4v0Ubps&#10;u6iKytrSOqC9nSYCWFx33rX3meeeZZxdly+HKQ77RZpQXYD6TTI8MEJw3tLGjihONBAvJrJTRRdE&#10;43QUVWFRKXDi2MyCxbsKMpIEYPzZlfP0rLJGRcMusqxKahP4bKanleEu7oSvlDtC5/RdmaGlyX33&#10;3d/54otnzp3D1cz3w1u2nWtsRLn+wWNHTtXWjdbVBQFr/iV9zJQ0ty4kFyzLTFJQKgq9fVjRx0kL&#10;YWWEFULjNE5lZdVsFMGJ6GEJ5MSyu8lrG3xb/oHYH/GevwKoDR6bH5wB0hIeu9CtNcI4TZMVwbbL&#10;9G9R4Fy+YA2RT+QYTyWMJp7v/RTBpOqdYcPYdREimcV2iSwJkZPdZNxPZwttUDdw+Znoqy7rVHF2&#10;GJsqkOQWk8p9UhSEYEO4ioAAl1JT4OH4eHtL64svvPDwQw/zz+MnTh06evjytStT5Omjgrgk5Cg2&#10;fFW1XXjJt6fiGgo+FEnk61Wwfb0dCnZQnMMJv3D7tgdXtX/ozP+2/qE2Tw8+OH/4MFEDPNn8hQvQ&#10;V+mGDfGUnYtyDp2ZHKqvqbWlrEwghasvLh3ZsG719ZuPnDjR1dIKnw9xZprQEeBIIUeNC4qAs3Ny&#10;ksvJL87PJ5/EWP50rKePsG7+IMyutjZK0NIZQ3UJ1VVG0TRQsFrfBJCdbQmu9sGq1WB2fHh/pVDI&#10;GGHhXZRDlO3THMIz0quDkRTqLRp/wfBuIYT84vn3mgHf8LtJTpIhBwEzoJAr0PgSSFox7FFd1A09&#10;AaWw1CBn2YBunsP+kl6N1662rqNzFX4s/MfcqKm5EeV1Ymqiv6+f87lS0DGMkV2GwsDmXHn95gMv&#10;v3rioQcu7d4VzIp3VOQYjy0UOaH5zDyjhkmsmSMxHAwWrEi0ktraBvyeGhIpoMRnM1JcsWT/0cnd&#10;nhKoiIBrgtdoLkZ4ZlauQSynkEHJQe+cMup6onTzUE+ePPvUqfPf2rbpy3ffniAwk5IZDXxDPUwB&#10;mIDqImODf8I3It4lX+J4KL0nxmzbShtcy0qIHoREBSeslps3bhCWAbRGGCCINGUIRGk1ZN6TeW0x&#10;QcckGzbh40RwEzTMu0KcyPNNnjnHzpu2FaCCtHLSGxOoGRFNahK58vQ8LirDi0CruKPcpZ3TcGgY&#10;HSsGrUP/nJhQrVhS1lpQcqD24ZGm5pYnnnxm265d5POATgCsADXyRIG1kfjVUN/IAFauWY2pMjyq&#10;qENlGeMbk4VJGooEjYMTaWGHBovnLLRZagSTuDDC7ZC5bCRYqDwxROeY2AQ12oi73rlq9c2bu89d&#10;OLxxvexAmwAiUbWdVS7pLXQefEAqUXzIdkFIpULOEFssTkNAJ/U52zixm9B0JZWYqFQTUH2uJEvs&#10;S1RnM4oquceVRh5lnW3gxisMWL3ssJElK1moRumOa1S1MdYp9/yx7rqrqpskjpEP8hbxGv/MWVYh&#10;YCdqkP2y/PgJsIMKjcgIdrRGxY3VF86BF2FTCHJTdT1bNBAMmUQubaTQQLschNIZhAnVDt0nJlZB&#10;eY77iao7PddvQOG9N7tR1YjNAonmrgKXiFlxOoyMNqscmnzMZHJS7ap46NgRADugupof+VECscUN&#10;VE69qPmNtw/ff4+LBoYf0bvDAB7XBIHiw0B/f3gxuyYnHqlvJBrm4vgYGjH8hwBWd79QNjWdDWqn&#10;plYNiD+v6xt4b+8ddmTq5ehAqUkAdoImAOVm55dTYs2IpcDxnNCLkBR1oVe2FzWzpI0IYqf3rS7j&#10;qujkqSup03avdGux/VBqMoTVQiuWTAf2UmhsqSAzirtUp0Xq/zFf7Ew4CB8ijIJDOQK2wEPPDk7K&#10;NWEkXERKvR26HKycaljWq/1ieGaFRFBBXMG0Q4TKRmJf4JQmDkVggu6ZiSskkKntXbtm7/v7uez1&#10;jg7uI5YN1mFb14wvBWeqOiPJbDJfBRDwQyB9RiKLmoowEIGzYwAZ2UNwNGWIFVO7gBpKamUACY5j&#10;MMsPbNlgu9C7KASbd3Vm7WpRrF7lc1j4IQC7fJ/kwjK2V+BuEWEXp4XJnVbErCFUSqWAQy43+u44&#10;e/nt+yQh0jnkPkngVd68fp1Ng6OJlpboDU0NjU7SUQSN8zK1NEwtYtTXM6aWvbgLOyl9qdWKSDeJ&#10;Q6NeCqsM6ZirO85LTAFx4lCpPWtC7vRQGXAfz+VyPYkb5oCOABr91ZzRDWQjIspMZzn0PeYz5jDI&#10;LD5LjXeQha7jdriBwnBn19FzX0J5yoWAQSgwU94j4QsBJ+tVhrsvY3YIIbPkiMMb61Y/sv9o49jE&#10;1TWrhhvqw6IyWKDiwQSbLMzA+h2k4MEGo41ksJheJe15EjJ/bkBQkqNCNmMmHBIlHxNoOJMM2DCN&#10;1o/ug/ZDoQBswBnvBRsGvroKt1kpQZ6JS1JDxy1chWGpICw0TP1asQgEqoruK4dSwdg0BYg5jFXY&#10;PDT8M/sOvrxp46s7tgQ4IMZqgD/W1chjOvL5F+ln2sYPHDgY4XWxFvlRYH+Zn+ep04ZJhZuYV3x2&#10;zdqh+blXhgZzyg+qUFUhg5nBhlyJRf9U5YaswW+YerxoD3LnxctffeJBMDttQx/mA7ISeVdYRMA6&#10;adeaA3rBQy/JXy4xk46gq0RmcjNI1sSqBULdTxuoyqrHjp3tX79uuq2VoaAPmBMTRufukybOcMEF&#10;BEg5Q49ZhciiJ6XaARG4MafupeEOCEEdk06Gn5KdVRhL/SVkarpaE2iu+92riodKS0hcWOwR0ymU&#10;XBdxrChyXTake8LYu2Uk3VzftjfGJzUu1exCNZj4DMGs6uysrVeEi4ICfISLmCXDyAxVII5skzKk&#10;VHIBLoHDCvUU3kudV/gW7hAgEmKX8F47jk8oKs+tDW+mF48tAiAVzmLKRXGNyxpmVaCTimvGZtH+&#10;sRtAc0FVVsP2H3rxZ7lUF/HO1UDNI0PDXJ8OGLKR7WTDxuCR1UzZHeIVaCgGoWWi7DcdYxnaZ04f&#10;534XWloTgy1gPmb12RG5EB6cyY7SisTZqW4R6M+WLVsZTOeqlfAUmuV1nT97aN++69eu1laWbxsa&#10;/ci7B9/aseXN7ZulD6d0XlVYEbFIhgcjDCYYAQuup5eNJN+GhR/yfZTG539/r5e5mCbU/EkXN5ZE&#10;HRQFfLl1A3CGQUNOg1/dv+/os99+Z7S29p8/8ejFxhYLJxhO2h8mOg0k0BfncBSpEqs1DqXUZlqi&#10;8XdZC2bUqgYgdp0M5zSNuYNQVkLIKSGaehZ8aBHllIBWswjFHorbz5PBGgpAlnsqY1ZPVFo+NDyC&#10;kQM1Qc9NDfVr162nFwh513W11WRzMuC1azrrqRk/NTE2isd1VrW3yyhoPck+k4+3ohQ7oba5ac8d&#10;dxBbB3lfvHQJesYsZ8tTFVTZTATOkAegDgwUIFPjCGSSW8eKmlHT5IVGAZ2fl01B4Acez3LweuU9&#10;ScSiVkZAiuAnxYYpMMXtEGS60L23vNIRfPKPRihjVXXN+CQ1WYSqYSezDSjgDdunlcrVq1efOHMa&#10;C+tMU/NFZXmXffbE0UtNrUNE3br2aAqyc1IYzqaQpDm1BxedizqkFjbBxDQ6VVLRHcXcMgYrEJUs&#10;EgpUSuv0/62CJ3ItINrlrSPtO7h4SN/ktDM1uq+ueyvJyorO2oKSZTbkZ8alNCS1wYhtmCf+6FFU&#10;Uzv0z1Ac7cMTOM3zOjROVUf5njsTK2fbnYUxM3WZMvRPg8zqWSgNWaONkgyKbibVTpU0NVwm04X/&#10;7HguKu5cvRLVi+1LWt9TTz31yCOPggK/9eZbx08e77rchf5EaUMWSz+OOCr9Tsgy5qaUFZVRtZDK&#10;ADtv1fQIfMa3V7heISx+4fad21Th67/xg1mgUezCiRPUbtBUXLmyND5etnVrPPaq+ZLJ5trRRWx+&#10;pZFIXLjoPtR0kJYUs4vff/jQxeaWAcfmxLxxZJ0N0iQvk2gWYZfIONMNtOTZisSuoekEX35i/Vo+&#10;H+ujNqaTGxlqVSXaeBSOgMvLtEYLKBat8UOxqQ/tkKJ9q1bf2339ge4b+1atSQZH4G7BYTMIL25a&#10;uHFiU4RyHsPUOdaX/7MEkes8wcRvOUz5yxDGhxQkap5WVddVUZO5mCItU/JYUJJuod6OAevbImRc&#10;E2RzEqFc3dREKzS+nJieRD2hUCS7BwhmYnTMIRqaE8rCY6sTrYruy7o8/MprEw0N73/0mXyzMx53&#10;iJAaYJBQznLXQCpjlRGg0r5cs5iZAxhqbW1HzJCJSANIB9whjalIrRg5vgrnAj6bkUHK2w/MTpIo&#10;kIyWoJD8nQ/qhcF9jBEgWB47fvqJE2de2bH52zs26ys85kqlF8pmT4Y6etsuEK+QWpslG8Vl4whV&#10;Kr5RY93ETiTx3GtK2h36wKOPP7Z50+ab3d19fQOM+P8m7z/g7Eiv8064c8650cg5DNLkPJjBBIYZ&#10;pqEoShRFUdGWLFvW2nJYexUcZMty2rUlW1pbVqSSJUrMQ07OATmjG2g0cucc0WH/z3Oqqi8w1P5s&#10;2Z8t71ds3rm4t27VW+973hOfcw7tqLnX2NQohMV4sWHlNhWLdhq9vXWy4t2PEkpEomFKoEUFO43l&#10;FIVEy0f7GxS6sAQP3s6oJmZmWTdpgPRTckuckNRUvgYLCSLJJUZBWi2CJwUdgo/jau/1HTt2Pf3R&#10;j9bU1YMBRB6StYt+iNjCbcPKcs6VK1e4/aYtmx946IHB4aHuC+cxTzD9ba7hIqQtiQLVPGBFeVU4&#10;WdRsbYpMZbehnJpEyQ4HX8hcKwBSdKRVq5SBuDfRqXsPHmELdDc1hrcuor94ksJBn7HQ2CPpOqQ7&#10;MiP0dAdZACZH8A1HEUMAaSmzC7q0k86251OQaaUnlpZS3Y/JZ/D8ClkjFySxJteNFUVnf5IoHpKD&#10;2eFikl/PHdVQG/S8QTMCZ1vGmUVwai5b47NQ4MNejiN7WF054sHp+PXbFGGn9xamFrv2xxijIqUd&#10;4Au5R36KJBMLmzQa8qpwhDMUY6pU144feQiWrNHby7YI0TGXRy8phTHSCnZ4aLj3yjXyA2DXuNKo&#10;gs23TCNmDr/3lARtyvjVdC/l0zTmvmOHvuvFb67p7wtgXS7vwmc39+orTHjf6pXhU4qGWuGqUq1G&#10;qsbPzNA6jBFDFWDRGPJTbSsYe/fEBMKdeoESDa5bzt/51avvOHUKMkUZWn+t7/S229jxsAP9uViv&#10;ZpRlV/R0pnDzlo0x135VYTx1CaDmr9F1isOSWG5G5oWUVIhIIWRM1eogPwkwHUFeicMuHjI9QfRn&#10;e9luUf+ZEcikYHnqaqnDU8ktwcfyhKr5QrlLFyYXhcmXLa9zorSpgoztDmn+ugR3kUd/ibwhlqMM&#10;pCxYMLLx1dGvqAj2yg853SEIjSp8N+GFFRMxviOCvXcdONS3ciUAcoMzI+SYOOxUo7CoEElZWVVh&#10;d6oAIC4cLkYmhrXgOgL2BwnIV0CqixL25H6Rxa1uFawntaW9EcLCl4wwEDAMNLOImx124aFP1yiZ&#10;Ug3M1BbLF0ds+OTM+MpuwThHWyg7P06zu9tx5KULWVbsimazaPpPSO/nfyrbNE3r8zqeMRohYzYz&#10;FXwuGFZZaVyZdQr2Eg+R/lG6UxEqoy3c3EEpjCItBKFtx6CCZOByldqAN+LBfaBTdpA9RfC4eFgO&#10;ChVk8umWCbH9rulMVfQQdcvGZrjmfJocFPEmZZLJ5yos6kPMyAePJ7vCNS/EK+12DJSQ51xQCI3E&#10;jiEJJKcpQZkoGQGUWHX5+lBVRXdbk0Y+NyvQJvRBuJywkutcKGHKgwtGEEp7/DOun224ZVSvuWFI&#10;Z9EG/5TJjlgF1oF/xXm8yt1191q2hkzg8P54J5pE+AFGBiyTkZM7Iyd9AHOdm8NIIquRX0VRNpkZ&#10;Lp/heV56oqv7U8dPPr9xw/Mb1zEORUvso1ePAi8kF0vcpal6EY/Ja6zpoydP395z6Rc/8ESu4vi+&#10;ZRXdOr/O0JjEYadF2VxT+4HWtt/vvT5qFTNWJAQMAJNsd4Suk+wdz5h8OOlwNwwOf/ztgypdl1YM&#10;iE0UZMlggzgjD8UMSssoSkrFWFw5mZYcL3BGzNxRXlAfpqVEx+LN4JpVzPOOzu7zO7dx4Sh5Inx1&#10;saBtiYCMQFUsGn0L7czlmuqEJinofqwiBwFREyRg6uauYH15Xgp9qi1Eidq/qFmA0j8UqpP/y8az&#10;dEjctuTDJh7GjMlE+RVmIGhcY7ALLKaXFLAkW8fRFw5yWjds2EDN4MglDzkdZoAc/RFPS2GGGTcj&#10;4hxcS9d0QTHpf6TJjMlbRyRG3josFkr4O3NYnkpb+35uO2PDgeNGCvqXSqgLFyujmWdcLsUb3FPt&#10;knmQMi7jcIokombRQQZ55dQ0A6nEUw+NDDP5pGDwO5zhAq6jJy2RnTDN+YxTChO1ZYM5mwLPN1D6&#10;M//JC1284vvIyCPjz38Wwo4SzfhlyPSmrxmjRj0led0+sYIzp08dP3RksL+vqrR00+DoR77y/MXG&#10;uj/ZvVOgIFWP18Bd6EM9JvjEgtQNYs10g+wzh1028zHn8ZoNL9ksmpYsanvTG1OCfaIOJQTUjmVl&#10;rGJcSXmRcGLqhPvfPX7324fevXvvn951O/kCIDPDYWfT0DIr0v1DP9UlvLC+svUUlBkpySqNk/KQ&#10;2IOxp2SC+Yhv40PeU+0pHHaOLGl9EdHi6o6XxlPHDSE26FwQVI1CSBTrmaBElSGFM0vx0oqKxvo6&#10;CEDahQDR8+PTE6TH0tazoa6O6lf8jPLnhCMvX7i4qr+vFkxybY1cbNp087DWu++/f9ee3WyZk6dP&#10;c0dsTnzTqGqqiuhhs2aRSs/w0Ahhd5wQIsa1fuR3E2tSyRWFbhk/zwOtqjmrtA7PpQ49n/7rEApx&#10;ejg5Gi/JDYgcO4x0SmlF9RSqIayedFfczSMjgP6OHj/+3rvvDW3YhLfo3sMHT1fV0P74WsdKlJvv&#10;PHH4XF39EHVIUgaRCPUlFQPxVpI6Lt3PwVqSrBzBMUDd5Z6cWSrN3eBTqz+YeEnFFfReJ1RFtoDz&#10;pE0eehOqQe6ff5kw3ljEYCwcrraaOOwiKsBXMhpIlHfgNpf+rXBK0OeSVvxTMBO70EyfiVLjWJ3g&#10;D9KxLTqRoYRDCgUWIvC8HDMPv7JoGu9/ZSV7gYQMfLgoluSHBEwmPHQBoGb1goy52MpVq7Zs3kyh&#10;w40bN9I9jVL9tM/uHbwO24aTgzfBZyN4FZ1JyitR1DRl0b9Ps6pWAdYZE+fLLfvdnF9fh1Tl9Sd2&#10;bme9s9P+P/+m+K67Fjo7cdXxpIvXr1MMv3jbNt4fr8y/Sskj6y9pjEfRHSeIzJ2rpZLj0rPHjvJt&#10;N6VjfATXz9SAm6bO65nx/+z8908vp50moT6v4KPrVkOiJ4aGqdnP3scGE86OWJc9WVyB/Q61CC5b&#10;Kv97MO7glsEo3m7vuLf36t3Xrr7X3hFqzrKCLsq1q94wPat7eoWkzUWl9LJZljdC+oBBlrpFjqSI&#10;x8mOGEfuw8b5Zss3GTUZi4bwkXH4pmHYFIkfHxvl2ZtbmmsMpwJapTRYXJaA3Brqq2trqhobad5N&#10;vXr0GWxymWG0zSHerOx1JievobaOZlDclS/ITr/trQMbTp1588n9E6bt7Cmi4mSodkH/MST8FcKo&#10;FFKpTSmxMpOdYz42Ms7wqBKAaCbIQSNEoVkp+HhDRfpvTM+O0o1ygAYYY1xRg0nT7bPpSqYFrI3N&#10;hLWDAx995+Du7ou/+tBd765u146V1HMlBwcrQrapfYR1DOm0qSskk3RBctlD6X2RZK50IXf3M0dT&#10;8IA8QdwL99xz7549u4cGhi72XBRnVUxeaBUYJbqf+lmrX9U8YqWMSRf4QngdwbhoVqTSBwge2T6i&#10;EHk+PE6/quiKEZraCbZi1PSJCO4cwSpDc+ZmGauyLhxeIvaJXckDIVhZXNo1wdZQ8+Bae/be/sBD&#10;D7e2t6N10u3LEroQlQZjSe7p/Lwpmk5OT7e2tmzfcdvIxMixE8dpZs5p1C5UUW7VUcFOA46qdFEx&#10;ZCF75HAk3jY4PCJ0s+PHQbcavJ3vIT5iqqVv5OeP11RDAw8c0Wa/QDH3KBxm/T+1M5I8wpA7tkwT&#10;jSLTTG7Z8rFYGVWEw04rFtIn1W1IBeReBhLxp/x9pg7XNg3QtHe9z+VAosKM/XFI2WDmwViCMEQP&#10;DtjE1ZU8TqfRctL9UVZd2zirrRHn82sHdLNBxqbIniW5pr8OMzyrYRfj90Viv5syY1b5vbO/+VD+&#10;XLe6jpZ0nJH0p+JNWh5N9W2TSVGpH8UFxV4T+EKi/9HMoRR4LkUDymHOY6PjA9f7+q73YfZheFfj&#10;/S2v5LGBrUAGAKWtbug5oleB/QD5awcHn3r7tZ0953OBdfGM2cFzNL3+Zv+aVePVEMM8sBi8hHAn&#10;IgoVIFWLS1ALAdVSOUdWQ1FR55j6xn5o5eqvXb5khIcAPYo22zPAfPS0te/qPMvz1UD6ldV9zS0s&#10;WuYYIWLhhnhKeS3ctEkdvoOAFGIwalZl1+XH1C7kKvgrTHVKQZTalBi6uOsMvRZNRH51yoDTxctY&#10;fCxZ6vdINMds4anKEbKHpCceTHUB6ih/mSgKub6Y+AmFWwKUJdPMRMGHUCozIYtuYVFMngZnS4s4&#10;8kk5ASlk963wlkIRQiXuEEd4QOWn5d/Xc7Epr7a38tQ7znWfWL/eTx+0HtJX92aSqVJJM1/uj47F&#10;2OAz9IxkYCqMLI4gmlfvM7q6gCgGPSLPoMwVdbgxyJNSMZrtKP5kp5A2RVJAwaz1fQ67XBEYerd+&#10;mzrsMh4dIiE52WcFlcemzfhRfOQH0zmK9wYoMj9v7bX+I1vWxk+E2VIiMG2wq3uvX6ddOhwcn9LI&#10;4BBxD/Xnnp4uV5dxuS9lvWcpseYzwXB0F8BZzveWBRG+ogRbJ8hh3Cs4vqwO+fPkU5MhaXdeXMfO&#10;n4SIk5SepOIQ5pYtz9SFF0/KkW1C5wLZak0z75ZnKWYyDS1mc5UxUF0Z/5iVi0h9ZfiOS5Aiqq61&#10;6hPsvN5Ij3T5AeVcq+BDjNz8SX9u5sUXHZeurr5yfc3V3hfu3CUTRTW2yFpV/tE0FeZRAfABzJE/&#10;K8KBkwqd5xlwKKBY/dsM93Ak1XZtGAAgaNBW0o482so2qJUAKoyhWvwkHlJPpk1WOYwD080P9SJH&#10;A3XNZWcJhGzSUeeasDkA3qkij4ouOVcLd4nmJSZwf+f5J7svfGvj+pe2bNK8mTWbISahmJhqQCM5&#10;vC8xxkM1JBn22QOHnt+6pbu5KVPg4uLZEqfEaXsmAFlOnQiS/t71G4bn558bGgj5GjeKSwEVTs0q&#10;dRFykUCtlqDCCgNG3Kpww+DI559/jdJ1L+3enu2sbAzcDgBLEGqi5lpYit5ceSACcQE1ix3gep/L&#10;foRs/6rWgqSWIreOiARVSqu6vqrjyVfeYnNcam3BVAcQyfaJkpqhQ2h5NCk2v3gAqYOaD3mdlTwG&#10;r6WKilyxbt2pDJIM91xKiqtYueqs4JBDfwndQjlTxt8IP+D1E7GqZIG8IrK9TVFib4ZqJuQX+enK&#10;Jgw2o7ZGqoHl+YyAnUqmV1TMoWvZzRdPkc1tYiDkbENJcsnyRE+SXlJZiQoFwyFyRdxMte3y6Zim&#10;lD55tBVo0xszC027/FGRmsrrrGxgd9WViMpMfpDkWkGtvYOZyXKh0iWASzur7dGx1xMtLmGw3s/q&#10;3ghmCgPJKSFyScMTVF9V40ZAsHXlDrOQ0sPm54PCOFfXQEUhcpQoaTdEzlqq08RqxhEpp+G00g8R&#10;XDCE+UWsERqW1Dc0N9Y3qiJHX/+FrvOkx1IDorq8/JEXXxktL/3t++7k3AATu227EhrkyzF/9yYS&#10;wMoCwEIhEd7LWzKXBybjSezPZDdlm/eWNya3ONDdzfYcY4gKnbAO4cso/J+Xd9/bR77zi89TtZ0r&#10;HLjnDrLJIPFbHHb6YWyfxI6EfZpKcTc4Z0FNvQIYFZhZC5xwRSVSNZTl1GUf2iH/BJSiDWnEHiQt&#10;L5vgoszwXNAyr5FHwBQS3JByr0PaRUU5XpUqvCCBC6e2zob16zEt0DgG+vqAUwwODI5ODIcBgMy7&#10;duUyEItGqp6XlW599Y2njxzac+0q9HCxuQkXeVt7294771izYQNmyakzZ3Dl0Q0Fg7x3QL3D7HKW&#10;0JkEUKp2kPOYQBRfoZ0almKofNTERRADKnF5XoLGAqrJMo3ecM7fj4wSFx1yuFUBaRlsSqyh+V9+&#10;oYo5zKhKlGKT8Hy3M4+4M38MgOciAopi/8ADD7R99OMDAwMffONVfHZXC4pPVlaTiPKdp49fqGsY&#10;LaedejBrLR2XCV4VrJsnCi1/EVvajad4RH1OPD887lGUyjJamzoyIvB949YMMZ3z6o2Rqjopn4/d&#10;FA67jM3GJpKOobQKhQpTKvVdVJaMFBXRaIwzeDsHzavt6LQwdFkPcXo1ciej2ZszNpKFvuSIlUuZ&#10;Fk6JFcKKhBUlcSg0FlA5U7MenRmmvA13HBwcALcIVs5mucJg5eBHaLYuixRW61I0rv4xOT0G0qa9&#10;rY2065HhkXfffbe3t5f37avaq2prpLSjeRSVoGONUPlrZoYZtM8IdqbwhG/tKXStvWC/uZvdQRoH&#10;yBcXN9ZU/8O79jbaav3/q6P49tsXL11aHBnRPAwMLFy6NHzn7gsbW8fGgdpXSylVCTMtP4viZD76&#10;t+ddaGxkKfd3dUJ3Pc3NyfQmbrFlUzmd8ERLz4Rgtgq3THVQY+fwOLTz9OqV7IWjAwNSoB334oBX&#10;8BUauOiJkmFqD6bCr+bv9ntbzwvZcnrT1j2XLshnt2JltkG0ZWLTpGZFRhjwkGTjxHYIhq6vb6Wc&#10;TExkdBVv0nlINJtckvPALBxDMvmwxh4ZbUKssWn1LIsL1AndtGlja3ML36J+cwJ+urrGRnDH+IAo&#10;50HABf2ETuTKZ5xXYkFFZQXcjlxadk59bV1VZQU6Ljxy5fWBe775wpF77jy3bfMtsy01WaF9qUtS&#10;HxzlMRdUjZHwzzoTlyxOIP+jmKtTUxZbSjtQFMdaciktXgmKk7A8NNBPDT58XwpKeDmyicoUQskv&#10;ceei/We7PvbuweGK8l94at9ghZL7kkpkViqjur1MRZkKMpe4FK/KibbZy9fZGsUWjhuG/NV76YZS&#10;T51Y5SXPK7p4+SL1vPDZdbR34HwcG5+Ab1XXKoARFeTVdAg15sY8upZ7CYfOGTV+SoM1ogvGCobm&#10;qYfxa6hkrKWtFGlFscqKqJjTqlMmQDb5VeURRkoxWjJhEVht7e3QAYY85+/de8djjz8OlvLipcvc&#10;lsaO4yDipqbAM+H4gxhRHsjP27RpcyttKCbGf/cPv0C/psmpCTYDI4g4jbCoSQaYVGUrp7K9mTTK&#10;T6BhhSdBJavUZkRBQH3iQBJEJQU7mgjl519sama0Dx47zvf47FLTOfwQOmLaQ6B460gOhk4bJ2Qb&#10;P9sRsSLxqh6vYQncvDGl33r1dVkXveU9lgbqvKbalXnDWrba66WPp7AqmSWMROF0S76kQLkbNSBn&#10;oxau7RpL2xAPUUI7l6iyRwgay+RmvJHS7MPzp/e2jJOdHuzGGmGSN8naS1uQWSHgC+/TYrVOy3D7&#10;0DAl3K6AyvpGfCXuBWl87FGZMtimHGS6zM9T+hBfuXbf3BzVMBXULBFML8LXLACEh7kcSFB+76db&#10;euDUiacPv9ty5x1ZDuwtLCL+Cchu4WLPGB2uV3bwyPgBuW1EULIJ4TT8JIxXdUULCo5eu/aR9RtY&#10;0LPDw+oHbt6CehAFQEgxaRgbax4e5lcrr159bdsOOIxqbOFtoVTJ7KTsJjC/KK7RdCI2kgBlJmTx&#10;BWOPpbcBq5E1GCXshC4x0kcnLhA7T1hyQMBinaTVhH4WhJstdpmLJcdhwzYpOsjZcAcFjgoK8K/B&#10;nfkJM669nQOQya4Tue6pVieLjdCKQXl1JJig/YxPjOOqX712Da0SuCbmZQCs+ElkrQvGdePGxOS4&#10;dUKlgos/ulD6haaGx199kwFeammxj1MUaApTbyYIkhE2uhgNOrrZYjQkBBemRmYuIyNq5C7cUoal&#10;GhhVEjFQkzI9kQqki3zFuCQR5BlJstKkFGoGb3bYRc2yOG5SQ6M6gY/l/RAraKmqCTTaOPs2OznX&#10;Yee4q4411wb3nL346t074oIAgPg5jIEVuXjhAm2bSCJmmQb6+sHL0IYpc9iF9uBkFY0x8d4nRaWw&#10;lNVB1TxT2Zm8lcNYfd/Cnk18MeFLMm4yeaJwLwUhhQTKlOlQqeOESBVM7p2qHfwztqK+kk/KPotl&#10;obms62eKSLY5c3ed1t/2Gv/lKaK/p+kB4IOSa+LZwwyIeRaCJ0z0OLxqhgfYbFhavNDe8tC7R/QN&#10;+ddrOoBJ8AOur6iW3ZnER1QVLvaI8cDhzoz7ojHy4ErLNafL7iSDR1/YTjO7D5dVEFnQQfgO5Hzx&#10;Ho55i6dQeQA7NcvLKtSRBwegnlvyPYSNHBIeEj+BsKEEZyPmIeX4/IlzF5443/2NdWte3LwxhJYY&#10;cTx7uoLJgqY8QTSWcgP+y7fPvncIleUP79iT+3m28WM42ROnAR3FFox3W9xSW/eR1Wt+6/KlkUDa&#10;3+Kwy3PXhjRwGoPkcDPJVD0rKvz4OwfHqqu/9tiDJq1EuAbLivUleBuaNBMYMym3H4ItooupezGZ&#10;PPhnqcruZkfcShdMLVjt05jpmC7KgpiB3PXOQai+q0EVEFjvKLwaIwlBGBJ9fsmdcO1kY32MFnFX&#10;ROO8XCNSey0GqdnjX7hU2BwUC6BVeAXN4rWDEiyHCh2qN7cNfm1mSDvbI7ERIo1d4RyTWWyPhKUw&#10;Htfm8+5LoMFcC2cEjSiDwMJnFzeN0EvMZ2z27Bmpsu1dJih4bDEuQr0S3nJx4lmUpgbvZlBL0r9Y&#10;8xBV7HSpJCZH8na4caQ8Glsne5oB+DXmLSUrcx6qrLtVFjMWKqm9dpRkRnyQWIHfpLSmrg5tcmBo&#10;ECwACjEzLFe6y83GfifIRva4XcriXLqRiWewtOx8Y/OG4cGnurtw3pEtG1SqG2cOO3OOjH8szcwj&#10;FauqatDsh0fG6Au5/4knSKj88pe+AkutUOP0ko9/9Wss2W/fdxdFdodGR+2qU2pc4LejcbuUdvOA&#10;VFDrLuG0i42Qe8SMxJGN8P2n5X4CUXomo0hzIqq0HdC32AUlyrxAzb/nnSP3v3P0zbt3/emzH1p1&#10;tffOtw++vmsHFk6uwy7x9IXe6ifgQH0QSFLBdfdwjwgtd7UcTObQWzm2IcG0bL+HrhwbDc09ddjp&#10;2s6PkPqreFuqCwXH42Q+x+Vij6fakIHqwPfMbkIQkJWzcf2GrVu3gOoHSTcyMuZJX5yaneTuZ06d&#10;pkUAw+KVEiqbXn5174EDB/fcfqaycl9XFyk4szt33Hf/vXfeeefV3t4TJ06wTYkFYuqBFuG+169f&#10;l7tQdVLUcRh1EJskykcCTID3hn3Ar5hVvhMPt9VqdiSqk5/TqpHb8CT2QsZX4RBKNZG95C6lpHVY&#10;s+PWk1PqQsibAMPiDqCIJLZQa3Mrb/oGBt5eXGq7dPGDF85/Y8MWbnS9qQVa+Y7Tx3oam8cqq4IB&#10;apyLCuQEEwhyCh64WMJTmGdawChEEQBZMs7sPA21U9vU5W6LqWpuCuDZtECpvyCxKHJINKHVNOUz&#10;RhKvJvXEG5iNJ6xKVP1gVqFdiILNo4CDBC1loiR+qGo6TqWOqEw4+4FFRKl1yJKpjw4ghJEFsltW&#10;0xKVIK7TVFtL+OHChW7WmrauMDesMO4l+cuYk2aO6gAew8NAvnrl6vXeXmD4BFBpFBtztXLdKoi3&#10;b6AfNlldW8feIMYTKjZPn5Rrdfk98wHUtAQ5mG3eWB2acoaM21hd9ZO7dvy/b/b/D39bvGvX0sAA&#10;3jrRDP03L1+cfPpxmAPGAsKUHuGIY2n9NxZc7n8Sjwh00q1aDXmPdZ5lmi80NfGJS8nlKmjJnBn3&#10;sKzJ57LZXK7L+5CJEOjJweHTY+Pfv3nDruam1/sHwHGrm83oKHcn34dsJHHG+QWMQ3Y0Lo/MYRfs&#10;O14BgACDfbTz1KaRofdWqDReMrxIs1hWJJMRwX/i81DbYsxivznmRraVzPPTC3r7Z7xUcujmeUgf&#10;cxm5ExcPvg1IJawFfsQnFeVl7e3tdLpb0daGEsAjc2pdfR0mFcwfbjk8MUk4EA6JPw77ln0pp7l7&#10;Aqh47uKC/Jg00WJAi4v3fOvFru1bj9x9Rzyk+U9yyOZ1qZNwh8Xe51X9rik+JefsXCCsYUp0SpCi&#10;gXNH+0z5azLAi+lrWo7CAn8e7O8nVKNEGW8uzWFMVqpqZKwYzvd457l9J0+9dNu2P7xjpwuyS8BR&#10;/kL5gA5Jmq8nyGHQZFzE2b7i0rEogb9e5nW+UcKHKXXqHpU8kJmbo3mLi61t7VOT0+fOdSI1Hn7w&#10;wQ3rNpC9i2CqqJY1zSNwTUQScgcNjSsDWVKRBvB9wqm57opNVdKC4l7hsNMiOoAKmxRft6tFql1q&#10;BxG7M6+br1bJ+XKDwdVbjG5gYaZRgYHrXL1yDdDSM88888BDDw0NjlClgSp7+OmYfGYZiazCdHh5&#10;XJepY+WK1ubmS1cuvfTCS28fepvHqyQWhXppqzxYKKJVESl5uzRa0FhR0Z7kCE+Ojogocz6fxALF&#10;lMZmjMcEouV82MVHTp6ibToNZxIN0rIi2SP+IefLMIkMU5tOwcljO9yy4zI6xJGUeFISczr5JgZg&#10;mxAEkqSzYB2k8VYBFxM1yOclmL+3qoTlTUpRdn25cK0YONWaHroJgam6/rdz2OFvuWUGsjnJeFRK&#10;2ibvqF1iRpEKvNRbp2dOvJmKHQZ7UWJQNB9TjBP5Hn7NpP2C+6rLEQGS08ZCWWUF54fLQ0qOEyVh&#10;fdSG44n4EHTbYF8/mC3uj0sXv1MkL+Pm4FF1vjIkVAo5sKCM6f6TJz7z+itrBvvfnwOb8efcNwW1&#10;dQ1f/RrCfnLrlpqKqlAvw0JhBpAU7CDaUsuWN83wyo54ckUHj3x2bEpPx+Qn5fnkHT6zes1dJ46B&#10;mCVTvfX69bdbWt0GTAcEy2NjkiHDC7du2U6NLnW0vqGCSlbauBY1ASogaJ5E3QBu0CQpPK9SBXl0&#10;/ZLHJu3ZXmpzQu1KByHtuQufbqC61AdaObsAOlTUDfR+cTFblYck+4/uecnura5esWIF3EFJKFZD&#10;zVyW8ckxX9LhnDMceyOq14mrFRSeOnVqfGQU8lrR0rqybUVNWcXsxNT40EhU+jUMhijLDJl85BRW&#10;VZcPDSiqyaXUHC24PEUTbMDdd+TYO3ftJmoC6ojoM2H40vLiuSWgVQvUnK1tqC6vLB2fGh+bGiHO&#10;X+hyoxAeUBnX8Fc7TR4ewS55oz4YFD6CgdCRHVMfnI9quKEcynmvysaaOzkNjWJxuogr/QXFu4tr&#10;sgFS9hEbIRB2uWQUezKV0HYepQUFM+HkLZNcOWx4xUwcArrc3vzQodPYRBfbmviEvA48R/inp8ZV&#10;xIcxS1jhmV5UFhgTRURL1T3HR6cxxRep5IeBq5LhxgirAAQyjKHzD8xXVwkAwqwO1EpBmlOzOOgI&#10;RRfaU1tqIDvCvAC0VkMiOYgKgDLB8jQBzvWj2bYEJ5zaiKHo7sfJ6qcu5IAasCNfVSDcxX9YEOQH&#10;rSRVFDa6PnEp4dnkQVOgQQngInm9wQMRcDRkC7cUZsj5wsyM0Gez87OAuSkwx/B4ON1I5MwnBrWZ&#10;6A2KwPERqjyMwRUjlSROdF9JX94j4jZLFA3svdTeylSrLY2rZug6bsMU7j0x+iJ6KJdTl4g3TCy/&#10;B7c9cWPa3jpV2oJI1ClDBf1lRbgdrpw0Sm8RRgC0E1/a/i0s3LVzd9/V67gCIbY9t+1GYDc3Nl25&#10;dg0JpDTkeVak4M49dzS0tV0b6tcjRhKuAoiy+OTysBFLRAskOb/iqzK8pXlLeOseP3eeTNiXtqrs&#10;SyglkfmeeI4hSzkR7S0BwIevphgQDsa91CHFiQrz1g8OPnr89B/ff+dovao74U7SX3HBDfqlE4RD&#10;m/Jr9keuka6A/I2s7vyl79+0dWB25htD16VoATIrwjMTv6LDKssLAct4ZZVFq4rNFqJ6KKaq9CeR&#10;7L6TZ3efu/DV/Q+O19XYVyOsnDwGomMV7bc+coOaVFC0rKFiLrVwgw7V2KGCymkvwTERnbwhiQ/8&#10;nIoTzkP0s5AVTipHerjiYmlhOSTtKJ/s0ojrWr+WZXW5rZW733fo6Ou37YA61ZueLglFaEXY4ZB8&#10;3o3Chbl8si/mQBoHulWDA4wpD4YQuxDDDNgsVedNeqFInKrAkQqlSjZTT6GouKKqGu8gFWudTm0s&#10;mXo2LeTNLpbNF1TmlbJeSRYkjEMdShSp5kK4ymTjunSjNh/INNDPlLyIQKSdZAyVfcxUuHnXsiqc&#10;qLCRR5xTOzJjaOLzjCnNiEciICaknUh2EBNRaxDpsS7QgM6hegUK5cro9obUToOgNS04AtxrkvsL&#10;ziM3HMSZp9KjXlkIAj7lpgxqBYd7PwqihVLAJRHvKkhVUTIyMlBTW4U3W4WlS4qnx8eZLWQ3VgSq&#10;uTOSpL0JhIthTztR4w71UMw59CZulw+27t0Varn4XaeO8RWpsvHUKpkSjoCE4UvvYoSIJfRUsQZq&#10;8VSU9/ZdP/DeuydOHncda6jtBq0Adl+8+MW9e4fKq2a0GmLwkRbPXeWRtuIoLKdhAOEFU0xABJc2&#10;XUl1rtAjQ5d6v3zRhygE0imNzNYEgz3zDQ2sMzYtnJxq3cCfamnZYbf/ZNd3fPG5VVeuv37Xztfv&#10;uo3qmWdv27Li0tXbus6/t6IdKWD1gk2JAufqHSofyswRMZEPxFh4hZi1MbUFxCbhZSpR67r+rB/k&#10;oWrZxbQ/hn+LdRmpQFkToqCVMJKJsUmglrpLAfpLORQjd/D8HAbIHN45l3bR9hMcQPFcKepyTavx&#10;HK5R/j0xM8UGoLs8+hSWA2HCqtoqzhgaHhidGMeJ3lxRNDMxWsyw8xapXUeo/4GTZ+87fuLsIw8f&#10;u+/uQ4X52PkfvnptYe/evFWr+geHui/2RD0XRbSIp6oP8SRcHGMDycvmUVOC0G5tUQxf7iXFA8Ka&#10;npoha7WuoRH2RxNZ9DanlDqxSWlb0sdhCGgs9lRLvZXTms+MTS1XwXSEdbR9omV4hCDygWlpHjiZ&#10;EmxcE8lIJ7rZub6RwXOXekiPHRodeaOlffPw8D3XLlMVq6qg6EIt3oqlZ08dhdq76xvUHVXleiMZ&#10;VqKQlRIO1g6sshqltrGUSdhBxQHoZlNiVY8tyvqKjShNWdOOF0+oVSGXXXVUlGf8mkwTdSAJr5n1&#10;ILvJoq5urqHleK2uHkJIP1BRKhEAIENtfiWLiHpZdOVHoJ0gDq14hE9beePuVoM+Ugzl+Q4mcsu3&#10;pIIADMfAdVWuEzPQHgAYW1Ih6KfnXuoR+TiFJdVllX3XLlF6kkKcQB3pJYAxDHFCL7PjU5OjrHtB&#10;TWU1khcfBDoPJjD1lkhJQ9+4evUa/gJSGzALWPee65ehxorqGtD5LA3k7DKO7BAhwRml+iSQKA2V&#10;zLPZVZQoMMXQSlS5M0RfCgdBu42VlX99z23f1kr5H/9h2dq1RVjv/qPx3v+wARRt20aTI7JiuWPx&#10;0EjNK2/nf/aT/dd7x0eR+7OIHJaZth5Uv1IIWhqq8NvEtCGUR8+ehTDP1dXYqnQIio1lHQfZTHFZ&#10;wOcCf/vPaf8uN2yhn3pUvVclCmQQsAsgnJH5hTNj41tqqh9pbx1fzKOiPmtHxwGUCeAxuFdQ4UQS&#10;pSWTM3jzQbWTGwsOfamyshyHCAo3rGysuorG5Y+f69w0PPhecws5L2hYsDff/qYtI3Mv7bni0K+R&#10;LH4jrvE+uyNMs5AhmQYY/xRn9t6MgLkzD7RrMKbCTuRDtlbscfYNWkg0oydAQrmxpqbW+vomond1&#10;rU38QC1rlJ9Ks1G6naEOLxBvjIQ65lFZE1KuccnQTRK+oBL19BakHNTSjdld7xxaf+bc1z/+uNAm&#10;mDdB/Um0NHi9qvrY8NRbbgOLwOAYB9M1OYUeiZEyMTEDj6mva84vonAeGpgcYHLpgXhaoLjN3NBw&#10;f+/1a/39fejJGVeCIUsd1yLbS6CcWquLhXmPd12gDszz27c8v30j43GVIRUaQnHyZMdsSWOSe0w7&#10;mhR7eAuxTGkNobYwV4yKN660q2xa3kudgfSUKONkOGaMLY62WJyPcwMHXF1DHWiSYydO9Fy8+Ojj&#10;T951zwOnz3X393R3tHZoLm4s0EaJpwPMzzxR6LSr8+z01DirNDE2hmuOAmr9vdcqa6sx7RCgFdUV&#10;iHCyUGuoeqlGDXBUlSBRsQO1aUHZwOwFME4gR70rUcjQmuC0EXAtLaY4QP+u3bfhS3rum8/ddtuO&#10;H/9rf5V7DY1NqxFAYQllG5j/4iJVr6M1dn1t1ejIIAyZQrFV1RVnOk+/9uZrZ86erm+kEF45Mo5H&#10;dqUXQfKlIuaLtLBAVZs+VBvpLIRntdOMWsCKl2PFgSK1A2JzqYOTHXHhK2BflEmdvXG+rmZ1f/++&#10;M53PrV0lW16YCFQOTDRl14morUVAQJgeygZAPy1REQ9l9wmRMc/SQzfaBahIqExFrBQEfSOQPBL3&#10;Gp4OGysS1QF2C2td/mjSscYAIYLHJseC6HU5TiBoDFnFxkDvjnJTEpIQPPNAaH+JLEP1vPJ2M3gw&#10;b0mN25AyUHi09OR2rBsNOtxOmCdjDCgeAbqMZGEBdHIw6XLIpnojmEvuJRXdZo6MaZ6M1cd2FHnq&#10;PZYRTFRdhxGHWFAGDPJqA8X8QaZ7EVo9SaZC2TsLjLFhT0tLxP1AfALvCmUXmVnPFa7+gYGh4aER&#10;Ur+mJ2eY/ioosqRiaWZO0y9AKFlx+Cm0b/grKQUxDWJg8f4Txx/pPP3/kgP7frlTUFfHGBtefe3i&#10;h54KuBP0I29peK4dYWXjnj9/ng/xejN7R69fgyyf6lj5jf5hqQMRoVBZzMVZ/CJT05era/Zcvsil&#10;GiYmLpdV9pZVoi3gnpiZn8VOZB6U/7VpExWsE9LlCpI9ZPdQzpNWGuW0D1eEGYVVJXCMiE3cEg7X&#10;IShynyTGas4cwGkRV+RRh+MJHKsrPpbzbMO0aB4aYpl5MB6jsbERV12AlcIpgARKPMqpZzrCHVL9&#10;AbvZgwjpEPLlmmSUXL58GR4L/I1sTS6FBRUYPbJrEbFhqTohLmWhGqdKANiSkXIbIofXayvaOq71&#10;1k5OX25vtf8tQb6w2Jzs9SAjRnB0UhjlmxcoWsadwLSongogS7GWG44jKbadeAbFFzyhtnKVdBLO&#10;YklBK5w+LOAiFKOEi3jumNRlIyprOhECMjXzsktYcDqtJrno8gKlN8qZDrsK5JpYc73/6OY1EgUF&#10;4lwonoxNkSI9mmYJrUXsFYxpKREeeJdUAR6Ek2Gruoy1Vvke7cxlsTCKWJGobJVyIXm9ZV7bJ5ub&#10;q8KHSeg7xTTFgzOXERpyGMCgKh9mAzoiOJbo5gqVJ9OZfaWHwhHuZcoUlNDsl9mN3+dOprwf6REU&#10;ErdTAC+gRmnn7wikcA/RvI9wK2fjj77tyOGL7S0PvHtUWbE7twim67xOXTzCOLEWsnYdPjBjDWcg&#10;hxrUup58YPniBoKmy4snFh/b1Fqhkptwsn76u7/nH/yjn3/88Sc/+z3fu2f33r/xE3/jiUcff/zh&#10;x/Y/9OhtW3f0D/T39vd+9lPf/Qs/908e37f/yYcf5WonO8+weU2BKeGFgJOLRqmzvA+u8/jZrse7&#10;zr+waSPeutxZDYryg/g/MQ+yxW+afEUbjAD5xJsHRqsqyUWNYFRMZjZ7wQ1iBSNUFSBnCUpjzT6y&#10;Ys39TS2/3tM14pBaZO4HgSe0TURFLnJzJH7opoN6QASKFcfHjp/Zd/Tk7zz9OP1AYgWT7WaTUKsT&#10;r9SbxiUaCSOxV02c6Bbh4ws11Hsg6n1m3SqWd7F+gpPPRBtUpPmM9GH5k/WTiy3NDx07yfWvtLdJ&#10;BtRUOEfMNKaEZS+HKTN2riMY8mLJTnZoxahW/bnJbGBBtGqxieSptpNJlVuZDb50/0hNNec7t1qB&#10;LfwlLocmqek//pmUzwu2o8nSo4XDjN1lu9j+WdfotP86DRKk7CjmluP9AK+EbFAwg37SGQ6SIC4V&#10;/CF6zsbk87ltkmQ2Yvnit4VRDVlI+8TqYKDSY+TxdtgjbuD/2CMgT176gT6OVUbGm34Ea5ID3AB4&#10;4g8ofMrNWVLqqupUFhfRmUfToKo3STw9vNXJFjDFnKunpF3eU+c7Nw4Phv8urLvsEbJ5Ki2kSi5f&#10;C38ETtEunRnwXHIHLC7tP9e5v/PMrz/w8IXGZigJ214iI4gyILbLTcriscIdmOHscIUlKOaYrtwJ&#10;z+Y/96sYZ7J4Ur2127zBzYzCZuKfQvPISyEHc37+46fPPXL01Ft37/nDT37gckeLdr1bN5zYuP6J&#10;l95YPzj0TkubhxbpDmbCMRkGbEpa48kTsVmfVXTGzMHAq9gRcje5fnA4bNzbTeqmyCMsM5M9Pg4R&#10;Q1oDSJVTvPvIcNaqBTDNZUOD3XE57y3dGM+W+gsJFEqZJGoboyGrcMQklYpGR6mizb0mhvv5HNSb&#10;WsMv5f3IkZN3XO97bs2q362qwunM5+ObNzGoe7/+3Jtzs11TU9LsjaiVbAqws8P76HAKOIvB5SNA&#10;uW9AvEHIKuV2YZ42tU2tLehpNnetgpvhRHFe7REzC1sRImGvkWgw+CpWrDOk0PEUwrUOYsklazKZ&#10;WiHhFpHgGpW99l54mZlUxVrxmVPHt4wMH6aS/dISZRlZpP3dnaZt+e+cQJUwfwch3X4Jc0hpSu5L&#10;Ll+GLuWMWNffCJedf7VMimlqbRBhuqVC1YxnivcZ6WYqT/JJLhvhzBAlotCQ1wlyRWfFiicnJNGC&#10;2EqZJIErGdEfSm5MqQvy4DjmQSJKxafO5jH8tYBMapzIxSoMfkMxEgEb8/LOnD6Ot45PYjlEnOau&#10;uGtDIkSJ2BCOvKmpFoKA9/xcVYfM/bjTtp3b0HvBGPFYo6Pjvb19qFquDOUUKg/REkx2qYpzi5Ml&#10;R8xMHATCn163+nsdcvuffuCqW/kTP1G1Z0/2x5BmLlyo27ev7fu+jzeZ/45P+Js4fPi/75jHd982&#10;2d5ceuwkly0an6z5+svv7ljP+gTGilnFU0e1YZbJ3reERiJFbn9XF7NO61h/7P7jQaiWMXZUpzZ5&#10;zqCD/OJILhjyy7XLeEM27Ot9/Q+0Nn90VcfZ8Ymo0gsNsJUEergxj+GDcYgMj9QHaIZL8QohSXNQ&#10;dfLF3sLCrpraJ3u6N44MH1yxEnLK7Iu4aWwB3qhjYzzXzUcw5zgzG34MPsZz6/k3n5xtRu2hVEOO&#10;N8l+TLQp0bkc0T7U5q6IUIcwjYTNxc0cYWSsxDIldsRiGJkJ3eo0LgJzLaCjSo1su3L9vhffOHH3&#10;3qsdrekgU8+jGZtKRfinqTKWpAiQKMpNnVMZU6HClzB/drp1wgU2vLViYooEsifGJkbJA5ihH0KS&#10;5WP9XIJyGa4bU0it5L/5rdfX9Q/82qMPHl6/xgsdFdPMgIMLJ76lpFCGpt3mS0xjRi169G83zzrH&#10;gS5JmYgxROEUmyGo8VjQs5PTVy5frq2pHejv+9Vf/ZUtG1ffc9+9W7ZsBWqC7YDaR3YvdTbRPKKd&#10;yeDQCNmzSB9ci3xO1IoZU1ZgVaU4oXVUx1YTCBU/MXAkQfa51IrdFRHVtY7Ma/+1q+vWrT9z5uyp&#10;02ee/eQnP/bRj1NKFQwgSioVA1gXChGy9aJwJNe8Mae6n6hbF7rPv/XmGydOHqXNiIjcbY2j7BIC&#10;Jfxuki8pxtGSMJbeDD+6DaQ1o2Ju+Zw3+lVaXDvbGupQ6+PQyg4cdlzkfH0d3xrTFnpL6ByeZP8F&#10;3xYNpBtKDD/d6bFrYgCmKK2sB2TvlVIKPGOmvsia0LDT3YebkBlB82xsalDHA0rSEr3TFc1J9EIk&#10;3Rs5oRBdR4PTCgm8xsJEhbG4L//P0Hne50mTPav2y47LTFBmDxU/xzGXOqOMyclUX4WKQxwF/lsL&#10;r38qiuT72MjQzHv+hIPzQhjM4G4vLikmw8pOezM0/PB4kunGPDnYP9jX1wuYgBpreJV440DFDZek&#10;kGITVSM0SA8Jv96j585+7q1X1w0P/hcC62KccUT3Cd4MrV1rA8ObMX0+/gkLYuNAJyG+eaKe6WlA&#10;dsxB5/ik10M/4dECLNlXXrFidKRlUhVUNw4OvLR2g4E/xDNVXQ0LTeJ74+ZAxBgBAGrU5fPxa9bS&#10;fIe0fxpB0u+PfRregTQiEXwEYFtKWbqEljn4mSJFmvIIRMqA9IEnSzQNA6VEX01NfV0d3jrUl+oa&#10;6sIoCyCwdZwg8IfBhEEft9A6dMz5CCcWjHUCHM6Ccf3m1hY2cDiAM51MM5J2OZHYjBxwG6zkVEkP&#10;ptiHj3AGaYvm5Y1WVjzx6ps8w+XWViYn3EAQC2/kWlKVzfAWyXOEPqy6eIZNha7PsqmKE+N3pW3m&#10;Ey4W3JqvdTHl2CwKHCj4SRLDTYws/UfhOBuPOnIddjGTyQ5JoeYZDSUswHQQuzMKqcYRAlV0km7d&#10;9MvgMony+9CBUxfbm0eqK9BARWdRH1Dmv5qEIkxIChC9FhWozzoVBObwhy7ylPJmeis4hCZvJK/M&#10;ETPMAgXEmn8GN/RsO5BlDF3Ai8xeNMDQigxgTrpnuhCA/mkmm5S3s69A0chY0mQ97M5LWF+y1Fq+&#10;ICcZRUTK0iMViqbb1MLPOGnMm7Bd4Rkxr1RlNzflcUBaf0gxF5eTfo6EQ5qrWmFkO0dhategCeik&#10;fJrCXIl01l7vJ9pzrrFepVsNi1LhMOezxgRGAp85v3grv+J2mgSXl1N8QpterwIJKPBijp6ssMtX&#10;5eV9z2e/75Of+s6MDMhtyt7zhsog+x8mwnfyJ370r2Wf79y6/cTZU4NDg8EyHAtOVg3csmg++kZR&#10;t+5M5/6znS9t2fzyts1heMQk21A0GDiS46x0qhae+MJyd6HY4OyOx46d3t114csP3zdBaDo9YpVi&#10;ZcM/ywh1AR9pZNSbcH7+JzZu+9LVi28O9gV3XjaozJI4CIPHyGIwUUNBCb8e4rregY+++R7uwmPb&#10;NvrzJMyQyLwgqKBXtzAJetVS2NGmBM/kF+n2TJXykM3BkZKd6224OHdTx5LsueCy+taPzFI+cvI0&#10;63u1o72iWlafQIJu/5S5q8M7Fpa6KqkZMKGb4cFCbQE/pJbz1gNs4nK6OhoTejR1cSk4OamdkTJm&#10;jcH8R4qAa0+SpOuesBYOkVqebMPYsOFh5vqO/ElzCS7lTZXwHt46qJEc2QbU+prGbvlKC51vh1eo&#10;LKkgEKcGeOWGmAKLuU6uGCb1vOYUI/HQxMskMr14Qgo7uVW4E1REK48soHEldmQ4GC2+IqCilzRi&#10;2rmvKIiLiwidaGGm/BdVACun/AJxG2QZP4PLUVAMXV7FOJQb6w5uihIFpiCtKJp6KMHWna9vJD32&#10;rmuXgd0Nl93UZDA4tp59gTCguo3znGig2tSsoLLhCp7s7nzy/NkXN28/snodazc9Q9vYWXRD3VHj&#10;DxxH7mLpeW0+RlqfZ8nyMXdFYi3CSrzlsASxw85erMRbZ87pLtPKN7DZYQSzPTHrB0e/4+Cx23su&#10;v7b3tnfu22NKtVgX+k/NFk9XVu07fZaHPV9Xp4HEqojlSnsz6lDUo3bWfpRw2DlSIVdcEL+YjJ7Y&#10;4HQ31BOYNvqQeCqtw2jk0zfUzCEcdmILhNO9ncGaSSUCrodHWLsMT6ZltYQHsy4XuVhflAgoLW5p&#10;alYlKwE68a1MTpChNjWOxxRsHdYLw2q/3v/syc71I2O/ce9d77U1j41Pkuyzb9++Ldu3vTYz3dDd&#10;vaq378DKFWqGSNRLvnUyYvUX1ZcjiiXGm7dEFqScdOxBGj0V5JNBSWynbUUbOg8UjfzUvqeYrrAK&#10;LgVkr1GC43EKnv4VKxPOPD2BYgk8kdUuwg+ezThJUB8HQyTB2SzqHm19W4RDqmisAzndT13oYomi&#10;iYqxogX7z7OUeV119ZECEEADLiajRS1Ti8F3CaILrFnYVTEO9Q6RXxJ+Ixxu+DTCIrdyelNKfi4X&#10;DcMvMV6zKKQBS9mREXaID45gxSGnxEsTAhGria8SLhK8xEwrbckuUiwGyeLG6m5eYweovccGtXma&#10;kzwdV+ArKKSjIdfAy86aVldU1lRXY1ieP3d+oPc6ZJWpCqEwQPJUh5ELhpAz+ZjUdKaRWlJHXOBL&#10;heusMQoWMUPr9xs19TW7d+/dvu02ng8LIXgyDv3KMqIIoVwKESwFXrqEgHTexbEtlkXSBztW4LB7&#10;/5b/n/IJfrqh48e+umPbiX/ws/xN9lzY+Nd+gpHUPvjgsb//90YvXQROEk6966+9evwf/cPNf+fv&#10;Th49+t9rqCMVZZf2bm380JNLtdX5b7wrwNL0zOa3j3ZtWbtYUSFOYVydcfGQa2jrttYoqtOoHhSP&#10;nzvHRxQtDerxJk48yyx57vyHesMResIy+aWEq6bPCT8Ucb7WP8A3P7BxPTfrVo22qMYj1xVsB4cd&#10;uxVl21pw4rBje2MxiaVYiRoqKe2ua3jCPrtDK1aGfZFtjWwL4PHg4jGKmzZU6neID+NbXmNP5cqR&#10;eP9+4Z58DiA1PX95E+dcMHzT8m47Xf3Ktcu4h1QTI1ptmKy5H6jdCN3wiUFyYi/KA2PKaZlIngZA&#10;44KC+59/dbK66t0nH1Glj+RItJOwhwJPKyiP+26hzXMWXBn3G5KdN/zOmp4yRhH+ancUWf321k3D&#10;o9EGxkeAmxFrYcChpgazVVnhaB9h7spvHj/b/R1HTr24beOvPfEI9RFlW0mtkcQ0J3CMKGfus0VA&#10;/mSTnHCq981zrEgci6ASA64pR4+0H4m5gvzp8WmsNlpPwJHWrll74MB7X/jtL+Bx/Pt/96eoarei&#10;YwUy59r1q0AFMbGZdhgIgG6KTWGaDA3RIJ3wejXdb8CFMVIuBW8PKCZLwTLkUk1iQJm4AZvGSgnV&#10;SzAGh40leUdry6VLl7ny/Q88+MEPfRiXKJ3FqqtqCM0zw5hVyA8kIJIIviuvQsEitVzPd53DVXf5&#10;Ug+xLD8mwlSSFPApr9yFGSUDTzX41FbNireT2kznlgVS8yRrlFuiZmzJP01deh8ljOUethy8Ado8&#10;3Urd9fXPHj/Br7sb6nmK0Fti7kPKso4ABkOVyt3d2T95E8S//Im0Mk+QxE5Kq6aF8AgkVjIPwj/R&#10;e+dBfY5DMZTqgilOjo8zPvY7RCldzTmO0pCTnar1RyKrNphqCguCE9Xrsj2uq1qwxraXHpYWf/dC&#10;JbUjQp4yqviQI2EIMltDj9CRfZuEq/0T6YlpZXOnr9iYs4UlNuJryu1gqCOPg9WhG3mP0/7ZlXjx&#10;uE0O9JFwcp3HR20YHBjhHDDzPJV8f6g0Ns3C5yOuYMVAy52fv2Zo8L6hoYfPnPivAtbdIl9YqJoX&#10;X+LDoXVrY69l/JCnYMszclK5UeaUoobnx2V2PtjRzpyeGR2z/0MkpXIswJ7ylw62tO6/cB4xQBJv&#10;2+T40bY2GSXiITJ35BjZuGmjF10PwbPxM8X0SkuJA3OO9UN6M6hqFjSk/CbSapSIZJ3YRaBjlBnv&#10;1jpZlc68dfrE7mFc8pxMQgaVLFd2dJCOx+hl5JAwPz4Oj1N8Mi+fZeAhkMeQbLC3UN5lRjrLCnCg&#10;upsVFlL1s6+PcCIdums6Ojoo5QCbJsOfGSCwSWUZ1oxEYlhsDFH7QCSctDQmeBOe8pCXIW8gI04Y&#10;qaxg3913+Nhbe3YJSeUSbPjdOEcxcPpDR5semxDKNrE27CKC4FHFAjgZIhPDhpGl3jqlmiul1EXv&#10;lHoibS1kMb+ytqdD9qWlkV4DYJBzZLOdVJ5L/51J+lQFM4OIHX6zp8CiLvZism7xlpuM1lQ9dPDU&#10;SHVlT3sTgolRSRkFc25gl1ofqgQrhZzA9aMfwEVVq5Jf8yjy7tnTFHBg9pQ9awsIsrBD2JA21pw3&#10;nHgQ/JSpFRk6q3Fl9oi7bFw4VSOokukEy5MgNpGERDKGGHqG9/6yI08T68P9PRJ5dhOjyWWaQTD+&#10;BKRgRt4Jxw+CEaRSl2K0Lt+pmpfyz7pmWfAgs6AEQqiIgZyUiysvXdl+shMwV6zNeyvbNWCb8cEo&#10;DR+Rc1Sqt3uzQkVMihyFGIQ48uxeCCBNrGbMDO+CkiWQ/N0/+flf3PfoY7zF9X72X//LpvsfiJse&#10;+5mf5p+zA/2Nd93NLfY/onM4jv/sz7Ts28ebF157mc0ldp/qYYyfVZPOBxl4nI+eOvPY6TMvb9vC&#10;n2YmZd7xX/HH93vrNFlJHYcgagmG/PzPff0lnGVHN6+PfyYc3BMYdSUCPhkrmzDHsK3s2PpAY+vm&#10;qpp/dvKIlsNhsUQ8JPfQf2BiYiep0xAGKlIFgWgk19OvvTVaXfmlffcxALu2Eh9l3EJ/KTGhrnv1&#10;/YEXKFQybd+EnAN0ZvniioFBukE8vAmSAIsfD8XBV4li58gnp3ELvu2qr+U6+Oxe2LoJxYvxI5KR&#10;sqoLGcVWdCPTjHuMq4SmAZm6V9CeyqwKEOf8GmcqKj80qSIXGGp3ry63WJdAs9Il5AnZrYpNqChw&#10;ELHczPJ6iK8k4Z9gHSkYysQFV9SoHBgM/mPM57J2nCPYODELFWa7LLYemnbMFa8h+xPCWHR3Wps3&#10;mSYhCvdDZbwueyOYn68oBdH3ELdV+8WI73n7WJDHg4UidIvPjpMYB3KHcDsnQ2NwE+JDhCum0Qzs&#10;IVHepuoeSuGG6eFj0/y7yUNMbZTLs/2WsBT6TlBOCIfdk+cNTaqrDyaWPYhojJIUrKDICR6rIiZI&#10;NPbfk+fOfrCn8/lNO17ZtpsbqTYoCfv0CgSjKVVT5av8uAn2IX36JJYTTj1p0qQK5uzE7NYi6ffN&#10;pwantCQpgK5lL/MhHEMYJPypgokxoto/RXmPnjz38XcOH1m/5rc+8Mi11R1OsNAWl0JmBCIK8JXF&#10;pVPlFd91+gwjPF/XEHxNi+vua6Kc5GqxjmI9cTuRRLCL8B5aXMaOk4lkpBgXYnKiSHs43MUB7I7n&#10;JBUJcrUddgRxFoE2ZRfIGawNaJcZaUQiZj2mwyc0EoDR022pvByIPW4TbdTZmXFKQ0ySyjrfXFvN&#10;E7Rd6/vBI6dGy8v+7eMPD5WUUP1j/caNe2/fS2ldRjI+OfFGS+Mz7x5c099/av16lBZKrkAzaCws&#10;B+gM9BYGxhZ2SQUh7FzeRfMCNxHOrpA6KnUVVZXak5xGtrx7WylcIYtQK2u6ywMHaP1YO8iF/2Iz&#10;YRsqF88SVpI9oIrezppJrxE7LviVHQq6oCOAvDekb6SsAlfdp04fY9K7G1W363yjUEVPgLPLz+80&#10;75KLSHBUpYkqpK/8CbE2eAohHS7FbpQscyI3+qZwPRgmzjq3VUWUJfGLJZzG+pI2qBeEk8PhFrAD&#10;E06i1mT8JGSKZNnNmJT43KWolo/YgCGB/GK3f1IXz2qeo/tZpR7pz6FXRO1mFGwwdPgI6HYzPUMp&#10;d+ZKDQFKSqguAs2Q/3L10iWKAquFLLBK2uaqRCl5YYLpQd3qhEZOw9xc4Hp4ClUbols3uazyrav6&#10;UoC8lNVbVt7VfW7dunU7tt9WW1vHtqS+Nh5Y6uKVlVZ6HYMJW1XwdElqpPpPbHCOD63qeHrtXxRv&#10;HaOq27fv+ssv1W7b8fjrb972f/z0yo9+jA9LV6587dmPMwu3/c2fwj2Ht+7UP/357l/7jw/8/h/O&#10;nj8P7C5W/L/x6C8uHLjvDlp7wFHH1626Vlla+95RiJ80+y1HTl9sbbxOEtkM6yK+w9SpPon0WeWU&#10;u4fR0rmGOj6nSAib5HxDnTU0rUJYRijBMcJcquN9WPXZETKOQzp2JJR4pXg9MzbGdx/pWMHakicL&#10;dcGQZOHbSQTzEH8gh9GgB1kfqthVirkEJ6FADy0h+4uKz9XUPXGxe93Q4KGONQ7iuHpORJdMFjC/&#10;TBnL6ER8IB1/UFH2GspwJtqyB8mq21pVFee1pkSkxO0+/V4nWxOIeQilKC7IK4/D4HHYqS0h+VKo&#10;JFFESMaX/GB+b2mHgFTsBZ4trDSCyDDjot3vHF5/uuv1R++frK2OHuEennZ5vNGNLCjdK0igGPWa&#10;dNeLcRdrtpLmgJTrFxjHrGgHXlvBDZTLiH5kVw71V4z8iCMaNMiGgkMbVcQUP3bm3BOd3c9v3fDy&#10;zs0SLVb/Mi4dqnQC6k2MNKn7MaUuAZSNPJnm4Gy5k5/JdOKuBg7ETo9gi9YTOxrtTu5gtdQcrSgt&#10;37B+XUfHio9+9MP4KOnw0A10res8JVjZCIyNc0hA3L1795NPfXDN6jW9fX2kH2J6V9dWB+nKJyJj&#10;MKIo6v4Rxohupg8tqLELzCj1OeXcEyElvj05Nsq/nn32kx/44IeuXrvW19tPPXsBHhdUNpoJJ0wF&#10;AQAlpr4UPrmhQdpkHz127AhSo7mhQaAqxZXVkcm1vybZMmwQF9YzvDQF7shNkoT/NST5L33kEnBw&#10;xURA+BFYasfUZm5MUPKVFtwaPEFWtszj3Re4Tg/oWs9sEuuPOD2LQjJrTmZY0DZHaLBBhZmE8hhM&#10;jcmPw2uhIQZmQmrq8kLqG1xBaBeK7dHdkQ7yk+OcQREulZ3ias5JC1mm8ijaE0J/y7EVTcCEsIs+&#10;t8liWZlKDn6lqoUeJx/FQseZMWwTbRL71EJzppTT2CoOpPqPUwUmSSgh6WcV6ErUq2T+Aw+RIuww&#10;Z6zWKnSZ6AKwWnVoXESwjg2PDNHga4QSEDNhHiLgmxrpkVI0PDRAe2b8NGUl1M8pI4wd95XH2trI&#10;vq7OTxw9so4N8MxHinftTrbQf+V/TpYWvrRxHY+76cWXzj62z7BRR+XdQZQnUbuJwsJA/6mtB3i4&#10;2Vk6xuYVln5oReuXLqL2it0JAaHHFlSAZ6fM6K7+PsYC1O5CfcMINbIDTCizLK9w3caNwR2YVX7F&#10;qvMbsxjqoSSmFMQgDdpVSNBE3DPHZYIlnILdJvTkcCPsRwqx76FVDyQO1ydiQ+k6sl95ZcaJlhBp&#10;VK2Whfnou5xse5uvLp3u+KcPHoAHjngL88y+pUMWr2AcSAcg75U9yS7iNBulxsBYwZW4knmR+r2t&#10;0keGF9I1SM0VTmd5b63IJy8tXWptxWHHAK60t8tJp96gOviKIfPGwRPZkCj4ttMKEYVsNpKWuFQ9&#10;DarJ9za2LiLzSRFwWzouKiXzG60ZapaQ1AjtJvBNZEamKZ2Zw+4Winp/SmxMVMi/sMdCjc1+mMjX&#10;1HR7v8MuFvPhAydfuWMbDZ/FTxWN0Roq7E9RZB6tps5d8OZwT4EoYfxR68ey2FGTVCxHtGpsdCx8&#10;LiGWeA39o7AARIn2UPyFnwpKwWLyOfLUmNyJKyf9JaUuSAGV7RDsxabwMsIudKB43pg/8b2UE8Xj&#10;iyOGRyY9ggfFa8aMMqFYWKY4SaZnhNqR+MkSGe7uXGJ/2HxYWYnq4zaNURhMf+v6Bnd1Xfjeb77M&#10;69o+lTQ+31i/fnCYkOxIRYVmzyPSzczJAsTFvRTTUxk7+elcSS3hfJrPdJ9F5x9O50d25Ghv7tq9&#10;5zOf/gw3mrp06bVPfGzi3Ll1n/s+/nn1q18ZeuedNd/56RM/97PFdbX1e/bGjHX/xn868rd/asff&#10;+/u8Rx4fPXk8GL37uGunWBlS4QU+xFv36KnTL27d8uqOrbkEFvPGIZ6RpQ6FJzbiLaBKkwVKNIzv&#10;+8ZLI1UVX3zgrtjssWSZMysygzKZEWvHPyMllituKKv87vbVX7l2uWtyPIJaurvt/DiCAWiyIsKp&#10;PjVOqIyU2MW8T//pN1Zf6/u/Pv0RXdywu8SZEcQTnDV12xmJY9ljecxFQiEQw/MRYiwO3T6Sdh2A&#10;4ieJEEKZpuZJ6o1KdLtkPMnjhxw6W1O9cXikfGjkRLVc/4RSoDTuDtvkgirIav+EQEHy2amHr10W&#10;KCiuZZDjsJMKa14sdcGBR8gpXOHCQuEU9ugjJYNZFlCeXDn1nQymGB6A5PDWi/lL7D9zekraxmWy&#10;DSQrkSPMlIwdZV/fZF4vX56LqQZTIsJzg5BGQnnupefFN7z3Qiey3wqih6FnEYre5wZD1BoroOBI&#10;g2nRbFJ+CMVRYvF1eJcnrzpJi0k6qnprFhbiqgmNBzkCFhV6AjCOSOIX6PqE2UEw6tK+gvhcSHTN&#10;QHr51NqJlFjaUHAqPrucOdDborxiyQ43E1fBczto1vRd/1zXiec2bH99516urKCym7XJZWOmobiP&#10;jDB3/JSqlph/+iZiCaZpiYkIFaQLFvsryDgWK7ZkNioq+Sgmqsi4rS/7QTVrUXszqZyjUiiPHe96&#10;9Fjnizu2vnnHLnWXFuo2Uj50fQpyMQD6k05NTF3no8WCpy5e4ItzdbWpaRq+ErPruLJdJ3o6h2m8&#10;twIRZhUzNA5BmY1TWJLhx4S5NhxoJPm8JEGIfMi4kouE0B+ZBAgf7lRR5QCUu605fwflUJFPij+w&#10;yvI0KReUixO3VB4lNewmpsYw2OT4wmVH7e15uukp4vdAZ/ezZ86/vGHNn2zfCjZB5bpv3Nhy27YN&#10;Gzd0dXUePX506/atmzdventp4Z6DRxnS1dYW57EqcyXCO7zCoBiEdyKAyjmWScwNoOUNSiO5MlT+&#10;0hx1VFVDW7MEXE2xLvMbodKYIXEGKg1R88gBIL9mMW+7biRkEewQgt1zWnHXdo0SlPJhywpTQj1/&#10;ckwksG157rTthsES5uU/fqGLNepuboZIyPVmqz3Z3cWYupoatChMqWLiWhTjbBUHQAfCj+VEUCha&#10;f7yn4eANKnO6PKJCWwuqlsi4cyV1sjWDSnNsbjvWbiLU7MxcYg56jk+CBRHNiCPMqkwBSAMMAURd&#10;7nosqZHsbG2j4CGyhy2XcUMz4bBWVmZ0aJjq1yODw/xzRVt7Q20t3aG7zpwdHBig8g6sWQk+pNK7&#10;ZIHc/G4dALlJfzYfRmem+C8jxr5C8VVpYNerttmvErfIAvUfoOHJUn5DQyP8n3/19fWPj03QW0K8&#10;T/hGg09VZVtTqiqmPiTFfDy9ZhV/t7Cd/7n/BGF38T//Ye3O2xRQTI+j//vfpaz3vb/+m8WNjXX7&#10;9l372ldP/+IvPvb8i6UtLZzy3yUrtr+46NKubc1NTdApNfjPnzv37mBfZ33ltgtXUXP523Sy63pF&#10;2WBdLQofW4bZUwM/7REZFVYrtS/O4a1eypfPDsxdQz0EZPtVQglLJnhskGIwW4nlHIddpkWwTKiW&#10;oQtxnniyeXUX+fLz8x9d2bGlpur13n5ljLrzAB/isItfhVWlakrm5NhcfNjS2MQnOB76CosuNzY/&#10;dgEkYB5A72TzpAFRfiJWGepTjmIc/DNXHGQbSiNMhUV2Ne0177PsMbM3qELx4Lm7m/NRcsJAiLvw&#10;PnJ0UAmhZEViIvNcaoUiBy5lGvB+jF5VlTFWXqyai8M72q/2PvDCa4fu2Nm5ZZ3mMEU4OoSnI4KJ&#10;7HP733Rft3RQU3ihX8gxSBJBwiaVqJE8ddaw+2NMk3GD6q2CnU7fEf4rTXw2tEVxFPQiRsoj/cAr&#10;b9xx6eo3t2x4cedGpW2J14YgS6wMGTSS3wmNeMb0tPHvgnxZqdnmDcslI6dcHhjTTtXuGLTSXaTF&#10;WEEjDFBUquoTjmbBGEDSQEVV5RWd5868e+DA2TNnLl++cu36tZmpmUDSICoZJB66DRs3kzDb1NxC&#10;iPDq1as1dVVcLgqmBDCb8XPlsPhiucNkScheNdT4H8sk151VdcMw5+dprVRdXYP3obqmtqWllWsN&#10;DQ7jrhHqfG6W1WFZaLeFTXihu+e9A+8MDvSxmHXVVcRHRCLTE1jqlMXn/GhfYEi3AiCCiXllzedt&#10;/csfZw8DIeaQm5Fskcya3ltq2eCUAol4kiYxPynwuyCcFkDn62q50f7z3fyru7HBxGy4iTNxnImV&#10;BIRiaULQcEDJ2fbPuLH2WsSwI44tOtAkxtrb/vOmSK17RkBxfK6jWgqqMjeNNzLMHEtYx5AUqcJd&#10;rAuZIKKGgwD50iLCZ6Qkcs2PGFHaoThmIkrLBYOSDZgKWStciY0T1BjSM8gzvs0EjSck4XWZcRQW&#10;0yJbJ44E9pikxBqUgAsWML7zXlRGX1i0SsovDg/39feyGLS+rKkW+U1PTVaUVTIIAIacg9QTQ56n&#10;bkkpDl8JQKs++zrPfv9bbxKlAFhX9sxHKEWX7Z3/qjcnivOPC6FRMLx+3aYXXmLpM5BdtsQMmLur&#10;GtjUFKYZnys1h3ZkY9NPr1zBt6dHR7Wktsosj7U6V6uqNgwPN8zQPCdv0/DQG+vWG5Ht2ClCZP3m&#10;jQqTm19o30Y2gf8pyw3vnILDBGrEnxTmw2GXulSVLHjzEcujiIdYmtfMJmKsG7OtGr9lAr6hxEYr&#10;Ay4JCpfAI1vLjGMh3hNkjkQAlgqy4j32OZ9zKVprUZ8ONgnegQam4PW4uKx6M4gQMEFVEIS5v/3B&#10;ZnUWpk6jArkzN6++ddzXBz9UTNtYAVOqfnHv4aM87qVWPP0LVCZKqVBl7JQEZ9AoN5FR5PqU3Agy&#10;4aGwq0EaM0LgimIK1lItD9Dvlc6AySAMifdMELjo0nI8ddW5bPjNs5xLVbkIu0yCLotSXypLic1Y&#10;g64fzxYMwDeMt8FYOXad7elZ0TxaU6Mqyd5migN7A/DUNRXV8Ea1zSqhhZzqYQeUR/vTlqFjdDAC&#10;oveqw0InkAhHxH0zllmYV5JYxxKuElbyIkON1CpaVNl76oPqbyYStZWUp0Rk541aLgdUOTpn6wi1&#10;JtO5E+dnOmWJtBDVL0c2gqfEHsuYjmYkh5BUKzTVKpJpC7VGp9lDHXgOgG/GvbFfNFUqVa48iMdO&#10;nF0/MPzDr711e8+ldf2DXOE5zLb6+n939x0HV63aODS8/0zXhSb119O2DGiKTVLqoxijZqsLaEo0&#10;YaKV0qzrkhInEQ1KJBnUQ2MsWzlJlEK7+MnHnti5QwWkX/7QB2q3bZ8bHgqHXeXatSs+/HTtjh39&#10;r75SSl3Ze+/jw+FDB0//4j+butiz4+/9H/zzxOlTp8+e9naOx5OUlTHjGmeP2Vv38rat/Dmf0LLE&#10;a6xl9hNIDpu0jSz3xpToS9xnYRdxI3JRHz166j/fu3ekSoIns51yFzRWJI5MBhDBMJsreLauZXBu&#10;9jd68HdElTHrYWlATwMwQxCkxN1vmVEFSdOmePe+fmDH6a7fevrx4UqK5nrwsSvCi26KFcewnOdA&#10;EJu9hfuAavoGXKAAyXntILoz31UVzoqa97W3mJ8uuI1cZkoIuynZMyhQHCQ9YhL6ioq+50wXqZjd&#10;zfV4i/AOu4p89MoEIGjRmDhVNSdRBuwGugW2vzvMSi4oZ9H4VhRHN2aiuJKkoIONwoBUVUWdXG9e&#10;9TcBscXPTeqJSEgdJ8EvQpMJQKJWxu6xokUCwJpknRuqZwAUw027zKBiksVzEh0p21xxGtp4sPFs&#10;58YJUgjTRBtPgALOYS3EBYNCltWFQrARihyArY9UmqBneUNMHNYlE2XIOkUKr/N7q5xW6l07lT3N&#10;EvAjHHbchXAvgSxKsnJXwAtEa6AaQSDheNHdO3Rxl6EMJV4ohvSIR+MVNwer8mT3uU2jw++0tWcn&#10;mA6dYKKZVhCbedwyPvLXjx34ytpNL2/fAfmBDxM0HoGijqxFqridWOMmJz+BwG9ZScCgxvRLe8CW&#10;N1f2/pZpz3bfgkyMJA8wnk5LLMYdEB79PXb87A89/w73+eMH9xxduw45SBF0mV7gEaOrA3tEBXcX&#10;wKiRQsTSnKup51pP9pxnyF1WpCLmpJkPH7otlkCAGG9vJyNk7LQOqStOJvI52v1qE2RXXVLJ0VHx&#10;ZA+6mhinRZkxbdJ8kGgy8aQdGFCqPgz0PXHVat3RvIvyEED3KWjNb8HTYaY746YQuT4xNkoNbbIO&#10;Hj57/tGeKy+vW/3K+jUEm9i2dfUNGzdsWLluTf/AAO4VMqbYdBu3bG7YeVt394V7Dh2FsU9u3swr&#10;dYJw0BhvZQSHE7t4OJG39RlewXTqTYFCg5RXFmBcKUiLxFVM95qUWBf4j6rsJYGE2GsSLbGU0sRv&#10;CDUAN+Iz9yQRrhA1y/5ssfVEqCqDXhnz4da2VqaOg+GBplYX9yITlgkiK5avIxPwqe5zfN7T1hps&#10;MNyp8iGpr4MUcVeLkMTiL9JyUIok0b3/kxZUhm06vTqigRpBYr5G9QezJK+51taBw5v4SS49Z8wn&#10;4xL80p2aEoddLsNx7NFzZn1ZxBZTF6lPHqR2lkuO2hUaEW0VzELbA+c0PjxKTFo1lEHc5AN/uDFw&#10;vffqpcughAhaQ5lOKdAv5ScGcAoeQuJV1VQCsM+6R082PqGCtqRPGs0Kvs0ntXU1Q0MjBLAH+ofJ&#10;XeMUHMQXLlyA0Qe6xMYm7h5bjsqVSVLq/ARLz6xd/RfNW8fAcNh1/vIvEVk8/rM/PXH+fMczz0xc&#10;6H7rs5+Zn5g4/tN/f7L7QsfTT7/yzNPoiCd//h9d+/rX137v5+jv9t8IsusvKT61fePG1asxzNnd&#10;PRe6jx45rDaUHe1HVzdvOdtDUhP7cWvPVVwLwytXeDcszsrdLKwDX8XuC7u6u66OjLnvOEEiRX5P&#10;Y4M4npzmIK1uqmb1fn4bn2Rmbeawy8rX6lLFxadHx7ompp7pWEEnij7a96kMZdQ+V0Ic6G+sd4an&#10;5DjTCeIeRCcpjfAEZTjOL0zX1Z2vqXv2FAjZvPO19eKpOJuM9ORPIjtHPc6xLBI/bwip2DJBlrnC&#10;ffm92xyFyyZe40+2QmiGEV8JaLDj9vFbbSsf3nrAzFXKQJET9Df+XB+VRC552uzgsKtOCwRjcWGQ&#10;xNfx8IuvT1RXvfLYvXE7Rb69tSMI5S1up6TqEiIYZMggFtiYYU3QMBAvFQexnRRbJ04b3joyYclU&#10;B5kQrUPgY6GU6vrKVpDI0B3lKCx4+OjJz7/42khF+S889fDFtuYAO7tjlzm2tLZQRZYddolJKC0p&#10;CapFCmFMfjCuWxYi/hmPxmtxEYBBKSD2BRH1CSG5ODY2SWdJUmJhPR1t7Zd6Lh09fIhRnO3uimrj&#10;/X20BB9kcMAFICtJkqIi5Nf57h6e5o477+roWAmSd3R8JIxuRk5BVZ4o6juHGhZrl2AYPFqU78Rw&#10;FkzDYXUTfEtDA710Tp48CbiPFsA47FB0VRmpsGhykor2S1j6wOtAVp08cerIkcNXr/SQAN7W3Ax1&#10;j44MUdoXjZcOoe7Mq5xfV5xyIRboKa2PZkINSpSEDIGpJkwuJuOcgcRDF3shkvzCSpdnCwg83RFv&#10;hoCQD8uPHu06B8hurEp2nOY3EixUKjqh52xdQqdNJs0jCddVbCItkhKHLWfDW+fkD8eEvKZWI8PA&#10;cctF8Xkuh7rC7QQoVUFnvNuGwqlCscoYRqDTCqEFpmkjrGWNMibF1w8OEMuikRiZ6D2qD+PZM+06&#10;Rh5nJluepoIRGMyEvrd/WH8BuFPozrqWBiAAnI6w/XgT/qsIPyTh5HS4qAqjQ4PwLmhS/Sjcg5i7&#10;C8lVVDwyMkz7hjWrV23fvo1JHx0eglfMSSOQ7bnv7Bm6eH9r06Zrz35yy/bt2XL8V705Xpz3zeL5&#10;Xj+K2STw58VNL7x4dv8+b97kocITgXqJ88JGgabaKEjlFTDgp1dRzG6pc3w8cdcnyQyyeQ52dOzv&#10;Ps/FCNTUzUydaFupNfecFK7ftJEF1MSm+oiIxuvmUJ5wKKpR5tVW8b5AQUk7JwVIBk/8MP7CILTb&#10;xfvBCxELz+mKAqn4jgxIrqSaJlZAebbA0/GMnBBeMzm27M2NxVBRmDRNYGBgIIo1AKzjnEhbEStX&#10;yp6rjSqtQHMZTlk5bgILo6dK4kWKhagVqRSaoMIw+RQgT9AE+ZfbWhj4vYcPv713DyegH3EyPr4q&#10;cverqxiDRAf7RImi8jfxIDyrkFY4AedvECsI/LRMd08x2paweNR9U/ERisKoCwszKE0qgVNFHMVO&#10;jxTUkOsWzd3zLhGTMG79Jj2SD2Nz+vtMdsZX4TjzF/GfROH1upIVW/nQgZOjVRXn2ptZ//BTyKpx&#10;uR/VYlgQUByYIc8EE2cSImxgMKO1XPNDFG+lU3NMqu133CkTMOJWS/g3TWomH1lwVskp+h5+ijji&#10;J5lOEL65jDvwJtNc48xMgIXDLmOOQYe6Xxol0AZINRJOi4hHDDV4UFxtniJSCYvRSsVWTDIHzHf9&#10;p40qNx3/mybXceHhYyfW9vV//qVXqSm7bkB4um9t3Hi+oeFX77kL/s5fOMqPrFm9bmjosTNnLzQ1&#10;jZVXJKvFGMInaF3HCFsH7mgXTRvKBeqgJ5XFveEShyPbKlZcbN0bcudtO3dtl8Nu9Xd+mtehd98N&#10;h50gFIWF37h9Dyt7+7/4V0jQucHBtz77Pff++m90/pv/Kxx2Z86dPXehO2C9EauU2WBfEhXvGPCL&#10;W7a8AluULZ0sbkJMnjrNdojqIDXz61gCJVWm241PPv7GAeB1L+zcFm6vmPNQlWItQrDlLk0sXNx2&#10;XXH5YzUNv3W5uzcls0iJzUXY2UXv5gkpMUVsiLG1d1/+wDdefu3O3Yc3rk3aMWvv6drwkyAYA97s&#10;DjZBQj4akkWUmaQiSgyYzgNxfgwvwKSaAUI8aWAtXHVBYLTqihPi5JB8eiQHGIKM44Sh8jL++XTP&#10;1RNVZUMVau6orL0oZKvRWLmPHt/u1umCRYvzxoqLKsRzCKexWeXfpUiybhNVCKXm6mbwSYLyocVo&#10;rlShxwXsVCvN9SN8ZIPU0qQLHQqAvjWjW3QNCynMOsJN6bTW93nrgmCkqcc833yod2+alZCc6TFI&#10;Pjiia9eYHomHxTMzgZYpuzRRFyJ3wJDQAvwglKsm8RAXpOrcuxprAUg9u62kuQeIUM4giQkNJlGe&#10;l513CD+YGQ4eT5siNOj3RJGU+ZmP/47W2Sq9zLOgySMFVHYuc1unji2TyvLKxoPHK0CM8/X1G4aH&#10;Pn36JDg7smWTDUWIHCbEUhPJQD8rKfrsmRN8+zu37VRAO+HmalOoXOfFGwXK3dH+tw/DZoOTvkO0&#10;2NnhVy+QxHpCZUFrN+nZyUc5qy/Kp9+dy2LI0FDfW9sY2Ct20ZKktP/Y2SeOdX1r96Y/fGjPSG1l&#10;WX4pmA6WCakxNj6GGwxCVA4XfU2o/ia3kxx2WBOYuFxIODsVckYJDtahF8e+45/JSmUOOyhb627w&#10;kbTqJHt7fm5KSYW0JrfKoSPUkkRbNYxOxekMfrQqKe+cQ0O4qd2zTIyUZj40XDLOHIw/pToqKpl0&#10;SShMuwIlnCLh8XuR1MqOe/zClcfkrVv1wuoVIMPZfWDtN23cvHnL5rzSgsGhgYYGfO5lnee7WKKN&#10;mzdO7tjSd/H63oMHodTzNTVkUDIVClKaQSlpwOBz5UKa3flBVJoHXuzNqWbmJt3Fogo8jzZ37XN0&#10;t2cbr86l037Rpk18TXEtAmBKHfCOiI7V7H1vXZ2asmJ+KIIBoiB6EeML01JmF/+HGxJwYvoe6zrN&#10;FfDZMaXnG5uINz7Z2cm8XlzRLt6e5MVQkxFM0hy4DkFaHQVyjpvaT8ufLp+eyhfISQ21w0WTwk/L&#10;brhlsox1yzA85iEKE9+s82Tnx4YKZhXCSOQQ1blTj8PyFgjVJMRWYi3rE7UEDaSuDSFpQU40VjMJ&#10;G7Ws2vjo2PjwmAoaOtQGL6XqC/47UJlRVWCRDt2ca5vG3jr7I03a+IodxBD2wbKIJnoLuHEbWrHw&#10;pdiGdh5Ffpk8shx4Iijk2tXr/f0DVVXVcJhz57rxDKklihIgDGm0O8YdAyV3TBILfwGxdbFA9JTY&#10;/W/+7daf/N9aHnnk0E/+xIpnPnL1y1+aPN/9yJe/sv4Hf+jAj/6lyvXren7rN+/77S/s+Wf//Ny/&#10;/3do/B3f+emRl17KlvjP8ebEipb2rVtoJwff6Om5cPLkCardA+KAMnuGBw7csW131+VS+8XW9Fxh&#10;xi+2t0EbYEK1kSyP3Ljc08wE31gYLi/rbmj45ImTG0aGj61e6yYwBRQUCGLL1Fqz5ZsMeC4bKoGN&#10;ZGfEO+VNVpLtszCO+qen6T6Bw+6ZVR2dYxOUK3dAkYrSRN+qQlWWRHZ5OxAPvIFEudTwwCA/x+Id&#10;KC7pqm/6jlNHYQyUIwgR7+Qhat0sl9ULbSR2jS2VZZUvE9rxFPGa+0bBxZwPs73pcgWZ6yRRLTQP&#10;6ea1rHeVAh8Ee3xdxK3kGWLLRm7IhvDV219vcZTu7bz2K9f2Hjz26qMPTNdTDS3cLyl2dtkS0oVh&#10;k+5EL1SO0c2yLDgZ0FccjEWaYHTlWqKu6Lg6G5BxB+QZbUpahVQd+QasHyowTDPuygpeGdBDx048&#10;cuzkt7Zu+r3bb4v4uwoi8bxF0eQnGFLMoaZFrYiDP2lRzOa8OrqD5zOXivgk1ih3adJpnxXZyXwT&#10;5wlNSx78xUL0mdraGjSXzrOdK9vbb7/9jlGSOWorq6uoFjVHL0cFFdSZrKi8pEy9PqwdDFPRbnQM&#10;uVZeVoEx3j/Ui0ST0KFgnIJn6sTlYTtEG6pd6mzSsIPRAZ3mzwzWILb861eu4KRramq+cvXaocOH&#10;wQhX1dTgOSUdhoUDGkIE7WJPD0CCzrNnLl28XF5RWqG2h5T7HGel8CCoeiMFzuxGAVoUymoon0yO&#10;ptWHPLzJEX5G1Z1QNXmXawvXrwM/oWwk7yXpTGRFC7bKXPc/4vaceLmpae3w8Lrh4SOrV0VydqYf&#10;J/ZIuk+yzb5hcOinnn+e10NrVsfaJ2LI7n7RmEST7Lg0cGlJFL227LOL5O75Wdyj0fJCv9TMW3lQ&#10;ITBfUbBKa7PKqtYJqpsvQWPEi2EJFg2BHHJ6jvAZEedxZmDs/QiNB5mF8y7jUb6hDvlPgBD4Tbbd&#10;tKkTIo7/JoZeYBfUVteH928yGDE6u4PkeQ8dUFBBzcvo6AAij1RsyFIV28jXLi7EJ4PdVFVeXl9X&#10;u3HD+q2bNrH4I0NDqklTUPL4+XM/YGDdC1u2vLF7N/YUe3xl2mzkv1xSHC9eOkoDXY0ntqteB9au&#10;2fT8i8wRILvYgMHbrbcK9aw0aud2xDRi/51Vb9/8p1d2fOXK1WSTM/0GPvBzXukLu8VOg/aJ8WPt&#10;HVOluCadD4rDjq/tZy6EoWsbmcChkgjP8Y1wx8Y12cwPXqyECOL9yUqkqk/KdhJvcZgSMem8Rrn0&#10;RLvCCKGaoMuTVYHQtjNVeLciGjarORrvY+iMUmpQcTEnEBeit6xQszUUxKtVGqxrnDFmFlgxW1OV&#10;J0WQCs1aQCi81TR0+/bDrwyjjBlk8cR/HY8Sp3ZNH3YqF7nS1nbfkWP8jPZPKFbqcltRAY/jYISB&#10;WZiYmmb9oXtGzjRSSo9nHh4aVpDKu05CwjBsW1BLqGmK5MxrtPJ2OdTtoESC7YkNmgSAxNgSBu2Z&#10;N2Wnod3Y/LcQXPJJZufkCNf4KtbFF4r/JCxV3/qPjx8+eOr5PVsxO6XVLyyAi4Tp8zhML02FTH/W&#10;p+0ZDV6mPRwQCwtR9Ipw2C3MUkNBCqjkhErX2TzAO0YlNCc88W1orvJ7gQyKGmHBW2N8wUfStn3x&#10;SYhe3mRh5/hVdn4GFQ8ekchDfmuEnagr/Eqp5AtPcXaF2HgyzPKl9GSO3fC5mOSSdYlB8iFfPXDw&#10;6Lq+gc+99Mra/gH++PzFbVvPNzb8yn13d9fWEYFJcpLCpPZ6HFizCq796OmzBIxGXDgjOBdAHtQ/&#10;+QExIYEeqBG1PNdUdpV+H08UnvtgfCa2hCSsMRw9cfwzn1S7CRyrY6dOZg67GDDB1it/+idVGzZU&#10;b978xqc/RaWY6i1bT/2Tnw+H3fbNW5974Vuat0hohL+73cTDx0/irfvW5k0vbdkUwAmCAllU0Avo&#10;elJeMphWrKK3XiyjW60HR8vP39A/uO/oKZJhgdcFH497ZQukwaf+9FjohMmYk/CTT9S1DN+Y+2rf&#10;VeXqhtsoam/lWGUhk5AMWk3fPegHWfRD//4LlzravvTIvTybacIbytuEHIGENvhFjsPO3fkSh53B&#10;hzpN7Muh7IyudI6PcNgFecjpmdY7L8oXvQURhrSL+ZHBnZJxpj13NzVM35i+50rfq8214tXg7BzD&#10;EFtLeEuiGWkMLhOLLa5ZBhSA81GYP6d5EIABZBGRt6jzYsVZfS89swbM6lCjWFeEAadk/5b/rIqG&#10;ShMCPqYiZj6wpjhGfSU9S7qeDsrFdLzv4Ja3rHusPjwmlimhm2XPpj2onsmIuDCxqNojlHG1jRGb&#10;Peac0+bmFwGlYzBTFwxvCKsifUJoVpU91hFVu0wzTJbVGR3xHz2D1Z1w2OGWxZvDtDH/KhUkY76o&#10;prZmcGgI3DdVV5gN3FK0oZh00W7pGKarKOWjT4y49OT4+ul7mCitJ95tW7FxZOjJC918E+mxcFVU&#10;lbADaXDwV48c4M0/37Nb+XSad1XoN2oer6uqrRariEjQUTA6PZypMdhp4O8S9Kvep82LYki3csug&#10;yfRg6qSxWqJpw4aRERgnHDTHu/7St97a0Dv0rV2bnt8bPaPzygtUcxbqUev2sVE2E/oWLjzsXA4Q&#10;dnLYAeR0LerO6jqI7KmeC3p8N1+L8mGBsPPejNRDtxHxWHkDAchh58GwOnhMuPINNgzwOvINvSM0&#10;EX4QCEa1w8BLCkYnvmo2hgHs+kVGWQQkPKaCzHuKcQjI7OaAPDjnEfPXTVXUXN1ByR4HNvUjh07e&#10;fr3/1fVr3ti4lg3FhcjxaV+xor6+ASF6dbB39erVePEoBkL5OWoDXbp8mZJA1+qacBHsevfdEyUl&#10;/UbuR+iI/zA8E15i2vLeGDRDdNXdLo32OUO2wrWEFEi1/92gS9E/1GOBZTszZHOoAXLiRTUf/IMC&#10;b4fDTpUcxIAU0oy4e/AnXGy2CSTINZHxuQJs2qQXyWDKy3+08xTF7IbKy7lFd3sTJ+w/eYppvLBC&#10;ro0ABVBcQzWhqPxob5SadJvdaVv5YYOtscm5PBpXxvHTLZM8QlgpWqOQo6Z1b6hbSy7EFvMWsEKc&#10;/jO5oFvoBc8J+g9CcuzR1J0TfuAE3IrWoJI9pHoR6jOFmWI421I+Xteh/gG60bAWIOmYX3lLipRB&#10;gqKrulqWdNUEeARbxFlpELLrtHBltU8uEpgXzZbbhyas4k01VcExQv3QLLnAK6Ymi4hSXF5eIdPA&#10;rQXUVXiSHAhkFT1J1CRNT2TfPNoAF+G3H169EnhdXPMv1EE3ibp9+4oMsy1vX3HqF/7Jlr/+k1e/&#10;9KXW/Y91fORjJQ0Np//5LzbedRcUctvf/+nC8nKAeHW7d5fXN/y3ZMWe2LyuatsWdhxt1JjtN954&#10;/cqVyys62unjceFC99p1a9BZD+zctPXcpbIZFZFov3q9fGLi6uaNuJ8l3MUx3JfazhHN8JwUEqqd&#10;XGxofJRqJEMDJ9euZ6dMCQezfGS6rmxdH0GroRKI37qIG/QQGpSKospAw4mvpB3SX98eGFpfUf7M&#10;qhXs4lPDI9oXhYUw2CCVoGrADWxepKRk/cwsD8U/OYfLDpZWAK/71Nnj3LmnvkmswFmnmorU/oyL&#10;xHhgQdk443Nv1uVS2/EI8ao3ckvpH96cgo8l6qJc9fqzDbCMwnOvKB38VpI6PWDApJaLOVq6a8uo&#10;v/U8zhntfqn7Goclgy4Zfrzv/L0vHty789z2TUoOY3sue+ssj2OQ5kOkxCCh2FvSsZXvpWVS2NXg&#10;EqsZ4Dtx5tK8lAxN4FyCvkqGqLyPWinKY2d/UKTEIikodIrCgMfrgUNHHzx89IUdW7++aZ1tpeUM&#10;rYJidbcwk7Gu4QHp2dP5C45kGRXIvoSBx7RnVk+2FtnqJPxtcUaw5qhwYvwyZzodTYosNjg3rq2q&#10;IiQwPDiIYV1UUUINu/6+fhi+stxkVSw11Nffdc+dhCFEivOLV65cReFh8pif4bGh8A67GZfLUMyr&#10;CGA2MI0nLEAfzJ08ReFIEr/14xYsNdTUUriCGW5rX9Ha1n7s6PEDhw7RsZGZJ8oFc6OB7GuvvXb+&#10;/HmZ9kuAfmiKzUhHuYIdrMJLsE6xXurSJw4pwRe0FPzfNJiYIrz19Nl0tcZoaWgZmOZ3a4lTyyJI&#10;vVhAk0RYxCdBRcc3rHvm4BHedruQK/fTbnGJnlip4NsxGDKrfvCNN761eXPD9PTtly4dWbt2ea+l&#10;SBERqGCX4d9MMFbBF6SuJAp2Hk0wXJ9CEsvSewFCR+4olSP2kWS9ad2fIKwUJoudy6JYiEpxSO3Z&#10;QBQG93CYU1QdO5EPuUWwgmxjLu9Qqy43XGs7vHVBsUGHBFatLWfoFgxKuUEKifSGMuxpSoglZYC2&#10;z31XO8qhxoaGWva4k38XsYPIZWT0yEECk1s2bV6xYgXOimry1fLyqLpIkP6Ji1cfPXvm9Z07f+fx&#10;x6+tXNnQ1Lhq1aq8VR2bRsaCHv5LjrdmR16tLupzM0I/UegSmqLgRptfeIlhhs8uFprnl34rEO50&#10;OKOCxtztr6BrYvLDHSsY5BlX0dEOiDCp1+Vybd3Wwf4asKJ5eZv7e9/csNmmVWHhxu2bKf5MbtYc&#10;/vdCVblQCROsC+z/2TlSvKpp3TA/Tsn6kkKSVbH3IApCRDi21H3CvScM98GJgNWj6s1cxkF3Jy6y&#10;XmpNQFWygjwwaQ7M2mSxJwRjUBB9N9XiiMdj6DgmBCZyExPe8xikwaLg8qaltXVFeytRbRRyfJfC&#10;zdjpzGWlXrpKhyIJMkvsAZNbsVQJHPzl4R1FF6QvGKMuIbeY6YhqVmwMdHzlwCixiGo1SnRUbW+7&#10;t+8/cpQQ2URDzXhdFdNVUk4hvfL8UoHb+WPVpqm9sjRfUV1J4i5oAW5a11RPf42ZhbnJGQT0HHOa&#10;JM4tLpKBjxKG/PAq0l4DZa4I4sVxp/o/3uraGFJlqUNiWzFD6obcs8G8nIFoe0YKZCRTFpaCHeRh&#10;+XOjG1eIIy4lDplUGGISVPZBdY6IwNLFDKeDGvsJXZ6f17OihTJ2/Pp8Wx20Bdd2kr9abAD/npsa&#10;0zKbP7L5yktJYQZ/h/sTuyV6EJUs5tEhZWliijzixYW5iag4p3XxzPKq5qo4KxVk0S8gAv6gZOK/&#10;sM2Q5MHfMi+ct0cEuGLbuIQSNoaAJVm3VgEhmASFBxP3ozVrYwHM6ApYjiR+kuRGu5SVK/GJg5ml&#10;iEadGCVCFbWrMxSSI+PU2rQqQ66NyygfOnR89dXezz//Kt66tf39LN8rO3bw98U77gBxAAfX/Yso&#10;8Im+hQPHXWHFmcQAEPRH1q7ed+rMnkuXulsahirLVdW6pGh2foolwrWAC5qsXNVi5Cmnp7SrgSG4&#10;VATENoXJy3bNX5wCW1wE5F1FeRizyzzlHT1x7ImHH+NW73fYkRJbVFlBzebZvt6e3/3C2OnThKzJ&#10;A5nt61vxoQ+LiRTkne06C0s1zxEZP3Li1P7TZ5/fuumlrXjreCAFpsT6g9WGh13sQEEuxhDCzHay&#10;wd2WWiyjOIOjRD/xx994Zc/2oxvXSFcxa0hFrMgo1gJaUbVU/+GMJ5JG0I0/Tt9QWvFYdcPv9l+6&#10;PjUBCkmAo5KiMhWtiAr4zst0ohHAG5Xem19EL6PXZt4sOUtz3/3F58Zrqn7zw08I9CSojQrh8xc7&#10;gR5FEBZkgVSPfqsMWwpBZQm0hbsIbQWyEIMyBZJw4nRtS2/XGDJZgoehSY36lpGtAck6vZmHWyol&#10;11q4feJD7mWp3sH8YGmOov5uO8IEBTqd6zEvlxoavvPEWeApJ8pKURbnoATa2tgOg71yEstOESjq&#10;vWCrYe4V55GYuUCBJNaBWHp9bQ2JidxHte80UJU5kBqnqoh6cMkeqtWWSNohsCemp8bhXflkuGrn&#10;CHXo4lKJkiVJHGhOwUxYF/2FxV9E0q10VmVQSAtwP0WZ9eZR6Z9+6Vjiwo0ptF5YCgxQhZZU2QTj&#10;Z6E0f6mkcKm4gGyyBXLMqMlRQPnkxbkKpNXkxBA1TIcGK4pKW+oaixbzxodGeOilWTqqFpTjzyws&#10;L5gvWprNW2T2x2bzphcK5vPxtZQWqVM5y82uqV7iDjwGK1AiVklcivvji9PymGaDdAOCB8YNPoAa&#10;ah8KyjQACpKMlsiynZuh+ll1RTklVAYH+8sqSqtrqobHhosqy0V5mHNL/DZao+EAxbUUW3P5z9cX&#10;wYdi904rXWjyPtAjnx3ZhbiUFCgzu/urRw5S4eILW3aMlJQvzM6x7qIiQEt4XpS+qSoLEA8zyHaA&#10;pplzl6VQjQGIng0gxs/yq/CgHR9K25FnL/4gI2rUqq8QEpjIM7goRBwpklQvoM1aIXuM55ngJ+wT&#10;YPHSwYRU46Hmnz5zef/Rs8/v2vRrTz54eW1HeRmVZcrzi8pbq+qIyeE06O/tHx0aLckvrq+qryqt&#10;ypvNvzE1P0dFmNlIfPBg8pcu1zXw4DQx7K6upcw1T65dSQoU4TxF47AEWCLkZ0VJYZk8mTfyCvy3&#10;hOI6Q5hoMZ92wTOQ1QyZiUHiypHR/Mo/UlhaQFk6CAFHhrpG3EBEyb0GmkICyJabQGmauEJlEool&#10;lNFpgkg/JO5eLGA5Zwqm5K0r56v84vYL1z7y3rF1w6P/99673mpeOcVcLxSWV9ev3bBl3cbNAPOG&#10;RkdaGpp5fFYNBAPbBN8bTzLS17/rjruPlZUM9g9+5OhRYjbDqo0lLQCMHI5mhR8KC3nDgsFqMLBL&#10;pmZIOsF3i/6DSKprqCd8GGrtAu0jyPtGg+dvfHphfGp+dPLG5BTgf/YIf6X5RWXIE/gXfr+5pXmA&#10;OzPy6Nl/LVQ8lOIAu/EiKksoHz1qETB59o41f/udnXgmT6B+oyRL3EznWxpxI37H0cPnWhpAVlZV&#10;lfW0NrHhHzl2AtfyFerZUVKDZM+iYnmQyMO1fiZdTU42Uku4WTEkqx45UmqVYIogLChX1n/wn3ij&#10;kBsk6Yh02F6h8lopYC+oLrUyZxM/vLVRKQ+WuK6TG3/q5URnLYmiKAiviIP0BDEpsXcFUx3eDb6u&#10;r8RprfSiQQpdrSZTamBYWFRdUgaWhlUZHxnGCa006/wFyuU3VlaR+H1jdhq+giYlY8nqJVeE0krL&#10;q2BCYxMzBWA3a+pn4cxz0/AJadRgtylli1BQPYfiwb7BtavXNTW3Uo69qrqWPcwZkCioYeblxgwY&#10;E40DTB28rP/6VfLD8PYwDDS/+BzKZlPg2oUH/OSenfe339Qv/r/Ebvkfc07Txz42cPjQyNGjFStX&#10;Hf+5nwXqs+1v/Z2BN9+Yuny5df/+s//qX9wYG1/5sY9f/uM/XvPp7xp4/bWuX/o3e//5vxr55jfB&#10;5f35RnhwVWvRmpXwiInxsUunjx099B5ly+vr6yAJuBugRTDBNDtgRQ/v2rK+52rVJC0p81oGhmoG&#10;B06vXSlUAT59la+0N51Coyr3nlj1gPQutbQ8crZz1UD/oTVryKyxiiElM/QlpQgSfGKhhO+RUu4C&#10;kuLUkN7E1Dg7Lsx+Wc7Ov86qtMihsLj4FjUZ8vM/2N6CenF0sM8VMyRg0NlIwBeGs7REVbzgeGiM&#10;N2bIASHagNKItVZdX3mtKO9sdfV3nT1FDHFw4+qSiuLpG1OlZZXQPdRnka2c9TCwJeW9o0JsJSnt&#10;PK8N88T3ZB+4rTzl0WfCLs6P30rxiNIIzstJyumA/ywtEnKN1oqF1E3DfJSqW0ChB6ruOIkyEHTs&#10;ECSxss1ReLlGoXDoirdRIwKvIhjW+emPfO35yZqqlx9VyReuH1BWtTAXHszufvMO+4/Mk1Tnp6Sq&#10;gtogugHq0+jIxEJZIYoQqDIg+lidsselDpI0Slk9LKAllT/xCrJ88MI5DOuyUgrCga9DNaMOwgde&#10;fnVHV9c3t21+bst6FtaV2MtgskyWAq5507BjNEpw2/RwlsEqLWgeUcPDRv1PUYMDpY7Kg+VEQJFJ&#10;iLJCwysSgIhtqJe3XZ96Uj9ZYh8V5dNltVj6CzEgNDXYDcnyeOtQF8y/idwwkNLyouIy5N1cDeoD&#10;ZSpGhzDh8Yfgt6xvar33wYcfe+pjNfWtANYHh4bVZEO17yYh+YraCqVjKOPKs6YaeagDQhkwAhR1&#10;DCeS0RRFhLNbmcfxIycH1IUUWlygVgUF6pZKqpawxsvwb7LkxVSUAr149OCBi1euAJE5c+bUN77x&#10;VaqaNzfXk2U4NT1eWVwIm6Uw6IZ169FvJ8ZpC8s0FlMOvNwlaZgq91pH9UcLKHRoDvYuwIMoAXPM&#10;nVWI3sn4UM8Rt2MD4T6/WMa3i0gtXLDMCX8FdPFcZM1Ky4V2Ly5CTOJ3pA6XoMtQqlNe2OYfOXCQ&#10;1brQ3ABFOf4LB1ZNUkutQGkUgM/4gTfeeGHLViqA01XgsTNn1vX3H1mzJolCYkp4ihyE0pInGwZt&#10;U/JNIF5JBzsIZP0uoiR77tXvTT3uBTUQVSsgqnxGriDtOY/9DqwdBUkzwS9cok9GqNVTdG7155T+&#10;IxeKXXiCE7HPpOoLYx79FaP6E+/lAEr/vC19WD1WEEyGl81n7W9qhQhKFxAOJzJQlJB2z3RHnZ9k&#10;IqH8qOGpGIOHV1ZYNks1tsU8iqRBO5igXLG6ppqNF9VbS8pVjkbKMYWiyipWr19ZVV9DkvzYzET/&#10;yMDM/Oye9w5/5tV31g4OfHPThue3bq6prV7RsbKlpY1FACLKFLbl9Mb9swTHly51vzYx0lNURJDV&#10;jxwOu4BRQjTaiIN0ic3L3/ziS2cefSSMXrbBjENnOPjpHY1+KctRcEioi8Vw2L5AIDue9QzV4dAH&#10;pbQrQhqm74FVax8718k0VkCiczOdzY1y5azftsmWuZQeO6cTJJS4KXQQEGJXtlf6Jx6WaFVjAE0C&#10;+404d9CiD/ts7Cw0Pk7e7sgOi0aWRgniR1c+UUkJSGN2TpzPaLlRRJiDl+LY4kO6VYKtw4tPxTrO&#10;tyflpoy55L4RLXnfgfITnkuJPe/K6NbHDew1lIs0LTVtJKoRBzEAjlXX+1Zeu15D85Wa6ottLSIm&#10;P3lk9vE4qiIUid/0nXRKThAcaCimVLnVUkZlOU9Tko0S796FSrxReh3xFUVvhExB9U0BC/aHp9po&#10;6KPpERMbSmr2rDedIM9GEjHOPfnPokhJQ+8zO02kBXODtdf6Kel1ZVW76nDnK9cYsNzE2BgKDbp7&#10;3FfP7hxhhs1qljk30ByJ+hdgjgi5CK+Qv6BAcbj4vZ3TjQ1oN54iJ+Lhc5y84yMeJH4ZFMIrvwrP&#10;fUxXUj09jaLwYXLatycHhSjjvtkExptsxbPbxb1gAe6ow/MpJJUNgBE8euQU7SM+982X8dOR+soP&#10;X9m5/ZVt2790110XW1pGCaF7DYOr2fm0vGraNctPAYtv2tNzce/Fy91NTaNRzw7nW1pDgZ/Jgwgq&#10;nRi63d2q4Ic7Rt40qhABppiXoDYgTo/jwjpoBL39fZ/5hEB2uQ67S3/w+0VVVSV1dZf/6I/I1dn0&#10;oz+Gh67lkX30kL34hd+585d+ubxdVbT+6CtfxEseLVlgsI+dPPv46c7nt2z61pYNUsLS/S7Wn9JD&#10;LkHGLsuWbHnCk3pA+Y8eO7O2d+C3P/RosAWxuZx1XybvrLW5rx4sRZnmwOtqW4bn578+eD0iGEnY&#10;JyeIGhMeV3UFxMSHyIePHDuz+3zPlx+4e7imOvs8xh/nG22SnB9vgjvhI0k1Pdt/aeqr0vYDYSjL&#10;F0kkxV0qrqsshkMzqlIG8aE4+KH1wfI4XYgl+bfQVc6i8QEbhWN8oPsS3+LYlZvEqw+LcbFj3VHV&#10;eYEXcU+6hcrl6Jsi/KwksmScODWlYl6B5ojZEWhJLkjEj9vCkLazME+8FKVZs2pt2lHxZPvGU2Yh&#10;U9FxxNOcojsvSzXZTTdv26TYSlBCdqRwzJu4HN9qHOkejwtG1A7X1NTUDMFwUujcfamY95RWQY+y&#10;eZD022XFDJiXlSGerGr6YVOIKBGlVVjchvoaExGPZB+CzpH2478sOGkzxeLD8XudZ8YklAxUwUSr&#10;Mql9ZhFdx7zjUiIVlxhzeFvCJYpKZCwoo3l5SFJ2d66+Hnjdd50+uXFkmOzXYUOWKAp257Urv7z3&#10;rk4j7yLKxeem00QYZRswZiyXT8pvaBaUMbpkDFGFIeWfWVxUCpfYUJLMGKoWjwkSKxPQwZwfO37u&#10;h186wF5+/raNL+zeLAwbrlEnpvBSW1rBQpBfwxpJTBD/rK4WbsjlR5XXScg+EsBjJyg5q465+9TZ&#10;MzSgUEMel5502eQET6VFc/51KLR6eOPCwuUv9mioRSZEgpnEaHEtaxcHFgCe4Og0P1AriZRZyEso&#10;LmPRjCh36QdDxPBoqZEF6iZiIUAja672fffzLzPOX7j/wcnqWpdbnSUDYMuWzTSv5z30SWCD25mR&#10;qhITeXZMAqsB5mV4dOLee++9Dss9cHDT+Fjn1i2D/QMQtqKfUS0E84Bt6B0mNIeqZyuZJQokARck&#10;64qkg+gYJqsaQpyewRmJ9HX712UyyPhVcObA+fD4wTlT8tCNJD00aZG0qgP9PZvPoKKEkBxrFykW&#10;FJyjU95S3qcOH7nY1jZRW835Pa3Kln3wCPidvMvtrZwpwWUvg3R6L5hYkLu6ez95i9mllYTulXeR&#10;Kco5XMLFYCQ10l/Fe1Oyx+Y/adb2OETdl4x1ZxsBb7Gowmm/EVvSw0fhrTAsRZnG+SUal966N5QD&#10;KjpXh3x5aUlNlhUVl1vgSwVWin1OXBYCZWUkSbyTqOcMr2YR6HqIs046ocui40YNhZrzjMWyfWXP&#10;HReE21MNBpiP2ne7gEx0A4T+ma9E+czPVyeKsbFEgY/QfWRayTta+tdvv21TXc0tfPgvzj/B1pWu&#10;WnXgx3705D/5x4WlpXf/h//IM9ds2dL5S//26N/5W4yTvhNA6nDVvfdjf3novffu+U+/XrN1G/C6&#10;P5/Dru/uvYttzfT0oGgXnTHPnTqBf5zlFfk5nE+OjyL67jXHRB7dsaHj2kDd2CT/bBwaWdXbf3or&#10;vfskIKFqK6wGkaGSmZ+xlGP47Jpb1wz27+q5cHjDehcykNDORIydd7ZTjOgMrVFLpoVNc8ZuUfiT&#10;hJzYNPnkxvL6tKGstJFNfhuc0Id4gkt1c4Q+EywR+BIP6r5nBY91dkJRl9ta/RCyS0MccL59Vc4W&#10;coZdqszaa+5P0u2b7NAgOU1LKpNiGBnrEDNN5VHCSXwt6Dk2FIyCyW+or6PuXnVVJTZg2H3aa2mD&#10;Dr2JflM5IiyefWVv7x2Hjr/22INjVSo1EzwkTsv0ukxc+hlUCZ1JANXFq8K1LgoyPjcFMF9QIytv&#10;ckN6ldUzx+MOBpEK0zyh8qyd8tG+U6c+/NZbI5UV//LpD52skRDPdCWzpZjJm+zNGKGmOjT51FTJ&#10;9AQBFnKOnG2r9TKOQb8Ls8mrHBzSfgRFxgL1j0KCyy9SnBxO17TqDzdVX3//DAGsQlAXN5j8e+69&#10;766770VKt7W1tbS2oOAgntrb2ykqp970Algk2biZHsLFKiqqQkvPFjdoL6vOKNmqkiaJ/YveGrqo&#10;/APjE6iyiF0yFa72MhzhdZgK6AHOxgkAqeqrqxkbPgGuyQl8zr3QLmg8L09nNB02kesudA8Nw8GV&#10;uKSpyiEuXEaoDBnsQJLOZbsRronJ5npHofGK5SbpkAmdc/fMZTFWpao4D588xak9zY1BXXiUYkHj&#10;WJ9467a8tnMnAxmvrsZUfOTkSc6kLJIGkm7Y2D96CTs39rGX3qikJFEphuYb+RfuP+iSSaGgJn00&#10;5EyVayOvSMEgud/0Sai7rlbh3nmJo8bPmiSpUHPWA0kWz5tLU2ZKW1YDMro1nsgWiXEQXEjofaWD&#10;pHZNJAAp3UiUYxSXiARZatEYT6wNKD1aUE1V25Vy6OCwEsxTZIfcLKCngApTdEV+UfW0lc8hL2/3&#10;awf2vnHgjb3bf/meO8e3bgYivaK9QzIX5MWMMjAuy9VX0J4l4uVspOzt6xNjv3v65NDczObNm0ON&#10;z9168R4POLM6RPeJF19ijP1rV2t4LqTETATCTlqWl866WxSoMccuKHi6o/0r13q9cOJOkZumuXYq&#10;w3rhWPNWjo68u3YdDQQKf7SgoLNJ2j8n2GkVyyhHs40f8QyK+zmrX60VwqlkrBU+KV06EtMSR6s3&#10;p5Mlk4WEBsLNwfmsGUMHxQpbDEdPKKDwxNhLIRj4rbrVGGSLpstW5Hx2JjhGVsXVHOQCjj2QsICg&#10;1xx5FhQchybIqSBxRlgn/AH8w1ZAZ+ITdjRUJbcUeRnh7CgsvP/w8e/4ynN4696+c+/Kq9dXX1e3&#10;3fPNDTHdyBulQnCUY8ELu6XQplFEQaPRt1FhNye9omGDxjFhybUfSQpRAMgJxsm8GYnhcd5swMYD&#10;3nJkz5j7ecqoIyycKLEhVr/tH35zm0rmByYr/ls7PrXv4Kk37roNusM+pqL2BAs3MQH1EYmpqqjA&#10;kcejIgOJgeHK4jkgEa+6g9BLpCZRg1vhxsIlZRDE9IfcCF0BgksfKpPxIauWHXa5OyR7n617SIKw&#10;yzKS8/L6k1RTiPOzCYxSZTF1uTQTtJTNZFyEf7LtWETDDM3Y8gseOnTskSPHnn71rTXX+/jDjXto&#10;7eqXt2/903vuuNjcPFSSFJ+Ki8dlOYJ7xn2DwBJh5j2Kdw9+jc/u9kuXe5qbiMpahiYbi7ewOBgN&#10;oSVenRjlyjSKRTrwOXfDAUSB3uQxNUI0XM6f/th3cN9chx2m6UtP7L/wm7/Z//qrd/7Sv6u9bSdt&#10;KPgr7+g49U9//s5/+8sxCf/63/8b98DCASRv3RNnun7lgbsPruoQhYcj0vsdkEE2k/HD+KewPLYK&#10;Q5/LPJZaC/WaGPzoGwde3bMDKy6cXEHw2bTHLOkBUoedGI8tonDYbSyveri89o9Ge3unJuHR/DC+&#10;DZdl7hLHZeEa2Ye0AfnEu4dfum3robUrcWhlN40fhjzA9jVWV6G3qG3BagCnUB6pHzAIMltKbLKY&#10;ED5Xvqu/hvMAAP/0SURBVH94i8jacDEoY4gMazcInfc8jSFqiYSKN6EJJqTp8LtYU+iai4vnGmoZ&#10;0pOdPd/aus6xQK0O+kJg16OZWpQI4ApAozSHNiOhXue6LjEgHHZyHmld/CBOpOaN1CWrdjEquRhj&#10;W3mx3egl7D0btS6VldB3IFcd0ZGzryBaOS/zq1RfSfpCxCRnh8shLy997GUOQ7iTLRnEkK1vzC3A&#10;Xlr7uCa3mrtJO7DeZaYr2a+W8N4dMcfhsFPk0SiIMoWgQTgKCJio3a5LEpRoXVpmVwgM+940YYFM&#10;RN9RwNHTEeslEDM+oMUFAmv8jFqTRAJVqxg3kPuIJLa0ZiZNAUhV8yA5volnj9kgPVYl7UaGP9Bz&#10;ni5+d12/ShvZ59ZtfLedoJyOaLYQPpf4JOYt6mUkPDB2YvIPUUWQa7KzEgaYTH5cYfmEEK8O8QPJ&#10;Ygqic1BJmSsnKrYoon70WNdjtILdtfk/PnHvxZWA32mAKTVcROe9CsqOJFCqU2NxcQsJzHIw6moR&#10;rtCDuyuGkpq4SFksiqDV120YHd0wNnpgZUc4ghedau3IhwbJsklKSnm1wZAZKKnSlznsUvJLDCHE&#10;ndVxW6H+sS4C9yjFgSu6FbLOPZQZvlRY96gx14LmQ8nXqEtx2OXx+J1Pv/Hua7tu+6Odu2HRBl3L&#10;H7dq9er1G9cTEJ6Zpd7rAkCRgcEBYnjlFSr3o66v4okCyo9PzYImWLdhfeemTbu++Kcd16+f37Ed&#10;xm7/rjvDmqV4H8qGBKTAtCMAXFuOSvJl1Pqpra5FCVVZQOidDQ5wED+1Gx+FyRwrHpvolu2pyYzi&#10;J+Z7UQMoyD0oIkgo1wGayjTLtfQfUi/y8y60NG8YHNzQP3Bs0/pYF+Qju+XBYyeYmmsrV4j5ON6j&#10;beSa1tq08pmmlod9ZnIC4iaFgioFOdSYUxkaUZRw7OX+JeESPkqa/2jqILOw3IyDScRubIE4wC9E&#10;9pl3sE4KB6QmLNFXDAGSKSQTQicYHq5mT6p/r1cX1ZI1j3+XCjm8od0JxMUeoI03jJoRq1kQToHZ&#10;afgGmNOpmSmuypu2tnYaR1D9nYRxAYrc1EgDs/WmeXKgiH8pk7GoEOMB6zTs9mgP6ukooL4icwgL&#10;hsqAtwDE+9wP/ciuvXcwrb1Xr33n5z6/c8/tu26/4xOPPbJzzy7STm/5Y/i0eogPRWlGq9Xt25f7&#10;z+Az/78+6B1Rd/fd2/73v7ftp/7Wmu/+zPSxY9f/03+q3r17y//2N7b/7b/LJ5MHDsxevLjJ/9z4&#10;I39p7tx5qtf9+TpOXL5t83xzA92WR8fHyCc4d/7czNhweSUZeGV4IlSpBow3Ua7pKfBI4fLgP8e3&#10;rm0aHm8aFkOrHZ/ccPHK8Z2bLUtlSctMRd+Yc/tmbTmR3XBlOU3G9l68tPfixbGqahxkErDWbcSe&#10;WTlTm/6sJdjLGj3VZCnkHgm3t4GXe2AB8vf59es3V1e/cv1arhsligbEfo7tbJNbG7+trRW3Mh9e&#10;bGmmdsFd1NNcygMr5OBdWDDK0I8aFKLLxEN+y6AETP62hJHoM6lcy0RMxOMy1hQD4xUtRqZEfj47&#10;SBRYB7SlDn83HvB4ooCAhEyTzZjOTzIt6QN+9+//SW9H2+G79oQ6FPo254RwzE7OBC5cSSgeIH4l&#10;ghKjuLng0uzwxKiawBqmrVtGbqOqbdrHz2F/l3Vcg+Jc95l/7jt1+tHTp17ctu0Pbt+rIgBLsnOj&#10;D0xUWwl2FA67OBJO6wXKSnPEUKVE+ogihtlTZLpr6BXmiJFsap4dL+LMob/J2xiAF9CXOtU6W0Qq&#10;IqFjcnQcI4NUQ2JBFIPYdfud9z/wcE1tHRYsnaNaW1pXrl6JR4AO2KiatHMdm9QuiCMM85ht5Dzv&#10;o1xPtgTirJY1mjYeX9XjEnk0NalAMoaM0vkpZEGwCt6vxpJtuFgYWis0mZenaFZJyZrVq2sqK+F+&#10;3AiXAl4CYeX8T3wiAQbTXmIozoOhph2NJUBi6Q8IGihLpKoTtoA9RMhPWr4FljqvKalWTeQYZGZF&#10;h8OOjm/xsEFFmUwJSr7S3saHD504daml2U5wsYCM3tYPDv7AG6+/uHXrS9u2Zd5MfHaXWlufeecd&#10;fkik1nq3lU4xdV0zXNtRxDfWNegwTgs7lxNCe+cn4bBjXl3QMaCWolLHnWwXeK0FrPMnsRMh+0Qz&#10;DNnKqw045b4kd7AKZJKKnZgdwU8SUgwHqFQk6Xe6lVgIwSTBCDiE+YtIlHEMUoPYN+55haiLOzNi&#10;kON4WvkOiYnGbi1dKr367PkM3uCqg3cB5kelNGxPJU1uf+Pg07//VebptQ/u67ptc21tQ2Njo7MQ&#10;aAhJyEz4IRxaTBNFzKjCnvsg2fvJjRsu79h6tK93eHgIglm3bm3ic7opjq/5JaAdfIBvANmd3vew&#10;ntGPCst1apYqkHKGpkXFiE0/tqo6Jydx2DGesxMTCo2HBIjpVk2YxtuvXAbSybkbe3vfWbuu8BeH&#10;R/i+s6lBSo6ceilDd+w75pddahZJqoIQAt5yurSD3U6dCAPOm97MgjTpqG8eirtsJ1ZvbhqQlnCC&#10;fELDHcyt8EFwqVhsb3Id4blDKUFBYSCEqVeuFOwcc1S5yqmNm9zO3qaEdP3+lj8EU0xE4sJJqFHG&#10;sLwegFqj/6jz19ygTfT14JET9x06yg/fun3323fs5l747C60NHU11mk2pdlRCLMCOnBSp+fNsGgO&#10;aCtK0TMUZbm5Yh3TSySc3rGMRDhVmuW5+hsimZ+we0HihBgJxVd7wLGRxE+eI2szqkr5/LJtrMl0&#10;/z9dJ0csfVuijA8dQw5AsLE2jnJcbm958OBJYienKsjW6cdbt0BxR+AVBfm11dWVFaDqAKlSxAFE&#10;MXX9ynGhhPrsOLaSXmGCTKvUgkWWTGPRfBhEn+xI1xD0h7FkdhjoxAQJlTCm9/3HtLeseSft3820&#10;Qn0PBT2qJcYtcg9hE953xDXj5FtuqBKqXpX7Dxy5990DT774yioQl+MTVzraT27Z/LsffPLw6tXw&#10;2aHSMqly4eGxPyswdR6EXgPKkTx7ai3oQYS40YkA6ygAtOdiz56Lly61to2Wo/drauI6otUoskSB&#10;dmvrCcVa+mr72C9TQX8QO7Tw0MjiWFzauWV7c1NzWXNz8/33l7VJnBCvXvuZz1LOeefP/gMsy2Vy&#10;KihofWRf5Zq1fHLs1PGvP/+c+pcvLDx+uuvJs+d+5cF7zsEoEsNYpkvoQHDVuAJjCMkRehhyImZS&#10;b3MOmWd5eR998wCNTb704F2xFKLb9CK5S6b3KeJVrD/HYfdMRcPo4vzzY4MBAORMGdgCHouaLO0C&#10;CWxFy96lGMXGwZHvf/ktvHUv79yiewo4nLhn9MMIQCpcvkxZoSrFAIBxB5FEgCg+VMhBeoA4Ib82&#10;BkfwFikBngZltbsxTuZIdc0CHjqEarIVYhN4U2S/SkqC4o2Da5xrrH2i8wJ36W6FacfzyZcnmDmy&#10;aGoa3xWUj1ZCFnWMKrH5SRkEfKPO9MI0SS/xOoW5J3GeinxBNRWgc7sp5Vdpx8aeSrZu7DJyN8L7&#10;qIhkUoJSNrPobvkIAtCRKqbZ+gbZ2H2Z1LPJ2LhYrDdudnLMswaETj+tbm5lZZQTraVMmIhQCGWr&#10;EUsKw6J8SORH0cDoECN6jAh5dPudLwRcZYVVFWeEqAs+6FJpRtA5idVOALsw7caMwI/V2wSUoxMi&#10;joXHFo5NkTIWXoqjFXm5JKS+KPNPnFFdopb18piBdAskkitShPjDcHyvvQMS+a7Txylsh7fuufWG&#10;cvgIGz5EZ+y7+Dzz32U7MT4ntTu8cYLE2u0VDo4IwGfDSJQ2PlezUOW3KOvCWco617C2ILv1fUPP&#10;vnV077nLL+3d+uqd2ysrq8sqKmnLQJqhE40Bpkmaz41P0sISlZq1iBWMLlJKhyRCpqQN1WvPDg3b&#10;zAVX3Z3Xrt157fqRtWvQ+eQxNxcNdmej1nQZaegxjaG8ejaiCU+mR8b19U8lXxiy5+cKYLKYZzmJ&#10;O6iNjhvbZ5dYaN4pNqB1evASjZcU/KKijQOjq672/slHP0xTWrglpIIKuWbtGkrXoUxADHQNRVXA&#10;BIFkmQ90J95QuI/NaD2Vo/TU6VNYIDt37fzW0OAdBw8zP8TnBfcwycrbC2EHNHRxgWgps8GzEUgh&#10;Db+xpRmkA8prGEuqRmlQL1JUg5QPUcn+1tb1IEJdBYN2fDZ0FUWtXUWOcYLYMy1FPFmCL1mapNVT&#10;wgOCl2qeo21rSG/XlDi8Ye3tPRd3n+8+tG5VcJdLrc0M4IGjx7ntxdZm/dA/tkXgWfXvYwETbJ3E&#10;mPvqkPOdHsGBll99vqkx0UBF26Geqaxj1lZHT4LjOdSGMJqXbUU3lBBBkCRkx2b46rwbE+1EaVyR&#10;pgjKw8mz0IkLQlAxPvqvwCfF9uE2WLNUbWdOEQGk3vAMLszgekAF+bjVyK1mkfDQNTU2tK9ob29r&#10;QzEcGR0eHx0vR3wrgqEkdrljRZgKPzA4eNrI8CiBieamFmr38CXqqplvJNblsangM9AzTsCH9+//&#10;mZ//p7v27L1t9+79Tz31Xd+Ht27PbXv27Ny7t2Prlvd76/gk89Zl70lNjTP5qm7fPmb+z+cUy5bv&#10;v/wNcDnuxevAF78YN73lEz4MJ12c8OfD1h1trS9dt4qSo4NDg1euXbnQ3Y3NgXGHww6vGYYimcyq&#10;LrikPinukewYuHqR5p/euAqfa3v/MGOrmprecvbCoZ2bHYEw2EF2KdV1wnIuQQyrrER+3oFVHbdf&#10;urLvxInzTQ39NJtWFQb7gPTGgRyTqJK+JVYkqZYFqNlaxv8VCrr54MyBmdnOiTEcdvc3NQ3MzAxQ&#10;YigN6lRVVKoiZKqSicEXF4PzbW5u4jViYBNbt/CQdx86BO33rV6tUmxpGw15igIBoJpI5gthMohV&#10;6BXGmqnQsUmTI9V7s8GGYJK+4e1skZ6UouYNSor4PB4lNBXhJxz/S/VzGEJAPSJSxVeawxw9QVx9&#10;cfEjX3uuemLyDz/7bIyE08I/wpmKefiIiY0PeU8lEQxMpp9WpDwSuQr8E4uVCIiNsYDMOM9QCOGY&#10;hJA3dqmwbf0Hk+W8R8+c2X/27Dc3bfzG5g12e9CvT6htpU5bT9TUyWenVJpMdmcD440A5T5yOZ45&#10;euIZienNZtUcS+wzFGD/X6qMGUloLgIfBDTLbrv5YP7S8cwz5UpEqbixVFlVQ/bo7I2FFatXP/LI&#10;oytWr7p6vY+TsWOBzhOMpN356TNnJibGa+tqJ6YnsmGEHhJTSv1YADeUg+Q1KyivqaaKKRnFWP6Q&#10;HLIqFpLqLkViX/bTFcMkYa2wU+pHMfipKUo15qO5Dg0OEA5Zu3ZNY2MDtdQH1fOin+p7PA8uXdi6&#10;ZB8hpJDvhJnZT+7NnHQ+VgTR4EfrDmgeEBj7O2opWj/QhIZpQ0p4UlA1tAwbFFopRe+jNp6tMEu4&#10;UCQCGHuprZXPn3n3wEs7tlpTSBQ2Ul8/cejQi1u3vbx9e7biMWOjVVVQF3hM7kOYNugqtCzzBN9Z&#10;7dLto/G3oeR4aySqUAhqvpCWhdABRRP0ozOimo1ErPQdJqFUHCngQUEb8ogF4dhCj9533ifR8zfy&#10;DyIV0lOVKp/xPl1G9Y8yhSU+OT2/zRkV1VVNK2HrxNZSl5/p1foIkEbQiNE2RlxLkyp1Zk5MWGc4&#10;5M7SsIz4XtTMQPp/JTzW/r8be1997643D207ff69e/e88uRDk3U1nNnQCG5xYRzhOj6B2m9akJHI&#10;Na9NjHOnVc7wzT3OE2h96AH4ANGC8PSBul12xPjU2JuaGZUU0hsSY1XJbimvf82qMHKFdvIhUzGc&#10;wrJSohmLDML4+3B7K567IUdEgm8me35p6XBb28M9F/hnlTz+eYWbd25/4tTZ57Zu0kYyY/DkuaBS&#10;FnlWNFo4W32CywYHuU0yQyLlpBVliU4SWQJjtMmUIF05037PuaGBQT7k+aXEu1kE1MZ0GyIhHCN3&#10;cS8epTixE4mo8E/qNIN65Vs+4VXFqs2mM9EVbEvMNFdIpMJCD68iHob+JvvAnNpny3xaXByfmBgd&#10;GYGDcBWe4aFjpz/9jRdWXe/FVfeHTz912SBzIsN3v3eI/Ed+S8Q4fAEBFlANGJsL2rdWPzU451QY&#10;eCymsJzDaNCNimHPU+tAOqTsPzW1KQUmElvEirbpNigj5cnxTMHBk69SosmltoRWUlYe5/s1Y+7x&#10;JrXTknuE6zjifNIXSfMcKis5Vlo4OTYK0hRMHaWa1HtHmXqYTfNzxJAp80lIWe4BNScxWUS9PAXM&#10;cUW68oIgP4k9RR02B+LMNNN9klSd1iqZqKlBk6xpvImVzX3wkArhKFFKS7jEwipJLAcJvPTBlz0i&#10;XCRznOXuutyLx03tB1ukweudl6882dn18XcPrL7eWzMx0dPSfGz9+j/40FPHN6zvaW5W9QZ2o7zb&#10;WMThE14WtLk0mRuSyHa7uFBOei84O665u6dn94ULV/DZqXJwYgxZliXtC4IDmtYS16RUAAoqmSCp&#10;jyilwJ4jftPW3LJty7Yi4lH21sWhrkvt7e64mfc7f/CFv/0zf+czn/puLhveOo5/8e/+NWY21//L&#10;r79zx6Ur/+Hh+7oD422WwpjkfYiUeTcDyQgy9qYki6osuKYGakxyolgLtLHm+sDDR0996f47x6ur&#10;XCzJDs1lur5pvTKHXZiI4bNbV1rxQEnlV2ZG+6blxIeBcMf4KteEi31q7TJB43KFj797WL7C++9I&#10;yMNtr60TWrymuFRVEpGE036wliO3AoNFcRf1erMHJWexsqCikF6ZJyVSXMNUVmOwcDQEs9IIrAe4&#10;rYOzt1JST+dZw7JzcGZqUoAL6dDFj53s4r6XATQRKlLBDsHflV5Ixj3JsAomFpcRFimjNwU18926&#10;xC2M4T4oZNZOIqtFMYZQCWQkGMjN6roMoaFnFDnGcWmnTqgmISH8mxgMz+/mlLL/TfupQyDbU5lk&#10;yyX7bPdFKdzsyPhVAklNKdYSR8f0BIo0i67CxnjrnImsih+qzWbftckAy0RwJKUQJp46oeMy3VUj&#10;waOhh44m9mmUzBeyJAu9NzQaqTRCypm/RA6JfXo2VYoKmFV+UVKukKxCeCbIippaTnCgUbzQelMs&#10;+k0xvey5EmowwVm6JRCnzro6EHZD5RXPrduQTU7MZK63zksZCKnI+UjAEckmpZthHv6CJF031NlY&#10;yiTYlbM2QZw4fZ2uE2AuRUJV96GkWEU2CoseO9r1idcOHd264bc//vjl1Su0B6BE68V46xi/gbCC&#10;2w1cu04MXLnbKdyeN6wazCw8qlqzHL+aJsBQBQZ5cNXKTx47vm5w8NDaNS7uoYoTyv1Mtb1QgjT2&#10;mDRTS7yGLRCbMZfAYNPacOH7dcxRcryiXMOTZ8Qtog2GDSQkqc3WVhUZ1l6QkPKQb1AKqHhk04a7&#10;3zrIYlGrlKmm3FVLe/uKjhW4/4ZGhighAXkwjuHR4araaupJ0fqEy1W4dSCxOvS4mdk5rOKZmWnQ&#10;VS17d1+9cmX3O+8x7AsNtaABWFJBIewI470WkEKdxJN5QAowNzVt2LipsamJOSFqEZaESinBcgSo&#10;cLlC01HQRiY3ebIIXLFGUe2BcxQNnp0lkhpswQEJ0WsyeznbNGPyvIloZehjaQyn8NimDc+88c7a&#10;3v4Dq1eYZyxdalUPivsOH+PUa6s6pDQnv/H4lJpgHSHF1hmHItXzhlUJP01qGsXutHGSxQzCEx2m&#10;mswVm8Jy7yYRmCUqTmYyIrTTRE7ZoamvvAVEQ9JzHc9w/BL7m7uFw84VFUU7+OlQhVRT1T7CSE2P&#10;pDv+SDsgC4Hf4vMZ6BtopGh6RRnOO0xUFcnOL8DUbG1rWbmyo4HWnH5klRCZoaD7HK0PoVgpjcTi&#10;jU1gevgEZViqIydNT69bv97NT7R9hNO0ao42CSPi4p/5vu/fvVfS7b/liJ4PuUdA7f6H+ezwwd3i&#10;hvu2n/y5n/GPRvuqN61DVRocHhwYGrh27erw2AirX15VjD99YnpSQLkiNfwhJC8/uxrUsAPFnl0C&#10;sfDc+pX4nNZcUc3i8tm53afPvbFjnQofu48wKyIYMDwFmCXYH8oXGof+VsfKDQODj9HssrauzwqY&#10;tifQSLLG0gCY+JL0D8OpsohXqvmHFEgQGemHmao8MDv95sDA/c0tz3SsJDc2fHYcNDkxrlkaC+Zu&#10;eFXQFikQBgfA5oKueNO7ciVUev+xY2yQK+1kjEUzKoc3fHijJkcmj7SDjWCNT4LbJEO6eYSZvOMZ&#10;4xztM+vboeTD56RRq2q7IjrTUxTkhaoTRHmi4xlrnBgFvk3cNwZJP5A7Dh39ytOPT9ZUx4eKXNoz&#10;xWlhaYa45DXbX+OT0iSBVtZU1/IT5sNqBvm50iA1VD9+Ns/06bYWpCgcG5g/6pQjItf10/3zJTIf&#10;f+nO299e2e7wp+5O0S1pa6oxKZ3OnivznTTDIHdW+SpCRxxristHknRsSaYwzGOSswfX46TL4h8F&#10;OEuUmiTKObVJip8ZaThx1MPD1SGCizo0UFRf24Bp1ts3SLWme+9/cMfO3aCCKF3OfZuam1mLAwcP&#10;HD95HFpGtxwaGiZkEUI2JtMhc7lfqZ8UDrvocRzEw5tpV8RCJeAruJlLdGoqqqvqFA4RmgeIUCk6&#10;N3goBBKn8jOYrSoyjY21t7auXrmS9aAtxtWrV7lImOGsaQzDj6PSbAahEJ2TiFfsQ3UtxLwjOsM9&#10;5TtSrqJdUw5La0JTRIlyA0zPClhK4bBDmssKEm6Hnf0hYXJKwdNSJqExkD2re/vIlzq0lpCV9s6j&#10;p4Fbnra3blssa5gPvAkDsKelhcHj1GNxuhsbRAwWc15Lm/AudZVg3wIREhvTCrwIwAqS0oAED1Tp&#10;nqAAxJvQoUhYKa2yxuSlpR2BO14aB6dDci/NBHLxOfnUGBlBVY/CW5toZ7oJZCikR0aNmr8A8yYO&#10;vUQBS0qfkBzg+idSJx1PE2qKilsiaNfi5n0A+6ghXlgUFW3kgnS0g/XD/8Nak3/JQdSKB2EGnDY0&#10;dfc7h+9++8jJrev/9Ds+2Lt6RdRI4VucT27ag5ZFgyK1nkHI4gKmuTCIqdHKstvT5nM8xZGCpS/P&#10;Lk5W14Bv2b1718ZNm4nudXZ2UdEFNJ91oVv/ILXUn6LH2PryK1ynl2bBdtgxjVJx9R+9yGFnhJ2m&#10;0966rimheu9rbHhzaDghP9vXYWjP5BdULMyvGR3lJ6uGhwqLH39k/4nTEPcF6pWaF7AoYRbDLfTE&#10;WrloSWvvrCOjSb82Mxj7RxNBEwQkA9KgUyEFtMCquC7GJ8YVdcm1KQTNUdNCeo2TMKIcWK4cO1l5&#10;XgUFoCfIVEdNYU+CtuMuEKIJy4qTHdqJiynzNX27N6BjZWQFyUdBE+9MgekoCzU3NzhAGc2hQF3u&#10;O9n54NETnPDm3l1v37lHj5YiiQgv4LKhJgvQKj6PpmYy3e2+lDvfZR6lB3s9tMddOSVaG4n0VclI&#10;VSQk+0WT8reodFSotEkMxKtm6WN7PjypGrDnW4dul76JLZN95UvZrE5iz/aYxF4LGF1OcCz+afRI&#10;RLcNcxKEV0p+7fjEQ0fPPL+hA+gwSiSwOnx27PH5GXAEYkIq4Gn+F53yMBO0rZWBIuEhK1UNRVCZ&#10;ZyyMDWFz44jg7Ikl4QeKBwxWiVc6RFEmGuPpcmcgZj4cdhJI6Zxkv9ItUg/yLZMWTrX4Se6b7J9c&#10;hMYRZC788Ntv33n16qaRkYbpmW+sXweMDhn87or28w31CJI5EA5KO6LeO0qMptz2n814s1Az8/AC&#10;JQVLspGEZhOHLYWwz/XTkcoq4HW7LnTvvNDz9q7d2kEy7ORukSpIZcnsuUwS4aqzAzSfLi34VIUY&#10;8nwJunJj/tSpkydPn6RdOji7P/rif/65f/yzmsmlpd7+3hdfefHE6RO//8e/zzCOnzzW0tza2tzy&#10;O3/0e8dOnXj+1RfZLH/p1bfWDQz9p0cf7GlrSSY5tIQ0DBVGb6xO9kR+qNh2iUAKX1sy23kFz7zx&#10;7mhlxau7FWiKg69iHbOlXKZqE0x2ZlzqL1e1vDk/fWRmIiLDYgsmqqCKuGDuxbOF3nf87J7ui1+6&#10;746RKuHV9bkdTNnwgsz4HIBNXITXUAX4XGc6VU4P6NPipvqVT4o/R+ySUBEhJ51mF4GXRsQXrNlX&#10;EEIDT0c4BfwXrgcplHYLSftRJFBZGPKLXVnZxpw/cvQsGeuwxMryCjWmSH1DvLHeRc8DVQoDscHd&#10;Dbuhsq9bQoJ59VQL32sqleyQU890qjxBJ/UDR48yOnCjFLsa7uh4pSJ8aHjOUnYppySwmTikcvev&#10;Z3J5n2arLMpJ9E8Rv+fbkG3hRr49EnZqXGFwQ7FVWZIcTM8/KTlyzzHxse5y/DsXg9lNJ1Nb388s&#10;TUalCkwAWhfWtFC9hhgLHgjHn8TKUsYs/u5uGPa6OeJpJH+M2avpWC67kUVVZcm52SoqzcUUhGNd&#10;/xdVUIs6IbyUBWU0llFp7hsWhTJ2dJ/IWFZMU0ao8fOMQ2a8JeYhZa3gIpJyZrGD4itdM2fn5p5P&#10;nWDBP7wxCYqIml2oGFrbf/jsvgMnXr93z7uP3OXkEen9DgGyxBF/cB9e5ngxb+D6dTYpI4y+PXwX&#10;7hLg114xq/KWWiGmtQR2LIpiCvKp6bn/bCcfXlTZXdGQ4YpeyAjzGqJunKbZbGpZhdUXJlY8aSId&#10;7LBzfgx4N1nRtqbKUKi0LpHugds3ZdHadtyKkkZKN1XDzQivq6aD9n5R76pV+59/mQENr6MnQEvL&#10;ihVGwBkTl5eH8Y9ZAguHJNAZMODR/HgNdZ95m5qcJoGAysQkDm/csKHswfvPnj5777ETbKe+1SsZ&#10;DFi8iJkzft7wT3lR0V6Ki9pWrli9Zg1q1PgYeUxC15JShG9ehOpoDfqbJYO0EcGv3HxWDmoQECpS&#10;bmNS8R3aF4hLqKRvkgMb/u7I7dAh7pDa4Rlj9P5xnkX0qjBwLVKuzzfX7Ttm86NZuGyuc6kNbF3R&#10;/fjs8vKvrlqhLeaUf/EZSSs50EU7zhoTXanhRsEstZi9hPGa/SX5IAnPCKI2IE00ZoRFgrX3wOWB&#10;tfIaoBKte/QjseRO0smsHCU2ubxvLhegTkFyIEcoEvbvdkYostZ8wosXwnsJ9Acakhq13phjT9AN&#10;ubq6CptW6RT5hZXVtF6Z7+vrJ9evvqHhth231VTXqC3AuFAkwOKYo/GxCS6lBH/lSAa3xeGr1C1D&#10;iYvosTg4ONSxcpWaa7lSsBQIZeGJQqDMjZu3PvTIPqh9+sqV1z7xsYN/7cf7Xni+Zd+jcyPDf9zc&#10;cOIf/Cx/V7/y5Q0/9MOHf+pvvvyhD8Qn/BVVlE9euPDCvofP/d+/SnGM2u3bCRO9+yM//Pbnv/fC&#10;b/8W/6RoBj67PzecLfbgX5DjpWuXbqxd0drSPDA0eOnyJbx1fYP9crhXV83OT4K5ox5sETWoaQ2n&#10;TXUDIpCpBeFGQpHLsUMRPataJ8DsX+6DcVFh5+5T54+ua6f4lmlNDEK92XUdcJmic9YTaX5g7ap1&#10;ff1Pdp07W1czjIC2Bi5HuRFtxvWoWk64mkNKJbw6V3G9We3P+D87CTJ/e2gIov++9eshzK5JlbeD&#10;rmB0vEFwgsnlTWAmCN3yCovmn/yQbwfXruXN3nfe5g49TYRpk3BmArKj81DiQ8ixMjhHAJlkqDeJ&#10;/hxdN04IBiHJErVlU4Sd2LihsYIqIy/wKag6thJ0ZHikQDkLd+lOIeBC/IYGGG8ee+0NsB4H7rgt&#10;eIM4ig/+ybdoBSx0nCzuZYc4H+Jf4lsiLrW1dey+8TF5MNVhwBdVzrKZoNZCfhDwrXJkOEQFdg5v&#10;nVjKo6c6nz14mCL3v3T33qGqcm/KQghA3joBuJOshvDWyfhK5nZ5W8QUMeawXx4qb3imUoH27jnV&#10;TOQwy1q2hoI2/OrlSMr/hK9JvBw8oQ3CiHYk+U38ABkkWW45G9AwgQR13/LBkbHZuYU77r7nqac+&#10;VFZZPTAwQlt3AE2sQs+lngMH3usb6GeWCEqNjo+i+oWQjclkBUNbJqQaEdNY1lCSmWdNqw8F2uVf&#10;iy4c6iTnbHKJLbtTqMS/iPOOnCFeq0jR1fQV1tbUEocGeTcyODw9OQWwrq62Fl5PiUZJbe5urUwd&#10;H9zmQEqd1Rg/rB7QWS2OSDmgR4dNDThBP6QaAw6KAlDneiiD+qNugyY3oYQ0rSHmP8g4V+M6tGbV&#10;R99RJK+nucXJ0Td56/hJUGz8JPQuaiIxoP2dZxOfnZdTZ1pdd8KPSTEcOqlKE9qs/uUXSM4ozuI8&#10;CjAgWJXv7GaT5l3iSsIHFbNU0lQp3aP8PwdN3aZcVzC4XlXRHbYkU87jDIxC4rXO1jQbfzwCZxJ3&#10;ih3padHOUf0vhTqVCWtdT7OqZCNhj4vRuuwy5MeqpsWzG1onRUXwAppTJiqL9hGBVVLkcRbByviV&#10;Em3m53e/+vYn/vhrHZevv33P7vfu2W2ekMAAuC4Slk9U1E34YrloFPiEn6smbB7Pj8dpQ0XVuamJ&#10;61UVfStaN2/cthYM55q1nHDt2pWzZzsvXuxR8WU1VDALSA8/oBvQJdw5b2DtajbY9ldePfHIg1qm&#10;ODlguZHuo8x6I0S8bLKY5LOb+p5VHXxI94lch6z1nbzOtpYHLlwgm4b9U7jxtq089lOnO/nlxRVt&#10;YWTKi4ZOUyCcoetkGZlMqyk1b5XWyAp4fyZt/xyuxuCx3aY600n4IgKAoTRz1Bj2iVTgt0R4OMyO&#10;FT0OVZ6vcMzxynpQ3pK6dZxA4RsmlDf4VnkkfPZCJ6bEGiQSdB+P9/7D7Tyl7UnK2L9oyevmcXl5&#10;wOtoagGq9ukr13/w9fdW9/a/sWfnH3z4yav2yuVev6e95b4DR8CdMdTLHW0QeuzSReVZyxEYj+lg&#10;hSJpMFzOlDFjWE3oporzRMtkZ0qxgGKsNoz5kYelTirLN7Zgef/z5o4tWEZ2yJh5n0cv5NO3nR88&#10;QrYsxNc1RfK36YMrLQ33Hz2NOLrYVE2WcqkCSDJh3UODBCn1JocYEajcTSmx+SXhOlPHE3nSOcta&#10;Pr107LBjrvg2qZ1MCo+f1kNNxh+bIXPY3TLa2CYhGzgk0nzgPuQqodAHP5AhzarHbKZzuTw/f7a3&#10;bm3/wJ6ens+98greOsoN8JNvbtxI4fNfvuN2gMrniDlLg5Lwdtl+O2XCgHCsJVxuWQTs1vEv++gS&#10;N5A4y02Pn3ACANJcaU1/3+q+/uNKnpe/hiN8Rg7jBxw/CbNoca2+RAE7+fVhDZp/i6SFhf7+vlde&#10;ffmP/+SPTp+hHmr+iZMnXnz5hW+++sKps6dPd54JP0vvQN/zLz//hf/8u8fOnDpx5iSL9cMvvQGk&#10;9Nf3P4yTWtQRRyB7ndcXmpZanvkwT8jWFCGRKHZWb8xCbek+dPjUznM9f3rv3hFaLcfaWwKpLOf7&#10;1ksXTB12sc256b7KujVFpb87PRzQ3WAyGonHg89S9/OpETy0+1Qk/eiJs/uOn/7Nxx/qaaMUenJQ&#10;LCQMzlTyGhgoBTS4auKLlyPeuaKqiJEqfDFeJllF9KwLRjglCFUhFd47UBowe3hCwB51UEVOJqvM&#10;LcGSXChXy4rn18Jfv3LKqWad7pYhNt2C9+KKprW9g/VTs71rO+AaCqooFqXeI/zM8QH61lU41AZ2&#10;Q+XtVIxAOdt5xXlJM4rgnDGrTtX0PnL9hXDY8VtRWZgoDtalbzRUMtqdDLucD2uHs42P8KT4yFnU&#10;mxTNoCY9buqYi8XN9B74abZG2VA5n+cFc71iRYfg2OrOh6onUwHhbQXM7h6p5po07xKp9LyJGnZ2&#10;2Om2rEUshcS5gyqSrMyz9N7MSIoIT+xuZs/MOOYCNh6KMDWwcNUxAIrp2BOk91CC6UmPE3Or/3uT&#10;JimHyZbJ5iccvOGvDN+lN4c8SBkTy+bBD5g4NDOuGFsgm9j4laRMhPh4MNNP4lc1lWtIqeoZKlcQ&#10;m3hOiHeHAdmftpBw1Z38gS+/zPN/5amHT+7aGsufeOfg8EE07iZEmG9qYhLZPT0+xhiCXWcLqoEp&#10;xJ1kRsijFOviUQla5dp5DHikugrQ8bMHD/EF9S61T1x2gYMZ5dG0K+2u0PYPSyYVFbkz42vrIJbE&#10;SMhfVlheaqtZKRk3gtjrgjRtcKaMS9pgeFCFUsBwkgDk9xbrMwHJwJYaWzBGI6z5hYeOHmNiRzdu&#10;Av42NT2Jguo03jw6TTEMnDVUKKvEK1NVwVWxR4Bhyh6wUIAVEDimeFNvXy9OhMXbd586dfrhM13X&#10;2luGy0vx9CFeoQuVXiYkPp8HKI/lqK1vYBdUVFaBRBgbH2fQ7nOvIuAC/SfhuaQsjHQ5q+BhuzJX&#10;8FtRY+gkqTWlHcTPU4SdsaGJOsH8x46ObRuTqTfpqgZpZVQ0UFbQ1VD3yQPHeMwLTXU2BuSzg709&#10;cPgYF7mysl25uLhNvZTMri5ouFkkZ4n2cCPK7EqORAb5P8G59JfwVpftwVwpKQ0KT4KToWawUknm&#10;g+wEqyKy0jkMvA3FJYSqWwPZH+8eQUnURMaEc03cO1AMUwdvDMKNvxDnQTlcEyO9troGK4MEDsAh&#10;NJfgrNGxEVJ5btuxo6a2RvJLflxMzbxy0slJPbkxN+bgdPANHlOb11yUmZdzwTl9EBXzpmwgNcSc&#10;x2rV5rLl09baupM4X17egR//sfIVHfu+9o2Z3ut43Noef+Li7/3usyPjt/0fP423jhPanniS9/yt&#10;/77P9/zOb939H36NlvEP/OEfVW/a9M4Pfv+2n/rb3b/+a1e/+pUn33q3/vbb3/n85zb92F9hpwFz&#10;+x8GssvW/b/vm5euXTw6O7Fj906SWs52nrly7Sp+B6a0ohqTJP8GLeTRXIU/KgJbRxfpOUx62Xhy&#10;oRgFrzRwU5c0oUsNtQNNtdu6r/Lv4oXFu7suX+ponqyrluYve0geYv1WGfY2QYTIKni3YwU6w/ec&#10;PN1ZX6daV9QKL5dBJOGlYKdIyXa5ujnERsvdd+JjqT4f3+YcYracfGpkmIuBs+P11MgIYgAigXig&#10;GarCQU4YU7zHrez9LmcK2z/AE0Pr1sHu7jzwHl9dbmsLRhpkyXVCZ8iEUfJe7QpuciTFacsufP8g&#10;k/JwH27HJ6FNZe+VmJNA7TKBoDQ7BhBmYwxGPN++NkECjBKKGbj94JEtXef/4DOfQi/L7hWWQrKb&#10;6MJpSZQpjbzh2UfHVSMPhx08mlzYocGRKGkX/EFiP5SCALJolLRlcHYhzNnt0vedOA385YVtm7+1&#10;eQORLeHpUMDct4T3EUaXzecIU+Dn9CbBhScLGFOkkefJW/dweSNfrCmugIt2z07q2dPAtp49x5ZJ&#10;f5goL6FbSe9IOjCEp8epcDF3Fq+JEpYoNYphqNDR/MLWbTueeOqDa9ZvGJ+YmpieKSunUGrlsePH&#10;3ztwAAAN8kg9FNky5RXUTE24sdc3IxVkewyJZ2fVosCcuK4XPXlGh4v4FlmMww4zHGtfwMYZWrxQ&#10;nKoIzkagLAGx0bq0IJ+0EV6Rc5MTBG7VD5BXV8pSNItXckwENOfPNZejjhv3VRQr8Tepdi3yiG2O&#10;nkatakPnVVlVHiaDy2TnEWn3VMvxF5qlJzxsTK2CLXeeJCSitrWTi60s6RPKuX7snQMkaVHmiKJ1&#10;YOtiyWLVMv0t+yc3Od/QQGj9iXNdnHC+sdGqa1IQjR5rmuf0CpHvKvrJAByBDLBOjAcnX6X1nabt&#10;4LKsRWlqCjMhyayjkiOnxOTQk8MRGc2UuKt8PoJVUZdZDq9ch10wnkxRz1hBUPDijEtIWQkTnwwg&#10;vDdqvDBIhfcjuifAjSQaoK5ESifd/rSrNRJp3wL6EVINyK3bskvDdE713J1vHbz7nYNv3bXni9/x&#10;ZO+aDukSERf3tEho+mZSnGQt6mHZcSrYl58/PEQ9pZnuqfHD16+9MztZsrqD5jZgkyDP8fGxV199&#10;5flvvdDX3wsygCrB4b2NI3tkjdCuJT2wH79/zeptL78KmwBkF3w52A4QH6MuGJhLgYWLPMW7cP6H&#10;Wlvw3A3SRtbf5LDX/FPNTfdfvqw5X799MwXsILXHj5967Y49Kv9McVyyJFB6mEcrNJQSMJcvKK8g&#10;j0PGHt3BTXnS723EyT2lOHvUR/fq8BOmM/If42AHWjyo4DQ/Cvrn/JqaKoB15N/xyvbDGMNVxxuu&#10;EB0q+Em481RoHAykHYWJcmXDJuiJC2YTetMbpyClvD+ZWW0xWyYjo6Mk236g58qHLl6l0srX77/r&#10;7G3bghYTokuVRCaXx1l1rff66pXEh1HegxnNOSnEhJWYZE5GIoFUw2Yk6NCqPH1D/B0AlFuDYRmq&#10;tSf3IXwQDAsXXuzAWH69NztQd/fUXRIzGU+XyyWzSY6vs3Ny5+Em4/mmH6C6S89MHHYBl0b5UJYr&#10;Hy501ZQv3JjlfqRZoulXlFUZX6ayoDBtrDJIFsZaUCLIEreHnwl2BmN2VSkqRdqrfRPCjpkhoJ48&#10;TpojFowAh91No0vFUow/V3VI4jkppDwzJ+Kpcx12uRfMEHbZZFI7gObr3/vSSySirulXggPsFXb5&#10;K/fee66h4Yz9Sjb1DTC1gNVfxPHNVCwYEz9M5oSLN7H3+HMW/vJujy3Jq/rM2FIwn7FikEehnzaw&#10;1zt7etb09R9btdrNyaXHGOXsReb/vqBS2zRrKtwQElEOrCgTYNy2/KY3w9/iwVVs24I7fhUHZ0ZR&#10;2B98/tU1vf2/+eSjF/DWpVtA/40UM27nCAGHHGSpyugdkJ6OWuu1iyeNheO3n/3m6y/t2HJglbIt&#10;4sLJwllJzYaxvGQ3O+y42ufq2l6bnei5Ib4UR3gE4kZw9mye45O41Lq+wY+8eeCVXduObVwrfuE9&#10;LktVDruEQ8Z40p/rV9ng+VyMDvUb3St1osXII8EfURfdVyPsIeNfsfl5NhIXDNebSCV12MF+5K8z&#10;5sMSRXgub0OPzfJGLD3NRpEU1YAUQ+PL8ZqqD7/yHpNLJ4oYAPIrFNngw0Xc2HokX0w6u0BaB44G&#10;IofGENkbqdnhVdD0NMuGB7BfUl4s0+tN2nnMpz9PIoQxXdlSinlka+pPk6V0W5s4LfcN2s2ye9Ue&#10;Z2vGRDLFYLOlye5bWlRCAyLqmpJoZKXHhjPyOx4wkQKSL7FktAK1D99pTNo9Ai5oorxeLBCb2k05&#10;5LCDVxereFtigceD2SiQxA/0cnScCPHnT+gSWwIWTEhPUK6wi0LVKRscG2NgCAjRmH3V6EtG9yT7&#10;JXdXheiImcyOZC/8GQ67eDpOjm2lnevtrLnLOZaXJpo2+MioWkuZRnpjhrlO2D/zyAC8JxgkdCm1&#10;2vr4kVNPHjr56j17vvzkg6M1BBVuOih8k4T6GMPCEo0ssXmGB4ZU3Cs9YmxiPgqtS5dI+F0QlSlF&#10;ID77a2KsvI5R+DU/f9/J0/yaQFqSzRpFo2/Mg4LhqVVB0k53zaQJLHIiMvLLZjUcdoRqkbvKKwxg&#10;Joq+I3BoKYr8Owyg5mSyYnUdObIs0uQgCm9NsQJUqvxTUHSptYUM2fsOH+b0roZGlUm2EmpteB6l&#10;paIStUdmG1+BpENxdCWQG5T2AzuA5Uw7PObkzJkzPPuWzVsmtm46ffL0h987Aq6wF++lM/3DLCF9&#10;F+kLJyL/oKW1lUdFceITMXophpIUTHGAc01SMh9cNZfqxfleI/nI8stUjc1/0tIRFBFsR73zGsmE&#10;Fhw+NQzCYReUlnCAIBhZeQkaTHtXxkyceGOwTJnpj586x0/ON9YFaz3X3MQt8dlxC6q9CPVjegBy&#10;IQp0CR6BVuBdoUkiqXxkoiGWNSkpFwpo4rOTKxdQsbiHV966u4lK28AsWAsWz6v4PI8cqqRrAzlH&#10;IHEcAxBP9G0Jcd/EURVnjpiTK1oRExxQekOWIIAAkMZE8Sg0xuEUeiRfuXIVT96mDZs2btqIU2B8&#10;bEzF1JWHXcTE80rRHMjqyuXL/EqGKN6xcLOCAi8qwn2gXWEqoplpXX09tbS5F0nW6vsU5ZJv3Ljr&#10;rrsBXTKc4z/3s7jYardtL21pOf6zP7PhB3/o/H/8D1t/8m/csm3555G/+3ea7rt/xYefXvH00yjo&#10;Y6dO0Xp181/58e5f/3V6s6545pmqdetO/+IvdDz9dGmzQneUk3v/Rf5X+eQb3WdeuXaxY8WKkupy&#10;Apnnu88j7wBA4XdmboEHFMg60bJqI8nrQMlIu48lCEUdWKHmmkalELfOKxhoqO1e1Xpb1yUiM/zt&#10;OX9ltLF+sKne0l00FzLNCYnCQ0BOMJfTIC7nFz5z6sz5hrqhcuBKQiTYo5ekAYWJm5TISVlZxt7D&#10;jZu7NYJ7R9QvePi5qSko50Nt7dD4mZGRoCLOIdYFXQn9IJi69BlGCvFAwOFe4ecXW1p5vefwIa7W&#10;09TE+dxLevvctIeZJO6EhiXrh/6TmaxPFT+pTCrV7R3jI5NBgbDjk7CSwmEHPbMpI0iJU8Y7SNop&#10;oFQGhp8RZ2JIqET5N2DHnEo/Jxn20dfe+NMPPjGthG4hDUPYhYdOLAmbWTXW5VsMgyK8PHw+MjbO&#10;J+xBerbAURFeBoY7edJuNVGF8qhUJpRDELikraAc+Z9//pXbuy8+t33zK9s3wzQZNisKzw+bwb5F&#10;x3/EFqSkiX2Jp0mJioUL9hjHuuKKj1S07i6tzbbV2pLKF8Z7fVLC0OKrjAAig0Us3/ZUXFC6Dk0O&#10;ja0LjFgCpjNlumKA064ZSxKWA1lWVlffeO99D+CzI2+VaamurkW+To6PvvPOOydPnkC+4jWbnJqY&#10;mZ5FRSR9PNaU2wffj1EhSXjD57CycNiFcsJUhiszRDxXUKJEWVltTQOBjaHBQeZW0TTVpBPUprGu&#10;znXE8qPrCL/lFdJ16RotfaTccguuSb0AVT10NkTEmsJDwc9BpgvS4WKi9smpJriE/rwKmEhvD4ed&#10;tUORh5s8S3mzky6i3WL2qTqTGRdhBehxUnMjSGvUTWN3d1+gaB1/2XrF/MRExRFXkMqxsNCpDjD5&#10;+Oy6GxsHy8u8hF5In74s7kL0xJr7/5ESmyHslBJrRcVOPuuXbiCL3iUyds96FVx2yryuYyVZhVnV&#10;mHVRUH2rlKARvH2NsJNxk8TwQgHOyC+lNylSYcY4nT/t96KMOjtww18UYV7bnjjsBHS4IWsoKW5j&#10;DzneRHl7AHXNzkC3kASvE+PjUm987H79nY8DrLty7b377nznnr2w5PA+SWJGRQs772xvCbHOvR3W&#10;Ve1XfM2A0fD8IEPXr1t3ob/v8uXL1VVV69evLy2pOnr06LlzXaOjtKWeh0FqrJq31NOUcpUge1w5&#10;iUsh0VA0+O2vvHbswfsTBcK6JbJexJY67MIwDocvb7smp7jIvfX1bw+P+BtpGjG3zORkaVnD1PSK&#10;8bHC7bfvwCF3rqXhqVNdPNjF9hbYN7sRCiCyBD1zdmEBkFFDE5XNQT8O/DIlQKwYq3TecqohCCLC&#10;hPJGnemVGC7Ki+cxEQvDAs1wdlVVJdNq3Vf+O7bfhQvdkA47Fj9duOqYZOQK2DqGm5UeiEtp/kk7&#10;UhpPkg7Le+/PRewKIQ75uEiIAKDsUIzytIEuJ9kPdH4AeW5U643Z4lIglzM733z3B985vGV88utr&#10;V3zlvt3zrY0FxVwdDf4Gfgw0Wyu30DL12BYvtjXcd+B4x+WrBx/aSwUenSD7C6gFDiry8m7gbkU8&#10;kTpKGwZCYwLhikcp3o03f3JybHh4YHBkgpx7zBucnPZYluUVlmBUBnwKssKAwtOpgjRiv4VsLG+S&#10;ZfhSxtyDL2evye63YOI9ZjsrgGPeqBM5NJ2SrCQYJWYVVVRV1uFIxN9FYFqRIJ7chaDkcltabKmp&#10;b+q5dP+Jrq4H78KQZVIb62qvXr40OTV95dIVSu3AHKMvBiYHdYsW8nUpeiuNjY5MjAMxEG+EI87M&#10;TwUKNmCZSuUgjMl2SUrMyEksLcNGsV4XleGYPbJI1nxZbCnH4A8xLHFblEhifiKGldYXE0+2JYGE&#10;iD+/R1UC4wmXWHz01Ol1gwOfe+VVEmD54+Kv7txBibrffPShnpamC80NYu8sIn2Boo1GUr7DDEcl&#10;K6TBJemsaCtULHEh6qQiTjC5FCYd6gIcTo4bsTo7AiRAJAcyRi++nIYK+9pbeY/PbnV//3ttbaFq&#10;iMGhRkT9OGshUKdgCuQPlGJAOg3K1dadzM5SLt0ogDrBu6gcdTFeGOdrsCL8PJvPTOJKxOYV/MAL&#10;r6253v+bT+y70tZKgyXGzDULwYopXTptD+keppIHThkS0kCmTPTdINmKh9WyKZdOfkZz98XF73nu&#10;dZrc/8ldu+15Tf5kYPuyur7a7tiLZMwpt5jPn1PQhU1PglRp4Q80rBxZWvjiTN/U3NQcNiYIGBrA&#10;QlycgCQqzkcBCIMS/h6xLwnagvyPvP4epeu+8vA9zopKKndwDpzJIi+VmmlB2UK6YbKD8Faomoyc&#10;F4KYauUr/EysY7GapBNp1dZHjaMRodRdXLNSZiZm8IiWFZcDZQHUVpJfwj9ZBEoTUQMsD6AGzME4&#10;bWjChvYseG1NE8uCb4UImbIEaLnKVqHhHFk5JVV1dZW1dXCc4tKK6RbIY+m+dw53Vpf1IUwXF3Bc&#10;kLdeSdV/jAQhYKlyhd8BvABXJjyHAkL+FNdTmBcqUeRF4XvNLZbkPCqE0IxwIElbGBoofHz2hRXU&#10;1nFKhTgtDEJ/yuZQuQk7rKQQSCMkkAP+vIQoHQzHpCKdlk3hP8rsBfFkr8qapLozTboMtDJR43ah&#10;bhdDUdMPHGFsYoxbpCZDhMxJL6wubyLbLB80w/wSBQynp2bYQsSYyksrJsen8ExSFJltiM8FrFdj&#10;fT3lwkVrqjzijcb1hdKDH95QeBxhtEg/YHFJ5DyaGclJSgvUzo49JENY2UCqDSaAhZQmKSTMJwxn&#10;gaVk+AI38vN88vdUP5xd1js4pC1vGQdbm5ieAv/EAJYKUfgJ6lJJF56WJN9apQp2FX7AmHEbC3Z8&#10;xxHcPg4ulb0JThiscqnIU6wCIfwWDk1MX4BbOJMCrkLCq14Fm42v+COHRHVcpLgzIOG7RfCUoJwH&#10;hJ8HqL6irHz/kVM/+NUXN14feOGu3W8+crvdG1KHte+LSspLKDpDKFw1UaA4MsoG+/qHBwdnpyY1&#10;JdJRXMDRYASxHXfZVCM3H1HLQ25BpLayYpi9hE1Jobc519VQD1rloWMneMy+Natk/5jFieMp49mF&#10;ZiKKrn2qBCUuqQpxtCpHWdGy68lhKJSPZV/V1TdVVdbOqFPEItuWVVGJF+0PdmYxMJuFqfnFaZie&#10;BNvS9A22qAqWOa2K++AzL8srL0aushkETJm/0NTA2PHZHasovpS3MD07RcAEQaEKVuidhUVzi7NF&#10;pcUkXFXX1rDM1OKG5EHJUTmLblQgCjDvKHHc1dk5MjzyoQ996HR1RdHhox3X+3t272Chh6kWVKiE&#10;oOmpaczXlpamrdu3Emzu7OqkuIHSLeVfBOeLmSoaSt6rvpKQjNAcq4WMwFNJBT1e8QIarJh0ixPS&#10;QMBswCbA90wzqszKH+x3gfAXvWqU3BIcAC7hehr8Kb/GRxYujrq9doDmdTc18NX+0+eQzLSbEJ0v&#10;LPQ0N7DuDxw+zo0ur2xbgFapEab0XfOTQpL6LViFiViYBRunhjWSDFKnkDSUpqavTik1hsAwmpBU&#10;OBPegde2BI4jSpa0dlYvHvk8nJOl4i9QmeCFcs3PTc1Q+VzgRijAqVgKnd1YZLLgd3TRGh8bqSej&#10;taJscXp2YXamuqy0prQct82N8emKYoKxpbBXaIH4AZuYJiJVZRW8ZwzOAVK5c8gS26C+kqpYlYyY&#10;RWhrbl61ciUugRsYu7OTYiPwfGxqQa9VFhjeTbriKI7uAXoSKENTLLYgD80ZSp8YH2MflZaXMubB&#10;wX5k/or2NhKh1eLMCj6gl02bNq1duw6C6Xvpxcnu7tbHHuv57d+6+pWvbP7xv3r6n/9i57/5P8/+&#10;n/+qpLGxfvee4B4zfX3v/dhfuvc3fov6QPzzxD/4uUN//a/xz6oNGya6z1/+z3+48hPPjhw62PXL&#10;v7T6U99ZsXo1CLv/dR12B8eHvnz2BNxgw8YNA8ND165do1IZ1AL5QHPQPzQ8q3YtgX0NW99ECS2p&#10;b6dMXoOgdThFWlos2228qvzoplW7zl4qJtOKSkbdV+fKyq62NcGv8ThjmFBCFDm7ULhIwEygTAeO&#10;ztRVw3k/feI0PsFLbY1FZYQDoWVnc5PMuKB0eHQviYn0z3xOrkKXApAGaTEEJ9I24M+2qiQpMpEx&#10;nh4dPzM2/vkN67fU1r16tV95UUsgkpBE9CgrJzCBx5jH5IpK5RacE7umADsPSMG5+lqkH/XskNMX&#10;WxrQN6uqKmRhWYEU87WjRygefwJbENwfsQK5I2LQjzCmlEkgkYvoQasYI4myrHjT5o17d++cpCbZ&#10;yBAcwfW14MMWuSXiSNZsKYuhEqr85RNrmM+voGuo3Jro0qrSIA1G6pf1O3wQlO1/9bWxysrDd+2i&#10;eC/EDBfiw6QCA45ABzxYZFREtpGLP6FvlNDcYnRkfGaKNHZKp+WNjUMUXBSlCu+rfLNJfQZLSUle&#10;B8aWMAso6V1SvP/k2c9/65Xhqorfu3vPO2s7MKCBb1P3INwNKkpvV5oqiHll+IO6NFNmdinIXBYK&#10;GhV6xiNljZ+obEPPy2R9vFlTWvnuzOisypq4brosGlizeLXYMlY5IBtsV4GwUf1BicLUjMFxyR6N&#10;xbMqAg6ISQCelHsgpRPByxsWYGJqprG5pWPNKugWNZtKtFREfuGF5672XqWTBN5OenoR7qEH5tTU&#10;KKYkKiPzJcURQsG+kxHEtmByysgnQF9lBtlU6JpLBUX03EH9UZt1tNiyijLIEFrlw+mlnu6epvom&#10;Hml0aKStoaWmsgaJXqlFoRgo3qUZuDpzzwIE7DtiNkGEcyisbDLycyUKJNeU+gMmy6umqrecI0id&#10;O/5aVZBTTz9H7iiopTAdbTAExNG+x3dA0BrpJoSdfaxRpQGzJfP/cnKoZGF7ZupZ+Fz4nOSkV3Zs&#10;oyiEnh71AuNK9fS0UxCvcoKpXLys0SiKo8/zC7qoYbeU96ljx7obGsYrKhF4/ME3onAql7bCs4Rr&#10;UgW1I1NE+56T1KOJx1EgAVFk7xuLjGbO2HAIqNpfqdzxiEUSikk95pFQPFQfzFj5sIPkV/Ihh4AD&#10;86GX2qUZjk2e2niQxDWhohHBJ6W6FmIBqsuZVkjVGmSsMqlOmnAFILuM0OfR8PNASZZWkrqAJm/v&#10;hLJidS9l8cnLpzQhQuAzU6MjQwDfRkfopV5236Hjt7/13pt37P7ypz7Su3aVTF2llrnuRwp1543G&#10;7d3LfAbqxe4o2cmwO3hOc1PD5o2bWlqaKSpCj1PspPGRKXaI4mJS3UppJjY5Pj0+OonDre/6wJga&#10;Q1UQNpBejj7vICC+ZzFAtp7QMYvX1qy87ZXXIctLqztYHkgIjWhyYgL3KEMSPKoon+YtnhIekB28&#10;wNi7p6e+e+VK+MSpkSGrXhCiTGI1+iwuPLVyxcNd5wo379oqAlUZl9JHj5yEZC6taFOwjjgzfus5&#10;+32KnPM1K0QmdV/UJiLBjik6EY5Mlhw8BqfhaIOLhjkRHpZk1lTb7tbCAbjG7ZVDHdEURCVU2a7u&#10;zBBE/35fhqy8b3eEOy9ubdpKELlCf9qffcu3lWc67/rqC1s7uy801n1h27pDa9ohZgU2HXLJhh27&#10;MRxIijIVFKy62sc/zrdKE1VedIrwSlzUqedYKmCgY4xEU2E+cO9lZY11zZXV9MzGbhTtcw5mO2Fh&#10;1YpK/QZOOk4qN1pohEshmczcN+//XCAelUkOm1NbKJ1JIQQ9LQqm4QaQ8bGImQWLg3akxSqvWzFA&#10;yZzRoeGZHVt2vXOYRTlfXw18FDSiQWDFDz+y76/8+I9/4tlPove//fa7VDdQuIDi63gdlJmnyg8q&#10;fh3bWZs3QA9+jqQztJCyqecxdKOQH8xXnH/TU2cLHj+JVRbg3ECi9Do3Q4HSXJ5biGXfyVPUZfv8&#10;q2+sHRgkB5ZvX9u542Jb6+88vo/G9j3NTdmUJiPOqUkZilrMZ7jAAwAl+z2SaFymPc6Jn4e3Ue4A&#10;s7b4JPcQ0EmfKoVPLeqlBUmj0x5uaOBHuy9fWj88jM8u3Gqsr6xcc22RUFTp5v944syLInM+ZpzB&#10;OCiiW0vkOBkqhqHsv7TiW7ZfuMz3fesVrvPLn/wInrXI4jAblBUSw47H4ZxwE8CRPSHhTk2iQSKz&#10;NPwiIvSvOq72PXys80t33z5cUZ67KMl0xaSFWzZ+6xiDC8jqYLQby6ofK2/84nT/cFJY036/dNeH&#10;/Y8OFJ7AcNXZc5f/2a+9tPpa369+98dD1marwBuMWGWvRJ1yu3RD25XvKNf5m2YgysNuYg7wfJp3&#10;LABlIsgFLla9OINc1DIsuXI8WuDHdC/vd82OIGa6aTKM4KmuWG0KjxRAJaFKZKtEiI68pfMtjQRI&#10;9nZfgneJFHNWkxuxAUVaGW4x6JbxyELUrNmLbvS1acmx32X6zHgvSkDuZoz33oDLAeEgjFgIhJFn&#10;/dZDSma6I+KEeK1raIraOjKufUTscVVHe7xBLpAlwefgAkTJNxR7AFBIBIzUFYYDaUCSE+RTjI3D&#10;eqLjBF/BjrQPgiQNn1HBZ+8RD9d+OYdMtQRKBGCzoOIG1JEXNwaUpu1QrZTkWDwnizo9SoRaJHhd&#10;mFisgeuDOEOWa/p26CdygSl+ECFu8dDgjJ4Ez4PhdV7lCKyFMy6C6UmsInfSstmLdY9DpCKjbXny&#10;g9TjZDTC2LBB6rHR/JQJp/VtU6ltJ3sEBh47cebB9w6/du/tv/GJD1xa20GNTKZFqFajeF2yWZbj&#10;6NDoxNgEjSwnRqkzPavKnuJsUbUxIb6EN8a+dqV+7aN0Z8V4REI5KefZbu1bTdWzAlq3s9y9q1fG&#10;dGm/q6dNWjgtJSpdObZnlGUx64vUJMYrZukMHaSyPFlZTMguZhGJhiUWyldxEfWoTWpjqvyukqCd&#10;MiN1W7F6OYa66muhpY+/d/BUdVUfZewM6AhlRpp93gJ3z/QcrqxhqAGXkGUKC8OL3LCMS6EXPfzw&#10;wy9WV9z3jRdAf7/ZVM/g+S3lO3jojXhlNm9ChNNOfHRszKWAE+YfGqTAPFYCVK3ZYklhOvXWAEFC&#10;0csKOB5EK5pRyQ4F4QN0oLkyL4qlyeSU10hOUjMey99YUq5sBE3Qn3TjNGUMoSEmVlSkJl15eY+e&#10;7OR35xvrOZHPr9DLq7Do3gNHuCBx4tgO4jlW+oxHTqgadSTJP02BdLoVGjzgOEVvlc+uxHieyBoa&#10;RQNvEASQDYunhDVI0+UsvkJJQ7NWLQWzGi2hWYRCponw1Tjw2XktgODlqfM6dipukrkbNfgshNK4&#10;AV92aS2JRxiA2nF5Z0eUMLY0nwOc4LdcnoeqJq+skp8vISACpysrTbhrj8t8p7qicmpyAjUKcwHK&#10;mpicYA6bmxqxbjhjehrMVCGZO1OqiT/J1cprqvUss3NKK7Ok2G1nXP0dd5z7lX9/+Kf+xujxY+TG&#10;rv/+H5jp7X34T74MioDKdFt/4iej5dTpf/YLfLvmu747tl7zgw/V7dr17o/80IYf+KHGu+7uf+N1&#10;Umuvf+Mbc6Mju/7hPwYu+L+uw+65ketfP3EYq2nd+nV1DfXXB/pJfHFqWwHxCXaTIHNsnSQhJ/SX&#10;xG0nps+2MOFl2qqDr0T/TTygwEqK39i9ae+ZntI53Et56y9dx0HVvaI5uHho+/Jz4bpzKnSk3lPG&#10;jlV7vPMcRHOJneJiDlK4EHTiHwtZC8OEiZpFh8i2vEispOy9FOsc44ub9s/M0H1iS031921cd3Z0&#10;nE6ycYKVl3naIPBPTtOgBLch+qXDn9xAH+bbew8fZTZQj4MzBHO45dZOEQyBlQox6xZyUISq7IPd&#10;wj+ltzOw/n5uYRM9Uel5Q8zGpo+rrjmTQzIzLXhiQ1/RVgEyXAHNnkLpejSa2Nx57sWH7p2oUT30&#10;0AFDl4uHTVQXnEaOVYfc0cIBNdIxLb2RDEAZv3j3slorzgyw1pDgJjyY0kpZ9E+c7Hzs2Knnd277&#10;vXv2ggQXYtHCKFTH0DPCX6bIwrc7nGmRyGK+31/e+HhF07c9s54qgVQknBXC0VMak60XuywzhGNo&#10;aIl65govobn45FBCkyB1WAqxZuZFAjMugGWjONXQ8DDG/tZt25ifr37tayePHxufGIWhwZegYNgP&#10;k4XFjASNic19Cv6ZdDVNSTTIRkeg8IzWjFlCBmEXX+yhx0m7S3XPCztsHDsqHx0hWamAu7L6AT2W&#10;PWVvLEQQ2yrWSK8uMKXBODU1zB+2tixed5Vk9VW4A6+febdKnRjokGkLHnw0o1L2pWEVticiic4S&#10;JGyi0MRjH2WbIp4yE52Rhxv/zKYo/hn7IvZRZmtEUzJyYzcMDj3R1fXNDRviFqgwcXK6kIkMxlcU&#10;OyTxvjqTnpGpir4mQ2xLFXvVc0PcCyc3j4DQZB5gMNpEvmLWFtZGjV5i3lwwQ05ez5JLNPi5w+JL&#10;KUdMMQje6bdWoa3i6aeabMAJWm4pqJFvlGJZ0DTNej1FKoSvUTJl1MoPFRPfGndVdV5SH27ceKKz&#10;5/tffYehndm25d17b9e8JbqKS2cEKerN8h6KaY/5j6XhshPjE9yI8BhF8XCzAXhX/8KZGWQvxE8a&#10;BNyJvM/r16/zit5FqVM+wcSAT1LpAIAAMyA/VcCZxXaVRRfuXW6x+9U3uGnf2tWcALaJ9itC7KrI&#10;oCc0TeJM1jTZyUsfbGv/8tUrYf8mOpZ1KijkalND4aadWyFoVu7KmpUQxCMHj7559+1MFuPG9aYc&#10;ChoJlTozXIi7OZglagHsFPZGMV308pkpFUdiXdgDDJtPhCFI8rwcJZUVo/XGLPZkJVV1eFTXi7/B&#10;jEVOKGMKBTeU7Ew2LJN+QiDqCfj+v3CjyopKSgDHHCSZqmG989y8okGvf+G1e77+YtX4xBu7tv7J&#10;nTtGquSqA1soPd7cPCgxrIXYMEwUw+OfOzt7Vl65/vKerXzLr5QvkQopYUZ4dleaiqLXKGL8lNkk&#10;aY09QyeNitJqTYf3KEQEGDR4VlTMBqpnRK66OoRdradNGXr2Jtko3+7zjFDtsQ/mpZsxVMXT2LnF&#10;ZfAuI5ZhmsTXFHtmopTEzopjtBjFTVlBsUvz7iutDSs6Vm7Ztu3DH/rw/ic+tGv3nnXrNwCc5hcH&#10;Dh0iN4N4MQ9NVgtJIfLVJIUkQ9RFtcyYUle/9ObB/R67NJPwEbokcpC74kHQt3A6TjCN2UB1XcVs&#10;vTImqDyEdKPy7SMnT5Lu+r0vvyw/3YDq0xH6eG3Xjq/efw99uC/TijuFMca6Z9dJmhCm2z++FdMR&#10;97NxHKRl6hK4wUw4Tg+GntJP9ljJm+SOFpNe6sSjl+hbcvEtdrvJ994rVzaOjhxc0WGXkMMQAVQJ&#10;lV82l3IY4zqSLoITJftdsRexMeUQOZsyPH3aBREq1KawlgcRfvYbLzH433/mA9YZo6lNknEAxcQg&#10;Y5yhdUnZUmlDqWgSbPLqSeGUfmNQZDDo+OFH3joyUln+yk61Scq22M0MK2Gz8n96onkJ/hYr8mx1&#10;Oy2jXpge1M5Ktcbc3co5hpQmMxkXf/jQiV2d3X/w0aemGuuiK1bm0WNOMHZV/FRdC+WIMdBL1r0D&#10;IGJf4Xc2H5OkV3HlWK8ch13i/GKc+Ket+YJpCVKJcr9+HD91mKSaPkO1IiNV5T8lVHkTeoM0APNA&#10;rbiforSkwpVQQHQn8o03nQ21z759hCteaiPRLBGHCdmH6et8HH1iv4ooRBf2vyw4M8nJTbO1SEYY&#10;+gT3t7Upa9CXFvXIVJYLTI9gjYYFljQSx0wACNkOShcocdjFVs1WbWBoSCJQGWHlIFr4o29dTU31&#10;2PAIaZWMH1RRRPJYKaqcVJXX8pwBwWYGXMMuqdNne0MlHVidrDaH65HoEFeKEKKXDgK1kiRom7ZM&#10;GO1CtakjlYjWuYT6s04s16ukiyF22kQhXgQ19KsZmwIfciEpFCxBicZBYETqtUw165c47ELjifUI&#10;LTmkpAkm3FiJMuRvlhF2sUDZ7MUyBSeMg/dGP5nccpiY1sKp32YgTu0JA9JApHiQYF8SBLaXiB8+&#10;cebcD7/29uqr19+6986D++5XZw41W0PBWqJd5TSJ1uNOtlY1m5kJgRSmok+x3EYBkELhc01bP0iO&#10;m8eVHsw0NBG6tSuEQWIuBpyUS/P8JKwY+rvc0c6J97x36NqqlRP1tTqf2TZUL3muXIGYNH9LmBVU&#10;oQ7a5eUCigkfq2kPh13CqP25RLPksurWMHgpnrIf1WvOsWLfScWpSqPWrOviqGGCkjrmF/DZre8f&#10;fLLz3JdWdrCHsckR/TNgA6an+wf66S8xO6PiO0SJgdER36ZYj9y7cisnCgqZCiwVyhUDufPOuy40&#10;Nqx77gXWZnjDerYDXunNm7bSPggSunL5yuDwCNFTlBYAW8rdsOKBMiYJoEoCYvDMJUPmwbG+ONC1&#10;wlJSEN5BAuYcXh+9d1kIMb6obZQquCFWyPEKvhfaTkyUpj2A3k5eDodd8BmIXaaCq/hepnTd4tK+&#10;k2e7m+ptTmvpLne0cKH7Dhxlnnmvmjb2hmhr2C0YIkZoxlTm5vINsJ8cPLyeiqop0riIK8+ODA+q&#10;BJIKPKuuOGgOAZRVUdtuEIFK1Y5JquesCo+GF9KCC7+bn0DWC95VIdaZPqLRcsZZGrLV62tquD5A&#10;DeV0MTxXs4V3i4+YXTh4Z5XLHHByYlw4AslDJXyI6mYUS8CAsSZutK7IKFp0LZE8phwe8qmFwpvl&#10;4bkN9MEz8gfhoEk2NjRwCuljWFyNLa1yy4ohS5+EKxJwXblqVUl9PU66TT/6Yz1f+MKGH/qh1sf2&#10;r/zox2BKNdu2H/+5n9nwQz9SXFtLNYe3vvd7bv+X/6q8nWa+3qMFBTVbt3X98i833nVX1caNqz7x&#10;7Pa//XeGDx+qojHt57+fEwa++MVbmrfGD/+CH1++1nPkykUMjq07tq9Y2UEC1PDkOOuldgHkxRsi&#10;raqOQgnnBDBSRqqF8r4I1hq7Ix45c9jFNnlr54YdXVfIWmebrL4+QGfos2s1t5KZwmkvqp2z2rlD&#10;QrI/+c3F1kYo/7FTnZxm57WKmCggYoDoLaVdMn5oleJ9TF6fJfI3xhOv9Ip97cr1rfW1z6zqODMy&#10;1jc1nbkbnAMkViaArtLZlHWIMcS1I4rQu7KDkd9/9DjXudreFv6vhFpy3IXhaNBXpmpLHA9WVkbS&#10;kTlAZ9xaRTwwYicng3WExccbbkSoJ0JoiqJFBd1QM9zGmr0CwhRdCW+mvBgy7vWA7VevPfTiK4fu&#10;3Ht284Y0XGsEXQT1bVSLvYvtW0kJaje3YRiYOQoysTp469CMBTY2NE07QppSqAIWlQrpMOjyqvL9&#10;J84+evTkC7u2f2vHZpQCzxugrKhwYhUxgeF7hq1rZH8uTRtW6fKBt27/n+Gti5PWlyjL8pyzkj1+&#10;vSS+uTQTNi2Cn7on0sBY7o3ifZBxajwFX89vbm6h0cPU9ERPT/f4+Gh1TRW+uwOH3psYG+apmHvc&#10;L0qenqYJBmjIomnDem45LCYSYE1GLcmceyrZTaDyHdEsUCSpvKK+rlER2YWFvbv3rFmzpu/adS6C&#10;WT4zNYbkFastwVsHKpTSseLr/w95/wGlWXae56GVc47d1aGqq6q7p3umuyfnnBEIgAABkDRFUvKl&#10;RJEieb0kWVRYV1qWLVsOy+tey5SoxCiSAEiCCCSAyTl1z3TOOXflnNN93vfb51T1AKDvsq8tUj5T&#10;U/3X/5//nH32/vYX3i+pzJQyReRLc22+qFKsAEhrOA6+Uy917yM5z8TtRRKK7VIpeSk/4skCsAT5&#10;ZXJHKpCoUQxexKnGBcmo4CsKpvIjKTHEdfBD+5UJEDqO7Stdwu+45YWVQ0vNMNlCY3TAmV5HkgHf&#10;cMau12R5mTKXvcMjtD3c19Fh+Zv2XeCSaaN5qxmty2zrlFuFQJfXKnafLAf8T/YsInzYDNIDyitU&#10;QXVqhnEiPQWsh4liAFRSzEPNIPoodJM8zUF7Jp3giDKUgqKIcA99MnmktHKKdjQHjbA6IAhj6KTj&#10;wZHpyjo5ZcykFPHNUuNRhFEinRUHqOpaIELE+y4QZ/NTx88+ODD83e7NLz724PDWLagAYqo2BlWf&#10;wHCqf2uSEvez2m7ZGnq9NExYMJAcaAWhtcRZX7lydXhwBNE5OjIyNgq0BVjNMco7KF3gVJwfWfEh&#10;5MGp3VybuBO1t2egKWUNCM/ENrClk1F1XLp8/o7djIOsCAA7uRiV+KgiObldnG8/rnRqYqK3uqap&#10;rPzE+JjW16vhqdMx0VBX3LNrG2+pXWt5+fWujQ8pnKroSke7kEZi5RxAWG5myyjd0kW8b2R07OrV&#10;q8CN8kpMTxMoxxSEW8G0l/r0xbASqsIHiV3KoQF/VN8NOrw00OOlVmqZmfjaMkwxypytpN0uUvjB&#10;EXb5CR9jECI/K1BRGnzLS28+9Dtfa7t87d09O/7o+UevdrQxI6JnQXbqfaGYWx8hnnkRIEUAdiM1&#10;VMcs3XS9n3W7vIEM4ooouhyVt0M+xTxQuE6V4PEDSGsUCkleRl1tLaW3WH62Aoogu5q4VOWWSr3G&#10;IYziL7gqhF3s/7zrd/5cMTNr/1z77PaYGGtYResMfBRXsFwVpHWUljtbVI+m+G1UFhieQuwVXhei&#10;UUHWBYW06ukcGn3o+NnKX/obzz73/K7dd9y2e09X19b6hiZi9wGKIInjJ05Sl7GDGrpsPxDBJZL5&#10;1T/S5o/iKyy0gsOkjR00KhpP4kKL49m2uu8usTnmkq+CZMAaVUlPFAYqBOcjJiT/zXLw58OHj9C9&#10;4WfA6bK819dv3fHmrTu+dd/dZL+Oq71DGpnYd7bushwy1xCZcokOg0tlP2jhtv9dmVpfVV6XS3zf&#10;JINzSZa8QLmelw04qEzb08w8i4jykiieffliM8m5K3dcuw5md7hzc2ghJLfCrURpDnJVtalydTVK&#10;ZkkkK9i8jMKfq3whk9Nhqca8MZOUePsbf/D1ibraP/7RT/NmNLWRhyM6V3AYsMuXhpvaYFEvEs+V&#10;HjRUpfjN+cEBwvzr7Bt65PDpP3voTkqvr6Xe1fnxzGRjDV1Je1ApuT641B1lqu9wcHFSXCurYR9U&#10;kV8HOlSYQwjIokKe60def/+tu3ef2LlVtnbWLEzWuA9dOULqomqSA0+k2LlIv1WqJL0saNQeUBI9&#10;A+yi+IVAN8e2MIwofSWoXTa+5p+RWIeIHaDDnDHJEf7QvVFqTbGuD6kDniBJ5xAYDuLGxSej1IUy&#10;SG0TQgBL848dOcPlrm9szzcL14mIgBC6jFAgoGPCYcMh1jRDnBSInu3GmJA0vIyfK3Asc4/H9YNm&#10;cEUHbwx4kTfTvKWmOWnXBI1pirIusR9jXBTbjiqlXAQBiVjBqcUxNjzMogDMRWEd1xFyO40CuDQG&#10;MDXjyOvBB0s3o1ptRhkYsCBUKykWOcyK8m0HmOmJxDRp5bLc+UsmLsMCsxJipz9Ze6RBKvZhUE7R&#10;L3xP8yO3sH+SvhVaGfk6imMVEKoYadA69q3bfxTZIcXnTjL1m+40ErxNuk7O9AxQr0bVWWNKRK3U&#10;44xH5S8SMw1CynZZvCmcMTtiveJAOY2l1X6MZKosBNp6jAkzqz/IcJ89fe4T5y9+Z0vnbz3z2Mi2&#10;HpKtRf2qsaCKiZMT0+MjYzS1FGaHsTM1Uw4DKi2jPEJtda10caZa+VV4xZN1FNZJ3EnjcWRfyFbu&#10;nIJJi4uBsYKihK2siR+MEi3XNnbwDHRlpVf7OAmDSgZbrUGZSw3Rf6ZB5ixOHvNyTBEZqzEzchY7&#10;sF23U0y4NW+mRiVmydEMCE86NeI9UquYP+3VMgLkDXin8gZiOREZ8v669t6hkfuu3/hgA04gChjQ&#10;IgJgkIxSRY9CzNiH0Dm6kwxOQkXQRz0D0AqAHPsRlYg4uDfeeGPXrl3Nu247ceLk/QePYE9eaW+l&#10;euOmjo2DQ0Nnz50dGh5m5EbcZEBaLxZgx2jDCa6ZJrpzRSmTXJCWF2w1uQazIDg9D3o86LYM6Dm7&#10;5cUOYlN7zyYO6UXDp5i0YbOXBJKu4RreF5kMYG1XibOQ8JwWPvrcvkOX2pqpvykGW1hwYZ1iSR7a&#10;fxS6uLqhw1ThsEQhbqk2uWw7jDp32Uy1b5xiD6WFU8W9AKhLsADl0D0QrRubG3tFdUqQYkCy5nuY&#10;B7wIjxKfujuHgiRVFdTSC7VPAhMerrKkczhqyDMglo2bopUBMEeGEcgc14Wm5S8TeyADSa+dlhSu&#10;Vld2T0CD7DrWB8x2cnLCtXTCGUMqsftUJxNDmz1xG+oxyfe2Qr4g59bWVjOng/19GDo11VV4ucF6&#10;oUJF6i0CnY2QkNPc3ESJRNXlmZ8n35Zeg1v27OGJpi6cf+MzKkt397/4NXsaYFKLF3//9wbfefu2&#10;f/xPeOfy1746duQIryW2Zmc/+Gs/S4TdyP6Pzv76v7z1H/2/QPQWJyb2/vxfp/XEQ1/74zLVBRNg&#10;l7OXvxQv+uZm3yle7J+aInLqrnvu3bb9FmImzl64QKSQcuRLywDj0bmlEENoSlcMWEYkn5ii/yHE&#10;1gZttI0SlQfOThJjWClOR9CLfbdu2Xqpr3Z6lr/WD462j0wc37rZ9ruYvvAoY8fKQ1GiolBpymdD&#10;WY8eOc4VLqxrs2ks+oUtqXNNduTMnBdpjGuU3pAOFuzp0GmhB+EgWVh8b2CI1z+7tZsNfmx4JBij&#10;Uj7NZq2yKbXRRceUA+G4IZXWudLehkLyyNHjjCXwuzjyi3OFvFy5BVvMn1Vbuq9QZMkuLgsQuh7L&#10;EFe8jPtghHISyryCkQ0cWGvhO/qJIAyHtUrzcWY8/7v6jZI5xXMefvnVqfra9597UvzH8RVi1I6q&#10;1th8xGNmZlGK8ILz0UWBI1QCe2DcqsDyMPRAMcxA1zhBefUlW0dHf+zD/befvfDybbeA1nGm7mRw&#10;EHN5DVoXiv1qR0ETyOqKhmrEm92lVT9Ws+6uivr/zT3VU1794sRAhsQGQ3Y5Ia11XC1MoSwBwnqP&#10;gKzsxyTCO6qX76eVjiMZx1SvkBFMT+ECPKYUdhwdGzl99vTxE8cuXrq4qQMoGUN2GtbJHrAI10Qj&#10;vX7gmF03Jh05wUjWO0ItqwupcxAkyOXqqlqE4/Zt227fvYfiYgB20CFxTyqk4d4dXgtryKyZLE0p&#10;EPaNSJNTsRo7kZIe42LI8rsli0h9JXguWL3WSO5BrZI2oPX8iOzRgyS+zTt2lhNFJFnhtA9DVHAN&#10;aVDZwsWWXDsDa01Xq1RJB1urV4ufZF37YnvGO3wXTSGFStA4aMOGLx85ArF9tGmTV09HrkethoYk&#10;ZiCsUHWbpMZQN41QKqmcPLIy5YmmQkDSTX4K9+EssCNGBx5WDqZJok3KcHqWCJiQcaG8k6iB7kf2&#10;Usd4s3zYVWYTc6KM/mCEPLgzH9hpiG6+rNLYhMN7S4LHUTtlkobc4/JfYtACwKCrg0jgtbfgFmCH&#10;pEbx5t7Pnr7wE8dO713f/t/v7Dnb1ABJVNfUQEUiBadjOj0mSdNATtJ0Zb0NErvLmgRCQUSbgc31&#10;9w3SFEr6nj0Es1F/OCuMDg+JGosExPDUcAnXoxMNqqGLizBqvWyQYisx6fLWEwO3Yf3Df/oCA7u+&#10;sUPR8JNTUjtdQyaUz2AFqyqrdafB2dmf2dLNR6cmJ1Jsh13LXo6i4p7b8AyobDyzqOQJUk4+2H91&#10;47rB8lIGpRRvVVTwytFd3io2N5iYnAJ+hOyBGIFL1Z1sDr86IxaHhFAiCwSZE/5oRw0gMFQBAJZL&#10;RB5Tg48aW4vuGwoqN1rHd0J66XbZNsj3fC57lNAdiOnNP5pu38gAq6iK3wpyL9HInbOy2PvyWzve&#10;fI/n/+COW9+7fYfG6yK+wB+JKWgjr7pfRAd5VFF4aVS9fnjz9YGuG4Nv3LFDSjysRGESHnFseY9A&#10;3b/sWkcM8iZ8PjT+siI19OAlzmEuiPoO7QoIL5GjyTUpBNJJksb4TXo5U/jYi+9/3/xQrMm8O8Ib&#10;BW+zeVUBqpb6neK3VZX4amCUVHsoY2/gup+fnmHk2roJrlqmlsOev/bTTX/07Y2bunp/8sepOTA1&#10;uzA1ge2B9CeWvoJ4GIy2b3zjGwTcCd4BpXPUnkrvSeUQCulSbdrwwZg8PTpU0SBxvdBv9bmm8Ptq&#10;2OXEHfMQEi4YihiHqiPeJAL59NFDRx45dOhT770HWgdUR5/BA51db9y685v33nuhtZFkz1U2k3Hb&#10;/LLBWGNTcaj46KozavVGkh+xLpaYhjV8vovyxUdxxKUCsItn+dhHcceIkQnGzRUi8CKUlwvNjbDg&#10;O65e2zI8fHTLFkxjlVcAezIGDYnEpUWr5lkcqh7gDam6TrbPE07gc2SSEcro8AC2PRbml7/5Pdr2&#10;fe0Ln+LUiBFz3rQC1MOwl2jP5kEkmjU3II/L+lWIPIlm1zjT9osHjx30i9945c1d2470bka3yR8/&#10;n40Yefz2JZJk0Cqr8qxmDE3l8fLGby8Mj9t0D/dXThs570PnzKedE37pK396uaP9O0895DnRUB0Q&#10;FhCNtTIFKVOCqxJRYmZlyQ9MonoTQuEgaUcDRZ6WcoBDGNhR42YgdtqmIECe1+q4Krj5oERBEshx&#10;hq1YR6b4uTwGy0VVQFAddGXPSx7wEZi+8vQNV6nCnE4QnCfT2vPPcWN9I7Pz4P7je+/dFbORHfZ4&#10;p0DdKMemgzB5TXSoOp4Q+QZMxvnmimHGNCq4zrl1OnIASO7u6QhU4YhJsHRGC0xjyAcT2zxjkR83&#10;Jxx6JoiGlcdv0tLSTFP1rVt7f+kXfulLX/oyrtehoWES+VgueBS8ZW6aMGEjxaYB8gRxzMpfqOxC&#10;Kd/iqFm7Xsldw2oyF8Se9Z+rxqgqULg9g6rlCDKgCy2kdXbApb6XpiYBdikl1sgdV1bxjAiGF2Cn&#10;EhUqlbK4MC6pPod1Zp1dMXcB6CgiMam4iU7NX5KOYZmVdmpoHVBiPpNruUdsrlD1YuHiUOmQ7Egr&#10;GGzHjjSe0XpYirDzN/ShycBiZ3llS9/Alw8dufd63/e2dP4poffRS5QQVC6+sIgyPTU+iaY1MzmN&#10;5AKqlF27UkQqH8grfVCBUSgsiVLIydKKk3KbstR9Mz2XM9DiTansaCCR6zQ2MhqZ0aKZDJGUMqSZ&#10;FpeFTW2+fuPeD/ZTvmO8rsbx3DdpP8F+K4Tq5j6h1Sg8ZDLzG3qYh67Zk+RFjbESgnpuxEe1bkQV&#10;6n4o2A65iJUoenCqh6MDjLnrKfwcvhbXGa6oePbsBQZ/saU5vNL8CGVWTTbpIugG6sElPK1EZefc&#10;FwV+AgAK34UXAXsiIIHqUJDqnnj82LFjjx4/2VDfWHDXXRSQHR4cwvcWLIggPXSwpqZmbiLyLREe&#10;p5gDOX+ckVKQOj9GbJ0kkQ+YjsN66WzpjIpZakE6OybLlctVyYyy1OVDE2W8ObaxCM9EJiIMIDgT&#10;M3iyZQeZJB2VWohzdHPf4CNHTl1ubx6vrRLWVbB8eX0rc/ngh0e42OX17YqSc+wbd4rLUgOfQcID&#10;VcLdOz96m0CosEoQuikaGU5NzUzqBRYI9QiEFBP3QYydljLiMMTwwwWlXahkglTsRmaFTTjZco5I&#10;5DQ0N7htXS19VEpnp6ZRW6lIXVlWDm3MT06wFyoI49UVlxBCfFeKmhsSSgu1GiMQ0NSBsSn0bXIS&#10;7Ushh4gYA6lhMLrLtP7zZobXEtGxWMG6iL8pKk9FFg3wqQo0dZ+FaVJ+aEoKZCXhJ1PUi+1ob8fa&#10;UU2swoJdy4V76htqbr+d1bn81a/M3rjx0B98lfp0M1evfr2t+dg/+2/GT56851/969reXk44+Kt/&#10;j0YTLQ9aOJaULEyMv/Ejn7rxwgu3//P/ofXRx3hz4sxpou0e+sM/qrvlFv4cfe21v1wtYscKV07U&#10;Kvmd2Kftt9yyqavz4qVLx0+dVKhXZTliW6WgApinSLO5opn6qoa2ynKzyPGc0wafSQGla+QuL/ff&#10;0rmpb6RxgiikgpaR8c3XBw/d0iV25JTzyB4TzqCW7mLJMN8bckUUPXzwKJ9fbG9TPSgH71KVPY5g&#10;5vmRa6K5dAh2F37nJFrWOmwc8n9qfIJPP7N5I9cm1I47urZntIpWhhNKDduBUCa0JJV5cooaVz3T&#10;UAuJP3T4GL8vtaoHRWD6uYiR7u8jpi8YgpjJ8jItBHhI5haeKRbBt6DmVJ8n+a8YA18BskGoh/Id&#10;qW4pKE2MRe4N98ahiHMh4aZy8lHotrDotvc+6D5+4v3nnp6qq4mwxODwoScwyLXuB6QKA+RSPDIv&#10;4B+kELE9bS1p4OKZeAH0BOELVx8kRWS79Cob+Pmz5760/wBGxH/3qafOkqfmFjE8I/figgEgZrF1&#10;UVhQ13GvktUZMvGIlNjZT1U1f7F2XeP3Fa27maZW/+opq/pgcszLHYEXgdDphdc+ViDRQE44YVmk&#10;EcTT5vJxlZ2LcxH7yHzjeYNQh0eGKBwGj6ssKZyZnpiZnhIXElYQqQo4RjINao3yGYrI2p2SvyYz&#10;SJtMqrG6YUQkOK8P7D9I/tnte/ZQHn3//v11+GPKylgaV41TxyfSlMFKqHggwGmOdj0uny1vieqi&#10;GaewBRli2MGZhl5tjzjqS3C7o8AjNymAy0AQNTlm2knXFbSEZSxoibsSGC9ryCo07WkyCypKKCTL&#10;Jy1AHh4e0sTd2L3MXhlra0nnDHvEmEGYAGGYSGeUFqhvMJgLzc1PnznDaWcb1S9Y8+rrWfJqiV2C&#10;wVkfseISKSIBqiREVw25qTAriJlUD5ExFAwEJboZt6CQK5Pq8uORUqs1tWVk+rBpib817BbfPeDm&#10;UBJS5lwajBVXfUoZQbkvXI3HBeukhxRRDayKtxw6Rz41Hl8qstIwCScbf84Q8UdqDV+Q9768ikQE&#10;fJvYOozz+fPn/+aHB3tGxr7XtfGlns3sqIj8BeFjApWR6cBJhLq5j4nfbCgYY2iRAQeJLJwyBffC&#10;UpidVrQzSJRYgR+NCa8oq0NKq/Sv3TOpPJVRDE4WFRUVoy5NTEwy5ahnyHNLDYmP1HeY6+AolQOg&#10;cM8bb++79y4AO6qicX2bgKv1RkITC+pgungBYMfsf2bDxm9duxoRyorBdPSYNPfuXdthQFnY8Aqx&#10;dSzbrSfOfNS5gWXmcWVYyrWkcSvaxh0bsWwxk5qbWltb2iihzBpEcge3dgMOHO46ROIZT9fEhSrm&#10;mgUAdRxiuIpG0ZmMm/djJIzbvp2Pm3bpnR8SYccVQngEa4gXMlCLC1BGe15688nf+3rrpav77tn9&#10;jc8+fWPTeoGdUgDVj0wooQNZHFaXEJN8AGla7XFiaq9ubGeOO28MsvBXNraDVIfTQOxBfrbIM1K/&#10;OfuKo3qd4qWxZPisvXm9Il+ETFGJiXyZaUkXo2S8GWHlTp8SqMAmWK1CFXZX7PzsyP/MX/ClKA9k&#10;RALyliBEVhpsLGxsaCHTgmG2tFABWkRMig6Fh4YHhsC6GTEwgi1zEjemx8ZGv/TlH29tbR+fnFq+&#10;8y4Q14KisqIVCrLIY8xDt23saG9r+9of/lFNbZ2iimUnuMuGeGTKMnPsd2JWZijJgJMh7UP8KsF5&#10;0YlGpWGDiOMpg0/FA8brWN/AEIIhxmngdI8dPvIj777X2ddXPzVF875DW7b8zuOPH+jsJJ5utNp9&#10;uFYFZ7rgWprREvjIb602Ki6Elf+WziEPlUtZhSvdZpx8VrAD1+D72DJpTm5WucRFTAbOUo2YaCf8&#10;GzzhmcCBYwzx1vmmRn7vuXyla2joeG+PCgZJCaDIfSqloHmInLMktGycy2Os+QnQLZ9VDY9mHf5u&#10;z8DwT/3ZK1c3dfzRlz4jLQxOb8BIXxGQkqllqxzQ/CWPsHMNlJiwcMHEitvTmNC6hw+e7Owf/t2n&#10;7+cdjK98hvOJ8rcCOTBVrJk+Fcj3+v5odftYwdI7y1P5nMR1giQyO5EM5tR8h/n9a999A5P+9370&#10;uQgcTbJ1tVyqo6ld4jhgNEXXagBi+1TLz9coJ0hewC9lXTtgLbAqkaIUOkt9BuOsK0+wBbZKA3ut&#10;Y5qy4kzBxrzNI+ADR4YcSsSH67LwhKyGnSYUN8m4YpmVCBAd6LNIQCzXG5vW3bP3MBe+tqE95koz&#10;r5q6WvLYPKEeckfqqjv+3+IrogJDl3EYZUzj2l0g12UGYccDxtaDbzMSSCWwldiM+kjKro44M/+d&#10;17zL34lFlsKR0adm1ddEjd7aTS/F6qNH6XpzJnRrTiMie4WGimoJamzNGCv3YdQAd4pRkv+QjpmC&#10;0LWIZLERExMPGp0zDdLwdSlzSTHRtg1NXXxYvsZIjcumLUAJFU32Lnesf3i1RS0qDqc62Qqyo0J4&#10;wQoh1OgaI7jUIhDSqYJyAvv8aD/mHRQb3Gp0pvWm5fKfSRr8oAi7mMPYdWu3gJYvA+ximWIJmDr2&#10;kcRcAuwcuOCLMP/ay7YaGd8TR0988eChvevX/dv77jpTXxcRTybQeTCRybHxa/03wEcWECKqD66O&#10;E3Q4BC9Qxi3dABaXUQboLTczhfuH+K+yBZKcspDC4EWaeWEd5hVZhG+IfkYSgF0oAGHqpG2+pmbi&#10;8R3bNl27wQ8vIoVtLROI5yLjI9+2OcPhvuQ3cALoFYeWLyaBBE6XXyW2Sy223TZOup4hW4lONxkN&#10;hqab8bbtATM77SeF17gTzcr84mhlxfnmpi8eOmqFu0mIZ0kJCpF4qUFKNjqYndCfufnapgbFYNjd&#10;CKkQKQbQSxBoV2fX5cuX4cTQ/FBX58Tk5O3vf3C8svLo4Agjpn6SK5dTTAMlppzzjdZpX2hw4jjJ&#10;2YDqiDEJmgripezXSAB3dRsVzaQ9y+ICWjNKs9K3rUQlF7Nt8rDMzaaAiswfQo54GrR82Roxqtzp&#10;wkfRe1zGlguDyG1YUnLilp6Oqzc6+4eO9HbGduAgUwEqfvDDQ1yVdk+6o/Jzk78nuvFKbJvlxkd8&#10;E0wNPRilf3piEiMOP4a6Lele9i05h0DwgLvfsHKqEuHi7ArLEWtQ6DAsmt2sJCn5hVzLUhtUmipN&#10;CmsqKqH+iZFR+G9jfT2AnbwlE9R1oHkTzSVABBeVkYGtJc1Q3ETcwREGupp/4PusKVuHeWAd2GeM&#10;xNLShePVT8NkhuGpK6miPi58TEpuwnPRyZQnR8viEehZxgkE/RGwOaPadsU1VZXtmza3tbRCOgzv&#10;8cWVLcRXjo42PP44k990192dP/4TRNjxurSujqA5frb+zV+o6e6JLdP5k/9ZoHVx0Ilix9/71W2/&#10;/CsNWUuKira23r/x85Xr1vMpaB0/+cl/8V9MlBSeri0tKqN/wnJXd3dDc/NHHx04cvQoHJ6w7nnt&#10;30JEBYFeSlvD90k9DUW1Wxy40RIvEignElJBgLDfEuuPpIibNdVc9h2+pbt1dKJ1ZJyJapiY2nbx&#10;2kc7u7mwwDmLXe2IMD3MWNjHEWT68IEjXJXKj+oOtbJcmjIBEqvP+WGym9dYSRkbtFDJ1MtVxphF&#10;Qp2eAJxa+Wznpm11te8ODAVgh5nMPoa6MUhELbQAckRbqHmcz44gSJbR3nfgELeGrYVxl5PBzRF2&#10;VnUyLRo4K+kGLqAsJUpp3jeVzQ0pxl2IH3FQGvi0MQk11QgzXBMBM5qdp2tkIalBDAZO0XH52v0v&#10;vnTovnvO77zFHEL9DJmBCI/IuZk5kgWuQxmk7YFQLyyMYeSMjipeJk2oS0uu6vZY8FILVKnTAMxz&#10;p88+c+Lky/j+H7pbCQqODlMLVAOOkrNZMX5hso7+jnxBnAYJb7G6alVZ7Ompqtanq4XF/P9+NEml&#10;KTgzO21iSzCEvx7LERpgsp4CTwrgwS6CZMqI66SB+Mk1RomhxpZ6eZ0otr80z9jLK8sI8m1sbhgZ&#10;vIYDAWohm1TmhNKGpfiphdrNlmn8adBz9cifLmocayPg2MNYUkaM5MbY6DgFxfjz6OEjbIt1rW0k&#10;W6jm7CKd1tUQyUFAiryRfY127e550sek2VmzMsCUmZvxtPZLGzyyeiqKjLpVsNwgRZqtSV4mQy6F&#10;6aEF0iuIu3MjDHiS4ELr5tbA/GFvWBJFXQyVwJMzW5ahhYjQwrTHleIdmEB2xK6JTap1ygzDpAYb&#10;dwo7n98jFRVnGxu/dEQOrbONyrUKrVRftBSxPmuTMTJCArBzSQq5qVBmpNfMEY4zQzd5FX2mRdKs&#10;ih1RK4JQIRA2bEk1E07FUhJS7VQCyJ7ee1bMDNipML2Wy3pCPI/HYDXJM6GtpTfdBVZonbteMCLw&#10;X2wcHL1UdRgfHZvFzLGuhRrCzqASSF1NPWpkZVkVF5IHUTmks8+ePff8xYsvbOn8td07ztRVK3uA&#10;hqjuwxkVhDQCxfDxwu2JPQz+t8GnwYU9lE++3xH9Ur+Lu8DDgOtkRDhjAn0VSZDT89ov2mDSOOmb&#10;yoUZIL/hMQvL85wmIEJ9S0TMsS7ss+ubNtzx1nvQ7ZmGeoUKplGlRQ+qCAVYV3C5DP48MT4OZ26t&#10;qDg9rYoBeRKNNPfe3bcosU5FAYm6wvZXFt4jHx3lUqebalklVpE7W6jIQ8Lqc+nauvq2tjaCP2jq&#10;iuORh1dRcCX6qhGP0Cb3yaJKg4q2qFCIlNHgWxGXh+ISHQBVF5z2P2tSrmLQae2zh4lHSpNO08VE&#10;HzmhhFYNQxeSmuV7StbyemRydPvLb9/1wQG+/sE9uz+4Z5dsXae/SUhECmJMcdzGFm6+qeJ1GLIS&#10;UWhgxcUbr/Z39Q1t6Rt6bc92CFsnW1dN0RHWa52c4oKmoF30C6d3oQtUVZVWofahIaNrIi1AmtWX&#10;DeQebEUrGoSvTSE+4iYD+c5Y+yKfkI+9gLAs/GSE2G/qhhICd6k6CfOtv3btOh1L8MmPjoz39w2M&#10;DQ1TwgEoADPC+rV3+eJif//1S5cuP/vsc43nL0//z/+i6u/8F2QVkLk0P7XQ1t7G0jN4T17hgUMH&#10;+Br2uzNy1BPaHRllb0oypW2d2V1ZYB1EEXObWKWupMtR5COf/LQga5ZjLWGEOdc5NHj7hYuPHzn6&#10;mffe7+rvb5iaugRO19Pz+089BVp3sa1t7fbTlX9YBErGN1dVItOhpZKOtZgX74dnI6WDeqBRxkAt&#10;iTIAMR+tSCjnGVlhprgRq6KrrUnIjacG3xVhZrubu11ubUbu3Hbx0qb+/kNbupBhwtXUcNml5nxZ&#10;6RZSlcTBQx6oBVLElNnQiVi+wPs4uvuH/tqLbxKD9tUvfCrYBxW7hcJIgxHrZy1je0bwRb49Q+NR&#10;oFOFc+YdneOQUD0rZ6rLpidtc9/QZ94/9M7tO/o7N9hntSrI10xJ8j4ljSPWIibIp/PvneUEhxYe&#10;WVGmST5j+ZBi8BpeAnKLnzp08vbTF7/95AMUA/YAk4MxYKmwRR3Noeqc4UuQ/0D565oB8oskF4Vn&#10;OdVLYlLPiBSS41tmlYPdjCxoxg1o6lRPgWS2D0fqJW1BKxJNQvS+qmPJXyHBofB10YAqOyhPRCW3&#10;qF9sbxIQHu6gyQklh7I5YzmMHOkoNbDIyMDs9t6zK2hPJ0QIvS3r4GmWs2oNa2qMmI6gFeNH4RmO&#10;wvNZfxKtu4JBMu07S1dxsrViAOS+U5dDRSo7eASRodDx2HRxhNBRLFrcKBt5rBcRjcwHkE9K2Ssp&#10;VoGS2ZnpcYJCrl2+fIUrITLCE8sSVZRWO5B/muuoAevKSuQY8meghyxNotiAjL0m0mCsyoTnzQ8U&#10;UYfOdHLhNm0ab5wYWBgKyaMp/M/j98bybz2iTlJOhdrZob6p4SydSWX2zCphWONQaUgtpxpIatOp&#10;/e5qDKi4ZNwkJieumZG+uQsOvDVHPqtx+dgi8WZG/8lxlaNd6XEiwi58AgE4JsUxhd0BPTx+5PgT&#10;x46/1NtLbB1gUtxC+AUTOztHWzH0LWBjUDmev0x1hOm1jsNKhQliR2njTBKZPS3EzdFGdEdNDDSz&#10;J8KToyZWvoEUJRc3ifgL8JfgtMFh8ueV8yqzDzkNqO7Wk2d2njhz5Jae/PHjRvEn+EXQM69jx3E3&#10;bVtrTspxKCuLuHvOEUhkBYZHYF6E6UQdJSleKlzC+ou6lW+qPQADjfScwOz4L2Bg0b9XcqSqgn+f&#10;PHmWq51vaVAmdxalGnZjIn7Wopz4p2rGx3fxg3I+2BlPyhcIHaXSysWLFxlt/6aNvH7uvfdf3rKF&#10;e0WMMPplBa2BCgvZDliNQUJKZDD3V2DC0mJZkYpSqfylu3IFl5N+IlBP7+ADUA2nqSkl74IVOjPO&#10;nlQdwRA8YEG8IrkQBxlSvOqByAo1hjnhxYyAn0C2bRUVFhzu2Xzb2Uu7zl46uq1TfNN1DM+3NV7p&#10;2PjJN95ljc+1NEbtVG0usfVCRsWc4FAcHxsDDlZ8onvYAoTxo9dZppXCl1gsZynSL5ZlIvcnbCfF&#10;w6aY2vAoRlyCPAwCi8kJcBXCRHAqHLDCtMPodVPq0BUVEQWAm3lhalISNuOEXMSsQ/ER5qjJUhZL&#10;EX0IPsRiAl5kIlSvXayGPHH7NjQq7ZFkbQkrkCfEYgku4caOhu1ldjBRqpq0pKSOkhIQVtapqbGx&#10;d+fOpoZ6+lQ8MDNPUcCcVVR0da3lG3/+60DiSpz0+gOPv3Ro3Y2K4rOkMmN9UBSpuhpWcuLUyX37&#10;P4J0mpqb4QOT8GGBQtQ0IMsAOSqRimxEXf7YDCSuktXkCq6SyQiDHJmwW/sC+X+8e2PN9AxZsbxP&#10;huzu05fe29Vr61U7QjkQgd55gTGO0VEub1jPpR89cJQzaCrFjSroD7nGYZYz/FX5usbmN+eTshHO&#10;D3HvYG7IRIt/RsL7tJ4gJfazXZu21tb0EWLmUrAB2FFtiW+xIzDOiLbDiEGws1swUhjkQNdGtAN6&#10;UFAGup7qV2CR0zMN09MNU9Oj1am8TPAIcTl7W6SR2mhX6c/y8mBK0h5k/SVbN1SymGe3e4y6ZP4d&#10;XjXtBXFvldqUSEeY+T7FRY+8+MpUbe27zygZ1jsHwSsbjQAJ7q43rRKEMuZNp7pXwSpdin3Y4XVi&#10;WqEZaHkiQCj0NoBBdHQ1ly556vjJp44df+W2W1+9/TbUHdJc1OnFgGa4O/39eBABjRa1oqZQI76f&#10;rp6ubnu6+ge3mPjzNyzpJlz73DyYXchzG6FxJEN2LYHowTI2nqQxM5FexbNrlDqtf7iPlVLxBJii&#10;anItkMs/MTWJR04BiyoholJo4dASUbmElAkvHelP75e479qDABnJdwc+KaAMVmcTZkPHBlbqxvUb&#10;3KSlpQWGiV4HB6ZDbJjEUaNP85nlRCuGL36i/lyycuwTC2+swTMp3SiZSVGSxc+PLhhed5U60Uid&#10;HiKalSwuLq4qr2ETsaZSu91fWIoc+GwWIRUUG1sslj6OfLfGui9ItYzE4yQ+A70wZ08ld0Kf9NaA&#10;xMOEstjVBwUE7PP62XNn+OtcU3OIV28t63JW6eSJzjwMxofRSFLDFt1fgbNKxVe6kMEpO6jY1Ys8&#10;rDqbE57vTEHZSY4nlYqjNhVKrDDP+XiEHSpNPK4HI+AlVlkSVO5CtodK2ArGlGIgmsGIoZwa+Rmw&#10;ZfnwlP3I/QHoNeCK8oq6WuW6AhwhiO/7aN/f/HDf1rGxF7Z0vdqzBX1ERSeYj1Lh7NwIGIkfJVq5&#10;KpSgVz4NK8xkl9GeY+WyCDuGFuSirgneAvyGzMjIVppOKd3hWWtp4BHAET98i9Ilfj/aQ4qnYibS&#10;+G52bopTSQFwgyuNgccHSuMBI13j/n37OfmCA25sNtykrsceiT0cBMP6Di3M/2zXFkZ9dmZaWRiu&#10;NSyq7L19h5h7FG/yMAYrwDtXnjx6+oXtXZHFicnukOlybsTegqJw14KFs8vQL8FEjbaroCMX4XYU&#10;ggtpwVZ0Lc9ZXuuWGHXl5DfgY9SMq0iTm/gwgXF+aJOhqUuZ9qpw5AZJ7Aecyh9jAfEnUxhKea5i&#10;8mLrK2888/t/suFa31t7bvnm559F3nC1dFkzmRwMiwAofZoBdtl6p1DPSKmQal5UdLalAe2+d3CU&#10;Z7+0odWKoFVwy5i4PgYDZ8ojO059hCXqx0ANaNl0CJZ6PEmwghK4UZRRRgkLgfz0dVsErtdDqp5K&#10;W5HFEReM8eSj+tiL1dEmwI5h62Rie9Mju1wGU3Ty5GmkVE113bVr186fPw8iBU+rJndcS8Pj85jz&#10;mDXNrU1nz5/fccvOtk99YunX/g028+Kdd9dU1+NiQYxSQ+dPvvmNU6dPAxgNDPZfvHQZvEpS3+UI&#10;eY4I5QjlJja211GenngzIuxMo9oe8an+BCjxEcsdRJwzxETTKyu9o6N3X7/+V999544LF7v6B8Dp&#10;KPlzob3tt5964nBv7+X16yLn5WOTpnfWRGrkuyWf4TTQNZiCGJ3BjghRC02NH5aFTRbM3Uvmd+XB&#10;UkZ9XDAeJKl3NyuCOVVX0oWTa8tdoyC5CO5R4r9SadK65zNwbX07y7vr/MWNN/r2bezAwFLzo2Ak&#10;Xl3xrxTnlexhrsUAwgYWPThPVpYw9d36Bn/2u69R5/g/fObZWAtOIHZG4XWBQxnI4IWEQjaZcWZg&#10;OrpOFLn008X0BDgpM9fH5z44TNGiN55/NLows8XzlY0pit/OSQoJlXSnlGVqE4pqu49XNP7p4ti4&#10;HSmczxPl6xvzE9MlBKioqKd/6Eff3PfGXbsO39ITU61gijUrItPdIB2hQCqaj8NF7Y0xAMWa4FrT&#10;8zijbqriFLThGHSFAINirImwk1AKjc9WqtQz7TfeDgF2c4SdBIxaIcmi0K1pyU0ZF+vZFE7iUDfJ&#10;ikqWUhU/AevkbtIKciGZly5EFdRVYofH9Y3rNlztrx2fIu/My0E17bKYzOBH0rAcI830xzwEAisD&#10;0/OIuZDvuyAS0ZLqhsRyZXs4rl5UVFVdHhybb7Pxow6dWb3yCPJ9xzsBEkXIer418g0i1NLIqbhr&#10;NuF85cyJMydPnsQrgKzhfW4EfsHv6fEFXA6Dg0NcmKg6ngDnR7SIZUEikDSPJeWG+LxsJCctzna1&#10;dSW6nzuQKuSnNCQLe/PvACkUquM227btnejtn9gKdmTKoetMQCeYRzIs0T6saAklaX1pZkRh/gTw&#10;2yBcmpsNLDXXKzzt+cykmTaxed4KE//PuUGckcyDbDnyiY2mEzHtIRATFzJgKoDEUi+6p+ki5hhP&#10;HT7x0y++wmffuOeuvXTgUeUK2h5K8OvKFm3Jq2yPq4p5UV4YjQfWhZORyAh1qdN1zR9VECcUo6UC&#10;QZexqddG2GWlRTTUQKhjtJiMgSjlgF2QjdoxxUzFxajCW1d3/979vCBJNien+IgD+RtML5+KYIMR&#10;YYfpyPUV/T4vB77uuLC4e8dt7a3tG9rXE9ZknU9bY/fuO55++tmjR4/ombHqSYn3RlU3KHO9gLxt&#10;NMnKqyqVes04zzbW8/hPnzkPXV1sbQbKiwGk22XI+PCkKBzuxyCochtxZMhi5BcIFaoCHcqOHz9O&#10;tB33uuv6jWut7QOUTaFDAnGdjklhBNRzkWs3ZGX4hpygwdOVwmki1NqNhuBZGL3KItF6KBpEDUNQ&#10;R6amIiuCDRIWfhziMFH6082oeMgolhevOQwy2RgO80OkHJwlTI5YeW8Vf8qlxqqrHjxAua7CKxva&#10;eTPKuo3V1F1sb/nMu/s4x/12JUrESCmbuLiIaS2nBTEC1hs5uJzWN8o1YAC6CTPvEzgl9UPOZuJv&#10;VY/FgbUuh+XDVSSk1BlQFuOTG0kzOUcIniSviwTgU62pqq4sLyOBaHCgn2A3ehd2d3bNToyyQtxX&#10;nWO1ajIkeKVpN5IfvxlLaIRMFyeLNUmRVmgM1AP2R3CJrC130YyQiZAexcvAGUXsPnTChvq6TZs2&#10;QjWnz5ziFvwJuoqsqqmt4QHIDqvHFd+xEUCKaJSVicnNlanWB4mr/BBqx+8bv/mb/AaM48/o8cqf&#10;AHDxDn/GCfF+fCW+xTmgfvn5aRf/Zfjn3WsX9w/dgGO0tLZU1DRAoIfYwMeO0R+ZcCh2PeJ1ZGZK&#10;sJFSEFTQQMXVFfXFetzkIMn5JwWLwu4WT3OVKAeqKsEv9+mtfUEhDNb/1OZ10ELn9UGuUzm3cPfx&#10;C2/f2h07whwj0YoBqVR+68K61gvtLZ99ex/UcLq5sZKkFjPtjNOn18EHg9fdfHh3+mAAss58cPVQ&#10;mQK3ou/E189ffGRd+6c3bTw2PAxKF4Ad5CUlpKqKZPLYrewOXhgIU0On/k2dXKduYnL3xUu3X76S&#10;/zx56lT89AwP3XX5yp2XLzXOzNCBp2dIhfNGa6q5FHpCyHrJIOXqpSJI4R6Ip5iPyLPwl0Q9CyOc&#10;IAwwKBiTahBhQtLtnkogh4/2Hj/5zjNPTdXVsqPlfZVCkprDMgN6077n3GeDQRSCjzfhJxR34rKe&#10;E7EKa/LahZbbtmSVzlvSPTj0y3/yzS39A7/5zJMf9W7h1uStI9MjCItbIPFDe1G0ktVgq+RSr3w3&#10;WQu5kOLT7tLqL9Z23FXR8L97P/WUV708qZBb6wkKVwxdLzGSYCfOLA6yDMEfUWCiNz5JFqtnOGVV&#10;FpRXs0xMkVRFLkV0PY9D+mF5ETQwh+sYcxU5rRa5KkxGgbEEzAWJxk31UE49DnkdHPvzn/rRHVt3&#10;gLb19fcxQRqOm4PhnDAnlzIJYySa+PKlSwN9/dRrxVniIKrIQEj6Q/jtYPRpPiNokCm2x9Rd3pIx&#10;E2aRBqYZymbDAkvCxXJ/wXppHnihvSG2jHLjLuGUR3DTAb6iQErQDfvfY3PlD5tbHyEKY4uF/MID&#10;EOOM+Vk7RTFR2WBTfMPcjLtuZimxARufbyYGs/iZs6e4ytmm5jTVAbCBhju2TjJHK5t8XZZ4PIXk&#10;YST+Qt1odAB28rPiwCNabZEI8RJFi8d+EEGoHLMVWl2R32h4MXwPNR4kZiAWOubApr0fR52bFcgB&#10;3mcEIIUNFA703XAWKiXClsqouG4I3FeRfCSgE3na1NjEm/Cgez/c+8ixw9/r7PoXu3ZfbWvmbuqS&#10;SYAnd66sCOXQZXlreJCAun54hF0aWL5eQY30hOW+tuDohFtGjWak+vjYOPFpMb2xiFw32IWrxqmd&#10;FyTDa4wRRoXtNjY5qmSNmmpmT20ebMZiCzC9XPxkfS0qFwDFRxsVPW1Bnwyqj1NFhrlzCoAdJ3+q&#10;ff13BvuFAtnSFlfqvb2btGJ0V0J65bRVa7iFU021vf0jLfMLlze2oZ5OEVqJnlpRxhAmZ2bxw9KX&#10;q6G5iRVEY5iamYJ1squn5qY1oRVl1CJ3NQ9TvlEYNj/bUiVugITKilXZZ2m+jB70JYU47pVHE5Ti&#10;RI5AQNm/kesUHwVBxJ9EsMpbHeohVKa8UYlMdC4FAlprQ7lhWjb92Qu3va2Kde/evuPE4/fRY4sx&#10;yZ3mephEYlIX2z34/KPylFSWmYXgFHnrVEC14CWpZ6lgenYOa0yoNSxGjujZnsFRfoize++uWytT&#10;zRGM4QVyTwvgY8VLdZVq8E3uREVpBeEEM2PT5EpWlFTQluXyxUuo5lNjE6xwe1P75MjUyhytFtyl&#10;ioRBZ3LwTNbvFfnpFGkZNWxGYh2IleL1NAUaq2rAVJfwJ2EkFALxKjGitBCMlY0iBYQCb0szC7Rp&#10;JfF+pK+f6o5DV6+xP8CWxwf7iuZnGyrL6zkVjGxutmBhHrytihjo4nKetLyodmmW+J3yRx94FEx3&#10;4d13q7/wueG+632Xz33lP/zmb/37f3Px7GkKKQ/d6J+fpoDk3HwxNRcJNiGgiGBM0GV16LaAkB1j&#10;soPDKxPNWjbUpCblyfEgjqnkUBZwpgiLipkE0Kb+lJRgkRLqhp3VXSPDd12//ov7999z43r38DCL&#10;+/KunZT8+J3nnrzY3kreq3sxLbOxzAwkJWVzO2IRJ6Pc3TysyFMxJmrKY9kl88ZkqypUbszMLCvi&#10;VDUQ5PlQ5UvH6LtrICY0BQDYFkq55wLsW4nGkmL83lTdrK6lMmMJvn8B4zgVzUTLiwuoT8YOg49B&#10;pfjcsYlx51KQDFem2bk0QnP4ksqKKlIwqH8Pyg1Ho06USjdiEhcWX2xp4jS0JbjAwc3UPeGzJaGu&#10;JTRkxDWqOJUlzFtCdEsg8kLINiDAqCwgtwmdE4qLtg6M/eQ3v/fantu+/sC9RaqWjwpFmOQCPjV2&#10;lqE6iUB5ofkuS1Wq7ONYTLtuQZyEgs2W0rVGWYGYvHOLcxhPQjBKSD2bLS4v7h4afeTAqe8+cc9S&#10;xzoqGTMCOq2oLuAS4ZzsMG01grO1mYV4KZfJatqy/C+ARRCxLfkfrW4bW1l6e2ki5IPu7xJQ6rvn&#10;4cWPXhet9AwM/dU/e/P1e2596/7blLAI3ZUVVxZWSP4srfDwTAxltqj/RBDzzAKZ4NRvmkPnUY84&#10;5mBqfGp8BGlGlkglnMSuL9c9kvZbRDVzJ23Sbwkqh6BxQLNXITSmFlKiLAS0z+ZDEtJTaqlihZjg&#10;Qt1VTk3184O4CKplAFRqmJnDjGbD4LirotNvUUnFSlVteW19ZV1FccXi7NIUMSXjM3PT4uDqWlNd&#10;Q2yQaVvFzpEgGHfC91eWaidm7t13BN7YR2UDLZiqO6oYQ/iI7DdW/p6dYbYOFHwiZmr8kz/sBA4Y&#10;ioADZcypsFhFIel0PJpKwbuwqbyVCHs5KcinW5rmEchArK7hJig3VVxnYY54tApCt5Vpy1ovqh4j&#10;LN3FMqRBGuXiTyT39PJcGWxRVfwpwkCgsbYmhSx7ere1tDZTE007ohARWUW945nJuX6QCxXPmx0e&#10;6B8aHGBFKPEHhnnpwmWSW4hGFP93lorayUMeC6onaBwjBQtFg9siGQjKE9W2WFYGt/Qs9grQhNNV&#10;lEiiCj52PGqi5YmDreKbKqRhWW31SmnR1MLsGJHwRSskiM4sC6ojAA32JiCbrQtkQBNbdz9H62NW&#10;FTVZVoXqMUvzSmYNSnRSqvMrxZEUR+a4Ak0QUTvUDVOZbHuSrJtzkVA4ZF1CTLAnlBlmhN86eQVJ&#10;jkUTuL33Ll/QfEknVpX9FfQzNgSLzQ/aJ0zssQNHHz905N0773z5iccHSytYUIQMbALOKCuACE7y&#10;oqnNTrCK4D19S5n2CqRfwHHBB8onY4IctRRKnESYo8BKEKh8JHwauoGQaAdfxojLAIAWSRcsKEXJ&#10;gfoWCor9emJixNlogf5octhb8FJxf2V5JzwIUTzeWH1lU/vzL73DaVc2dlQQ7cetmFytuKYV7USl&#10;9NihACWUO1lYnCQlhHI8WI8VgvOURGlYi/jB//6f/POf+cmf/sSzn3ju2ef/yk/9zO7dt7/w0ks/&#10;9VM//bf/9t/ZvXv3T/zETx4+erB/aCBmAiZVBMlIaikiw6u2xJDgm8BL6b2C5fPUHl1Zefr0eTLI&#10;xigaq8lxcBYTBmUVwQvxLxcuz8wzAyB9hIYRAStf9NgEpRvljp6cYovBS7aPT/71j/a/sLnznY4W&#10;BJnxY1c4ZT2U+jDPC3cHFx4YTcO4kMQf5YJLYGOVKE5kFy3OLC6TnDsDH8OcJQN3cRqtjn1tJctK&#10;GMAijC3AOok1x2IUQrJKtggVzTqwl3dJOLTD6FhduBsEoZDE0iKKXcO+1eAP1Ex+LU0Wu4ydPl1f&#10;c2V927Nv7EUUXGpv4WsogdiHE9UIU03eldZW2AAbmN2CYwT1EXsUhFVZcLaisML5FnOlysiO9wwd&#10;W/bLojY108sEOZIjOdigfKf4aLrQQASoWa8oJe5NnIJIAusqCi4opTcbgdfKs8WkUd49yXfUKCjG&#10;L7Ftx/aJ2dmR8TG4EqswMzc1vzSLcwTRqNxGp8xLsPFbaDvyqGIc5XiOYvrasZGSxdwSv+Ki4As4&#10;uMsZrzbxAnGq8MTxyTHwU/rQ3bJ9R++WbrKEqGM50HedeUWJZkbJSUfGsPiU76uqbyd7C4J568QJ&#10;HmNLTW1YAjn0Fq/B3eInx/LyP+P8tV/JC9Xl5+fn/MV/8fKZ47/75qtEGHRv7mptamGajp04euHS&#10;hTJis6urxLPUmmiuoAbFDPJR7XD7BKEn6Y0CzhyUY24bsSuR96K4L/FQKQNiS2GRKPHa2TmiXP84&#10;oTNxavbfhfUtM5XlPVf6uUT5wuL9R8+d6VxPcCz3QjISNqmK+eKMgLmhcy2NVlVebGv+3Hv7obxz&#10;65qlPED95RCr/Hxsf2SqS8uGjZ6CWCPMRQ1SFK8XuqpcdIpxkCDUs9iAVz+tMnSHlcJ3rvVtb6z9&#10;1MaNsxNT54bGCtHF5pfLCkqrSirF+BdWqitrhbwss4/L+bOqsqaiqPxSS8vBjZvevHXnmzt3vLp9&#10;G2W2DnVuPtTZeXDzptGq6rHq6saZaR62cXq6cXpqz7nzu8+eu7qhfaKummor1NNSkRPQH5Re5gBL&#10;IYuQVWIOvE5FsBQeZImNascOsojgwRGF2Knq26GKtz0jw8+9/f7+e+66uPs2tM3x8RHMNzQHipsB&#10;tKOOEJdLN3P2S1UZIczlVKxAli2sTIK0w7NHRoYGh/rRabgURjjzy5NyXdmEnjLdESO3ZOnJo8c/&#10;9857r92x5zeefZK6OuXEbFLymKwpahHMzk8Oj06NjM2MjpcsrjRV1y4yx6qqwS3gA24Tbyi/BPng&#10;gEGu/nRV2xfqOhqLxTX+jxzd5RUfTA+aJqPAq8CkhKQ4zkr4Cw9NAzvXavSPjRmSXlXG2sYwbEVP&#10;ShAm4eULy2Cq/MZ8gBlJy/MLbBQ7giTpkdvFhVxqTrSLRK6EoOQH4TwZyPqxRR7YYHKV/qP/4h9i&#10;SO7ctuOh+x9S6NCZ0zDXGQqBLS3TYqmptg5bshaHfmkJPXuhEJrwTi7MsAQ8kVZEVC59jYl1n81S&#10;xbS4/kHUIZBAVikatF7lISsT05qmgypsxmv/qNWEI5rtLFd49kI58MZyQZmUdFivCkkoY0BQBOY/&#10;c8gGmkMq89yYV2ye6kqK65FqrU61kiMmHhCBkIuCIJKOptQNVkN2fTCUAAUThCjBmgANZaWououh&#10;kpXCWdlfgWmENz08fJfaqGFV+MzZ01z+UmuT5CmgJdudDHF07GUQeYJYZTEFnZUCRdjfrN2r+EHl&#10;jcr/So4KUf2aClW8VYixs1eKa8s5bxHLUZfjyxi5+pFzS9im1edwYjok3MpG0sYUf+fan8JhuRM6&#10;R1FpZWllVVF5wezyRD+wQ//ixPzy9FLhQmEZXgCihmFqimJn1OA8mgHPxsoDhw588utf3XDj2iu9&#10;W1/o2mLfuBgkKAXWDARHgTE0XHK1sQhaGtuwlJXVQliNUryZEhmB1v6U8QbFssb00IEYKG7NPqyt&#10;a0J7HaZTdt9AZVVN+7qN9Y3NBDEMjlABd45w0aXlShgOCAp7n02l4tQqlM/SRYyklC7GibXLC/R7&#10;iG1mdr4cLKauQXgBvRyKUVoU36XUn4kJMLsv7j/MtJxvbdbn5SXgG3MY/0h8UScUHZ0iQOCQTXhM&#10;l/nz/PzsJ1vXQVHnl+ZdPcE17Hr3bEV1jx58qhWN+qDaVYvjNVU/9sFRaOpCexOIg72aKvuCEo/t&#10;IQemy/2AIJKhAFoBSQXKKu2IfIR0QGwpnZ73+YqA15SpGzJGh9HhH3CEWZKhfpao4XENE9PEEUBf&#10;BExwIYfXKqGs66XX7v03v91++eprt/R+68eeGezepB4frtAv4WvQIXrCyburjRdhGYKZSWTWroq8&#10;Refnq1FGarCoKET77ZfOtzbwRFsGRhjKtU3ruLjLfTn8xjZVbVWN9sPKikobztOpja47SpOBQqmy&#10;RBvE1tZWpnRyYqq9naCYQrapgFR3w4lQUS9SCbxA3uA17ovwejFoLOqoVAWJRFwVQ3a6Pyq763NO&#10;0nduCqOFLBL800wPFOGIcmVru3ZzeSmWf8ZLuIuCfiNepqT8/IULvN59+57FDz5Y/Oa3vtZQd+TY&#10;0WNHjpGqxhUw0ZnuMcIERerzYkurDnXPXvCnDK5Of2Yd1l0nQktqSlAfpRiFikV7pWU8ZLnoz545&#10;1zM88vMffnQPzVKpKVNQ8ML2refbWv/tEw9f7Fh3aV272WTm3naySbgTTYL+vRq1nmI2c5qLgckk&#10;zo7A1CNAQ8UnfMTkhKeOkwmA0sMlGHmZ1a2sIuuZIGpdn9s5bIQqjYrS18XRoghBErAlMyIyBSCY&#10;6LzMEZzeLxzI4HilMKKMoyRfBjR7obW5c2Cwa3B4y9DIh5vo+a2tgOjVFouoqCx0VPtOfDkNOq/e&#10;3X1j4It//Kdv3L6bLlc8nqY6ioaKZ6Qc4FUvsJcyQh4irCj2isVA8UqVCoXEUkZ7TVlEsC7Si0pK&#10;fuStg2M1Ve/ft4sITZ5K11BKVlSc17gdvyjPpI1fewEDFgw8yfPAm3eUEUulfNjgAxqJ4zxiLfK1&#10;EyddWvrCG/tH66q+9dR9YlOeEF0NxcQdFHhYDFTC1qhVzs4ELtSc5wGD2fWZQ+1HFlQGnoYbWQ9q&#10;9qko/iwpwFH0cQimcetJLWvo/FwNRSB8a2Z3kn6BZGThNlGVKQhA616U2n5HXImqDTiKjSSFSG2D&#10;vwvbESvTvKHeWgkp6tu4jrm7e9+Rj+7dbbaa3IyCnRwkpogAwy/BeFVH3zMT3pIYQ1Bg7LuYXpRo&#10;x4WDYwn55mQWWbXtA7Z1dAwqi3aH+3mxX9x8U24WSS3vonD7xk+uw8WfhKJzWXV3jyIh2h7ogYXz&#10;MyoV7wAZKsMtwc1omwi3dBkOMW61OfbIQSeoi6H+q5ZBEf/Fq/C7RrVXZ+lbWGQO6PD/+kdIryWD&#10;RZhd7MyLUnyVA4L7hEEt48iQacG+FrZYQFw0jwYuOBMpDEY9HVkq4F6rLZBIN4nEWrhbLF9Ik+An&#10;IWiCnqV0rjniU81wuM1j+1sz1Z86UpKFxbl5htdLMIJZWThN81u47P7H80MfOXTsr7z4GtD/G7tv&#10;++CeuxWFYWEodTUbYdw6dEdewGdiqmJQAoQVwaWmKPmz+HFMSHGe2ZGcTm4SlrJxje4F54lHix1B&#10;PWJvM2F2jl5LQYLu+CB+G6X/XC90hd4F1zd1PvfyG7xzY/NGThDbj0QVVUJzUTbvRIaEn1xh+E70&#10;4L5yKEnP0zD+u3/8z3bftnvt/K9rX/dXfuqn9+zek7/5xONPfe3rX5VbRe31FBHjj2LxNOI4E+3f&#10;4svPsFxwoaWRsX7+wJGLLS1udhRzo/mIZSQnnvXKq/eqjJ7r3kbbnwh27hkZ+fmDB0HrXuzsxA0Q&#10;qlTEsIvVG40WSVlgxe90G8Brh9WLsI2vyUwhLnueEl7OEcbu0p3UxyZRiCNt8+XLqVRacKaE5Avt&#10;9bV3QJxIBUBFKC7NLsXZ1Z8cOGRwzBW/5eQnOrK2+jKY3esf8PrSula5W8wlOm8MPXr0BAGJo5WV&#10;MUHWqZLsi/vymytGalu2d9IJnO9BpFiGtXIhvpvWJbFG66tueOiPHGohm85m0sKc0oWwDlXJhHJ1&#10;yzRvRS8i+QBBTyQIJfQoJUfsCdEnTCl6dPDh2K4Gbjx5ZNMw4fKZuzpwlBHRgym6wSqceCjTqMAh&#10;mq5MjLHuzeS69m5d19oqUbm4THAf4XWoWv0DA7Dtuvp6lAsRITUTisqamxrwT9B/+NTQIFfodHLi&#10;/z2PU/NTf7J/L7EX99x99+auTooznr92rW9wgCpUWhrUS3viNW/4F8xaDUoLXwh5kauL308wOfnl&#10;BGl6zxY0revqP3E+f19vaxpoqt9+4aoqRi0t337q0uW25vEa/JcmlnSkEjF+s3CkupJWaZ99/yOC&#10;1A71blmroqctmQUC5heJS7GNQ9dw3IOYQdoycZ9k10gXCvb77rWrnPCprs2cd2ZsXEE3Lmm3hPtn&#10;Sf1qpPtFBJMzZyFrQqLEWmPvrawALwLSjdfU8HOxtQWv+cHOzgNbug52dR7c0vXa7h3dA4MPHTjM&#10;eC60t8a3tE/dfCyCo6xMxqaW08PDjNGmLRQbJlOENRw+++LhY5O1NW88/iiT4+4syrODx5BbQDdE&#10;h884Wd5NNeTH9mpF7WAYbMQvIxN8MWUGaN9a7zFi4/YEBUXPnDr57OFjr96++40798BtgeJU+hO9&#10;wLyEoCFi9KLPFZNDyjxaeFg0Vi+yUl+CKBPverK67Yma/z1psN+/o5tsq55bUHmQNUzSQj9yfqST&#10;pGXKmXaIquDx30ezpEOHuir0N5fyOlEuaQ/BNKsNI4wQ7dF1xBJxrb7IRwtI9//5r//n1mbwpnSc&#10;OnP67Dk1UlA+ZPRVq6ig4wRxryxVGDt6IrNlY2ur4jVn6emOHqUJRqE60k7FwcPyTApevOCJHMjp&#10;wheu1hr6GupdppvHhlgVMbyWiz5L+9OiK3NFO4KP1gpZXsen8dFaARqNnPJb5C+sIKeRx+4OYG5h&#10;SvpqPlf5a04419TE+/Sg4Dcxd3Ep5Y/okILmZ04DA3uOObGSKxshTKVCYgOgUE1vJAOmBDe8YUE2&#10;3nbyPsWResemALoYcExUDDKeQW8GnbFLcUsr+bJM4bQkB1Ejkij1ULqigGBYuHyH89EKgyC7h4du&#10;v3Txno/2Hn34sT96/tPHyqmZttrhKgraaKf725xfVuEwtxK1llZEYuKlHlN4TKwJQ1+hizllqAzd&#10;itIipBjW19ZVV9fyFjcBwuL9QAzQUDILSc8WC+FKs3HEjfQTd1TQDwmUZCzW1AoidPQ1Dw4cHblT&#10;3Btu8uSJU6/vVOMmocmeMR1r9mBobrqml4qDKX++uY0zqVap6eY62++khp0AGpXYwZZwQSW+N1ZX&#10;gz74+KFTb9y+vaqmBq6E3kDiBk0xbEbKJUu+gAJNKFgzM8PcqO6mKy7lJcI8Xx6Vt1zEPMsElsam&#10;PAgGwes8hzSn0XixllJj4mLfqnyMBi8NM+CeNH2oWKQnFCz3vPrmtlff4vw3b9u29+7bMAjZLs4P&#10;FyKew3xuapq6x0aSSGysMoKbbKGK3dpKdyaZnC4iR9unUda0d2gcwG7T9YH37ld/Rul0kvdaSIKz&#10;CI6iVB/8iFVwEDjFIAiOKWfqxifHxyYm6hrqheiUl67v2ID4pI9IrFIQsx0Bke8sz61/3KbI1rIK&#10;XuCsLpdSC9Qh7xwFdCmcRKUh2pG5HjOWbVCMwj7dsC+ktbTrYIUWlg5K1N6VZihqA6cvZaQNjc3X&#10;b9wAIcYCvtDS3PvqaxcuXdrr8GOW3KZpEXooL2ixyQ+goMg5K5ORM6PgVmFjhOyP09SQPVtlzgl0&#10;gBNwNGf7YuX5M+d7RkZ/Ye+HWCz8cP73errPNTf9ywfuRfZf6mjXhAnocsiz+VXkuRiuyCKWMwgm&#10;dAW3Ac7Yj2oJi3V5mjPPiEGI/Me5XTpikJEqyLNUlVdJG7CtFawzSFRQThAq1RrUVkX4FylxXNSF&#10;QtTXhk9DE2JTMHXJtjGcpynwZCmMwdtHgjI/Msb40cYNXYPC7LqHhvduJE9WTZkEVbh2e659wgLK&#10;4MRh22mUusODHxx47qU3Xtt920s7trLlU+M84yjiGguuXmcREDw+eEta2QA1zF1CqwrALlQoW5Ha&#10;nmwQvvb4obO7T1/+00funKwnflihTKobG1XMHcmlDEG/1vq5kmbYe7qgZ1sVR0pKyYd9tKz+O0vj&#10;E+ZwMb2BhsSiBFIW7z/64fE7Tl/6+mN3jdfXunRYSglXlJDMfyKRltDjXRNuxrte9U0CBI/rmLRV&#10;X0N/QpCBOoW9y4PNus+HZQkPEcpBLBqHPO2eyJTxAsHj6osjVStzWpxbeSQeLYU1lEk9UQB2fKpk&#10;WPUWFD7F8GiGKh5LMEbUtTRap/vi/gkrsKj4+oa2uz44zKRc37he0akKAxD/ZwSiIivAOOOCM1si&#10;SJaLmaLBEBkpR04UlzVq6ocCsNP76oojlgj3Y9bFw73vBJEIkxa4gCJbU12jhpe87Yga9S8WcSt6&#10;NsU/KojMXgbBKgLT1Rh7QSV7qyvJyycOFUMBIlkup5+BY0HpOj4+Oj4yPDyKX2xslGBhTYFt49iz&#10;SCOcBkRaWliaTYtvB66K7yIQNX0QSk3wCkWe+U0VvRKjFd/gfyAMri+JqBJtbkLiM4TTFRbWNTSu&#10;69iAC31gaJgOV3izoCEF1EAPZkMBxJNdBbvX3pFjSSeIxhSvWGZjRwQVZJaGJon3gwE7xIroPPQG&#10;U2ewVocCJMpL4GuwUFeQTDzWn4c8jSxHaQ+mdt6hI+GjR469vmvnf3j+6b5Nm9hG4DiUneVggAG0&#10;5XdMXECx6AlqjA9zygfcCDaY86q4b2SuOByMKVE/eoljMcroXx3L4FgQJ0YR5Z7ZEqqnIqYuYyel&#10;tiTj2Mq84tqWVybqGzj/wb37WeUrHetyJY/V13VDA/HjB34n113UNpoX6wsG8ks/97cYyEe/8stv&#10;f/nHrn7rWy3330+5fQ1taenA3/nbV7/5zY5PfcpjLTp6kgq/0l7kjPfsePhJX+SMcieBaGRSTHQG&#10;RuyWIZwrwwc6N66iddoYOoPovlgRRsW3Ih9f2alZh+7esbFfOnL0hc6uV9RriChcsSkJ08i7ySIZ&#10;fb9MlY5d4JLYBJgE8fDM6vsIFGiVwJkNOIpVxU9+PLEzG3IZHWaLn5bIGz6JuVjZOCFaVUQ/XccW&#10;iSgsg2Blrv5i3he2sGiAqjgWamM1BM8WPLj/KHclGTauRmH7Rw+fANlk0nR6DlhnNo+2bNoIKYU/&#10;BpOPLYlyo7QinmBBaWvLHRC1XEWEjpZXwJKb90aUijlKiBj0VdR9Bck6dElRvpgi1FZqrG+sqavV&#10;Os3NhGOVQEVWxpw23BIJsPPuKGVbRQ83t3ZJh+OjtYIhWHkB8avn7cRYQ339li3dG9evZ+i4KKCM&#10;Flq8tbXStZZVQnVkznGXMh6Cuctq6jAVqkgUolzA9NS58VFu8X9PzO747MTFoiWWpqe3t3fbVmTS&#10;8ZMnL/bdcPyLIvEVXgTbcMIBIZraIracFIsOi7CID+YQbOljv4PScsoP7pfhskG/Nx1rTx5qrDvX&#10;0XLr2SsIVH54MVRf099QE9ZL2sjhEAucgS4ftTUX2loeO3xiS//gkW09GeGIwCWXCYVJvHPVvNfY&#10;jDiKo4rWwzEKG7IU8GVDCAaiEwGCx4eGkV3Pb9oAhzw2NKQYjopy5efALd3uKSxJPkUD4fpyV7r/&#10;XuwUX19+svTw4WOOm3CL4sLDW7uZqYf3H+LU8+0CbviovASA25qkzbKQL8jPqOMfA87QGD06DFuG&#10;c4jUpeXnzl+4+3rfn91/91xDE7tKQAygucvaupF0BY46MXwF7yg5ninzbRX6xkYjjkE4wtQMeXBp&#10;HVW/xCBdBthx+s+/8849Fy+9vOc20Do+DsUjnpoG1TAAVSGfVNFVLgLwBGCn1KZMKASHj8kOeOSJ&#10;6tYnalahq5yi/ne/6CmrZkHB7GzpB3EGOSVANxwecdwsmmOe0+/gn5peNdDSEiZ7ymQjbd3+QX0l&#10;5tGLbVvgBwN2uWLz//6n/3PcffL8uY9+5Zc2/ujnb9m6/Vvf+Za0SnssQktX0/ZILs4qNYuXWn9Y&#10;O8gYp+iNyuzms7LeNNjUpcTZJH5HRpEks8NhZegJ1CULSJVqCQSXpS7Vfc3uyYVLPjOhMnHT3DpA&#10;t8snM06LJ83pP5/nGDZNEuJFfs3sW8mrtPZeCjmaUpHu+Eo+h9rvFhM0oOAjMLsLLS3g49IZsg0d&#10;K5n7pIRXOIEtchSNwSlEsAjHUghHaeAuT2QhjSMwEar2YdamQ5HxUrM1vRFjJtoW64j822Rk+4Rg&#10;ZVgKQHVR3APgaHR4hHobsg4wr/zEMvO8jTXbai0lwO6Zc2d+/NhhuMGbzzx/9a57+Gh8fBQ2E175&#10;YMQMRBCTwU9WDuykuraGAbKifhbFvvG4yYqU6BWB0hUNnQcCIMKG8Q0PDvf39RGiDkBvWE1dh2kC&#10;zEKH4a3MP22EVcgv9Q1Po8j9FJlVgRNoYYECfA2NDRAzTFd6F5lzczMujT6PskgrrSdPnGZ16EWm&#10;ttwujBfcT2qXlzv3s4ZKza+zc8rbe66x5XtjQ2KzqO67HtgTYJ01fToB859qbXApSrM9cfA0K3dt&#10;8wY121YLWyBJ+e54QhQLdBdpNUagoXuhflbF5LkVv/DiujKAA9kiahGyVqCBbhaeLdhoVvQtaDo/&#10;QnDGYgXtpheRsipm7EbiMqhckadgafvr7z70W19puXD57d23/MbDdwz0bF63ft3EDPFf6vPC7xT6&#10;YeOMmEamPMA40TbUYDSxulrta7l7pjBL5plxSIDJKS+9Xwz60roWBExX/zAfX9m8ThiijWIHvS2B&#10;nZGYVVtfB6yGZjc1CUpKM/KqGVoZT063tDRjSzIPPT29or+V5QkaZltPDO1WdrSippTeFVpk4BHm&#10;pPqh+TEpVxFhxzC43ejwGJbt9IQ7vqlts8u1KBtPQArBV6ITq9UaphNG+IGsHYqupwxEU3mJpKGV&#10;V/Kc1Ni71t8/JLCssHt45FB3N3YW5b6UT0KtSmmoJfjaxienBYWkpgNsXu147UfYoh0exhsFjoWW&#10;7MLY8jlFmaiE6EtYKhDqqWMnwaF+8YMPCabrNU733e4t5xubfv2eu861NJ1vacYqFmhpu4Wvi/8k&#10;pmg3kKGABOO6A4ruIjXdoXxWfGKT5IdZnSKpAqC1DmF0P1JrjQzYKgPEITEOPJOMdjneIRleRxaS&#10;K5gvNDW2APyDexiYU/Jsktm2gCOQIYReCBReGTZSkzhjIMm3EZqQOwT4xlmlBh7BD7Py4eYNVNbY&#10;MjjSMzQKZhfxmIHLRbBQPCOZlWxMUa9t4vs/2P/Qhwdf3bXjO71bojGiLWfZxIItFE+qeK70zOFc&#10;9TbM5bQUPiPZWjcWVLvZdZ2MnfKjzbq8vOX68KffOPD2Xbcc3tppKSt5SaRnkHZgJKr85d0lCnFJ&#10;flOIm1oxP465g8g/W9EyXrD8fpEkmVmOA0ns2Qhpmls+D7536LF9x37z049e6Gh1hKPhS3+LCcZs&#10;UlAwRdanxQ8CNGH6w6UsOMwnB9uBvQiiUm0yBeGGo1LXcbMvzZjlm58jFNOoQROJjWZWQTelSTAH&#10;/hpXT1BFxtp0EU1dIC4gGirmi5kB5A61wJQIr6uorlC3cV1fvE7jDDGqbRdok4dDkN3eQ3vv2Q3Q&#10;owRIIbl+X/SgARCxE2RvcMXz6Rg5pYhhXBqGgEbTkLS2kXWg2lX8ZtLDvYSjOWPMio8TBMDQy8oi&#10;3CYM14AxpAR7WoJX805WZkPSAYzT+4kSCRJjFHsj7riaKPayKigJYT88ODQyOARbA0qG0UdqTxC6&#10;4ujUxkGUzdNJpzG58lslWPxcItRMy4zNlZYpin0Er9B8xC+K/QlYryD1TJF0uhoczHUDVTO7oamR&#10;chVjE+PXrl+HhsDgFrx/FeuOritPSpS5xzDASJASAxfVNFjPZMaMbWpoa+WahXcSfWuZkkjXtJK0&#10;1ExRNiGpH7K3TIoQCYVdKS+5/PXegC4irDMQK4j8iWOnfuKFVzr7B16/bcebd+wyNknZGrq9k48i&#10;O4SNhYFrjc90ZTkivU8pJzL/bFDl86o/qdq7dvus6ppRxIdpZIsbBpW8dqW2bOLTjjOiKPzWpqQF&#10;hvQaFV8TvWndzaE8IDvI9Ugw94vrVbfxwb0HeIPyTxG+Kk0+NENVc9OhWhKF1CpWy0JPlDYQY961&#10;c9djDz06PzLS/+qrj/3pdyZPn770lT+ggSbn7P9//sqVP/7DXf/VP63atJk///DrXyPEKWLRFLXh&#10;JQ0QK36E2UY0a0SspkCE4gNdmz677yAzcK61SeaDPxS4rzOXEshLpq3ydFQGUczH3902PvHLh4+8&#10;uGXL67dsRwlWtbVw0GZ7L3A6zpRMDCAvg01FVGhc/oJS4Sj1gL0yPcNu5QOZKsa1I8/AZrdUsuj2&#10;aE6WiC5UL5YiE1umyIi3KMRNGGqVOi8EBcZWYgIkDpIzPeZIH6immxeclSYflt+PHDgmDYp6djGR&#10;KyuPHT355q075MCQkWDpkwF2YbeIDaquSdIJ8wnROAObMBuPrWSuulpUKH+6dA5pd94dIaaDQ0Mt&#10;JPYwADa0pKefwj1WyuQLVGZYkUCNgsKpaXW7E2d23SuzWQsvO4dCjK6JsItJ1YPijgiFwXUdiqiy&#10;MjFOBvREa2tLb09P58aNrAnBCcqvd5Wf6pqqltZWN0xYBiaA4yKwGhob12/oVL1te+5VtWBu5sL0&#10;OI/WVV2XGMr/Pf555fypg+NDdMPr7u1pbmkZHhk5ffbMlWtXp9HZKsr5QZ0wl5a3CqpbUD0BTY1K&#10;Syh8S/KADRg9W4OicrqKrRQTmfPnUCNDrH//kc96frWJmqoDvZv2nL6M4sg3b7l4Y6605Iqacupe&#10;WbRo3CW+VDRWW31l3bpHDh3t6us/uq0nxhVqBZk0H1vYNGb7qi3Wg++my9mCMpgXLqtApmUDiz8f&#10;Hxo6PT7+09u39tbVfTAwKHlXgbN5UQI917gccIeWJ19C+FxVgDLuIp9iGk8apQ1rDVdv0/SWGz96&#10;8AiDgF3zPuH4oVGlDjNZuI8zHCWZNdLkPIj5UUk1M0WCcYZ/8tTpl7f2HOvpJlIGNmPwfNbhWrg0&#10;FRHCG3hFpVeSC11KpTlchmZMRct85IKY00odU0KMm2AG85Eok/gmPuBXX355pKrq6489eBC0VKxA&#10;HWwYsKIipqfHR4f5urosOlqFx0dtILQTIMG8xzq7LQ4/iQC7v9rQeUdlw//ftyP+7Bcn+72wsdbp&#10;jkGxThWMZTC8ZT0spR3ldBbsPgSHdBZNkwYd+LGXQ1eI7/onbAyxaCTMms2Sb5m4+499+vNE2PHi&#10;2p9++60f/Sx46paf+Vn+/KNv/JFpWZsnyF2aOQ4Hkv2JbjFAlkk0V28JtS2iq0KUyGoP4SCGq8hM&#10;V/LRaaHxuAZI2HQyOBCvotrV2LogB0u1pIHE0qS9lwWWBm0HSMJrFVHIjrVsIZSf/FL5rienND/i&#10;0/gtOsuqpMUXra4SDyWKyniCdlYYOLHLeJ/YOr77hYMHL7W1gdlJ0CRlTLNii9rFLKyIa9H0SDLJ&#10;5dZXN4gKne7ltRPd2BzSnUxya3gaSrIsTBOeHy96mm/5uLVxo2RG4LyWfT4obsipeLNoBTsyPIKt&#10;xdcobRFcMtlIMeHmHc+eO/c3P/qgd3TkO53dX9m5a76lJXjOyPCgMloEzljfk6Ju3MaWEjeiRh5W&#10;m9IdlNQWQTcmqTW/NSDrCYoXKSggqHZgYBCHNIulvk6Cu+Qi9iTb9hJX5FnSRSy+Dbj7Kp6B5CbJ&#10;VDAFqXAh6KOxoZE4O2tURBuQiqqQPeLxhebbwnjixCkW4+qmDRHyo6t5BjTfgptkEWjssd4m9bOz&#10;M881tTIcwDvpwHc/fi9mSQgeUiUM4Biz8FV4qsf2n+Svq5vWQbE2gKUycpLKfwpvUrRXiAduFDlq&#10;LJjUKT2eIc+chs3ZedPULx0o7fMkB2O5V4/YHv5SotT4TNF9s1I6oZgIPLOOtbz11bduee2dvk3r&#10;v/Pg7R9sbKmsqaqrBzcpBGxShglpH1lRc89FMZWyNUT9JLQu/P8VVYRZUkKYIgsK0bBVZ8RVjQEU&#10;BMD/3DFCBXsGxzr7hmgaS5BdclCbrUl/pdCKq8pVVFbz1yi5oySlLsyDemJ+s7RUDm5pbeOFa6UL&#10;jda1CU1yP2XHYwfwogJQyheTuaHmLdyZj8spyrC0Qts+ypdIhEzNToyNU+tKMVOom3bnYn57N4uY&#10;ndUrkEUr5fQ9ZU8rhihKvagWMtOi9deTLo2MTRdTvaWsfGZuAft1y8jIHZcv/WlnN754Kvrx5uQ0&#10;oYJKC6f4KkHoKgIYpmmm6MTaofDmrNYgvcITBFGJwcbZKan5yZMnOwcGfvbV18GheoaG+YR4uhd7&#10;tvz+rTvONDZcaGyyHHFPQwYvMnLUj2oKSdQETiTk1jCFmLbd5hFZqXW2riMDJkyHMIOToKaCn+bN&#10;58rvbkveqjcxxFLVScDRRZDKFJchfhtPSxjAfAnqYggNDQ2krvT09GzY0MEARyXRZxzjTQ/paZhL&#10;dDkIuRhpceymGb2Swh2ATfA/LcQaDTF8TVENNCCfCLv7sKtjywBBdiO9w2O8tvDS4flJfQOo3xFZ&#10;SBDGve9/9OiBIy/e0vvtLRvnTSrqiij3pliGkCUZbOo6qsNwgx7QzxjSxQQZkKFSiSRICAkrLSMt&#10;CKLibGaeq/EYn3h1Hwlr333y7kiFd3yojDzNbzhD/IzR01BonWEO+7zcnd2oDO/A6/eU1nDr44UK&#10;/QurnlHJH571nYixbbh0/dnvvvXWfbsP39qtx/HBi1ijWYrVTYwPD4/Q7AUGglvG8kndeNUkqLpa&#10;yqh5TvJ1eE4YYd7WI/gV1RmsQXgeRGlJ2iuuyoBlWqzM7ayKX0kb8tr6IrmW79cBvERuIZwnFYOQ&#10;3c5UKeZXIBZTGC3TlKQtAsgDSAN2FH3zwdWO9ns/OMywL25oSTivN6Q3misyqDKDlX5jMBE1aN+A&#10;HUyhQ5j49acIyaGLdo7wh+dTLSDglt5rxsjYCNKNtLaydA1YIGwj+zvYbEB4OWAnnhrtqBZUtBGc&#10;6OrlK4N9A5AWxS/EnJaWcW0M4i3oH2K50JWhBLznRDhKgHPTVPnb2pjYFxXzrHxIxiapw41DE9ft&#10;PMk6wTtQxONNZFVUz8ybIniq71WAF1aRbKznQWCBZlWR/w6jK2cabvQP0I2nf3CQuii19fVzyQNh&#10;B7eqbTiuUO4fRRBI4AXa7lxqlFE4ufIcs4T9EGqaVc9wHEkyWvX4OGCX9Cext2BjwVQDv/JuXQhd&#10;OnZQcJLgMBHZ9+yZ848fPfHWntt+9+nHSK7n+lpWd+Cl8Bl4ovQqius5PF+LF/BqhmrKA59BQjnD&#10;51S6FsVGiyOUVD2AAf+IsDMy5Qqt7i8cKlbEVvDU6StJ5w5uaJ6UntMf+CteNjN3h4TzlzC7wqKH&#10;PjrE5F1Zr1YGIiE/viSO0ToxRpeODgQHMhAKW1IyNDz4+U//KI2K13/ik9yj76UXi6uqNnz6R4be&#10;f+/QP/oHT73+ZuPtd8S6UNr/8PEjgfQSycFgUgRZgPNBY5lSEWTvbVb0+LFTXf1Dr912y0h1lcJv&#10;k99b/0Jd0YKQW4cnhm/ZMikmtu4XPtx/vqnxT+68w5CxCsJF4qo2raUPpG6qjkKV+h3kHTxKcLsw&#10;bqVbyhmDD2BqGjBbTVE9e4pl1U3tF1bsrRSExK/8j+dbqyNwPDOu8he8H9KcbRI2VXpqcyQxYSuf&#10;YnrJmLSbzmyfsePCvbCumfl49OBxtuWVjnYuc7m99ZFDx/nu5XblgyC+Q6wFk4/XfGprY3Wz5K+9&#10;iyO0wpJFbZolDc0hRdEC+YNRe7+zYwM/tQ1jF4b/RPfxbAjVhbMpPd9TgWPHxXkLKF/LZdXGg+g5&#10;Wfxe/FAoJM6TY4AhoNCjXVh50+qEyUtmc5Z0UhoJejwU+sNtt+5oa23BWqVLIsHFMYFidgXC09Ei&#10;Ojs7YUT9A4MsfVdnV21dw/QkPQMK6uqoGlEwNj4Ce7k2Pw0BbK5K9exyxvKf6ouvnthPiTSaSza1&#10;NCOY6NNy9OQJMmFVqhLljaheoiClncDNi1lIIXf4huX08KJb39CfqsWVaCzXv4I1Bc0Hc84PU02y&#10;VH/g3K7VhzkBhO7dW7vuOH2FYnZcrvvaAOEl5ztavPeTkzm0TmvFIiclj69r6+wb2HXm3JGtXcFd&#10;xAJv6kWUREaMJ9NhQh/Mhm32FGqGKkrbic8P2TUyi5eXB2ZmTo6O3tLUeH97+0RhwSRlzijR60aZ&#10;oRHxW/FrRIyuBewyVh+AhWYpZidjIsFV+Iga04zmccDHG/0Ht3aTEqsZs/qk7RLTZ09oTLP/jMEH&#10;5qHQ/rjujx8/OlJR8ce378IKa2kiYE2dtaklQIVHctW5m/w49jwIoKCMLNq7/RPezQSi0sGGYuz2&#10;4OS+fg0y5GkxEUxfPHjwxe3bv3b7XWMtddIu3LUsZChSEhhidmYqJB3TKT+KYwxRG9AmU7tSOJT5&#10;AccTlU1/rb7z/3jRuh+2f8Hs9s2Mxr3it9PDxNWyghOJdHMCDps9JjT/7eWzkRjQTWgADqkSc7OG&#10;4h3jyfJv8PC07tngYrljy/zYp78QybBH/5t/uukLPzZx6lQAdn/8zT8O6aKLhx3h9iCaT5p04Z/G&#10;fW4FPrhxrkbKZLBJQqpI+IkYlToqeLfwowAAef0AeKPgpBs48ONQ/zAsIpMnjMYA7PJj7e4OhYSP&#10;BHTYlOBPavjlm1oCIpNHYTvkX8kvKGw+Yxo3T5QmgHdyiCPJ9NlkIa69e8xPvl4ky/cMDz924sRb&#10;t91GRpzlTr7TPSIXS3RxP9sjPKqiYRTToWo2Kmjp8nHWetX21pFVppa0xsErtET2tSsJzz5IC1ad&#10;pMQSPU/CUrlEIjhq5M7MqLHw+AQJm5J0bnMh2CRUC09NRNE8e/78s+fPfq+r51/eee+punqeMZyO&#10;nDw6NhyiX5iZ6UkgBSNR1L7sCGmHFbRClc8g9q4nWpSaqDY0yvlliAkQnwrX9CAmtBbWp/JuFMiV&#10;WSoMQYVkFOouiuKdIEzvDau/npNw48TreJnmx728+AJNMCiPoaZe4HclJTPTk0rAJsJOUYRFV1Fm&#10;Cou6h4aO7dgu1TTcpYakYvcZVkqbMU19qHIlxc/WNfERVe2K73vyfud+KtqZSZbeJSDR6VNFlGYj&#10;5bDk4X3H3n/gdtdElB6vKgaucjIzNW0DT+Rrhp9qWhF+nG2wBN4ENC/DSfQtNupYDM0LNBoW7Pcf&#10;sT3iefJP+XNkfFwJx7T+AZNyw6Btr7794G/8fsuFK/sf3PPNB3bSVaG6tqqhqYEYuv7BvhkwzhQ3&#10;lpmOdg6jglmfXgXvAwai0A7rHdmygne1dF431cdTASLGEHGC8JTrm9Yzvs3XByCmS1jInOsuZcwG&#10;izeJ+3V6WpWOS0tnp2cHhoYoXXfLtt729e1Xr1+/ddet227ZfvbseUiN2E+VrVHBGkCcUkowKJ7F&#10;MVMKF08gOG5CGhNRl1P1pCbHiNSbHOwfJAJljur11Gug04C8RYLznAWpFwT6k+8itdxkLpLw70gU&#10;YePiYxKWqdqAqtMphJLNza521z9kEatOTYgPS0s/ef4cZ15Yv5G7cWZtQ2PHps1dPb3NrW18d3xs&#10;JELzgj0Gz9f8Gq8LpuxdkY5sDy4/dfIUdPyfv/V218BAZ788Ra/cuuPFrb2/t2vn2caG4UqqcpvV&#10;hjSVN2C1zzovFeonu196cHZvPVuOpjl20FRkHqQQhdjX4V0IUBnjwbFm5iPRLjx9immBPBbuZl8H&#10;yfmgde7iB2yt/qJgxzwfjvGenu7NmzfhaWtsrGerDgz08ahkyvPdADjUhxSHuVt8Sll3jlgwMWhE&#10;HadILlYQCs57NZ+KpKcYdmaeRFn62BiizQ87FWfXTQuUgZEPNrYFWxfFOc6c+SkvLOcCUNFd73zw&#10;8P7DL+/Y9t3eTgXWkc3ssPAQWjEV0I8jFu38sb4otuLdHQqZVoHZtM+KM3hzBe+1hi2vZmCazMbm&#10;awP3f3D0u0/cPVlPJUfB/Px2wEHxLN1EDCm6y6EsN/H8HO1yukqemKDdXVbzcHHti4WEDaSkuYAJ&#10;ki63Bt148tuvTdTXfOcTD8f4xRbXSMTxiWkAO5IqI+NPY+Cc0tL6WrrRqDxcuIhz9TQycy33lXvo&#10;akx6gspSnMwGu4wOB7Yr2sAmZH4ckBlwhdzXSo0MzSRxsUzR0ZomtmaVSGO2Y8VAaPLKha4Q5Eet&#10;Pa2FYfFA66Sn6HIOiVkFD6Vi3bfvCO9d7lADawXyWGzrt4s0xXjCvtQ4EzXZ4RKjcpvFmEA0dG5i&#10;o5xcUYFXfEpYjchYmoG0p+jdAlHheSY2zYZAMojNkdyoMXnHtfUCSrBXr2RphnAVsSkVm6OdjmrW&#10;yt1KZ40ZnBEjY/SwhFA5k3FhwZZRr9N7lqHbjNBuCNVDJCHOIwakXW9C0cmBk2rKLIVtqDOP6Yvh&#10;OE5mgiobOBCM+DirrvKty4VCVB2wB1bf4OjwjcH+2YX5MgoeVFPrx3nQBumCJjEC5Y4oRteM0B3N&#10;r1qYKfdQJSMU95eF/2j+bwbsglJyqRdrHaiWJWiimhyws06hVQzGquYra7RwsQ7bWpyC1fcTR47f&#10;dfnaa7fe8sZtOzQ0OSrFb5gThCqIAMiCh2QPto/AWpI6xDDCB5S530PG6091KkjBg/FQMV6xUzMx&#10;LVKG6ZiEM9j6ZtmvRbInRWidy56Z8SsSP1kW5s5+Vmcjx8ISxNHeylrB4q5v7Jior4tqsJoctrC9&#10;wYrYcxxEKIV2fengo+2921pbZFe8+uzTA2+8/sDv/l5pbe2Rf/KPpy6cP/2//osLv/PbDXv2VG/u&#10;vHXHrX/4x1+TNFFzEu10swRjdJmh6rBSHw6x43jsyKnHjpx8/bZbDnZtjk9MpkGOUoQykC2tcLCv&#10;LYNDP/fu++RQ/LsHH5CF4ZXnsSMFNUdFmSornMXoK5pg83BDa0mVVlsGTxJ7hvg9dGh2q3XiAFYV&#10;p8l8aisF5bjaRhIBuQap9+0dD5B9TcxshJEmacVUZM/OCCwgNLrgl/4t8EtMU6wsZW0BtjIlj+w/&#10;enlDG90kw9545Mixt27byTRBUrFZgmHm+yW6EObv5PSWtGwp97bJYpEMW1uXu+mHT+mjkug8OJ8z&#10;yhVzXYEeKLJG6hA+Dy6HSoh6pg43KoNILTLSYIuIBuby7B3rt2Gg+zEjBkWES1DtbDQAsaEYEpRA&#10;VbX/Ye1JUaE6J9OysaPj1h071q9vnZ2aIfcf3Qw8wgHCK8QdUzRTzQpLSmopTFPfgAuHWaQSa2Ep&#10;pYIWiKInM5bdMo6Am5smjPTc6DBPsanyP/16dt+7fq56E3VlNrata2d39w0Nnrt0YXB0REwYOqeO&#10;sFt40xcolWVQl64VCud7HzrOzna845BUTD6ISjsuII+MRSeGdrP5/ecAdtlmTwwu/bm89MFtPTvO&#10;X63GNVJQsLl/pHZq5vTmdb5JsDIRku9lNug4uyNbt+w6fWHX6fNsEJfCdE+pm02nGF4O2GUh24lz&#10;i+F5IygWDM9XaBVSTVVlSeyxqGhscXH/6NgD69ofb2q6ODc7MCMTL9eIEFsKDVE7NacZ2XbVtrL8&#10;kioe4/GvTEwpHMfD0mjPt7ecX9f2+MFjYHZHtm5NTDL0H3/NYloMLLtKJnayjc5XeseGnzl/7is7&#10;doxW07+oqL62HvanyjPL9MQQ0ANzxBzyTvTjKh8W7V3mDsNgN2O0q3rdPBZyZObEj4dOvuG5c8+c&#10;OfPStu2v7NwB7yBjXpPDqSIXzATVjYIpOconiXJehCee3BoaxgV7ziPsnqhofKKiKRHB/zn/qJhd&#10;AYmxU8ER/X/m8aesRLCmBLXZLxE9/NYoz4kHBs0bobGbcfVHGtJqdJ5dr2ameYTd9z8Zt2lraY0I&#10;OzJhZ65eHd67NwC7k6dPUnfY7FCuNaVa+9bivc5m0Nwm11SUQV49QvYRpyGoIvXCIL3CChFKiIw4&#10;JVgIh0b2gclqYxNik0SB1dq0lYNlxzyE1ItD++5m/xB/xgMGYBdD1TzHmG07SOb7uGlirSfk189f&#10;yD4wxJEcb9l3CQOOK+fXCcGXdneKvio+vGXLlsHBPRcvHuru9a0lq7zKJmO/ocC3yNfSv1ISInTL&#10;xp77t+o5rRmoYIBjvgJeV/6sPW0WoDYDbZJEAF7yS0VsnxzgIfgCSJ0dm0STJ7FZWQiK6HK/O8fj&#10;cWVFdRite/rM2b954KOe0dEXtvR+b0tPPCPLGqoZL6amJ8SX4sEdyavbMJ4yWmP6IrjaSIJxmy4/&#10;d9Kskn5lUc67ZSslJIMS/HDj+vWhgUGekNxYBbiR+hSmd6ptElkXUjnT8ilfONiYk75MJ9muyf1x&#10;aqkqrYyaY54oIg8wMxn52JjaT6OV8X6FIloqbmzoeP7d97knlVsiUCKS24Ik+EpMuHZVqC0OTLpo&#10;z/kzdY0vjg8LsBM45cL4NGwV8428bqxEhWeVXN3c/tAHx/gyibGO45NyaS2TWjxSpAQnmYb0kCZB&#10;FMiM1DKrI1g2tRtcj9NttlOXXK6g1I8fdKyl17g+7yhidBZ7W2lq3Krj2o27v/m9TfuP9G/ueOnJ&#10;uz7qbKOSGuOkJjDPTGoyZapwqUfxIHTNCHqPclQCq5yzIXK0wm1NilrUCaGAWkIZZlYE/GeBoCI7&#10;ZT4lA77jen/X9cFNV/tfv0c1BSFiOwGgvFJGaRMmCjQUTU9ODw0PdW/eRHLxxYsXurt7tm+/hRdE&#10;3vFoIE8ohTAnbGLwGu2TlADLWiBc1fqPrcbQuQ527MD1fjBTIuxA6yIfERZNAhFLYxpza0Eb4wEH&#10;YKuYT5utmOUp/Qa1nRZCWexhUCrRRk1NTc2t6wi34NvT83OsK/oiytAnz599bdcdYMmbNm++ZcfO&#10;3q1b6xsa6GZ36vQZOp/k+k28CNCEVjDmC2nnK/RG0mz58WMnqcL2c2+/R/YrgB2JrtSpfXP3bX/y&#10;wD3kvQ7RXDXP/w0LFnRJ5ojrbYsSo0YzLCGMf5sKKeRHOq7rDAoaJnRWP/BN8x8ShGN4sU9CTnAI&#10;w8rTEjJzWmSrlEnFIUI4XASVAH4BHjc+MoGnjusgbJguepDjHudPMFnmk6SVkZFh9r5FkVMykxIW&#10;moGkVERZA4EzDGlR9GVQqq31KD7K8CbIMuLpQmoFY7K25EzFoiJi6546dqZxeraX3Fj6n2ixHVpi&#10;YbAyq2CW299+/4EPD76yY9uLvV0RhKj4g+BYEUluRUm80Y0jck4dow2mGbQklMrwTWA6ZbU4KySU&#10;FOgk1IIzV5558V3C6965Z6dpQFtFipuGT+DqQqCuAdgFHKZgOo/ZYWbSqyRW3dXvsyWN44XLHxRJ&#10;rYxcwiQsA2j1AUHd+9b+nUdOv/zpx4drqjQBa1LDYrnpJchjy4aMnkwVFEatxfRprKPrU6pzp0m2&#10;csALDSmEkCFF8RBXHyhHN1J4j+66xhEgqC6MZ1dLkbYRwyhRBSTzeiNI1qPCmPeaOtAleYO9GuqP&#10;m6gzIkHEoGziqqulvhrs1AYiJ4Z8kWCLxprLwumY7Qf2HX3vvl0ySAwJG39U8BeP5SX1OgboaOVS&#10;XS8j+kOUaj+8DxwrRquV4s1VADcZEwvBw9rrKOg50qjZFIChFF9VXRK4jfVv6wnplkFFoXkE8bCP&#10;6TrH7WqqajZu2LCxYyPt1dVlDS+ruiguggBSp0nNp1GY1Tp6noLv0v4DRzIl6kaqOeiwpZhnz7WC&#10;N0lnMEAfp4eFFk+fSllZ64wIu5gXHLLeDXJ6gDTz8LxDlX5K1qgkF7bB0jLlFdAL1QO2opIq+oFl&#10;SGVR3IOXVtdzFWFDRVEpKcRwlK/VwmVocqw2ixAzE3/GMHXYtZdpmKGLxR3ClxgxXP7xIWzWQFXO&#10;46xvrTx66NiXDh75YP26X3/gbgXW+eDKyvLDT+OyPtgxiFbTP7eV5zYwD/22l1Y0lpFn3E5L6SMB&#10;QFnART58pLs+Vu2CRFsx0aFL6goJMQ42LPXae0PzGeU1xJK8Zp4/T6XMESVieuck0xoyvry+HZp8&#10;7rW3r2/aAGbnPaMmTHpS52ubs8qNYUXFQROOtSSdYef2ndxj85e+PD86evZf/6uun/orJ/7H/6Hx&#10;jjuefPlVkiEP/uqvbvvlX9FoCwpPnDiuOTESnJTxVZ+uGaRXSLuLQoGHTlCF6refevhA9yb5WoRS&#10;xfJL59DapTlOjsOYpa6Bwb/6+lsXWlv+/cMPBjVIKbSeFvxfdwhqMWUEecdCBF2tHtgwgE004/KJ&#10;CjqgoAfftoBQBVy7BsMW08xkgF0IR9Gej6Tsh/y1MZM+Ra1yUq2XJaXYu3WJq1katkpiwySnzrze&#10;EYY9k858uaON23zytfcpZgceQUe8Rw4f4xEonhslX+NE3SKT3YbCsrlYfTNJsdA98tkIlh4DjtnL&#10;rwlHVCyeFiLCB5YxA/CLuuN3zLt6samii90SnCO/WoQM4MCrpuQxmh61MlkaIz5ejFDDfT9xTlcx&#10;vukRsCl5Ii4CdiBVtqMDEwwVYp7QnalJMT2ZDsr39zQW4hikhh0vxsbG0T43btoMZkfBe9L+lIDj&#10;7FocT4RW4CQm7q+irOrK9NTGqqp65QP+J3t87dT+5YbqLVu6UKTge4TPkwY7Ojlhh3XJDHlJZWUq&#10;hUGwhrNf0e5Vxs7+A96xwbRaflENv6wXBeUEyeUvvBFvOqQn/JAIu7RLA4fzke1bRcXu27ml93Jf&#10;3fQc768fHm8bmTjavTGxcW3qCP/UhkLpD3P08NYuMLuHDxy9vL5ltKaS4rj5eNZsCgF2wduDQ0R0&#10;RZjv/LKq7PQUF8HkBwArQTu2+/joKJ1VS8s+3dTM+ZfpypVF2EGr0pRwp0VJB89M/JYabvtCAw0F&#10;1VsMLiDj32a/2VThSG31pfVtXTcGPvXm2+dbWwZdOV2RJg6I01KQPaeTA44MaRjflZrHVf/Re2+9&#10;sKVn7zpqEPHOInSO1qwCBUX0e1bmFts1S9h1WzT6KeLtkzjDcCujMjDJTBPjtImIYqyraAi3+vkD&#10;++++dv2lrVtf3blTVgZIHwYD47GX2jVWlZgiU8sskDEEvw00E18+EXZR6JzR8b0nKhsfr2j8v2D7&#10;UcyOmTo3D2YXJJc0zKy30+oQglpywG4tVZtScsq1vprRrVQAXzj2QPB03yelgn7sGXMB8ej9j8RH&#10;48eP5YDdm++8OTgEeiIqgVETAAGHDOiKp4B4ZDdbcDsGPBVtSL4O3xjDUolskVMVtYz4rWqsyvaQ&#10;Uu3fCdCAECpkpMjGsQ6lhXf4R46YxDbPN/ta2cHggxXwAsAulyYxOXwU8RzZvksQTNoORpdMxjep&#10;dgqON/1E3kM+6SUOzchvwTDiLjlHyqX8ke7uPRcu7Llw/mBXj9eFXZbUQB4Ofhd6vNNFDdJ5y+uC&#10;ngib5OHK0/BgC95lAa+nGnY8WgDxoWdkynsAmoHoRUaOPPoieo4puiDYE2ycUOzAtpJC3WPPrBQ8&#10;ffbss+fPvdzd8+/vue9Mc2vI4phA+8olsKjHH3iU1Xxp9sGdhOeUlbhUFDlBxEZoszFDKgFkapDq&#10;K3+ZGXNRYU1pJbFQg4O0mhhipukroOgHEYsmPyP3MBE8OVZPs9KGocfpkF4qukv83Eza82C2qRRO&#10;FBXaP1B7b2REGcFjIwqrJ18etA7UwH5ivn3//gNv7tklTuLy8aEMBhXlNGZuLStIJmdpKU0nnq5t&#10;YAqK73n8XkaeHONkjfh5OVXVtuF9Dttjhu5//yCPMNjTCVv0HlbSvnJvXMOYh2Q0uplvLDQgyDPD&#10;9B1QKxPWZK2yyvwGnAho6YcBdl6GBPrkPFHuVlM5N7p73+EHv/ta1ej4gfvvfPGRey4UEEunTj2V&#10;NdXsAHgyAwFOKlNHryqUm4SCZ3wlsjVk26gDhkRLLM78rLlGMkWk2fMJ96203hNsLjSx2FfnOpof&#10;339SHy2ThtaqtumaBLWOJ8gOGiUGi6ujBHJVFpLe1XyLXH3EZnf3Fqjs5MkTTLfCKVn0hQWBUWUl&#10;XA03kYBCV6BjB7kE2Nz42Hjfjb5rV6/xIsbJokT9ILnLwftKy60uK+BET4h3CYoppZuhinnbkpXR&#10;oN6SYS6U4xzQmdyWf7FCm1tacVdCZSDEcA+GGkl57W3tO04cX77n/oqt20noJcn32PETJ0+dvn6j&#10;j3xfEsgC8dQmsxkpgiOBmgIrmVDnxUP7Dz9++Njn9x5wXNgQ2NzejR2//tC9B7ZsplscvkQl7lkU&#10;h+zI2RxcPPALqWLZj3QFGkCZ0u0UipTYJE44V6UVneksvhMbTH3HvQOzI/7EKxfGVqhwoXfrsvA3&#10;M80c/ke0KBm+rx8VGcoitm59x7rmliZA70uXL44Mj/kEKtpKdvItcD3lzNqzqb1NVwdK2ECQ9MFR&#10;fcrUlU/gjktpWKIUxO5w6pDInetEJoIe1JwD4EaKhMd6vrXxzgtXwey2Do3t794obBpKdsPBxcmF&#10;e/ftf/DA4Ze3936nU5VxtD56fDGICAjn/2ScMT9lqdtRYBBmsPo3SSODfRFnLvQCwKWBwp88gjQ0&#10;2fTFxRsuXycr84Vn7iPezZeVQAB8icwgjEXdF3vI/RxEw/6WSVXLGwpyJNjzIHeskI2ofFjNgPOI&#10;k6Lg7toh8Chd9/AHR77yY89c3bxerhiTSTCNWGjxNIrAuTYZblgsLn6D1jU1NlU68s8UZxQ7hmTn&#10;rOZfGgPNvtH6DPpL/1Udk5SPp77QLpHGGri9oAbtmJ3oQgAXjeoNGqqvHfw/CDvdNCo1IJJNyGiW&#10;waJyDh6nFaS4Padwahw4mGT2K3XeNJPhN6KPKxvWPbD3CO9f2khamebXeEuUv9IIDBT6KfjlxqCq&#10;nRebTcSQADveYN+YFInAmuVSoPk8oRYCwxW2X0x11bkA7NSQY3aW7Ra11WOWrMLbr+NBJkqTiWR9&#10;uKh4ZnxucGCQSNWGugZ209z0NHTLQuFHIOp4Znp2YRZLGJEUMGApudAx5zHJegSrXyj6mvuoGx3U&#10;HM7FaBrj57JsDD5hPdY7zUzL9pE3Qt5wqlR9n7VJoVps4NqaWi6LYUxhQaQyriBEWFNzk3wCrJoq&#10;eCoLWFcOFMYKQeiMujK07EOwcYYvhAQJWWNNNR1BAIl6I0s+tL14K74uYDHkbALs4stpkX3lIEh+&#10;g9Y9cfTE93q3fLe7MxY5PuWgLRF8BcEEYId8YejhmYt6xHFrXSf+dcKMsI24tyhRs87D5Q8V18/H&#10;z7YwY3OwG2RvNZlzAsbVt6x2m8mZLYdWHiFr2g7Jsx19DQ0e6nuScE6sdJM/cyd3kLjRubGrb+C+&#10;vQfeu/cOAaZWh7ls2JTJUg3lOwvr+MxznyYlNgbMw9dt2/bRf/Ert/6Df3T1m9/Y+NnPNd19d23v&#10;1kP/8O/v/NW/z2weO37s+MnjuiMhLmZU5jNpUby1c4un4D/77ht7zl76nacfobJetnTOh03SR8MI&#10;Asi1cF5vvtH3M6+8TrPF33zskcRb7K1RBxXaiRpH8sLoMEKkiQ2NMJY71jfYI/TvAiYLcloRuSBl&#10;Rvgd1Z70vMQxyjkU8WGuHJ+F6MUdEg34OZ1DJ5Q9vAixczgh96Pw5CGkzEkd2WcZIosLM9o58mq6&#10;nDiW1tKHdhBVRzdf7aOe3eu7bpHVQJDd0eOv7dhu/643eOa11WpqFm4C7J67cIHHHiUlzUZJ7DUL&#10;piQjEjVnXDe/pooyxnLY5cdSwu7QGAkFDObgnBOvkVVzCM7JC6rxIPPPGwNP3tTYhC6RAXbhgg8y&#10;i1IYscpBBpp5mvlIuSLaZ6K5uWnnjluamxopYzcxNoYqCCd0SpcMGJZkdnqGKBS+pZa+8yQqFlNO&#10;mirX7evWDQ2NETJAWvfI6HBjU31NXY1qBw0Pt7eug1O9f/ViT31TQ9l/gpjd8NLct/vOFlZXtLa1&#10;EdmEkos7/PyFC9cH+tgs6i1DfCLhjZSuU1CnQuD1p/o9qfqDAqIznuUqyFI5oCscC7EZg37yI4gk&#10;52z5i+i2/P1HcLN8uVdfmF9xfLRtM+F1jRNy+raOTXb1DR/aujk+Ck4fv4k0zy9+qLdz842Bhw8c&#10;R1WeqKnPWEr+HP6yatyGDrN6KVum1oW85fWcds9yBTwasUfWMvCLs7OUSXiiUR7o8zPT8anSRFCB&#10;1CXWhZmC/WW6fdC2hmTxmsKj4D+OMIozvZ0KCBI8tLW763r/o4eOnGpo6Ac0xDbBgLasIdzCjxF7&#10;Jz1CxtOW/tahvSOVlX+wY6d1IiU8UQuPkFMs4mef+8Qzz3/yR7/0kwzg7OmT4RdxAI0Cfbx3cQWW&#10;UDyICAnMQ4hilb8Vljx94eLPHzgwUlnx3z766IW2Nn3LgB22k9gsHBjZTwqU6xeh7ar0hKc4PEC8&#10;yQsDduWBXTCpf61+/R1l/9eFuILZ0X1iZAl9STpXLCjqcIYzhIkUXk19EuP/GFWH+MrJNV77zBSp&#10;F0pTRNhZB/nB9B+XJf/r+OmTgdmtBexeff2VgcGB0KIVYVNRgZWUSoVkjh/dkgjZrCRCUFoMmKOY&#10;CLtAhVVX2gRshG7eEUm5RsF941sllQEEB4kmKx6ilY4aBJdRabp+FmEXxB8n8F1q2IWZEA/IR9Ys&#10;0pthnuSD5DUphGtZQT63cRZ/JpgyjAjMeWo8mbiTmPO1eB3AWQwyP8Zrax8+crhrsP9AZ5fWKIHP&#10;eka+H5s8+52AdWtVngmjdSIQ70qigrzMoVp8HLDLk9NjqvhfsbYZsK7tkAF2AI5anWTyOGUtlsBs&#10;4JkzZ//6vr0UiHxxS89rW7dq/m3vx0zyQgCOYgKKFpbkKjAdO1xBNb5cSZB0kFIKegjt4DQX9pBR&#10;nNLOgrvaSRA+l+qSStxaN270EUxASAwR8XwOpVVUym7lhBQ8GN8LVNpJS2ER5PsoGW7eHWHJxCor&#10;2r64hOAwEoGZPbzegAMMCduFrwuMdn10oXXLK1T5uPfAQa5AjS+xCMd8B0mstVilYTvESkpMmZpj&#10;cMHnGpqLb3/4dnxxKHAKRyhw/rACl2wzK0VY7XZwVvPXfe/uf3n3NpQLYBr1xlLtgEYAAQKJIF4G&#10;xEVx5NJydmEFTM1tBByCLPSEGPOlAjBGk360YZLbkrsRaxYmeN69i7EyW/yAlGNVw2HJ/BwdH1ck&#10;jrM58ZXsenvfXXsPbT1xZv/9d37z88+ea2sk3F0mJnoJ7Rd8RaCasvJKrMLiqgoi1ihXg2ZPyBg+&#10;N9Vyc89Ijdmyx4+bKqTMEMiBmueWZxhvMAHmk0svFSxMz8+oQjHFHRZnC0tgNIrAXSjRvHVeHey8&#10;Nvjeo7dSChDbx1kgCM4FJgGwiDVhQWHsG9avGx65vrA027Zu3ZlzZyhvt+f2u86fv0QMaWl1FVUK&#10;GRFqFho2w0cPY7CEGYEETU5SgBiyu97f30eCBiRQV9GArOJHYXeSXAtsazXZBl4ooNOkzP6oL6OM&#10;APK8hKfZ8POOUwkPKtfisJ2ZSG2zKNxeXFTbUN/Y0gzIOTQ+icxhaarq6xqamtvWr5/rWH/Xm68P&#10;VtccrKm9eOXypcuX2QlokCgAJIoCv0Rgl1iBw7XIXXfTSTxUJU8eO/XY4aOfeut90rIapqYJ8di3&#10;sePfPnzfR5s3nG9p0sidHqKK1DyDCMVUkKWYCPiHXxGFiL9CoZHAkGq3AklHUpQzRV2JR54t7TL3&#10;9KAsJeGAtWi3qmovyapwmIjyY10D6VOqObiz9TnxGqXzSYnHI8n4VwBcAhMx8+Mm6mFC+11y46uq&#10;N27evH5dBxnaN67dmBjHVV5cMDs9RujtQN/C7AwAg8F1OeQRSNparuGvUC+MWFRxosxAjEvUm3IG&#10;z/rUJA4Dx6mJU0BLsnTIZFpagG7Z35Dz/MrUSvESJXTBXN3dV087Ul1xtrXtrgtXwOy29I982NXF&#10;Yk5PzY2NTj564Cgdar7X3fXStm6zZ+HmrBe5f5oL6yLBMpLHVS0HoBkptcoQN6IdLi9JFBeMl+PU&#10;2l8SZphhcuOE3rf4s7/1zX0P3n7qls0gKApE1SPboCanlQBbnsLVu1lgaX5ZJJoShCxJQlHWIhBp&#10;slL2cGHNCyuTI4vq7iTFzqHRfCqXpvhTWde1gU+98sEbd+3c372BYo6EGhB5yo8MeEO3wsCE65ZX&#10;V1TW0m4cGN1VjZh/CB4PM6NSbBQgOyqZGtna774iFhS30ywwPajycluxHKRIzSyiGzgeDp6gfFUl&#10;y4O9kTk/hwZB3BixdZhlpVUIGIHFsB1V33TpFG7AxTEeZD9I+AsyVwU0TS+xGDBJxs2MwdQJ0IWd&#10;Oe/VT6JSKkJBnGBIfFCJGlFZ6FoZCWDFH93/weH37rlV115R6wtizRjHQqmcXcrcBxKLMCDtJviI&#10;ONbSCnk68FI4nmL3SHfLDGAnGDrtEeCMco3jRIZMTtbW1mDcjo2NonLxmiJfkzOL1LWtqq4j5IHn&#10;tB7OziquK68dGx4f6h9ZXlipqaytKK1cnFuamZxraVh39eq1wb4h9svE6BjirqqsrLmugSHMTs9P&#10;jE7MTswwAZpE9h5pREusgp6INwXiOyKR6VEaP4wHPZpIQJWgIrJRXZhRIFIMaag+nh6FV9Ad2JiT&#10;qVox/+I4bCc8qOJZRNlUrhSXyu3LBpXvXsIF4piZn4XNUOWupq6a0N3l8lKoipAcN6mhJJlwQ7bI&#10;PKNVmJ3VmwjW8f6ADiJ8Ah1H2rRXNWUapHPjGynGIOuSk+DpgHqlqSwthANDzFzGSfhninHgSAfi&#10;LONounxB0U+/+MqL27f9aU+37TgVyAd3UMO0ucX5CaTLLK1YIGHz12iuKQUp5TELNVNPYn6gS9xG&#10;uXUXmrwBDWHOIj5bcOaiQjHwPIGOa1ShhQuHU3Mn1DLhm3JsiZnwmRzAAudUjDw5xEToBvXsQad4&#10;M652d5qyZzzBfStVy4U0P8LMVpk2+xiO3rK1s69/x4nTh3f0emeluGzBvS6PEppW5HKwKJ965pOt&#10;zS0jH3145td+rfmee87/7m9Pn7+w7Zd+efbG9b5XXln/3POXvvaVyTNneIenPXrk6JFDh6EcOqNj&#10;S6siDJNlpTLQ06IlOkFp6/7Ed17Duv69Z58gXozpZKvbvJEUkYJlouCrMwXTbHAHkKuewJb+gZ9+&#10;+XXqPf27Bx8KsAj6Q6WhiRQegBVWF2YifTj9pPIBUCjd7RkO8WKLK7A03K+IFvI92Q+xPMBlIHOq&#10;Qby4QK2OitqaxuYmSstTZKeUJuaFBXNL89K4rFnndkXMlehNLh6FRod3Lw81RbeIrs/EtRAkIY3B&#10;81DACJCysNS5OVXzxcejDQttBnYq9TsII4rBI+0O9nZ2Xh+4/fyl4709l1tbHz5yjIFfcrvY3OaJ&#10;11BNBMhwBerg/MJ+kmtG7r5+7VxjE83BrUOm3lZy3zHXxUU82rqO9Z1buuobG8jDQKtUsQuUUoKu&#10;qBihTEhNsErulhS5VXFA7VqViOKFytCr8VNV1dUSWsviIYbQJBhQbWVtXXMzDSMpZS+boLoaeJWV&#10;g5XhG6KAwNL8HIqaSkUuLaBQ1KhlWNlAX9/s9NSWTlKtb6mpqkT+45KFeojrRqRIHYLIZQhhgWs1&#10;2UraA2yWkhKVD15Z6dqy5fTlk6AIjEsu8IpK/FIEO45PSI1F2qigWznF7Gqqfkgii7fwX77jxszE&#10;GyOX8RThkm/v2ICmCih97vyFS9evLaNBVFdPLy5PEAZN/mYFMrgYvzdSXuB+5sxblEsihbuG8qlQ&#10;CJobGvdfaxUHZpfPUXC/MMslk3/IxMZFYvvY/EuHYA8LA34O9WwAqmsdneSNhsnpbZdu7N/eGekO&#10;IjhzCfewM/hkbnCop7PzxsAjB4+TLD+mZIIEC+tjX5fdG81M5NJV0QxZV/wOXc8GmTgEYUjz7Fc6&#10;Oag8W7hLvfH5GgV/Z2ePjw4hy55oaoE/nx4fC+NT8lSpxKrOxgMkXmbLiR8MQ2hVKnrhCr2o0fhK&#10;cSI4tEZKnd143otigAfULKXgCx9+xOUuNjSpzpzSWJwpb7+XJIv0GrlD9FO4vG189NkLZ75yy66h&#10;8kozKNgUlk5he1vrZz73uYcfe7yxSZmn3b3b5xaWzp09B1aAkYANCMaGpGYrokFODQ1N2KJmXEwC&#10;FcDggU+eP//M+Qvf7d3ylTt3aZdiQaF/6IdtVc1fiugmhGaauJ85bXn4PyxrjtlQtoH2JH0hlxZr&#10;6utQQ5Dzj1fU/uf16xqdZvh/5cEd904Ph0avH1U6EhFFqEbEIwT9hYoRMiv/LcXHVfcVFx8VWpHL&#10;rmqCvyWINj1OFAAJRVLa2Pf9iK+LAodG+j//yS/wrbWA3fsfvn3t+iVMnNqaSspHY65Nz0zwW2WW&#10;7VTCh4hIgR4l7+VrVhko2DQwqao4LNOY27UVAipC67MHTxYrCqySLYLS7M6WrrVIXSfrIxW8oe+i&#10;hqnYCUqBiDM2aShp8Rs/tHZ3JgqDAwgkRh7IIysHomxPh6oFamEcw0mVrjZrCxadyrq8iynzw59q&#10;ns4jYcMp+AgBr1ZT/CYHsKqsgkfR7AtlRdch8VxSU2FAMofJ+3FkeTJsVuAAFzo2PHroEELoLJ3W&#10;najEANXKbwX9UAVwWEiVrsbOJd2fZaUOs1oxO8IMyR1ZaHgFiFqzURnczWJTCiTfCrebrE2lG0uH&#10;USDy0kp5aVV1eRWrNDM5MzU6RXXpoqWScnYUV9dKmDtaUdFEFhQ/c/Ys3WBf6t72r+++/1xjMxqP&#10;UpaXSJ6VtI1mpTAlXlSjWosMXIKMO3vi1AUNPwsuA0FVwntQaVRb1ua/2UcKnFTMJc8nbaeibLF4&#10;bGRybHS8pKi8qrIGrAt/ZW11g6coRsjah5tTk04ij4nfTmmbgbIKmCl6jMurLvwHhVUYgh2QuONg&#10;mKhVyN+I+sK2JZOrvKqM+xGHhZkJv8BwRQYtkza0tEjvHYZ8sb05MvKzyDatuJ5BWykCgvUOWhXE&#10;enZ+WqPa89DtwRxlSxhKC5wvP6QSrRRf27z+3nf2IwOO11cTTDw9PQPhAkII11yCshVBJsDL2nsI&#10;kKhYZyA/eYsgbHPhgJ+hJEU/KeYu42e5SIs3wmXBbwBLEgzz/bPzjfd3vbuvZmLyw3v2vHXHLRjA&#10;2FR8lwCLtN8UJeTMFycryfT0DgxcnEdTymFp6fzCrFi+UAmXrkuVVmC7Kg9s8WdPglRpR245ipGX&#10;Znek9JYQucddaCN6fUvHQ+8e9ZMWXtxItpH7Sxr7Fb8REYityb9D9M2yEscgHeqeoPBv2LAJHjA6&#10;OlZhj7ecOG48xI53mN48zw7WIyd5Fjpr1LUMtcwDtFIp3hs5NeHSVkaR3QiW4rYSvIHCrogGayY+&#10;FEGnYIZSgtUNwMQLnpQqriqYUluLWg++gwowODAAVvXY/n2/3UQnPnopKhgdDEzQ0sI8xXy9bIJm&#10;uA2D2Do6esflyz/7xluPHT1Ocbr6ySkqndPh+LeefGB/18bTDQ25NhOcMcagzBP54y2zwwcQOFp2&#10;SPOw71Pgss/36uq+fCsUHaHe2eOozW4WLeVrGj2KUFumwp4B0Ubm69D7DkR0zBJmfahniU5js3Dx&#10;LV29TY2NzJhr3CgMmGUdJPS27wYDZmzeUwLmwgVHizfeVxckql+Vl6s8LTxdcTUCQVwNj6gdauXQ&#10;TUV3hyiFKsaeiVpvVgEl1daogLFZeH+wqvriutY7z19unJrpGRg60NMF8Tx15NQnz138s85NL/R2&#10;xaZm5Ow7RxBo+m3KpZi12CNFZZEqlSXGOj4i5k3qlqhH3xE+arau7g1QkdKqFF9w/94j9GD5xpee&#10;Ep+OVEHvoIjokv1pxFAOB+/x2JK6stU5fWWNpvupgrqJguV3V1TfN5aJbwUhRMiSDLYX3h6vq/7O&#10;0/fHtDitT8GScoq60zPvSkekmh8sMJY26neY1VGVhNcx5xpPtElYUZyF1eaka8drPlIYto88iUMD&#10;tlNKT2Fs1+pvomcZ0eaEcYuc1L17fQRpBZEZu9ORPNJW+mNajIYITrE/xTCPDrGYcGrzb1ZCkneu&#10;bGx94AOasq1cWg/hxbkG+PBpxd0ioSBSUfSZq8a6dab/1MmCV/wcUCMfUjfBbFn0M+Oam2hA5tLO&#10;OlQrnlJqBXIR1HPMVBg38Cg/w0NDlHaA+NkjwHxEp8PWuKwcNnNw1nkCH5ubGljOkWHiJAZxb1B3&#10;WFkS9r27bbDYlu4OcOa18IYXAdn/tqI23NnMW4wVQy64EyjfHg+iWQ6oTpCCRVWmn+WrIE+DUntk&#10;nPBoQqtN6Jxo3mrJYDQXqUGlUYpNogOFwhe+H+4cixmqQLbCcXNPrNKaV1lKzlhyv2ycmV0E4Nw0&#10;GOzHlJldVpB6iC17u5ORGZ5GU0tysPLGhdbWz+/9kDfhuiJTVRVJYwg+EOOMEaY/STnJ3syHZOpd&#10;PS3/Yv5tG1cxwynIH5CI03g3fHKMNopJJ5L3ptDHfjTtL4DxdLmwKLKnt6c6S9nQ5paijiVmN4t/&#10;Eh3z5Md3bPvEq29vvtZ3eHtPzHBuPGsJghPaDoGI7rvzHgrYVa7vuPxHf/jez/70XH//vf/m31Zu&#10;2ECviRsvvrDvF35+/Oixe//9b1Rt2Mh1fv8rv9fX1xf2tJM6TRhukG2TuAgYn2t++TsvcfKfPngv&#10;lfXWrHZa2VVi4AvuVSMhbdvjR9//iJzQf/vQfWoEbSFlW9iJZRGWuBowmpYsPVpkwoYvlOyE6KNg&#10;lp15JaUf8pFKqsFIi4tJwKxvrGcHYcdqh5cpTMClquNKq5ECvtNNyqE4SfBkMGwfaVvFN+2a9ZLq&#10;hVvZm7tQpDJq+ngFwnaMwADxrpWVg91de85e3HXuwuEtXZbJK2ca6tPFs1HF7ULJJrnmmXNnX9jS&#10;/et33907OsqfF1paiLNb3WOZ4OZkuBaaTJ6+FJQAfBkTlSsYQdWqaRvx1jxf+H4MYBOoTf6+FkNc&#10;Tj4r5hM/D82jVdl2ZYXoNrgcihN/SmtdWZ6cGGcJIg0F7Y5LojadO3eOO27fvv3OO++EDaI5oOgq&#10;ZtltvbOpkwYXY6MFNW7C6rpaamjgeCYHorq25t1336usrYWdwojQ3IaGh6n10NDUQrTs4OBAVXUN&#10;WAaRywslhZvWNDeM9f3Le+y9fv7FC8ckR4ZHZtA8SxUbfvHadUqL0kqAUETKvhI2Jm6DKlvq2Ahj&#10;c+ISVpV5YUdvYLlZolwSo9Zjfaxl4B+jqJxVwoLz12tffP9F4oJSy5PHSLzyaNf66pm5DUNjfFo7&#10;M7fr7NX3b+0OJhspsdHsZS2nPdjTycmfef9DUuajnl0uRLxv08iDvPNhfH9qZHyEXaZH804NBcCb&#10;F4fi/PnpqSuLCz+2bkNPdc3e4SGdbP0spSHEjKTtrklzWJkUJH09jDIrP5Kj1shDQUrHciHjB1p8&#10;+vRpzr9I78tQw1LGCaNSGRltACcdM2//4N1XzzU0vbBFxe8cpqxHxdH4hS996dEnntA5OAiGh0mw&#10;3H7LjtOnTlCUBp96tC9QuavlAllS42PEncDxjAIK+3723KWnz5z/Tk/XC9u6k2gwLwg1lYLimhtF&#10;CJvXOVdAkSgO7eHJTGYCDSAmHJmAQo+WVQHY/UfZX01OKD6/OBOTzGuZDxkPzEl6LTnF6/wdQ0+r&#10;X8nfV8mRm494QD95On7gjRjD5z/xccDurXffGBjsx2lD/BFTbQdM4sNJpbENIs3KjZRECSZONE25&#10;7yTmrABaf5A+HyqE4OZ8DySdyYNTnlc8l9UGEWqW1HmT2pM/L7fW7Hkv8DpK3+r6DsWKB87nI64c&#10;J/NmWDFpf60pH7F2niNmTeLlY3ZNpkHFpWIR12ov+WzH+0M1Nedamr+wdx83vLiOzgbx+KglmJAO&#10;A7d7XjEuEU4DoCetIqCDqENndd95D6FKZdqquBD2taEMpaBF4UppCgp1U9ofq4aeH92WNUu0frbl&#10;nk9FPkXPXDj77LnTL3Zvfal3W6AW8dst05LJEexHtdxp6ET5AjdtiPkXImZ0Ajm31nj0Onq3Rv8v&#10;d01kMRgiYWSk1hXMLo4MjyKRo1adGIxmU0qm5yAAEv9OLo+Pd99OEy54NS392u2DtZzNm1U2O+nN&#10;6JICnNNGTAt1PKFTun5/1LVJ3DLbPnldJomnLG3C0QIpC+fc7HTx7gf3QPMxDhZPZk5mM+e0Eqk9&#10;GGeP7z+B/fNRWTEtL9GlKssVAMxmIroYQ878WOqvQodip1hlDOTOgTxW6QzYWQ1xpowDanLSzwna&#10;MytLHlJAHUEH4sV9+48985VvtV2+euC+O7/52WdAKKklpBZdqstOe1cZZrqFs63QPoU3K2YyEIYU&#10;YhpcmAN3kOSI69okQCfwg6DjMFYx9pAfChASQiHnfEzwCqGbhMQJsAMPUILw8sqmy/2bLg+8c/8O&#10;qE4FHVQqT/a/qjo6YEXmpPbFMk9EEitkSZzW+vUb2trar1+/Qc4g06EGRFM0aBIFLWIeLyyMEmOi&#10;Kqc4CGUZCEhRJBvA3yr15LtChKLa0WZRsQiRa40QzSzziIBN29I7O4QTbmHkDWsaOd6KQ1RbQ0I7&#10;ZwghpwoyORegSg9ev3a+tW2C6qqpVBqRdMr8A4gMaKdncOiea9d/8cMPQeuoUscYXrtt56V17b/3&#10;/JNE8p9vo3llqPMy3gyNOggKCscbUERYk5Vkh52bUJJICP+c9AvxsBQ0IYXbLkg3g1XoEqe4LZgW&#10;1iVoaXSrxhQqQBGORxuEyVxV0QOXPPC6R+BYyC5NYdylIrWbYK2DLHmBht3UqCynCCwFiQCSILwI&#10;GKKqnIR2yl0VNTY2ALrPLQC/FtQ31PF4UY6Hwak2lp2ZEkhFCtAVVKdCkjgmVQrQ2f5KPdC4nOIX&#10;S8ZKLS7Pmb1kRwZv4VGgbBO5kHvOXMBb290/WD85/YlT50DrvtfTGTTPTVlcuJ665BBxZfstFwwS&#10;ZhhspbYII+/SsFEocgE2aX6s0gWayTjwDcX7nLbpet9zr+395hefnmkm/FM4j9xLhKoJ7BZ4JhvM&#10;sI42SBY3ETJJj5l4aDK9eX8XjsyCgmNLM146mfyBxvITbPELX/0up339xz8ZbJGDvhLR6lc5++ri&#10;olrsaqxcJADUKXJsJZtfVtAdGee9EhLXQhd6FGBnWsuYWVxe+VDBT5JJbHmqijDxFFkwpt7yEQmA&#10;oYxK7uUGpEkseGOcEJMckLsttJAstpMFCbnmpt6JpEJDBlodX1OLYpYbGnQotAUFD+07xjtXKBFl&#10;SE4RHiomFgxCzxuPpxFYgfD3DQlqWJECoOdSjqQiydUbBwNJgK+CE9Ve1n6XEqXPLy/BQKgOQ3gj&#10;JVDZF0SawlDqamsvX7wUbu0gOZ+8zEUwawmjCziquqaqsb5+ZlpbCYIh5MT7Yo50sHl8QhnORckC&#10;VlGohOMfGbR0EnSFSkKB62i6rbIdHnMAcqnkgrdPWEo6NHsJBYsVtzUn1UW2nHXxyNU00VphcYN3&#10;FV6U/9PeW2wFFftXqx8BSKpy5cq4Bl8c7myhlyWhyOAXW08KcU4JiXQzyR3MPN/fwcxFqz4E4qQz&#10;bgLswqyH3sCL9KyxgA6qYHKx66D7Z0+dZgxnm5s0Md7TWnqbQ/lNV+9uwG7tSOK1uUL44NN+9WXy&#10;Madt8jHAjrvBXRVM53KQwUv14OGVMdHGM3Jxa99xTROm677FDpHP00amZtzlflVe1Js0RqGltxpz&#10;edP6h/Yq+8Aakkg9tq2Ei1VkLg2V8qWaquooYNfxqU/t/Pv/oOf/8XOgdXpSKoV99nM7/stf3foL&#10;vxhoHfmwf/KNP0GoIFaQjF5jIirUkIYdEujU+ss3fu4rfzJeU/27zz1BhQdrPJa2BgskehKpWXzq&#10;Rw8grXhh8efe+ADK+Zf33emaAzkNBKNIiBJu50QwWaxlMOpkMUSGu+vEJa+x5Yvjo8WDIoEdlkI4&#10;GIAdOd3o29T/VmOg8jJAkOjeuMqmErU5ZME/sSyxTeDK8zP2MPnwilpS6LWX0zUAkgTRSop/Jv4W&#10;vpzEBQth7sGAxqurHz54VCjl8vLjJ06dbWgYqiiP8cRd4nZbRye+fOwoUXUvdve83NvLEx3YvLl7&#10;ePiJU6fA7IYrKtJ+yTZSihB3eXgmIUBMM/ys2GiWUBx0giFiIRJ8XmwkDANVV6mk65ziOVHhYAMe&#10;G5455RlA2OjDiqZ3tcQYNvRGOWVWgS416FcLczMXL16kcMCe3btvu/VWnmpocJBhUL+WZ2PV/KSK&#10;MPKyK63PMqYcfXR8cgIeunHTRtzub7711iuvvwZRbdiwARNneHQUdZaSvXg5SJK4fvUKCbPt7W0w&#10;Z1xYwyuLm4qc9PSX/Dg63nd4/AbzMjk7Q1e3cRoTjRPXODkwNj5J8iZmBek+xYSLkqpAOEbpoiCL&#10;RM+5SgMJp0oFOXmbrqThryH+xMuC8fr42L7gnR+WEvv905yx1nSpYID8PrN5HRfuvDHM35XzC3ee&#10;uvTBrb3C5y2WFa+WGZThg2ekF9qbQSA+u/dDxoULPHsI/RtARuyR/DcvCDfRxg1lY62ISWazlIJc&#10;A+DLJApwhYmVlWtLi12VVV/q2HSG+FG3ekm7PaTDmuhX+QksevgtVq8466gchw7uXth2pMVGIrKN&#10;65+sqUU3pKBV98jwR+s7JHZdlNfsXEuRyeSiv/HR242zM//swcfTxCa9rGDPrt0//7d+kTdn+/tf&#10;feqJwXfe3vzFL/Hnh/veHx0bQznRppACo804jRMR3+HktGp3FxV3j43//Xf2bhke+XcP3vPuhnWx&#10;wZPe5kJ//InTEHaBxoJDHZUGAyA8Vgp+xT+H4cM6ydLU5DY2Nj5eVf9YefV/xE1Gx1gW/vSsa/aL&#10;bglM0rKsCsg1sjtEZv7bp6Wu3GupnddSbRIlJlwnLphDwjmLji+upbQA7Op37oyOExzvvP/GMHCq&#10;S9PwJzMsiRzpNVnxIoeYws+i3JbLvYGZKuUh9UtaS+Kf7Fh/ktY9Ik7pEdaNPUDnOEoRy5Cv2AHG&#10;gGSGRCRY7IgYc3AJUU4wfMqA1tcrJ8m6ayoqvFZD83aLp5YQzK4QTxrg3cc3nc5O0RIhieJMIzCr&#10;2zMuFe/HlfNFye9CrbphckFWCp46pkodl9avy3b3orea6lYHL+G1bApSVHzZtU+d7pzwfclpU4zO&#10;8Vy79RMpjlhSKP+q4aroh8X5RbpqzqEA0F8imrHTQnpW+kBMSMwkx89/9P7d16++0LP1xa3bpBmE&#10;RuQRRH3i4CS6lbNihcxV0kzJHlmXOASdYAlUkEcwgWL9hJ4vErVGmKR7XsNg1I2zCGWHG6iIV2UV&#10;I5obnxroH4w4Ay+fLDuyAeQUiafMf4dtoJQBB8ms+bG1dZMyHIurVYuFUUamHiGgCR3u3cUbXCg0&#10;jaQmFaycb2v+3Hsf8t0LbS18KvBDhrnh4LiGMw8iATQiDPQmwQS33b9LaqQPuuFkHvv83q4b46Zk&#10;JxpqsJo+ceLi17uoEbjC1YmwA94h7xQ4iRAJ3nSljxUlidjA0IJlVhDXl3qtG8djW481/aH8pgXL&#10;piDfPJwPFDI6qnJgjx47++ChE5zy4d173r99p+woxsXViNSrJAOrSkUOZR4TJ4JNJH+t3aYlsvZA&#10;C6LVo9kB+1zIQYH6dbLMTDSKP8CNKsSwrlXl4S4RhdsOl6URJQplbwQ6BEBZFJnJ0Actl65ubLvv&#10;ncN65ILCqxtaoCFCT2RPuugqjZRR2JVbiBpdXoSSwef1jY3o1RitzS0tBJ/QSgLyIp+WPSDTZmGJ&#10;gCtm1ZCHrehsVyXOaCx0ra2SSMydOsMGUhKOmFdE2LnmkUwth6mqCIxeME9RtIXN4G7HcrNbRM2B&#10;06FK9g/2A9aRpM1mn6yvf+7kybGamhN1tZjWjBVpxtZhcZ8/rWavv7jvw3tv3CC2jgG/snUr/ad/&#10;65knLq9r5ydn7UI/zd1yLhZcKegbv7YCTR3vbBvHAsXiMG0o73YdUeaf/WsPmIuTKCPACZfC43ku&#10;AUNRXgql2WVNFVvvGVTQZJitsqTDMtRsK4bfTDYq9hRXKA6OsYX+zRWiVgXQKvgazwFYyc4aGlId&#10;LtCJprpa8ehoOGAsmK8j7tva16Xi08or0jW5ty5LJTvXRlXshMakIB1IS94FspnQkJSwECSpdVxa&#10;VkTY2iMxaEeuTDU28Ofm631gdj2Dw9/Z1v3GrdtVtq2qyoPRRBPfp8YLJaqgF55G9aNR2qYhLCNL&#10;CmryISZizY/hhECyMSavqVYNbJxAJCV4Cm787AeHJ2qr9z6wi+hLEb9Ld7KS2oDqsKdYMPdM1iGe&#10;sEbCKXkyGgzzwovUWVj+UEH1SytTVOWIMknaX1nOLIO/750DO46eef3TT0wRhSF4WQSgrohYrLiD&#10;gDttbtlDp5Qu4aGyV6EBkZJsNRVZSx4L27MJK7BkUjNfM9x4bHNSM9YkkMIhEQst8o345rCto7az&#10;jpSDGWGKtgCDcWsXppZt9hlE5IwzQTQzVlZCZYngUp9vwNoKgIWphuSdHiEZdsqLKdjOo5Kduk/o&#10;LNV0D8AOnyFFMiJ6LkllXYQPwrTW2ZLUhhHDOLe646UuZuhykIitllAqlPdcGpZwYwKWgZpnITNy&#10;MoH2SQNnTii/ioylVnp/Xx9mpNs4lNfU1tQ31NfV1ymmuLCgvJwcrkV6rnM3ykEyB+T+Mw/AKPJe&#10;TE7NTNJjUYvoRsPFizOKMI1tTtAKYpzNCFTXsWETGTHkuEGoAQjqacHX6DaSNMyAS3RostAUgv58&#10;hJqkPajE4Ehv1QJrms08k5rjIr7OvLeLQKFMuqC0ycxTmq5oNiw55Ab24ZXQ0iTcW1OdOLmnnZvl&#10;/DDf3aKIUGgywC5nfiy2fdHJnnO2og5X3kq2oJinAWDewQ3LAJ8/c+ZsczMhSGn1RShqLhHUffOL&#10;VS/xTewmOd5uGnxszCCWxCWyCDtEIe+zr1Ra3JWP1KTQ2rDOj5qhKeRR94kIu3zD2SCMzLW4sANy&#10;V58b/4JoM5kSEgchJ4tH62uJOP6R199jJc+2NoX2I1+wrS+HPpHToazMg4cPgrDsvnX3x/jqx/48&#10;evzYV7761cGBfobNxVxXQwCugjdwwEi1XV534eqXvv3ilfXtv/eJp2JOYlqyI4AYl8xyHoorBujB&#10;0H3/+pt7efG/3LlbUpoFdwkLLWaC17Vhee0aCMGQEgeIWyR10PQmes4+5RIG6VQxDcJmEmAhqMOj&#10;ExNSgmtr2Jij46Nq/1xehiOaQQVjid/xQrSavc5vLctJ6HuqgSXtyKspzdI+EvG0tLSOCDatJsRP&#10;7jf5rL0Zkx0i5rtCiauqy+3tn37nA2rSa75WlmkWnw8pBvPsuYtfPn587/oOAuvONzWF/gDxH+rq&#10;Yn4/v3//+ZaWIbGXZBXEC3Yr0A5mPL9VIlpuDYOQ2jsiKW4Pi5NDQCHDGow0AhZZlV2tLBaXkq1D&#10;tyIEnEqwKD9QvIH1xAHMwNCgcObxHuFyTDU2BrPtmjOkuGqQ87PT6lA5N/vggw/29vaiS1y7dg0V&#10;ly9yaHWU8RRzJYDfbkO9QzGwUFPrGhuxnV997fUXX3sFgXbx0qVtW7cR3wenrKypYdxT07ONLS2I&#10;toaGRiSLS9lOT8zPDi0vdJXKPP7Le5yZHjs5O6TsBKWiY3WXAqIMDxFCMbICRAt4huJRWoIOOeMC&#10;L3jySSVPzCFsj3wrmrKD/sTtpQ1I7+btnC2vkQ9pu+WbLr/OD4uwi4vk+2gNAWcRGWuudXF9y1Rl&#10;xdYr/YynfGHxnuPnjm/ZOItlpHIcybSO09M2J2i6SQXmHj92gmeA4QQ7tTsv5e6Feyze51vkzNu+&#10;M/xrwZHw99DDAxU2MmxdW3s3cISZ4qJD05ObysqfbVt3EZAU7T1EUjD8NSwiWemRPhxYg8pv61dU&#10;BAwhhXWterQlKpFEaOpJQoTqGp42ZrevfZ1d8vq+HzdMxcKe0cGnzp78V3fcTwG7xJEywO7v/t2/&#10;AzDNRn3jM58GZXngt3+Xxlh8kw144fw55IEmjWx2pVuVwAmHb9xQ38KV5ecuX/3yiVMv93b/zuMP&#10;DSMQ8ej6yAG7kCPgwBIY0zNCIhbl5pEqIktSdMJlre85zr2g4Jc7t+4p+4+/xXppvinYAAD/9ElE&#10;QVTKa07PjA9HMbuIT1wjL9Zy9Y+RqP6UDqyUvxA38cPr7wuwS3IhHAxxrNVnmLq4eBw7etUrNo6T&#10;Z0786Xe/Aesj9yK69zDBvB/6cEymzvNvdEbdHT+Vis3IKFKXEpsSYUN9on1db23tJzs6uNvpiQkn&#10;BzlezIzdjyElmdiH2A7upmmFPeKYSIvOxhlGaKx7WChYkTihwWHRWGCk6Am4hoMCkzpi747E6xpz&#10;Jp/htdMed8n1AVm5EUCQ6Y2hLbBhAmFMurifIqjLEsoy0qIhtjPVE9iqqDq89/jhoygIF9fRLgal&#10;E8BO4fLS9O0udItCpkDJ4BEiI4tSpoo3vq1p+xSlcdlKkUUgXVjQmOxTzMjaqmpsa55DeYJsJLIt&#10;52m4DWqmnGWUbZZHzNTTzoB7x0Z/9a1XR6qq/utHnjgLywp2kXtYFUGcEY89WwHYAUYQGuuYniJs&#10;ipraWmzYsKYRZi5cRCgGIZny/2GAa9e6FSqPJQsFLqpGNATVrkwPj5P2xvNRMIKwGKYNqwG5KcYo&#10;vToimVdNJ3jSWmLOacOZTKtKe77ETJa5pdRnWRE2VFT0vDxBzwE15Auq7EaZmitPHj358q3bJOCd&#10;VS2gwCTlvouu8G6JpH2Q25i7Hthtvq1DFbIixSZ2YBZaAsNj9wJGHKurev74RU4/2VRD7BIFoYzv&#10;KFeL+wsWUzVc+Jgar+jGWQxOaNMqD21XJPcStYfFgE+JYI0M8Y09EAMI9QV35e53PvzpN/Z1DY68&#10;eevWP3j6wWvr18/KZUysoE0UVSIHgCgD6sSniZ6IAkqBEoBfboBwIHJJ9Y/tAlXYnSCPMDudves/&#10;FXrjNlK8g9qqTMkQYzKvyMcG76Pkj/DfAOygGKYUGASaQPlTvI+71m2+OrjpyuB79+8Q2ss8uB66&#10;SkdBzw5zZ0HLawSUEFvH/IEk0xgW86WxsWliBPeVG7pxL0phzVMSQQAEKf42VpJFZD6liXQh1Zt4&#10;Za5eWM9PzrgIBhExWfcM5EuVyQOOKlWVN1RMQl1YF+QZco7KdGiQ07PTuIWV3qs5YeZUyUG0sLT0&#10;iVOnXtzeU04BgLKST5492zs89IsfvN8zPNw7MsIZ3+3qOtvY+O/uu/dKW9vltla6pIT3SWOwj92o&#10;jG3Q2DGmdQdtiJTcV1EKVARcaQ0kwbU44bUPspY2ZvaKzSWuK/4H55WDWgqBOoUT+adT7GNRSLv7&#10;DVEaIUVS+ZLGVjiJpzN16m7YEt6OYtsygB1OZW4LQ4H0eBuewtnABLKQFxegGWaQaSRkYXl+ltg6&#10;RDoBiapMXwUevQKct3XbLbB7haNGNH7cjiYylSqyGzxHz2aVkUHNzasbMtNWohZYVA4ypxb+L9A9&#10;qppoKuyv4AfgmsEwIRfXt3Hhzut9MPE/fuAuBllTB5tV5FEK7rB9C58PAJFrhJoS5ET5ngDs8l2Z&#10;vAOeBM1DhB4G2xAIbva+tNQ1OPz0yUt/ct+OsepynsJOM8Me7uAU0LNqCKYeZZGjn/a7XqduGCGM&#10;RBGfKq4fL1h+f2kqoBEHbnjZHUKz/tK1p194e9+Dd567YyeTEd27GJtiuxSZRZMVJcaGaLVkL1YM&#10;Y7ypy1tcK6BaO0sPFjqNuVbAkWkfheiMrqYqveT25wGJZ4BdtFkww8jEctRzNNvVQwbJR3JuKARZ&#10;mHdUi1eITQR0WJnW3c2ZI6rL76jT02psnXyGIginwsaOsWbqvC3RtXVpxvT8qx9w56sdbW4OAGAX&#10;gYMJXNEuNPu1PMpwyRiicT25szR74TCIpAA53MprqOBWSjEsGjKUlkuUEkzK7SsrakhqZUdActMz&#10;00wZL8Q/achODAmWLmCeS0viqGMWGuuamWykPySAfcvKDY8OK5RypWAGJk57eIotkphSRjCLkpHb&#10;G1vra8EAQfzoGkJBqobGev1QjBbMgR1KV3Xq66E3BI+JBU3izBF2esrgPJGnnFQj6xLqylcaFhL0&#10;If2di6Li4bbJsvK5IszEW0dxOhS6EXkJL9ZS6+q2/dQUxnZgHmRneltNIcnZdXqRKbfBaoLG+K1k&#10;vDzxxPQcqydumoGqcvJngB0bwNzeFo8JPbQBHvUUuPbi8k8cPnKuuXmETJ9AlFxMeo1qnV47luIH&#10;HLRhizhUqYG6SxZqlyyoIKLkmYutJJpRjpW6q1jC6hAgnhYotMqU5B3vmdHoKYMoRX8CRlwV0A1p&#10;xOr8dPo3B5f9pFGsl11DdXPG+fgBVasAswt2F5idkzgM5asy4/LBIwc/2n+gvbWtr7//5VdfIZLu&#10;n/7X/xXdYMkrZD+9+c47R48d++f/4/9A3VYGgXVB0UbuLo+LlBDVA2BTdVy+/vlvfO/qhnVf/czz&#10;mUodYwvRZp0nMHVQ0vAL03bc/ZR/9pV3eL7/Zc+txnbDM5Ub6vYVZrs861+WZigMAP0RtGe0Tlfw&#10;zjXAJyhZb3KW31cti6oqeR4Ul0qtTSozBgovb7FS7tccaR0UkaTDnMYhZ/Z62vGuP0XwZuBacbes&#10;0cDMWpzObl4m+0G6YhIdYiapBYvCnXxRRWCvFKDfX2xp+ezejxpnZnpGRl/q2RKPGU8KWvfs+Quk&#10;wb7Y3R3Ds6BOvZLO4rWmNtaBA6SBj1RXhbUTeh0DRiKTWCrmoKos0n+iJn48WlhQ4Q+Xlq0oCK2F&#10;xp7EXSEQJz84A7WxmQG3zGTzRRdLbAYMPH5DJBBb6LoQG/F0zPno8ODlixfqamseeOCB7q7NkbdA&#10;jdtqoonJLEJbQPkUtG/GrboKwcDEm11haGUziGRh4bf+7Nvv7duHJ6SptRUAEsCKCoat69YLqFpY&#10;LK+uxIUOXySFjwIRaKua5aXlKWqKFRe3GJD9y3j0Fa/cKF6eXZhmfighDD8RHFNIJVxXg3W0JtYb&#10;b4pNqCmTRLBKAt18JO5iLS98b6tSYA3jDfYbhBFktsqW1lzQeOoPOPKvr/1WXO8HXupGW3N/c/0t&#10;56/B8vCZ33Hy/NV1reN4f9kvITm8+eKFLrJSeImqVTQUOnKCzXF94zozRNi/IpLioUJTFYvjETCR&#10;uJBNADOGTCamzB3Nlfih8SpFrJcLSRHQ7ECzfaPD3PUL7R188cLMdK4qSLD6iIcKrUmvrVTIPWyn&#10;iIE7g3f4N3xEJK9Nq8XRispLzS1bRoZ+7Pixc42No1W0nrMybibHw37x6P6RiqoXu7f7wn4/SjkU&#10;Fv7d//Lv8Nelr3312re+dcf/+D+V0n6kro53unt6X3zxBWsxkgXUsie0nVjM0YE+Yjiev3L12YuX&#10;XujuenX7VrAZzs8dyTknEfMqomOPukwwSBiCSmkBAquLBUauuIRc79YwPrVu49/dfluDFaS/CEdz&#10;Sfm+2RFRuOS4TalMNzVzWX0zXufvUCMgLLNQntOPymulrvHx9dXzM0M+3yOxLrlg4sXJsydOnj3Z&#10;0tRKD4r3P3z3d776my5DJd2K60fmI6cFYBqwlEYeRhKBLnbG47WX2U851PB5G6D4ZHv7J9at21qr&#10;BOStdbV/dv06klUKj3AI2blIs7CPpmeECYok3SxBtOd2m4FzmFSDx68eAUCHccReiIouFRUKn8xj&#10;pkQblhp8nfODONdu8LW8JQRNHGTU5YCdxG4mX1gu5ebZY+yRhRS1MF+zc+MZBdfYOODulzvaOfXR&#10;g0cZAaYfheoiwi4cxc4FsA1he0f7wmsUmn7+7LwpdSsLCBMTweB0LBsRapiR7CNeo/lSFo7YOpaE&#10;+VWlygKqCiLE5jPHqrbncxfOffnooZd6tn31tj0KXQ5AMI+ws/2C9hMPGlE1vMIKQLOnyCsn4wqt&#10;rKayXzmThaEBsDM/OYXflaVDoWUf2jj2hvTGFMGGEaT+vxRNX5oaoUXcBCuIWxVBzPswHwA7JiJ0&#10;y4/9Vs5YIung/8H8yfzLMrHW6srWUANjSQZzlOoSjmgA1FpiAEqGL8QvudqFdS1PHDrBziNWWvCQ&#10;W3f7fA8974nkhF8GbI25rDgAu1g5YlHyhfRu1UD5jQcBbRH/oRP6Cn7kzNXTzfUTDbX1tVQDAR4V&#10;HKWKRYpjm3O4kzh4dJ/0tk5yzg0MViPsbF/qwF8ZA9Ca5eZToZzAABy9L715334p3G/s7H1lW6cQ&#10;7tKyCLfJSnpH4AiVk5mpMpaBamB0xiAtQdhLaZn9Zzryp4s/VXA04hUjAVNIp+YaZNoMISqoaMnV&#10;xoA/KRavymLCZcEPmD2CR5hGsC3ioXjSi+saH/jgOEOFdPq61lnJUo82WDy1nxVhh5+WWyjUqRSb&#10;khtUVVZPUvJpZaW7u+fqpatkkMGSoD+CAGBMwGTYwai3oUMGi4wZ8rzKISxd2VQXgA5/ikExxJQP&#10;o8YfgXAodc6jERgO/MbFIYHysoY6EtHqo/wK06sia04YIWddLSyo0qlINcGP6ic8P3uxrem50+e2&#10;jQy3zs39/Dvv92Y43Yu93bQ++Zd37jnX1HCptVll2wLEcPpnCPEMp0p7IAiADxI+YNnPOllGi7iT&#10;0y+pF9aqgxtGy0UKwbtLiracjUgmwAC3kDqWJugqpkgrapKjCbAXVOGZoZtEDHakvoeJmzhupCu6&#10;q7UkdMamY7QwipbmFvDNK5cvc69NGzdFzZr66iqUdbTJVNFmdIRbrVu37vSZc6wiUw1agW6uHrIm&#10;ch7Uj4I3QCHfWFcaqrvCM2w+Imqc/coIZbXKgMfodayQzWVPpSAudJLgwhIzKyu7T5//9qMPoPAJ&#10;q6Osq+NY7ZhK+5qQN0IE2UiaUgf0Sk5EzF3MgzeMRb5ILBRTTYVt0Mg0NE5N81CV3/7ioVNjNRWv&#10;39bFNfFIEsUiy87cRZsr6WriwqEScc2QdjEkaRaecFnjFiC3FVXyZEeX1KQsTsu3MK9/+jf+6P37&#10;93z08F28CWsKuuU6pEBjlAPY8Z2gOBUZnJ3Dxyp5oCFptElGicLEaYNzmyjs0Mi8xCFIdGv73LQT&#10;3B1JhJtF2IkYVgG7cIU5sslkH83pAw0UK/BFdJ38gk6qEp9xu1g3NUtVGjWyDJhmpGFKB1IYzUwF&#10;8OLRCnblJE4xZKtTkco6UVcD1T/44ZF37rw1rE6nxJrAQ1ZZKeFPddfxQ/E6liBS9mzzR6QuSq3C&#10;iTgTHqvIojJYscLZov1m2t3FpVMzsqnU6sdFcNHZaWIDhUcBqdDPeCG4rbERVoe4Yg9qN6uXyDxU&#10;hVDo2dTd0tKyrm39pg0bujq3bN64qaW5Tc5OSr7LaCZlVvvCnQQUvDI6McUUqKPrzDQ3sJajvWC2&#10;mZTVeJD4M2Vg5hBYelsLZchNUb4B5vO3EQ3RpBiCShgrXkuFizHRMTwcqxmIiX77R2V+I3YsYo60&#10;cnlYZC4TTVtxZIIy1/ZipClIPvC3LH5eFKjay0mTSxpK2FoVzjb1vgv+GVCyO9ctnqqv5zI/fvjw&#10;2camiFZQE5949jUWqe/18Qi72KdyI2WmbHwl+2LYbOl3GFScKcjDctYxiQbsgCUc+yzqc+kD063I&#10;JwaSXDJeQt7SpDqBJMQdD5PFHCeLwkqamaGAy1TbNGpH4r0IzI6ZiDi70DH0O8vrD5Xt+vW+l157&#10;5eVXXj5y7OjRY0dZsv6B/qNHj7785rsnTp88dOgwZAu23thQDy/lAlOTBPFo41lUrWy81v+5b/zZ&#10;vvvufPHpx/Jp0SJks5ppfnons4vFh2orK7/wrZcYw7+6e09YIxZXOLRVI0ZcV/EOmnKP2Y1v1qiM&#10;njaTj2lPE56jddzIXX2T/HVBeheCcey5JYIdmXLFueQA/qHw6a2aW/mzrAXsYgDBliPgzwh1xuKU&#10;LF4idiJQ15Aus0mOgV2W6Cfib97z3Cry+HWYmyV33ErBIM0WFxe7h4aDJCixz9ieOnPu5/ftZ0a/&#10;dtvOD9rXxzByXh70BounNhaffGH/fr4CbJevwsdspzg/OuSKkVorkKUUpioTZ7PJrUK0o3gB62NB&#10;YDjSDKUjieeiT+GWi4ibyG9CH4gUKvxzBBFBNrzZf+Pa1MR4R0fH7tt2btq4gUzOmelpnlGAoldC&#10;4erY/3INRBpsAjZTUZPyqo6NG6kQ8Mrrr3908AD6DbyQ2aurrhvAHzg0VFNX19jUgilD3h9GDhNM&#10;JTv1OnPCgSKoaU4FT1tZwpiPLf+X6OgrK7xR7g1uSASchyjZyZkZlkzdx4qLB0bH0sLJJlPjSXko&#10;WUxFXYigk2tTIkB8RJno1guD+VhlFqMMV2U+M8HrtK3W8Lp8g4i0Al3/4cdaJqDTtaHTj8kqN8iL&#10;Bhtrz25qv/XsFWL4Cbe47fTF4aa64Ya6nN+uvQlAOH9SIhMif/jQMX5f7WjnHZVoMPQQ1B5Ertcp&#10;1XTVssvFjv234Z1LZGfBl9BM6YGWIITX8eKxaB07rZ4nvAhezRHneLN6N4dcIIJeASeRq6LfobI7&#10;sEP82b5Ygf5jVVUHN2zqGh566uzZ802NwNiZxCt46uzpu65d/m8fUsxybj+HW2fPnt3PPvsML478&#10;k388vG/vyMGDx/6bf1pKmsvd92ggRUVXrlxF3IAy0EMKRYWqNdPj40+du/Dc5csv9fTwY12QpCt0&#10;m4Rc5OuVpk4Vd+SdkCs9Hi54sQUqt0CufXrDph/p2PQXajdRzI5xnpoZz9usa0LWHD9EiDvCzs4l&#10;n76KzamYxc1HPK9TTr3sf+4xNDL49r633tn39oXzZ0Nh5jCkokN8OCsamOxZ79NHyus3FZadnZ1S&#10;3z2sfslHxXFDsc+tW/8r3b1ba25qwgsRnp6mHpFy6eyqYcwaGQ8EQJZJ3kSMekrR7Wrm5ioNe8sr&#10;hoyC/T5y+4LcQmt/WUUFby6OML5u4gz+0ypoOnIKkZyKGnxZV9nYZSKuBIBbpscaeGeF7ROnxRF/&#10;Ai6Egc/P5Q3tfAnM7nJH60RDtT6XEuF8IpXl8pWIyXNFk+zH5e2sayQpx6KoqEagDmTbSQpyH/WQ&#10;JCtrYZkpmZqYnJmcQGOw1aZvcirBRoqrKFFbRe743IWzz50782Lvthd6t/KnM6pjLUIbT0iYIFs/&#10;pvxSMn9KsAuaqGjpYmqB4fI+kpRAIsxtakLZ8yvl3JXPFGBnq788eW6Nk6g7E0lVK4VTwyM41ay6&#10;qyOwYgoVPIy6GJQb3Mqj8e/CYlU7TMUH3L7Eu8G7IhMBayndydZanuj44fA6WUOUYgg+L2dZeFr0&#10;pyfLkBXr++Thk/yNi1cZb8YrYhfZr2mllygHfaJDfoJb77steKxUDVQ72+1xj/iRkSabWgX1ofgz&#10;LXUQ2MPXBvf3bgLmYctJ4Sankkx+p3VoxtXmMyxN01mmdEtz1/VShF0AdpyAbbZKrKb+eL/ru68+&#10;9Bt/0HGtD6judx+/91JbU9B3cRGeUqd9CmvTFfVElVU0tWNNGAEZB2OTdIiaj6AD5LCVUS2ybp9t&#10;AoI3TeaCh2Jk3hPugiflLfiyoQsH69J5hc8J45BQV4vbIjJIBb2NUa+m2uFRUuY2XBnYeGVg/8O7&#10;gYXUGkbtTOl3otabahZDVumiok7Qb3Hd0FkEiIaxrVvfsTK7Qu9hwnCpdzY1MUVIYwVtFmlKyLw7&#10;GTA4QmxjruP2tWm6EutM+zgz8mN7h3Is/mWwgPxwYs8wdhk9jt2qyvraBqAlljKiD4L1oNATIyXK&#10;F9jvemDWTT9x5vzW4dHeoZHG6ZnuQZWh/c6WzS/0dH31tlsuNDefbcAaRJ0VvaIjKgOTuUoRdinE&#10;wHzIKrCanMrOiMJ+jgjSRwrNtdWseQ+MwgieIgqDqRnCiLwqdxtUlW+HHbocbMRfOBbamFdkIYrH&#10;CtKgzyS72A0QZPjJyaMAQI3HKoau4PAAXmtQoh/hetyRgUN+sVflG6FLY2HBjb7r/X03VFe/goqE&#10;0xh161ub0Z+JTyRPDz44Nj7Gtzdt2njq9Hngiba2NhYAWEFB1NYQyNLUboQkTKahNth6UQMvRUPU&#10;0C64wsnLYcklxvExiUsPOn3RqPff+uo3L61ve3XPTl6Ly2qzQ3LKLOXBA+9zj0Yjcd6nFiGWnfLo&#10;RsmDBGrZZrb1FbQngzkCXDRdXAhO8vSZy7dfuv69h/ZMNmCoyBhGvCqCwZ15bZJYHSQez/ZHTOZa&#10;sQdeaOAxBcx0Fpc/WFzzPVrOGBbh3gHn+Y4rn/vj703U17z09INifMtU9Z4YodT3NCDdMqoZeE0w&#10;dG9VnO9qskjUtko7RbBHitIT3bm5kw4xF2N8fC/CguTxkEoqycpXtEw6ssjWMI8jkt+58yF1gsOI&#10;kXrewk8YvSzi4ondhb5rpmYkUXxPpBf+GbnOYv+mCClRfgg5C4AUaBuXDqjI0VvieVo3jJUUuHRp&#10;XcsDHx7lO1fXt7HV5ik6G1cJdcED8xA90CwGULEnUWPUNRl4JPFeKjpWUFVQCCmRX9CVonLi3nJ4&#10;SE9CvqsdmyHn2vp6mA60Tk9V0yG4s7gxZ4sNUT62tJS+sWwBGfzuikMjByW4EvDrGgYak8tPKqXa&#10;fppKJinIxLPnxAJN4PQ8+1ExsNioDr7QOcHXQxCGrhDmlbw4ssjjM2+oUDstxdzQQNe2UHBPmNlp&#10;WTSRaaiQUbcccTkbFj/mLwRL/ppli3cszZOy63dWvayade9BvYjB+Ah+7uFEKTJvNCsXvmPYY5B0&#10;yH+NHTqxDlziiGaLPhtI2iCyOLz53Wf5TFPj1pGRZ8+eJQ6aUCZiMjIFylSbR8yFwZQNJh7QYxJR&#10;hmBPX7T+xaT5SdMTBHqk8yPLTC3VtFiMLE+JDYVQfdcyrDPWSzELyeQTH7bA0DR4rkL91VnhdmGO&#10;Ampx3oGVobR9ksl6eQMlogof23+EcYPZ5bp1AIWiW1+R1dZ1Y1ObycTq0BxPf2mbLFOQcf26drAY&#10;RjcyNCJXH7UAFuYeOXz8E++8v/fuO488er/cHdkRK5jwRxQ4+9UEkSrUJBap6Atf/17H1Ru/9qln&#10;cSqI9szgTeH2FJlret7TYwdgt5aiYpwss2YjWLpPjlLCGKIRZcMkQRLIeuQ/58y663ckFhCRjuJE&#10;hKxcKXaTrSXFoAE1L880w9hcTL12H6w1KNPRlGIXZhrC8sJp4UgHuaDVAQ1vDSqR60NFVQQ/mnRZ&#10;73RNszvnQBWnamsgkN6RUYLsXt7aA1r3zNnzL3ZvAa0bq67ywPWcgQbkMmVOyngB6bR89NSJE6zl&#10;udYWhopC6G2SsqmTfmtyTyu+ZlY1bCus4UMO/5io1Q2m+BeH0PQ02YGaAHuGCvHBhURT1K3L7gQk&#10;HQo9sXXYGxDP/ffevX79el7jGyXvB1JFQ0Dzoj4PWoQKI4rXKi7SwtBlWeRhpddONTvo3Q/e/+jg&#10;wSp6K9bUjIyNYjU21tazoYZIihifqK6vQ6UEs+N8VemSa0prqfZ6IF2CqJaH58YYVctfqtzYq8VL&#10;V4UAa5urzXtVVWt7O1IGvzwigRfQD1WJmGf3eV+U97KikpmTh4A6CjmWFBzVR77Tc4kcdB5sLud7&#10;a1/kmyLeTH/+bwF2wTVXN9Qqd7+J4ZujFk7WVB7avmXPqYu4xThx+/krC6XF19qagvNmo3NwmTif&#10;rJQriPXikgf2qyAP3vTpybmo98QpkGLgBewRJQdlw06MPF1OeokUF6kEAZqLU+GJiy8GE7MlUXx5&#10;YZ5Rgdl1VVXtnxgzl0nPk09U6EtJ+SHgwx3ilKKD5kSCBcLLsjgcRewdVSlR2SlZ/gc3bkIY/NiR&#10;w1ztnBLoVrYMD33x6MF/fdf9wxVqrxEmrYxf3xa0bvdulTI4/S/+ly0/+7MP/M5/aHnoob1//eco&#10;PKrZuHiRfHMcOLGLpmfmBgaHfuaN1+7u6/vXd9x5sKszLGqxMkVsJX6SJmdVoFumO3zY5cglkMwV&#10;HFdVUvKpjZsB7OJbf6GO3vJaRnlWtVaDABP6loxyvxnv578lP9Gd9EEoTOkF36SL58eukL5uuZ9u&#10;kEFLUlZvJvvVPegGlUphRPrYecvsKrDO6IwI1aL8wbLan6xq6yyt7CqteGVsQFxW3Y0UL/uJdev/&#10;VvfWbdU3QXVxu15Ec1HhmdlpKSLq9JkUcqFganOucaK8uBiFuspbcKzq5JygpfbB0AKqixoaaLx8&#10;V2WRltVpgT/DKs9lZbCRHFPTtPoI4ZI/foAYxunMbQIqyUwt3glPvDlULEvy22jLZBZ9oHe6pkZP&#10;7b+E2fF8Vza08c0feWvvpY1t4/WaoijKby3R9R3WJDDETbJHEP/xkOSUdVCUu1fBQUleLkOFUFlq&#10;nECgdYT0sHiiECuXNl1x3akAN4AdF/nFDz+4J4rW0WIitKAshc7mdtps3J6eI/GgwXjhEpTWbW1r&#10;m5lXiqR0eIJsZmdBdVgL+HmNcF49E6JNcUdG7HhNjHno0hinXEepVFgZZWVjQ8AUYlSGcpLiCD8Q&#10;bqUj7IFgYkEeyacfkxO/OdT510dw8nhTh6vMK9nYBmpqYUrdJErM+Yjzc3ogMEbnFpMJ18LUdfcP&#10;Hblli54AO8LXiw5dEdcia9MNT/QCjR7ALpMBJBMGeSTrPTckyAlGp1ahOjlgi8+0NPzUgTNca6B7&#10;A0wwqrj7fiWKtcAJYwvDpkQKw/GmwTMcD5888EZkdA6yJZ+IuCnv3/Lau9tffZvRv76j5+Wtm3OZ&#10;ypmUqNLUZgVHQHSQT4RQLqhHh0QUpWc5GJVTVdAhU7cRRY1lgofrILGThRPFDrOMP9cI8xM4SEAR&#10;1RHEQUywEy1lFoIGFpH8pRp2UDD5pJzCTiSw7u63JTi5QN/GdoatMShZgpYMdg6sFAxNjTD7VNsk&#10;mE4pGcVEqSySZbGzdwfNKGqqqpqbW4YGByZGx5kryBS5zbDF46zg5lOkONWs1OVNBMECZMh6Cq9z&#10;wBLxdKobgXO9yvUYhdmRmVZRW1UXGHawp3B38ATEnyamUVT0/JkLvcOjv/jeh4HW8emL27pfuaXn&#10;j+649UJr01glDlvX2nMalcWzfWgWEMtUeUgKUAhx219WSnOmFNsgbQ+XcU1uT4N1+kjNpxWpF0xR&#10;pEyIqKJEmb0ZmV7B31TS0CFzKharwjEyu2USmgU7IoLSJmHgsWvU05tADNNnJADyFGLkfq2lB8dc&#10;Ug4sF4/S3cHQIwgRVQPIn4uQBQNmhBOmtbV1iWJ/xcUEr/X398PxqK8BfeLZu/+Bh3EdsEOUQ636&#10;jw3sScIzOQflnosEzFSpFQIUpuOEOlcI1iA+Dn+jc7elfpkhJp6ecXXPkVGewsL/7NsvUgboN597&#10;PIAMzg5ByOtIgE38I/AcPzK/NTPayuImupj5RSCVwdNUEi5iGB0I4HAoE1ppYc/I2Gf2HXln97aT&#10;O7oE9KhzaAlsQ9Cw9gicSN2dLIgczWeoJYZn0eXDkTs5C/pEacP4ytJbCyTF3kQnfPfu9w7uOHHu&#10;hScfoKm5BkYW5Ph49Obj1OryShieBuYiBYqEcmAdSLAuFOEKWY02Kxa6r2Z2DWAXnqxAfIzuKo0r&#10;RcZlKbEy1VxFUxaj7pXUfavVKXDLnN571msnVTgT2HE7zXlo1a6aB2Nmb2gdQzA4bSdLx0rBygHV&#10;hWrtB/KCKi5bOKOqEWp/lIK/xp6yRbny8MHjZNBM1NUuKGEoQMSUhBssxd4MbSLh5xEz6JD7YIDs&#10;MKo+8ScoGzsQxJmryHNdWcEpkRzKvuEdALv6hgZSz4jCozonpE7aLNCeMuhihh1YysGju/33Eolh&#10;E+N0LpphAATP1ZLJSBfyYl2ZF5SPIe4XzM5QTCn8PWYyFLtVierUG0XYUVtTCY+yGXh0o0vfD9jB&#10;gzLALvZDSF8Z2CmdWNCUSZz7AMrYQRbIZKyjFlkcTjnhq3pPvBY/cWsEs0ATXFJ/k+m2dgtnojbt&#10;y3wsaUSBemSATcJiEmCXnKJW5uRd0G4lGjoiVdn1EV/saVforAA7aZn7OjrA7KhgsLejg4Chj90x&#10;7ptUmeyP/F8V/c0M4FWmLZpX0ejEPTQDmd6JGuetxN9OiVVmdIQ/a8+5k0zEuQRmnebYA8hAJ0En&#10;rKLnNvTYnIUIys8BO/skk9IsiDCL3r2ycT33euLgMb56qqk+tGpbqDJErb1AaeYzGQqfc1jDTiSw&#10;qGwK7AzihG7pPzgzpc5oTOjTZ889d/7iK9u3fnjfXbjDCBfJmXP+wgwkaX7B4kLn+fI3XgSt+/on&#10;n+pH0LAT5ORL6juPYrewYPBYZsPx1BqOedYRVJRUgnCoJJ6gKnixZIBx8GFOhtGwcggjdA4EwfjU&#10;lAo7mFPhumNMSCJ2JfOQE2KsQVwnXFXxOsYvpsExr0IEkrwerQA76+M8sDZepCaRUy6hKrZGcZDQ&#10;RFWGLMUUeDmjfkLkNRiwgzZO1FYzIb2jY0+fOdc9PAJa90J3ZwxAKRY+QkiJBXo88y4izgkX29oY&#10;1VPHTzDv5IDzUcx5kA6/xeXQfCLGPLOvQhpqQ8kDbwabDPU016oLrHaTU5Nj1IUj2GBqYoykm3EA&#10;OwhDnNcZdtyOZ2xqauLBrl6+CKPb0rmZnrBMvgshSZMM8cecq9e8lQoGRi8o752Ye5VpczhqyWJR&#10;2SuvvHLp6pWODRug8/7BIakHqk1bicZGx9iRsbELly8Rjdzd23Pq7Dk6Y6hwd1k5HehxOKA7wg4k&#10;meanFiopObrwlwWzu15WQMhZslHZpwWL6E69W7dRsZRyhMwhkwA7rqypY9lIm8Kw42RUW1QR4TAq&#10;mbJ65PsFWoHstL9S5Emw97CjV8k+vpmLiFUendtsyb5be5M/73UqpbHmFtnFE+qxUFr67u077jh5&#10;odw7q+tKH7jjhQ7qnKyOSjtRnE8H47++cT0E+8B+msIXnKlvIDIdo9dyWTqwzY0KwhCCaax9BO8a&#10;PYB8JKFVZLoK9amDmGNb8UXt2eLiK3Oz52emHm9s6a6qHl9eHltW9a58T1lfShqbVQyq0efqurJu&#10;AuBTcIMBO2c/zAIE+B0t8tnmRp7iqTNneETCwL905DCR4C9s6ZWvKnH+4P/J3n7mmaf548b3vtt0&#10;992Ne24vra459t/9sx1/7+/Daq5cuXzpylUrXuIS5IDVnTzxyNEjv3777edbm+3DljeGmzqKbrX5&#10;wNpFl/fWlQzQoVGJtBXNRhRfv7z8t3ff/kCLluYv5rG1ou7M7NTwksuD3HyEopITVc7bqRCRvU5K&#10;R3zP8fw3HfF1nABxfpBWTmNx/fhCTnW8Qx06Zi/aPQmrXVBYt0sMKZ2I1/cUV32psmVT8WoUMB+d&#10;JQvbkuG51vZnWxVJ+sOO01PTZ6angtJFJaGHFBD/5ZpWUgmEGIZxE1J07ZgzO0A1uXO829cRqsg+&#10;QlxEbQ3JdGNtuSzO5XL+1Lwjlp7pSzYCEmAHXeXzE4IpptF159O6rJ3P/PXaLczrFesDcYX46MoG&#10;zc+nX9t7cX3zcC39MNVX0R5h/QQ8G/hdspmT3zcJPrWYiAgnaY1U0FGXwurKKkWrUVAaRX1eOiRi&#10;KpXLdP1ydDvL07LNI4P/8M3XmmZnfu3u+/ZtFJCdtCAbNDm95cv3AwG7FspZjI8ECfE7JpzXsKCq&#10;bKJ42KRI+NnLK6o1DCVBqkuBcnWLi7Csh/v6yAWSXqESKCo9xBLwDjMS0/yx34Tbxk3z3zFUTJ2c&#10;TuKdbAcl/TaFVrhcp4K7KcbggLBQ/y2/tE7kpIXI4cbn25s/9w4ZA4XXNnfYttbYIhFQpg67gvCI&#10;rGKVQq623XELF3IKsO5AigL6oMqzY70R3OgfSl9oC68UKfWKABYS9MrKnzhw8r1H7sIOJt8dCx43&#10;ynJJwUIRDSwVBgHGwT0VLQJWtbBIzB15avJD2rq0UVjCx6wwV1A1UAp81FRDHqAet7+3/5Hf+mrL&#10;hctv7tz6O4/cc6G1GYMRY5uUpKXCErryYH+T9YOppJ49y0vUPq+orUbwLs1MT4yM0tC0FO4MYc7O&#10;M/O1pWx7YjSd7ze/RFoOSbwyHdSiew6tisTPlcU53OvF1GjE5FhZrCkvqSorBnYBxiOdEOfP7PQ0&#10;zYQpsEitPMyS+blpwhXApChriAibnJ6EhFCGlO5qbbX90o2OS/1H7rhNBcChbVz3PLgXj0WpWCov&#10;nCusKqwsXigYuNxXulzYtX4D1nDnxg3VlWXj46OnTp0gREuJmwUrWrB5vsY6K5WEeogkLGqnoNYp&#10;qIKFE8rM2qIDO3u/ZJkImnCTK6ZFo1T0F+ljzkKCmAAFCNkikkWNmXkeiiCPjgwP9FG7bgG2uLDE&#10;/MBmVpaKPnH+0tbh8V/44MOeoRF+cHmxA1/btvUPd+8+39g8Ul6NcwWgF30cac4a8T1oB3CYwomk&#10;mvCOgkBUeoXFV28KF3TkYVAyAD35pm1M2U5Ia8XMQuradQJPwzazdxsWU1QwC2K2Mk+qQGlFSVUd&#10;NRRJuGM955dU9V50pUhCdcICOy8gxkZoi+sUKnfYUb7OeFlemZslWLyqRMWDSlkVRzSgVUBgaiBL&#10;ArKHWEQmb2UFBSrL5JdW1Acn80iF80tFCyuVKyUFpRUjg6Okn3d39nSs31hf10gx/crSysHxUcp3&#10;4e4dHh0HtGpqQn1qq6yqWd+xbmx8dHRshJRK0skpaoO2AgZJQv706BgNPuYnJknTb6iqri0rnxgY&#10;GpkYxa1BjS4q0FHqdpKa/kxZSdEi/YchKyU+uZGgwDUxA8iATfzwvoO3nTz7rYfuI6dA+YG0UYb+&#10;IAfMePaBaq9i6LBDVHEghQmBWGmSWTSuImsrFYGyGJA1qxBiNVrhbhJvnEakFJVS+E0u+Pzij+w9&#10;PFpV+erj98ElmOGm+mY83EXYWjRaleWIYJTFpjhTbk6Xz+m55Zn5IgiAwjzsDk0poMgisRcwCuVQ&#10;FBbfWlyFVDm5OFtUUk2ZUfzNZeXVdLhtv3jjqZfffP+eOy/ctk1BO/OL4yNjQ/2D0G0FTIYQleKK&#10;xubWppY26HBiagbHDxlLJbiIZPFToXUZfKKiuITgLoaPNjoH2UbkiPV39hY/TK/APtmMyUfNrmEb&#10;8RsOL/BXeLmrWcN5xFqAx2jfaDqOiCcchqZuQYRm12w3sfIsRUUdbANJMeN3HEpEh5IlLbmL8OMN&#10;eDibnN26AHuSN8eKq4wLfU8LRCPdldCytOfFAdz7uKywhNkGSWNOLrc1dfYN8dWrbU3UjYN7yuGO&#10;4ekAOzcjL8TNTcCYklgtDRR3rFA+rZHxKaMbRhA5C1ZCxAq8nr8B/xkMrJvrN9Q3TE6OUNGuogxr&#10;AWN2jNJz1XWVs/NTbAHKI0JHKl9GFjOA3qRa1ixMDc/NYO6OE0JaWaGaqCq/MDc7OsDmEvRfgH5A&#10;oQBgPtp6MgEL80AF4CtQDowDXymToCb2K4s0DGSLyTIPN6Jbjk4XSUjxIwMnUzil2jAJTvp1ymGE&#10;vDtenhw3F0Lm4SspMAxAMg3IWbw8NwvZKA5U9XdJLCMWbwnwgR3heCn5c8Ve8E9LKVpbIgSKgwVB&#10;eux47pYUMmRz1HZgpFIbFTSQWSKJ+UmbKIE5qYqR1K3k6zfWDSwuBYipJ0KNTjUrBQyPH6kDihKG&#10;0pgnwgMX4QHYKtT/QF+zE01BRns7Ntx77eo9165Rud8eFMU7K4gq+xHWp6FCHdA5I0AvEUN1j2XZ&#10;ZeLPVDbTR4A5TFo0frV6rI/SZEtHUOCaWhIIrXM3UjYGj7Bz+/Z2XBx0tLx+FXb04z/547t237Zj&#10;16279+ziyfsH+uLuXN91XVI8RAqPRJtg+ldKAFMZmuwtyJ4FYEUhvopyBCZ7E7bGrFF05WxbI1Lo&#10;mSOn+zevm6yrhKdDMghMBXyh92A8qrWAAq5iW6h0oPeathOsb2WJJHZcNLherl+/Dp1FEsGnrlz7&#10;5KXLf7a589sbNy7g04QRjI+X06QMYWS4MZXwY40KXRtFS7eA0EGsfPlbL2+41v/15x47VVtJY2UV&#10;UbZpEfArBR5ZOq6Iy9ch11gazOTSItalYvWNtysIFL1NRWbnFnV7yt+qPRkZkDw4crakkAxz+Stc&#10;C7WkqrywvFTTVlo8Pj0yvzyH4kDIHTt8cX6OemDyuZkAnOsmPpf/lFZSS9cdgVDWnYjDbzQPBaFb&#10;vYKS5cMITRcmWawSHKzMCh4xiJHpU5HJsiJsNarCl5epU5VYSQnaI4oXgp0xSrfVtZZWtKwolYU9&#10;w+M9oyOv9G79t/fcd66xSQGeWtfUCdoWi/gthCIi1sY39OscjEvr2iB1MDtOu4yJrm3GzgyFAgrV&#10;Uic7JzlpZYApEUHMlwWWp4mZVFnL0kJUcFRcRDa+T6mddF4uWJ5Gs0HZLFiZXZwdpljOlJozEpsx&#10;PTKGKoMo57/hoWHE6M5btm/e0KHkqvExhD8hwdAld5ApoTxYFBWak5VSsGdyfIoYg4bm1uHxCWrc&#10;EnJ84Ub/d958o6ljPUV9Ll69hhStqqxdgioXCxrKGmYnVC6W8E+e7/z5c4CJe3btovXi0sJMeWlh&#10;bWUZmN3kxCiTWUOqbHHxyNDoxZEh/LbNZUqL/j9yzFeWF0Pb/6cdpyuL+stocFQ3hwFSXNK8sfPM&#10;1RsnLlwprW2859EnWjq3XOgfvDw0VITGhf+1qnp2fqGmsnphanbgyrXm8uoG8qQAo+HYBTTyQukD&#10;qVS/73Kql0BjMl4tTcXDqPXIYqhbSsQb2JZLuYEQtTK4w5EfKVcRWK6NmJwM4cIJ8Fp80LI6YmrF&#10;SMQchQIL7l1j7+XGtmOH4wtivO/v7t155nLVrMzUjX1DtVOTp7asDzEldQXGjl7HiuLbxZIi9Xu9&#10;mgE+cvA45txl6MTqBCcrgcz4tGwClTmQtJMixF7xD5w1+n1Je7CBIPetRqMHEEe12sQMLimKkbYL&#10;xYML8y8ND9xZ2/BEY/Pp6cl+EGGMsgy1sZEqb7c676n5nnARfqvQFXPFBeB+MNzFhXI04RoIEiBg&#10;nIYCeOQRjlDT+aZmJvbps2e6h4foRPEHO3YMY/E518muH2lT1oEK+270/9Rf+cmYzxP/0/9U1dFx&#10;6n/9F8Dk0Y30g317qczC1xqaGhpbmyanJ+7+kz/e27bh6NZtQBBS+WDt8C1JYaws845wf3pVYg6R&#10;cQwMDgA7VanSEvGBxYLF7prq//bu+5vL/6JnlwNMfjgzzLNF+lxk0DnyTMZb/qP8Bv+g1rs/IgqF&#10;nEf8lkHHxJswLXncTNIJHHBh4B3LezvazIpDoZW89gFhRGSiLlqgnCF1DLBOiY5VimpbhcuBy5Xd&#10;V1rdvlLyQOnHe+xuKa/69uCNZ5pa/+bGLT3UN/xzj614pAqLLkxNyoz1M7BoyHnsfSm2PMfi0tzM&#10;LLgh+ghGUU1FTU1FbWlh2QLxW3NQOlb2Co3OSjC6FuHIpeWYOqiP1D6fWy6YV3UU6CX8wTyoOgPI&#10;07iCIe78BHvZ3R2Orcf24YJJw3RpOmROtJsCQ9DpylS1O1fUqNwOwAin7WivxgWlpcr36twvVwNx&#10;mJwmHHV6bmU2bDepn+wuujYWLl7Z3Lr5Sv8jH554+x66ssIaMcTRIqSEoDiwFg4dX8YqrKDvamkJ&#10;GS7U65LwNvUTQuD+DCV1tfV4zJDb1HoYHxklzq28qLgC2agofpRkC32+JLHKLK88de4MCPt3t/T+&#10;r3ffSyXKTN0u/MzGjhPjE7KJBJPGM6QSz2UlS2PjI2UY9TWVY5OjwC1tHW3t69sUH2BIDtiK33LF&#10;2WIqD0NdWo5Ut0IGU1GBRoHJLmQEXYhqHxhr9KNTTwNKXTkoQnmTWXkLcz2s3AjKCid8FBeWTiCk&#10;QCp5eL1tX+hHtUVkLDlPQPTMNOp0GR7W4clZrKGTHuHeGNrmVmmp5BkSx1M1UmJyycyTixqSYkUk&#10;HB7df/yVPb3oafMMlaFhgTHjaGtwRsLC8G2vLM9MTjL5xTvu3hkAceDgtgMF8+kRjbFysGWlcGu0&#10;i0g39tv17g3dN4ZqxiaubG7XkF1/SXaf6vgWLc+qEafAF6XzSp8SGxQjtKDyDo4CS1GsBis4uToX&#10;Fne+8f5tb74/2LXx8JZNL3ZvDN1fQsw+5giDZkajOjIAOJ+6uyXu1sXpyfEIEOOcGDnLjD9Z+r4M&#10;7AhhVQJmnKA+rDLIA0mHFCQvDQLLfOZNgAtCyxUIqsgnZT04jhekQ21KmKkIIQNcknbHmNRKrGys&#10;t3PHa3s1TsrirGsPh719V94iy8uq1KjK9xHWt8wtGCQn9fcPnEfbOncOe0ClT+wZk+eBe6DHOnjG&#10;aIKSXFDQlS7qcBoMOm1g3uc0BaDLdZzD8KEQxO+QRPzWMKgAMomVTTLhKP5hR5yqdx7z9PipU0+c&#10;Pvnl40d7Rob5OdfU9GHHxl+//4EPN24819JCxb5c4dCzZZ5GqctZgGQ+AGEKaqBnRSTzj0X5CQdD&#10;RPiLdZmYfML41RpGDEzajWMMIpRb8t/NTMPki1w86eUKJLL3RyfaS2Ai/v8y9x8Adp3neSc+vfeG&#10;mUEZ9E6QAAiQIAkSJEWJlCjJsmVVt5VtxSU92RTnn03ddZJNohSvHTtOIkuyZFuyLNmyJbGLYEfv&#10;bdAGgxlM730G2N/zvOeeuQCpYsXefw6Hgzv3nnvOd77v/d7yvE1JbxnFKPVs8L49KjE/yiKyrW7H&#10;i+1fITDOVHJRcDF4MFooxjFIJEApGFohITk5hAWzcitWrFjZthJHeuChIKEIdWLrKPaMlxPXBKma&#10;jGL16tXE5/NdQB9ADaIbUYRU/toVEhS4Z/nHFWiOyXbqG+hnrSvRwWtqgPYjNzMM1vDAqB+f8+Ni&#10;P/l34UMHjj1w4OgXnny0vb5GQ+XAdam8Wq4hfFIP4bgwLVwmRDymPfUO6bImEnktnEAdlMOWiZWK&#10;VfM5uv2qrr4HT7f/8c4tkzVVdg7QJkXByaWVVUA5TIt2vySal0XyLRPRlsaaZcgmPLrcbnlB8f2F&#10;Fc/MYRZbkDgsS6pkTs4n/vsXrrc2P/v4XvC/6Pqq7KSJCS7LgMDNSsrV/SP2lDYaLMIhGHZ1JE7C&#10;4CsmExJ6E09j7JEYg+bKEX9B4Yp9c1gyJ0g8R/Gm7LiMLFdbOp/pvhN/z7hY0nmOwLpw00UwYwxP&#10;ok9LIHDGwfgqHip27Fxm+ahN4DH5OtNpmlpBE0PE8egBhSjq+gJ60Fknpvcco8JmbvcKvPH6sgWV&#10;YADxfZQTcC6HlCprxZIkHl9SXjfSn2JFOhTqC6fgRk7hJYJSIoOz+Ey3juxFjyomWnIAqA0Pi0I+&#10;E3smADSqT4dgJiJEeWSu78tO6eq8oUhJP6M8Eu4AxRWkz3jzhvLOJWT537w5iSOFY1rlyMXeXX+A&#10;SB6s2pjYdPVj3rLfiVWOA+TC9oCfmsxBNaVSY2iZGN4C0h7cSjK8mpFL76dMGE+wnazbxbImdCEV&#10;0gMIKrIxpc8QofHFdHgxQpuBxnG8sMFIdZrX+46H0rSzBDE+wgIJdKRnJLlAU9Nomhqix+pg+tyD&#10;rcs+durkWnrztS6La2YfMYy3v4lKnxmJtZxkVOnjJ4F1me1l+9ADDWAFvs1a3n3Xtv/4r//tww8+&#10;9PBDe/c98sjHP/axT3zyk3dt28YPZYk4nnjiXT/xE5/kexSPy8xJkmWTDil2sXJtTc/KJYnWtFJ0&#10;WPpIVXaINSjjws3LS2oZwYdeP3ZtWTPZIhYn8oVGUBWcRrPnLZnMcGwlaaQJu9CFfIi/lZY93dn5&#10;xMWL32xb+fWWZoYKMUhqS2UUOC+826w2OEZ4wmP1EOYf/9bLS7t7v/zUvmsN0Q3D8cvBzwPZB7kS&#10;k7EPH3U7CVsBorytalsQofhSVFE04Ykq/EWEGEZAUJ6Un6R+qP4kyzsEQagZwXhF/+iVkXMSDoyo&#10;Eg26icHltG1ZDeIBUTZcmo+cbjZfHPKXtFUBOrQWmDgO5Vg0H8ZfpTKgTrAVy7UPQ7izwsvcusup&#10;OKzaqr6Bj5w8vbO7+7nVawHsgh0FMehx/NvCSL/MVGJ7JOcEP7/a1Mjfj505y7lXnSer0zKh3HFO&#10;cp3buUQEpiotwtlwHLH6uMUSOWXd1vHIYl8lhfj4KPGzMDTQPzY8YouYSMyh46dO4rLbsnGjSp1Q&#10;qoUAfIMOuPo8eH2ZH72VVIydr6qpnpieutHbW1ZZ1djSjIJ24WI7oIinupAuP11d3WhrNN1R2dwJ&#10;9LZpvEkVNVXw5N6BPqzEohIq71eoURgzOjMDRlpJ/40c1dTjLQLT0ENq25ZXllcUGhL64Y7x2opj&#10;kyMDw0PNTlf8Cz+OLUzdrMbnXkxXjTLSWGqqz547D3H09fcPjY4AEqEdrVq7GnHfNzhA9AelFMhy&#10;YL1q62pHhkd6+nqZydyyEssLZcuyvWPXR8CF1t0EEQpewu+cwZAeKRtcFAoZCkzo0JsuKDPDqRIe&#10;nv6ZfcHsCJq4Zva94ppxHLpr7ZqOG5UTKpa/ZGB0ydDY2bXLYshQv8Mogv+LjDjnypJGhrHv5BmY&#10;ycW62jQjJBhCunHi4vGmd08SIpSttHunJZE7KUYWpiK6ZMzJ4fGR1SVl76pVEb0rM1OhfnBkTwUf&#10;sY04OXhUfMqbwQpC7YlOdxFBYxtNz4LRwe+dXV3Prl5zaOlSDT6rGU7MWDAE7ouDp3rzFhoEd/z+&#10;7xXV1O74D/8Jy40Tfvu//TaqAFyFkAW4z9Kv/fHaEyf/x569ESQn41tYg2VxJqwsSCXmJ1iKzAGn&#10;8XIoPS0T99A7oRT4DVU12Sv4v+BrFbPLzbk0O/l2kn7H0boJ1Z1HrHiQUPoiXisoIqOHpIsiGkg2&#10;RCbxRJ8lV2CVTbcScPxmenlnT0HlnoKy5d+lJc6TdU1rS78PVJcOek1Z2XMD/Xc8g2KOvAtSCW7l&#10;ALGWhJsl4ZZu1gmTcZ/URJkJzh9/TtmFby3XotaFniXFMgHvQZapdhf6eUqxMUUiOYf0p++H1sE7&#10;6KvJxCa4sTaO9qkTX+J1XD+5Ue4Cm0hFsR0wmBGMuVUj4yu6+rnUldb6eDNIm5wyean9lhIAwa2s&#10;pcvxGvuXzQAyTzibq21XuEXD8NDw5MSUMRBSCW/NzrigUqawm834nCcuXSbbALTumTVrk13kC76/&#10;tfnpFrXEOUe+oDXesJ6CD1SWFcHauRG5tkSYwMypzRqciU/DAuUiUulNLTcnlKqvYlboLU7h4kfa&#10;ixuU8TXnQwrgVJZpYaENKKJi1G7Ca6QhSV9yCELiUEnwA02uXO6ZJOVgWbdRtag4VipRCxVv5AZW&#10;hDEzJLlJTBjoDZpMJQ3QLCGCNnQb0LXYBrEhrrQ07Dt6jleX6BMSDC1zBG2o5AppeaOKRhBgl2FQ&#10;AjuMgGg+ZTIZ4ZKJ4vgw6SssD3FkbvM3UVf95Ldfh2Y725rlnsAwpqce0GZpCTihTQy8PgqtYZy6&#10;II7hBBVUkWPjwQm1Ar5Aidv2H3j0c3/YfK3r9MP3v/bkvlOlRRPjEy6i5wp8UXzazip7ohKPLn9y&#10;NQaNTULluqg6LyPKpM9KU8qBadM2ECQXEkjrqmBX52iReh1oHd9wZhsChph0Fd4iWZUHggBsgUa8&#10;mngfEJ/sRqGIIlOj9uL66h+kb4qgG69cb+nqO757W9iWDFO1EoS7yK2rZQHrlkmlRHGUjJ6enkOH&#10;j3Rc6xgeGVYYuSsNKiJP8bsFmgEjoNxSsK/j5gTUE5yIC5X3BdhpiFBxidueJZsvI5iDdIJBxONz&#10;U7Q3SUrMOXbk7OzjFy+/58rlj549QyfmuulpvNkHW5f+1133Yc5drlc/5oTdGghLr5Yyo0xOeJIv&#10;E/xLy1EcXd6TLHrD2IlOrcUIGMUeA38kdpWSbLwIPqVowdilhk5StiUPocLNlDOlK9h1IyDP2Ll9&#10;knrHeYFS03D5qZ6OI9R4xwmzYsbBV602R25ZosDgXDfipPA8ZeoLJhYAAbm3NDdTQ5pZ10wquU8B&#10;3gR6gh8R2qYitQTSU86Gciq5eWCiMSfMvDJoZma4gbr15StHhpXgBnXVNU1NjZxDXZvCcpL566pq&#10;qyADxpl4gl24PZCOJFTG6DfjWdU1+OQLr7y68+4jK5exvlERTzYHtcZwOBiw48qpuBLRZB3pPDvT&#10;XxtNGIq7eSosgkhA4uoD5TGsqVWzf+D9rx0ZKS99adNqfAI8AjgCFXaY21JacRcTu5HH3lRtPocg&#10;CUDM0I8B6wQ9hJxCewtNriavcHNB6bdnhrUiuWrHwVgVraa83YVN59qXX+8+s34VKHMUhVXPR88J&#10;FywglIu8tYpyaB08L+rcCyaAzdi1I8+eLcII3hRiFFs0YpaDHIUNEbbgpFdAJR/BWND7Be/GEmQh&#10;42bCyfHhpz68Zd3mzfys3aSfNcnPpjUb+dO/NzOE7t7uYEoBEQZ5eHmFRLuIxuQ4fNAHYkDsRT0l&#10;xV9di0nx9opb8qHd4yxX11sBzgTIcnC1P+9qaeIpaeBzYNc2r6P3WigPfnz5ZgKvdEylt6zGIQdr&#10;AGTexj5HtncUb0LxEGPE4OQ6Csu9SSCPXR5arwhN5zfnT6spiDZIkgLpyEK5QK2gSDaryY46Zgpo&#10;np3t71EvdsWBB+8lctBZYzaxAsond16x4IrIVa0xzZzIWIGzGrACAtEFU0sig9MFX0q1pVT1SVZQ&#10;kks3iQhx5rO2pnbdOvACVUflHPgPCe8OFZR3XVkGGbsvw2JDPQpjMLmqNFuTVgB2kqc+0mFEaniM&#10;Lb4bvyMEM3I1fa3Mp8ovdPh9QjbGF9j0hEW4GmmUONDuIOeIBAEblilaJxCZeJza+nddvPDdMLts&#10;kRGPoeeVZ9HPbRJJX2fwykSPzKg1Auw0QgM0ogo8LiXFv/zpv9JYT2eA73McB6474RITuqH5Umbh&#10;Ullmi8uRrSJ3RU+JVqmrS6W2yJxWA1PD6zm3rjY3rOkdeuTo2Vd20oPFC5IBT9GjRAmhi2eQTX1L&#10;EW86vBsWdc0Pdt/Yd/bsq3fd9czq1WFtcgLTXqp2MjLyoGw76uys0PBd48+X+uS39y/r7vvq049f&#10;XVIvn6GVLS+PoiCMs6n2rqNpotVdRIt7DpJuqDH8pHU1G0fasxcsIR5zJy6EchMUEiE8Idf4U24A&#10;ePqsMs3RitHqPG+5VFFVOIUgT1X60W5K/iyS/ssOhT3Eg3gAkm42aKXBegxyLysCaFad6aKTAuUr&#10;qMGihj2KmVVYGYcR5JDaLCHRDTJiYMx4GmbnHz194cPHTx1a2vqb2++9XFcX8x+EEEsmZh4r6EXU&#10;TWONTZPZi3upoZ7xPH72HN8Es0uvE9w7PTPmLbNn1VgsWW5JLJFEKAHu2y0VTMUfIptavCif0g9o&#10;GaoMkJtTXlrO86JkU/O+bfXKNStXIcrlVpoYFw8vKiRaAPXSuF0ixsOCcmKKIkNpbVdYWtLU2nqt&#10;q/vk2dOlleXL16y93t1NbePKqmpHNRB7VyYdZmqOdrE5BTnAcARzUP0HB/H5CxcaGurwCzIZVIgB&#10;ZERnwrOFlkI1vWXLl2/atAnTaMygZJmLzPx5j5GqsqnGmvbLl77x+n6me03t99/OP/gtxnJvHcyZ&#10;LqhWES5GB2qJ+/TshfNnzp4bHhtZu25dTV3tiVOnrl6/tnLN6tXr1rISN3p6xsbGcdYxqQODg6gu&#10;aIpDg0PEP8rqs4tUqyPil2NvUUs2LxMTCf3RHv2UzLJfxOv0SD5KeqYsCpT06yktpSQnHpIUhFn0&#10;tWSfn319Xh/bvHpFz0DNyATn1A+PtXUPnN60WuQdsbA+wqHtDZ5zuan+am3jB946yO6+UFOdcoPY&#10;ESl5p2TPixSwy94yZkWJSmZmlmRxcQ4WRrqORyZGef14rXDwqzP0eU+sjNCOdHHScqXyJcpSTEjc&#10;SJzEBxIKfZil4bVt8gQweuJi+3Bp6Ze3Eisa056smJ80OTwVue96t7Jia+/ZvuKjH2t97/sCrfvc&#10;5z63/5X9qlQzOUl5UAplPPI/Pvvytruu1DaEDZjkwHpWmMxEkiZWamgZluOh5pnZKWYwOo/htJuf&#10;PzM8+L6W/xWr192x0dYWV/AoF2dFRenspcR5x8mRqvz2I85Pf6dfN/iTbJlsOo+3tPTaXObeGTYT&#10;yAtHIHcPFlZ9tLj+u0F17ziY7/smFyfSOH1eXuCTYtWyn5pbMyrj+BIekiAsd2itSrAIVUDvO9Um&#10;SRElhl6iNsI8Axbywd9iVgZQQlJYHqI/L5re6XjilGxKXtS1pPLqSK3dMHiVGmlpI1EbuoilbU4B&#10;9p3iCdQCVESrD/e8cerBA6evLW2469y1aypmp5IXgfmhfyWNcmN/RoVc0BCqUqt4l4odo6tRtoS0&#10;Qj4lkY16Dvg/ABhp2UqmFEYV7MVJJBFwI9byxKVLAHbPrFr1zFpaOevgqhuqKn96ZdueeoHvG+hV&#10;kJt7lhiMqCPElRXkUlReqnqvPAsYhOLRi4vdVWK+taVVGrh9/xGWYd/5XMGcI5mUNFiKjodiIXjO&#10;q6Y4x6SCmeP4XLtf6JAikQTYcYSaIPtl0Ucfu9x06rngecIODZ4ZS7NIOUkQQqLoMunyxppylG6V&#10;WXoMzOQrEWkhmEj3CMAuvPBBchxopOLezWKkybJk6gwo3m1hAd2BZOT8jTs3BfjqgSbtIKPkVwoA&#10;o4XIi63ABjU6xapCDRyplj380Osn9j+wBa0PG1H5RXKeKqvQOZCEsDl/K0rQK1VF43SpHQUz2vLQ&#10;Jl47OPrYs6+uOXG2Z0Xrq0/tu7R1A0W+6OQQIZESRbiaXWTBiI7Km/D8rCL7Jsw8np4VnZoa581w&#10;fsYTRe0GJAx/xuNYBZU8kKWUES7Bhfw9fZtsLArM0ZcB1deV+whcVO66v6q+NvNz1JpBugiLCRtf&#10;c+f6Mtou8zdvLFuydf8hk0Xh4KoVavCrUnrJzlblNQLE1I4W/X4OHAf1goiqkbExZowzAzPmBZ55&#10;MQ6yh1hZUaJzT9F7FUVcwn4itRWElBBVKeZctayEEC/gDc1S7OdE1GnmBeI4gd9oLHCEqLitp+/e&#10;691PXLz0kdNn1wwP105PP79mLVDdb+2899Cy5YSmmwXokDYTMiyVlhkFOu4S9J9wrywgIwC7lKV7&#10;AzjkNOMwyOzuZAORHePK6lG82hF2QqQUYWfYhQg7VZmLeGB5QtSpxvq0YwK0b42zuJ1v3DexKr0Z&#10;nLQcXh9bGH4adC5BtqJP1+8MK8BfdICoQT07/w35gcwWF61YvWoZaF1hQUfH1dOnT13v7AS1Gx8b&#10;pfYH+BQRxejr8KMlTU3QSX9ff11tLevG+ABKx1FQAOxE3KQiKg5OkJNjKuFFKAUwo7ySgrr6OjLQ&#10;sbZZKo9OWAZkLx3CAYhJUNatnBWdPR/9+jNv7Nr+yj1bsP+ifY8wUgLWcygx6QAlVDBbRFHTTbDl&#10;IqZgBhDr6BdMCkvpxgCl7ArewaiMSYtZ9Rzl7D169q72jm8/uHMQwiOkxYlX+L1ZWx4ClgBSMDU+&#10;yVSWl0ppmJmcMcCh+U99JpJ8me7psQmfKKoavblwen7KY1E4bcgAlvVqUwMRdrsPHV16/UZPfl4X&#10;9GwMKMqLaHvmUr9GCeDMlSKupqfjWcpKkyiSuHW8KYAQANfR/tFMQIigsvqTsrKhW0T4CV/R/DvE&#10;MmosJmzeUp0fR0rnfuEzXzBOt3mTsDnBc/xOkDu/E68ff/BxaOnwqSMy/4j6hi/BZhnDHBl42p/O&#10;mRV0pfLmY2NMAYuIHE0AO0+i6gy4SLy8PDZI1GHD9K/IaIMyiQJAN6KWJgA7KL6LBvDahkYGLaZC&#10;23BFaIl1beSYcUgUrFhHeEG8Hpm2FgZ/pWeHyzp4i0Sd/lMAbBQp1NduUfVJvdhVs0wN1wJGcW4n&#10;weoRYhm70pgIvwtyiyhvCnvXuw4Z04/kkvscaS+r2KVyqR0DU1RehrCntEJFZRXzqVxKqVkInkSb&#10;DApPuVeAZRnNJ+GWogp7p6RpeYZ5nJVtbTt37kQ8UnGS+wdgxyS5oAkZqCk2Z4ZjoghOmLljBhY1&#10;A00aadxewFHLkQCj+m46VF4k9mAmwzRsJ+tzCcCt6clg3/xLvI0S4ZX0McuP0u6cG2J6EGcVcxUO&#10;JJuP8kDtNfVPXGpn4Mo3zDqsrC7OWPoJ+Y3Bse/47ZBKTXByZoIJ68FMRsKbDNgVbr/nnh//kR/l&#10;tMN/46+/+tEPX/+TP2m4//6SpqbLn/vsM/fuOPUv/hk/8+PjzU+8m1C7L3zhd2M+nby2eKTDU28P&#10;K1tK3Q7w1MXTYUSiKzaIk1dMuxrb8Y0rV97ov/vC1UNrliWAWogBwUeCyBZPNnUEPSOG7GfSJLJV&#10;n7ra8ei582/t2Hnkvt0BtRtklo8TBw+j5TEV625TMAHSovZcbt4nvvny8u6+r33wic7WJm1VGwPq&#10;qWri0FSxwaxKCUfQzvP/qrehLaIMtYzoCqXLCZywvsUCfJouq4LsfThdMFgBdkkroQg0CGBc5nRo&#10;TWGyzkWtYS+Z0PIAl9V1RzxQGJVzeGKcRhYjLzs8X6p3LNATfYNqIAzYzElzGN2xGSghsTMzRKCr&#10;0LDjCiPBCr6n2VCe/dyjJ84+fr79+bWrX1y7OprsxVaN5Y8NkgJ2muTFyllO53L0rQg9Qv5yb11q&#10;rOO9R8+c4+/LDbWBXVqK6TkyBHYbf6C4luFby7sEzdEa3ZxxmK18pnoemQTSaBCsaKxzwJdE1pPD&#10;Q2Vubr6kacm+Rx5m3lAMmGxC3qRXyPfOVT04bwollivYWTM/R44zi0Fx4Zq6scmpNw4d6B0Y3LB5&#10;c/OyZdFCSxyVWhQlcvWpPCiB8OXUHJjpGxpABJJMxDx1d3VyH1U+cREcXVbh6LMAs5TLXbd+XVPT&#10;EvIriFybKcivUq2PPx9mN1FTOVBRTMjb8OjI1c5rp/q6KiorV5RXZ+/QH/r1REFuTxMR4VMoEuj3&#10;xNbhArzcee3c+fM4dhpbWhCFeCDLq6q6e3oPHTvGtNy354HVa1afPn2ayUH64+MK7y56T0d3N/o3&#10;yRBMDntNeTk4wW1oi0ZCQQyC15pYRfS+DW759hdJvLyj5m2AJSIluU6GZ8qGz3Dy7I/s8ZA+Ky3O&#10;3gZxSgehB3O+4+fchhV1w2MNg4LGqscm117pOrZ5jdTwxOsdnDgB7DhnsqqaAm0ffOvQyr6+Y6sp&#10;/60xOtFegcjZv4P+/ew2YPxgOsGVIfgtfD3hfp6pZL7cezezDS9NTXAF4uwYxJVpFRGOgz/D4sXO&#10;4M9sKzTdxVZzZiJugL0fKlbE6VLDbmfX9S9v2TroZtZaGTfhSYkqvdHQ0PDvfPbzPASh2fHp537n&#10;80ePHv/sZ/+HIlOcRgSWve2VV1cN9P/6vfeqWICjZ1X0R5VepbrwsOGRVcCU3UviOUEYoXxGhoGL&#10;HobaHLHWpwcHHvieJdV+6F3wF/vFNcXlAHZDC6rBHdSYPZnZ9wKISZltnBxnpudnf1GzhI2RZQmm&#10;ixs7y1Nn+rJIivuGl5oXe4trfqKieXkelXP+go/VZWXP9t8WZBdt4bx6iQYVOxStNDSDgOf4CfhD&#10;0R1WBRIYLgJBCASPgCkOK2BR6DkjYaU3ppMWYgUUR8+W2tGefOu7ur7PjvtaS3a6cuydSOsJtE4A&#10;E7nkGdrTFTJ5AGT3OeUMmaMb7Xrl6Ee/+uKK632v37flm0/s4qJPv3C4c3nTWA3Jgn5yhxjL8rEE&#10;ZRARw7EAEqlwk0m0R4zsqsqqksJi2aYq1zpFci83YXtQdQMhL0ik2HFteQXkrX/k1Ml7u7t+c+eO&#10;t5YsIaYrYlPfv7Tlp1e11RcvLu76iopLk1NEpqhxudoRSucgt4cDPgDoQaQF3ACZwlNTKsVQ/gg7&#10;GLAi4AuOqkK3zRRUpzrq8FDv02T1pBE5cViHdyovMca5fgj68H/bntHyhw3uPALHFPGjYPfbVIIg&#10;m0wwiXiF5z9JjlHiXVhcJGMwgTAd3PmqsJvEyqnQkU0iD1OeZZYpERqmt44WmGfeqhv9J9avCpzI&#10;ZfTdAE04hgwYAal4mzYA2DkkWJdQkLjsloScLAfEQ0ExnDYiOFUe0iJV1KM+yIole18/xemXW+tD&#10;k+PeqJ6oCFxMwT2UW3Nh1xAY8jjLcesSOtCWs0MePHr23S++WTE6fuTBnS8/9QhZdTztyPAwXhGZ&#10;ZEoFV2yaK6NIsHhiJVwDiYGUwayECWKozEzGzIalxIPEhim2vyUeKuCY+FTasOPjTL3RMgbNm+mN&#10;9YCO5GQFJINSkRcg06Jv5m1aSqUmR3OStG4J8S8mboOZgSy5dqOps/vc3j1xAzMJXR8KKqEOIIoU&#10;YZNE2E7PkMbF3ND3qti9BVx1Qk5PDQucBfxR6ZmFZD1AqpjsANIqHc2fpfpT8J8Dz9hD0PFNemDb&#10;EHaSstPLZZuz4qp34wa4C8u7b9x9pePTrx3c1XVj9ZBwumdXrbxUW/tfd91LzAX9XjVxWdmqFlhe&#10;SQuutzNXnW4mEEeyWcxfqNbjZCitmjGk5LdLUKMaSEnSltNQBc46xEBH2A8pk1KTiAy70dRFqpOB&#10;W0N0MvIViSauqoa2cLBwPcYMJISnuh4q2mGmGe1LQlkRaWl7Jy06tWdDk2I1QG/c/s28yvyaka3Z&#10;sKGurhZs7OqVK9euXUMf5it8WlpUODw0xIiA6urr6iAJ6IncVvRIWDt3pY0ZmxqLBRTvRvcNelUo&#10;8LiCBBb6ac6NT8oPRipHcTmARTnbniKJOBeCoYs0Ir0+dE0lWmm1n3rxjdGKyj976D7V48BKp4Rf&#10;JL6pBJT2vE52X6skvkmVJ5MuhPL1ZAx+TUswCqtxkffEZRQl7Qx0JVjKjFQVAfbKT3xz/xvbt5za&#10;uIolJimIk0GN8X5rpYxMkACOAKC0Hwn+lJgCxKREqcS8wa+Q3CHtolQBMmBFQcl9BeXPzo1Sz1iq&#10;g7tOJ3a0g3cnqquO7Nm99tSZh0+3n6soG6BxsysiRzPEWcoiWffCFnWUdSBKsHnHwrrZrnsjEuqr&#10;dySPwegU5cI6Y9cIqxMI6BgoBpaSomjNdmmg4aHWpLMXzGfL+i0P7dr7A2ofd2/a9jt/+LnUWo6r&#10;USvFhrTUXEX6FihfANgR4g45Zxs60APZqdEDXMUoGZmZT1S6I8AgYsLtV7Ctb0Z83+GTb+zcYsXc&#10;kQWJMuW9Iv3dSlV4yO2EoAqOHy1M96jXbr5KI0Kof5ZuDLj+JJAElLAPc27Ch7i1UnIo12UoENHr&#10;gouhrajug7shOJc1VtkMXrMaUYF5ebVVdcSAECQCGTsGSWgIn5LdqWbHKgomVjkZXUVyblVWVyXV&#10;QwApKO3BLmM5QeXM8OPO6ZIld8y8HyeEvFBpDR8hVlgLNu/SpUtr66ppbILRy5KoZI8bjaEHCPCN&#10;qYsgRGf6xzuxoBlKiVvIHAxC4kjVOz9ysh+zR6thuOlVYpY5QjzYI7WtGAk3ypBlEvVJAkDAQI44&#10;TGBl6S7yCqueS6hTmnDv88Gy8ku19R89ffwOzE4nZCYtm54B7GLa/DwhC+J3TJ/Nx2C8mfnUBs+K&#10;sFu2dNm+vQ/PDg31vvjiI3/6zfELF0hlavvEJ4ePHcVF8OTRE1v/j38CWscVibB79tnnkutmIuzS&#10;xYoXcmxK4zIwY4vUXFtEDJGodmAIde0RP3Je7pE1yz/0ylE0pIMrW/W+D9WMDeo3wmYsRb/hEZYd&#10;EciiOjLvvnjl8XPtb27f8eb2e6CBaDkFhWuTqk6h0vAlu1W3Qd9NI+y4y0NHzmw9f+WPPviuG8ta&#10;gzx4LOgg2lc7lk3ho4hAFYBzsSrtN5clVMgeKpZy9clZidox0QBIrZMUmBYRwRkCivURhJk4ZiQE&#10;LVXFfiNgwPqrtCCpDv4ZU19csXhF9jnlXF6+QMjlLrQmbLU2+g5N0KuUSpk46EM+uk6PlFq6dDne&#10;zcLCMc6KEKDO8RwG+vDgEPFm7K6ARfhRkcf5hb2HTnzqxVf53lfu2ny4tQWmI1aROYLIMuue2WWR&#10;XR6WElMoEpeal54Z2+cqfv7c3EfPnOfPyypsH7ZobJHFI1kUEYGqBaeRxtKZHaGvUsiRFyw4yI1u&#10;HfY+PTWJfkaROKahp7sbl/ia1Wse3vswabC85npoqjznDK3MqdtQTNFro3VizAGWmKnn5U7fnK1b&#10;0kwT2IsdHcfPnIaSmpZSvOxW/+jI5i1b6xsbO6930V8CsmbS4W/UJJ2YmmRsoFrM4sBQP91+aUZP&#10;XxSmAP5Zpa5ueQyPxaJdw87td7NG+B54UjqPsaoDeTcrqOvyDmpd9sQsvqY/+2xTPbkd6LEKN1Q/&#10;tpxjNzrYCMtK3qF14ztf5bu8O1GQd6G8mCWkNxqz2rCkCep848Bb1653LWltqW9orGlsGBweHp+e&#10;qqmvA7MDixkcGcae23bXXcvbVmC5nrtwHnqgSgnSn63B7BtbUWc8FIO4LZqKlb6QijoynCv5OyWe&#10;9EWGYG4z5ywukolLGWZCn5kUk1TWxAkyYjICIu4rgRus850OPj6/Zmnp1ExL7xCfV0xOb8bZsGVt&#10;cFpdwSpsiFBt/5s5oxXlHUsaaV29sq//6EqFgPnEdBslA46vS9GxDqAfq98hY9xzTQBW+AnE0/2O&#10;65PflkZzYXzs/PjoR5YsXVladnR8NHuiIDmsZd7hkUOfD32J31GTB6gOUuS3FsWRFjjfVg8O/vjJ&#10;E8+tWUtzpBi37piJvMuW3byPaOMdQrG/8Pkvnjh+8t/928+cPn3m3Lnzyu6KwIVbN1f193/s9Kk/&#10;a2s7V1FJwENmtuSyhWCkIrmVtuRplg87hIGNxChKILkQ6pKlhIR415igxo01tX8uIv//y8l1+UUH&#10;pkRCiwT/TuOI7r3ptKcnv31HJKfZmMo+LSHvjCMkGHFK31riDGBHZ4mVhX8p2fSxs9IgO6tJ0jMz&#10;qpqGE6zeVe2lxzhGyT/xwh5dRLNNJtOBRTnmgVaf3eCENheFkHoF3hVflASP6uzGu5HNtnOFF7gq&#10;moAQBkcN5ETDcLXodA+i4zI2BRLYogkdj8ehFLE3sXUb20HWSvDc2HVUWLjr1SP8bD596dV7N33p&#10;6Ye6V7WwAgTZ8Wjve+4wJ3etXOIoMMXCuPaQFDlVd3PiC9JIzVgx0GbmKG9aSU0heitNTIKfqV6U&#10;EqTypyYJjJolbKC2tra8rJzh7Tt3+sdOHKFg+r/auw/vL5tNVbVpebG05X1LW95OXw3FxccmpyIA&#10;IsG9HJYhs8XcGDce04jmj/pGMzqkJygMe5QeSrYy8soQvO6Y6pQtB9RYgUBNwMepXS+IRTqf1UBK&#10;lFDTTI4BeUWlJCR8MGqNWwKbtVnj0QgcMRpMJqglMA1HgUSQpg0vTMjQkAlXsx6neoLE1hit405K&#10;O/IiJrVAKEXsND8XTE305tCVOTpaGz+w/zB/0B4t1PswH7h+VORgnIKQNuzYGBLLIwi1x3kY3l7x&#10;TfRVxwHTJkJOVtknlICGMjUhOY+8cZop62hrYgbV7X52uqy4RFMJrcsIRgtWzRtdLaSL3KnCG/Yc&#10;OfPg0dNb2zsO7Nn+7E9+qHt5i0gwPw8SQQZjMXMrBztRUdWAHd/2cNT51IVRFSXkyGrWSxXB6AVh&#10;pS34RexG6IDUPD9gYjmlYlFJlJkMMM+QVoIvVldVEPPJR7U19TU19VQRI24D1hwVBIXIKTKTzWND&#10;mSKaJdR0cGA5VR/V4VjxH4Orlt/12mHTa+5A23KL1OCDKlFOrSZ2jJF74JhJez6B6lS9XnIJ561y&#10;EdXJFUhOle7JVwGdI6oOylVzVLZyIYVLMsCcq5EbhEVjzpmhUnXSfFO2SsZJzovV/UN3X772Uy+8&#10;es+VzlX9g4zmhU3rrtTW/fbune011e01NV53EVD86z8TqC5Raw3YZfPu5BweLCrU2FEfbyaGkFKK&#10;pVYELuYpMQ04msD2VeJbiNFS2sVISlJCzr4+/UBAUVqOd1hNl7pRGxSFkAXh4ri2mRW+Hetm6hYB&#10;lOE6C65ep0JUcrEGAhQ6T2wP9nr0tnUtAF0p0AVcCipyKHACrEm4ndGsnOraerV2nZtT2sXMDPwL&#10;INWGsUwm0ugcW0fA5iwfYaPC3ahnR5HCjqtX+/v68PvxDNywsrZGWB6NBcrK0KflNsfNMT21ZGkj&#10;MwRwMzU9SWBSYmSrOKhDLxQ9p/VnVB/94xdWdPf/p6ffrSkRtCGgPIPQqzL7onDKAg8sQzRRTJye&#10;z/CB/szodfFnFu4QEUnxpkDVR46da7vR/5WnH3PRKJzehImBzJXiGJe3ASgFxIbIQYwBChnm5lJL&#10;m1II03NKneDiUUM0IRLVhFIoH0dNQeGmvBIAu0RRU/HVDNATHk6P+1BzHQ2aP3HuMot4ubbagSZA&#10;6vm3FC6tuntcnOcyJUjyqcuAj+AMwY75VFyKHeiItgjWMz1Sq1b0mfDAjA/AjFlCOeNvs62mOLM5&#10;o6J5n/7kX2moU3LQM/ftOvhLvxDhQvyMt7e/+pEPp38WlJU2PPAgp528cHpgeECqqht6MqriXHqi&#10;iB9zQbXTVCN5eKl2NM+O+JEAEPKrKD/mXaGhDlVz23sVfTOXzCMfOYnp9VOHNUCQ3e7Dp9h/XctU&#10;dSv0KMMrScSBpsXLHJFdQjAcexq7OQyDICKFi2p7KHeAJ7cI1RWVK6pir3miQwIHkAsAjnTuQwmR&#10;HeCrZNZR8yynjA5IOnRiyRxab5QovK7EsKNqimRWR/ktxI4ZUQUhQIVAQrLzsR4R9pR6GCOLmNqQ&#10;SGhHR0bJtaCl7CPhNhkFPWhDbMDJDoGi8jUpEK6qvmx5K6YFuIxowIgMF1eOFcRv3TTVWj1dKc3G&#10;6WlAMbEsXisfscXicCBxrNKiacXrKDLiyAitVGw9RsjUBDELqDXDT+6LDLGYTX9LpQGUsYGa8HRx&#10;j+C7QmvQtBjyuy9d4HcaZ5dhAyaGzKExuKtsyMrs30FLUms1pWEABgRsiZyJsGNply0TYJdfWtry&#10;1Hs5qee5ZykNsPTp9wPYjV+8uPzHPpze7saNnueeey6z4xcj7OJOyftqw+5xBdRlVJrdQWxhlGgX&#10;ycl7EMJBbUo4n/5cjx07zydXW5vCD4T+vDj1pnDDdgJRYgaCG7zr/KVHT5/74hP7zq3boO2W6d6+&#10;uKCOYuDKgnPUoyYD2OXM7z1y9oFDJ7/ygcfp6igo3LxXZoBj0rw8Dv9WiF0+TFw727kFmtPo7eAI&#10;1OzxpLodTCzKYsYSR+CP9m9GjkvSGWUOnyU0kyyYFSsplg4VxJmuEHLH7UXwCb/xE6CLOGXdwxVf&#10;py0qob8TY4OD7v6VHHqiEPRqtWITJQ4PlE9oCzZCVbbhEUYLJ1Ngtm7EKhZQg/XhY6ee37D2S1s2&#10;DsGx7RN1B6xUebPKZe0ujbDTapuhJzQhwC45YkPFHzC0DspNGLPj/UvG7ILVpfOZvfXUjcTsSi51&#10;z6fFvopr2/1oISg/L95rqV7sRmZpbho4coSFX7uKZq3rCBkYATizu0O6mSS+JoItS7JABOO6GrzL&#10;x1j8ldRUwbu6evvOX7o4MDyyfM2qppaWrt6egZGR2vr6iqrq6traqpqa/sGhrp4e/LXcVxW4BD3g&#10;2ZVSoC2qBimzhCcwubQMRU+GPpUzlZ/XWFutxwwmrHVXIGrXwnQ11YZ/AMyuu7ZqvKyEE0urK2C2&#10;aLMty5YWl5d13bjxavsZApxXldfcxmf/PH8MVpd3VpcBRYP7ti5tRpDz4IePHu3s7gLBrK2vw+02&#10;MDrS0NxE5F3/0CBk2rp8OQbrte6uof7+1qWtmzaSM5Tb09s7NqGEG6zruvp6nKPDw0OQCCqavHrB&#10;obycBn3FSQSL26+QKb5jICwTfBZKsPmnY+L8Z6IhZthjUFHKLUVytx8ZrpWRu1lMNT7yld/+o8te&#10;bsP6zV3W1ccJpTNz95y9TIW7RHgkjEreeI75aXkoaQd/bUnTQ8dPr+ztO756pR4wS9YkksJbSdlR&#10;EUVhF3WA3aqKcVvFD3M/Rx2A58dHwXnikQdnZzpnZwDstldUjyzMD5u3BH9G9GvXmMPwOwQWR9Tk&#10;AbPjBUhBMFLNXm7+h08cJxn2K2qckhy8r4D622c4dreC3BPuktd940ZsUo3KqWcyIwoLP3nuLJF6&#10;n9+wgSuUFWN8WV4nBTTSYCMz5KQqVIbjOA9RVkHYz2reEwulxw45fnKgj7/+18fsKGbHAkdibMr5&#10;3747w0mRzGFG8KUEk36UTIJmzDW5MtdMKDmjaeh9/3jGRCoiuUyVhotTY49W/EWm0mc/DkF20mem&#10;FMdjik0UpxAHKX3mlSS6N6OMSIVQjBBPRvFcgyga8blcPg3RgsZcAUz2uWpS5eZgP8R37dVzSS2b&#10;scWUPsiA8umteQck8I55S+SkSz9FblMYMtCifPYTwjfCcolpDB2Vdg2MZNfrR3e+cvjM5jWv79p8&#10;cgNxtS557xt0LCeAK+fBN87wlettSyJ0xR52VziVlw20LqeooFgV1SlERn9zLKkcdq7CSkDodJWb&#10;OSoYPk1aWCFWal0dkXOlD546xs9za9Z/cf2WyI1l/jZW1fzU6rY9jfVvJy3eqcPFlZN7dZKGn06a&#10;wa65NUO0Co+JNKHkMo+MiBOGYFuAUYYjkdl3XMVscWSGhd/ZqxiBQliGcgjKDFMkkDasU3xkImEW&#10;z85SPIndGoQpClQrCG3nyPjX9+RYpD3Hon7FjRyorYOBRVILdGyXQ+IgF6DFg9nAcjSHaxyxJmUq&#10;aecgfHFKxhqAnSMCIzxbil6CkuiRCvYePvn6rrsDaAr5EjF0Fj308StWhF3qYop0P/PExDYImgah&#10;k54WFQ2tWzBYpWrm5lxeVs/Zj7159qU9m7iLjTsAa2dI2U7DDLbjOnz7IFZ6jcLzwPHzDxw9UzU+&#10;+dr2TYce3MGChKDjHvBvwnC8o6xmSZRKn5VzGMKkaadQG5lSzuxTeLmgGpIQ56aMiSekLAvQCnEZ&#10;YK3RjpjlMHh8yK8S+qvTTrT0qufiYtWtrcs3bthIf09SD7D3uTkAPR/rVgKkKe0nRZDLUknEruqM&#10;Z9vmmS53M3fJ9e7Ga9dPPbBLaX3i8GZchcqAS+YwJ5c9AmIAWINBCjUQOwe9cijkyqWgZbO7NJ5o&#10;RY5xjFfdD8RHJemjLBTEPzcHhId5KVe7A8F46ICfHj5xrq23/6eef3XbpQ5eMISXtqy/3Fj3O4/e&#10;39HccLWGrWXqMeUjrBMFN8N677DM3M4w4cDZbDqS+blCcMOUGS2g0Jpbh5pkYvXvSAnJAEQBnOkK&#10;RqYD+AudIOhQ2xGLwvhj2Khhptr3pTdMQs4sML4uKCMDq6SYIFSkGKBELYpQzcSQ1UzZughqCcUC&#10;BkTRSs0n2rbxMWiKz0XgNEvBHz49NTjQT4I5z80iyT0zM0fxY1RDpTTOz1dWEPpTzXOyVlcuX7l0&#10;8RILBxLR2NCAB37L5i0r165h9RWCBMxHuc2CfEI1GGTLcqpDak31jOk8yCB2irHtfhZ9z1sntl28&#10;9t/37RoqKg1YOjocJioJf3G6iU92H18P/mLJEoIkJlOWng9sL9uQDsUMBCVSNd0zVClCkn65q/oG&#10;P/jKoS+87+HJ6iq1dRWCoAA3wGUyGRUjNjbN6Xg7zLMKCVaFOpWkMDUWyxq7NRaaFwHY8dEThVVj&#10;t26eXkjSK2hkFBtZnMuUEGOemhg7StPOhYX3XruxdnjsYEsj3+WEwupqeb1s30r/dpF7DBs1W7QE&#10;tR5u+yt+G+fWjzMxw0oMesvWSkNSmjNr/mI82XQYNL+kcQmZsLxY8/OfJlCIn6oNG6Z7eh7++p/E&#10;n6t/5n+7+sUv7P5v/wPAgtN+7fP/T8xAEJ6mNkjYg4g4kcQUBjayACsvVzlClTKVNon7yLU4nVym&#10;bkbmFVKOEyAuc10vuxWFW/eB2UX3CXM94wNJYH+4VVR3QNqo0tOgJV5qIl0BIHQGsbEElw/Oray6&#10;GK1inTic3c91mSPgUF2NJrRhE7guXgxP9EUEaOx0/8ntre3wFBRAFOHxf2z2KPnJeJRCKHxKfbhw&#10;nijm1ItFRjqxJwHVMSapX9FJ+W3aZCxWTHhwKq2sp0oeAc++2BDBepYyvF9dXYlpAbvWnEQTpMB8&#10;JYATkNMPvmizZRQs3SjJCCwsIk81TZ8MisqMIQGGkstm3o8IO+9hsatYTi2ai6On+zd2k86JdNew&#10;MEXrLuoVHlx9aglsVS7hAxaUxuluw+xSgo+7pOMEDUjHkx1hlxpKMc5AGDWrAfobLeM3Szs8NvqR&#10;D/1YzPmL735X38vf2fOFLxKoBmDX/pv/5dS//Ocdv/elul27SjHZm5cspsRaeibXTIWCYXjrbXaQ&#10;Gq/z9s6ZpX+a06v4UL2iQrqj/prkx2oqr7Y0fGj/YRb7aqvKhtqTGOZahJSpaznvCCMzr0Aw/uz+&#10;N+653PGlpx691rqENuGIZi4eBTRVxICgJxU6MBPmSV3uKEEqc3IeOHLiwUOnQOuutTa53kMSyKCW&#10;3w50M78yZCDHFFFLKk4Zq6T4eoAGp5+y1736dt66uqj2llJXKBUqJhDsK0BfvhxNJ/yeFDPn10S+&#10;u9z/QRTWYhk8EM8YvR8YhwNmHbXocAGnsio0VJ1M5IifHKfM6sDQ8AAtnqkkLWUjMAy1IBcPFWAX&#10;+Sn25Xt7W4GeoPXp6ChmPA9VVYl4rCgvLd176MyP/9G3VtzofemuTc+uXRV53FEJI2qXeL8nGzZo&#10;wOF9hgyyWtwogoCWs5m6FlZlo2y84uD4fU2lnXOE2eWB2VXbQFs03lJuwB1pEC18EyYAPxXcIMc+&#10;KDl9AxWj7al29o0dFbm55SWlBFmSP0QyES0mNm/aiIZNED19MPlU4fmzVK2l8zzdKfIUWuhSLaFt&#10;izaVpEKllAKKA51tbydoH1FaQ2fbomI69Yi4i4oGBoZQ0pevWFFbWz8OK5qeZjfdnJ5Tg8LcW5TO&#10;wFSpqFS5IqAQCJLSQ7U1Nc1LmlhZlg45iH7Y39NNfgadr1StyIV0eUQIcLy0uGE6sSFTlnjHi+Hl&#10;zTcryxXRWZDf0XXtzLmzgOKrVq+miB6BbCQHHOvp3NK0vFp09ec+2m/NXiJ8Fwu0pBxPzdTMONrt&#10;4WNHL1y81Ly0ta6xkaIxsE5aO0OV6CtsCXShvoEBYieWr2jr7+s5RUBiTs6eBx7g2c+cPcumKK+s&#10;IOxRlogCtEHS6dgmS8b7CFeOA8q8PcxbzcpdkChGny0dQljEccezeavdhtbd8d30arrV7SUa4oKh&#10;1bzjlAV8wjnwjfHSklUdN7h90dz8zlMXz61qnVQuvD6PIeh/Fe3V04xWlkPtDx0/s7K3/+S6Nrta&#10;tR3MmYPTODIlYw/FBg5OEdZTjM1pMXrfdm0BzahjnNkD5jTibAmv215Z/Vht45XpSWC7+Do1eLVb&#10;DdiFphdi0Z12HAxuzSpS//iTE2smp7Z3djIM1c7OHFFbLZ3ndC3E8XykA+aF2MVNqnOKKzErHz1z&#10;+vc3bx6igePNmxXlVcEApfOpOVVk28hIkR4VloVHFeZwAHaQiYV74g7h62x9O2rFByhmtxk0nZLN&#10;/2sfJMYyI5fmhGF9t5Eyzyk9Z++C7/YV+Zgy2lQ2Yciy8npJJAfKlHGTp74i7cG8vJVFf2lBdvj1&#10;R0cTvY7arFlE61WVmSnAwjQfpqXOScnbIXX8IMdJESJ6BhYaQQARWEOIBp6DIGZl7YSB4O0Txoi2&#10;9q08lxMHmkraV5ni4TKypDIWaJKrx0iid0EkwzJCWTqUsqZ8xOR0RHjzWxHueNFcIWf3wSMf+P0/&#10;a+3oPvTA9rfuu2u0SmYUqkeSC6Vb5NA0lpHsee00w7m2uiXaLjrfC0Gm2A7OLy8uV47RDO001WhL&#10;xbPHiGOeRhPgnpZ3uaRJNTY0VlYKUXngxNHdR9567a7tz6xcazNcpsN7W1t/es2q7906eXUZgXg3&#10;280WuE4+hZSsbEMjTBGsm6lmknEPgljCFdDHPAHA+ujes2XKg8xUg7IiZQ6umH+pBNrvWjQlWCgS&#10;Y1oOBjURtW5D/yVgLwdz0K4eQWCXZKbtiOMw5qLWsIcUCxG+zDBwzKjDO5n4JChY5iC9BKpCW1J9&#10;PTxD5arLJNZhZqldEKkblHTzugfJJZZeXl7n0qUPHTrB5+iWCR2GCufETb4IGJS/PhNhZ25lNM1X&#10;91Rm1CPnifKOqmz4hqAXeK7i1CvLGh578xzz02Ga0HfnVI2bMJCFWVXyglaVBQRNGKd56Ez7J158&#10;Y3lPP1DdHzz9UGdrA4gg50cIHQ+h6npj445uMCNQH/QkqidSuqWWq0MunUoEiERchjYEGXc+AuSK&#10;+GruCGDnzRM2tqqHJHtVsykPqd2fSdAQH42NDjPRmzahdG1BT6Y3CuMivm1mejZco6pG7xkMqwGc&#10;ws1V52IXZZKEbvW1tGx766gnKbdvxTJFPIR9hVJCUhWdodWgrVg2Kj0ca4j0byKnwDhuglXFOKP2&#10;n2NdKPAyq8aiEK4CL5WQJroxqM85DAwMHHAxRODjZy+vGRj+yedeBaRb2TvAVfZv29TZ0vSl9zx8&#10;ldq0S+qDs8zT1Texx0Krz/C123l6GmGX+l9SDp7IzkyuVja1cdN5oGwdQU7J75iWDGMMNqdl1fNS&#10;ks96cAZ3SzA1FcDO+PRSoERKMx27xQAFLYUhFPa/altljjuUoYRQNQBpy7F93NVBqoyVeGUQC5DB&#10;QpmWVhGiOtAcoQnFxVU1dWjyMJIb3d39/f2RJc2Xq4pLQTrgMGwSVHa6vjIq7JPz7RfoHmvS2rRj&#10;xw5+r127lu6xVXW16vXmWh64hYniYfDL2lYQcYxlBKPhsqrOFlldojnRmEiZzkoHTj58/NwLm1Yf&#10;WNpE7QCRYyIjXR4l8LikhEIgM4lT1LOVGMAxSZwZTIpNJe5j9SWIM46g3jTC7kOvHh6tLHt5x2bF&#10;3brcqTz86hlaQJt2cORb0wsE1il9u7RCvlNHgTGAgZGBYGRcnBvFay4e3iSOdxVUPr8wnuTDik+V&#10;6ik8mBC9vFA8C/0vJybOlhVvnJhaMzy2ZnDkyNIl4msUvjEBxMPGU3snJRs/ni6ljbCcYwZihpNZ&#10;WkRvF0+WZmncPI2wixTjNP3w/MWzP/a+Hw/eqOPWrdc+8fFt/+JfVqxZG28c+5V/2LDngdb3Pc3r&#10;kxdOvXRwv/PmnAxuQZE/h1vY7efF10yExhNDiWQmK6sqVJkVBNl5xDQVMIgvNVoRK2qibM1YLgTT&#10;TKhTGXZ+vUVt3e49ePzoAzud/xLWYjQODX3e1GW0jgM5GICdL6twjADskikmx01TJ9AtTBHCLSFm&#10;3kRosVNgVlj4EOPk+LQMJKYE5FGeamEKEnw352LO09FKkUJYEteMxCUBFmtTle9cjV6h5oCVGgEb&#10;nSdUuxj6chYXQc5sRsBBHkmVBKRnuN5TJjkuni9IiCMggDi0HXxoAgxTSy0TPKqD3QcZY8kxz47F&#10;pICdM3q9HGrGkix1IJXpVVOiiooklv2FRRj1wh5tq4Q8TjZX1hdjJMmRVA+MOEfblQlcpd0dg09D&#10;qvWO7LIEWU4W1BfSvayKRox7zILK+WRq7d2B2cXF3667fzfALqjCHDX4ajKfobcKVfGw4O2omdu2&#10;bG1w04kVH/no7PDwxd/6Lyt/4icnLl+uvfvuPZ//3fFLly5//nNA25xArhNsU+PPzE+6jrG7s3vn&#10;sNTcOJyfszelogQcpTIiSgMRHyBAOuhtrKYKufrIodOM6lJTHQC/l89wWwQXexHCwcGLT79yADH6&#10;5aef6FreqivcKsCpxkeRz0UKHtfkNRUxtRzQhgLh8RPIV3f/wWMPHDrx5Q8+fh0e5T4wQg08vULr&#10;XDPHi2I/tUUYeoLhJ41CpQaKS6PqCLqOaDLT2pWLQKvSQKapxuOgkiQF3muNqpr02hJXywbskvZw&#10;dgFqGPPzDL6vr0+tarxD+e0qAbMqvHArZwJ9l5C6iQnakuJpp0giQk39TOZmpPhGkktopgHRulu9&#10;lBn7mINQedLx4VGEI/wKnxZwErXPHjp6ZtfrR968b+eX3veui7XV7iXt8GERugC7YM4hoZLNogi7&#10;hAPFThRD8LpSJCIYeJzp+TR/yxj2ZAty+qNniCfNuVhXo0yJjMkWX4mDzB6N384PmCoHWBvWRC5V&#10;c4l3cM1ZsDxnPWgkiEA8zazfCno6UNxW5X5mefyxkSE2O8FFFRXlTASBiXA9TBEqa5jctClc5jqq&#10;7+Sfutje29+Pjg1EVV2vvM7RiSkaTRBQQZo/1Dg8Mtrb1w8+0LSkWe7tgaGpqQk0cww99L++/l6+&#10;S19aLsV921asoDUWJaGx36oqKqU6Sr8eZ/DonEClrAVLjI8NkJiqe9Uk/H6Xo6uheoSaoZnMopde&#10;/c7xkyeYWTyONKGHjAsJ6i4p+drpU3c1NtfQm/LPcxwY6v3GmVPQVHlFFZF09I54681Xjxw7hhRq&#10;WbYMlQtDgEg6oiRoBSVWjxU7SzmCQtQVQjPAChvragEi3zpwgDyGXbt3r2xbSaZOe3u7Kw6rmDmT&#10;A/2ywPL7Gn8RZ3B8Hb+EnJp6SRTinKCe7J94J5TA7E/vgNlSVTOlpZQOgxojwy2cKM7lSurZRVXc&#10;t/+EvPJ383qaavsaatdf6oR00HrvOXu1c0ntcLkiibw/xE8IWU1lHHF2r23fetfFK3e1X6WeXTqS&#10;lIXqhb2YSVSHbx+7J0SQ11Bj9SbSPpqdUkpg6GOp1iQ+6Uj8YxNjfOdHG1v4TetY3iFIJ5hSmDbB&#10;B2LyQ72M7RmfsrPw2F9tNKp+/twaCtSVlTkAXEPQrwysGY+g4dtxGPxBC5pRceklxmtG2dbXv7u3&#10;58CSZhqRcE5FWaXge6q1SJLj25NSIS++g/XCF5gwnOAD4Tq1XyQi7GJ6mTbeidwUTjs0OvQX3oCi&#10;Zt++5p/5GX5z/ekrV/jNa37mh4f5KVm5suFHfoQf3uF1vPl991wUsxt2fug7npw2ncg+Iab6Hc8X&#10;47vDVAxe7S3mhbMLLWF2WqMUsOPF1fmpxyrkMPvLOGoNAlyejpweKbTZrZMDsJtze9SwEcI0CEKK&#10;hY49iwhA1kfjPhid3aBC8WSzYDERvTU9lZ4caknMiWZg/hYnSEAb2w0hyINHTb24fuyC+B2aU1yE&#10;k6MlCwdqRPZ2Y7QkyW0+177z9YOHH7r3Tz/+9PVlTd5QSi1nwMTbZxQyKY2dbUvgNfe/coq7dK4Q&#10;JCRXs4IVhHdLuhWWRtkZPBYACTjV8D9B8OT6acCzC2gcLc0t/DCw93/9Dze1nzu48/7Xtm5HD1DA&#10;eH4+ObBPL1ND5+97rCkvuzQ+OYbmrsoh7l1eUEBiluJp7GvntyrU2TDk2alFg27PkHm0UtfSVbN5&#10;h6cF004IzmkcDuTSG3IuYonM8YBaI3gJv5Hhhl/mykvKE01JET8RtqLtTPHv4CpJfFwGjfHqaGmU&#10;RamlTBrdgneFkiF/j5VzapdhLxBhl1CU8QRW1/EDgGiyFzIYsaVPqB92SIDZcU5nqyzZ+IEfRfqX&#10;lMbN2zcqw9HhNKyeohBdYEhaKrka7kymUvUuKEzdlOipGRBvxi7Qwj/21jm43OVlaAlqmmCUDQsw&#10;WgYUhCzkePB0+76zl3ixf9uGl7augv+pREJJCb5BAXYF+aiHyGxixhDG7PjIMnbit8JEVXfZOylS&#10;wMJsVh0PhiSwhoJZROXgQilHcRAgQYI3SlJpkcvIq7knAh4FzPWbodEiXcAF0C2k2Nt4lfMrqmom&#10;pmZLiiuWtSyvqawGKSFtnSLJBAFiqYOl0/USG5InxRPID/ZUqPhBH/zWDi8sIsWGt1u6ewiyO7J7&#10;G4EiMI0Z8nZzitgXPAa0qm1fWEhcVW1tjbq3ZESX9HUfXAoAE/pA1RgaGhoZU/tzh3dOGjlS49rE&#10;e220iHl57MT5lX1DP7f/APu5zTjdy3dtevWezd+4fycF++mSBo1IiQao1tLSTTIMBpG1eUQCWwQj&#10;SWV/pI9qKS3hQkCm7EZc2B0/UiwmYmK4sopXsX5FpdgcTgPBzBZxgdqrSKC74xmPxCwhp4QAX0lH&#10;hwZKQwiK1k+mRh6vhaSFuYsqsJDnmMIZKTFEguJsdqU41jWGF+wjFT8sS9hwbvsMHBGZ8AxeIQzK&#10;jWI3QIjTM+Cj2i43tUboNBHzzG68d+d9jz327qef+mDfcP/u3ff/41/5Zz//87/4qU99+pOf/Omt&#10;W+9qaqjbsHnT3/vn/9e6DRso1UMGOVFyJ0+eIDpn86bNex96eMOGTU3NLfV1S6gBMzE50zt0YxlJ&#10;JaWF/UP9Czlz5dUUKVR5gekp1SL0wNmT5AkKi5OXmI7agBezc0s7up9+7ciLm9Z+Z/MGrODSAjpa&#10;CLkWw2JpHEGBnlpaURY+As+ngiaEd4SrJpNMF5pTHJo0W3qeHuWb2Q+j9rjSV8hcys9f0zPw8LGz&#10;f7Zv92RNNZQEw9W6FxaNjhJDB95HWUl6hRZdunx1RdsqmLwTuYuuXetEt56eWygvq2LjqDop8UxE&#10;jNPo6FZeWVklS7C8oHRTfuEzErFsRr3P4KOaeyxiwBxQ2tTEKLtg5eDI+zp7X9ywasf1ntXDY+e3&#10;rs+vqlATamrVKc5Qah4/7oojbgO3V/ygowWdgZ5DKEvgsGHkyXnjiYLzObREofCZVGkhyRG9lf4s&#10;WoQWsYzt9PlTjfWNTQ1NDPj6N/6k/9VX7v7X/yaIcLq39+Av/8L9n/tCNDL7j5//f3oGekM8GxrS&#10;gaXLE1JbgC1P1ALEA0sRo5udgzyxcsvVPgPvkMSt4mrHp2G16siSBKEmEYtE6ssjB6/2xR1OKPCh&#10;vKjkxvKW7fgSbt3qXrrEaoV3RzD/xJYAF1B4J+n/sHJkI3d0qxdJSCF68+S9FjsVVb1rYQyY7k7x&#10;LsQ/yIBh4yrVxDKXV7CpgBJYaEXMKaOcuMukpp7CHbXv8Hrh0CEmBysZU7eY8CQEn0QT7XrnFxgI&#10;BZswcVkrOsUiepBAypyCtxiHgTInSB53toKqfbmaKjfiWpwD8UDhoVHBSyEhXjM2APGwEwKwk5Yp&#10;vwHQDURC26lc0m4Vts4TLdzqHxyBdHEvwSjVmJqnKipieApTQt45GFCMNHygQvwjMkvAInii+y2X&#10;A2I6AVsHdwyJntFr31khDhvBexGrH1AeqUH0umE7yXgMCfyfKF4yNpFiCzPydqqBGa5yzZQhPvcz&#10;g6KVLCvprDr3+gl5mjkuuu/Euy+3s1LniQv2kXKGYA7sJL8ZhB8ap04zZJGyWzlgEqVTzaWVWCmv&#10;qKq4Fn78Ix/dtzep8wiGVLV+/eG/9Te2/Mr/r3rz5vr77s9DTJSWdHzxi+v/2l/nss888ywt1Hkh&#10;Oz37BhmlVgC3KiU4plprQFtgxx/iKXQjaAAVGpEUl5cgaSYoQViGokbVV4gk93JLHdx13+Gz7PDz&#10;DVVaQDMG0YJcGtK05tFfCnJ+8VWqwOT+xkfeP4mkNhTHLdErJqcmmJGKCspVFBLgDn4Cqi00luYk&#10;Bnh4+N0Hjz5w+NgffOCxruUtwqmDwSZWv7ZSBLtAKppRO6t4BWAHq0ExVLI0iY/YujykesEJQnb6&#10;h7LIoWeAM2AXFMfMTo/KTRIBKrXjjveqSq0auKVsF60CYceF+K6xJdgOkdevTH9OHRqbHBokfG5U&#10;5VJhROTFEDvF0TuEXUKZFtJLwNFxFiKOVOHq5i3imcNOlpZm6Jy4V6ZdpaGV0Y6qgyM9B64wNj68&#10;MCrWxmQ2NTZun7/1nu+8uf7keeqiHLjvXmSu6gDiy/R+1MWIWyQ7R3qKe/2S5qxSNVxNogMOT0K+&#10;Fkwp31gqLrOl6Ff9JMCnZHco9+rQwVAg/vb62ot1tR8+coLN2dncFH5uvqtyqdKDA0oRMQhbVbMv&#10;MoHU26GipqqivCS3MIf4r/HpMRZNS19eiqrbc/16dXXVxg0b1q8lE7ZKjV9UnLsIxi0/Rw5FjlDt&#10;yTsthP1Nzs5RqgWwk57muFmm5hdKKqunFuYPHT9+pae/vKqmvqkZVYamE8hylDWhAkxEQSELpRoA&#10;KJugIbkLTQ21M7OTQ2NDQpuF8OZRvQ4FmLv39XY31NPpigoTaFXFTCiOHRo4zN2anZibGZkYg1tS&#10;YQGqEH9TZGTeDL6W0qKqycQZn7KF6eLizqUtuaXlPBEZJ8zLt7/97ODEaHVNbWf3jcGhYXLDtu3c&#10;iUviSsc1TKvXB29srW+qdjGjH+R44ca133r1Oxvv2lpRXX356tWS8rJrXdf3v/pa7+AQ+SZL29ow&#10;gCZAh2n1Q+pZPpOZS84YOJzneAGRSKBmx/VuVHf486kz54fHJmhDsWx5W3dPX19nX11dI4YeTURg&#10;5zz31AQFTKpKSyvVvi6noLS4PD+ncI41mLtVUlCq/vEL0VZawDiyCR4PeVmrUknM+FGmtn9g/Okz&#10;JurT26CN1BrnhdvTG/mzCirKdHGreCd9rc1r0MzNBYOx6vdQbfWVFc0bL3TgkWYcWy92DtVU3Kiq&#10;DNBfhwwd8XyYiYG8nBNrVoHZUQxnpLyCSsehTdvM1Q/byjyFaj+yQuN1JuFL8bzcFArCLKNPDPuy&#10;QAIIu9r9T+SYSCpgyuFm4OzytOqPP1rbwC4+P0bmO0kqeJ3FnNwyTdxZNpfdWFyKi5iXSzzBmT3s&#10;nCsNDbS8WznQ/1h7FGoggT1xUKWmR8hNB27rVaJTGHO03aIMNRhh/czMrp4bX1q/kT2t5nylaJXw&#10;NmxuVWxB0ZqZYzvqhaihAA+BIjKV+q6EBTENS1GbErZJnQ53ExA/gD2we7QdlcyvqFj5FxdkV75z&#10;58n/+JlDv/yLfd/5zpq/9teFaK5cCTY3cOjg8KX2ZZ/4ZMWuXUd/5R++8TM/dfG3frPh4YebP/Sh&#10;4Zde+kG2266y2ucm+lODKJnGmFaZVEmsYoj+bNoOOgxsK/1tmCI8sQncHCZbPtzPra6kcwiVTnRs&#10;ujaHaY/OwovHK5tWF0kZ/ks6SIx9pq/XT5bIxxBVPEJEsRVVCIazgpHEBEREVQDz9mc7G8QgBAIN&#10;9QIeDo8iEAx+rozuyUmuTgQcTwq/EEeALc3SvSkXLWF+Cqk3iriMOvJIE0x2CseVlBbJNsG6soWS&#10;g0aPKY/ZlHNLgWWF1OiYnyYjlZ+x8YUJLjJIdlAJOmDuTdo6UKHysRf2E/R+YcPaI/feRTEyKJpx&#10;U0QVo88wljBTbwVrXjSdW6l+RHv2nyDtqWfF0nw8F4ylsJSQFzjh1PAEfSduzgJxLOTO5ZYWlVUh&#10;8ApL+vr7URUalixpaGoG26m7cvmnvvi50erqFx578vTGLdqUeXmrSks+2bZsD93Yf+CDGkYHRkZh&#10;3Df6e1etXlNTWw/ZVVdWkgEH2FJbWckMwF+onjGIC2pmqpwSObReV6jr3K08DI+Fm8Tk8R30OIFM&#10;UjCZ3iijDZ/hPIIeib8eGxqqqUG1o2XcYFAv25cKY+WV5VTfgtMD2UzNTmLdz2NP0HyGZhvYBP5R&#10;/Tdyc8EbJBCApBYsCvCJI8tRU1QXDgNDsJrMSW0eIiaUUldXW1WuSB25YYjQSvIC5e8nhTxYVujN&#10;IQr4TQZSZ2sz1Laiq+fE2lVRVB1zHhRCSmxkTW1yl9jYmRlvXzLl6V6V3pqU240ssqgME13rRNRX&#10;lzdBFo++eXb/g9vYy3A+BiOt0qHzkbL66ImLP/vKoVUDw9/Zsu733rv3WksDaJ3sELhhVCSJanS5&#10;uUrucGCR87RkFDl2w69d7gSBJ8HkCCMr2A49UFii6kGyTjTWhHuKl7sqCF9UJX4V9hLMmVxLZpJh&#10;v8h4ypq40vIK8rrlBS0powzZksYmrjk9Mc2ToyoRAMWB+iS/q2OCVBbZyJGWx+inRJMSmfK7W5ru&#10;OXjc05vXt3IZL4Txu+ticI3UUBc/YSWNcHEo6cTFHdCTWTDGQ6cLtBOCFmWDeTnsfJfuanOuYN/R&#10;Uyt7+n/+xVfB6aI+3Yub17+8dcM3HtgJXourjcWL2wl+MgEF2O/AxMiacfhVrKsTn1NWLgPA2ULS&#10;BTJRIcG+M8qEvuc4JlnL4UkIM3ieHL8IceLyoipxEF6y91KgJJ1/3ldmZeTYO4fJlSDFc5JML9Ur&#10;lK5gc8IjVZH9ME/CG6YU0AAgskeYNc4EAAzqNVcO5SYBXAJ7lZFvDo5OolE7kp9x/sRHfuoXf+6v&#10;bdqwpb6uYfeO+9auWpfNo3B6b9x6Nz+82dC0ZOeeB+996JErF9v5/oMP7W1oUjsYdRQhACS8c7ym&#10;Koj8ikqUDqHHp9RnUaZNQC1G2YM2NKViHvrue189PFJW+rVd2/wUmthIAc6oL0bLeTQkyO3QagxY&#10;2QCZ9IRAwWKK5H/Oos+UD4SJ7mDZ3A++dmi0ouzlezbqygJStPQqHzYyhp+EqGkmim56FKuiWj8e&#10;b+ByDMyrHR3UsKuoBq1T1HeqxQbZqAKgwutK3B+WDh7JHon44xhqIB0aZEHB5CTmzNQnzl0ZKiv+&#10;+q67KOK+9+T5NYOjF3beZW6WuFt5zbZlH1F4KeZBa5qp+aUlV+aZjjvoGZM43k8/inGGa0X6SZaz&#10;1/phorD29N3Y9+BjTQ0KpTn4C59e+wu/WHO36IHj7P/9b0j0a/v4J3h96sLpL3/zKxm9PbBUszVC&#10;CHCq2P2rRGwHmIqZmf8xdQgbJsr50MKeUIhTsC+Cixkkz1IEbp01CbEfxWkVRyqetOOto0ce2CHD&#10;IFTciOG3H48J0u3NhwkBCg7miYisAZ0YbtIo6yBcQ4iqgzQLCyLCyHi7wtt4zZn01o5ZCzjYsWKO&#10;G85McsoSY43UfkxA/Jy7ypqwzZK0/yNax8q6TA7nWlJ8IVlWu3ZDmeYmMP2Yh1hHXgdpcReeLnhg&#10;5lkkFINrxZbnhViDvmlR4j5cCCAth/0HIh/TgzVCsx0fMUuZ9/2OA7jYwdPTKrsXgJ34bUpISQxz&#10;XCD7SNy8sRNTKpXDJZPSHpQQn6JFxMOml4ivZMLn77x6NmDHZ4uYXW4ur7M3RXIdlUn09fzb408o&#10;xJcONhILrMMSKiIDk4rmv/rP/ynnDR0+1P7rv16/a9flL3xu8vKVgOc4FiYnz33mM4VVVSt+/CP8&#10;SdMJwr58pSRsKrlrZiqYcj2sCtC45LOQ0oglNL0B45BfJ4gbXNjKtxKi5IZQSZS52YuNNVzwkUNn&#10;WJ1LTbVaFE8VkyukLC939eDoP/rWayMVZV946hHVdpFn3DMgTu3YTAfloV0hsoHOgNRETnl5KPQA&#10;dg8cPbnn8LE//OBTHe7NpcsmcTpJnG8iZF2YQbswg3SiP2kdI0nW5m4C6meaunJXmASqQjgzcAzH&#10;DkrnJzZWuBsEpWVS7xOSu0meiELoLAhkRVtKw0AAoFQ9F1qfoVUBDzU+IYhNDbjEH3iPQvHENzOd&#10;9DTg7qq4W04aI+VK3EgqGak0OqrvCivkoxz6RU5RoXhyaBLiZ0Af6Bp4z/4DF+7a+I2PPQ2UKY0Y&#10;b6hyMlQWk2mKCDqFGSZuqyQeJ0PPyb7QrktkU8yQPo95yObe4rSZer6sF23NL9XX/fhh1LNcHJne&#10;4prqdCMzu6JeT12wiziqyyrkQHJiFPo0MkiOisLCxppaHHLLVyynURwtNcItAZaKiRU5pMmesTnM&#10;XcYnp8GnCM2gJEpTUzOerjNnzw0MD1fQTb68DJswHsqVy7WsgugD9ghOHDzn5s3Wlub6hvre3h4q&#10;1jUtaaL0MUwTJQqu1uwDgaFbWt+DPimFzIXl8iNKkkHMzOJMI8uJuDux8ory+cryshHlK8UxV152&#10;uaaioqoCE6WqumpgaOAbf/aNqpoqHOGsLlBFd++NkfGxjZs2od4gfS53XmceeycndtfKZfV9j/39&#10;N3771e+sWbt2z549y5cuQ/8/dfIkGD3KEUgc1yf3l+FRJo+HKC0vV5v5CInyzrFXxHqsElaooyud&#10;fGxkBKZBZZK9e/eOj4ydP38e0mpubYmGoVgHLBzRnTAKRae6b5Ik+7zqzHA1pjc2S2ylkBchOFK6&#10;CiL0mt7u7PSb2eQXr5OTNR0Rg3wbGpJsycyb2Swuy58S6EnueEXZyY1rtpy9DHzLWxuuds8WFnQ2&#10;Amnpmtgdd1A+36GM3bZLVzDyKWw3UlGejkdUYYEfTqzQ3mNsgHSicGtK/BmGiRSP2cUaT+mNNEsi&#10;SP0gdy9TOCwv97HahnUVVQcGB+OLrE56ceHP9lQpqE19e5M5MUUHXd+k6tyhpUv5810X29dQKLqk&#10;bLDEoXaZEcY4Q+KmU7o4t6Dt3iM7u7uZ77eaHFXE/BQXKhl8dnaKhmiErrh8kGFf1TcEHNcVIt0n&#10;yelJLLXID9C9Yn7yFaejTA92sCJ3SvocoNJW9BeTGFvY1FS7Z8+2//NXz/2Hz5Q0N9dsu7uore3w&#10;3/qbR//3v7P6Z3+u/oEHD/zCp8kVfOyZ5yH/y5/97Kqf/hmi8H6QILt4hvYZRT7eMZ9ex9tSj9MT&#10;Qk5lkXGi87jo4zscSQW1rNWJK0CysUZPVDb9Qv2qv1S0Lh3WxQkY2mIKg8jAwSVs86hxHKSSGq2c&#10;wGepEhUcIMAEnkGFEW3OokKoA6lCjObAKSLUPaidK0AYFCVgepRn6iAehzMp8IrbyTXv+UwYeiaF&#10;Vu1TXac6ggLYmervzU1m1auBUe07ffGjz76ytLvn8K579r9r7/UlDYZ8dJ34qrVuxHWSui5HVfgG&#10;qGG3cgkWwH37j3D6jZVLtSJWF5FyVWWq9a9KuHS6x59HJYE5Bd0DP9nTXI4wv+/gofe89MJrO3d/&#10;e9/jYxV26OLvrCz7+NIldJN4RzL4bm/WYwDm5pwbGWld3kplDGZeLSYmxlWnLD8PjEUB/Ko/g5NG&#10;EY7oGKpHoY4F1jCNCrhOMyuiN2J3hn7FUqM3oGxj9+E2bVu5EpcteAqshQfRHs/PmxjDB6RGYahA&#10;fIPnJcGRZheFYgNJllKqn4v5L+YgJbkCQS0lCjKQ8qDcDhbUPUWJqwhjQTPk2jyOX3I/UkVuJZwk&#10;qC5+AwBwu47mxqe+8wZM92JDbdhr8qRGrT2OTTtUbim+nybzpFZHQsS2faILl06KGwSpWYlmqq4u&#10;a3z0zTO86GxrhrpE+MBS2vx5gA0PHDj1+JmLfOuFTWtevmudyj9Kd09UD7BQwZAgOIp9E7g2STOS&#10;6WnXYhLdyJ/sOoLq4krombY8ZEaEVtTUimRtmWYYXlyBEBRhHza3WRt+Z2+kkMQ8u/qaZXAQrXQG&#10;IHA2Zt7cjBxtoMr1tXUzkzPUSIYIKMfQ19sP6ICFUgpCXkj6Kesk2RMXFSs3LuYoFyqaKXFjSWf3&#10;ks6u4/ffy8yBmw6NkI8gFUOpXi7BJrVvYmJ4eEQpXWoKHMHaSQwtJaBkUKJYZzDHSHtUOEp+/mNn&#10;z6/qG/iJZ55fcaNnZU/v1abGY6vaXt6y8Y923YMaOgLKa5e9wRuVZHFnM7Vn1lZ1P1pNo4+IsEu2&#10;gxlT9hGt7mR3ZnHtbMGviKSMvhwaQFwWwC4zt4maEiaJepfYxReWj7LO7RbHUAnBH7I//VHwCgvO&#10;shByQ2cP942QXzJSrWT4JzFSIfXxfsYFA/tT5qM5YDQTSOV6KGEMXNW0fBgE0aG4A4VTiVcHdPjJ&#10;D//ERz708ZiWqevXsSp5MfDmG+MX2yeuXuGnbPlyng1gafjEcfYHSVOccNeOe/u6O1uWL9Mo8vJx&#10;ziAreIhJ8poViFFw48YNGk2wyL0DfSA1jBCsVi4pH4LnQBacJWSpIqDh499+hZeffeT+GD7DVtUl&#10;b8/AKfzELvHvRMV4tFR35B3AX09xBPCJ3UWiFpZtEi8RQKCBlfAHRBjavuNn77549T//6HsC4lfJ&#10;a0IcVKZHKfDsi5rqWtXWmVugCDT891pnZ1zh+vXrXLGyujoMy9R8Yq9EgVXu9nhBybemx4YdYh2j&#10;5dkTQprHWSUdK5Q/6qM+fPbS7hsDn123fKaxPn/ViuF1q+5+9eCK691n76IevCoZsdd5oST7MWDA&#10;pMZ/XC22vJRyBREn1pqBq+RPSQ7bcMKYXP7PUk/+mWCX/ATiG9MSFAXlb1q3+eMf+iSvqcmFsrX7&#10;v/435KE+mp1946d+Ysdn/kNpi3qf/cYX/0vfUL9ETyYaPzSGAOywxFUAlHAhb2AOMxw11uBPMT9V&#10;i3XdvQVZtqqIq76FSecNnkM1p7zuYW2Gws0LyZ1bOT0rWgmy4zQq2ZkE6EaqVGvNTAgip+EGHhES&#10;XYNwgcswhGFW/I4eSA7tdeUvrCZ0IJcWzSjRHh4Ej+POKBhFXRN6C0GbFvvIkIQIHiV+AQeMWh4n&#10;sbRRbFGuM+8DiQAdUccBHoDD1mLH8KOKMJpdESdjhSyIP3ZuvA4Cy/4oFc8Jc4iTTSc8jOwNg+nQ&#10;u7V5WfKejUUtNq4chwnETo6wMF2JT5HeUuqUxRwUmFJjkkwYQ8w6FBaXOdJdbNJN6M2qwGLTiQDs&#10;4hHS5/U+ftulk4/vfN+YXe6TVy5erKnLtpGS028lkXS+RUiJkL+xBVLIMrlsdKPWqmjQ2lJbt27B&#10;E8YuuPaHXyFAYKa3d/d//e3SpUvpFfut7dvO/cfPUN5x53/+taKa2mPHjv/u734xw7UW+Xb2OprR&#10;aRVC8XGj8BiQDUsjyGgRRJQ595y4wkj6FlNll4HZtRuze9eJdj65vKQuhcwY6tqBkU+/fPjKkrrP&#10;vXefWrHh5BRLsGeOG3iD8JsFhcXIK0BKmjFfvove9siZ8/cfPvbGvfec2bguUjWDUZhvJLU4EwpU&#10;8KNCeuWkkUM8H8xFAc4ukB6CMTY4f8vXilyQ2qDUQIhMuFKG9NLJCfHhMmzJEfQWrEBNlNFVDfV6&#10;gyegXlkxuZtl6q1G5Mj45BwFVeUynKssLSOODwuE3zwF0XM8DN8VllNdXUYgLVkF3vWR3om1G3m7&#10;MC6mDjAVSGhsdHxiaJy5+7H+0SfaOw7dv+Po3l1hAbMhhD5OqRKfJZgdaBjGtvPTbcKLIO9IHdJh&#10;A1vEFUHkBQo000SmBW4MwXrza0dGnggvhspLrjQ1/NihY6v7B4hCSsRl5l6zdK9Tn3TkofRShdU4&#10;apZ5Rltj4rgJu5kxY4M11NXftWULN5gYG1esMSgoiPzCTWVaQJBRaA+iJDxQTmgV9rulgGJ5XQki&#10;g8edOHX68rWO6rq6ipoasxq537hg+I3EW6WBJICdHj+Tu82c4SSTep6TQzTElatXeY3zbHkb8Ney&#10;6lp9xGhVFTHnlkKBHGPO3BEZhD1GrSLVYyooWN5K2ZYcwu5wTTPIUvzuiLC6yqvlJaCxlJ+ob2g4&#10;e+7siy+92NDYyEpWN9SOjo9DXVSvGxobXbt+He2zyGZVLOHs7Lnr1y6Oj9zf0PxdmE7y9rc7L3+t&#10;/QxQ2v2772tdurSa0nq1tb09PSdOnoR0auvqRojJHBmpqa8HE2bw2ANAa7Z9cBNKskgQuNWW6oqQ&#10;w5WTQ1dcqLqvp5dtSGpwW+tydikqFs/b2NjIYo2OjKhy9AxpNMCAZawVij3YdbgGoXouq83u2hch&#10;5VWw1ZWp4yfkfvwgimMLp0cqAkIcJNIkQ65wc8kUv2uEOHHshJqRvJn4tFyENMNRxbekt4jsaSDy&#10;xra1d52/UkxCT07O2q7egvmFSy1N2sj20rpXW1Kozukrt0iJbevpE2bX0jBaRWJQaD3ihdoOxNY5&#10;q8UiWuU7Cb6E3gWgQzzE0TqAXMNOi95lBHeIuTQSMLbqlempzvm5R6pq11ZWvTnQH0qO1AnPFfMc&#10;vEiWjatDBEHwwgq/jrjsxdpaajWsHhp84jJu70UfUlzHsieVOInUS2RfBrB792WSum4daG4JpwWC&#10;QNzPfjqUGy2WfW+gErAqtl5Sw9gs0zpqsp7mUrqj4ZFccJGQvOEyUe2X8vKOuRkc8CsLF4HF703/&#10;3+NThGDzhz882Xntyuc/t/nv/4PyNWsHDx7A4uh/7dWNf+/vw8QP/dVfevTbzxbV1nKRa7//++t+&#10;6ZfHjx79AQG7NUUqZpc2oEhFhmY1q+lE9vBCZ06JOVaZA9xJMxN0Ge5YnxS1IOOI68QVRFugdRVN&#10;/PzQk/Pn+uKasvJv9/ZINfAAOCQVnTdqwC66nKlpqZTYSNPOzcXRlOIbfrowVJOT1RLTSJzz7VQj&#10;i3wUThBOJH5CBbgJeBSXlZTFQaXq3rgMnbLj5ipE9EQyvNzgLsQWr7HPpdEEf9Db2p/ojswc7rEn&#10;2q89dOLcW9u3/skHnrjRuiSyqSJmR9ex7iCrxThRWFlyNCtQ1HpNbl7HUuW07nqZnqS5N1aolY06&#10;iRYWVZVXQtJgDzSKRS/gtbbn3FxTSzOEjdNzz+Gj9x888Ma9u9/cfb/dG5qoR8qL91X9kAGSBD8y&#10;FX1F+aTfqvYOrcxnplESVHcDgBWX6oKqf2Aaqiuj6gah9KrlpHhqlJ6zMhZFmkVxLuCrtRJgp3wL&#10;9mZzY9NKALvyClQXIqD4lN2qjAHataudPdoUcfyllOagnC57mBDiRHFKaxqabNIU5pSKAj5SvL0F&#10;c6RtIS2E91G6zQp92BhMo4iE1pHaQYvAcbqJtIjkk0UU2s2bjxw/8/zGtbGVZJrZ8NRibty+MZUH&#10;UgnsYLxjMyjq2xa9YwScaqupEs2LOpx6o+jL3LxH3jiJrB/avB4KYQLRCx584/hHvvYc9emf37T2&#10;tx7YcaGh2loLTm/VBVFNFnIz6DgRdq+FIq4w1kuKBYAq4XUOGJHkkWfKKlzkfkdWvJIklMEgTqHa&#10;NejEBSjKXFNc2FWfpVfZSIowilSC2rMSmSByqDjxTTILRZaywerDOI8Qyh8bHuvsuDY8OEKUDvGZ&#10;QwOD+JZjPyPFJVLEghi7vqvYFYeIy9oncHN+/saylnsOHA1R1L20mZGMjI4zWrYxjymE0ZAEOsRg&#10;P/Wblf4WJasi71jTqiwQYFmFDrDcQi7z8p+8dOU9ly7/6NFjFGho6+3tbF5yeu36Lz3xxOHly+kj&#10;MeT+OH7YEJTS2SEi8wrhuOKbxtSUvuVy9cxlqCKx/pro1F0fPDdYrzz+ix7ClH3rRUZPiYvHNfWa&#10;NBC1yHUVIqeLOflOdZulmutPt8tVUrYwIyVsT6v4pUIKwWfwYEziXbA7DJ2LAHawS4WmGUJU0DWs&#10;lnFJnTUq59IwqnwTQXPwKxRknhrQRO+wqE7ZlgWpHz2pUqSJCnZWV55sPidRC9B06H5smG1btv3S&#10;z/7V2B3X/+SPT/wf/3jlJ3+C1y/s29v/+uv9r73W+53vtH30Y/NjY8/ev/v6H//xuc/8O0Bokrw4&#10;B6X/wqV2llE5PhSWJseZ4lzKR5ofHOnvHxwYGuJ/ZSKx8FoFM9zgApwstC46mTg17L5Dp7Zd6vyj&#10;nVvHq6uisph2rmSK7WYRiEWQgcow1IPyU+LXbrrdsPdMGRqyYznVR0NNiXe43Jq+wadfPbD/ns0d&#10;SxoisJcqDoRNQPAwPIBUSKq6qgYDpqxEpUNdb1FJcePjYzwd5zCVJjyxoUTVy4TXtebmbcwrPDU3&#10;PWa5yE0NHClkRqlAOEXRjdjjTvVt6rz2oUOn/nRly1tLGytqqmkGN72koXPpkh37Dy7r6Dq5eW0g&#10;MsGdYdwQXEZ/iK2RNAAiECdGEkfMQ0ZXCyUkYJfUCZww3CD+DNVblfWZhNfdtWkbH538Z/+0bue9&#10;Le99b9DMtS//wcjJk1v/yT/l9en2M1995qveVzYDQjb4+/ZHKBUFJsBbbtbo/UvX16TKhnG9TGa6&#10;IvR9JMuXmTfMwRhzAHbpI0gh9S1ZlO1vHBaQurQp/NoCGkIts9PKRQ0Ec3s+ooKkpjQA4ogRS8Aa&#10;x11a3GiSZeQY2IhCiaGm2OLMU8Cq4mMd7OwobFDVmOSgUmkJ9rqrmpA5YbAFmRE2zFRDUNQO/UZn&#10;dv0WhXjowYiCYMPxBX6Tve7pa0iCSZM70WGJMT/cN6Yr82SJdq7Rwu0DCCI9Tnw00yfEKn1sPbEh&#10;7TtZAOp/FQZfgqSL5zlkMAHsYiRBdX72BJC6Y7TmWotHkK7Zsy4dSkMCrXoIwSuSJ1i8uLpsW+d8&#10;28+iQbh4l4s1MgM+fvbUpdp6SgjdNiQDdtlQXQrYxaz5ZLMvbxD0H82t2K1qs/FmU1Pjtq1CN1rf&#10;977N//BX1vzcz4PW8Wf11q10Zdn8D//Rqp/6adA63nn22WdPnDiRmajYLsnhGTAC5lTcKDinu7tK&#10;tG5vz0XSC15dccBcBHJTf8P1GRVdBmQXKu8lcDq8BScvXm2tH66i2bd46eq+wZ996dCV5vrPPf0I&#10;kWLoEoCPUri4EAbnLbVRAy9TwyvCJqnLRiVj78MA7B5vv/zQiVOv77j7tR3btLmo5qr94/gX/8Ty&#10;2ZkmCzt0dmEpVt3JLbfkFs7otmdC1PSOyVvIguAt2Yp8XXvf+r4VEKOJIbTMMWKugtgCDZdGBFap&#10;DDX5KzJKAtcvxNGCUGSmwJ5QM3G2A104p0ktNTi4WjmNz8txucsP0djSQi4Yk6M9KLeb5ASzJPsk&#10;o3tIrE/LEgBhfN/Vnn/Qfp3xfHvv7vZ7NlmvcST+3C0eSNav5jYpFhb6dCx5aCyxWfTbhGzdXT9q&#10;Yek+78q6ztBGullEGwYCYr+k16H+17XGpkdOn1vZ3396/RorEaIZLg4My7cCx4ypCxYxPcbEUI2b&#10;FEpbd3kUOFZUREN1zeDAAN5cfAwsDUAYK0L3MHkvKH4SGpwIUhwEllVcXkEGElAUVQ/2v/LapWsd&#10;NQ1NBAKoqAfaiAKTmU+xcHwSemjD0t5aPkK/ksCSAUNh05ra6kuXLzY01v/CL/6Ve7bfDXETL8A8&#10;h5eLSYtpIVVDpAGe6tIhJJWyKIPDw8JQCvLB/nB4j+bz+HPTZcUzS5vYK3jQCeI7dvzoK6++UltX&#10;CwBLkhdYJiEKDY1NFAMfHBnZtHlLcWkZg6qurVMCFsmbM9PPnzz2WNuabPaV/fo/nzz0rXOn129c&#10;f9/99xGySGvXgf4BFnX1mjXM1fXrN8BK2bA8fllFBQEqOJeNZqvUAw/vzSBjwARBYnGhIh9nZ0Wf&#10;pTIFRwaHzp4+Q6/eFSvbOKerq4vdSZKw1O+5WQL/uZoamiv6W7wgZM3k9GTY86kgSLkfVzajvu1Q&#10;mraPO96PP7OfN9YtVvHtcxKEnV4qvWAAyHGH7N8I0QNb12681FlmaHVF3xC9Gs6voHhiyOjkyL7R&#10;iTUraUDx0LEznS3k3FTEGewdJpIhBZoWjEJyXFnA4mwQRmyBgNWKC2SR8cXgJLGhIDAapsR+Z4Ws&#10;hOeMzC9cm5tbUVT0yZWrLoyPkZfEgwQRxgtpd5b1ceXgTqrGlNFGYsYItTvYio8z/4nLF9YSvFpS&#10;GlXtYoZldWfNZ7z2fpcfgq/v7L5+rqKKpNpQk0icj2wh2aGIccEB5HmXRjPIiPCI4AO2gy+U2Iyh&#10;C3oZ9A7hUsETeHZewANhibxonx9bVVRa+wPng3+33UFxugu/+Ruvf/xju3/rtxsf2nvjs5+tvvvu&#10;qq1bT/+rX93+f/+7jt//EnlYqz/1s0TVjV2+NHjw4Jqf/bkfHLDjps+M9w7dTMrvphOoCc0AdtkE&#10;GdyDD+N39oQ7UGzxSD9KGltlliPl249VNn26tu3/m8C6rA2V0w7LMo0F2ccGFxkrD1qGD5+GYRKP&#10;KW9Z1iaKtRah2hRmFsJR5zwYNzyck+LOGTB/IAK0ApRb2AtST8id0iu1iRxvLihQGRIJR9d8LvZs&#10;9IzJELARhOYs+U7uUfvVT71yeEXvwMGd247svkcZkT7CxSe1xAi1ez9YA5dTLzITjQcqFscXvZXf&#10;vaqVAez8zkFu27dKLWWlA7gUG2Y2Bdkx1bgIgW/Ir7JKlSDfc/j4fQcOvrlrNz9++tyVBQUfqCrd&#10;VvLnq1V6B7WvLCk+OThAMAUPggpFaQ+ATpgzW6ma7kYqrufOHiSqK+NNqo6bBiUlv0PrDtednBKu&#10;nMh0GDdTdS/lY1kFHxkd6+2jxMIQ2FIc5eWVSYfPmlrQOhnm4ks5pBbfQc9B8NmAXewCxiw7BZUk&#10;E3ckVCIS+6jZPSWFMPZKsEqFemhxEmAkqDHoSv/Qv8kEdqmhbt/Jc3xKtF2QZSA4Ws4N2zekgN0d&#10;QiRG6dtJE0xM/kSnlN4pMrFmafrIubq0icfY+8bxVx68WxWv5m/uff34/a8f5X6v7dz28l0bXQlQ&#10;iA1kSuQ6kwWGBDGVVpYHQOpyKHLpELuIAJXCJxRN7k3upRhHK69YABqPoAtV4RLQ41gqPbGbQMF8&#10;qdmRdPujiZKXzf1UXZ3dh6YPSRuAXZoPYoSDWQRWwCPPPUhu7rjUcenCRaT7QB8N5ccooY7qDSAN&#10;n0c35L6zC9Pi/vaPCUXyginabgFPo2s25OS2dvfw9OfWr1Wu2DzRj/kqeDelti9CBknbBr6hqYV1&#10;d+GsAqSSPORiAukcdszFn7hy5T1XL3/k9Kk1w0O1U1NX6uqOrVj5pcceO7d+Q/eypfqunRyKhVJb&#10;32gaiXwVYlVcWOI6fQolI41O/Srst52foWZkAthlRJJZUhhCGapKErY80Vl8MJGOQSZBx3eQO8tj&#10;LVjSGHVKaW7ENqpSiDrUCHZwDZ3A4FgU5Yig8qJkqustmq/MEptG03pzagZEFaPC9rqs9gJiDQVF&#10;24utajcKxJMm7cRtey9s9qgkvjZWpmuthhkEngghsUcZ38q9k0Wn8Xg7iStwnV/62V8m2ZNvHf9H&#10;v3Lyn/4fRfX1RKHz5/n/9B8f/PJXNv7tv8ufyIHz/+k/EHD/2AsvUUb9tY99ZN0v/BJVmTo7r3Z0&#10;dgiqm5/vHxoYoIgmiO3MNH0tL7SfJbiMyYBECaUFA1dpZOHXarus2aIlsSuFaZw3b+186+RDx85+&#10;7tHdtADDmAnAToJH3wl/TYLTxp8yFTO4UgIMeYUISQrE02xcE+hMZOdRhqc3C7YzWiex8f7XD9B9&#10;7Ft7d2lSVHvBhsWCC0fSAXOWrrgV1Hum0DXqdW9fH1+BGxKUgc9fBddmptnCPJPkhuWlVB8HPPPO&#10;4wWl9Ic9sEA6vFQ/CUF35FQtJ9cDdv04KhUqkOw9+18fKiv5vR0b2fIo9Ox6oMGrN+e7Vi7d8+ax&#10;FZ3dp7eu1U6iNoHawwnbCQufeQqxHcZYRMqH7qj3HQ4G84m4tsRGSmnaNpKEQ+htZsAxUZ5qMd+P&#10;/sjH6RWLHvfmz33q7l/9VwFGcBz7B3+/9emnGx54kNevHnq1veNiEJ54tdVWGdDz88UFJX5ft0A4&#10;yVtjME5RN0Jsk+7gtso1BiouqFgWkfYhno3qCiazfi/xlQHs4s8iF87hzN62pax/S2fXmQ2r2YKL&#10;+qjRutC34DwwB69SAA1asoCMgjMoxV/ecuNZAFIuUSdqibgn79GAiFR/jZnzWiomiHY91pEBtWMG&#10;wmAwn5ANAHdNAUQ9lNv5gpRgk4sZuoOlp0AbXZh/KO6W36LrWBxVarst4iz2OzdCHEB1pDHyOpA7&#10;eYYyh74brovgD9bRGT6/cdGLbDLJc9wnFbrBUoKqWcyMBA3GmGSmA5WEGApWmQKpSQxQNvdMXt+W&#10;3JowK/HnRMDH1KXqtSplZaDPmM+EJ2flVr3DTd72VuTGfvzsSV5kx9kRtxr8Q7+ShKQAHMOaTYCz&#10;OEF3d86V3jXoxPiPnjzJ+9u2bv3ew/j857/AT2YOIxN6EdgNo5pDmdhC6pIZcASknEDWN7hvoqeo&#10;ofDMLBFplCwREBwRpKScZzT4rmWKT/nQq8evLW0cqizbd7z9x9449dxda77x+P32iiuyVf4epatr&#10;qwLARFSdhLUP6AeKCm/Voxcu7Tt3fv9dm/dv2+zYFLikm6vYnA7PepC6SvzI8+mu1sZ21WeVzRtV&#10;rRw25nDQJMEcwlc+lxs+CPjOeF9DElsXS6jQwLF0qOC0KasJ8oMvSlHJBNal3Hiagk7E7tFsa2qa&#10;y+E2ha/A8ybHVahUzeupwuY08KqqSiqmlZVXsbeZArLLFL/uxB+eidA6qaHIYt+LvFri9d519urT&#10;13qfXbviG3u2TzfWsXDuea8IH3Bm5eO42YuHGl5DtXhK9dowqNJtIVkXOlN4mlytD/J0mRDvJ7vb&#10;47dhAMUq8DuU2piVqZpqOnE9dPz0yt6+U+tX2yiXCsVpwTwdmGmPjucVxxFjlj7J/Bs2QrPEGBju&#10;GyBjtLG+AWHX39sHs8Bjz/RSYE05OFG6Q4AmlRXZo5Sko1xvIS1z3zh44NTZczUNDUuaW/uGhmQZ&#10;CNpW7Jiihi2JuTGPJ4MwE4AUs8SiMk5xgFu3MK5gqJu3bHn88ce5cld3NyezltYJxWA5n/iy2Vtz&#10;oStpblEqCqgsNkesXM/17v6BAZ4FGsb7lVdXM1GkSP+mlhbOoSHswcOHaupqiYbr6etV9xGV0gNw&#10;rAOtG50Yv+fenRS7kFa9kFNfX7+ksZFE1EHU5ZnZTXVqL3PH8duXz7WPjTQ2NT30yN6RkeEjR492&#10;dnZ2XO+8evVqQ1PTIw8/fO1at3R2hk2YfG4eIZzlVVUojFEaQctuB7/wUOev4ehVxURac0wJYyp1&#10;N0Ccvv1DQ6zRXXfdRaFohkTdDsLuQrpN0dBjdBQehjOMi4STWJvR283yVLIyzMEQrKYOO278w8JQ&#10;DS02XDzgHQpwsKw44jVadXwxxHRcPKNRxPvxk3wq0ZxcPG6R/I49eHDTqtWdPVWTCi1sGRppGR69&#10;sAYL3PwlUcYzY5Xwyj2xto2rvfeVA9D8WBW5segYeUTUwiMwmAHo2UNsF8VZImLlVldUXWgXcDHm&#10;iv57TA8zHHZvVClBmIaTLxyHkpVmbgMzM28N9FPZ7anWpaQlDtkfFgpJzEZoPmHl8o5fZIq6Zigm&#10;Prpc23i5tn710AChdvqzrj7evw0uysw27yOWA4j88dOnvtG6dDBTKoSUWDMWpc2ovmdkJaCHONFR&#10;jxaonFU/dp9q8cRUxtLHuqjUQ/KMkQUJYwRZkEjJnT88NfJ4xTvQ/Ns2wfd6o6CmZtnHPl7S1HTq&#10;X/4L6kX0f+1rFffcM9p+YfDQIaqsdH71qyVNS5aw02tqrn/9a4i8ZR/6Uc75QW5BYN2/6m8fpE7f&#10;O9FtCtilkjceP7Sa9Eg/dZTKIrmG4SB9KWNepTvi0YrGTzWsXP2X1hP2ezz7GtWMzr04IWUvHiFG&#10;xcKRzmrzx344291SCRxBGYJFdb0UbRJZElaupG6opABGKY4/J4flqEs4Zo5qv86XUVOiVD3TRlw+&#10;i7uIxKjARnMVamdWVMCHpZlGJJwDYM2NjRyGtSzj3P1bCwp2vXX0w998cWXf4Jvbt37jA0/0LG8V&#10;KGflS/CLn8QqqASWIoNVgM+fiMvrUVUpzxqP21LJ/upspfVcwb37D3FeT1uruohOKLdXhbhGiZfI&#10;IWiprqYWzK6lu/tnvvjlpV1df/QjP3Jm0+awfrjd+K28pyv+fGmw77hAQ/NzYxXl5MBeutjOCBXX&#10;nCNZVl1dbibGEYruHIAET+dIA1nksQ/dyj7YgFwIYVIqGMUf86RXL12+cuXK9etdqPoIIzAHNjuA&#10;IFX5yPblJ5JkuaDhB4mXdJxBJAnBCMZPfAnBP4J9Sd+2cqsYdn1dXIIBU6EC2mAYRhjdTEOiCm9B&#10;Uo09GGCqt6uedCY6lWvsO3WO73Y01XNB6boB2JESmxE0mbiEzEZc3Jk5ACJKSc3kGEjbTNE6AyW2&#10;Z3LzOpe37H3zOM+woqPnJ//w+eWdPYf23vfNT/7o9dZWmCEqHRzRfn7J2mLKyhAzolYrSiGJ4AVE&#10;sZK1Sap1UQmNxSoTtKxaHs7ZlKYs1p6EZQHyqXqLpOkCI1PGJzWe1EyAUFc7nEF4uKgVXARL7Ekj&#10;a+onEnXTkcpRVx7iriyvkJBmM9zKmxydvNHVdeN6D+FPw339qAJIeuxMFXnBRkaJz82jd5q2pJM0&#10;BfFIdzInpCYLrPzWza6Wpl1HT5JCzVOyACrx6Ooz/AQa5PEoRQUM3owjaethJDl35eDwtuud+9rP&#10;f/jMqTUjw7XT08+sWtNeU/trW+8+vHT5lUYgJKNr6LURDqpNmmA2STKs4+NV4McZpozWJkeELpEa&#10;ORX2nr/lNNVwpzgmNkwRbRhbRPyfbJAs2ynIGv03BEA2o9fmcfil9oEgFyFhSsTFyFdKka+qptEU&#10;5cSO0rpEfTp+4nR/JNQFV7CxF50T0JsnnOE6KtDD5oVEpnDYJLDez2LhnEAM1NTTbl8Eo1Tzzgwg&#10;U0zLVSt1lcjFszKs/f/YwxQmUxT3WPv55R/6MQRnCtg1PbJvfmwUCI9JQJQW1zc0P/Fu8mHPfebf&#10;tzz1VGlLC9c7cvwIFx6fmh4ZHSX7AuNmaGSko7MTJonXmlkAp2RTMHTSY9kWMjkiVtGxloFZtHTc&#10;eOLlg69s23Bq/Uq7alQyP8AU2ECg6CmQHnq5zFevS6hKqfi8hcEWPMNkEcxCK2VtMhG6AUVFRha1&#10;RXv7Hzh28tt77x+hzLZmTX4McqaQQCgrBDOzWJTcXrt2He8fO3WSd8DR+CKRqdpxubndN27AK6Xu&#10;ZA7lTFGewCFOj+eXvHhzdsJ9jhgq7whEszs0cHb+ZMh8uvf46c3nL/3J3p0jlA4lxxv5V5CHT2No&#10;dGS8tvr6suYHDwAK5FxpaYiviAKyPMnGqjPr7eJiQeTxZjjc0t+pdE/txpjPeD/mU2zX3Jzjr//c&#10;39QJBQWb/t7fT9E63mn7xCcDreP4kxe/MTo2wswwLfAlQugJc3Db64WyErm+w0hHWlOxTk42O8mc&#10;saLSqh5nsqB0d3KnQkKJZVoECdiPkiy69qBFSwy7JILjFVuaS/eJB7/9Hda3q3WJohV4P4PWySqy&#10;eQyj8JC9xxO1TXdgfmQQzgp+4nvCsLxS4UdKxiClIbKuMbEcSafAWPFH9CHb11QO0ELH5McIYz4V&#10;EmtajKLFspbZhvYmaqo946oALVmt02ArTJnnh8ZQcHUxf0F7GcAurp/hA7eorrhkyRLi5CEGmXnq&#10;+K5oCzlRg4/FKnuJPWPCG0W2jq1zlJXOnIN7mbVFzcsULlGThFhIldw3O7XObzdFcouEciKuIQnm&#10;y+ageh3txZMhZdGbPAuZQwwqc8C7sikz3hYN2A37Dj/ZfW3jTpkDKbNueOg91OCsqSXMId7Ozw2f&#10;aqga8bgxvBhn8o6hJ59jgCUcCfGI/CYB8Hr3jbramp6e3m8988zRo8cZXG8PyXA9N3p6CKz7/Oc/&#10;/+1vP5M+NS8CqAnyCIUpADt1jXQdq1BbXdTKzN8kYzeEHHyMJiQJpdpD34uxxEZjVcuLCuhZ39bd&#10;/8iR8+ykR49eeHH7upd2riulPQ4mqB2siBvF4kiPoPsY9WtkrypOO9PvRQDi7Owj59sfvdD+4sZ1&#10;L25aD0kkfWAzgJ25sDZprF6o3XJJIrySTad5o2QYf0nXtlDXREqsyapwk4lJp6qJkYYBHOSaLncg&#10;cfxGTIh7ZBD2dK+pzZK0HudJEE1rN7FFY7ALbazIG/C1k6IAQsPhzyWFON4rqirLKHmmmqriEtp0&#10;jn1Oaj9h+qJpUNgDeHFiaveBY5965dDa4bEXN65+bftm5AUuVZW4SNLTYMhyzBjR8iO7TIpSERPk&#10;fTHCLujZAKaVQ//oYf285heJ/y6oJaHbJKNwkXji62iWVPgl5mjPkZMrbvRS7znmUUZUhswCyo/7&#10;otrzWo9LOQu0V6r4YZiNjBD+zSQ5qYMGWypwTA9WkA58yNZTpOloSeSlFqaIC7Wrp+fF/a+gA7St&#10;WVtV1zBMk1nBCor4jYY23q2mDetjiYIf4d4Z7tQ/1Iv+QFwYd6mrryPG7EL7hdNnT8OJRO3EaJPS&#10;S1S7VThIje51sEtpUzAKEo5od6XciyJ4GDH+1K/AzcaSIZEJ0APkGhwd7rh29a0Db7UubeFGndc7&#10;ASLJ+Jqavdk3OFhYWrpqzZraBhra1jNUAu6oD8S0IOVRkjHDXjxxjKlYX3NbPfKvjvSdHewvLa+8&#10;f88DM3NTr7/+BtCcMGIXLrre1UXbrtWrN0CCbDCAYLZ+ZXUNBexGx8aNyDuSQo3O5HGHQJhXWWve&#10;WeJBLnuKTKQsUcf1Lk4FGVzZ1sZDdV/vGujvryTJCyeNnWS2jhdw6UPGjJyAgNg7sWuy2XEQUsLW&#10;MnTlbnLJEe8F1aWWWEqB8Y7xv+SIM+/k+BmijfMTBppc2GqXXwdgx3Fsw6qlvYO1Yyo72DAyRt7r&#10;mY1rUqUl3QLpXYDqeP3U/re4CK+Rwg4+oPi4KmIiycKQoQQWzx/7Hh7ChDPV/EluMjPDjIFZy5/q&#10;Q3rCDHqCklQiT8XiOhTyuf3dXVzk4yvaeNSrM9PZjrFEx7PeFZOWBgosTlMypXkE1h1swf2ZS1uk&#10;NcODh1pVFty7ZHFOY3U4UGfYf+tHR7d1XD3U0kp1oFCEymsqQ+ekCGOUCxAkg8FoDVnOPw4DtNKf&#10;NdGZgfDlZOvpkZVAYL0UiuUFgB2XVZxmrtQzRvRDB5HRXAJsjt+FdXVk6lJWhTh0Iul4p/fVV2C1&#10;y37kQx2/93tly5eFPnn0f/+7ZPaUVFcTYZc9ae/4mnYTfzDa9ba5zZCXRWIqRLIFSmyHoKtsBSNT&#10;qivrCv5aNmD3aGUjaN32sprvO7y/vBPWllc809eTPpE1W2wX/FOKUg86DCvD63wTEIFHzcR5mH2b&#10;LiRusabnFxxkQ9UaodgidCLsKAiDwHXyheLuJ6f4sauNwvpAeIriJAcfuUlBCfiekU7ZshZnlmWJ&#10;9m4MzkbZzteO7Hjj8MFdd3/1vY+qXJ0YiJlG4OPKZYQZ2ieajz+Gcr0lQj/A3NUj0Tq8bG9ZtG42&#10;6t4KFN2bn+9pWwoPvOc7b/FQna1N0zjUMEPGJhhGQ10DP9DzjgOH3vXyK2/eu/2rH3z/WFVNVvo+&#10;ebj5HXML24oXndzfe+3Oj43Wv63O3StTEy/T57y/n3JJJFQ2NjVKW5iaVC05dDYhIe4BdAskDlcB&#10;3kPsRIBmw3GZvBZjR9q+TIJxSllVsgkUZHeTsHckGrwNsUVgAxNE1QUEZUVVNboK046gdGyODGAD&#10;BdLGg9SDOWeYdbZTQTIi+BWzG3aR3TuK0bMDhhq1ahbKOdJKCDLwqfpKVpOi7OsXYggZI+YRroLT&#10;3bxFNPSRFUsjECHCR/I337s5a/tlBpaaZfF1gsDcXS5QHA0uiapzuJ1skaiPpqhPPnzo9aNt13u7&#10;2paevXvTwQd3YTxxXe4HSIFdjWaAJjo9Rzs/OgFKvQuljSfkZsoaAEhyRolyfkS2ssrMHplW9YSd&#10;Ud6do8/UKkTxu8LpNNEqGId+KoAZBYXzMY6g2GkVe2LuFDBvqzXkMYzJVrbyQRypJK2F19QclJt3&#10;IYfNxlKPDNLVjMxq4oMQzADYPAS7D2UMuSXP88wtOVgs50wlUTyJlV4gHQ/MW/VcmP2lPb3XW5pp&#10;0ooAUPUc9APX4EvQQzUhXlBcXlTGWbi5dnhkR1f3z7z55t3Xr60c7K+Zmvp22+r2mprf2HEvIQ9Y&#10;UJGALYtUWr+wE1mqDmUP5VsqfviUaVkDaqlyknJRJ+q1ATsZmDSGCU0iQbUyvpS02HMEbSZ6wm0R&#10;drfx/axaVNmc3ZvLsQPSrlw3zUlLbr7iFzasBYoDvGrLCCCOr+jEQK0NOtkwF9VhP6ngpEMa1dTN&#10;M6+tEH1nlc2KHa3APczFON+xk7ragoDNhEOm29Lr5bIffj51+Ugq5TFsgZh8vbW5dcvGzZxZd++u&#10;0XNnBw8cSAG77m9+k0oTV7/4RZK5mO4z/+Zflbe1Xf/aV7v+9E95p2zZcjTX/a/vhyDlzisVm4CZ&#10;U3GGaLvWJQ3288jfBTtF8xYjpuYXHYWs/oT2hysZtO5Df/ryy3etf237JgeBaTeZoegUqUvZBnlg&#10;cSaC2OPZbEgr7pTYhOlkqvKbS6X1fyISxHteF8957+tvjVaUv373Frap7EwbvcQ7wQXZ/ERBMqi2&#10;FSvKyyquX+s8ceYMsXUYMOCPhIhj6DrLUxmIDD4UYn6jOQVQ0nIrl3zYszdnRzIuZYWBEI9E8zab&#10;LVArF4Fq1w6NPLX/9Tfuu/vY+jbDNDLsWH+B8bjWSdipqby+vPnJZ1/jMa+2NggiwFCxZRtyOmUF&#10;5qfFYf0knNbYLzuTiJcQ2KnMFrFZbDOcFBdLZtnmUII65eZs3XjX95Be56+c//ZL34TEOJ+RICax&#10;96IAFiMkEtbrJfVRLMl+ObHsHHnPuK+6WKKP2vUX1UDDaA89NdVI5KvLLHqqjvApxBd0oqU2hLTj&#10;zSNHH9iJOAwTWBHMnGCeYMgsGEJAvYuvg3giDZbzMvqGkgbDt2e1Tv9JbRDwKsQ5oArdIk6D5jOx&#10;Ubp1UjVGXxXmnsIQ1hT0RbXPZt5UqCyKNoqQPVZ+5OMhHjPmwbglL1iX0C8DJgsxzISsWbOGkka9&#10;vb2MHwpE7YYaQwUPOWqlIImwCwHOiLWJiM/HwKNajddLzR8zR3wxw1XSWhhR9M14lthdAk3GqMx4&#10;dXw33MwWU3LN7A2bdCfPQjmD5NS6KrPuQQwxHml/73QEoP/2I+71VnOrMbtL316ZpLYRH2+6COUj&#10;Cq7r2/GAsfKmmyReUvFioSZEwiafGKBiL7/wnZe/+c1vv3Xg4NHDR198/sUXnn3+mW898+zzz1G6&#10;7sYNdYZNLu3BZaI7ExM3npGD5dZdDeYaio6WJqpOFGxLzkbFp+obwt0K1Xha0t7GWgB2HGVy3uYf&#10;39jW1t237fy1/bs2vbpnq0PriEwXF2Si4C+YtQr+Jpd2RsGk0iUy+H6Q1t5TZ/eB1q1f+/z6NRaw&#10;okBtwJsOHI4kFYOIYRggtvVXwGQUqhX8K00biaA/JYZkT/C2AEd5HAUXwjdQgRKyDDYut6qdqTKZ&#10;XZbJznbp9CELfEgDCM8EyIS/GGw2zBWNJ0++VUagvll54OByRRpfIidRLj7ajpMgSbAV0lqlV2ml&#10;LCJOlEH7PZUPwRZVPX8VzJ594PCJR8+2P7u67X/svqd71VK1ZjaKxA7jgnbPCbCTEhhQppstS7ig&#10;p9ky4YhHECWYD5DQ6Tgo/oieZFHDjsdSgGKELYTuHGgn+z886Dx0rHvsP7O7HHooXWtpXN7de1f7&#10;leNrV2jCDPwxyIAgFbETVE4SgKqLEjQhR5HWESECSFdQiOExPDgIddWQScRn1LGuqpqmqTuUoy7O&#10;uQrnoQJMXi5/dvf2HTt58szZ8yWVFfQzpUAG4FRzC2UhnKLIJIi/SD2V7znjuhdni/kI4ObWrbIK&#10;+s1WBoASHIzVJMZtbGw8YSyJdpekOhLipd1rUuCRHIEp/YhwkXLCJwsLe27cOHb06IULF3j65qYl&#10;bx078sKLL67bsJ5PAdOrqqsJryM/ZpoaRnl5kME9O3fUNTbABHkoguxKC+goSnzWrfXr1/d238Dq&#10;e739PHfbWK/shM6Zqb+3/1kCr+7b8+D27duh9OOnjw0MDGBNqcsEpYYqKrq6u1AZ7r9vL2YjDzoy&#10;Pg6CSSgEREHMHds09NXY9SJOc2nFBDhWS6vFPLhmKCdgY/AGKTLgdxs3bmTl8cEzXXzL6Goxc6FE&#10;7DnqwhUgBCFFW1iFoU9G1ZoIuEu0JUcXxE35IV4gKCl2UzbLCqYaHy0emR53CXP2F1JcMERCovL5&#10;MdkJmesEgw2/iAC75I45uafWrawbHW8cHOGDqvHJtVc7T25ZmxEvNh9N9vHDn9easfxzHzx6iteq&#10;Y5X4LfLAS4eHCYObBWmemZYfKzQHbiSR5x5Ngo/NNNJsWchM7ziyO1hNvIgjKkJfmpxgVp9obGIE&#10;HTDPrKJ12d5TvksMRzpX2deJWq58hPlDoQYAu4+cPk6c3VBpWTrnwSLiN6uF2U8m7YYL5597aC+A&#10;SXSEJ1VQjm7KdCruVZsaASHA1xJETNhIaETYaWEcQKPnsh9IH3lJpXoZqVS5FbKyKiu5vtJjBfrl&#10;XJ6VGr/qh4omIxn2xpuv55EJWFZ+9B/8/eL6+pU/+VNEz/H+5f/+32lEDU43dOjQwIG3lr7/Axd+&#10;/dcoxbPz1379Jnrk9wPsQOuenehLZzWdt2yiVYWrLEgupe2QbimdZ2iSWsnJXgjiCgMttkYcQHX7&#10;yhtq/qdzhLOJ4Yd7zbAu0Q4lk9TiiqnqPa22Zt6VAr9CJ0ZTzQSsOAQk8c7yXfgMGlyE1yGgpZQ6&#10;0Adhhy0DGTBRLpGmEs/8CbOQ86OSGrCU2lAnEzYC95uZp5my5lNRvFKQInfTmbBWNu997cgHv/LN&#10;ls7ug7vvfnPHZpw22n3WcgMsRvDo69p9esVlTOEFsCySSy2ak7pOMrxUZUpqwwyM24m0bAKqfmNG&#10;bHvpDRje1doazDQelEJuVYBZhUU73jp475GjB3bvPLh7p8unB2fSCosSbuUOK5Tk1gpXxvjex5/1&#10;3XhjaPD+2tvcNi+OjRzIUZ8f0DomauvmzQB29XX1bW0rcBQND/YGW43KEK4pGjaOXIkOSuSX7Qtv&#10;UCZAoQMZwE72gjWf8IzST4LAaqAbJIxC0REQdsBHkJV5rLREJQcYIMveEZlHU+lqMzTxBwfKJPMQ&#10;y8absjjibJnXJBYoRF4FM9AfdDM5PBYcYZdun3RP5SfN3BI953JD3QcPHGUYl5vquWwSYbdl15aU&#10;OYbanX4/tHyN6aYZZVhXfo7AM6Hp2JmBC0bJuJ5VK6ZvzrZd6xksL/2dezbcuN7V290DWsGqlFbI&#10;48h5eNLGSFRemINiUGrcpkfBn0LoXKxK4VcOFhP39BIxnZIQ1DSjZIyLkYBfCBoTxUjlsj6udDYF&#10;4mG9q7a0OK+wPzdVSLFzTuGuSl2xbcuNjH3oCI80mC53haDHRsavdXRA+FwaRkw8nVA9fKpCsVVH&#10;mYmQilAoDzOi3UiHG2oE/bibpzTmoqLrLUvuPXyMxi4QWndzc+AFMfPSwNSSSSgVZ64cHLyro+Nn&#10;Dx28p+v6ysEBpvyFtRsu1zX+5s77zldWX6ipFRUKynTkQD7JAsqh1kzI60u6BrUbE9M9ZG0asg57&#10;Cn2XIxT3OChXEiI2ALvgtDIq3CVKtBdJVR6t4luy0q+yKQ8lOqWfUIeD1zvBJKgwKUATYATdowOw&#10;s5EVBrky9lFXAzgzASzeweEzMrps10fUvRFJ+V9tItqh4LJXKqWmDzxUEUWmIon01GIbBW7EIa91&#10;3MjrFSsiXNGuV0X8SUHRvbjjhUsXtmzYHFmxo2dOp4Adf+75/O+u+6W/eu7f/9uK1asJTS+sqrz2&#10;lS/TlWLyeuc9/+bfsq60lD584jCEB7eA9qD/7p4eQu24bHNTfU9/H6RX11CPBEEQRIIeufQwTdVY&#10;kTIkhvvulw+Nlpd+bfdW4dIiVwrzRUcnrVESBxW6ReyaxB/o3JksGz5Z7ghdzxzxjJrYKIIXrh4v&#10;TWA3Dx4/teXSlW8/sJvWtIpbcqYOJ7OrRcwUNyGmAOuhrIzK4u0X28m1WL58uZPcqe55a3hoCC0c&#10;pglBxl4zyUl5ktU9P/9oXhH5sK9NT4QCx6dBvXiFYsl5322D5n780PHJuprn3/eIU9OA80ROkiYa&#10;ej6OLIY9XFl+bemS9z73Bo9+tVVLxi35LQTQ5m6qMtLSJ52EsGljdwRuFWQcDCTej+0QtlAQdnwU&#10;9Qu41Jnzp8+2n6FLbN9A78uvf+fv/ut/cOrCqSUNzYCzg8ODbx578wtf/10uPTYxHkowihZ5OrxQ&#10;+AXGIYhCJsJOVWFcpofLYqHC+LmjK6bLWI1dQE5qDDKGl2HSFI3WybEHw2MRn5a4nmTyk5dLgP22&#10;1w4xb4NrlCwjMtDeCJ3Bf7qCXkYBCzUsUd3MpSObVdENgRKEA1ChuDF7rjKjsQk6TzxFipiLDiqE&#10;VFs/XiQ/D5g/6V8Y1Mk9VNNKseUaCq0m+YKuGBcIauccmdYq0BnNKLzBiT/X3WMS4vFD6PJtLEN2&#10;4rVr1xg/L6KkXax+8AHxhQgV9PdtRWvd+a35NMLOkgHY+Tki5s8R4U5f9usId9VrpWl6Q2JIBHkn&#10;d0kmGfK+zc5JaTIF7DKDipxLtIdF0yjdyLoy83w7YBfcWPWZMhrXbS++C2CXDkCY3cjQ7htdby6h&#10;RDFcehGwE0xkjSCLKuJ71nlDrERKgesBKcZHuoQOQnDk4o4CWzdxLyoCUJsrE4ISX08P8Kc7+FU8&#10;FxNhipEeEl0HhKfn5M65m4ziuxV9rrhIxDzCGIPNjUsl7AP2CHqjpYtJO+/k5lXXli85fdeaALxA&#10;gEIhlGeRVVfVGvdqICIe+AUVOeSmB/rQqTP7zl94af1afsLZFIqu6P+W0sFUkVJRbWKzCYtW0pmI&#10;JABBNW11KQb4v7dtAqTJzWZ+aIRcos2heUGni7QUc5LIyMClYptkjiAebZAc+iFIdSHcHhwk6tnx&#10;DvtOpUIJ483NIVyLJGIkKvOA8x2UDYCGfMmyijJuqeIUGiJeKAQVjgBX5LCmID8iA56dW3q9629+&#10;45lVA4Pfalv+/KrlAkrVO0d+Kzm3XYAyAM1oh+OZtM9yXukt0osiNzaDswevMMNPgGm7LZImznrf&#10;qSsZKhQJBSERYJlKlsyeFr1Bn8EQhspLj65dse3iVVoqHVvTJv+hd330jON1zBthXcqDxvNUVMQC&#10;040BPUHEPEmD4CLuMTygYsQ0IaVfmVa8GEBBdTacUK/SQyjAo6NjL7/2Wl/vANVXucnV69egJJrZ&#10;AWBBnDyOnFtK65eBx+hZnfBemBeFhunnwnNTXNDd3c0IgSRCiPAhMgU2JH3b1iMPDqHyLJwwOjWu&#10;BBdVxZYrJYIvcGHhN2MxVUbZVDg0NHT27Nn9L++/MdS3afMmtHSi6iqJDXH9hb7+vryC0rt3bCct&#10;D/sSCK+2vh6wjWIfU+42y8VHh4ZJREXocalrM5PoY7z/Ox0XeJbKqupdu+9bvXYdvVyvd19jo4ES&#10;svr0dcXUZIfguWxsWLqybRULwAXIh62oqGSczBIbMg7vmsRASnmpaE8PJT4TRg7zAlrn/GXqMOSv&#10;WrWKpblw7nxElNuSnQOnI52ZMQ8NDxP4mRgC1Ct0EBmnpQqkZcsi99bWM3tIt2G6GbN3ZXCY5LQM&#10;VnXHCelFgmLTG0XukU++DbAzBue9L4aaf2H1CorZtfTJZKC37qYLV47dRb2j5FJxr2x2CjzNnw8e&#10;PcPlrzTVsTRQC6RCdw7IoK6ubmJ8hjdDB5N6k+kOQZ5S6C2yxbJ6RxCupsnPzE96r+BXLMS1udnL&#10;k5Mfbm5po/3ryHC6o0Mux/zwIioy3zHaWPD0moTaHWpdzp8fOXVcoXZLlyd7PJ04M10s8x1d17no&#10;9R07A7BjmxAxihYi/TNP0X8QVcTShlVrUa4UHgn6wOxSuRzuwQxgF/oV70QNuwDs5EehQKWPK3NT&#10;3PqHwOzIcs0tL3/r5z519t//25IlS+799d+4OTxCNwnC7k7/619d/mMfrly3rmrjpsu/89mjf/dv&#10;UzL7gS/9XsmSZhC9791x4vnJgecm+7Np4O1U4W2VOHKyiTYWK5u2g7T4TcGm9KPbSNrzua+i4ZHy&#10;22CaOwbw/+Wfa8oqnhvojZGHISDQOWyZjNBcfNJMnRwbGUnWtk4zh5EagFvi1i3JBpeZIyWW36rm&#10;NK3MOWw3gulIjGXvoG2oSlpJSYhefileh5yopHSMTAlJTB9sl/teP/aBL/3p0s4bB+/f/sc/9p7O&#10;lkakIfoL4wyZKLDDxinvIHQiLRT5qwZNuTlkGg2PjsjdF1kfuqE2oUq/axcLeBIXLy0j0mJ43eqB&#10;NW27v/ot5uRqYz2uG3UVv5lz95sHdx89dnjnzmMP72EducrekvK9paXHSfMMqNpNJzrxfOTlrcgO&#10;s7x9Rb/Zf+M/d7S3T43XtmmTLlcp+ZwXx4f/YGbseo76AY4Oj9bX1d17773VlZVkQj75nic/+MEP&#10;wBPOnz1pO1F6ESozqhh7kWmPbq3RHzZNjNV+yys0YKdXUUkCTsK9AgWKinV8U+BNWSkTgc4jLcgG&#10;jqVqYkrL8ragz+bzkhQ3pb/xZkA3AdjpJGqdZLW65r4S9axUYX5wToUFoh2p6Kds9EiJTY/gFeIk&#10;MiN8vVAzbH88curcq9u3Sp0Lg/OunevUMIL4CBxFkfJq10HEGiWYGSmrgDqOXkJ4SPXFsMTSLqsg&#10;qVVdR8HOga6m5winHBsZu1RQjDe1ZmxienD0JONggdUaYp4eDQS5VKJD0HwKW7brxq3ZharSypKK&#10;Gkwqw7dqXwV7jCRyEgmM2Knc2i3CGeZmcuZniDRVDTlVKAOzQ6XLJYVA9T54TCacHyp/FVClY2GW&#10;wDfKPBcSpDqvcu1FGHK0b8hhtYDBEfwA0vgSGFMJMXUV9KKl1hqRdbM5s9IXAR3IP58DH6Bo2vQs&#10;qbzKTKQgF16b+tqiiuLpnPnxBYqNzUF0cDhcxsX50oE0lwp7B+0u4pnQfVhRhZTn5DeTXdvUcrWi&#10;UlGHTpZX2kcB/TGK9569sHSg/ydf2Q9at2pokOV8du26y/UN//2hvWcrGy/VN2GFubkii4MyxGDI&#10;KZMVgR8WZRD0K3duOn9+umBhVvWN53gKJmAG7w+/ec07mle+JtRMIaZO6UJJh0xs4ORJe5bFmURM&#10;5oHIRxCfVWiF3fIDYURYgiiM+xupVRkMQNIwdO3eVydW1Hcb6BCzgAbVxWBZckrJF8kvIkoG2zoJ&#10;EbIv3AUl2J4FAAqESwGzMneQjVJSFShHPrVsEcgvYFNFVFrd5KtSXKPUNoSEITObQ10Ry3zUdy6W&#10;h/MPWI+aAfwpVV8AsAB6YfRy8csYwmMoSJwiR/SpGRm9STAzPZuJqbyVhy2C54Lb9w30PfzgI6xO&#10;NmCnthJ68IJrX/kKjKd6y9a6HTtbn3rvhd/49RUf/kjre9/H+b/zu79zvecG0ZmQD0OgxUR/fx8j&#10;ra2vJVUbHgneMDY1TTDD7K3ciek5forKqvIKS2/lF9GzYWJ6/r5DZ+6+dO3rD9w7XttUUlbFTwFI&#10;U34hYXgANrfkMSAjSS1ZIHJ2iGJQhakD9ABYRCtOPa1MJCkoORSHw1IEaSPECbCZaA0qwahqmhfO&#10;P6pRFz8s/MeeeeHVezYdXbMUIFq9CfgK8x3BkZRVWpgvryzv7Oo8e+7M0uUtd9+9tb6uCuU6Pxdx&#10;xaqxWWeYYvhEaVUp9Du7MEMjkLLK0rmbRBZMsPs23FSEy/mbc+SHstBqNmpDYmZyghorrGhPT/f4&#10;2NDTHdfvudz5/Lse6CzSk6pIsDrc8LyzKjlSmFtRVgKwD9slzq5jadPTz7+FydvRugRGpbxnLPl5&#10;IvUo7sOGJlEIDqIK3/JP2YBEVKQ+g0gDt6Xk9AclZRNRbjKkxmUBWUt5szTtxRaXs8ehRPqkaHBi&#10;5OWD+59/48UjZ49xeu9QP0Xr3jz+1sFTB89fvYDUwf01CWo7MjY2PMJoKLhTWVJGOwiGRRwaz1SO&#10;T6BEadEyMt22j9/IYAW1G46OfcwnBUUqLqNqXEozFwuMnikq0SpQL18+brgBbZgQMyaCCP3X84OC&#10;mdlve+3gYNvyaYyWKIlkSR8aGwistRmV2HA5CXYLMbnUmFMWsyLBC0hHukUNe3h2WVmlLEuF0JH2&#10;pa3Hj2GKkoX5KS0QcTE4tmnpXpg7RyRr7nx+MZ1YmDQGRyvWvKIylYVG3CxMTIKQKIgJBzhihq6U&#10;kJF1B7lsDJzmUwCbDQo9kQaKwck2j+VCCnAe1I7s1oCkooGGY8fi1JBRn3drcHCYeknMG0/J+GEq&#10;+ppb04Qz35imY3wBJWE0uXPBMqBhN4QRGIiFqzhuJj8n8QGqgqaju0LxDWgXLNE6oqoUE/EdxecF&#10;XglDk7YFoQl3MM+K8GJ5oqKZk4fvJ4hIY5n90i9cEzmEfUStcp40SyluyCuFnvGjDsUQNgQOByXS&#10;Xd4e/agCAMTvKG3jeBG/HGEjum7qUeX1gebWj587BWx3qGUZYS4k20FEzIDrCLjimnwrkKOePWYg&#10;dA4tl9ltPITO5WHJ9ZyleXju7MQU2RmqQhteE89WYg6HO0DNRpJocbkIHSElZchhcdatEX5aLmgj&#10;D9cGBXXAMZGQxfmATY6ogye6y7P7qqM3FVPQAiLLK2F2mN+SojJiWvmy2guR6omuUFw6UU/4WCjn&#10;efQ7kgcoijKwj+ycELfII1SKh1CzN8wWXjxy+vy+s2dfWrvuO2vXc09tN/YAqSqURxSjYaNS2Rb8&#10;zx3PtO5SK8FlxEjNsRF47C8FecBR5igvy+8FQtFo7IOQI2Kfcm75LDDSnydW3Wp2v8p/KLI0esGD&#10;Wgo9wzSlCqe8gDBqmIb6O4VvSn5WSelb+ahPLBZaJTU9pnJVApjbTVdT65b4dKQO4q/YJsctEJnp&#10;ZctW4o8pKSwVAovwmLmZP4dTO1xxEixUjytSB5kisOGcubzZybk9h4588M0Dz6xe8+v3bO9oaKBw&#10;sXXofJQzfkglVOwj/BE1aP4WSXcwMrY8/EsxL6gJJeTL5xBmDJ+Cu6EKuO2Zg1RzFlQCwJV6mWfp&#10;EqrOKaYzJcdJRCq4aJymNepsCC5W6ouNbsF63uHTaH1wWewCXTzn6LoVd1/oALMbqiijWqui6Cha&#10;CZ/Joe85MYMLCyOT8u0t5KLFQXfoM1gAKJIK4GffoNktoBdODVEGAk811bsXpikDWF1DUfpSRjY4&#10;NHz+wsUTJ051Dw6RN8taRWcemDT3rygtyausUAtbR15o+0iBFA9M4ty1j+SM1uaGIzEUMD6hb4oA&#10;SrctdAA92xRhXCwzLI4JgUKK8nNLC3IwyZhsErskyx29WgjfB7q91nlNKlZpMdReVVkO2a9etYLs&#10;59oaohKKSOa63tOjbMOi4rqW1mVtK4orysamZ8pqaHSb0z88Sn+N5opKhnT08BF8ITU1NVu2boHY&#10;X3v99fbRkVeudxA0t37Dhsbmppr66samuubmxpXLV1y6wIcjdIiNamjOP5gilK+7r7tvoAdVwc5Z&#10;qznaQJKzcoFEgKosXaEsmiG/ZcxFy4wMk2F262ZtQz079npvzxCgc3VFTUtT64bVbx59fXx+sqq2&#10;srK8ZLivh75vVSifCwvFheXz49Nl+cXlxWV466dUHo7wGbU6Y6LUcgF7h+mX1L8JCyRwBRpWlI27&#10;JClWVAxColJ2pYp4MkgZLHoNu7KVaTZrYexdGcyW8Yf3NbB4Kdeo5REYIXbhKkCq9iBtHG0GWYVA&#10;5zcaEJyvY0Uz07KsSyFU6EBbT186dNfmefaoqISVl2niobivZEFeV1sLQ7j/wAm2xukS7LK8xvol&#10;dTUNk+Mz7ecvL29qwqgtwUDKyR0fGoX+K0sr5qi77HoxgX0H8B12JmW98b2Q1Yx6wt1cPlrAmJ9K&#10;JF5QWkyU3eXpqUera9vKyvpuzl2fmiBUGU0lPA9JsYx8Mh4QrrqC5Lc8Jeq7ov6QGcwxXhBnR4Td&#10;uy5eWDuoThTDJQRhQOviEGhyc3DbosKHTp7g1qe2bcmvLM2rKLlVWjgyNTyKpTo7Se4iJyiiWah3&#10;8fT8pLK5woqkQyWMWRkBOcVwb+nC3nSwALpbyUmkBBXewkdNHWrUOeJRFD+jeB/1gvRx69LsxOMV&#10;Akb/vEftrl1b/sk/o6ZK28c/MXn0WIBxpMSu/9t/B7SOBhRgjZv/+b/Y/Cv/aNXP/G9U4OEdcma/&#10;210uzU9+ZaLn4OxIlD2IjCYlOVj2h/iPN7VMObBvgA+lqMF+eKHo/NwFgi0L4BokJ0I+GF2iOvdg&#10;UgpcEm2aYK4mZtWPzcm9OovWl9v2F9E29wefQybqu2GXqH6XRsZQPzAIeU3eK9uM5H1aYatAPtLT&#10;nUilPqqbJbodhS9UpMu2lNzMhXklKgMzyzaiinAe+ARWSHERcqCIcutwH/XtqaggJAe/F6SVX1ZQ&#10;21BX11hbXFpEEd2x8aG5+Sm0DE0pbU+QdCAWitOFYOcxAO574/Du104cfHDz4Qe3nrtrGRmCBMxh&#10;3ZC6ybDEZURZkfspvXG6cAq5BINHo4YlTcwIhiFPa5JMAMYNFOBYHCWG2KgrmM8vzSceXL3PVQGU&#10;nrZVFf2rlj30ze9AB5cba1YNjrzn1Tc2tV/6+vufOr95PeYjCt3DpeUPlZbVKFxo4frMBLcqZuYQ&#10;2zdnr85MPVRe8Y6r87Wuq382cKO5pXnZ8mWQxKUZmrTmXJ2dfnVyrKm+gQzV/p6eyormDeu3lJVW&#10;4v3bu/eRnbt3HTtx4tXX3xgbG8KLODYx0T84SIlVak9Qf4NZlXaH8pckSMgDZtVAuYWKbyCdURIf&#10;RinxjuFQTqK6A6g1Bag9irOXzqVKNea8YRFLnqgkiWwxFRNWNJxsYjncA9ZxLwsUNZdHYStIYYXt&#10;T1E5DayEVl3WGNEPUTtEVTfpx4i0zQPPA/qqKq+gcRneoam8OeeMyrqSpyWjwwtmiZ5hYoSyyDua&#10;6vaevMAbnc3NBuRy87ftWkyJzXLT+mKZSAfC/WWHYhsVF1O4Tain43pAD3E1U0gYxWSwf2Cwb6C/&#10;j3aXg6MDA3x949jEhtHxb69aHmEgOh9rE/woJwdTlGG6lZYONGjXFFAiGCiSxBamMSEwygZJqgKJ&#10;47u+rKqcOBJMj2z4SvZQRLEyh2HcsKLiMZlOY3OK/pAupbpSFHxSEJCC+1SsvRh9lMRvaF95IRDI&#10;DJqmzB5Vy1UKusSTLBmlaahGkvvbFiM9EDNKWlFHM6UGeDhyyuq3k3Jwoysbix6OahFf3Nvauu3A&#10;waVqL33ral2dwrcWbu67dLFtYOBn3nitrb9v1YC8H8+v33iprv6/7L6PwG8AO1twyQQGoB6yiotg&#10;iJjcguXKJgo5AaV6ojLtGCOSO1rhOtZM0R+ezAAjXLxRR/aiS5ewPE5vl54TLxIgI3y9/p2EohgI&#10;jhgK231yKWv+rV2xYcLN5bDeRc953D0OmaiZNKLEMA8PuYcZj5ASlZ93MVRbPMyD8wXtmYxrJuPR&#10;lecoaphpbpVGIKow0cSkMoOcMCnDLPx+KkWZhMawzSjRsu+hfbyfDdiNnDrJn9f/5Osdv/97d//q&#10;v6bz+vili9958t1M9/2f/R2M5wvt5//kz/5Y0p1uVBUungJ8BZDqDtCRfCgfZjSwc/tUhey6YBaD&#10;JzX7/jcOP37y/Gcff7B7xVJXbFNWtoIanDgTnpkolpmg9Fkprt4NiX0bqxkQfsybSSBZ+gDx3T7b&#10;MSuZ1eeEj33r+erxiT94777FZYopleKn6xBigHYetEE8M8XIcazjsI1kK1I+wUp4cHyezH7cN/Jh&#10;ec0Jy3IL78sve2lhZnBOXd5wTfG+Om9PTYHjwgbGQNAnxtcPj33kyNk3dm87tXGVejPbBeriTgKg&#10;9eyY6u4WZ4Uyp7+UqIGbjx87z+uOZU2JC8s5YdxFkS6QExp4PItROSktJuZQ/aOOm11TcqMItrN6&#10;6cip8McmYTQuNOS0LOfWaVtGiJATAAGjg2jFsolX51D3dHlg2BTy0jEYiQZBkEHh4oc+AvuIZY7q&#10;isJLk9Q3B8PZ9x6xvRpSphNiLAcjVhyiAAkZ6k6W91Rl4gT7V6guTOnwCC2t43bJyIPbOLSEF+mo&#10;YhqFjkTcmSP49CC4RYg6iaJlWTs6/oxiMOnFg8D0FXJ+IxQCKaBSA6VwW022gC3hJGK8QHxcWyMo&#10;nJmYiK4BtgMERTlFGP7v54pHNrsItlFSXMFDEOUBfT7wwAP1DXWEgXBzwRkZlhPhpBkOGjwjHkE/&#10;8SwCRZKk3YDJMic4116+E6FLSQsXyRrQgyST10XUGJVSHUEk7vSwxfWTO5mlpw9i/pxstBhsbDqP&#10;J3mR7m7TKNCiKcEGPFcSLxb+J6mUDDpZj+SfqKmRrni6dilniHewjt595SJN+g40K84uGXNGHt1+&#10;ydv+SiVDyk9i/MpCMqGmN8oeXjYFZpbpNjkVzEobLemP6jh/I43pRInbi/+I4djcc+Enb13Oi+Jy&#10;BkIlIYn98k6yImwVLVBSmgVwY+898Q0ZJw5BRXdQWL7KawA/5z5y+vQjZ069tHHLS2tXBzVoJWUF&#10;BU7mrDMRfMgvjcbV810PJIg2uHi6+Ojw3uYR3ROTEySQvg7UMp438NGEVtPZUbUpxcio04uDXkMq&#10;6jR/kzcdZaLkQX2dP2fmYX9Yszw/ShBIF65pcmDh6mi6CCNCCyR0LWuZOzajk05jFl3MTi145z/y&#10;rT+9+8rlZ9euf2bVypgAY8NWmONRDalJd4nQe5c4DMKKJhI4P/xC4VqeRS1trFFAypEuumh2BvZM&#10;YeGYkKxIKJ5VAt0h4cncZOZtHoPz9uPYuhX3tHfsO3qOWqgTtTVyKzoNSj2G8fZMKVMhliYYQrIE&#10;TqUMZ6bNvKmJsbHBIQJ6RoaGR5AcPP/w6Gh7+8UL7RdhQaVVlYr3DEowicBDEXhq86G6K9Tz1nxG&#10;rDNSKGt3BPRqPdNlZLP3Y7oxjVEHI1GdEY9T98JssLgJtdnlMqyJ9VzvXKJCbysHBvu7OjsRwaRx&#10;EU0JQtfc3Dw6On763Fma2DY0NWI7kcRU37hESbhFhWUVNJWaGZ+aLJIWXzo5MHD58uVz585RjxLC&#10;QxNobW3lQY4eOYqSsGnzZlJlkXE8KbuHogRAdOpFWFaGWIys3gi6d1l/h40TGecc4eBvSvJ4G/9J&#10;VzwWPVuE0cQWcmSqIWNFkPX08LCrVq7cvGk9ab84zJobm/DX0szRVsBCLvo9hXpUgjQHbY1xAr2K&#10;z9gdwmgVVgb7yvRkwyjT3CpNzVxDdG6RH1tf0x9cIFHdg4tl87R022bzzfSE4A/p6mu9Ql2JTLDM&#10;peLF9dam8fKqVdeu82nR3Nz2U+fOk/MkWmJUCZ+JKwfDudrccGtm/qET5yrKK44Xkfw0xXqREId2&#10;ikeZ1SeejjL0S9R4pKC3v4+Fg2Nms6NgQZp265OxuawmuZStnHUqeMcJLiOSP7ww/8zwwM6Kyidq&#10;6i+Mj/dOyoYPZSYuZW9wsoixlDEtDqxZFAHxFOTDPr92w86uznddvsA5NDdPpjcnZ3xWNUZ23+i+&#10;1tLatXypMpq9Li5XOE2zkUhlVbyzGSxOey1aRv6KC8ktlkfNixhGwrQWgwGDnxfEpaI0s3QzLPUs&#10;+iQ3dkdpTfbKft/XgE0ktwLA8SIbiYuM1+GXXuKj+OEEfnPO94ite25q4CuTPWlD2PTu2XskpSIR&#10;VqYBSDaJcgJIVryT8F/xz5AnSQ3H9MrJMmVKGVydm3qkvO77PvVf1Ak1+/Y1fPCDRJlVrlv/dhBz&#10;VXk52dlYGanNg6RLo6WCFGNriC27BXBEUAbNQ8kjwwnlZLRB89aCAsACBfPQricvD+0e1gdPQ2iu&#10;XreaL5JFA/OBjtRz3f30opt57EVR162b21859sE/eGFpZ/+BBzYdemDTSGWZY5ccma2NEULQ6nUE&#10;cekjXEYKWFDMgpm9rUiF6CvvzPW+Qij5uXQzomng/+qyEtRuwqZn9OXamnfvf2tV3+CeY6cofPS5&#10;j394rLKCT1cUlvx8dd1yR6txLHfiHd2fpdBnKlRcX7i55W316V6aHHlpanTFihVMi6w/gvTZ73k5&#10;ZInBkImtBgBi19TVtQwNDaxavfKxxx6tq6s9euzIK6/sp5RxU2MtegkKQ3mFenjgf5QmayDIW1NB&#10;UaFaJRCIM5PEcePRpXCZYm/eZDlUsFWHeFBMSGiEwUsz82Oi8HOFiI99cQdhxzvxm3PkNHNDiYC+&#10;k3hTL4ROiMh6968PxY1KaYnGlmg1yU0zSo6u6adKuMjD7hhLjV2x03vu25ohmnTwyQPEM+goLLU7&#10;342J5QSlpSk9HKYhXIJExkZHaQBJD3vqL6pCmTOrL9bWbByfqJ8hl63gkgrquyzxPLFoBE1QdIMs&#10;6XKuQ5UNGkxBh8SOVlVhVmF66WHISETdEVTpeYlRpBMHdihGqq0FE1EnVKYFtRK1Sp5U1RtTeXbZ&#10;b8mXUHqMniNtZBqr7yIKN5vBzUNz0WXJSSMyc2xkBACcuKPoUqoWMDIa7UBAXbClLu5ODTKc5fKx&#10;KY4l7KbQNeXuTGwsJYhFIweK4HBXZgB9ZFlvL61dl/X1rxgc+NThQ6uHh1Y7nu6Fdeuf37DxK/ds&#10;v1xff7GuLpVSnoEk9jJVE8UlJWlCYw4bUQUvwz0nky2TvpdSnraWS/Nqo8qxbuiT002g6ZGseGa2&#10;Y/LTmU//TGjG8k90YsTD4jgpm+j01eRIATtuB68iFjcyIhlluk+C9OMLti6lpUXJGTEUPxdPyO1U&#10;XCQylVxDnT2gTW3RkfK/eKLgbIm09+6Slx2P6ywKnJzJCjvwC/3gQZ2CgBNXvEJglFkm0y5qUkJX&#10;/NXc3PLIg/u41Gx/39zwcMt7nuT14b/x16hhNz8+vuPf/wfC63TT+YWpzs77/tt/L6is5M8v/N7n&#10;h0aGoQwIUCYez04gvUuYaVNGhV8GFj3CrZ6yTJEKytouab/6Y28ceW7z2vZtmwEdqqtqohiH4n9s&#10;3QdmlNHbF1WcmE+syTAqUgYdPBpWn7AET06wLc7n5Ex0S9I8m1LcDxw58eX3PzZaXZF8FBV57aPD&#10;ycZg4Lxck8QVkl7FWdj5RYUw5cibUGSTEw+5CxHj4TqGDgjJZrHxUW+iF0JuPo4XLoKc44J8kURR&#10;NCHScHg9Oj7KsD9xqn2suuLZx/dIcWc3m/CMgSgTWo+jaJsEP4JukJpna1VUAsyOPXGlJYLzRS8W&#10;twbRHJ0iUvR08Vs6XEGhIsm8Lobq7FJ2qppSO0UZdnSFUWXOjtNFFXFUL1z+lbiPJ53yecbgHFAN&#10;5+S5QOsIJOSrsC/BuDhC7BeJVZBB7xS5tCuOLV4ZuzKtTTY8fJQC1Ff9ICkmmO6mZH8ZAWIYceUM&#10;JpC01wiqgMDv+9aLMGcwu2yu6+GLPLi+6heAL1trEc6igGPxU1Gpjxi/eGrWkcU0NEvBkYJCgh2p&#10;raC3v5APt3JDuKqo0DRWv/AWz5JCdnmh+gmCTdnLQhgUKRphCgjCeCFvvDmhLCcxOEL/CP5nLrdt&#10;2/YjP/IjcKtTp096KpIUy5h1cQxDmQkXSjhHwj94X+BAIhNDVIdER9wktXW0QJmA9piNmGrTlMYU&#10;rXBwRMW+y959wWNjGgMnihvz2ymeEcXmn/RFqC1ZxQdYF+duqGmvncFJrJ8NRiJQ3qHUiMZMrECW&#10;gfT2sQU90Cj2Uk0dmB1/XaqtiwHH7zuO9KOYSbl2fcSf6Vd4oV2bwaPTjzKPvjg/6RdjddJtkrA1&#10;sy3pBBErkFF3pBM4Ohv6dgqqSseClEOgDCUUWEcxur6p9LjQtUw7wVejOkc0pXFUqpAV2erazvI8&#10;iW3oyg8eP7n35InvbNry8saN7KXMM5ow/cT6PwPYediB9bu9rNc8TNzbNUXNm/yD5vYxHdpfmVT3&#10;mNIgG+0pb8NYlNhcYUio2zrVpokRcNEJ42y+lEmHL8IkRTbOIuRC6mXhBikOwp+Dy9AbhOIyfI0I&#10;VaxTvKkq/wyqIm+Wy/+415MlqZpp3Xf0yCdfeJa0tT/Ytu1Aa6tgMnNMo6HyFOphw8hQMLi2XRLV&#10;alAP/U0atZimmJqHHWpKEpsknUoTrwgeQadKL86o7lyTyOuwgBTj4TQAQ1XsDemNYbx4rycobJYC&#10;FFPK7xMbVq7s7n/o0Omu1ubRqgp2kuvxqb7IwrSL9kn1Ud1m1ch3bg4T56E4gsqqmMosz8ta6BsY&#10;QNGlleqVzmunz54dGBoqIXKxotLsS9HvfBEmODU9Q1MF4ltYcVxyZrNzikkkCp7eJmoMEsxYel+o&#10;NgIt/Z7pwOSWeQHLCIoKXNF0ItpQLxM5Ib3rHa+qwAToZHqKu5LZ19l5DbqkdxT1fij9Q5fYkvLy&#10;s+3nGd6KlasBvK51dtXU1bGv6ZRESDXfIsOXx2CXURJ0oLOr42oHzvuhwaGu612VFZV3bd3W1NhE&#10;tOH69RuaacA1N9/b34/yT7/Rutp6as4CCILZRXUISJHBoCqAAyclIOzxDbxMfDgr/SqbpQTxZ/ZT&#10;ykpzaLKBtawesiWEbt0aHRlmJVnn9WvWNjc1D/QNXLvSUVtdW11VPTw0oq1wKzcKd/B0RPkhTQYG&#10;ByR283JZSiLjea36P96Gml6xE2ti1l2jDILBVNvU1tK8/5OVC1Ee+/QOfngH741PUT7T0+JFIl1v&#10;B+zSq3Uvaepvalh78SpsC1fntnPtXc31aG7hmMlms8Fzelua4RU7DxxF/HYsaeTpoD06MvXeuIGf&#10;lbuh2gGlYrtxXwFSyV4MV7lLuZlvEC4hvc6VDaRSz8zyvqI1S5LKsKFyhUZxaHxsZVHxUw2yQs+P&#10;j3nOMtYaEXJvQ10ZOdsse/zZs3ewdRn+JErarSV4pKRssLiE2UaBgPp/4uy5l7Zumaqv474KH1ON&#10;EeEplE2E2HhwCN7WGZl9SSp9SN7EtOFxCKXMOtL7uhKP6l6NjI6QyoeaaguUuNYkbDK26NAC85D7&#10;QzSgCDAumyR4HSBdvBknfI/AOs55fmr4uanFonXZV0usjwxJpKwPkXAHccYjR+kAk26QcIoq3AbY&#10;pbQdkYphmfGirTBpWnXHE/3P/9n8Mz9TumlT5Y4dE8eO1ezbx8/Jf/HP+19/bdkHf+Qdi/oNz8+R&#10;mi3R7YPeQPzO1kuDjTB0mAAoG9IzFF2oQOUwZlyPwkLWTDVR1mrrauBaRrr7+RYMbdmyZS0tLdN0&#10;dQT2np8l8wYiKSsvUyoPRdlM8RZrt5qvdj/8jf3rT106cN+WP/nkw93LGhy0rn3gdG0fchOYwTt2&#10;LNxXCrwtcsENZ93EUDTp+fLxuPKmZGlgq3JWqepUUvuL06SEWJnnmKquaensWnqj79W7Nn3zgV02&#10;5QseLKt8qqL6jjVaIczu1lXSlKy8MA+0leVYkdFSCNM73Lbk+EAv9kJdbS0XB2BhGKjvCAv4ITUc&#10;uq9f57INdfWENS9d1vr444/W1FS98eZrhw8fpIwmm3F6ahSpTVWlNWtWwzbwuKONkMWrLXa78hks&#10;MZcsLfPhtavWEULG4NeuXot8oTAFJnNtDXVWG2FokScrSs7S260M6pCGqZDoxG8aN0rOfxvTDr3L&#10;LjVp2KqbT9SC1woJqwL6GShWQcYsFEhQcfEcgF0CXiRh/o5vkvKpTRVcPVgI5T6X1GOn07/+pGHf&#10;/Hvu35oyIGcViKc6gs2aqIUP0fLSlFSJfw431BCFdYeGsDYnxsC0KL2spkLoTsROlxZheVLepAxE&#10;jBDlXTd66JzAfS/W1uqC4MpqFKFA02jywGWBWqdmpmS1yvKTKOYMyjmSXy5g0oWEZe3aOHeRpEiG&#10;kdKFpqLwEmVUKK8YMlbrLnyGXKi4yLmBKuUoL62LCiniUOZdrA2hLsqvAZID3x3o6aNaMNGCM5PT&#10;5JhgUylAzU1LFQYZwtaYkBIyywjOKwRndEqrUg5Vdkf1khyUI5xQ+whwUH/Ju6nBcsHzlVV7Tp5s&#10;GxxsGxpcOTTEJV9Ys/bF9eu/tmNHB1KWiO6sI0uyJnwhZRNBXgjGJIBeiJa73nrHklouXTU1KBPN&#10;Tm+GN4k5kHpt7cdRmYsmoPe6sZgwMjIvMuqh3mFBRF+xoW0UJP7wGHHI3QyhmymoJn309IWw/Q3V&#10;uYJPmD7NbmKLJDsjyXizxq1EnQiVDwkajxAzEN9QOftYUe1a3T0C/CKiJ8lq9NYCsIefQl9hKOqe&#10;sTP9QrqzDwui5CJcEIYptI5cqpJiUJYPPf0hLlvetjLQOo7lH/5xOktQuq5s+Yp4h9ZOLU8+CRLD&#10;62dfeIb+sKJuEh1dKYP7qnK4q7Opgoa2trsruCYo+lkMAziR38s6un76z156fuuGYw/f39LcjCpZ&#10;W1nDXFI1BhhLuD5PrIuCd9xWFDnUHx5EgiGeKwMoJGZhphsUg8wsnU4LzSn5jv958juvjVZWvLn7&#10;rpRXpBzTL9TshY3QPzBQW1dHIR5maWx8HC28s7MTA49VY8IDWUBPYrJtkCSBlo5onN1TSEw1atwo&#10;q4s7BROTfCLkHCNDNcYS5D7vudR5z6Vrzzx2/2A5fe6U6xeAncBc1yzULUDJ3Xnd6yiLhaW+3FyP&#10;h+PRo2e5NfXszEEcuRHFCyKdzF0gva2MQ6lqta6TyEJDdRGLymUlAu2wTWAbF6wlw1dGchRT96YT&#10;KSZWusLmZHUQcj1FETatHRtS6qzDlmWTu6aOnbYaTLpY6eo4O0bRnrwTaB3B28B82ElSlF0Yi1vE&#10;Fzkn4Lz0uWQIe/u4ooAR3szweD1aXgbbuvv1Q8fu35Gufig04dcS/QfOHr3MhbMk+zFO045zsGRp&#10;WUlKPIkoTegmibBLtmrmJLCEZOs7VUgIQoRW21MSdS2ZHLiwglbw1BUUKWvO5rirKLiKg2rBa8qV&#10;hiQzya1A7YKrLK8pLyd8gyaAuuypU6c6rl5raGgM8y/VcCwms8KKk0ikhPN5zCmoHYCatpH+NcAW&#10;qEkEtUno+ntKx3X4n3mz8RnXIQguEUe6lRKcznw76Cd+pxHQKSVkvphEKMfsir/5SOrBOSTTAEgo&#10;FDIusq8Q9/UtUoApe1zJwNIR8oJwBuK+P3b2FN9NMbvbvpP1UDEq3gA7Sp/xjpODCWePKhUCb3vY&#10;2wKmEl07Q59mQoqGtZ6kIqYsNbtMmokyA9S2BY47QYzu2JhQTHcjtVRxxJwDr9C39EUH50oiJUi9&#10;yjhEmK36lkbZkKiaZgrjpnuOHH/oxImXN4PWbQrCCOkZ3l87NlzC3F6BqPMoWgvBo1hfaZm+Zdw4&#10;yeAkqVwNinBflJfxnZBVXFChIvp65BkL1bfKPYf6ppA94G/ya5wLH+F3UakHJssqhPoeLEJczHX0&#10;ZF2zF9JI4bx8tfaam+E0aofhIaJ8GOey9cgPBM6jDAo5kjAtHh9AlN8IVO4CoAMn33vmzGPnzz6z&#10;Zv0f3rMDzC6oQLIbmDPTj8IdKki1senncEeZTJ43cQxlXHqk0voIRpCMM+onA8Wan/Q6wH4VGVRJ&#10;BJVSSeY8L3fWMGjQT0xBKvvUYCHqSwY0GXRgV2uQa3oyr2m1ubyrd8/BE7Rs6ysuYhJx6eGW1u4O&#10;V6XDvqRRxkrosOqloleUlyBXFlSugntMTs9S72J0fLKXemyjlAIsrWtoouCIzvfUSMcmV0mdBm9i&#10;IFrZEU3bkaBqgCxO2IeBAnnibK+JZ0XoRIJZpi/gnBFAKt+PKmATl60Ia1fFcKC4LpNwMr5fRXLf&#10;2NjAwBDboGkJ1k0jswoHOdvefu7ChU988if/8b/5v8EgX3/zLZSUS5cvI3+I81f1T4rGzN1EhAF+&#10;HTl4eLivl8vzJwOmIBreKZQWDuLsYOTE3QOUgHvxgtOIQKmtrUYrYOa5FB4+zF0EDZ4/5g7i5zGV&#10;7JQJDJU3cdGGWmQnwQCDIacv4jXEA1qnsowL84yY7hZslxvd3VOTE3dv20bVvI4rV9kg3JTdwzDG&#10;p2YYLd9FA4FUqJ7H7KqNhg149YXMdI0QhM80khgn17K1DpdHTkgx0PNFzC6xwRIt4nbzL+XG6SMF&#10;QerBjXcnr1Md2Y7JbOac8liQxaGaqisrlm24cBmNAaaw+cKV4erK3lqlrYXIy2aztVU1x8jcolvg&#10;iTNoFYcKsA5uti5dimeYxUATY8+gbfIorCnTKHQ9LNFwmnFRZl32hxYpPlKtHfzxESlLgQuHUTvM&#10;xOFFXsEDo8PM21ONwuzaJ8b5YqyXM31N6VneL15HSmwc2Q8eJyObnl219t4b15+4cpET8C2RIY/h&#10;fn9f77EVbZNEjcha0r5CGkAPaKj8xpgjjBReAw9Ef9NsJxLdwKt90gB26XhSrsKZWBL85nFAAeCf&#10;uNIhIZ2JwMg6uB6JsczKD4HZZV/nh3j9/OQQP65bE7LImV+Z1/GnfjyhsXb+vdhEJVhiMukRXRAT&#10;lMkCEAsz0JkuStbqJF/kW1fnph8uq/0hHuHtXwGPA6HjNx8BVvKC0n7HfuUfLnnPk/P9/fTlOP2r&#10;/2f7b/w/RXX1S5986h0Bu9WuZXZ5ZjoRxvYJxaYQtRp1Cs0kulLwfviq4x2ZhPavidOrnLS6rStk&#10;uaSA+CUiMyBvwpDJAwWeQdm/1tXJZRsa6oldxU0T+Bi3cG1qHfe8cuShP90/XlNxbvOaww9stULp&#10;2j0qiO/mxbBwST9JLn/HXjfrdbwzNU/MrzmfxawFv6wBhHK8sBDxqWE9Z3J9tIN9BMPcc+j0mlPn&#10;D+2+55Vt65GK4DN7K6ofLK16x1UDs3tlYjRbA7k8rfjBtuKSA7nzHc31VIPgYDJRDNggwsRn5uDq&#10;MIorHJcuwUoryytkE+Xn37P9nmXLW197/ZWXX/kOqFx5Je10CwaG+pmAhiX11bVVkzTDGVNCN1PK&#10;2LL4QNCnRXx+wROPPvVLP/s3d+24f+3q9R/7sU/eu333vdt37di+64E9ex95+NG9D+3DY3Tg4Fuh&#10;MHF+rHu6+jEV0sYybDaePUg6XqTHIney2cWoSBlF7ZQzVjFnjjYL/m/FFIVDRd7LyxeEvNrENjYX&#10;o1c9h7h+3Mi7Mt7paGl93+sHeOd6a3P+9j2LRjgBWAlgF04ia0mGgNEEiX27BbRGxitSGcWXIRBa&#10;qc/c8CEp0G7gABUdrttXqJLG60ZGwOyeW7teFaOd/0Ti2uQkTD+voqKKxG/GPD4x6m7iqvwK3Uu4&#10;StWW9RP7hyNbQY9aZlEF3egxsW+KxLAEmSdRDgQZ/A8nrAYob63ONSNy/QZ9kW9RqYV6xrmT45OD&#10;ffT2GgAvifIHLldHon5MZZLNJOCgRLEzhZjXKNBscpVJkhAi0s58z0nNiRGg+xTkFqsXhArUSC0G&#10;AxTQTkW/mwuHm1teWLXqD7dsvdRQN0z6d5IJknowEgkdVBIZVKmUFdwVCTKKH5HiaRPPtdf9R9qW&#10;O5vbQhOYivFdviWTO5qHGqvIEE7QjjVoq8hh7UkEZ/yHvBMU6QF4gjLFWQMbTu1MDS2ELkmoLrKl&#10;mosJp7fC6GYgwSxC0woCFfroafTZMnXDrrLD3dhrBvZKeE2EDfsI6rd1yvB02Wj5FBMYdKKdYGNH&#10;BXTE3qKbsiJu1FLP8RZGqCO8ljIFeljcI4r8cqGojes2xjXffjzz3LcvXbq4ZvXa+OjF/S/yg5qs&#10;0CFlC8pVLuMJOnDrAGOKxN3Y0WHumUygwUo+/OCLbwxXlL303seXL1uGm5oxUCYSbwNJ6AgDBSIU&#10;ChfmuRAAoePw+OHqTPyWmXaNKYuJsWWnEsfMJxCKt36QARNDeN19bx15/olHRqg9Z5JIbdFQSLmL&#10;eoUvUPSGztmVPCl6P5o8aD6JMwyMgUTuJ1Q3ODiIwMDrTpSz4jvoJDM13XIr74Giqm9OjQ7BrCsq&#10;mGR05dExwDvlS/Ks3GfTxOT7Xjn45u67j6xdxqW4ptdVQ3CLH21BQcHk2VEGLgBlJJ3VCx7taksj&#10;r4iz48yO1iZ/HmJMrCSM2FQZkWTDgIzkUBNnwka9Nor68EYSb0y2pWdCLUBEPrELdOMA/zKdFsQd&#10;VFxOrR+5LGHFKAEqSCqqi4pkiVDNRIFo44VbzC59NWvXAMCwjNaZMxbMLCgKWJpTsgmSQcUm9SPo&#10;VxYenXiTkl2ciUroWrbknjePcG5Xa1NKDz4nyUWKyQiAFUKl+UDQDI8Y4CCf8hHjukPgaZ2EDyZW&#10;dKiAWjiThE3xxAEgwMK5zHq06O1snIPPsTlViIvFxY+tqB55S3hilYMTThclPq15Cnnz9a1/NtU3&#10;YjkTNcDYLl/G0ryizeJ8zOA88YwepKY3xhakFb/jnYiw86GVSqY1E9+a8ucsm1+iOgHflPcnbEXP&#10;l+mm5+snF8/cNOvGHkXGphZBxfkxKvEw587LqMjELQZgZ2Q2Zlhf8XAt+w3QZ980uZhTAr1Ai6Zw&#10;Sht3fAU/HBd692XF2eGHyxrSO7/08Ba9l3cQRlBUTELWHZM/77hiOsKgn1gGk3hSh1QNwsF61RAd&#10;fzYvZtlTQrHdtAd1Ci8gBDel2Gphcy4vHl3FRVngWnpfvS4F+4mnKWZMPVs11UaWIAHNkX2wNP7k&#10;63uOnnzoxMn9W7a8snmjjR8tekpC8VCGd/Tt0JfNEmJxTXtFlLnLJIq6R6GaS1BaUeUwC8lFQM+D&#10;3vGOUkrH/k6EhYRpCM2Uqzu31H4F3y4Ig8FI2DglVvsUhpGJxI54E+6vOC4DdjGZcF3BggWFhB6Q&#10;zEKuHGO2BJbkdGkUBRKzNfX8zrclSxbD5tHzF/7KwQOrBweeX7fhxY2bha0krEh+zRCxKE5ERoe3&#10;Q+qYtG+xbuZXNWaZFnstxJGVD6vXYggRh+BQOOvn4olWBhwyaMQz6n7wglXkwSP1OJ1tvi5ZCZtS&#10;Mqh8PNqMdgVmA3a3bcmc3BPr2lZ09T5w+NSlupr+Qqx62VosGC4bHgYUFvaiUlb+AT+Uv8Hqeagz&#10;UkEo90gtJDk10SvVHY2IaFJKwchnpaupURl0ge9DyohKdZbQ84MD9FhBjMUUVZNlaDNShdy8pBFK&#10;Z6uNmYh82rC3s17EAMwIIFdpphancqs7e0o9PVh+SEtByxQ81ePkUq0cfJZEgKGRIShpYnoK1vrp&#10;X/iFJ9//QWrxvLz/1WPHTqDHtjS3IOWbm1q4P8le3JoMlYvnL9AWFrJoXtLcUN8I5scqdXfdGBsd&#10;g3jYkRcvXurrH6BPHzfq7QOYK8GCIrflzTffdJeM/EuXLhGcgmXL4paXKWVYmqLFvR9OXij+zOYM&#10;KUvxRKUSO9ka/N032AfNsOoumkFFXdEA00jp3GsdnSuWr1i3Zl37hfarV65WVddQid3eIjUgY7JB&#10;oDERq2uqGY98q55+fSyEPCnlpvKGZq+W36Eta4IdTqqLiBG7Sk4oTtEm43aOt8h400dLTzDF6/DN&#10;dcTXA7DLPj/ed/znrYnykpOb1mw5d5lK7Jy37kongYudTXUh8uJbIcxk+OTnX1/awvDvP3wCquto&#10;XoL2tWLpUtLZ8C2S2kyiX2VFFYFposNoTm1gTlRnpuFIZPkjUxRPTgrj2QtiMMa2nOwsPcGNqhgA&#10;sXV88b1LVEqPhY9Rod3Ek8ZQ4+DPtIZdKpLitEXBkZNzsGUpg3ni6sW1kGNFhfIGenu/vG2biih7&#10;thhPWSkhSQqYVTM01fKXEqWhqrubZzhWJ2QLfIMJzZr2VL4jxqOjIHgEdALwLExH3F/NBIJ+0p+L&#10;sxN8cfUP1TQ2e5V/8Ne/Ndx5eHrci3NbSvXbCSx9Jx4zte8WKTCsqsVtF0CEid7YUjYxp7StmMiI&#10;60p+cv7ng+woTle6/Z7T/+e/vP7HX29++v2Vd9+tRhz/6v869+//3er/7VNzndf5c/zypRUf+3jP&#10;c8+u/1t/m/Thd5wxMLsXBvqD/r0v9SA8Y6ANYo5uq6L4CcJp4UXl5WB2vBaEN0lROQnf0Fo5FFBU&#10;VNTZcw2aqqyqWNG2HIcHriwqnvf291YToE58V10tJ01MjpNfTzwmU0LvpXtePfrkl/6suePGsYe2&#10;v/reh3pWNDPNBPPbgaV+9rq46k4HFuGQAqmqhnscnMfUU+IzBm9nnHxXXnRV3zPCJ/ZhVi+T0In8&#10;ifodjxn85IN/+Myak+dPPXz/sQd2RJbGvqqGh8qqvwe9gdmdpDhGVP32dr7hYnknSpUbRIQ1PQaJ&#10;RFAV8ulptAiqFeMvwX8DWseWoW4ghg97EE8OS0ChiAsXzxPwRVHQ7hvX4UK01cWiHBkjMnsYmRh2&#10;Ei9UPy7DP2Mzhh74rkeffuJR1YvnILDuHUfeUE937FsXLpzXd7KaZGrGMu4Bl9W47Ug5TLwbJye8&#10;ghcqrKQCSqTpoZdFmgach3dDBQ9dHc6IrUfowHz01nI2iDJnxN8dfiatPqOC25KJexEjxikPHD3x&#10;5r335O988O70mdFnElskMwUxPrFi1XNQpiLWNUVMGEUpnR6YCwAA//RJREFUAEYewJjwWiwr6h/L&#10;j6zufbYxpYYUUIJt3fBQLZUCbubQ4ZSPOJ9dj4rMeNSHAYyTcsMLMzhvCchXLwtKJEh/noEYQbYS&#10;A9hPF94cIUQuucrjKSVWmh8kLoVcEBSJPwyolMqwRVSE1EO7CoH1MkPS6oaA6StdiPrmzO/46Mhg&#10;/+DM+CT6F2XkVa9UeRqSsEY9FrHC4nKq3anoHb5lHteZacpDIWhGphAFwh3JGGkG3JHiOsbvXK5e&#10;de5lF2DkHG6sv1xbO1BaEnBeNBWGAaAiB8dM2V/8SaBlEEfYlgG6+R0rKJKWbhJrc1VUoIrvicM5&#10;A7pqb/P1WF8JFX0lNAwdQSdx33QDcO3YCUEGi6IxA64FXqOPgrb8jyYhtWVN1lCybheKgj8LXF+t&#10;JSP11T/WQbRaah4SWLG1nxgWS86SpWBlKsh9/aQmVwwlYVfeDZr5pEi5HjNglLT2k5liYC9mu5E3&#10;qimzppukRrmouVm5+qzl5586feKLf/C7J04dJ7Hl3/7avzt9+hSdbrp7ur/y1S//51/7DPbeidMn&#10;z5w989bBN7/+Z1+/3tVJjA3jErN0n1MZhUrzU13emHwWOMEpYsemwYO5uZ/605cY8eff9xhtdJoa&#10;GxXmMDHRfuZCX28fcfh8RAcVGBkv2FPKNkpSYBLcJ5aPaAnNQ+KFyWh7mo0k+kDD8xETEi9SafSu&#10;514eq6o8uGcXSk5KISlViCBdsoEXWHdciqQYJrmtre3I4SOIN7UcouTf6CieluB0sC28mujNwi6c&#10;RvWe4prxnJuvTOsikVqLy50zQSd5fe16J/vuw4dOTNRU/dmju5GY0D1cB1kaVKVoO+UmJNhxAHYc&#10;ETCVEBB5fEtqmdzHjp7jrautTZ5pUb5qSTiwS12UlBpm/QbHfhTCC1w7Ud9EYnAPuQkMilghiyAd&#10;bFn9kxJ/FBYV/7HuJujGaF1STCovj/iBCLuzcudHsNMsaXXptUsXJegzzoEUI7bOvj51kwyoKfR6&#10;PbgXNJKRte4B54VQz6TUxY6OI/a+N+et7W8dPbBja+j0sdx8nOouTnlTCUjOpOlEsI5QWWyfiwKj&#10;pGB68WBc3nfJ8IIsxdkCKUi2r1hl0m5JxUYVji08F11YSIV6XkkC4HiAnZhtIpTU/cG/7X5Qjwvb&#10;SxKCrodgZVH1vm9VV1eB2WENsm5YjNghDCN99hSwCx5rRhL66SI3RvAYcJF41jnhjJdsNqTvs3mR&#10;gLlOIg7uGOUS+HHAnba7z02O+Gq6oXzr5GvJEtgZk/1jtU1rHnQeuzvUJoWy4isyRqfy5I5LskOW&#10;B5HrONY0++7idFkDSE/IZv7pV3hBjQvO/96YXVwkeTQDdllTnZBBMs8Z8ktvF/bpnXOSccmkV47z&#10;daYEioxs5KtClo2+MRfAOVKYBCIrxow32bSwHblEjF9HJqwzZ7Xz2f8yp31rY1i6Dn6IKDDG7YQP&#10;RTcSQSjy+Tx07Mzek6f3b9n86tZNGVWabJeMZeOYJwvU2MnhUFgE7OIJQNGytyGvMxqwAKaIVGLT&#10;RX0ALbPZlDCFrNXkOqKtTNhsbEzxNG8xti0DTmScFRLtSjcQS+knHNd6/Pw8XJKAFAA3zvdVd+aS&#10;4hJyBhm6CN7kpjYcnh+qiADYPXqh/cmrV55dveZ3Hnqkc0kzsfcpSXKmJg3FC1URi4FiDna5MfFM&#10;umSf3bx0h5INwoj8o9gCzZuEm/2t+hFvc0ytI8/Ce2Q+wYOmOREoge6QEw4+7xSpPM7VkFEjFuEw&#10;RmGAUtve4WC8kYJ3dNUKpuuDbxy+VF9LVXvND6E7ToP1UwiSs1rNsHwliXQvccDIoHXUPUYI5hcg&#10;rnBEkGcKZEm6v1p02Amg+AmHDqrYB2cCzlK5f44exPB4Khiwi4lupsNgso3s5rNMcuiEwMK3hddx&#10;QuBcweU404XhuNrNscGRQaXoDiv+VA1L5HvQpW8usOgo+Ki1kBdJLkzi9Rtd733fBx559HHW+uWX&#10;X33++RfoJ8ztrl/vIryOdELGjeCFF2OG3bje09TQ1La0tW3FiurKKtKdEPTDg0P9gHO9fT39faLP&#10;PL7Lt7sam5p27NhBxtObb7524sQJNAQwOzKluCapZKrwq+hqudwYoWKXMqVUwwcScxFcJV6E0Elo&#10;O4NlS06pHYgogFlG71JFKrfpwACh0B4NZEGjqioqKXpF+C2Mg84qOES5LB02+BMuUF5RDhxDPoTp&#10;KVQFyfHguiXliiiXKaw6LYmot3YdFoF12LDcPOy0FtttTDKLJ8fTLX6a8DlLpQy3FMWFvp2ZjZRh&#10;2lzQMV9UeOCeTVvOXSqB2GhXer23cG7+Uqs8l3wasoODOAxrffkdzY1dS1uf3P8m036mogx6WEmp&#10;v1Wr4Dc3bvTwuKhhKDJYUwGTh0EGhUkHUsMT9dxIgYxge9yXviaxLbDuwEPlKrMXIcTW+dHRC+Nj&#10;n1zWtrai4vDoCGeqY4SPVIuIx0lTYpPHy6x7CIv08S/X1BFeR+vYd12+CFp3obr69SYctOF+1o4m&#10;RZevcHHoDabKRlOWA6pm0l7ekRqaX53MJgrALugqkTi+HcBiFCuAWiAqIux4LeRCfCwsMRvr/s2M&#10;0/nhifIfpgFF+rw/4Ivnxvt+c/Da8ILbpItEYHSRZJdoNvE6tXRC3fFq6recpJZXd4japNu7NIsQ&#10;FBnb7G01QOOLUTE1PTrmhSv9T2J25Xff/cbP/1ztzp0Db77Z+/J3Vn/6r/S/+sq1r3yZ4Ta/611k&#10;nILQNT6yD37X8aUvrfulX/5ugF2Qy1WlxgtUT/dCYiCb9oJEGb+raMn2VF6alQnmAPZBLRoEStQe&#10;4RuYBVhAZMJCJ0QKYwfxFcKKl61YzmUxEqETqm6Ft3h139CGk+33vHr42IM7nv34k70rWiTZ7Kti&#10;d0iEKJONTpnKj0qCSMTvo6aF1kZraMUNvpaJpFO5cinGTg5MKhZZAXTcncs1uMh+evCAS6/3fvJ/&#10;fHWiuvLNpx+7vG0DZL4sv+ivNq5qK7ot4e/ttFcthT6ng16gKmoJiy6irdIwjWVmpjgZXUXO+4wj&#10;X+KsQLuDbEb2HaWQ4JeBh9Y2NTKpPb3dxO83NNaMjAxRk4FUYpp8zS3MMrM4YBXYa5fp5PRESQFN&#10;8CIWJVxOmpBPf+pv79x+vzbs9PT5//iZhgce5PXBX/yFs5/5d5c/9zvxU7NtW2lLC8/+5ltvEM1t&#10;IZromfEipsVuweRI+W2oSelpcXJC58ogcWUktWV15zCTPusHFUl1VC6kdFS5DEn9pIRCfD28HVGr&#10;1diN/ghWlhEWvJFfWNK9rPX+w8f4OP++h3emxOpeWyKVEP9w9ZAOaoyFezYvT1VLFFGvD3ye7AJp&#10;LnaYyoFqVSWPKu4CHQVR1ExOrRkapLIAKsHl+kaoASaCZINulPw3f5OqRWgR2gRTSmCJGCqGL4vR&#10;pWJS1XORY5qzBLdQVhvfjwozVKshUUINLIpxpzJztvBkqThfFiUQp60kjRrB5BeB+NJWgqIHo7Ry&#10;J+CFLo1YiShY7sdk/ZsHIy5KpaUFoVcIsAMiwUtM2gX0aNiFiZqJeKQAeZKwHLWFgnPLAuAllgQJ&#10;I2jOiqCPxhoy4aOASyR7KHU2VUFi4TKwVGIPBvUwIQlt2ZKwv1V4ZlhxpsHbapPFyRIwPvR5oGGB&#10;VREh6IwgfTlhxZJtyoaQRWgwIUYbk8l1pKL6PuLbjp7waCW5M9ZmopuY+BSBaJHuB5ViGPLBwv22&#10;LLkEjzNsF0548VNXlcZaUvU9B8NZ15f8DGyaLmo6QqD6xsb5uIf1qYjTdJVNNQSQtR0PHJaskpm9&#10;4hn1V7qznl/BFD4TRJybuvKherFFGEv3je4Lly+BDRFyeuNG96XLFy9fbGc+pMLm5/f29gwOD6EE&#10;YIzJXnLVc+ZZHcTcT0MrEnuTeQa0slklE0ILk4TM7Dtyekf71a/uvXeiuop4NLYGRWHovNbVcR3c&#10;Ad2IFQx3ceAIdgcGRq3NKBDKifSUYwwLMBQgU5oW37ZRQhLpm4Fg6l3r+rvePLzx9LnPfeoT+qKa&#10;QtofkFBRQht6Ii8HwSDUJ8bxXlNby1yhwUcx6Qgsj1sIbEJrKy3lW2g5fK81t3BPcdUz08MjTipn&#10;iakdQ0ZteWUFGl53zw24+fuvdt99qePbjz3Qna+OhyE8ZLPaUJcSaUkW28qZa66z5jNCtwj0jNxY&#10;/nn0yDmmH8wutGL6LApGIasLzxcmsekSqsUHm2qfKnYpTmQszGHqstyC2hLbCToRPauVjNPctNc8&#10;JOV6RWCaK0kxJAgrqtTp20xcrIuxZk+RPGnxY5+BoDqbgGL0/IuaoAxrZ8hKs5AIDlJK1KzY5uHW&#10;jqHyjvFMW5NOBOb8oIp4RtFDft6NZc3N17rKRye6W5eYBJxCm2ykME+iSpq+EtiUCc9ka4yA95nF&#10;4A+LDMfrhTkTZ8YhsokDu90AhPiMUTyTqioGSgAKe1GokwKa3FXTk6W7e3qdA+s+pAakbLvKEF+M&#10;EIZZoCLgpxsY6Edh4plITIClh1cwBhPyMULuYnLC/xB0E88SqaN+THHU6BjAAsTsxbeCwoNFy2CL&#10;nW5QF6Lwg4kHBAHH4bvf9jv4c9zYA7kNUsia1WTOzfwWD2nKmbC79AG98RPALvu+OiFTuyd9P12j&#10;O8+M8eTlXKqr49/vhtmlT5SZ20y0f2YmQy3WlGaObMLQ0nlCQmzdIRPTJ1ocpN0d/qF6q9CbsD0i&#10;SFZtnckGVRfy2EqqKRsXKUHnVqQY298ZsiRc4JUpIhWA9Fi+JH+pLmVCTqSR8F+Ni//3nTj30InT&#10;r961BbTOb1G914qbZ80c3hCYWWxw1BSwC2vIqjQ91u1JsgTiHEYmeElAgwvFlShqY2KSrIYJxITE&#10;Hx68kKGubJhkkomJCJ8NrIrflrDiOo4EIh1SCLIUffMMRshlo+pl7MTwdQkxKykk+JeD4TGpbC2m&#10;hfZcqE/4ysl+YIPL56SpnaUg7PIbPX/vldfWjow8s2r1K1u2wJy4IPtZTXVB5ORQkYmvol/KYFWM&#10;vKEu9VxU+JQ1IBhmITXxgt+5xbzIw7qHNnVYiRnpY2+S1JB4J0qBiAqsBCR8x1PMSALFjkeOdeGu&#10;SGQFUKv1W/T2XjyCejmYCg1+4dbluhr+/dFDJ642NozQC1LdhqXwOp5O+yGK2SnLIVnSqBLiynnS&#10;PcrQPdHkCY8UV8DRQktWiWgilPMpnaVQJPF4kkLQwGH1EcgcZQGChIJa1EA50DprE/6Pg2JaWdZ4&#10;ogb6WeXjUajFTZKHISUEXH9f35ULl651dPQBn+XcIhBejS+sECmnBGIgRJGaTQX5dfV1zA6L3bZy&#10;DTf5oz/62qnTp+qIUMjN77x2vbGxSex6IQfTq6qyCkKjVSa3q6msWtLUiFiIoiP4RRgzKnRvbx9b&#10;k0ATkqyHBodpqvHwI49s3rylu/vGwYNvwJ+Vc2DoJIAP7VDjQqEpKSzLVCrOlqxPwhmC8cWyvuPv&#10;yqpyRT0ajocgKK5GnItqwE/M1lRWX7ly9fKlKytXrlzS1EzfcJVrX7gZ9aqkOjp/kzkR3OliLloA&#10;u58NMnsMRs5cJduYkrAQiX6ZOiakxDwL9x4RW377bUwyiG7xSPnbHRGFIYM4FMuW0e2zvyh4JvPD&#10;54e3rV9/sYMiI5yzrHewZmKqfdXS9OIMH0Jl6rkWetlETc2VpoanXn597fDw0eVLWZHly1eQINzd&#10;1U0RRqwfGeGiXfNoW4LxQjlJ6pyYdKCWdhRlc5EuJCNZT4gKzkK13FQwtidPQQeAi5MT68oq7q2u&#10;5XXvlPSudFmDhWrAZlAxdang4LSQttnbljDww83LFnIW1lANq6TktYYGng4612rK6tZXeAT4VxAe&#10;WjQ5/koeDovX24orSkECiBGrcNHe1ET37WFY8j3k59FtkfDnmjopvSpowx5a1CuSlYnhXZqbvPfP&#10;2YDiTrL4fn+D1j07TtG60B7CckxKXqRTFC/iYePIlr8B2GW/mbxOI+wCJ7Iv3B/d1rRncYC32MUx&#10;hsTCYiNtKyn/fk/wvT6fuXp1y7//TMuTT3FnqoQ3bN+BtFvzS79MwB1wDGACObAFMJDmJe3/5dc3&#10;/u2/8z0Au9VlZS+5mYzTrBL9LaWrkImpohIKVYgS5WEFKGAUL/YjL+pb6kEeSHvq6euh4nZ5ZfmK&#10;lSuWty0fncCcIch4FBCAnYNA33Pw1KPffLn5WvfRB7Yfe+AeBWXGallVkBB3/wR5cozWCblTWFQU&#10;oFJ9bUUhORJAP7Qqz2QbiAGaJwX+E0vMRbKBlJR/snd2vnHs0WdePbxn+/73PjJVXcU7uwsq3l1c&#10;+wOu0YpClbTuzZPZy4FZx0jwfCjowds/4m35jWVViq8UwO7/pe0vADS7zvt+fJh5dmaWmVGrlbRi&#10;rcgyyOwY42AdcLDhwq+QNOW0TtomqQNNnMQYx2zHFjOtlrSgZabZHWb+f77f59w7767ktEn7vxrN&#10;vvO+97333HOe88D3oZ4eQr7kgFGNtXF1opgca25prm+s7+vvHRzuV7XlsuIG8vG7LqPtUPWP2aYa&#10;hcoilaiAaWWJei3mBwNYsXzNA/c9zJiHz5599n3vGTx+fNkP/wh/Vs+fN+e229rv2YHGf/nxxzf/&#10;5r9hY1O46dnnnnGcb0Ggj7dDGMiFTd4SQzALYnJi1+QbJ3YNEXaedZkdsrgnxjlBzkFKi4D5omUp&#10;vFcQkJgtgbz4QjLdUGFh3iDaKbNmh5W7fGOSq292dOure0q33yPALvFEdyNNg8hGxj3GRmRNsRLU&#10;q4BFSQcEexofry6vTharYDjDe9Y0iYsLQwziPtrYxDkAdqv6ep9ZuxGTlfOUhzwzgwLKkGCUJWo/&#10;ADA6IhS2opw8Z3QWvltWlboHxjTFfGl4mfcsCBFByafaSaCK5FtUVaJ0Q/Io7wLU9NxyeiM/Be4B&#10;N7naG9NDUVm1a6RX4+gIAYMN9XV04UXD59OIyLNJGuGu2p+lqu0OT0BgFZGGpkiTaZvEtG9xHJ99&#10;TsKjQncsmUqhW1xOOTrorwwIjw12qNVlh+6g7CVfcDwWj5kzVumzoiHtWx4jZiB/HS628B47HzeZ&#10;lyI5H4XcRzSUmdacZ4BDXEaAXUYZ1zHuXD5dR6ZSVDMV0nh/0iglxZOGbXdiULOO1J9ON/Vb8RHT&#10;kdnEeiurUVhGX0OjEzrCSeOIGSUIBSgQz8WLUFxosB26mt4MEZKkke1pA3aJvapKGCk2qYZUDMME&#10;pSNMF2EiDh52902p1bQBFse0r4DhSHI7piY6YhARhk1E1gDv4KelBwv1C2QgAXDX1vBF9a2fUGxa&#10;pLhqMhOqq+wnoQZARQ5cSoCd7dh7dh24f8+hJ27csHfNMgeD0Kx6Cq/N6dOnie0UbOrBccDLsa/Y&#10;NWiaMeHxUIGtKBkqJsiHNkMWVxgRdnGyLlYQbxjccOG5i/d974mXt287t2CueE3uYgtEIzu4R4SL&#10;c4AkYulRvQ4nOiA3PeC4DloRt1C1Ua8d+bBMJmOLmLsHK5v6pieeG+klST3wI84HOMOnzR3o47Zt&#10;euYHdu1/4abNu5YtANhXjrkrMSus1Hlh2n0G7MQHyPuOwkwGSr2b9Cw2RzXiEx3CGu7b8zpzeHp+&#10;hzYU3WkMqLk4uzvneJGixqKMfNWScvSxp5a2QIL/c8vBsBoUOmm2F71cdM/IjWU3Og5QCcNwDIAn&#10;VEzPNmMNoCXDmr00GIJEPWSLMiuXAoHyusvydcXryGWbEB3NXid4CEe4fyXhLc6jwp0sYn83eGbE&#10;yqWlV6JQUXVv/7ZX5My5snhBipvLdhyfBkfStKh5hXocs5TBH+JNDlSWfG/GDo2ncMBTIs7YrbFt&#10;ef4AAeGELlllDyHYhOxgftTDQsshPqdoZPcZkhrDCUyZQqK9HIo+zNIzZCwZudMsucmDtmRxEbmx&#10;SKlRWS9uczl7uLGAV4qLxzb1h1Y5TfATkyLXeFML6n69LDiYSq7waZ5dYZOrcQVPV6yGPGyursbu&#10;zSxO30aXu1a/DzZhl5H+dwRmOgo3LHeIuU03yKYUH2sw4rAqA+eVsViSasnlN40dbGDkmiFdd0I+&#10;wjg/7aNmOiO9eZzdG86/PoI7J4mcBgpXonAwnkbPRoZCZmNIKIs+CsoQLSV4NK7GO8KVvO7214i8&#10;1ZqmGJGhpsmE84NDiboM0DOXaojkdxSnN2EHO7wXGMUiz+F1IeGK79p36I59B1/YsvH5Tet059iA&#10;3tCOp0yjzrVwcwjthYjn9sI6w9YBVvGYwYR5EftCNcJc6JPXSpIckeNaSH2BfRUnh64V+n7YxnGd&#10;4MmufqEKrbqvkzU0SPs25O8hAyjUjNAuioprG+oEhznflXEJ4SQWTH3uhvv71ezbFUUlY7Hz7zx4&#10;8AMHDj2yfPmnt914bu48Xa3ItbpH1ElW/6nUpfAoFCccMK5poVBc9VQTUEq6q0icsakNXLCKqEzq&#10;RRSntTPS6KdEu7VVbXXHjUVtkARxGvcMVpAs0nj+IAOVk9SIxFsiR1gLKW05Maj4Ymx2XcEB3Nri&#10;5HJSA2t65v27X+OMY60K2Cnciclv4VXVRCp3IJRIXSlSl7muHr+8jAe38JrBAxm8gZtJj62U1sq3&#10;SRrmORiz3HJk1ljrZNFShSyZGRJqJi3PkdSoFEHj3elpcj6JopmEWatzBQdOizNnznRdIi31KuUc&#10;cT9jF6HaOjZA5UKQUOB0hD0wv43NzXDRefPnYUa9fvgwLrRNm2+gXB3BIxT1iJYVCiwiKq9RRXWB&#10;7Rrqm+h+OzY6TOEL+0h6KWKLIUcYndoXlJbwDmdt3759x733bty0kTefffbZq1cvQefMA6oUZ3Jd&#10;TkOfIdqQ6QryZbb5zUdG7hJyEEIk5yH5n/mL2ISk3PKkqCVQtLUsxceR03Pu3MX5c+dx64sXLqC2&#10;MX6eHafj6ROnSAVlPJc6L/MnNTqI72A5GpubJDQjuDUSkE1m1L3mRdTJiNAq47flsJqANARJZxyB&#10;f3PA7o2cv+CsWZ6Pxyp/P+gz5DUlmYNvxO/8aq5qPHvw0Z6Nq5aevVg/JAbS0d03r6f/9VWLg3WI&#10;/KaLjKOFSjbeX197afGiW3fuWd7T++ri+ZcudbbOmbNuwwY6HR89fox4BdqjhIBLX888f1GrNHh7&#10;XJzf+pNlzKrZCDVDYzdgF7Css7NneibGd/Z039zU/FB7x+H+watuxZs/VzwyNHadaIiFNjtNE2yW&#10;4amYKToxp5kXN128+O3FPGwx3JRl0epPKfAnMj/YYqia/Al5kHoY8xwAOXNaCNgFT45pTQQm3VC3&#10;puoidAWsqbAdqaPJUL1uNfWYJEOAL1T8X4FWhZe97vVjQ1ceG+w0p3T8SIh+FaIM2EzTlP8OVKXw&#10;HemlenZPQnbkpIWame03rYxfuy5HhIy+4XBqUtJtYpx9Lk+0pNyV/v5BBymxTXfeeeJP//jAb/7r&#10;m//gD1HNO//qr5rvvffCt75Zs3BRVWMTVe04p2rJUirZbfin/7ywR8cbb8jwzlA3I+qwyzBMtQxy&#10;BhJMPuiQI04AfynchqgMYnxNTb1DfdASFMXVcACsX78e1ge3PHvuvJtfK/7utldee+fnvzn/7MWX&#10;tm955ENvvbSwwxcP6a8ZlJpgEFDTbr+0A6Hk6VKEvzaSo8QVnpC2edRuRhroQnppXVs1uGOZUvyd&#10;w6ulWjuVVg914wt7bnpx785bt+y+Y6vVm5mbSmtvLvn7ESeYXSeGYSPdiQhVkXHNOENXYYvBUsi+&#10;4l4CH1xDn57ppE+pzrLdh/zuGuyvo850Exn3FHodZibRSgh9pYppCG6zGlw1aO/SiIoNuuQ6JK+3&#10;3Xjb8mWrueNTb39r47r14z3dCbCbN7926VJ+Dv7b317xiU+03HQz5/zlX/752XNntZwR8ZBBB4FZ&#10;cagLYaYGFLKg/MzEJbKIBAA72URujaX4mFE/e2Ul06yQFD27ATu9liCrbqoLHpV+Z3SZA3axbLnI&#10;IAWDb9EllhNL77p7u8zwqNFN/Te5i2QH5z+ovWUz5SODQ7gnynEqOBmAtrBykhLjEJ1gbA+oAIYV&#10;vtIqEtlkDXIbWOGZ9rn3H1NjWlyGp+e0Cx4WYkEJPLX5cv7adE1FFVwOGJqbNzdTI7yOK1TX1OKz&#10;5FsypESQEY8GR6S8i27MKJ0QSWkKeAmVnGwKMzuKHkLAy62LHsjJjq1S82Mg2pLpktHhsZ6u7ivn&#10;LjC5SG8wGJaompMkc0pGq8pIApZORPJbZTWiPsx1+I8EFQli6lOoOgXCCLTTaB5n5iXVQmBrrLf6&#10;5RJUZf1Nc1NWgqgHvqHdAg+iynbKuNU0MDlSu1UlwNG54ppOt/CUyperLa0uiBIGKpEARDg9robC&#10;KkSG/jZFoPo0K0DiQNUoLnmc9mT3Ki1KF1HRK29XRse9dA/uqx8sXoV4RdlrRsoP1ijMwKkkxgFV&#10;UE4f5S/Y2W7SqB5oel/9BzUKF5IifjJCNriRU35npvAmu2SmMgQCiQ4+QnKx6gv5HlLCooObCk5X&#10;QUQsuSOl7HOX2xmotAoajBqIJCqo6AtJcJMzaglh61lU7sprvAFMJUPeNbDYTtgl8gCUVTh3TpEI&#10;ilspos6gCrfotyQZpY4U5qaUnMqyqdKiSXzdFSUgeQLjA+mQIeSqzSQKaYGphALQTHJ+JRV/mAXi&#10;/zlBIWbVVWxXxo4yhMKHCsvkq39oCV5rZTYFLuN+y3Q/4YkpZCNRD7UsPt/5/md3Pr1t0yu33dhQ&#10;U8ddeq52DfSCaykRY2Jk3BnYWjT36CP5W5wdYE6hWw6uUHwIIZ0U2mdwxBM4qgdGD5yNHxX9Fc0J&#10;BDulbKi1i/yfin1Av6qQQIUg7/vu4yTDPvqWHaGcGYiQkAg2J9XElsYoZEjIAOUgh2nEVtvSNGdk&#10;mJq+w9W19UITCZwow7VCFgSpy5I91aXVdB9hmaHCjsmS26rqvj3QO0Sy/MxodVX51e7OwcG+5tbG&#10;oZGBcxfPUn/0o3uPoER+997bkFIqZ0yyDIMpkdonI9P4tHOkJLJ4JB4qJGuWYRz4C+SUFI5Tc+ew&#10;mPfuPsRGPbtgbjF1+k3OmlunXoqLWMDIygl/mkJdqlhN0S+TSy2L8WECtkFbJ6A1cAAyuSl2UUzA&#10;MIUCCOaU34ANxq4tGpiYZh1we4zBsVALgdvoL6mUfDqqTBB3MclmZWUoaUeRxCpYcPIGa9TKI4sk&#10;MopV8JhyE5tj2BL3c8JLS5SzFpXaGCxbhVHTg08NOmUs49nG+6EAagiXSgbYAMIOgTstZzRjjlKB&#10;SC4vmg+juPHlPXtv3xbeCrazWtTQowdOFlXtozqcfhPUzGjZnGq7bcUDBVqRI44BYv+Zp6rBq8Ay&#10;TEglropbaNGIISKkiUxuAW+Mk/9E0gpZsC5cQXInm66ynL5a7Da36CytLK4qZ77glsoUFWwqCcbG&#10;VEog4KjOsgFDQGiEL1NaQVkDYUhISUByoefLdEq/I9RLjCts9tCifGRKqlN6Q7YaLVRFncBHsIjt&#10;/pCWxR2iv1FkWjiSWPY1c+ZYIildtGm0Dh0B1uZzYidSfMVa/GNh7hmWxIqAnkjCsy7nWA2upBKd&#10;chpxD4hXkfDcuop9YLTekacRG2acQ1gSUyFGrRhl/CjwZwmKFKGQYxChL4YtJCu0ALG1XhsBXvSd&#10;oCAIcXZEFpedaiHH3KHRiZUyh5r+gpRiqyiZzRMmX36Y0hMGh84XelKuKMe0hx0YX4nzY5xosjFc&#10;7QRth+gloO2uMGRlBlSwEJRZ41noWdYz2Ds8MlRbW007BTRCaBx9g70E3xMSXkqlUeAqlY6FTaFi&#10;CR03G/C+0yMtuXzl7c/uFFq3Zb11ZMk7g0sK3xhXnIlbcGeR3OpLS6EO6upGc1hDvUjPgNrolh24&#10;drDW2NN+OPplk0FWig1AE3up2jGB8kKG/WVLVn25UHFVIzXSI0K8WhG1nJ2mOhN5/wrek65uIFk4&#10;ZpSyddSScMByiQM2EfxJg5NIBRLgZ3JscnhobHBktG9yBocryw/3UDXeH3/xpW0XLj69YeMrN99S&#10;39QIeo++SnNvGomxO7mGe2FBh6SF0pOnFMlDh53K6mp7qgjqkcnIWCQlKTdBeTeUrVqQGgJVQAMV&#10;7eSAZorgkpig7jOoNOopgT4BB62oGldc4bQ8qf5I7IGuPyXlwgqJO3PmBazLsLULgTp03/vH0Yly&#10;bytHJPzhTBkCWEvH1E1MljFzPLyEpxBwGmjyxR2HjrCGJ9ubbVnZ7aHUfLn45C/jSqjXMEAal1HL&#10;Kh4+2JT8Xda1E/GWkKXMmsCagczYZhqVQpaK1HJNcdg2xNRPKRXFq6lV31hoAyYPPzfUMEGhN5Zv&#10;BPgD8VReDp4KVdHtgi00OS7fhtqdixKmII2rVy8fPLSfSWqf2w5B41mhMFlzcwvJyqq8VTbDfHJV&#10;703UCSawpLenH3h2aGiUgmY8xgBudjbP6IiqIRaVDvTRrKi2wyXn5BtFCR8fvXD+PLgP55HjKklE&#10;5XWSSSsr8VjDLm/avn3j5s24iU6dPv3awQOXsGi7LnFOa3sbKagjqjQ5jthAfwMD05536LcUVxWk&#10;LkGQziD5GR2QJt2J0G2gDogNv4zkK8LDUgDtG+wUuUxiqAoMaRKl/1CHBwXa7IExd/cS0TUBaokr&#10;7UpnF37PtWvXQys08x2m72dL0yBdVqYmoW0GAHcQLk8KztQ09a9rUGxoEoL2hkN2RPpmFT33KKMO&#10;9U5N4Z2vKq0hlsscWqhU2Emhh0ildoRp9CSKHzWfKfiRhLBcVofrrHpDZtwZKIls++tQZjh7sEkL&#10;nuDU3Hb/+uXzL3c19Q3yWUvvwOJzV/auBMYSu0ZCxxc02S4BRBVDCpzf8sru5V09T1G98cpVGqxT&#10;0q776pWhgQFUHgp1EergdvBFaJkUukRDIPRlkjD4GXolq1O8itsYkffTW5VX/KbbSTvjhEcIFxav&#10;HTdUtpM07ZmZjy1axCy93ocxmCKUg9WzQ0ME5KIhRAanhacwxEEqdYfDo6r8aEPjAyeOswXOkhXr&#10;tAdaI6Lu1FaymYgLqRgbgVBHIqeipbXJJUrRG8TNsQSAaVGiyyYJjy2C1BSkq8L/CAja8sxU1SMT&#10;4BaTPX1dlItBUyXEsKa2kgoeUjKscMiwkTHvKsnW0k9Nyp7//0cxuz/qPf3KcE/yxjgkh/lj6iUe&#10;C7waiibxT6gp1lQ0j+GKkpkQ/m+DpPEi6QMG7IzDcnp8pN8qWGCBJxOX0DAkn7cfmqssX0NO2nQI&#10;vdFx2rPuaMRl/g88aIzbtGPHyPnzBPhQyW7tr/56/3PP8c6lRx+lMHbr9luJsAOwq1mzZv+//ldr&#10;f+lXhg8ezJvqvvGWS6sw2Yov0xQFn7Gz5fhR3Df/Whoq2EGGpExpr78MTEqwKrSipKi2rgaUCs2a&#10;/QUdX+q5XF1bvWjxoqXLl9Y11FED9PyF87hGauEUCs8tueHpl7Y+u3Pn9i1ff9+DlxZ0qGNABF1o&#10;GTTrggNKKxpqGzEc0AelyEiXkVQQA3FUdrheZBG4CJnwGoFZEcSoJ2AzS/XQ5iILtQzLFE+ZrXll&#10;+jgCeBJ4Y9sLe7a9uO/VWzbuumWDIqWnp7ZXtNxSor40f6/jQGVpb1sru0+lbEeojUGZYDQg+bNx&#10;AQldrCCWjYJgY4DiXPnM2bPUaKVXrpR8hA6MskJGant7GxIKVUdtDFAgRqiLSpyaQiVElKjQYojS&#10;r3k+iMqKsvXmIiLsVq8wYLf4Qx/md/crrwRgF0fPnt1HfvdTt/zx/4Ksj5889sWvfm5MopE4+WmE&#10;dpXL+mqXgkQBtBFvXkEzcRUrk60n6EKwjCNnU8akld/Q+YRdlJcIVeC7GGnQAaFc/JZtPkH8oMJ+&#10;lLMFBAF8UVI6ps5VkwC8wBEwPwRlBCqxOUqBE1RkFYVfucbknyo2RVqN1HV4ycVFc0tvuWNrbEKJ&#10;9AxBzxliaMZUiotYGEE/ttrJegNmQNng02TEOCsrEhhcsCSFd1o9lf5NkN3K3m6ucbqtLd4JJ7AS&#10;T4qkNIdvFv6mlKXaanV5j65pPFYk4YvhBVn6z1DojehYNKFqiWs77YKpc0CTWAh1CkfZcLZ3ymDG&#10;MI6B/sE+WmIPDRsJkhrlRBKRtXgZxqfYlfINUYwgGum6DmOztxV1we1rheNIl1JsTcqSc/VZi0r+&#10;LS0SzCdmp/O04+zIBABVRcB8jqRF+4iyT4LO8jjzAIDds8JWgScgC9RCUwjrJaqwxG5WHhAT6UUV&#10;imq3Pi+EU4Xz1Rcytpr+xJoMyRdyMX+dawOFn0pAZph0CNQ4dN14qPytLNrOVV6usb7ifM1qZoDx&#10;DmOPKDZ88fE+b4bFGGJDV4m0sojHCY+R4yqs3jpAwM7ymBarx2prwGslnBAK5MArGf4arJ/UQ4nz&#10;eSN359o1lU6SOk4kMwEPDqXh8R3VNIUVxcBS+CWEUk11Gkw/wt3ko6APmjvSTsGDAOz4Ipmeoh8n&#10;KUns2fpScAaBl3FEnEjRzC9/8Vsn57V9Y8d2nqautpah9Pf1qZ4l+YZ0K5vU3tGyptw9mw1kyEPd&#10;ESnmtoBS5+0NxlKKpYzJzOfTwV5Jl4pPkz7kYJaF5y9te/7lRx645yo5Wak/yaxiFEEK4QCBJSvB&#10;wSkVzCfZW2wxPJa8aWrznAtUyhrIsCxeeuIKH6iqw+22E5+njJYi4vJ4s6WlheviZmdu33ny4qaj&#10;p7511/bO8lKuk4jX9OMud6FsaCmj6JgXMpGhYl3FQdz7Sc288/NLzyzoQMYRxshbNFuIDZjPUipa&#10;YTs2+YGzbEfeERSiuyTLS8C9uIUjUSKARGxaq8PkELQ3NTyWY2ucGQigqDFLLc8pP9gFWm+MJE4W&#10;X4pSPlkKTJCrMRnNPyHosv+z8FuVBPBBwGDY/6m2mcMtsZqgQ2gjvpJv3vw174DZbXlhFy+uLl1o&#10;dUJp4LHccce4l7ZFql4XjagcZ6wSmWlDxf5NRKXgoBQ5GNSbH3nNFFutmhWFjSoXEMBRZwnIs77r&#10;HYnuhzi0Tq2zwwyy8HTCrGkhfEjuMeQwt9jf2e/Z4RXwpYgyM0NLTuigllmWJv9ECiTUw1oH1tJT&#10;R5bDJaKSSzl2B7I5Js3GmriIv1KCRAsSjd/BiYL84o1rPzU0/2ZH3C6mURwgy9mh2aQe32UEzCUs&#10;K7XWqSBx3CXdV+9mDDzjhIkfFoBiMVEhI2KHxYjUK7ao+MGTR3mD1+nKb/gnJ7N40jgSz0v7dVZu&#10;QLNvep18fvK7x3gcfenyISZ0pVJ7tdERxZEoADc+CjnNaVPnx3MXzs1buIDIX5jkhQsXUJu04ybF&#10;r4ZG5RtnxriaKrAQFo12jrYrHMxNZhzpSefQD33nqee3bnhxy0Yv1ixhxbO5rsHskbNW+QzlyZfJ&#10;Oko3eoqFRQ0Ed6kLJhbzzO+wmIA7mFjYuVLCFVtqNp5HuGc3SdNlNDA/cuyv3DUE8wHFLTiCchhS&#10;tMDjRVxH2axKV7C5YP5hiaIIYdOzmunee+T4J15+BbTmGzfddOrGbdSPRj6ip7iBh6JjBCjE04Sd&#10;auhIRrXT2I1GWQJaPNtYURyw2AV2vvp5yG6K580CylA8lLQerj2X4xF715YPrchoreZQ41fZbCu2&#10;UuiMmGk7BL0I03WrkTjHdbiTGjB7NUZVnPrSxK7noF0sj3QvmF1R8ekOSsoqBVLOWCMnQXeW4dJc&#10;DRJJt1cIoXziRu+zH77DZ3wrSI5jdke4y60zX+N0DVhVCIvUeoKDT7VAWR1DbAxpBZZQoiZcLEhh&#10;qspGTKXDgZl82BRfQapGcybxKNBqt9JCNxKFKLDPVGFGJL0XdH584vyFyyGL+RY3ivZ/ohPXPkNR&#10;51IUbOKmBBkRRcJTI+ml2OCkmxinwZ88phUVyKn73/Lgu971LvrDfvs73zl0+HVCLYhOam5Gx1FN&#10;d64QvNrbgZlR6pMeP1hEysKUjZamOTs56DaTSplFEuze5ms6Qc8XOJbeYFeJ+K3UqfSC5Rs259y5&#10;HcwJqVuocASXMXhQyo6ODnQwxsm0DPZj/oxESWVZRhJ5+k9gjoO/2XBm2qGI+om8NWMY0RxSE565&#10;KIKPFfLGbMj+11fJz8lnKRV+yS6bf4Xg4YDqrvs5uGpxS+9gW3c/ZzYODa85fXHvhlWxHzwSQwcp&#10;bKdkoLHh3Ly5iy9e3nbu/P4Vy2CVS5csWblyJW1/uy93cmYEZARJMG9ERI6pVKXlkROr1R7H+1qx&#10;/RH2i4vaCxrBktlecXddPx4vjg0OYvy+fS7un5Ljst6zTvdM8rURhfnzigkE57RaEpkx/A1g57ma&#10;eeDEsUeXr9AKec5hVZAKEkHZXWp+PQRyzWDqGmti8MJPpYe78M70dHWRdlzSgb1SoXqVV4NCiwYg&#10;Ff5ElIQg1tZVUIZjCMAZo8mJTUve57Ikxi4vr2l2b43/JwddaP/9lWO96qmiI3w5npOws978JsFz&#10;8q2UE6SLFyX6jG8G6eIRCoYcCq/fN21G9RFxwRTTx0eaLuoAIERs3UR56IiRZIaWVQu7+Qcf9avX&#10;LP3hHzn8X//LnFtvY8bJge09cAAzo+WGrdEWtn7r1qmh4Y4dO4YPHPg7ADvOpIzdgZ4upkIdBd3S&#10;lNBgGxpSenlO+BK6dAhHBs8LJeRV4+0T5sKjwWkx8XjSeUvmgToZ/R+9dBlPRCdaszvUl9z0wt53&#10;fv7b889eevXWG17ZvilMB7tz09zGDMe0c9Ngg8ETYuPHbOdHLHScI87jI99TFq+WvKEjp0S9ZFDP&#10;O3fxg3/y1XnnLn/r/Q8cXreUcxaX1/xYzaIFNFP6ex77y0vOzmnmVkwCfIDJsd0XlQFtoyEILWgY&#10;Axo9r8gSA4kisgDfmINxSkeIdSgtg+sipNytW+Zkdzftdnv4igrpEhgrylGkP4zEMNo1DHPlsjUB&#10;2GGw9R86eB1gt+dXf2X+299BYiwnfOmrn6eYavg+6+gvNDExMDBIMA2x5/B/CEB9Y66tuZxvgRBG&#10;+TLFnHOo55LrxbEABHyg/6DEcB0MAC1KmAkudSLFD0lNP2FRlbKJbXEE59NdzWRi1cxGTAzBteIo&#10;vfm2G3K92SFKGk8Yo/kPoASaGn/jGHGPsEoViB0aJPTB6qq4gkkvYXZoFqEI8l5YLMebW7gxdUCX&#10;93Q9tmJ18D5O4IXY/fRYeLlRjnFWQe74qTo62sE5Uk6FOZ3t8mASEhU5rYcypPAlfJsO0dI7phU9&#10;cHHJxNiEQ8ywF0VHlF3pgxh6+5g8WGl1ZbW7fAhEiDAz2mFIFMFl1bSLGjfUyJMapiAhPQ/Pp7Rk&#10;xiz2KxdGxN7ZtLVa4bJoxQTRpHGmzgfaWtI+FZUWhqB8hpLr+k6E09nUzDZo7FtTl97Sr7R5tc/D&#10;T+UPFNKmHSKnMV491z4B5Q0/j/UGeYn19Lpt5Gr4x+vtKi6B8vsitn8DUAtDOH48m5pqZfRmIFe2&#10;w8UgwtI0i4ntmjiMnjfCBT1MeQZln6DUaPr8kdI3CAGK2KByOjcLvOIScn0LCtHai2wEK4sBSA32&#10;PSz2A+gyoBkpukHcEXiRpblJmhrPUlG8eEjRg+I27QdUfKTawJk1cKEMjyF+UvE++MGJx426SMwt&#10;A8eThnqqisWNjWhy1YRDELJLLxGq1cD3KTlkbI68D1KvoXb0vyhTHNqKLAk3I4taaVbz9cmPf+fJ&#10;3vq6P33n/Twwz0jCCY+EYsuDQ5Gqmp+6e3l1TAZyboyOoHMKHPSh1A9X7WHmyqtcECE7cguBcmpB&#10;P6F42Zi0OuK+rju+82h/fd1j61cTnByJokwe5wd6mgsQvoBTVdX6yIUcHuYB0L65WV9vXyKSeEwK&#10;2WTdxIWjYhVPTc2Zmr6zlup1gxPKFSofHRui5jT7F+UPnZ6HunGy6K1PvLTz9pt2r1hM3RlWUpGW&#10;lVnNcmuxYZN4RlMmgnak32c6I06B1+xlG36xh/i0DMyOfXrPq/sZ26m5rZqoDB0LBA0KkSNLudua&#10;YR4nsDBRj0rDGuJxgRsRm4JWRbvSUL1NIRKBphTxGfHsOQEhRBTrGNPogSX8Lml7MsbG+HqciRms&#10;yqFhkTq1LTdpeBE4GkuOKc3KIzXjgACghGEpEnpBtyZ+cLEIOh4ZHRhOGklwaQ9E6x5adY4Pbn5+&#10;58G7bzX/UOpTEFUeo875aqmcSrZFwSZzEEdn5MqE2WLiWXaIWNfzER95DIE6OWjbJeXFAgiLokCG&#10;eZ6rmoK8C5OyJau+FiE6mfvYpyGEvCKhBrn/UaaPejz6QibU0t+h8fhSYSWazyZ3SqhQSVj6HG1P&#10;04knzf3HIQkSIqAW3g8rOgdn3QVby2W8QJFQvpegVg08jchjz47ETTPmGQQmjCdQiWuPXKvj07h1&#10;DI+SDRmRR3CdDFwFUhUrMj9EUlw5VkwLXKA4xtrF6LLJycelEeQfxacnWlo578ETR040t/ZUv0mh&#10;4rTpMrAvvs7vQBivu1o+knTLgn9i5PkRl9X50axUh/wTSkwNA6NSlTdMqMqzZg+wXm3tbQsWLwAo&#10;UNOpkmLKJKNfEmrHpyg5onaKadBJFkexC1fB2BUeF2GTxcWLznd+6NtPPr91PT9JgMoOtK834qMc&#10;FxMyLmSp5lhbXWUrfZnS8YlRrALumIxA1dXDb2+4X3az65m5c7S4q0pfUlBDAXHxDp71/PoZpqOx&#10;qGxWZqUH4Ud8Db746yZtlvSM78DTeMw8tx2oMpGWzpOgcp83/IPa/gjK+46dfODYiSfXrv3bu+4Y&#10;a5tT00BTUale6v3lainYs4oHiIQsjSxwdG+CLMrPHo7IIlAVLe8o1QPgbPE5OwU0c/KQjUdSfyTz&#10;BvfQ0kcJLa5rtSb8iNL8Qpha/MWTJgGHHzesiIKKrqITVY4TdcbjmgOYLBUnoiM2QmzAMx3AvsX3&#10;Hnqdm1IpQqqmkTV9KSocuJyiA5FTTmxQTixBIbUz3ODAHJwgDdMBj4BBBhNFVxZhkxAAWfxcuKa6&#10;ljmhWtzg4BBvWrTJg8j33Gac0EBtcWUlC92wzqyi0yr9A0KB94gKPmQB6LqJBc3U1terrAfWKfHj&#10;xJ05yEhVB5X+UIK+e/b0OSAq4k/Rb6BfJEpfTy9MQwNm27ljS01tzYqVK+fOm8cDDLrKIcJHMq+4&#10;iCTKhYsXr9uwfunyZStWrADg23/o4Cuv7sSIYHhQXUdHC/aLBYcmMKbaSyb9WTMTCILn0GHyiW8E&#10;lRYeOZ3nFK7Vz2Y+y+3QxHDALTgN6wAZajhXQSKAL/AEUmIZUueVK4QmsEaqX0wRjzGV/oAU3aCG&#10;ODbNINfmi/IVON7BGUYR8kqGaUQK53Ik8Xn1cSmwwa7j6m/8MzcAYjbiebURUiT4LF3F47tiypsc&#10;kNbhZfNrxsbnXenh49qRMVyhuzavVW6P9pekg2hOeJP2bn99/a6li244cXrj8ZPnZ4qA8OZ1zIVU&#10;0A9ZWdgBCi0zUwMLNfKL5GPprEYq1wxy1dQRuusIZRF5Vp059JjYifF0CWHyEh8ZFHz2jnkdaxvr&#10;9w4rXzU4P6wl30HxePl2zveXyCb0GdfM5bKn5szZcYQEr+LDDfVmoWrFHOACqntdTS3KUX9fP78p&#10;QCYvIdVdvKE8CRD5TBWRQCa1oEwm134hmgyUwDkZXg7YiagUMEg1A6HbOT2LblNp07RYO0d6H6yj&#10;hvL/g+Px4atf7r/o9EnxF7FcBw9n8kdBvaGBzWJ4diIwUZYSZlN+x9JHQiSf3nwf8YIY7Gz+g69r&#10;BXSCl1V8x6p1ku76oES1flx8QD57bwe+dmJ06P7mf0jzDULnaALbtGMHCN3k0NCh//Qfln7ko9Pd&#10;3bw/cOLY+NWuRR/+MEXrAqFb+o8+QfBd4Hd/x7G0surMxPigdSE5v8kSGpMfQno+eVbKqxGgHx8F&#10;kNfa3AAGC225igDVIYrgGKgQzW0tED2GDz/wFEeEV9z60mvv/tLfAtXtvO2Gb33wrecXtCPwQu8N&#10;oDxXY/LXscG5UZxWsOULpjajf52T1VC+TkHyprbDw5JFwrGkZNvL++787nO7b9387Q880F8v2PT2&#10;qtaHKv8hy7G/vPhYA7NEBQxV5+eFwxVKtU9Nb87+kcwWYZSWVpVXovZ0X7nCzBD7Aj2EdT9MwdvJ&#10;qfa2Duw+dAwMbX6fO3vu8sXznNbU0Aj/kOkUDugo9+Yjp9JjJ49AjyuN2V0H2I1cuLDrF3/+1j/7&#10;DFDiiVPHn3jm0YjhYGg4GVnQ/v4B/EYU6ISrJYPINY5Fq9ldCqXJG2kJ6RTF+zDAkIxuxqAjBpqM&#10;CSmCDtCRakPhVzINSNwkRD8K12i7hufXxkJS5BLDsbgK5l964/YtWeJ26CqzikVc3YwGUlbFVrQ2&#10;7qoEY1VsHWK2jdFou4ey4xtKieDifNsKNLMASl15ccGCHYcP8bTM16nWFtZV0WkkPBeTNSAAi8sC&#10;ZUsSEIQso71eeYLiQsYauY8xI0YLFw3p7krRUkpSZp/K5nox3QhV0Ju9jnh+8fIo21ANxmcmRidH&#10;BocxpHFxEgzFf4BvQgENmEjjqZGFnHqMueZ6FPjgBNljKn1igMntHJVqyn/qNKlIYO0KIV22hN2P&#10;WdOo2tXWORzZKtMzgkKsl0QJFX3q3ynQ3dhiEIfxsVD9OSFoSYeEk8rDOMo1YLjAzHhgT0IkZkk3&#10;0zRFgIculRxwti584ixriDvmkiangULdKB9YGkdGJynSIMP19d1gPUZOg7RiDyTNI2NRwZgC3hYM&#10;WqzuKqFwh2EfQ+J/aYjwfanCbrYVKli4LzMk25tah4JymBbjYwEPoIzIHRc1g3JdPxt/RBAluMcF&#10;yLRD0M8k+qSIkBOhkSv8laiIMgJrcClL6tfXCd+xY4SL4LnltLw+mWJt3F1B9w3V3464KAYuwrOB&#10;ZFNz+l43mvjqju19jfVauelp4V/FxbSbYDZRG1UiwTBssHK+yFUM2I1SUJ9PeR1ab6AJHKrO78Nz&#10;MHsEXcXk5yfomWeKbnph56r9h/52x+3nqe2qnF9ZwsPkOrmtD6fEYsV64UjlKWRmTE3htCRKHEaB&#10;siufg/w/tqOUq5ty6/DUMQtc6i01Df3Tk7uKJrkIT9HV3SnFrqIciJOKOcTZvffFfYONdc+9661M&#10;YPhtQEQtLEXg6FUx7GxHZBEZGZnlWoWWnl2sYu2zlMKbUcPu7lcPIDDA7AK9ClIXrZr8ePBAwXgR&#10;4BrcKfDxQIfNAXUA2HmPuwOhABQl2CK9CDvJt09O/Fyf+QmAzDQ/W3OQSK58mwSIFmxENZVMq/km&#10;NcGKjBgbU8TqIxE5sIWYQ4wp1g7dVNExKmUYVcxlB+c7Lp4ofrvjMDoGLK20c8mCDU+/BG+9uoz8&#10;FAHQecBm0IypSzXyDPC5nJy5lH/PAiuxUtmRDIn4M2dkTq21BqNm23ppturWmRlTEy6JI1y9PqFa&#10;wItI9peKqhvKdNcldVVjJn7bMEqykTU2L2uua3q4iSlpLP5+4HfBqeLTWGof1kV5IiZM5geVFgx2&#10;kHTATRxSpyKIslKtDdPSwNaL0xjh3gIrFHaj3IQMsNOQMn4YjE5DiYHF2FCDQi4U/I7hFNoAwUB0&#10;X9YlYlHiOoEyWrC5e7gFTUj5MIxhC57CoLHCI5ucWcUoPy1e5CecBLMrKv7gwb1vitllqz+74rEd&#10;wg9ceKkCkoiZuObI5+e6r9g95e4z5vU2OPWMyGDe5AGxxBDtRIhhW85fMP9SV+eChQvXrFvbN9AP&#10;HM7eoFJVLw0KXU6BIbFduQV2Hc1S0UkkaaTRCK374Dcef/7GDc/euB7SQ2wmCjUoKwDUjwoymhxg&#10;YcE4F9NYlcNklGAubNFc2oThLPcIJREOjLLiHFe3PlXIjwp3ulVoLF3QQ069MYeiMcemxdwGwSSa&#10;cRf16yxGPaYRbviLXE32uCifA/klbNf6g1J03LVAcATZoVNvOXXup3e/tqKn909v335g9aqoruBS&#10;HZp4krLFqF0mTMwzYPQEa0R6hOqmhJ8cQB6Rb9VHJSiU+WhkTxcy/CG9Mp5ZYTtOq3eoHGyWP6VP&#10;+SldccbVUrLUURCqCJ3LNm9qxOFmbJq5BGuSYKPaeSXVFGmwrqCpi2wAWzgB2MWOCEIMSj41R+bN&#10;PQcPMXIqy1jv1TidOJJlZDvZV0G+PHMYACEm8usUeM5j+ULnESdXvI/u5oCVbA68oSUoFRSgA8Jg&#10;2ojyGBkbCYiX5YMBoabynAAoDD7iFvUUZpG4wc6dP0eza6aXS7nCQxFXIBeVXSAPv728AmkJzDfD&#10;pKrGwKCMWM7nTOJK+AiEgtNka9lByOyhCAFyYbWKnstK58xtX7Zyxdr169esWbN0xXL6JFLYd8Wa&#10;VTSSGpucOHb8+OkzZ3gwrkY3wFTK7I1068rrPLZBOpWU1izpYaKqURLT+QJdR+H5kuVJyMqxCe91&#10;1N4iQWlsDOuap8BKpAmyjK6REfpRoNgsX74cUXjk6BHeaWltRfRgOpq9T1OqGNkNcAnP50yRaBqE&#10;kj1YaSIAMMnAtyEqQaaxDx09oHyeLIKpkLvl7PSNfE9absZs49Ogo+Db+Z/5C6ocBKO47ifiSk4u&#10;mceYFl+gL0ER3WNvOHR876ZViA01HbGgMPcInVCQ+oE1KzcdPXHr7r37KsuPjgxv3LxpqL8f7c61&#10;MkShTZT2U70jCqNYF/Iz20xN7rgK1yJnDmy++ShAWiPPwJwyHfhJjw0NHxsaemt726q6GjA7viGO&#10;eS1gV8gDc14nc89JYFYE3CTKxuB9R498b+kysTs5AKZYO8agCqEE1ExOCQAfGKBcB45neJrbXFHG&#10;MYmDAOyYljDrZie8dCYAO3Qtzo9gbc6EtXERJIug5XDPhxS2ASvHjn9Ynf/7YnZPDF99bFDNl20H&#10;Jwnr1+EkiGXIvZKzxFUovkMbzOdwVuEpEPG8lIWcwILEC+P6SItgUsFeEw+XgJFSFPlDDrWSxzrx&#10;tZKSZVV/7yA7cLo573kPXQUGjhze90//Sf2qVet+/TeG9u6lUN3Cj//Q/Icf7nv6aV5zC36D3PH7&#10;e1c6/+fZUw/O+b7Y6ON9PbuG1LnVJoasm7CeuIiL6csi4LVFtktal5XV1dcA8iv8YnoKuQlzoAIS&#10;lS67+9V6m+IVyAAQDyKabybt9PndL92y6avvf5B+bpohR8cLOlB5DfmjQnnOf0eluUz0hWmf/1zP&#10;G0LKqxpG1uQzLmU6VfWyuKxua7sTtG7ri7t33bp5962bgmMtLK16a3VKMHoj5/l+75yfnnilquRM&#10;ZRnzBntkZSNInz8RDTJ36Ujg9n3QvEuwKvoJRwYF7GhQrnpMpWVsZ4VXkQFZPEPeT7OKoRKdTSOs&#10;Mmx8ALvevn6l2qizdK2CeFQNzeSccYqgwmCGR48ffusD7+TFdYAdYZiVc+Ys/cGP89GXvvq5vv4+&#10;r6YjZBOaOeNsNDH22N2UcooHz9h24reFykDcNOawtraBL2L/9nZ3w0giShlqUZcz99eSOmLzX0ZW&#10;VRWuNqoDAfKSwImKp9h5IlFAwxNekqJQA8sx+c3qcqU33LTJLEVbCUKKpbVtoxoo8WOAhCuWoBlw&#10;aWhtZJiGZfTswCejB7NZE1aO9TM3nQiHP0OEkVE/nlgkUOfFVzpX9PZwEjUFImhFHhsZhKRo0TVc&#10;dVh4PGcOKp7IgJR6OOqBNSTte+W12lQOVggYwwyRJaXkeU+z1C+rOg57Kat2jvEYRSkGRwivI1vd&#10;Tdkp7luqwKhqCiRRXc7MSDNEzDRJJFIhdRcALwKvVL/eOqsPGQZUvivGN1vO9ydVZsjZ5Jovaalo&#10;T0IzdT2/p3rHro6kiQXuEXuVH94+HDZVNEIN9peYWk4Oul0I7LDi9EGip2jhYL6cRLTiz8tqG9yH&#10;04E5cgVNpNr50s9tqyfJapXQx2yftNnbxmbwnTTJ3hzxW73rzdFiNsJIEFOON629hJ4bvyk2mD65&#10;VodIpdcUNi8rRenubGoeaoYGCxFh5/GykjECzbqcNS7cZw5kj6bRaWtDIXksVyWBTA6hgqe9FyM2&#10;iJnDy7wIFinhKrOWfaVkaHfjERihLrG+tJRfoRHFIHcI9paW5qgyKyCBHQ84M4pjmVYqQty5DryM&#10;xxAG5LRQFFkPNhx3mDcRDyIUMsZ1396D9+899Cdv23EG5s5p2uhqXMJUwAFt8+maql7gIyZcsLWn&#10;GqHDnASUFkmX4diEMHPx7AVM+x86jffzI9aUGjxv//zfvHzLjXuWLsZy4h4RhTU81M8wVDsT1uZW&#10;Kdr4TFlFxfmz54jjWjB/AcGGnZcv48YHB08pn76jI1+T8GOTgzHdVF65qbr2j3qvyKU5OYlDfmCo&#10;D5COF3TwILP44ZMX1x089uiDd/Y1NGBGYpNrOdRGPdEh6xp6RkaeKfIw0BoeJPROfjORiowdT6mp&#10;gfMHKZzoaAUDvv+1o6z+mfltvBWSW3Rrbov2pgA1il2qaph5glPjFRiigBnHKyXom2R3gjTdDRbY&#10;1PnzoHXQbezacGCqz4uXMsIKGCH3Yga4qahI/r0g+6RvCyuw1Zt2Y2Y3ihFZf0r5yhbSquvu6u4I&#10;yWDjZpEGZ2RJKS2PQhtBGNleUTiAqIXvZeXq48obn3mJu1xZMl9+UgPBQXicLLDWgFSm03g+A1/L&#10;Irauoy62rz710pi008Gjm82IYZs2DVA6lTX2NL4XYZEDQxYZTIYMd8+oFtkiR5SYmdWsboTgJYsu&#10;wMQs0TUNKlho8LGMO2WAXXJcBbdLp+lrYvABhYfbUwIeuI4/E1+Ji2ZbjGBh+6UQ3sJUw8ZkEtQ+&#10;MADFGLFHFJSQ9qn/yZl+7PY4J//Ni1Al4x1dLbN4VUonwowixseT5Eum6tCzo5R5nQKU4s2YxEKG&#10;UDhR+Qn5OfkLoLoVPV3kxvKiu+qaOLv8ajFLhUd8FOPPB5CPofB2+WK9cTz2gsVVIxgq2LVYpdL9&#10;lLZGyedy0lXYcVevXqlurP6Zn/1k65zWv/3udzrmtsOi6fRNhgIrwCVgytIycR/WqMKx+KdLKCw4&#10;d/mDX3v0uW0bn79pgzWeQKKi2oVNsKwrgppA2wB1URk3SpTa7IJGjvpkGb3htHeMAuv0FHJrtu5v&#10;EMhD32p1ZcWjA7XFJc1Ggmy1sRP2ZHBKiJqTWLmLYAIZnGp2TmWy2HE5lcYMs7vUc43Mc5mp1I0t&#10;Fveh9im7LKItopgK3wM+m5x+y5lzbz197pFlSz996419WKc4ElypamTGPdBRlMD73GFJnbvQcyzu&#10;Y8dHaihPxivsWbnWqfapgP3M0mNXg5G596blmWBtF+lxAAcLbC+ddQT7pWGqgig1TNeYsTtfapwK&#10;f0WoWk4zydLOPFY51YW/gUrF2kpmwhHEx2+pr+RCFCIL+V4jIrutFdly12v7eUTVtpP2rDj9NNHZ&#10;vgv1ClwyJ+98SPkG5ysZiKE786fLmAiV9QpEJx4N0/5vCTLO4flczFtwW2VtDfVx0CRAdiElbidk&#10;SmLFgF1ZqZFMxTIB2J2/cKGuspZdzyVVjHByEhCNi3ivyR2uzipsAIpberGQSMSgYY0wp9hkrS1K&#10;gSfeXwHjVszd9reE+Hd6/DFUNlRdUzOA+PzFi9rmdcxftJDAuvkLFzQ0NXYsmN83MLBn375HH3/s&#10;anfXimXLyUxnHsbH5QyL9Yqdm3GMVLstCFdyP+UlSBIFcyg8CjlYUHgcCvmO4gw2X2OP8+CQv6Se&#10;PUNC2YwbcybzjNmJwbJs+XImkIQp9oUM9VqicVX6QyUQqlT9I3Rf1VpmPp2go64NNg1CM5Ha41f2&#10;K1sY+0W+Ewv5XuzqNx5RY1QbNnclhiy4ttRM/siUQnrT69jE03F+wdyh2prlZwjLKkIVu/HAseMr&#10;F4+IAxjpkfOAqNMKIvQBI1Bu969eseJq1y07dx+g48SSxfgDDxw8CELRMXduAFJiwB5SrGOO98Xt&#10;8JfEo6moVZTUyCqbMuZ4ZkmBXE5YAeibmj45Ora8uvr9ba2H+wcuDg7anspFtkWkj9BA4m9euxS5&#10;8uVV8srXPd065+7DrzPrJ5qbWQsAcfUUUoVnJZLzFfQ0AjjGZyYxBgXhGd4OauGGWINqKm2F0Dq8&#10;LTelHynRm3uBnvMgEEw8L/57RA9p48qGIbCoqkomQIGfNVb/2LgshZX/Fw0oQOseH+wM3iq+ISNU&#10;BObQ5uC+khhOi0roXeEL+fBkI6tFSkifMEFt3iVlI16kLZk8xSKTWK6wWGWAe2FitsW8/f8U6rbR&#10;ulRzQ9LSwysrPT0+CudeWvkm8fhvSrrxZhSwoxJq/+HDy3/0Rzf+i3/Z98wzxNDx/sTFi0P79hXG&#10;033vyuU/OH3y5Khymxj/smt1Eq721NDAH3VeOEzwcH9fQHVyltgzHX9GhD4TE6EJoSTzoqeP/trT&#10;9NdubmkCrUaA0ngaJIg6W8g1IAVO3frsrrd/9pvzzlx89fatO2/ZlNK0vS8V/+y54nVwiaDeeC35&#10;76OQRcT7ccJ1XILTKJmdDOvQIo3ZqQSQq66nmndl5Te+tEdo3fatu27dkN+ivrhsY0XDG+f8fNFE&#10;w2wtgWs+31MysbOmeKBI+UNCMxzChT0BRkLiwuXLl9hXQNg4QsQ2AdBBdZzshvHW19MDZgdgx/Yk&#10;xkRVQZFBFPcfn6gsrySZTC013Fz10sWLbDaAPCzQOnhNTR26Aa8tFdPev24q3gSwm5l5+R/92Lpf&#10;+/X6VQq+++JXPhtfhgnJlCAv3kXPQrwo29IHCGHwmXwX5GuR74W0I9IiVrDflUg3NAjzqa+r5XkV&#10;SDEuL5dKn9tnwMDDNueZ3KCJVF89OKcJMlLrVHujUnyrtlAaQNzVSx+AnRQNU4xr0vnIl4jX8hm5&#10;el00qWVCqZQvsaNC9s5pcN6kq73rHTQdzBKuAera2ETrpeaGxnoKNJ5taSXde2l31/Ke7idWrIB7&#10;o7GhFXO+xZwa0cLc+Y3NCxOUtmnoS7aOOi6Jv7jCEZidNEVhOGY5qtUq3VihVRGTImzFIZSymcam&#10;qJjc39Pf3ztAd2CBQa51rOw6KkYqUYLwO6lb1pTLKT0njcltQoXjhG3piiQxOQqEHRvFIMfyZoWm&#10;KtxOQYPUyoa9wHRS+sVVV0i2jMxkKZ7mZEo6N5F4qiPqNSIJAyL1WZxrfUBPHGvib2gvxwLpTE17&#10;Km5Hyb0qVZ2vapojxA4OI/iAiUU1UXKf1NxoFCmEK0y1qBqTRdjlVBiPmXOQoJv8CP6bE3GuKAR4&#10;kcMlfkCxKG4cF4xh578lWLIaLjlF6lM4fIHRmF9f0Wt4bKywKr7FAkBGdgbYaZwZB8wBO6MVma3r&#10;Mbidsxu1MlYBL7PYtPKKVB0cfYyKBgrzgZqmlIKZwhXJhAR/AbJEo8HIQSRTNJmCBWxXoCy5AVXM&#10;W0RISiyqHvYPdwz82jUsdATKEkamjD0v+LJLV97//KuP37B+D21htSTyBTNf0rWlXNqHb/9PAHaa&#10;KF9NCJCJXlzNB0xH/vMsMtG9WXSubmfqSgtNe+YCx34oWzzCu7/w1b762q/ccqPUU/uUghIwx+JB&#10;ctmGzcA+JeMXWQdTRZFFybty9SobRFAmRfe8AfkuvxFjSbVS0+TxH6hvfm544KLaFrH9BZIpQJa6&#10;aV1dDPKWorK3PfnyM1vXH928ZlRRrVS2VcgMm9xxNBTISApeSDcvfZTsCWZk3CFLAnBEixD3jGh1&#10;umjVO+5Yi1rcPHjgOF860dYcoe+MmRRocQAZg2I+ggvhRWTxY9Mq41hjkBluJUn3VZlrFRtSjjNR&#10;KobYIjlfqqQUQLl/o8crc8rXY/4DqssVhSoVexHlRdJNgsajvUaGSBeuplQsB6iqMkJ2IBgEDsba&#10;ed+JJfmoqXetlgweyjcmtdkjiUsW+sz0xUXzeN1x5vypzWtjxWO3BoPVUSZtNc15gky8Gp7bfMvn&#10;XAXXQSHTiDWKGQjzyhaFkgZZDtV/8QqK8CZUCBKfnYi/vIIgbF3ejE9fExMwJhBGkQG8qGfnLSLw&#10;wTwnRvQmEfVBQh5zyL2E4vlbs2A3twwkN7B0ZwHYaeYoJNZLIZPOUHO5WLEZVaUuVe5VJFMEUKkS&#10;7/HgkW2XMdZ8RWKkaXcrZTUdOQdOT2L64XXAr1w6CKkZg9wrmB5GWXHaLU6USdRk5uw7yCi5xlD0&#10;U8+qAWkr+c2QR7F3crLJX+yct3BFrzC7R5atilvnR1wzrpBfMKeQ/NOMJDLL4PtcJH87zvcVvXzy&#10;X2dgmYoHqTGy7DbLVCgLZIJKdp/8uU8SFv36668fP36c0lSBlTOH6rQQBqcDlNhBUJ/Z5fSCcxc/&#10;9JVHn9224fltUna9OsktYLROJkqYK/yXUO2MQeV7FqjA863eylj8tIeBI3A12Iu8nLauBLQZlhP6&#10;ROosEbIqDCLk2u/aJRrS/9qDd4hdiunlhGuUexSsbNoLZ1Rt1800okYP8xDlFGjRHYShdlYuQrTj&#10;8LGf3Lt/ZV//I8sWP7ZyubJflWflRmVSpKw4OdJZqhFdjtQuYkqVRBI/ybampHZAG5o+Wfuy3gWw&#10;IdmJBBZ1xT70MgbwwD9qzDRGYixChGhW1y+XOFUTHikAFltykMSL6VFVvFZbMO8zN5kV/iXWkn4C&#10;0Ex+PUxyz7hkdDjPIqNWPaWuwT5iViJG63T7HJTEO/e9BtGdntvG9aJYnpmPeZMWQroxOXh+IvMV&#10;/wSfCkdCLGNuz/NOpMB77jyDDh/mOlKSNTxyvdFaCeCSqGFErR1tyBYVRhgnNbVOIUIqkjju0Aox&#10;VN1OZU+K4aHdvT1NtY0oCRR34HmZVmigRoHx9Sw0w5KwRjS4jgS/Wc7unt6I1Gac0bqdQmZIbPUH&#10;mlSkXtRyQhEispt5c0XVKUQkusEQnniSZOkb29f74s6Xn3jqyV17dhOGsHjJYkA9PcEoZDsSj5/T&#10;baguEXBtPulFMfdwtUoj0AVHTvbxXsxqzl5iGvQ4rvGiHRcJDVMzBAbO65jHfqSQ2UD/AG/Cz/k2&#10;4AsShw25avVqcni7erqlC80ovAC4GQAd2UrAHbsGFQj5LjpUBK1q9vFQMoBmpomz8n3FGBxjkQcU&#10;m6qzXZxzvzdu6ngc9kv+UezfEKkBYMWREyovJtU2OECna35CDvoouTynpbOtZeXxsxAzOs3Gg8cv&#10;zesYam509KsCc7gmFNXb10voGUM/tHbVgnMX7t5/6EBt9bI7bj97/hwhyQpArlE8Gj9qWeOAMscC&#10;SyuwviNEHfRPH6nlgGhWioRDgNKDJ1UtCSE9mgE7XlAZ7pXevuXVlYTaHezp7RW1pyN/cP7OLxWv&#10;0TPNutSkRMvtJF/u/uDJE99dvIR3cCqwnSBs6JCRIzt5k1ENjg2ndAGn9kXuvgBMsnFReok5Nfyt&#10;3Si8m7fDwJY3kVuD4oY+gE148tSpY8eP4cMGvJPrmjQy5aiZH0Ugjc2SYxNDfPEfgNmdmhz+6tCF&#10;3SN9Xvfke5Z3MB0iR0+vuakB3JzM4oVpUpIqVLhkUMSus1TKvxIf6dHcBVh/GteNU7Q9o419/gUJ&#10;Ktk1k6OKSFA3ijAyjS/rLNuJLPMNtW8CFeUr+6YvCJpr2X5r2/bttCe4/JnPRDwdB5hdXquOqLrv&#10;Xb28q7+f24ayStIro15Sqb7AHE8M9P3lQM8Zq6PiPLaz2eCRmwJXlBHd1BQRRQGyCNXNbB9Ig8CC&#10;9vZ2uChfjPozsMe6BsRo6Y3P7b7xuV2rDxzbeduWr37ggbPzWlV0Sz5ea00CZCTjuLWadibfTHLx&#10;adW0uV2UQLSr3zIyslruuS59zeQo9GzWG5d2uDWJ0NgXXOi87VuPLX/t9Uc+/K5Dq7EuExLERfqn&#10;FQW8qOwa5PTFyf5Hp/oXllQ0qIHYNQdo3ZE6ZZSTRor0YaJg/kwRM+BKcJIUBEUxk2wuxDSzj6Ws&#10;gCrlJ1VQiQx+oncczcBWVXkrGkZJX5hqrAcnotGo0PPuq121NXX4ipDkTCCMRiqQyoQSgHKNfpiT&#10;3lvvV4RdFV6g22+vmjuX10j05htvbN9xr9pNnDr6yq6XQt2234uIikkD7mJckAkgGouuNf0+NX/z&#10;jXCdHs4TR2ITjyAjt7QEGaD492IyOMUhmZ8UVJCteytYb2MT+wrVE03dzdrIyYtMrPBFyTaN7WYr&#10;M1m7pVu2bVZUUfIIK0ozXkdZX59KySyJTOxHNEtlNZClTPtL2qYgF6S8i0KSDusXyBEmgidHujMF&#10;qm/lKBLY+fmOju379jIg1u/MnLa0DXQZXcCsUA0HGQbPzPKrvyHFaPVVxVspDkvxSmOWvlkdX6Mb&#10;MAN1frBVL9M6DGk/z1jPEFTS29NHjIYyamUvuTmTo58IL1FLo9C1tTvLKT4XEIimQVlM5rDQtcvA&#10;qS2QkhxHFOqlTmhU8FKKtRUxnWfczbHfVLsLVVk388XCrHUzWXQaKXXh1bAdZZ0u7A/z82TE8ipq&#10;0Phv6+qxkDJ0E0DmeozYi9CHsnhEH/IakR+Boaii+7L/WcWomJIUFwN23tNuz2pplBZfHznYzdCe&#10;hp5+/Fq3TYpmzh1EVhEunkXYJapAiEZX1uzHD6If9wlWH0u3shTmKdgUeU8PD+ML/I7qRBEqomm3&#10;9yMC6+JNnRPWYPY7305JpoSZ5IHarDBeGVd2M8EAqmxlS6PiKeRPqVL9lJAwNIo1qmd9BNFNNRnE&#10;Nx1exlWAGc7V09uD/sqIReeGgRgkpQykzLljaaTEcgGCnzjHoXxq0sTFEeSRYvzLf/Md0Lontm4I&#10;KMrg9DQh+1gy/GCoMA/Yb/LyZKkifIur4QuNAdOry4GVjhfIFogXRF4E05W+W+jHLikXkJVFg0cU&#10;1fwz5+7c9drXb9nWpdaKqfiFVB70FdfCYLSMBC8KSfHDgxRqHxmcmmybMwe9ljzMru5uyCjK5dSo&#10;tar+F83J1ZyAP9rk3FRetai84stDfYyHkDrGwJ4lV5zJxKjgUu9/Zf9AQ923d9yi8Ttuy0aXoKfw&#10;PAS6wVP6iWyjRhU1a0VBlkLbdXi2ldSc5LcNVWl1AT1AbeB0LMe9ew+zzocaa7idXGpO6Q0eoi+4&#10;mDeXI1RXeqdyppKZp4hd1wiTBqCq98opE7GJGhIXSrqOBxarw7DywDrJOeuyfASNaN6ysj6iUvMR&#10;McDItTc7DaLVZSkSY2Q5fvIwe3xWipZ3tj5nKYZVGAYOOQsBX0pEbmUaEqX3n+i/QIEjMXb71x9h&#10;SBcXuKd49lG8iF2VqXrBwcI4EbFdJ9V4R3E32dLECsazRIoQ7BBu6pFpGiF6bX0a8XKohJOa8fmy&#10;GMbUskkYjdw0gQp43wWZ+0fKZJCBztGMm0sUgFPZyGNzBE8LONtqShZenEFnPGoU0ZNTkbEBTDB4&#10;p4VLmQtxEwvKn3rAciK4kX61XMFCNmnJyKlQr2SOS4NIkF0YHhpwwW9xg6zIbkxpPucBykf9YyxM&#10;6FNMbHKyztWsHXoscIRzgjeqAabnwDBGAuz4KI/gyKk9bpHmJTN9PWTRYcxPNrezL3gzMLubL53n&#10;RXy98MjVyvxB8ovE7MURVB23KPz6dX/mw4uBecxBjelLUZmLP3Ac8j6/161bd++9O9ZuXvvVr3/1&#10;0OuHmluaCYimOgaK4tDIEA4XjdAuQO2LAAumphZduPihv3n0zLy2r911o9xx2aAdPeYpcZAD8y2W&#10;pBqySZ+KSnOpvW9pMXxZwlbyRTCZGivrEHwQyxpMhhNiEoT8uxSAzcZUotosK4JarvnRkkaCrUvJ&#10;KDnBQlt0r/J3yaQv2LCUzrA1o9RUESSQDIUIyPSBl4W7kucHab7n9aMPnjrzyJJFf3Tj5tNzWhwM&#10;T2thszcHbygCXY4ZZ5UiGuk+jS2kRp1qDiMzVYGFijYUZDyjqH91pkCYw/SU60D3Akp9g+3Iwaln&#10;Va6se+gZj2MRqThM8qWFSRW2M/ARk6PAQ+PvFPgTQCcBrSA7UKZgpPnDJl5kbmObPKUIxAnT9iMo&#10;DzcqjZpH2JAr9AnpasH3bN/Ji31u/lwGKcyuuOTsvI5IObQ+F0wnUSJ+4euIOfHzAuA7tlsie5dD&#10;DNUxy+0VVqtaYz6NMRhXUoVocZsSOZMCCwCtY85Uclo5+KFyOQYfh1OFmoOzvjWlVQsWLQKrYnEU&#10;CDA9BQ/DBFUbcMLlZZarMJ8zFGh4Mg4Sx0TE5kWhZwwE0fO9msYa9g7Sjp6zS5YuQXNGEbrUeenZ&#10;F18+evLEufPnT509c+DggWdeeP7Rxx4jqu6VXa9CYGtWr7lh69aOtnY8cxfOX1B34FmIe9YToHXx&#10;dIag1N0zwA7WG+wiNn5+5AwhXsQ25Qiu6rfSmsjgoX/XyBiaRktTCyShDK4RtcdlKiCERYsWQUI8&#10;AoALnRYwurDH0HmwaODooZJFiQ9oRnnFIdNdc8VDNRDgkOzMsyqiimgmmTkZk8oHGU96DbvM/giO&#10;VnhmPHtE2OVbO39Bw/o3vU4WzSa2xQT0NjecWrZo7dFTNNlBCVh7+MRAS2N3RxvaKUVw+wcHeF6a&#10;gDExxJ7AiF6c34HR9Zannhtct2b+zTcDoF26fJmMCmhP3lbWy4qW95SFjtUVqavOUTc2K3bGyMPj&#10;l6g9Z01h30h/SwYqZ/Ktpy9dXlVX++5FC44NDnVnmF3hA8bUxa1twEnHNmPWduZ/yP94U9N9x+lm&#10;XnKqpTVq9nEFZ0opQpDR4kntHVagnF6Tro+3xpqkODbRQIEz+gjeEoYUDxS6U1AO78PYQSyoxQxa&#10;HSnkjCocwDHm2Ec5iR6fGF5RXtfiWJn/w+OZse5vDF/qIyYmkZ3sypBaIZEEqEUEXKZ0BFMKUoyT&#10;wwjL7ax406dl6pL3VaxI/FZmQKaIai9l+jPyzisnyRhnhxNrZlROFF0vNqByrTTI6Brcq2JZpf+A&#10;IDvC6PjJobrrJu2xnivf6+zsJSHRR/gyuRETsrm65uT46K7hwccH+9wXzia/Z43drVxOZ7ijSoFd&#10;QLeyNC2vuYWKUbuzBO90LGirb2xgJxO3pIZviDmXrayprNj05CsAdgP1tc8/vOP01nU8KKYBenhs&#10;4bz2iC5rtSDGVqhXJ1GVAakaeXYgeAuZQM5DiHJLnrFwB3mtbKjp/fVPvXjjV7893try5G/8Qn9d&#10;HdKTBEguGVfm1LNTalu8qDRhdi9O9b04NQBxvF40vv3aprF7SsYPVZcQg9jT0y3fzDQYnJ6DWFVS&#10;yvmNnFdLWhq5OhhG6rFidcvDloeNEF6HzYijElnL7qqrrlF5dAlkahGMNjZSEX4OU91LJJ6qLqRk&#10;XhWUVM00pQ3pSUtcy8lHTEiiz6LpFcvXEOIYaJ3eLC2tXbpUcIfyYT9Lx17ZQW7ILuPC2zauQQeF&#10;5qZmlHWx9Mxki/nhu7mIye9VKHcoe4jwQCJIbMuhJHcOyifxl6qATG0TS4QYK/ctLQNUbKd8BCaG&#10;lkMKGy4N9EB3gXQBsdDuRDPeZflaA9htypisdKl8CnIq0RdKZYdIgoZvhAg4N40lbtTnmxl4x4aq&#10;jL+VJ0cDQLzFFITnHwiRsrXw7IWdl5f39pxrax+sq8fsh/Ggh0E/kWjmTCLZbOfOXSDhiHhIBoyq&#10;oYHYHCV/PPowSoSbPsV/4Bcef1A/8yPG6pCR0a4BMHAinjD5XJuOCNJSlynAl55qx+Bt/vB7P8j2&#10;6e7v+/B7Prh53aZNazduWrNh45r1XPPK1Ssfe/+HN6/fCMe53HlZKIewMGeggCI31ciTKuXSZSBk&#10;sBsMil4tBvzEGVW9wkEK+qKUMQNfZqo+kOWaxSxiNrE58dXAuXWtj//gRz/+sY9RQoKfj3/soz/8&#10;gz/41gcfnDeX9PgSfJjEdCIw3vOWB9/94FvPXiBP8ZyinCIGC6CT11ESy1OnGXOEHYpHGM9BoPnS&#10;F/Lra7ZHlsKZv5n2f/gSwxgMDuV3ykj/zfZVfCUdZlbBs/g8hIEOxXXp4B3X6JL+zWtsAW3vkNla&#10;8iRRIsLOpoHe1vgjzo7QPk9/MDCODLBTgHoC7EIZ9IEyob1AQ1gwJjnQUjerqTJLWYOzoHUTBM+P&#10;EEQwOThM4XC3d8DV78rE4gWSW6qNgqKj+IVq5Xvyp56RcjmG2wOwUyk0iJOPPDryYZ/curGvQdSe&#10;Hmd6mk4WmDHwAtZVsP3wsPqUleTFX93dJcqQOZ0x1IKYSX7rkdmtU5FymAJkeD+YNUBwIVoX4N17&#10;n985UFf3zOYNOUnk6wJLiS9qrnzEurTMm8dCq4iUqvakTHzObKyrd4Evl44WLmY0bWambWL6obrG&#10;L/V306QZzkBdZ8aGh5+mE/SM43FIht109PRnfuwD5GohGAhlNCmmko/xgut7YN5oRt7zSOkQFZzD&#10;BlcQgngiCpk2RwoNcz8ZnyPCY9r4fX7RXLbJ3bsPsd+OtynZWfh1kHHW2jX0TppdxcMKRFZ3Oanv&#10;zB5ZdKZMLQAPq8xxa+6BwMYnQXeGEdUqlNcKc8iC8ONeCDjNW4RSFxwarg1O3o+LxBKDAMRixdNF&#10;AL9xJP0ZiotgAiB9omkgpCkJqojwj1sIE6MEHinVvG+QVQG5svhlbG946sXX7rwpyCZWUGzKfD94&#10;hR9u9jdTk/OQeOo4HzRJ5/nIRyV25NAiA6suE+M2iPBXDQotwC47acZim5p1cDPd27EsTkY2++c/&#10;lTh3VKMlUUg5niDryR0j91f9CLFZfFYGYZlhfD/Ajv3FIPkKHMvrqOgShdCXSCBi7zFaYRDoAZRV&#10;YB6rK10Lol4go5pgJALASxPGZyFg53WcBexiyrxJswIk2ZwGLXEo+aKyEpsTZy8HojYep2SEkv+J&#10;DWrJHG4gKZTbq2EjBcNUjbwEwMXX8yNmKV++nHoj/iIn6fxFnAlUd9PFc2B2r8xdcN3Xg5PE+Tnl&#10;eLtcY6mGpnLdZa/7s/BbAdT6mjorUFexVkxNpyzxDpF0N99809atW2lG9ief+ZPTp08HAzlz5gwb&#10;kGlkYBTOjDnXjGXMf/Glzo9+7TGS5f/s7XeGKAk+JgHnuyhMMhxsoSazN5NrYXYmgx1Vm+d4n7q/&#10;qIarncLwdVkbtwLyspqV0H6UCgntPSYpbhuPnx/xJ+G7OROIjW/axik0uwdj5mNkcl364OLsLHWp&#10;cb8aIsKUV19esfzK1fft2rvtwqVHlyx6ctmSyJIlPpjqZWxgfITgwVxtZErmugA7e1ap3CnYizGq&#10;6E/EP7ozQyhqxSU8lzhz5vZga2D5cGvkD6OST14+VKXGhBaBNoz6DgdwARMUSBXrDNRP8wZgl5cr&#10;MXelzVgwRs2aw4tTYJ17xQSUGfMXUpJeSvodHDUQh5i3LFQypjGEDof6HsKq7F0+P38efOjOffvZ&#10;qCed4JlsJityIgx+yRflepv2w6X2sZG5loGAsSixoEFg4Uxl5A56EtlwJSgkREbweV5D5JeudsIE&#10;MDI5P8ie9x31lpoe8JgaRYWa3ioaaLIYEGouVo01cwKpuA0xp5N4ROyTZuR8RdTpAhFMfhTV5lnQ&#10;6hkJPWG5VMeCjtABiGlYunQpd9RC8P6ixZyvJ2V4E+rEunjJkm033bRhy6abbtw2p61NBcU7L8vU&#10;M4OoUSOHWYwm28vIOO2L2GKaF1O+AtXc/Co/YtLiW/nWyBmIKCo3urxtdXglKYqqGU6VUxTyE4h5&#10;4P48AiocmBQzQ1YvF+zp6lY7cCBRaHJkZGhgEJpRXFVWolbUjVEtR6940Jir7EeKWoT/x6qhLuSs&#10;oXCcXqY3OZJFkNnYsdm1QMneSl+JZ9enKrH7Jkc03/ZpRipon93QcGjzWgqPUEKYh1px/Aw4x4nm&#10;hp4e+aEH+mg7gfAC2ZSfmF15sL6GTbL9G99Z8J53ly9dcvDgwdBSXMeD7plqCuEtFxmgqYwys5H0&#10;HHetYWQpftmjlY7k54nHFF/K1IfQTITZXby8trHx4YXzj1K0npCcJLXzx0kToiujcle41x8om/iM&#10;e8kZjoKIHjx5/Om162A4WncxPjkqyO3iT9axq78nUDlKnQJ82x8ixZLwBx4wQDduEUqv2HVlKVwr&#10;Mk6CsTMgJmR4nJyQSUT/osWLUWvZcXyFBBTelNzPuLbZoX56pmZuqf4/jTV7tP/si9OKy4vJ8xSk&#10;17H9Y32TPpZiha6Rp/Hd7AppDvMdpIskPjSLKsb58AceJNSWuH7ozwRQSN/QFb1+wVv5pVqmLm2k&#10;nakbhf1FvEPc7uzk+L2NVL/9f3M82df9p5fPnkZiOlcvViSkGw9FYbnDo8NAdado4hmCwQcvLl+8&#10;SMgwOVJAdVSuRJWChdIWOZieHtyx5zwLPBYGWFElPdBto1S+M1Ketzz9ylvJgT17ae9d2557+J6r&#10;leV8ymNKtUjxwUkpFeVYMw8tOCR1ONBjYDGx8QQxzoxpvcmm9volLPj6eSwuXvvkc+uffv7o/fcc&#10;/aEPcakw8YpLRK5xo/jKmYnhhWXVjSXlfz15+fWiERdJ4ZozF0um1hYrLPHc1PjjUwPnakThBKlg&#10;lAWlcTV1t6PZoJrAqiOfMnzocuiW0HpI1xxA9MQzEtKBhxTOjwxlAAB2zBIIIp8T44w3qKO9A6iG&#10;iu39fSCAY8FemGpGDi9ikwrVkYfkmiPm5cSJQyuWrWlpnsNnjzz2dX7Ha/35xHd27nlJGbXuaAc5&#10;c0F0Dn9Py9BAEmh9A08Ezk6CXBB8LpRDTwiDK44wy2I7jCrWQjlVAWGgZbS3tS1btqzRzegU4YNE&#10;To19YpeUQWMAdhAGCQleZRt009F8MuBIK+xpDLO+89Jtt9ykEFiFXVQisIiNwZLjHYq4EDwA4eMQ&#10;KUVPKK8pJiAKnywdDabwMYKazQCcKioJ2MsOZvw6jAX0tK19Thu1LpobqyrLJxWLNkztMTzEw2PD&#10;1bVVnUsWDg4MLrl6tXFk6NVF8wCjKqdHq3HZssPHR4k4IoCLGMrK4lISE5GRxFa2tc1pbWsh9GZg&#10;eABLcrKybIwoO6Wwsh0rywhBVj0VOsxSPa+CxFinyWOTE7tO05aBqpFJestPjYwjRipJZkRPnZ4B&#10;0iSJuoJ6aWWlN2zZ8j/+/e9uXLv+3jt2fPCd79+4esPG1es3rFq3YfW6DWvW33fnjo+894Ob1m3c&#10;vGHT/Tvu37hufefFc1cuX0TdIPcNJXdkYLJipqK+qoGRwIuodqAOhSCGkIWzGSTtqgmVlLeYYMzp&#10;cBBG3xM1Z1Kkvm04Z/xa+9fSZ0zUOV8zN2zZ/Bd//idbNm+a29Hx4AP3/+BHP7Jl82Ze83PDpk0P&#10;3XcftLNz757f+pVfvmf77e2tc+6/825CAffv38vj8hFO6IrqOsAJqCD10YMyhEONE8MtfTrSs5Io&#10;V8Qd3upQP0WsKLQ2hdHaq1K4tZBGs8XE/cSBVIBKpQ0heRSfKgpmAR6TWsTDI8eJtVYkneYE+Qzm&#10;xfmCzb2bhXXz7FIzMTgxz1FsRrk7J/BVgOsRAiTzjhPB7cKHybUpxe2RchH0SmG7PAkLIMPBjiYH&#10;BGFKub+DjeXwdMWEe3+yk6VnWFUVJ4o+A4qFJsmAvcXSKWVGX4muxNCbKxJo5niCqkrMdOLQYMis&#10;Oyo9KSqADDZA4Hpco5zq4egAdTWNVRV14yPAf0TvVbOvmJQd+w4MNTZeWLzAmctqalFXgXqkiofw&#10;T/RDJoZCoqpSWQK38yYhZRNYCXnBC0iZyWBHqoUtvn5c5G6CQoFF51a6UB972HniRgHIcFX/OYBs&#10;GllMzzRWVq3t7rtz36Fv3rxtsLaOsAkBlhgnAF7sNPZjeU05y1UCPIT7kflGMeR6FfM7WgBdxBTU&#10;QVitFviXvd9QU61SQzIbWAn+p24kcVPjD5TX90yMHa6vrm2oP3v+PDGhbR3tp06fvth1qXlO69aJ&#10;mbc//crnHt5BWi6rwBqNFo8rCpqr88NKO9LPNb0dA4HRiPAjxADPEdEknAhb5rEni5TwMzLGU2B8&#10;koJWBimZVxAzLCpUzqJ+4GnVlbXlpZXHW5rhvG95/cS5tnmj9c0oa6o8QBNuQNK6ajLlxwiyxisy&#10;PKCwYz2t7FMh89qz6iUMcQg/ozNGVQ10CQPGoJmYGGISWXgZB86rZUPLG81naqjIl3gyfBHwXMA6&#10;jbVazXDq0ZGhNTpEqjUj7MSdTNiJ2ozJCaDZgAaJRyGWrrK6HD5TrprsCpt1Soh4isgJMLmCvc8N&#10;x3hhL6wcO0aZVbQFzVb14dQcm6SfSiYGeQn9di5fsPGJl9hQnYs77GcmjFzlPNjMuqZL9Fj2aw+F&#10;2VvBnRXuox82I2cAVPBbleUUtqRdLkzD2AU35D0+AZatrKKFHT1bAMW0g0fJtR4c7u/pG+kfxv1U&#10;Sb0Elo+CMkqcrSpRcwWqJTh+RMicSjIq3s6Z5E52V1qopETcVW4DftSzwj8wNygTAoMdYwMQE6eq&#10;Wwpon6IUlLiKfwSZhZ6N1ymKmHBdlp1a9Y11jXWVdUx1V3cPpxEtMjhEs9EJlk+wo1BIMibUi8Ih&#10;ueJo/ESVNPahQ2AkCcJrMzRO8Xiy/nCoaJISylBCaieYDnHzM8WY3EXTo8h+NhdR9R0L5i1a1jp3&#10;fmV9Sxslo1auK6lt7BrC7zA8QkoaY2Sb8DgQDFOgXB7pgQFrsVqKOY2KYEYfwpLjl6KO1ZHAUsfM&#10;MsChwEAVL0FAul3TBqjsqLKYkGPKekZPVfVbTh5f2de9c8FCPrV4E3VoFWRJuZuCChfqhR7NqVuz&#10;J9hye6MWn1sa1+mtwmiSpYCYgAb5AzVXmA9ABkTLvW+++ZYdO+5Dtfredx+9cPE86g7FMTovX4El&#10;oSeovYBkn5F4l6ASv5qcAK37ke8+c3runM+89V4AKvU6mFECQTSDLI/kAtspfjYV6FCvhNoSskRZ&#10;L1SZ2JvsOBeGBg5H/4hIdu4Y/akU+Y6yEv2gVTFdzFk/ajDN/JPoqpJwpDhoJlW5iuv4R8UmKPBI&#10;aIuYL97tCqoq0vsGQiSecKasElV4wk2X8doxNhpbir6tQsNpanD+clFqn42MYJwTe8WzoBMD/hCp&#10;f9fe/e98cWdPTfV/vveuE3Na0GrYHipXpCqYAqMxO4SdI5V4W3F8bp5uczHiHVGtUMRA78N/qcxB&#10;yBDRoLtKKkvWuyGvGkkhq2eUnoZnpYoSsWhMIINcnaYHVweKxmcmhsZH+4caqmuXzF9UW1E52N1b&#10;oSpSah3N/Rx2CDEBqKMjoBBgEyEUVY2DO5noS/BCuL2HtnTkPofBVjSJe3yUOD8V41BUmaSCuKW7&#10;iEJPnGX/B02rlU0zATOy6JFzoHjm7Fz1oLhz3wF285mOVgk7roHsILAIJFSKjXL8s8AazUxgl7EZ&#10;g70kS94vkPEQoHmPvHx2RbhxVwk1laQxUTmTwlCqvSHmSqhm1dnTF4Z6h+e1z2ttbKZYMyGGSFdK&#10;eWu3KlJfZVkkqEqK6xsbL17umiYkpBK/dQkzD+zaUtdYW1GtzAMUfkLIJ8dZ6+nyUgXVl5f1d/Wq&#10;grjUnwlGRFAV6APVm6BFwh65LvECSB10yPb2DsyeufPm08CB+HrsN0yBpUuWLJg3T41NKioBuS5d&#10;uEhilLpV4ML3es9MDTGpylzWftCPiwzL/YIyw49K1hvzgWlIDzUk4BzTYDniI/yEe1jRc6yiE4RY&#10;AqkKY4aMpTq4riQBBayP8T1Sbzo7L42MDtXWVTfPaSyvKh2bHLGOIT0SzxX36qbf19T06pVrGuuq&#10;RoYGcdaC2TFv3b19YM6y91CqnRqCtsRGJA4fNoGONj40AeBUU16F5YagVcw4uiXpY1PDpGsybllr&#10;xcW4NBkWEQ3sdHaEpBXrEEw6Mn/gOQX+udyGV7FGVa4Ug9aTuRA29G6aURsWlctWr0IQJzQ+modL&#10;aWa4+scRrGgSNF/Ye+MN64+cIMUaul10+vxUb//Bhjr6eyJiETxS5jHxXaGZSTvb0U5k4pq//Oy8&#10;ufMWv+89+1/b29/Xu2B+x/DQgAu24BwtxSvI9ZkD2vbU1zWOF1dgfg3Kya06Vhj0dZUVNGtQYpOm&#10;mkDd8unSimmmqLRyHN40BUuRYwLjkQmfIPJxZmbn1e41TY3vWDDv2MBADypw2E5ME5pP1PzgmZ2G&#10;G5k62BfR/oldol4wReoVc/+xI9DLscZ2xgbbR14rXGec8vNllJOBJ44N0j22oqm+gXEqDa+6Gh/c&#10;aD/JfXRGRC8Y4zeGKqydYkMMTD4YZ4YzM9SuEr4pB3Bpx5y2uW3tEDwskdlTtzpOi3LGyFX/iCJN&#10;hxdLsA5mViGG/nfHXx565dsXj9eWNdRW1JRMldB2k2yb4cFhdCDF18NBkwjmNhgt6AxTKOnECfg+&#10;UGnkJum1yJa5E8Asq0yx+Nak+Q0tswuRNuqObpmjyHx7YTN5x/5TOQPlifGE7k5uGhSF2Q6RfkHf&#10;dfFHC8iwwqAP2Av6odQ/xVHKgM8zVf93T/99P3+8t+uPLp49OjKk2pSYcKi3YiPymXN97qRAyqkJ&#10;Mp4aaTOCbjM0hAHTVF1N0aIjr+2nohHBUJs2bFi5fDle4gvnzhFNxztzF7Sh4sKaiLhAkjQ01La0&#10;kgdf13npEpYF8gY/DErZ3BPnVu57fdtLu/fefuOjH364c+E8DE9Eo/YbTHsc2YtIRp6Q3aIfNcBU&#10;bViizyR/+Vm+bBXlzxIyFyisoR/vbOld8pTJj+KfmDoZtEpP42pQe+hXlqnhxNbPmsdf2PD084fu&#10;uWv/HbexImrWRKiH8AgFBLLCKkahgDVVqRgsnv7b8c5Rx3zAqLh/VVXNoDSi6bPjw0/NDKDvwmRh&#10;mATTkQSMK5HNToVdQg+V+1mNkYRaoEI+qCA2dKTTQBOCsrgrlcmGxgjOUGUbKTykrQkHl4ybqVHB&#10;WJozVVbX1TePT05fOn+F8AFX+y6XBWPuxyIi66obascQDKX04NZaAx5gmbNqQFbjRRMv7X7ue49/&#10;/buPf/3YicOvvvrCI49/85HHvvGdR75FSwpmUvQr5wE3wzEhMYFYZD4wtqDcfqoZDg7Bbym4xs6A&#10;vSB1VeFjaoIHBFZF5IBp6PsjNCzFHimdJCnhald/32Bsc3qXteMQXriIPGGA/OHxoe6Bvp6+Pnz4&#10;rJ8csYixicn+/uGtN2xtaWki6ApvAYKI4ARsxqGpEVkgMmH0G8mIPgg7ZCMqm0FmU1Hptu3bAkh3&#10;9oGLJrlOhGhFTydDJdXcT1q+/glwUT2lIjwYKwMVrqoKBDp6TmGKseR5GA4yhuHGyRyn2+bcuve1&#10;5hGVtzjX0Q7vg0qEcDnHU3ZSOBsdSm08X/OlZOCyUi1T1q0vrha4FgcUrD4VODos3iPODVk73jdA&#10;/oWKIgmUMTrkEDNlI5aX/dDHf+Tnf/Ln/s+ZBRDZWx58G+fv2bsroFY10JWOZjOBK0sXkz8tnleo&#10;lq0bz5uxotkSHNb4s6aK1uSu8Z+nUc0U/eAPfvSXf+kX/u5BbtmwYfO6dZvXKSQwjs2btvzF5/7C&#10;MJpUU+DYSGAOgDhBgtHG01EKsjxkR2uxtIJOwQgzKcLxkr9CalICujKDLXOuhPUSj23NSTycbesj&#10;2H285mB+cqRfhqIPDyx83A6Xc0eKmGegDX1dCouZW0wWq2/txrqaVyEWwlHunl2nT/ru4d0K49SZ&#10;y3LrxdIFycWScb4M/ujGoi5IwiFU3SY06egZqFxpGrA4eFF6p+wtJk6xZgqfd1Vjx8lHJyle0zoa&#10;TsemotobE+weCBM8jNKrJydXXe0eaGy4smKJMovNrRE3el5HrweqGMUMZOnFivrI5/a67ZCEa9oi&#10;CZeUNWjuz9vEnMleciNztj/T9VNf+9sz7XNe2Lyp0AMTSxZbGF8BkwYTwa5F50YLJ3kEAyu8SdGC&#10;Ax8Fz4sDX3Z6VlMyQl34dN5M6R1VDY9NjJDli2+fbzEaFY8YGiyrUCDxu555ta+u5umt6/gug+Qr&#10;k47a9E7JHibWsfDPAvEGtJo2ZvThVYUCbQEi4IJkYnXC3eToDFEdL5iHw/V1XPiDu187Naf1Ip2l&#10;FZakLHtHatjsA610FSpFNUrrlQHgZXIlSMegmDzkdoypAyD0xglgezYINwIZhBFfm0BqTi3jncvY&#10;TInSVLMVamMrxePzIvcipq3qyeGAFmMe4haxgq6jr7gw+w9VuIo5gKBAohxQwnsK6+BSDiOUKCie&#10;ntj07C6ucGF+O+/LX+aWT2LV2eFb24pV9fVZnpyNRf/qnCDKIF2Hjehm7o3jBdUeDBBQ7ziSV1sy&#10;qniqvbZb3SYGk2JygxJi/15DEv5TBOZ7xkfXHflXsnH5wQuiwK49P4sUdo4qKwS5otNPkBw/Pq7y&#10;RnjX3TowqB1dJugqwgQi/EQ8ZzarMhhYUoUZaGRExmhzw0zlX1zXHPtGejHgpoof1KxetZbeLHxE&#10;MyhNALVlh4flw+y+GhfhNw5h+jBCrmyxvIZR3DR/ZKGtweTjyAhL/0bwWoHnXO9EkWnPef47vh7v&#10;d1dX03riLSePcQoNZDP2PLsKcevCRckvpXV880CTN0fx8pEEAXinpGFghMOvePDbb7/9Yx/7GG7h&#10;r33ta2fPnkUsUNKY2BkWGw7G2awO4gD7EO1Cy6GeocXLrvR84omXT3W0/umDdxXy2HzeQMwKj/yh&#10;ZtCvYgW9QYQd2qmF/cYL9WDOnduxT7NOLzGH8QixZ+OFaKZwuiIWvjCu3HJBEhpVM+Kt8by67aNm&#10;Q0aMDapsJKC0OXfl2YFO5CJ2Fx14O/b27a/uu2PXvifWrf78xnUp8kW73cI35J17jIaUj3aw3v/J&#10;2FCHgxi2nkGzEcmAcVMTjUtnmHpMSUnGRVJ/BCAo9ElpCNMPv/Xh3/0Pv/OJH/nxrVu23n/3vQAf&#10;22+85dd+7td+4N0fWr96QyfJBl1XtG1dqQokRQN1KonwH2FQqfJHorfQLbOV8/wo5N07IvhqFv7p&#10;aLMssCnSc+y8zIsfZZrDGWN2d712kHPOzKUjYSJnq1hF8GHbXQnyjteqCMLG0BUjQlM/Rl1cuzbb&#10;jrH6vg7mdqoolBNDkAduMMVr0DNkZJjLECpANWNqsqXeRgb9QOaVmRhtOq1/AkTgQEBpb2xowEPE&#10;O+BxDEcUa3VGabZmvyN9A7SBMtsWoyaXdsGCBeT6HT56mIh4zqE/LJo/0hOZAkS+e99e0s9JM9fG&#10;R1ZWVIB6XCaGRa3LSW2m1r5oHhWIwUN41So1MXvkjChqCeV/5swptOj48xoeEjsiZt88KxTz0khL&#10;vfbgHblTHTHNUBw5p1JTvHbd+RF3vXPORCjpRTOUHbIaqOKSfFOY1NQ0T9TW2qosFZ2ChsnQFEzN&#10;O+wo17Mdhb+rLjvuwsinLnF3e1GprS0ftid1RIWv0DzDVQJoUsjl8jnJZ8bbSEfQdSj22vAOQ7cp&#10;r4NVSIQveNiag+qpqNvU3i0blh0+WuMQuaU9fc3Do691zGmqrVPxE2oXYp3SDx3Nwammlxeq3MHy&#10;7z1K1ad1H//osWPHSJHTPNMnx1spFEYVKdF2Zh60ynBXYd/GGxTjCoKIwhxByXIHSxOIQjyq2a7C&#10;F9Mueaea45wMa3vpSteqxvp3LJh/pH+AmoJBAJqiaBhYoEfFFIUyH0SSMfCS+44efmb9ptg4QRRG&#10;5DXn4HdopDxADQ4L4lVVA0reGQA7GZIsaxgWyT0p1iU5a/HGs0BC6pwrvx0xBtIMg7ydByzpH0SY&#10;020uR4YmZk67DNCKsr8Ls/tnL3znyMwIsWCM19tHWfB6aj+dfKEBQif6T0aQnh3HTiap8xdar9ge&#10;Pgrfj+66ceQnvPHF7KcpIiCsLqWR6Rmxu0G1TJDyP9liiouoRqcvjkg4Pz15V33T33GXv/ujJ3q7&#10;T4+NPN7foxX0lndhdNsdkZfN/TNmj1R0fJFABmCnM2fPXu7s5PWSZcQHLyW8LgocMbGwOPhYd183&#10;dg3XjCQGWBzaHcHFsNKQexANnRzufvQZXh9bv3rPrVtiL6dckJApPL4g8nTcf//bfvzHf/a++956&#10;770PPffcE7x7990PvP3t77399h3c6OzZU9etSCxNTLXm8M0OudIKjjjlzv/1+SV79x+6+85D99wp&#10;mrQdGibYxNRoktQRpOOwh0HHtgieUmU3mTcALez9E6NDfcTdZCWSo5ipAlddxyM2FywkajGFnuOa&#10;YrK4eXj5WKJ6uzKCS4hIJfWMu4sDpOQY5rESO5wbE6GFvsr89Xb3qFo9oWF2TzFGVcoiQIXq8nW1&#10;WAXaXM6sYuThYrZ0U1Svg1NCG0nzFr128pnMJzN6xSJJPLGCIyJXg11tvmCFNsuciPnnYXhwgiki&#10;1g/mP9Dfzwf1DXWEqdHHDPQLumPTD48MhSIrAvR1NV1RO2+mZNmK5STbEcFmBlIUNRBLlSgl20vU&#10;a2NR8Cc4SZJ1+qf05u03xeKpKJiDzqFoBbY4+4P3ZSpEE1HrKxZ9xtEkmDR6PaAKwdG8WzTBk8C8&#10;eDO3h3NSize5AIYNOOuizisrenpPz2ntdo6zEaBke+k5GZxq9RVDIOrFW1xE1CI+GXx0cmFk9U0c&#10;QCVNUgHtdl7jucb5AVmMuSEsJ4x0dTtURyYQqoz1Y7EwSODGbdt+9Rd/ldtNjYw8/Y63Lf34D/F6&#10;6PSpr7S1HPitf83PhW99c8UnfmLk/HmaSe/6hZ/rfPwxShiWNzbesOXGv/iLPwvFE9GhImWEv6Kn&#10;4LQpdU8QR2mZSuCXJgkpaZIrUzo3njXmODGyXCOMT/ODAMAcrRs8eYJhLHzv+zSZg4NPPvTgrn/8&#10;Cz2v7pz/trcDDuHV4f3hs2d3/uwnF73v/bzet3/flStd3sKKn4wtbxKS8RsiL5Sf0BGkn9qzaw6r&#10;p0jDcH5rKDQypEOlMN+ShiE5HDex18ssM/shNEtCTvwz/bYR4wzoeKGYedUSTg5Tqaa6jrIL1KfO&#10;e1sik2Ao9b+Um9war62QgAVDFlrvN6nqcOfsjOG5e1H41QOqSxaFuUbOCi3FdUG5JwPEZAaIDTI1&#10;qxqge3KLYZsXyzInKMpeKBklnjrFNnmbGAVTBxOXn0MJHCeQgfwCmfoYigTT4mYepiu2Im9uPnO+&#10;t6727MK5FsPy16rkj57Fu1JhVeJKREcoVitLKswBu2D0sYHioQt+x2d+3x/JsCOYorZBeJCVCW5z&#10;3+vHl1zp+oN3PRTVSuMK+dXSDJsaXMpPqS7tHR3o7gAWOfsWP3LoOBkBMK3Y+wEfcC+2yUMVjRSu&#10;O4otPT4OvwPmRwacv3SRM5taGu7bf2zD4ZN/8OG3x0LEE9G9Kx9J4b4IGC5mIE6IP8lFCUtXXgc3&#10;zwq0DGeUtDPDdbGgqUKi8X2hd3pn+lRrM9d57849R5obemnAZ0w2xsLccVP0VgVcKLcqOLulqcNi&#10;tEEwyY3icTqDkUIMQRiw826yyWeIEJkWfLRwlngNf1K4DTio67s5jsAPop2gBMYUmOHV1GsnpsVc&#10;xX6OQ0ncBSaN1r0g8z3Yjr8sgEwAvRiDxJ9rZEWwER6giSuLMEd18uVF84z6uS41jrSkCkcpa8Vz&#10;plXIJGUhEQY1FlpTYUbHhnXsnuMUXf+Vd5QIr1g0HSGAZHhINceN4Fm/9oh38vdjJPHO9wPsCjeL&#10;HyHuoqePP+OI+2j81m/01CqoUcEWhs7h+EQBMtt4qhB/zuybVK3ZqirODiwmrhB7it9goPF69spx&#10;J3vhbCJ6k2bZECr+bjYlbcSDI98W3aW9fR6ToyZnPTTk0kr19feTvzbS08Xw4pKkggKpcyMUfUfW&#10;6sh3U7xmiME1MrHkaRTXSR6QXE8MthmAXT4/+eug5HifJLoTLa0fOriPv0/PSYkJ+X0LB1A41YlI&#10;vg9g98avF14np/wgSw4WgeVYu3btHXfcAWz33HPP0WWCF4ianu5eKnAq2qRMVVFUBE3Uru0fHZhW&#10;dvX+xNOvnGxr+aMdtwbRWqSkI64v4g3pHXJQJol/p2m2/84YVwR2YfFKVHhd9aSZ2CViVZMfezZp&#10;QKG0Zd1+rwXs4ClxmbAVZSj7IOTVEaBqfMYm0naxfxAoy+MSFxLW7sIz2npus0DigtJS3FEUtnbf&#10;gcMf+ub3Fl249Nm33vfK/A40+BQvl7Wz9fMghVTJLmS9A+PFQoMdhXqRAjMNNBmyFBuNx9SYTVoB&#10;YsW8cY76gGvza2wB5HPyu972zo/+wIdjoed1zJ3TMmfz+s1LFy2Nd9rntO+44951q9Y/9/LzlApS&#10;/DKZAbYlGJWEtW6ssIE431NsrmjmIzpXT5GYeOXCe2PqI02ozIpQhYzWZR4BtbPIjiAMfp+d235u&#10;7tx3vPAyzwJ+Z10uRLCaocXpcWbcNKg0Z0FB+YlFZGhiTg/xqbQs6//xE05Mfiunm1Y8uMr6BynV&#10;ImwIbzG1ul26ESXGAdq6hOJAZ6ab6iXgoHYeCSZGgzKuBA2oZmvGADVXBkDhzN2XOnHCRTUu7rp5&#10;82YQOqC6V3e/ipkB31uxYgW/VWh8aIiCdz19PdE30LiuohjEonq6UYAoGcA2gxQYG0SkeIfJiRq1&#10;R0q8MZ8c81xxzmveiWeebR51DReymRZqTphs6TX4eeGkJVWRz6Orkwx6xWQpNYCyI/ACFUkEsCOM&#10;S7FCKC0MQ7uW9kFWzLD2ia2rqa5Be6FeCaIQaY0wYHdRWVFl2lRuW+E9fHcIBW9yghMokxSpT1FK&#10;VETmBJEo6wbWY4RZw05+4uxR1Lc3f6gI9zZlaEFz2WQWFGShX+bxwUcNmOvvLOVO3gi1Y7brSKOY&#10;miGT6TtN9auvdJNiwJkLBgaXDg0fWrLIsy23GVcIJYGDBzlUW0OI5Pqnn4XhbP+Znz569Mi5c+eI&#10;MHP5Gmun8rolO0stYFTrTVqZhqMQVMcNKdXArQodLJf2CgHKBF1mUFeYotqBpsznr1ylCUhgdl0O&#10;CdQ8BCMt8Hrm4jVj1GlHn+3ouPvQQR7heHOLTFHz+lAJuRHBp6i1lFRmOMA3TBtkALGRnmWKckgY&#10;doRbvYsQtJReLwKHxVtTjeMAgq1m6ojZ007MfDC5yEvjhFdPTZ2YHIWbLn8zzO7Lpw7+u33PjFeW&#10;E4rV1tZx8UKnUraqKbWsSFTVKCAEEljTTdtiSwRnjkMGTIG8DmLgUOO+giN/X2WNsvPzz+PT61hW&#10;+tSBEeGvBn7gNZE88oVbD9e6xJCyK4QW6CVxBFxZ6WJX+fz7Hk/0dgHYnXS4T1oIP1kkoafKFdYp&#10;04S7pDUMDW6GB4LfGCmrVq3qmNc+NDR4+vQpOshTwGTRooUwRd7pH+ojtIL0PmqrMXY8DfyAxaB6&#10;Mcs3vbzvnX/z3XnnL+265YZn33I3unHUrxTuE1sm7BEZhtL8GdHy5ave976P5o+5ZMnyLVu2bdy4&#10;Nd5ZtGgpp505czKtWk4l2bwFtbzxUJCcj9AY55w8e//v/MFIc9MrD7/93I03BO3BjtmqolV21hTF&#10;OnUZSzRtyfyOITqhLp6CDc75REw31tfxgnmL0j25mpdLsWTm2EstGiCET6UzZFAoOpFkTN8CMwgB&#10;gcGrrCbXC9IUiXAE2HEaTJIVYXNR6k7KWJGai0aDPvYToA6BDHQ2lJzGQlechZoxBmDPnZWlYSbo&#10;Z/OVfRCqdB1ppX1HazsdgaS7SKvdGMoxlQ4TpOsdlJkSajRKfHuVIl3QtHkcxtY+dx7DxhbgfF3O&#10;kfvoYgRuczkCLih0iJXNUGFUcPvB4ZHFixfVNzWqW8no0OAINbZocESOkYFdM+UAUayksLVjpg3Y&#10;bd9OcSIpWDIvFaBsOMediWQPm1ZwPMcUaHXF3pJTiHg9LYO74zneJOVGyhlRwOU5h7mIuhuhrvGC&#10;yGrE+7Ku7qsVFWdaGjVB4Z01C7ZZSKyzIBs8FGTFcltYFNtbVyZhIRJ/XUeT+2pRBbFSfliZjIB6&#10;TAURywhP3mFOUsQgO9kIi5y4SIWy4l/7x79G1nT/4defedc7r77wPI2iNel9vWe+8Pn39w7wJ2gd&#10;77z6cz9TPX/Bju98F0fhqb/6y0Uf+AHeJBq8s1OORxZcLnrX4WLZINPoRxmAnbymwsEM2BlzzSPs&#10;MpUuhxtmewXkkpgXD73lwc2bNvFF0MNn3/tugLllP/wj/Hn5icfrli275X/+0bFP/8+JwYG2O+7U&#10;xcfGnnrH24AEAnx85PFHOjuvamLVtxiFTKSbefVSU5KgbMtOfWoVyUI/DOPQL2UtpkgBAQF6P8Ay&#10;k3RS3AOwU96Ofqxi8g7ZmnHEPsn5DsQQOzweNoSu2L2QD+tHwYWU6ohbgPxZWRQwHqnytgkk9bPo&#10;OckS78t0J4EmBaBbYJRquCpZqyOMmbC5suFpvexhDlsogoCQbBFhx3wY91HtFW0Zix1IUDlLDoMS&#10;3RqbiT1u6anZZmciADhVZYIGKW07rdpuFZQ6prdOFwYF9NM0PLys88oz7S12KqJMYNjbe0Y0uhOj&#10;xAgU5ygtNiy0OBiw1zeptmkG/ESej6Cy5HDIZSefVlbV2vgSm1hy+ep7Xt339IY1FxfMi4qxhYsS&#10;r5k6YAhe0CCMm82fP7+tXSFX45OjUU8HAI7fOEnYBTD3KIgTZid7AeV1flHZ3TXNj7Izy8s4AR7N&#10;pHX19uBhoIzrhsGhhx5/8a/f+2BPrRz+OWEoz9SEmP+OFwEJR2KhFjE/hyT97IgBBG6itgbZUfh0&#10;oTeLXwskFUURAsy1P7hr/zlyPVoaZUwK5JPuyIOrRU1Mb0yUuXxkCdocRvNWRxROjlsD2IlKU4BG&#10;VB02j80i4PT1gnVk/yg9VtwvEjuVcyuXuFWfpH0ridB4iuTtbGxR2Hjpt7v0BrYYkxlPz5Oot29f&#10;H1sBaImoaJRNOZpk2VJhWRaR6/KhZAfZq8307X/7LFfrWrYokMcAKrK9bI3QdeUZoDZIwTZPc2VK&#10;zCGhfLfKq6Vs0+jYJRpTJJk56lD/QIRAqmS9bmntGHnkpLOg+SD7/M83bgTt6MK9kJ/tr8ceybd/&#10;/MmqFo4531kRWCbKdLUjQjJUr6OsnJoIzCozqfpE7jeKcatOzfZq8mfahRmTwaiJG+UcL02jPSKx&#10;nTXszLwXvcmBLppnQSSpHbqARwq0jgOewprBIMhO6unuGh/sF7V7YqPsF/sL13F0gS+8b/zJLcM/&#10;kcgmOIk/yrQfQ5kx3QbsCmcs5zOFa8GbvTU1hNd98MBeXp9sJVXwGpaSz0nMf/47bvumR8HSXfMy&#10;H0CuSoanl67wgJU333wzpP6Vr3wFtA4zDIrq6+3GR8qBUohJpvupyRW58w7wd630D+4+2Ftb/cd3&#10;bxfJ+nGtO1mhymhbBRdSEoqNzTCWIFKKXKiYlYNGAq3zeKoCMI0nDF+uf4cFHrNngZcMY+7Luyqc&#10;bhYTwtR4mVyxEpFO/QshKTUM74LSbFTyTPtLHEKATrlPUsUmiMayKQz9SNBWeSbVYJWK+cDrx+7e&#10;u//Fm7d+8V0PoZg5F19x5dopBhjNcd3KxMlSMl81aCMIjnw1H/PlwyUmiSsuGSpCsKaw4kLuSsNM&#10;xCTNHRGvh3R3PCh+zfJVP/Gjn+BcSrX17t5VSoxAdaqNPUG8+sED5fUNqNfAdlzlxJkTKjfgpMpQ&#10;G3hauVsUyBaMwgzQNomQpKwip0z2NwB2mtQoV5jIM0btHK+saV8sa76Xe2pqzrS3kUfMN87Ok2S0&#10;DqDWQxF7rDXUBTUNBjUB/gxamrU5BMV+HpecM3vI+tvqjsravo7dxZ5l7KpMpIx5Qt1Hu69cZc4p&#10;kaNCchSUIIJSxQ3UZt2F8cpI9VNMBN5lVXPGGSmFnuclMogRAFSBWzG4UOd131Ftk+BjcDxi5+HJ&#10;tCMYmxxD0MPreIdP0buxYYi32rxpw7DbBMbk99M6cHgYD0Z0Q84jCqW8Kewd7V3rFahoAJ2WjyHf&#10;ZlWRnEFF3lu+X/LtH3pOMK78N59C//l1gnEEj0VXixdcLSKhpJNQnjvIl5ImanZEEkCRK/FWXrx4&#10;gQ+wHdg3zHNNdS0PznHpUmdVdS3KP5UsGEMK/1MGQyVP4AUSDal8jxPjledLDrjUA5WDUI1VsiYr&#10;0axEDlp7ldPR5ogIXQdOZbrctVIvWGrhp95Zsb/EjMS7AiB0lE1stQh39UV1WYpO0OERGfHyovkr&#10;hobnDIkltg0NL710Zd/Sxe7LrHhMnppvAVMqKKWo6GhzI1/Z+Mzz1bW1pbfdfO7CeehmNo1J+0vu&#10;CZ5ALbpwyGENOdUYIR/SRkurRGal9Ch7XXE0OmgCTTk8YaZGB4LtpYJ9JcUvXe1a1dAAZnd0YPAq&#10;WKoTmHL+HJBiKMax0Nfx7bPtcx/e+eKTq9fpRgX5RvwZxcigVTpz19YDv5aRwTcwOKDcXUcV63Ec&#10;WxAuX2hWxGMKVUQlii7gp7HvHLDTXTK2HeGccSSeF8CJ/bIUNjgzNfJA9fU13b588uCXjh/YsH7z&#10;LTff2tDQdMcdd168cIkraDXD8eO4V9kFoVB43f075YCrDtG1+lgMIAfsCrmKP5oN6I5x5mOOF4Uk&#10;p08zhdB6scw2RzqTqKj6ENpoXqAgNh0SJGmYTMB52syWliwqE0ryf3g8OdD7512Xjg4NhlQOxVBF&#10;cmzVWcZlUs5xQPH4qtA6SuPjPrQmeN2ChQuoJ4WeffTYUfA7lp4CdrgiWF3+xCGxbMXSqMLP06BC&#10;8HWuozYCZcXbXtiz7aU9O2/e/PX33H9xAVEyYlf5LIVMDjzEjvBEg7/6q/9S4xwdPfxffwdrvbGx&#10;ubGxiXcGjh299Ld/27RpMxF2/ISOkR+xWPnvN06RNJSkBZSufPTpTX/9jSP33bXnfW8fa23j7vHd&#10;2A6BVyIuwpsU3ooItgnmS9AVnI5JZBfAl+hCsHDBQiRCfDGIOUwVDgHWPsykkh2qDauuWwqv5boK&#10;2HMPKyWZOcIO/yC3lsvQVpvN7Ep8/RiD6CdIE2aS5FTFx9hJH6X+VE+G3ty4tInjA3gC67dFZqVY&#10;6I7lY4qwC5IVWfi4DrAr2AsmVONhadtEqIpxKhv4Sb2KXCgkBJOjKrqjYwRaEo8Jx5g/d15DUyMA&#10;GDyBqHYMfL6poOWqSgrzcjGEKdKQocpPavHa2d07f9HCpubGvqH+C5cudvd2MX3NhBbaEViQeJAi&#10;KEIOWpcoLr355hsFNighmFIgVrXM8C3cHb89SRtHZa5JtCtvXS6mMPwa6snsUxVVEEfFQ0btagwq&#10;uxfyheQ2IVdiUflTzliqvM/tIDF2eU8vtzrZ3BiJCPLIulKjXBzuYKC9ABbnkA98Nq5KM6GShmh3&#10;1vDkWcUHRfz58MTQwBDiZ3hgiCRzIFmJEMXlqpRchjFFyqcC/rFEf+mTv8g4D3/qvy758EfOfPEL&#10;OWB34k//ZO0v/Uq+N/b/5r9e9TM/27hufWV7+/5//a/W/rKC8tjV+/btk+5NsJg5ZmNTk6oYgCq6&#10;cKD7u0mBt9s5tA/HaNjxkFNJnhJrL9OsgpJvUZpLECjBnwd++7cWvf8DA0eOBGBXv3Jl89YbQYNO&#10;f/5zc+9/oMmg3s6f+WRlWzvqbAB2ODz3HyRTQ9tTMfxmKwHY2T0bumNqAWaqsPh3K3SJpxiEicFR&#10;Ag6OdYSdxh+0H8saMcn6M5Vl8Z9Wv6Gj0JcLfsK8CYnOi4TV+TqcKkbjQDZLHREM9OlUXYWgSKuV&#10;oZ+i4WRC+EgBIfpSSIhgJ/EACZTkjdADQknX82biM05P+9lemiiWqdJpPlNR/tafQjJI93TNWlxq&#10;/PAIhNsQ6Spekxy3ml5OlvTCfzs6oQhQQi+BJ5xlwGu74RTZsbKn99YLl768sAPdCENLHkWRqvEo&#10;mW0Sfg4l1YMUaiEx7DdX3eKJLM+SoRiCMoCJGWXsgjHzjA899UJ3VcVXtm6CsUZK2nUXFAcw6KPy&#10;/9NTDY0NRIlTpACljVTFcFtFXXCEHFPH+xTXEY5v9hfOmXfVdwwUTe2vKOXkcEte6e6iHxllcYD5&#10;HnriuYH6uue2bcglgTQ6eWzf3IIPr0BoG5ro7FDNZZOX4Txjv54CbcpsxTODSOsjU8F1cMKKDtXw&#10;5JwWbO73vrj7wry5vQ21dsG6lrmuEIpllIKUg1ikIvPcmUT4SxWnrM9jv1BDwyOMSgJBdVrHFAGa&#10;UV2+jvBZ0WTEOAmw4ytKmbEQCg+734wKF1w2Fe/ON2tSEDQg71kuYw0qOX4jT3BwcBhEjsETzBeR&#10;0YAYgFC4MjhfJQQcgWiZOjlI5wTabD2/+9CO7TInzD9CCfAOlXs822mS/bGP8g0Vr7VDs7c8VpOZ&#10;wdyQDswYRGIVVNpAX3dP+KhDF9K0ec8S6RorXniXuHB+BEOIE/LX152jtSs48k9DPsbX4y5xBBDh&#10;FVfonLARtQ9QcjCjDWCUF9HqnsdR+zB3V+ShHHqQHLAZ2eY8L9RL6U3xIszRGADfIgA9hLLBW28I&#10;q+RqlTmmbsV8Te1/CVRUydjxqRGSzhIGxOzJgTUwYGthFtkvfEDWS1HH2SGVIR7SN/WDJwZi0lU5&#10;kpz/pJF7fq6bT8bfR8OoouL7jx3m0+PNzWnXZHu2cPKDrSWaSQrKdcv1v/8zLsilwmzr7rm6ceNG&#10;qP2ll15Cu2JvOnCGyvqTAHYUAIqmNI4nlRtSeJP7MP3ki7u4zp/fe6dj2CgW9IaV8sNSPi2XayHO&#10;As8SjJY1xY6QumRC6Ea2SCPROErNqK6tFLXQenMdiYvBQoJmYmLjU0lh+oD7ARNy6i/ymgipuIC3&#10;VowZSar2SRIjJrFAi+z+AYUZVndVylyVlbzt+JmfePqlpZevPLN1w/M3brZQUhiy0ELTayBXgbKJ&#10;ACKsPkLaqfYSud4OlEOiB3+M0gNwHS5id0ueslcgcy39E92bqoK/6fxpepI277h7B5P2+L33nP/G&#10;1/f/5r+qW7Gycf36rhdfePSu268+99zBf/fbc7Zvr1m8eN3qdV/55lfEF6mPU0Xuj65keDLVV4lg&#10;NI3K1osaf2R9KvMIOwtGR7MG97CfKHhA+Lc9q9SUnD2Cu5qxq85aT03Vmfb2d7306pLOKwdWLTf8&#10;5GLGGWUyrHyjhQGfWzu+tY48YigmJoQIhyKQvXzBlHyuSAorBo2CO4HV4hajoy7r6/Z8uGHc48Jq&#10;tHUt2WWgIVxZcXj2VPGjypmVlcBTLslKWR8CvnjHXngBdpMwkGj0wWnsIHYTlhVJr8EH0MkR/bgE&#10;uCwKQFtbM5F0sCLGiC+hp7sbMiNoBZML7UfSQWaF6rXBs6pIUEjFJEygBYCUcnuyI3ZB/M4j7AoZ&#10;iL4YqxV8IlN3OJ8bxESJqrKAM5Z6HJ1KwlvagcM8FYPGdkG/1e5Dr5P3RTYkmVg8YF9/L4SN6SGE&#10;dHwC2xYVaO68eaR5MbG8CZaH35His0JtyCR1yiThKtyX9EACxvkKCctTuF1cizkiKIKqJNi9rmYQ&#10;5oRefW08vx/geNJZgxD1jmkzdLwICdBCZ/pwEiumanaln4jLQycYTXrTgrXvag86JycRbnlw2ZLm&#10;wcG5/YO83zQ6uu5S56vLl2i5nAQXU4s/WR38JsbRkRjaiu8+BljZvXLZ6ROnuCa2FbSnSFn0J4es&#10;UsVVuoQqo3l9XFqWkUZAgxVtKo+7Pq96rk4O9fcShhP9TMxSDARFq3Q/0Uvd3asblBt7DMyO+lB5&#10;DnvBLgvBlHPUXHj01dbedfAAf55qxSkbcc2pozTT2EDjFJ4OkI4qe+SsjYwA3GCKOnRZxoA0MG8+&#10;DbqqgjnX9629EAISfDiiqvPtHMwh12kLiTYIHqCYXeB8iuLLpVMbS2vz0X793NHDtSqQwqyuXrVu&#10;/rxFQB/Njc3scQiZmWblVSybgoPVNUj/oP+YhgLVJ0MuMhdgXD9PiQ1+UjCwBNjF8OKjfEj5i8Qk&#10;NRfOCXDMpnqrRDqzINoE6LwBsMsgCPVc0ta7MDN5e3X9G2/xxneIqvvM1YtniapzvJIJ27IYIz/i&#10;yQHsqNWQK6MZJ+D93h7C6ofCSCExCDsFZyduPPBGKo8tW7YU/RdQ/ty5s/gyVq9e1dLWDD8kvQ+A&#10;L1AYmMO2F3c//MXvzDt36dXtW169WbnVkg3X+duCYYcQ0lD04id+4heam1v465Wf/ETvnj1hnnOg&#10;nz310IM1Cxe03XU3fx44sDdI9zrmls/2G+ck5oFjxSNPr3jkqWMP3H3kvjsZGBQaRCiq8CDDCoBk&#10;Yj1zoSZysQIWUXiQE+80N2GTtUD33V0A42kzRgpI0EN8K47QW8ycqamr+YeXBn6tqu3OSQKGUe4n&#10;gN21EXak4HEmdjRGlOO4iwDs5B4Aw1XhNWpKSKVRu2ezrKr6GhmVclGPWx+xUmpHjxhhEHIG2Gmc&#10;TgaKIx+5loVIIKfB+n3NuWN1KProyG7DoHZvxh3U8LdOcG2ZSzv0IUBJnQbT7B9UsXt9xbFoXII/&#10;gYbx1PH9SFVSICndFybpWDk8WVpCX/W6+loCzpEpPHhlVQWFy2HPGm0KF/A6x6D9RPyh8WzauF49&#10;aXEY8d+w+9zhZcIUAFUlBtKhQQBwaXkdhBJX4Z2qCk0EV4lU2zBjpQEUF93T1PLxtrlP9HR5XmzQ&#10;UvdK2dEiCG7BCLASudWizs5lPb2PL1tsdMfFgJ1ehCxkJsXoVeRFBb9QGpg9QDFuIaeHff7hm2Pp&#10;RohXHRwd6B8YVolQFdyMhhj80FVZjDXEtVp7qdMZ2gzNMj76PmVbdNx3f+WcOa//zn/KAbvXf+c/&#10;H/3vv3fk9z5V0dravOWGziefGDp5suO++07/1V9e+Na3Nvzzf8G39uzZvWfvHlYZjYk/SYZFWlOO&#10;F69uaOYKMtLjBw353pFk6kzZkMI+kqaSA3axGdJnJSXzOto3GYwjE5bk3O5XXgnALo6/5p7LV2z9&#10;j/+Z7xz/409P9PcveOc7u154ITjC/gP7Dx563SxA4f2hDEZ1qtB7NBAp7ckwTaTBQNUvVcMIfdGu&#10;67Qto7JD8Hh7ssOuUb2AwMVCr8y11Cn13khoXaj4mZIR0XkJswt0TzCx/FW6ribIu1Bp2ioJp1P1&#10;p+sPa4QRNZoBwbIogo/4nUj8Ca0oJH2ocQqmYAypPNNsPmzsOp+mkcRTSyOH/8QGjht4dSNUAFTD&#10;GL0QTLVuQVVxjyqonWvAHKEBFURxM9mh/kEVpqXsFHHCYls0Ta7iTzY/A17TN7Cyu+e7q5ZxeYG8&#10;1O6tqdEAookpcxadNDLLNljP7KbOwIWccvITQmqEqRXfCQsc5I1nxNO+8MKlG1989WvbNnc7mT2y&#10;HQuJMO7ClmGoPFQrjKqtjXfQSrXniyYAr0GAEIGweE5mSuSudKwKp/HszACxdTdUN35vov8yUQA9&#10;3XwE2IBjlhOI1Ltj12vrDx37w4+8I0okxADSMDzcCKfld2SGpqqEAeLYDZsniqpEdcajQviFIHcN&#10;5yRj4uJhZ0K+upHZl4BqvaM7Umx+RVfPHbsPnG5ruVoNjuncVXc7Tdc3LwyYWuhb0Az4jWxiQ4Fh&#10;imLYmzWaUvQqAPCoJBVrUjjg6N5jGRsQVTJ3nYmtjAzHrchtkvaSM7ALZWeiAd8RGRnJSoFW8Miq&#10;DuGdAPsdoJELrpcGFenA70LfByAoNC18HcyOLClNvEILLy+ee8MLexnNxQUd0j61SWHmmWEUMXDh&#10;t8tSPzIWlf4VxOCRhSkSOHJsZ+1WlT0VeBexQxFhpzmQwus8KMbu3cby5PSZT+AstRRugLjd99E4&#10;r6Pw2VV4g3qaLpIFCPIA0tfDfUCvq3r5YMM24IWNtApofnBYc8s7AdgFEeppjPOEkpfrOhKgZjzx&#10;UYxNJytwCfJOPEBaC8zGH7lBgfQRCUF5OJyzy7fHJHdiGhgGWmnE/eXdykTGBYSXYj6zryQg1Qsb&#10;mkpiHZ4WbUNHpsTz5tSbz3/hrHIapb75GtW+udjxJmF2sXb5aTGSnFnp/cw1et1KFl75Oi533Zlx&#10;zebmRnQG+sCyBeTgdZ41d8ekHhrEFTridMkKQE85b1UtW7GTP/nKbkbwZ3feXqlyc4rxR/8sHF48&#10;KQ8ygQ4pxuTxop6yP91bSd1xrLJHdmdCN7FonAgfmbCB1sUTZYa9CEpkkEfCmlri0XLURg6AUJoN&#10;m0qYegB+LU+FZWYi+ehBFymxgRUaQcO/5K7Q6CcuQANa98ChY09uXvdnD919smOONjwwG3MVXoHI&#10;ish0AHFfV0dTKYzIwnP7HV4YEDIgpWVWOXJDWRaXBuxi3VNbXC5qtC6EEf8rJEfZf2JxERS04657&#10;Nm7YQJVm1LMbP/V7pTU1KGDLfuiHX/mJTyz/sR+75Y/+pG758oP/7t8u+5Ef5Qpf/saXbf0VAzUp&#10;Dj6IQDdn08CBNa8aVwbY6RGCpM2cg5N7cdO6sF7Cd/REoR45XA54DLjDGUayz82+As4Qoy4q7quv&#10;IfPurtcOgdm9tmKpHC8qbD0bHC3OLitGP/G+mWaGvXjAfgt13+avf3gYHiNIzyFoDrE2DlVeViPM&#10;Xe2oUGwUJcHHAz39EauFXkrvYaOT7o0grp4iIrlA+Fo5T2yKlg7hC8ysL3UjGRg4/Noh5f5XVUVM&#10;wZIlS4AwmIFTZ05dvHgRUom+ilSH5NOFCxdePH+GiDTQH4RO15UrqtuLjglCJxddqWLVcGtZw4te&#10;K7YYRMRhrSQIyiXqc54cnDOkpOqqXstDEvMxfQVzsbKfXrO+oX5a8jjI0essqDqi9OWKmT3HMVQi&#10;GEBG2mi0tLSifpILRCiZ+5YrZxaGLgwMV/3EZGvbPHqI0mOax2ii115TMy94hwhoCEaWSnGJGg+N&#10;jkE3DbX16q8XFeasXzMs21UqecF7jqSXToFsSCpPFsmSz4aItiCvIrZVfoS+52Je4lzs3qBonjuH&#10;wNgTrA5sUCHG6P/OqZIlNTm5u7kR7GdJ/wDfqRsb33Tm3LML5wveJs5lYnKIaJGiGWAsYgjgI4fq&#10;maL2Zd9+FAhpP7nN7mOF/FO7AjWfU+y2ADt53VyBWpaFAku5OL2RpA+pg5PqJ47Klnd+Pv0rQPmz&#10;2LTEzgzYhYhkel5UnJ3r2Q0MdNnOiiMnjPgz2GYw1SAh3uR29x19/ck168PzrqnywarjOeZ8asJy&#10;I5pOQGc8L65MPVelY3Jl5MAMBUCIhCjzYsku+k0xQ3RmfJPSE0mFMDMvVFq8MlQtmKIny5ymxqs4&#10;1/r7V9Y28fanz7/+5IVT6G64U0+fOs983HH7Xehx8+fPPXnyJE9kRF4MTeUja6rHJiJ1N90j4s48&#10;51lKyLVyVgLDR8xVLohtY81aoPnI483rZpg3VT1LTlzlGanKhIvry1FDJkEaQNw44e+5S8QbwH2X&#10;HLK98A2pi/my8uLk8NCu/t4nuq/6UiIgCd9Qkx3WqtX3/fCZ66n9BBIuSuCQvCO2jru00A+ztYXB&#10;UcQW6ifyYP36teBEKAmkdbMnoGdK2mHLnL1wWj4tMy721M0v73vXl787/9yl3bdv/fYHH7qwsB1S&#10;NjGG2M1BnzCUra2HXCurePDBd2zdegt/HvvD3+98/HGc5Dlg99KP/Qi1rRrWrAGwIyfg0CFigK6Z&#10;/FjPv+Ow3C9e+egzKx8Frbvn6P13xRpJ18gO/5mZRXTDSti+pLRxCXFFySVazxFiXFQyp7W1nfpa&#10;MzNXLl8ZGlaTVq6Zq3xBNuFGijdDFYxdRsdSkZONVQlFlXJy/OlUUUTYCbcJ/0PIXFpxldHsaIKY&#10;VuxHRgJgxzAkGtCwIk3Vc4nIBIyqbVL3VfERtYMI+ex6lG44FLE/wddjJsPxU0hL8TrzIMYsaQ6j&#10;fHbAmeY0mb1sxYANgsBiKsTJKyvpHo5YhGmIXYT4kIdGdh1KD4KChC5pPr5UYFnYy6heC5evqK0T&#10;S1EPGJWTKyMkhUk2/49da33AKoH3ZzyIpcWKZYsVA+xWdsgU93QVSMef8FB1jcBTFPzMqphgi8w4&#10;xEOXMI7QAIwCcel7mlsB7GJS6LKs2/hAtNsqk3LAR7w+297WcfZsk2vPn2pt4UxC4hBdLBuCv76h&#10;XhdUrhbLOU5wMvSFOlJTU6/+CcyCFEqFxlC8o+tqFx1AJ0ZpDTQtpMYLxaaFFipqBY0nHU6sF5nC&#10;ZeiHK1a+fvU6BkPGdg7YkVU6evny3V/7JurgKz/5E2t/8Zdab731+Kf/555f+5W+/a+RG7vqpz/J&#10;V/78M/+L+DWpzvJGVqoNVi2tseihStaxCtinCDspoWIb0tHDJHNXetNQ0ETSILy7Zw+Roo/XXtu3&#10;aeOmCLLrP3TwOsBu5U/99PmvfXX4/DlkyJHf+93t/+vPwRZzwI4vvrafPjiX7fDWL2+q8NvbY6YQ&#10;ndgSIQzTUmIax8nW3wSGeH+5Bnyo6SYiG4uxO2KnJDdgmGWBMJEq/sbdEu/EA4byESxJrw3Y6VLm&#10;J4qht53B+DTuKBXpUKUAKoJZaGJ9Tb1njVPN6GwOxUdW9ZLR4i3h28WPj9BmNAe+rAE7XYcGUUmR&#10;t4aMcDB+pxkIPd2C3M4EBdLhTKYoi9va0jqLFjID1K0jmmlU7RXDYe7avXoi20vqK68bFpNX8Nj6&#10;1QybHnxKplOzrZTDFGaN4Ck3jQ36Cf4YzChnSfEIXsl02Ng3Qyv4zWdKCDazvue7Tww21u/eflMk&#10;rrqu0+yVfaYUfQUS0vWspgZ8jToOUq3GaKpV1tPXBSPmQcDxjMILxcOLFQqB0iHGxxeVVry3af4z&#10;I70Hp0bOnb3IrBLYDPxH0kFTc/PGodEHH32KzrAX4Vx2gmlg2ZE6g3j8OZ3wmpnkyoyC3z/w8AfX&#10;r1r//rd/oK21nY3P7x233/uBd33ontvv7eq6Sic4JzFozTIVPSFfYUxaRRGlMXJoUcNzd+DdSxeC&#10;2d2199CJ1qaeWkpXCLAgsibmRN1Cna+m0XKRAODU5sd0Ei4IxkwLPId+OFwsyluI3vJUjthW/OaJ&#10;UHfqqF6XksxVpiA4FydL8wzD22UyEitGCzdgly96rB3HKKHRaL8U63InBMOF2ju8NLBYDnznbiGk&#10;/OgIzozSLC9QSivWY6qKgov+8YBbnt+982Y5D9xmLkr4acKynWfBlv9RACOGOphZU3GGaTgjXT71&#10;AOnLLPJjzNRATM+SYrr94CyX2t96zq+FXwtpI58Q7htn5tthdl/kJ4XClR1s0TeerBV3sXnd1LSn&#10;OoO4YhEk1eVMr+0dGsiIdDlZ47fHTByrIDyBd1BkY4E0VwVxVUEW+TA0XUEYMIqIooopkxjRcKMq&#10;vCSLDDMH7dPfi8ANqi9lTNWOmcTGRaQ+rqMW7iFOnmNwybdhLcc6nvSq7BCnkjC1Snot3BwPHlMd&#10;H8XvMwb3wex4DWaXL1P+Ivh/wfEmi/Wmi1u4ynHfIJj4TUM3KvcFywrMFDHNsImLwCXJNgh+CB9W&#10;SWMrfj+1ew8X+fRN2+QTNqyg/W4yj/UqvAtmVjxjzEZYhlZdvZHj7QiIDuHGngrTOYNBg46x9Iz9&#10;OkAj5K8PUh4CTpBB4yoNLsZJxHdq1ZIIISYufPkJbFF6lHVFcSHoJ0LdHAgOPknzbJqiUhN/et3A&#10;0If3Hrrh5Nnntm189uaNVnlVHDpSLiQvFXioFgEqwOeqJ5Ktsymx9mEpQDmBrDYU9D1p/7QX13xl&#10;9JThiGKVnjhpzBEZ5AWPfadPbZzD8V7b/9pHPvShUhojbNjY/crLx//o03Pf8pY5t99x+L/8DiV6&#10;61ev5i4H/u1vr//1f8IXXzuwv6unWwHOibNqCG6OqqQQrqseo3LY2u+YVdLgi0rTM+cPaCDsGq0M&#10;1kKyDSV7Q60wDJsw2GCYgcV78vVMrBDC9Py8ebfv2b/kcue+5UvVkrpgR+QkmnPsoNicoTHzcX6+&#10;v4KwZRdnR87QeKOcZGvcRSpHi8Gsxk3oPTD2voEB3levNiJxMsWM56itdm17724vkOrs8BSw83Bx&#10;hmsb4ebExOGxgVEYHQfQP7+pYceGOnLkyOtHX8cVxADwr4dkQYjwe2SoDx0GXk2k0uDwoHQWqsRM&#10;jIPiQeKAVk6DBcgSNfFIOTB33f51ROHsjo5H91wlIC92X5D/LF9Mr5Nw0UwGGlvAl0RmTIjQeClT&#10;6iMh6YjGK0LAzuIv1Pn58+Y3NzfxGtCE++LPQqdnDylvdlQdMJlA6tnhWqVituKpDZC5gF1ZXX0D&#10;/RNdyGRaRTEc2KjdxHaReJdmHNasxqB8Lut1ponYDlGmQOoF1GUrQe/o4d0T1g1h452wK2IfmQUn&#10;ZToVEfGDM2WEcQSD4iRSkQDdsJt4OnUl9xHQMycfaZ8D1oXmw2ucUdvPX3xlySKYmpUH+Ka60wBN&#10;gkFuv3X7qo99hPpf23fuhQGe6ZjjbSJvBbFgzKZUnlFD/wTayI4WZbHjeFjtOPtJUUgcKWLPiVpg&#10;qQRHUH/+NGHNFuoPL1ztWl1f/86Cenb5zgqSiE0UbDk4auzrE81t9x45pBf2Loe+H1sYg5wK7AwV&#10;zZZZUTqwp12sF2cMDkVlw6gSAtyYkduBKDxeXN9xG4onyoq85zs69rKeNztmiZZQDzh6aTFp6jCr&#10;K5c7nz1y8MRQ3+OjXSe6riC6VUpspqS3FyBvcPnylZs23UDZi0OHXtfuIb2aeBS6645NAJSShSOu&#10;KaMr+FvKMRf6mx05z9HYEtdJUjt2k/nBNSmx+WQW8pz8NS8UUwMlu+AwDJLQdb0pWpHdpMuG5WGp&#10;xyRIjQ3mZukBzwEMvlgyc2t5TX6v61482X3lry+cPj7Yn/B85y25N6oyYdPuzioVwGF8P7NQVafB&#10;uB/G8cB7eBpgViwZvgd+t7W1gc3RwqR/oA/EhKCn1WtWLV6yCCT79cOHhul/WlISPQO3vbj35pf2&#10;7bpt6yMff/fZeQos5dapZlOS/1IBktrjWQ67EspZuWr9e9+rwCACw0/88R+v+eVf6XrpxQDsyI2F&#10;U9QuWgyEB2BHhuyLLz6dk25cLV+XnHiue9F84vSO//jfW06cfuUnf+jCTVuCuYmkpxI+kxNbTBQb&#10;LnZS5NhlEaY6Kwq6UbcOBJOxY6DRIzsiFvObxrMXjiHGGYvLUTKtMrLWkoWwa3c4OY5mjFHDDrap&#10;xiMJK0yAHfwzAXalxZR6hx1AFyLGhF5JzWCLwlFrmuQ94sKREisJILhNwXWyuXK7PsNVEP5xBNHG&#10;UC1LQq3Vxgy7LGIF4IBePu8Fn5iWEs7ptAFOYgDKRRPESSHLtLuFmdj7pC+yBaZG1YXWJY2Eo42N&#10;kojaOqdlwbKlXFvJqt4QzBL3p4ibUvc8iQwy5lJrI6Ajhq3Lli6aP1c80voZiqE2XjgMXWJJsoRT&#10;A0l1wqYiXELjgZQrs+o8GUUA1f3w/IVLq1KdkSVV1Zx21nZLXDmwlZx18ibVqTecPLW8tx8qONnc&#10;FIAd4CUxqwsXLeQEh1aVEPOBmOSJuELrnDZ+c5FQlSJEX+1dCFZ3Bru6aFuapplVBCU8wbXS7fqu&#10;qtImLK+tOHLqKONZu2JNIWBXVle38N3voVpKw7r1ZGGs+MRP1i5ZuvzHfnzVJ3/m9Oc+t+ITn2i9&#10;ZTtP9J/+07+XXELPVqsJLlmtoGgQychbHh5mtr3Z5LFg5SPOThoGmng6gpMluMqSdpa20uZXceip&#10;xx5/7KMfUbnKNwJ21IDl/bNf/uuzf/NlGMHB3/43pz/7V2B2BPh13P8AHz3y2GPnzp+XIAxwLqcG&#10;6z0QODU+HMdtncBgnqQQ/VDMuIMdMVCHuYg20EkNoxmSM/NN1JT2lrmpPw04zwwibZjY5zkHCTmS&#10;v5kYDZfTNKmImw16O7EdHBsvlKrjO4Q8CKKKG2hInnSOSDlMdcaCsJ2AmuxPz3bw3Livdmxcigs4&#10;RiIAu9EpdzvSMzsT1rXzBJ04R05M2XFkbEgW3dEcguFRPlBnkRPO8pNEb6ypp4AdOrDqPFdWOoJ1&#10;GD23ur6eC18uK3vr8ZMnWpsHmxrpQoPazXcS07AvwJvYEWGZczWIqJBm4kEK51N7NorEh72UfutL&#10;AIOM7ZaXd685dHTPB9492TYn8B3YVm7nawKzkH48VLgU2JvoNKl9hz+91HkBqcb7/LYCk6KNQK8Z&#10;XqAVP9+67Mzk6COT/Yzt5MkzcxfMZ8dgXzF7QPMPPf5Md3XlU1vWMHsMIHIlYmJjp9t7ET6MTDk1&#10;78b/uXzRij//3c9sWL0BwK6ttY3f99xxLz/r125sm9POO3ffvuMD7/4Q33519678srmM0brbMNO6&#10;W6VgeqEcMH6lGMwU7Vo6f9nVnnv3Hz3e1kQPioD3EsOHH1vP10GKaORY2d9mI+UawM6IuWBDCbMM&#10;sMuHIRzciZbwpaaaxggQsX1o17atm2gSGIw09MvYPsqGKpBDsUmlJ+PB9uQHmhBUyp9joyGS0j7x&#10;xUtRRBka0w/FqiaaMwvYBwzYkUm64IX5HQsuXqntG7yyZAFpGuixGfXFjg4Cc7OYa4+QFxZBFkkF&#10;v8M1GoGHkS+McOcRVGJvTPk7wptSz8m03/MU4MK9HxuhkP7j8bS+WQOTfKfEi8KdEu/E/LD3g5/k&#10;myv+pIxGfCUkYAB28H74ExacPDe2k7W+dGwkUNT8P9YrULN4HPdg1xHjD4uC17LZInP/2gg7QiLF&#10;jYhrM7CcRcjzwlaQoxoUHIEolMUzzpoVXicGxid529DZmfFCMERr+LqSRpJFPurxg8P4loFSiCUV&#10;pMTGLOVH4azmfJXTyT/ioR44LmlLbmwMQLcuOAom/O8N2MVlYupyfgVMTw07aBegAXWC56PyiHL6&#10;qKjlgoOEdFBIWvNHu+SJiZ/dv5+LfPrGrbbQqBQnhUHLp5BZLVkh/eiRVZ0mikV46jIYCIFt5T2h&#10;dQmlZrdGDYnYJn4tscLhyY9lym/Ea+ITgkJi+8ySa+6gcvCtdlXyMcnB654t4pnRBA2zCQ+D8BRD&#10;lnEEQPOOUxcp1Xdw7cqvf+jhC4vmh9SVpUcVKQ5n7XF1KDJKngG0hB8hB+yi/AUpw+H3ij2j8UQH&#10;MVhH4JnG5qIoCIfiiDIuHi+Mh0UEeTLRPama/A3r1qd6IP/mt66+8NyG/+9fVHV0DLz++tm//hIv&#10;jvz3/9Z/4MCGf/bPuex3H/uuWyiqh6LlBAQWcbkKxueeJEBr5j2mcCWm7WxvijlwzH+21rS30YD0&#10;cCbsSLUm+VHfi30dnDYoOaINArPrb6glzu6OvfvJMt6/eEnMj+chcRnuwen8Weh9ER0ZFgn2eR1V&#10;S+/K6DBYU/xGAdWs+rGk32FRlBGMWHPh8iU7kmsVCCbQctIPAO6QkpdFhL4KMUEs8SSOpYQMypuO&#10;QmuttnrH7fccOnQo9o67mlTCnJVKVlGK9csFgvtR05bc2AsXLixa0Ibic7X7KiCd8/wEZZJQSAph&#10;HhVoAFQWo5QyYcJpbwW/CfUxB+xyzpw9ddqJ+Y4I/pMzLl1rViKhKKScx5jV4FHiFVmNg5BLomvr&#10;8/gAOQV9BsCO0y5duozrvbW1BVRO1AxKQu/XUZp7VNJdl++ePn2RZW9saOQx+/tB8AaoLkGSnUMf&#10;cJXRPFflAhX9QGYZzWfrFfDIUofuYDie2FK3TYxt5LL/4V1X6QlH0MTIYwYK/8zfiYeKLZieEVvU&#10;PMZ91lJPKClUhDj0qYgtJ7K+U6OuUe6vc5fIejvV0txXXr72ajfvUp/41jPn9jY30NQQSAvADnZ6&#10;4MCB+++//yMf+TCb7ktnjjOmB14/DqUdb23mtYsOUdcJrXhMEa7yLzqeUQPUejMMyEv7paiEKpeh&#10;6QtMF79QqWiO9LyhY0fobobG6iozM893Xlnd2PDOhQuODQ52j6ewgJgcjrA3C8OWs7nSPrr36KHH&#10;V62OfSZehdZqCJUJgUPR/RH2R74UUgC3p/3mCnHF1aGaMJNy3aHnB+FJRYO+Uf8cKII0ifdDGIU8&#10;4vqFOzoeLcZD3fUlixYhZA8fPDjU179i6QoiDF99ZWdTa+uP/MiPvutd7+7p7odU8ABSLfEtD771&#10;yJGDwOXCLKgRhvlgd5Ts3ay7q9m4g5eDh2SaTvyZ3zcyUYJm8kkzGVzfJTYnrbRLs6/E+1jskK48&#10;I0TYlZWTpaE3he0KTxFRxW7MAoYUgZgVaOACRnO08RjFG4Psnurt/Mz5M0B1YmDeqBmRq5RvoHVh&#10;9EXBcUPF7ocWzUHRYCcm0GnVNocEz8pKkk26urtJ4l61ejUBlZ00yem5woXZ7/PmzeOLRA1HKHEz&#10;lFxUtPW53e/8awLrLr92zy377rpJqb6qxZlcSiH847Dk9T094VGRhk/f896PNjU1EwP00o/+8O2f&#10;/yIvIp6m86knT3/2szf9wR9GzF2kxPJF+k7knC3fmLE3r3ufP5c/8tTGL37t+IP37PypHx6hsFjB&#10;0iglLOMYQY2x3Coqk6gg3rEzw4PmL+if0XIvWJlQTlpCVAnoL6RYzbblVHbBoKlMrSUp1n4IKdKh&#10;MHgbToxOKHpgaEiR3bqZyEJ2NF1lSRelbXqF6g+Ii/b2AXAF9K/IP0kCgC0hzBgitc1q78b7KDhS&#10;jCIBTm4Mk3wAAJLZabpcwSsReU7/Hm7Y+2IUGDi8YXurjKfyBsrMLccD+kwVsOK3WuiCAg8pgaa2&#10;umZwZJBhGiGTugCrNe2PMW++CRHE9JxUYVC6Zq1evbq4gmIssrc4hkaGKAUbIwXh0nxm5pGivMPQ&#10;y+xITfvqpUt4QOJlVMNiZFxqhHucM2Ki7bgTu6tIVVCstoS+npk65gkWJN6K9zQ2350F1uUbe3FF&#10;5TM93dL8CJ2AkbkkCt9zSWZC3Mqn2tqIBFl45QrF7J5YurKuroFyGbST2rrlxqbmVgoio11gUY8N&#10;jsEY6BMxPjhK7Za6iur66lqCqC9fuHSl8wrOK2asnobgRCsXs13FB0qZsKoaWqfV17WRekjGKt0x&#10;+CmtrSwj5q62QjKguGjdijXXAXaJI0xOnv7cZ68+/9zGf/mveMihUyefftfDoHg3/fff5889e/c+&#10;+tRTZdV15dW1eO3xKkD2KCiAaywsyQnkQZYoQVL9MDAARgldEmamJITKGcdV6g1B3apTobptkBWG&#10;NG46NQM1VhM7NIFiH/mQQPpCwO7If/vdkYsXq+fNJ4G3ZuGiu7/+TVJ6+Wndvn300qXtf/bn8SCf&#10;+tSnirmkAGqqaYmg8Oip9Qaxm6zDDLa6FRGXihDp0+auvByGRT/U8PxD79JRXIheqn5kwmc9EGP3&#10;qnpXivO3bqvwdSU4YyWo2iAVTlkXYhIQg4rnYPHREfHHEs4I+4O1MYvUdFPgDyp35AzZBauGra5c&#10;CcAlK0Ic04CyxmwDRX1jAwjOsIDYoFH8PqSVtk3YypxjQS7t2To0klZb0Xl5ia/xBDZPQ9A4AsPV&#10;gKX+KIvendemFfMAqqgSe7IINA160tL+q1euXursgixHRkkMwMpBQPFD1sCSxYtRaolpDf4buj6b&#10;Q0BvefkDrx/pra+7uHxxVV011waNlhrnkmDYWKr/LSXTdWcy/hscMxFKvusybSB4NMMK9hSMjLOU&#10;/6+nUnzfD3zjkZdvvuHo+jWwHuXNTU/DqOUENw+FZOjTQ3rkwMhQdX1tY2tzx4J5kFJPbw9B+Ezh&#10;668fqq9vam5qratthAmNjhAtWF5bU09OzJRqSo7U1zR8oKr5yujI03VVSxcvP7T/9QbaHNTWkUEz&#10;MDS4at1akmFX7Tv4Fz/7Y2MkK0/jjlXLRghI3k7niLFrIhJSRp+L/kazcLRhlM5f/9lfnz9XivXf&#10;fWxYt+l/feaPWVWXZTfBhM3GDqCNgZqag0SjhJHXrHgFVhUfqtyrxdO7l85ddrX3/v3HT3QQZ0ex&#10;TnyheBTxDKsnmoK+nF/jddH56rStVtAEOmG6k96Vir6xCKZZ+dv1OmGhyVaE8hWMK7tjRmFbtTWM&#10;0zlRtLkDIifxX1kGqi4nN7iCW7WUzBgFjCLDDl8SXgqTHPwDswA3EKQlnN4QslB4W+L8xVojmEFg&#10;eQSnzQ6JH9p9pFxdnp+bmWNZuicVpXF49MaX9vLd7uWLqClqj27SAkPwS7ILbLe4VP88HCUVYoAU&#10;9KQyK1nkLkWhGIEQHijWorFoDCdxSHc9h0NOXjh3Ho8oK0VQEJPGOBF7/MmYguAj7gOGADoWbU9y&#10;pSHXlT3nyaMQbCEH9hhA/meOVrA8WTe7FBjlL1u3YJxhRZCOCq5K87CGBtUDEvuYGaOiMegPoo2V&#10;okglaAUzZ8jDjEkASmQxK8WCywkYhnmJE/MazIPQIH1F+YDuWYhQKy6pc5FvQsLlZOJkF6g2+CFa&#10;CiRJ3m1i68bxLIxOw8wVtSD1OX54zcipsOdojnBByvmgH6fdlVSgM8EdpnGOV9VXV9ZUTpeqQJvG&#10;oawm7iSFyaHFPADV+mCYukJU1RNq5LwrCM1+fVElH8U7AFlEwGKXHm9VOe23nDjG0GEZ8HJ0HMeJ&#10;ODAk8Bw5jdgWb76Vg5u98Qg8NFDs4Idi+8SG1FQhZJkx5i4S7dHzLOOcsAbv5UyUe4/+5w+osNH/&#10;uOEGCmVoJ9EainZqPJroWVBpUHQEtYhXOJ+Ojea8WcES6lfD9aBpQl7pFAtAp1Sn0GIlPlTM0s1o&#10;iTuBM6jGSyl3nkI0RM0n4eKaKgp8TVGihFEQki3vseqmVakuOeFRtfVAwghM+IToQPQcSW8zpAxY&#10;ppdIYSRDgo6chNHRlHN0SuQ0TlghecBDavVTVvyO0xffduT08zdv2nPvdmMFLidkFkuTait1ErtQ&#10;rKAF9x9zArEa1HJfXhO6pc2CoVvEj8H0QBkAjokKVW3QItVqNdDFkqi0sQtZVJZWBit3OJPQYCvm&#10;Kk3r7W/hDGlOTX3oBz4IKBDUMP/hh2sWLHz1kz+96md/ru2uu4bPnKEHF3pO7ZIlUSHkU7//u6GO&#10;U5lMqGSwr4xcIkacLaPFFRQpBZEgoBLyI4qkmfCTx7zyKIytvBg3voOBjPLNIgiRPMQGBfAdxr0E&#10;ji+fp4pwiL2nSEkisk+1tZIbu7Tryr7FCxzFhbGn/ejk2WlAG7MUjdoOvlGBw2Ul1Q01nVcv0z+u&#10;tr4GgUCkMVCaaAtHGIqElpi+9dp57Bz2HCCC5A9UzNqF+3CKzKZx3FWYo51Xr9DWs21Om0pXjE2C&#10;MsFc9ETuzRll0GC9kqh2hjJhgC20eCQJtK6+ettNW2+/7Z6nnn1m/6GD8xYuWLJ8GdgtWQOnzp4h&#10;tbOnrxeVrWP+vNa2ORQqGxoZbmhu6rx4FhoIP4QMCrn2yRlQkWs2C950RYkG4pm2q0Kx4JRINTYV&#10;UzM2Mz3qUnrytiKDvesgHWSH8oLzZMkMkrBJWBqt3hKPMJsPhk/eLTsNPiPZbPgw+oaASjomTmsb&#10;L+yNnYFxt83rqKco+EA/EwgTqKmtE8TmDniU53PeZ0Wki1fV1FK4uLauFmUlCJVnISqqu7u3mq4A&#10;LNSURK1iW4kNqayiaE9ZpdRcPLLgFIwR7oQaiyuX8YeXTzPjrSdgS/ENak3Is1hnM8BH3lbkyVqG&#10;5j8Wp0aFva5RuUNYtQQuVvQUrlYsYVWYgSmPjtZV17LL2I9Z4rW0DWYwSgmdr6k/39S0sbMT9k/M&#10;zC0XO0/XN57HuVNTiSt6w4YNn/jEP+rt7fnsZz/L7j0Atc9p/cCu/QjES4sWyhpStxlpmOy26DfD&#10;zhMbEYcn7Fd4KQ/IYmCGQMbScrxO9JgTpCxtQvFiIDG8jWZgeMA9X1wFwDnDpa9c6V7ZWPuOBQuO&#10;9PfTNza2e0h/IWg+RAkFB1vlVGvrvYcP8dEpOpg7HJjlHxkHhAWeG2YVmhoaad9E89wlCxeyyRHo&#10;hHggrkfGR+F7ja1NCsfFPqquZEqZfyhJuVxsKbJjs77wIY/iN/cKl0wu24JoOeoqimhJCnOvra69&#10;cO6i8mtLKjZv2vLWt71zwbzF8+YvXL12/clTp1va2qiWde7i+VOnT1LWTo34FNxHl+HhCO8DJ7E6&#10;FiIeJV0/MC9MYvFTY/kG49hkmKFFcGHAexbD64HdCrHpT5U7KdhZ+ZiDu8aWjZHH9NZVRZEfUimL&#10;aGgjJGFMBawIXYnOS3EFi2f9QMa6lN5B5S7G7Um6MZc9MzO1uKS8IYCSoqLnhnr/6srp40P9bhQs&#10;ZcVVAAQzRsEwhWmF/8iJSOHUUgTnxHBVRWldHStGKe2B7t6riKP6hlrSPUfHhqCwtvaWOe0t/Hm5&#10;80Ln1UvLVi5ftHRxc2tLT3/v6XNnBoYHqVsEQ1v36LO3vLRvzesndt265Vvvf/D83FY2i6yxMrof&#10;qPWrJaOUuPCTMSZeUfwQVa2qssZZgOVLlqy8e8eDPM7zH/nQ8OlTlx599MI3vkGXy7Lamt2/+AsQ&#10;3pkvffHKs0/37tk757bbqhcs4CIHDxxiW8AMpGypQYs2DT+kEsmTWIxqAcRBOIvQuuWPPH7ywXtP&#10;3HcPsLias5m7CaF3ARlVU9HiQq1ciHmk/iQxUfw2o4xPWHYRAo9SiR3X0tzG+vf2ULtvgC3LjrAD&#10;SzqZQckUrxphGYGQBjEw/aysau/AqXynSGtgZ8HzcffhoCB/Z4I2PtR0Y95kSJF1VlJeW1VWrdcM&#10;HFCVHX7xwmU+dwaDdq40K6kHuCEpQD9VWVO7eOEiCrjxJowK9q4gNPkhvM+kyBCwBYFTqoNH44vI&#10;uyAcSV539El1AlQAXBWH1VSQgGgoCz2sprwq2qQilZkgN9U2juZhK4FCV8OvD89CWk2BLEKKrAyB&#10;xIRqkdwPyaMkS6Ly/AAcUxNY9G1z5zR3tJTXVFzq7SL20fFRRbXIY1I+MOEoWTTYx4hRvNDZrHeJ&#10;rKSKpMgM7bXS9etWh5rGZLa2zGH2I8palKeaRopEY8cHbq1VCfvMR9YNbPrOugYq1hFP9+aKdnHR&#10;WfKiC1hndoHETC+0tW3bu0/fnSk62dKCC4Mb4RtHiWAFGAAqkWrbS4VT5EX0z4YWKAcJuIDFbC8u&#10;K5Q4SG59AfHyCfvHJheP67Ky8v3okQIhXrti7boVawsj7KgT95X21oP/9rf7Dx+++Q8/TW8Hhnb2&#10;i19AO7zj81+MiLb/9Kn/crWrB2CYoZI5E+MhqpYFgxMlP5GpOJzO2hwagoXsWMqkEC36yCVKmtgo&#10;s5ohxMHxP/rh6wG7hrXrdv3Cz+39p79Rs2jR1v/yX2NgHIPHj+UpsSSVPProo1EZxKCrWFqgVeHu&#10;5WD4jEF3sVxLuhQAlsRAeP4ELYQ+59kWZ2QGwVPseXLIiXU/W6aCMLyYySSPivR8YC0kdDBf1+lI&#10;Ck3y18P40JgyGCACUDFcI6EvRT+H88QzFRkI0gv9eGGu+QONkV9WE9KQbDc5LsnKd4S8RtiI5EdB&#10;3lwWFuDgQUe5exVTSHfMGl9xZmwKBItFDGeaiiHZhRhlbngnnKu3br/jtltvnz9vQV9vP9wwIrgZ&#10;USXlK4A7K8qXXL5MDNfJeW3S0rQQUf/I9oFbvThDQu6sXP0o3EohF/ONFosrGjNgF4iLM2wt2CTn&#10;Kj/4zUcGG+oeufcOK1Jiu4yEzljBoFFSeU88x0GyRDpEoVYOgB52IqAbeufceWoSF1+BY0TFfeGq&#10;Y+Ocv2FsalNVzXOlMxNVlbSQ47v4ss6cPUuiJor+qp7+e7/96Gff+9b+xnpUNk2gXJ0qiU3WetIJ&#10;vL/i6UwdKSAF3XfDmo3/6GNqI9j72r4n3/LAnl//1UuPPNJ+zz0833MfeB/lXYk2rV+1qm7FipiZ&#10;A4cOaKp5rjJHK3gi3UtNOo7o0LI/oHIRlBNP+L1r6bwVV3rve+34yY7m3rramH9tpkzr0lCdeqBx&#10;5p8GIpXiGGLwaWtraaKIZFqxWBPTZGhLdhEHDBEAjFscK7ctQnczRoycSN2WuSbDiDgIydECt3xc&#10;St+nK0INyGwZUQDuDysxKucB+WJZoAHXj9KLKPWKT/FWFhhdUtq5SJFKm5595dDdtyELC9dFI/ch&#10;yskC+mL8MflRRD9ep4kKEnVGiStOyhHH3SAtqg2wTowN2wCvtp9cOTXENQDYBWFIKpnwQnuIG8X1&#10;C1/kf8abbzzyjRMfRc1vDTL+TX+pMEvoJbA+rCySKyB+nDKRDRLBjCKqQGjgAE4lCFeBli/Hkjz4&#10;4PzxIHHfdLvQbqO6oleTUyPq4boHcRHO2SOYD0f0IImRBGPMlsnxDT6CgNML/6XBeEJ5MzJ9wnpP&#10;xJyERwpnzvlPzHm+HdKDZJuC+/o2yWQ6RnWnmZm3njxxoqW1l5T5Ao/xtU/yZouU+Yrf+FnMZBw5&#10;QWqGsf8K3oxBasDOkUgbT3yw9Of27V3R2/ul9RsYlSVDFu8S8tp9rnO5adpOtlZuJyRIV9+UZeSV&#10;8szb9xuxdY6nSmKY8+wx0tRF5ZRs2u0D8E5VbmoqJ6oJhffLkyGNVCF/IRRcKFMhegpTcMSW3Lk+&#10;8K5xTa6Mt5BQYNe9FCLw8MmLv/jSQTSj79x/65Eb1vJNixbneUk0ysugPWW/HN8J1cGihZmTB07i&#10;gM2vgDvXmXVuVRaYlotH5eRoX6N0Ct8SVC1bUlLbCo/pMvzA4d4PMs2XkAv99m/9G50JIY6MsPPL&#10;6moP/NZvrv8n/4xdQd1humyRG3vDf/zPBEu8duC1x556PK5g/6eVGZnidqJ45VF9zVeFDcvnr9L4&#10;UogFR/sI4sm3hn2mXtHsdziNIvcm2A7CkRfxxWxPm+WbXLurq57csHrLibObT5/ZvXihA8WzTEYN&#10;QhE9UlaZRmNSD5w6/eMv7zza2LDxLW+BtxDFBidHhoZ/RTaBlCY9iyENBVTCGFTVM2A/J8/oGZ2U&#10;N1lENetKQqZ7+ntwLrR3tMPCwW1RBzS8ZD7b2RhJpqGhumhQWAQ8qATEWBEhJ/BkZDqyGy8FzJlI&#10;OvBE7oV3nxEqLinjWnjSpHxFal6EI7v5L7F+8BfvpoymLD+hi8QzRRWxVPrtQnKzR74uKUIzW6+c&#10;K/LdnIoKObdD10K5dPS7MB/9lrnqNsphgBnUkoOMgjxRIEKdItxpnWmOvWyZiEMn5FdSp8F8GSUa&#10;EXPlQtuQKkrUQF/vVaaL+eG7WBx0UKGnEzPZ2XuZF3zEs5N6yVAxrhh5WL9JB7AkDX85VBZvBsfO&#10;X18nDnLGaK974JXBvxJx8jaWs8TKTDH19QgGR+nU1VJzFau42cF3AF9OT0/vb2q6qasLwA6F6cbO&#10;zsn2tl3jlFGb/xu/8RunTp38ylf+BkKlTj8j76uuOTu3/d2v7CGq9MDKFSnd3Ttd/iqlyJgJeA9J&#10;6KdwO9GsGUyK+Izy0rGU+fhjZLPMITis1drnrnSuaWx4eOGCb52/EMPPBQGzp3aIWSGmkNEqrudM&#10;YirZPbF6Tag9XAs2wzJhI6gccmkp2dzIYGqcgdB5s6vLLXqVVEdLVrGF4IupAFZSfmLY+WTmrCHG&#10;lpNxxjQ4e1wRepXVvd09MgPKKlauWPnQQ29bQQBgaZnqzNTUHjlylJyGtrZ2YHGiQdJFnAKluRRt&#10;OPGnYFMEeQRXyl/nY9AsWRjFOGcHE50er91c8fVga9d9xJ9ALuDReAhUjUoltxXC6YoKKQ89J6p4&#10;EeJTY7aXyAC0rszaNJaULXa72GcGe54d7GGZpDGqiLhNyxhYVkvd0aM6JMNdODj2S2tzAwutmiQG&#10;cFkrGJea4JEzR5/dpiYughmCiCR4gpRYSm+xF8gQ551oe81XVn336e079x9Zt2L3bVuOrpf5EDPA&#10;AbyoiEA1K/W/3qnWDPnfQXY2K4GhefOGG25etGQp361buXL+29/Rfs8Oip+NXLiw9ld+dd5Db+WH&#10;d8auXkWELf7gh4gHgj/s2f1qKHL50sR90TkDgw5tc/mjj6987IkTD95/6oF7ChdRc+VDgsqj8VbS&#10;PFitU6xDzFtMTuGCcjbvRM3xCMrhEWQa+IgrF34rFP4gHt4PgaheI1lOhpmn9EppOIoSVUHtAF5y&#10;PVn9y7lvyQxL2NbexrAvnr+IzU8NYe0v73yhEK5dAEeuBPxqm+MOAWLginlXOQJrEwFEWGjbHeBD&#10;kFei28IXwcCDk0f4ZmaCSf/Jp5SvxGsJSh8xeF04GFSZbWRVgpqCJIi1ZZ5cfkSzwTjgIW3tc6Ar&#10;tgViFO9rNGh25qVKukVNYVYmLhhXluYWCWoWiqErli5dvBCljFciAsK/bAJJQRpTIapytbGtYtEC&#10;RBZRZiJRk2jCAK27p6E5nuRNj8UOkT3jYnb5CYUchMgBEnwX0H2it4cLHmts5DTtpeXLo1dsZ6e6&#10;LOOZcxgFTmixXSaI6HM1EFA7MKMNDrSM/awK0IHa6CiLAm6oii6tEL06i3E5M8XrV65dv3Id9mt0&#10;nOAob2igrQQ/1Kqjn0O82bLtJjrJsqN4/dnPf+6xJ57yFpVHE1cWb0JhAHZUTYWwFBpUWYGZxW2k&#10;EGilJVoipbGIMIjZuieJmWZbIrF3/5N2W2yqTRs3dLR30CIt7zgBErn8R3+MAi4MLNC6AwcPtre1&#10;gTDmJS1/93d/7/KlK5ZrQiR81YA8RKjpectFGWIQtrSJ7gne5zL+OokHCKggauarJbzZbsyjCnMY&#10;BTOqZKMxyD0TAohHKc9mM3IbWu5yf2EPNJmOxu0miPgoBsddxVzIQyBYwE1qSvhq1vkhaN1cPLMp&#10;RdR6IH034nADsMswRO0xP3CETkdEYZ4S6/lJE6L9bioKlSwRbWTKeO+Gaa1nKUhq47SIDGKZDT0A&#10;K4O5iG+CjCBr16/bsJLGvs204RqMSvDBlIml0pxXVm46fqKnrvZEW6tUT77muIZQCrJ0XllQkR0Q&#10;o8rmOMnmwm2VM9kwhQKmDG9I/F50qZt82O/tuB27AvYCI+dNVFWDZgpph+PhBMOnzJfr6mj/iiRT&#10;YZpgWZcuXaTAzfz58wD2lW+DPwdfinspMTOsGubdvOKSh6rrnxse6OuYA7NG0efx0WXJ0W5pbV2y&#10;bOlH/uefn53f8eqO22FYlG7TGimqT3BwVKLUqmY1y3IeGnKCIJS33ff2LRu2MA9n//qLzTfccPtn&#10;v9D10kudTzxO9cm+1w/d98jjFc1Ne371l9f8wj/mnH379x06fBANThXobSPFBWUwOuArE7WB5eKp&#10;cu6TP+K0nSsXLO/suW/f8cc2rQo7qwCs03iymghJldSV40KhNyfxGQCN3iEExndPrsHsRTH6QLQc&#10;jdUM8QCpKPzGGUQpmsX2pPEAMfcQ6lrcrMpypN3NEnBGLVGpyIGG6hrBIkZTFFfYkcXC7YgWIz06&#10;Bb17boJqeHF50fwtL7zKwDoXLYwBxk8YPCa21HQlhi0Vx6m+0Q0znigfmKg0JimJSIIBp2ODEIYp&#10;tE5FcGV/8pT4LrUeQlw1OXHluIv24xtSXwu3Q9rFb/bPdaelWlaxSNlvD9vGmx0VKE9UVVehSWVI&#10;ufVKpg/lOpC0f5e5UXCFAbsYM7HFsVj5ERs5Sndx6FtuDyK3WWWlwjeyYIEYatwugIOcA8Q85IBd&#10;nJPOTLwi+a6T/mEG4SdMA1MUiUFGxhyIoT411+SuicLCtZOBfYUDiKllPDFsYa8eaowzyPhYM6pC&#10;8UcP0cilnWoY+eALCVVO0O+zTNedfx15X/elHLCTRPCRZsMQor5rNvLJPbtB6z59yy1n2tptO6h9&#10;h59cMIYCbgw5xQwEQueIBsFtIbYy7MMWk55TX07SVe6lpOc5s9YMR94Rj92WtQWNAnPkzpKQiqEp&#10;1IiPvKwgMg6u1PtlqtmuoF3VxedBDLSaq+tW6kiuesQo3O4grJbu46lJFMT30NFzDx0+/cSW1d9+&#10;4Nbx9jnsSu4Va52IUwa8nEySCK4V69Bh/W/mM0nhZEJRGAmhJepAK7tL+ljksweBB1UivxU9VIo5&#10;p/h8VytCSYiGEonlRqStLiIDuEDciqPMfMROyt59e1/95E+hlR3+1H+tnNMW+s/F7/7t0+9+5+If&#10;+NCaXxRv/70//G9Xuq7G9nFrhgTYmcdL++K3Y3JcT5ibC+qKrhGSpsFJ/GcyAs2SkkIfl51lpPag&#10;KduWYHC7T4L7hX6VnxzExo33zV+0+czZG86e2yOGmWgkCFLMLyuzdd+xEw+eOHmiqZEXyql8+O1o&#10;CKdPn0YLQg3WrKpdhL4S65VLQ960Yi46VMhSAMFFM739vRRY57Tunh4erQZEyaYyVoC+y5I6UVHf&#10;SlaRMG5zFiGbZBA7PmCkTP3hqrE04MbkQrKmZI2pUm2RGFTUPw0+zPm8j37NXBgGSy3eFNJOkAUe&#10;fYXPZPmeohJpJY4ki9hM1zozfsaM4i4qZGK51Ejk5Q2Ub/mMl6WoukLePeumuBaYSPl0GRuMhWCi&#10;gEi4rwx+cmDlIiIMU92EoF7h4NQcUK0jNH/TiCJ569CRIIP6+joI48yZ05yzbv1aJhB9kaiejrn4&#10;NOdKj52coDFdT+9VnpDOs2TRQi7chWcXrh3dJ5LpqIv7AdWvNsgvNLqcB8brfAYKXosteEL8aUyU&#10;9rmCzpzkU8pNVbzFRXyi2X2QVlwt7aNxOagGKyufb2/ffrkTVJLLrb10uaGt7Z6f/zl08q9+5StX&#10;rlzmTWrBIAtxHwzU112YN//O1w7ScWX/CgIdNADbX94LEaejZ9KAUF7MMeVzN1XoA4XZfh/ALmZE&#10;X0ibx4qEAsWn6UEBYMcJxNnl88MLpYRX0zNaDC28/mJ0sl9mcBrdd+R1rkSMiEjelgIzY41FQcGE&#10;KMPx0BaJTuW+2CGwZ4rVwG2xr8OESZLF1dKTi1S1q1JTslivWIGY3sJtm4+TUtWyyqeLqCx6003b&#10;Fy5YNLdj3vwFi6gkhrYM0ZB9fPD1QxQXrm9q6OnplkARVGfWK85jFmcMPCgmt6fiT1k6ocImTU3m&#10;mOROgZgtnDQFRr7ZYfUvHTmX8x4QYGEdR1UFBH8ErJMXD8tp1B+H9i56ljlnFyALIvKcOT05dnZy&#10;5Ot9V86O02Qz9S9CHVCAk6PCoBSb3TY+VYNehQhU7koGK6i3lpHeO669P0q0VwBz3AIkrrq+jjVT&#10;NIlyCqvJh+UHNJYi47nfhTO3Prfr4S99Z9GlK69u37z71s2DjXUxfD1YHNiOMdMW5pEawIwC4UWo&#10;Se6lYJQXzp299Y67xSUWLKxdupQfEnTB5Nb84i/Fn/z07NxZ1dE+9y0PcdrXv/433V1dOd8LEgrK&#10;CWHN0Xz8xMYv/c2CXXte/cl/dPnmm2DjYY+YHYkOMvkQC6yvO0FNgS86MvAhJ864LKdyFz5XD1IX&#10;Io9HRg/IT8hZUFgcITRz7hRIIuuVvDRR8DZrrcekEaUBaENIVqyCPaPKpVK9F6Cnqoo5bZQgL7p8&#10;6aJj3xzbbl4WC6AIawKWqysB7GQXKF1QgJ2Fu1SmYBGaB3tnEk9Tst8sn8z3oztcBa/TqsVmNStI&#10;9nXht/gsVLZ8Iycil2PMOGYqgMa/8pi6tPpEbS3YYltzSxNwkNAOI5XEi2krRnFS4xN8wvJE/o2K&#10;bskLK45vs5rJj5hpMcrSm7bdgAuoroHOabi/lHOr/kf2MtEmBB4EW0fSsirRCjZ4QazQXbV1Pzin&#10;Y2nl9wmsK9ilYHbP9vWm6cv4V/45XotzbW0YCQs7O5f39jy+YqWsDgfZ8dx0kzh79kzX1asMAION&#10;xYPeeB5YL0kPXIyllqKBXU+Cg4MEFGFt2nWeCrldMGslkqFhsM/5gqIbA1sB5Dp68Afe9v6Cwf5v&#10;Xn7+C1/43Be/ZNERyl/RyPBAqGaKh8QPQ8EOUtGqKiFntzkIpFwCwUreBIBdzrhzWs+ZgqkiGEPS&#10;/0Bg+TpNW+ggkQ9u34HXwO/yP7/w1188ePDAf/v9//ahH1C5rjg+/4XPPfrYY6EMheDQ/wbsQv9M&#10;cjrveukeCATeqJ9zayuDBTRxdI8DLizVuIRqEITPEhvDQE94d/yos1BdkhF8xd3i7MgV682ExwxK&#10;AyQMmYaZH/7hAAfkeua+1McGShghhp98iKToa49lHtO4bPhjY0vHbgzVH64hHhT8LjQSf+qAUalm&#10;MSMx1/k2TrNvE8g7JQ04mGaG94sn5wBNfgVCIIxLisHxxbC6gZ7XrVu3bds2BSUoSZr0NkCxGTou&#10;kNGvp02emvKGocGllztfXbZIQRMiVMsxRfe52ovWQLUmA4gsJJh4nRa1YH/FMIIrmoemuMJgPQ88&#10;9jwK1ks3bbFwVRFMTVppKVoC78BxaHMJb+W7VHzAP8DjgJvDLlDZ6b3In+xQ/Ksqi2uoN2AFG28K&#10;pFpSWv6B6sbnRwdPNtXjkMd3hCrMOfv3769vaFi9Zs3DX/xqXV//H3zsfXX2ceH49K6U/h58Jl3K&#10;sQM58YQ5Ekz80NGDH37PR3hBWcnW7bey4/oOvDbe07Pqp3+GMpQl4PvDw+e/+pXVP/+LnPPawX0H&#10;Dx8SlFBJqqlpwyQhegqXtLVIE2PMm7x5eVl0Tti5bN6Kzp4bT5zbtVymVy6r0lrk9oA15Ux4KA7U&#10;1BXmX4RCiGRzwM6rwcf2yymVX3kWUAmagZR4d6xH1zcULgMrrPTQDRiVWHPmnA8aYBqRGcRji2Kz&#10;UPZAzXh8twohlJJEGDUapzsOp0npyZ5HsX8CbMlMAoRVNw1vlPRMQUobn31p3+3qexWDjxmIQ9Fy&#10;WXY5l0RjhkgUs2AohwdPenOmIijpicY0bHYYgnpTSr4qsoDy3qPqakIWGF+hVxo1g5BH5GVDgdZC&#10;Uhp7AN+FY8hHpbGluJi0xIkRpgdKjxUPF0+Zq6vXRdihJQsWCavO+KVmGyqa1AQGrcZI4jTFLk1N&#10;ydugqHihUImtu/h3rFR+aCazJwjrIgfsSM5ibFlBCxX0U3IdzFm15Px8ybILPpf6kObjCVnj+Znl&#10;G/lcmfI0MOlekdzp7JVZZS44q3dGzmESwWejL+Q8vA4yYxLStPj+OamcnDNnRXfXg8ePnWyd0+vi&#10;G9cslm5/zVJeM9TCKcteFy59PGmQfd7tLraV9l185OZ1zuop++k9ry7v6fnT2+440z5XZCJEQ7iO&#10;eExiA3nEQZKbGrAxgJA+TnJN2Fa8o7wiKdCSPeJcCuWxoHE91aTdR16FJRej8wwFVpdq+rD/VdWl&#10;tAK1D6cVH7jUnoJupBlK25PIVHYf3+LCxN9BZkhjtBC4trtSxg9oCl+8//VTP/7Uqyuu9j61ZfXz&#10;2zcoSKBSNenslXH3LpkektAz4+LDiGZcBIEBxcPKGxd9lQidQ1mkuoii85AbcqdxFjOTEkLt3EZA&#10;svGZUDwCOFe8D9XwnUgxSzUnzpv4kvC2P8C2kGE8K9ybNm6snjuPv07++Z/Vr1i59b98Ct8q79O6&#10;iNDpTb/5WywrcdNf+tqXxb1cR8b4Q7hIpRanbW1lUIJeC+NsfcVHSFFE3880gtkicSIuLY3Nr2SS&#10;aBr0Y+VemKblexg2plK7zTNsJTag6G16ZveiBTecOfvu3ftOtbX01laLyVgTEjtXvFbxjsNH7zt6&#10;7HvLl35u3eqW5pb1zzzLGOvuuQv3GMXjWA6ZpopTC4ssBJd+BCjb/+o/UYzNDQwO8B4Xt3WpYvlw&#10;z7r6OmjVci8x9IjYi7o5UBALKvshKExuWmEcSxauBKqjhSLn0EIR1tTd3S0Ib0CVnhRl7M3OJATj&#10;Uvl8RQ0I9md6Q+HhBxgjcWNvcSuD+u1M+1AxHYmcMSwmWDOeHTnPyQG7Qobv/W5JFPKo4DcEnsMV&#10;mWz3nTM/QsxkvtDISfXaGB5mRmRKIrPsPGa5GCD3gW9kvhLNNgvIbqIpAFPXRKPPq1eIMGhvb1uy&#10;ZKHypsdGFy9aOKdtDvoPD4nXE4KjjA+FYilJ0VBXLyWYcBLXnYw9ltRgO4AVJ2uHSkxFIeMtZIzx&#10;OqYqDFzz3GumglmmegyncS+CBzGdAezk3kumaBLiOTeeHBNQyPnDU1OPzO24tauLEsX8ufzylbqi&#10;kj/Ys/vyJYqELjx39izB5oo0n1RZxsGGhgt0XNn72tLOzoPLVwmVUdlED8x6nTdmyGIzFr1Ddr8p&#10;OxT4/x1gJ7IO6jEZq5FkpvQe6R+I8QfPD0nEp4FUMMHW6iPCTle57+jhx1asDO4raepSsBASyy7L&#10;2/0lUFaBe7gPgAe15pHrcPzQIqTaaTvqL7cE04OO+kaFqHqsS+F6XSvHVKLBDouytWvXb9mytamx&#10;uaurZ+78hS2tc8hKOXn6NED5lZ6rUCXeO/rPB/eIkETXoNU2sr8gc5pGFZD4HRHNGVwYg9FUZMhn&#10;zF5+5JF6173P1MUjhPYyq8CQ+ySBYWEhvm3BJ3sw0W1MS/74TFNYepKUkhnJ4eRS6iV9Yj7KldNK&#10;mZKjrIQ5qc9Xx2I79B15ofqq1STcq4yDHQxjYGTEBEQ98aiJgcMDowb/VXig+ZNydWHRUPuexoDh&#10;eFhw7vKyvYe2vbh75/Ybvvuxd52f2xyEVEhR+lN11TTpwTbMPiWQ4RtRFSG6MgmGlCArOXvhbAPQ&#10;oOOQOCqxrW+9tapjbj4htcuXN225ocKhf9/65te0Uwr2eyxWxAxCw8seeWzDl7482tz87G/86nBj&#10;o5ilPEbeC5mGk8ML4uqC6tRpiqmIHNXwHMejxRGKfzDhHNfOL6j0z+ycWMcQlxHPGFSRK5mc4Do4&#10;/iw05Sz5DFwmr1EezxgmCVFUKgujJnZlBKMxys7LV1SIUDnaiXRFxxSRVITdBPYy3JVxshTQhSPs&#10;nAxuBmal3ThV1huASkfXbb3ELiLAJ2ImfKMo++s6GInI00V9WqrkEEkzyX8pFjE6ScUengDWqqI9&#10;FDfA1cRgWHGorpHUMTeeFsJYMoMDQDUAgplPOlYJ+jFsgNUllMh4iNK8FHynJcHBYCLUg9Eldgk1&#10;xtW+fYiGQfQzouybPBI4UVU/262jU8J6rG0ya4rurqu/q04VZ/9Pj+Ki044oue7QuK3XX5o/b9ue&#10;vUENR+sV1Hrl6lWSAqhpSqEQQwBAdROMiv1g2hSFRrxlqCgEpmiTJ/9eyoXUVpcuoCwfYiMdqu8q&#10;Uwr4jwj5oi9/58u21YqeeenpQ0cP8e7Vrqs4bJ949ond+/b8wq/9Y/q0Ehy0f/+Bf/b//fMDZJg7&#10;0ksbyZQwNjrIcFSR1OW3sJ/xw2BdKjXD6S1iZF4iKyRTJephMGvA5IzSZJR2kFYo+UsE1vDRvv2v&#10;/eXnP7tn/77OK52/9i//6aNPPr7/4H5+P/bkE5/6H7+3f/9rZL/ysJ/74ucPHnwNJW//gQOf+/wX&#10;xEpSQI4ur+FG3FAMKPECF2POtBwIwHhdK0ndImKYoMvGKYA5YHVpMA75UdsEKAXDPkk7acKsiPer&#10;0ARfv9isPKA6CUWH53JBbAkjcaJazb87eIY7SByK+8qbT2GmCXkFDV143nUdWT7hw9XspA0ZOiyH&#10;bS3lePI6wXmxN+P9RDM2XwuA86DMxMlskyfgz4C9FUzNpd0C5gkuFxDIkfaSFXDegFdjwdkDUIxO&#10;tmTJ0rVr1y5fvpxTYkI4wgUUQl1PYHhxcWdn4+DgnmVLuALAHna/ydLxiU6JNWBHbbXrQ9ODreS/&#10;r3sRibURUZg4xcwMwumml/Y88dC9Q40N4pvObtbUzcw0NVE4rAQmT4FQdooaKzXW8zkqpoh5Zrq7&#10;u6u3r2dOW+vceR1YiJQacDEuFW/gdzAaKP+hyrqeyYmdNVJ/qVqNcg9doX/AapcuW7ayp2/zsy/8&#10;6QN3DbU0BXfE8BOU4xK2CTrzeMyrvWqBkiR7RJuPNTp49ACdJdrntGvwU1M7f/qn1v/GP6lbtixW&#10;88Bv/VbbHXe277iX15/78ueoUiFvP/4cAoXy5UZ/i0AP7TrNlO3m+DfMTNX5kOpQNPPKsnk3n7x8&#10;44nzu1cssSZk21lCUxp/op/k2s4gLu+7AOz41xwp+rpEE4NMIcgBuwpF2Mmxn3U3E/9yq1CTmpE9&#10;1d9JAeO2KXIcSTQWXjIAMCk5mXzNpSwTipVFfBhflAUyU4Q1hRLDjhWPEvykVZa95Oz1ohKV55D6&#10;r/IsqtJIbN3mF17mRnSf0JSlqEGnGlFHqYw+a974xYrNQG5xOx5HITnOwI14++BCnCkWoDps8jNx&#10;MB5OYwa6r3bxKcQpdWN0FMAOewPTcf7ihY4D1SaKBwyAOFcKcymbXoQk//5H4fZJ3CNxi+AZ6QiD&#10;X0coRrF5VWwiIUEafdYAnWEzZ1oIAivgn/YoSn5yQcrCZkdoz0lFS7DNbKpd6KNsLeUhOkBApxYk&#10;zObXiUcItSlS5gM9DGw0Tsvig7PHyQRPgFcB2EnfFtohQgsjPGBEy8mk1ufzHCMvHIPYYJbJxetQ&#10;NHG9x77IJq9454KFgdk9vmZtjKJwcZyT9ybH372C+XUKhpQMudBHY/I5QKdiLT65d9fynm7QulMd&#10;Hcre89aydDTgpuJ99nVoi0aOn2Lr0jYWWGL43LmmKjAq7CWEqg0NoWlCZALw0lXli42G1MmHlop0&#10;yT8lwMvfF1NR3crysuqaerwjgEI4pbm29y/monRc7UqH/8X8IiYlTvCcoCoN4mcZkofcmh9jbqyt&#10;23Ho1F37jjy/bf1n33HnmQVtYh2MJGuuEhSSNiM0Ni5XExwHHq4rxALFs5gFYZZFDgEDVmXbCaVo&#10;SezrUBSAWeJ0DeV8CKIsKgGww14ITsqoVE7Xykb+k2gouce8SJ7J11577aMfUZAd2a9LPvLRuQ8+&#10;GGgdR+3SZXNuu53rfPErX/rvf/T7EfQYNKCY9qBXsa9Q9U1iCksxz3SdKbVqcYSdytTZIIkdlM8G&#10;D5z2e0Y5ibSwEwKajSXPnsNiPB16gsxCVunB4iIwu2VXu+95/eiZttaeanWiDHuDFz/6/Ms3nDn3&#10;p7fdtGshxSXKpm+8gaD1Jd/5HsvZ/nbCLmbIPeTMqqyLYm4+xcZx1WOjiHTJcMSNaXxybvtc9ED2&#10;MtdkQRf7oCibyiWaMKKpeeB+2qpT9JpU9je+O6+Aav0QurJs8ZrDhw+fOnXKqyz5EpwBIwSpwRHW&#10;Mu/kHotgOsJEK3CPEYmpYqzqLmEgxUEy2miCmlWuXlMJN3XrO0WORpwdK3k9Z/DzJoIsYAexLuFe&#10;TbSU6XumpcR/chYRX0WlCJpP2zNbO8YAx+ZNho4mywucZYawlWEXUl6cVaJT7I7k18oqzM2iwaF+&#10;Hqi9Yw5Tt3ff7tr66o657RSFElQ/NVnfQFxEPaWh5HYaUvwFe5mZYa3ZNcg+k61SO7D9+AC5G4zF&#10;gSBJuwu60ubNvLaFfC8TJZkanBT+0K9J99DCQeIAHYjU4f5BGd3GF3LeGNePAzhPrZ8mJ4Gr+P3N&#10;uro7aJjmmSnbf6CZYJkbtxIJr8BwIywphaCkdLAezG7+wsuXN504fmDFKiHHsQetOAe1SYFPHiqW&#10;2XqU6UFP+n0Au0StoYtkcpkLomty7ciK5f2jzkrmncAUeC23mWuY8loOD21HPaAq2R05zLAIspPe&#10;bt0ylth4kKL+DXBM42lW94mhIe4N51MkaMSFimVY1YnIVgfI4DZJBBac89pD0+Dh5Ws6PDIku7u6&#10;luCECxcvbbvxliWLl1NpDICFANujx48BLW26YcuRY0e6urvw5rJ0IY9dGyhc2QIWjbxe8yNMTD+q&#10;dZvslxQ2oT9zwC7nWjGqsJ7eeOREknPFtOsBUeS6CCefXVSJRGeTJXOhLP5s6kKX1jS4zj8Rc1Gv&#10;2SBdEIGitGRhw5ekaUllFifnTBVjcgEVvkcpVZXfR1Wm0+MooDk/Vzs70RJRMrkyiAmWLIsOAVDP&#10;lbrbzS0t5MAyUPJKCPhCzuFMZgW3PLPznu8+zYiObFhFN1jeUXU/r1T89ugMEVaqKzfZr4IMlQIc&#10;VV55Ry5w8TwKspN7J/+oxHT/YN/+/fueefpJtuXiJUvxYAdad+b0qUaDdFQ9CLTu2WefIjgpn95c&#10;b4l3QLvWPPXMuqefPXjXHTvf+XZHNarNmJLbvCEMpYiXxp+QM68iSxUzzbabXVYm7wA9C28R2mPO&#10;XmK5zYiTHCz8NKaCQwvqI4hHA/V1jWHZf2ewSQ4kADsUlBHNucMO1CdE8arsKQxHpqWmqqGxCVT6&#10;4vkLtsAst60JBAcT5DopwI6WPt7OQnICsHNikPi8v2O9LSXQY6S/eUqss9+Ctep8XgRgFw8RM5Pv&#10;U15HwJEghwB+7HUzWquLCBedALsbh4lg7yAWGSSjlqNgclwOzkrXN1ZnJ1bK5aBtdzKDuiTSRDFo&#10;MpwVKOKUIxUyUWmU2BTal6Vz2lrQNKFgKFuAgtNc8aAKq44aKEZL9QBZU4K7a+s+3tK6ROlUf4+D&#10;IDueDcyukFUlyeAcSlwh5FosvNK5rFu9I4/U18MfCawDEtKiq/e8NEg9pIoWW732rtXArFSXlNG9&#10;Xi+ksNhhrUBjxVtzH5dFcA07xWRbVCDBHDepn9ePHnjuxacOHdn/+pEDT7/60tMvPv3kc0/t3b93&#10;z769fJXsv917dx86cMiCyQW6fX0pr8xnsXYCeiuAHZwFRRY3CIAd7zq+KxbUVpSZWamb5+SMIDhj&#10;bI+MQQStJAMDqSEuagZ9+Won5VqCkDqvdl7mvyuXTUISIVYRp64Sjr7/NeKYND579NWiNmfCWdxI&#10;iGbDB2DVOnQVyIgIQaKQKiooqcz+kKFoVF4UEESMfICy9cBy5vPCeIpyaSOT1D2w3Ek2djKEZIGR&#10;rL4MOY6MG76bcw6XBHCdReVUjmHsUlFfRe68D6HLcCyJ7+jqEfMqMCWOuKOeyjMewFYocOGPS8pc&#10;1j9IqHYIsDgnU92SjyRLieVJdNMQY2EUWAWBLwXWrlBVhU45sEJ13LCypMwJrVu8dOHCRXW19cJy&#10;p6gF03fhwsUTJ05evHiJeYozEc1RxWfZ1atbTpx+avM65o/5R70KsM7qdFQv129OzuVfvgNjWwVd&#10;xe/8CKszReMER56Z+fiff2XnrdsOrV0ZDxQpqCLj8XF09LgI84JrXDXpysuiHgSv8bQTXoeHijom&#10;5m5FtZW1Xl9iwqF9uq/MsGdvKanYUl33cnVZ7+QEaB1GJpAlUvPkyZPAl5DKB//kMyfmND95wwYm&#10;EO8DSiGKSFBklDpK5hcvgqh85FJE+8jyhm5099x6TwB2R37vUxN9fRv+6T+Lqeh+5eVD/+Hf3fqZ&#10;vySXnj9//09/P2oFcpHw5QZCrGYPIZjDIrenVYucGXyJR3jSIZe9y5duO3nuxuNnd69YnDiY/4mQ&#10;7KC+NPmxIt768Z50K9xEbBqSwaekQeapppkKWkSB7khOtLs9swktCKOvCRtMCoOIUPC1vSjpCFMq&#10;Ih2UhpZVxon3Y7RUOQAIcAH+8IJK72HREe+uvIBEkflmm4vYE/zUFBImh4DIymrFL4d+MFO0RZhd&#10;UefiBYVWrhlJ6pLGTSO8LoL5sdz4DQ1EGYtQgJgfRc9GiydzPHhL1HwcGhjkT86kuRDDrqqsZmWQ&#10;FXMXzmf8PCMpDzlUF49WuAvy165uHfE2Bb/jHf8Ipcp+G2zJjL6MdwQ5GcD34aQPRbCbgmrcDSpA&#10;1QDs4iz+UDUQmwpGoDPAyKBtcKoUg5OIw0HK2cF1wocJl3SAvWLuCnc3Ujr4d4AD8ZofaoR5G7mO&#10;gSP+NLOaOvPANxioAdhpLaJvj2hiFsIIfsvcJdCrALwoJP588uNe3CgGIHXCgF2ItsRYZmZemb9g&#10;VW/PTefP7V68JGdiMba8vVchEyt88OveT4sSK1NwCA3IjNug/3h8lSQtLvnZfbtW9PZ8+qZbT7R3&#10;WD2jei9AjoYfckWRb/aXY6FZ8MXqB5vVlLJ/0xWz2HPJWrVaMmwaKJi3iuAU4SqOJRdn8xUcYaf3&#10;y6M3CcsjBEfBmI6iXbBoWXNzC7ckWs5Cmd3HgFQ9B/MF0Ys3ix919h7EtzIs3I5/ySKnYcX0DJB/&#10;fV3dpqGJd7+8f+Oxsy/dtOHFW9YbSYvwJrqphsjSawdrOKgKmH5cJq4TNKJltiP9pTE77ttuKvFe&#10;Ga7TSm9RMwd4iDB5ATE6tJkbamsYMM/DIBFyASXx6KUzaggYvEvvpSmJwgTWsyNR1nvys5/9/KbN&#10;mzraxd45PvuFz+On5ANCvfjz81/+Aj+ByYl1KNBQ9ShCX0pqbsy2vGnCRIIZF0bYKb43asLkdRuD&#10;b6vZUWB/NhqyuDZzBXPAuIt/TFmzKWOFG83CXZfbu3TRUjC7Q0eJs+uuqYpEgh9/4dVlXT1/duct&#10;p9pbAQUwKflvdON6BrXmiafVb+fWW2ACxGfh2YDHOBU6JeFmA0iRgEyZ1WLelncPLQ5vPzQgnbCn&#10;C/th6bKlkI2AVyOXUgpDM/I7GAfIHTfBUj1/pos3lX9T3XL06NHLly+HixEDGAQBHk5EHlKbE9gd&#10;vB8RHOJe45OA28Q2ycVSUaV64QIyFEEkf4+sCUJKk4rOR9Ka3ehAwZtyeSQ3plVIL0R2xJ+Zupez&#10;jXRCIbe+hnNn+nO+UrF2UHa+iPlSeh21nMw5HcCRsobqXIRnjHwIMXy2pzm9zQdZF0Vd/z/O/gPI&#10;0zO/7wM7TufuCT05YwAMMMgZi10sgMUmZnJJkRQl25JsXZWvdKHu6uSyfWXf2eWTfXV3ZdfpjrJ9&#10;si1R4lKBK5ISxc0AdrGLRc4zg8HkHHs65+m5z/f7fd6n/zO7tCS/aPT8+/2/4Qm/HK9dxRkJUyUf&#10;FqvcPffs5ylvvP0mzBPGyRXY3MmjIM4GpWawt3fb1q24xKHqYC4yFb7M8YnxlIwoHKbxdvBe6EMl&#10;2lxgvqzLJFo3R0hxeIpi/kKkvDCJPJRWSuItdy3jYepmj6anppEn+EoBECGMfkLlQYtzasLAOmAp&#10;YOvBuI7f/M07rlzuuHKV6zddn9hw+cqb60fWEalEjrw8CrYEO6MDm93hu+49cOzo/cePTgwNTwwP&#10;eaR2JsnDLnbleh6uHZicGWOatvvPMdh5SmZhRV8O4ZDBjpOfWlrgoGOszjeZ5mHN8XUBqIrcD/0L&#10;8LdRye6Tl+/eLxVGZm8rGlBsOUYUcyAqOzeHQsdCKCuWBBcMNejhpJ54WbU12RF/FvZYTghLrbsZ&#10;nlj/zL5l2e3/oJD1wNTUzKmTZ++59z4su6SkvPzyD9AUmMrEzOSnxz49d+5c30Dv2PUxrFVeKpcK&#10;8/qZiErzj9gcM0P9IQbX8B7zQiFdAYtW5Mp4dObWmtG5pv7ONXV22tQ0vFyUHBc1NzNFTNW32bLm&#10;4DPXQaV1jTupKzOuuH/KqgDFrJbtiVKvUmIpA6t+Xz6DOClQiNxFSB0hNfgnCP7F0pnCmpAphE+p&#10;aRZFaKgQWZTPaldKCK39wZ958yNyYLefu/TmUw/94OeeO79jS7AgrabqkSlLUFjTQ21P2Q9cbrrE&#10;00lBUbs6LDMSzRXFyazRZCHbqQm8fPw4zZQ1KxTDV17+/uTUxA9/8NIIHftsrfvhD19+9YevZJ3z&#10;0qg89bjvR6/d88oPDz37uY+eeboKkAY8R/nZWFyKatg2guGQb+0TEnoF+FMOKJGniY9rFczqq+vJ&#10;3FsAtbEF5s+sBreEItV7Ce2RXpUAi6b2lGlLmwQWEr9VfU1eYZkL1Ouia4D07w3ryOncvGUzLI+g&#10;XdVDlLQTYmDvjSAHurVMZsDWreyRTXUqUyNxV1eGr2n1XE+80SDpKLgK2w3eaWVWayyWsdtvJMNm&#10;8LdiaLZD5h0frdRYuNCNhDYHOUWVH+jvHd3Af+sJFVS1U3anpA0IVbMLxC8pqs6h97LhyZNrAkWp&#10;YQtdwd9aQCyZGJGHOv+9f/evPkTtp2eeeeozT69bvwGgp/0TAPTU00/TBgghHRwgR1L7am3quYHB&#10;5/6NAuuC3z7oSvHD8euVVFVkZkZsOXLK6Q2jqO67r12lpsz37tgHdjVgQbwPhQ9X3BUQOFNDaz3R&#10;5JXpuOhyF+uvbbDQpmVvwMhFuM281IUoWKZRIP9oIVhTC+r8QCNk5SG4UQKETDnadduPWNCeTveY&#10;0+UxYwNLoXHOVnMdgXRSU0A1t2F7cnyQ77Iv1ooQEXaBgCxLPrPCkhSMqoXkWpI1wjSeRm9acKmS&#10;/vAeRWWbJnpV9NTY6TSnyLP1liZmVIyvYGB5fgx2MkIV8cthtJTCiQ2lpJMQ6Gi7b4xV/qBSi/Ir&#10;4HLPWPTkQqVAMKfE2k3icDfrlTkjNg8BbKz9bgyq8AFkNyX1IOirUUuZYGrRyFxqGiLPnhUhl3bR&#10;EZtWWQV5Yp2X7uVozKW+IJ7zeAaMIRUztXpZqQTzJiue91vAjVYf3cBbJcDgnaqF73QyzY6UH+Lj&#10;eigtumHHjh00akgjSzgKTdkRfAkxo1cDiMa1as0OHKqGtwlNZ8dDJ0+//MC9iLUsBcYSG3i1VnUG&#10;mkkD2EGlilDZ/QpRmYdACPkjGmdDt55680P40zd+9edEsu2BZEeESqR1Y5jDo0zcXEcbKMmPou1s&#10;nWUMBHAgm+LR2rNnN+IpJ/GLEIwvsdIHj0K+eaqr9/ODI/9kZnxmaBDPPDQEax1MlA/8Jqv/i7//&#10;jy93d/0/Hj6AoUj+lrabWHaW6Kwa+2kxUhVBobiBNHjrFwZ19gCFgGn9xi/8hc8//Ryznvr0yBt/&#10;/d/93B/+UbxVyNev/OIvPPS3/st1Dz+SZYEBfHL8CLcoCYu3eD0E1eKtxp7sfmPFjxqT18ZTWSKP&#10;2tZgqvv1197be/HaO/t2h1Vp9xxpFQSMZh7qYM1c/xr25bMFtG2wU+I/rLMElsNYTGdY8FjcIiiz&#10;JmJ+wJcKzjh/QJyQEpMi+yIIljsjZ4eRx/nG+3gyoHhbRbyk0Boi9DDpjR4V3E9hNSs0/dByYDrg&#10;IuUyDeGVXA8kI2eAoNHGr+7ZzRgf/PGbbzx6X1LvGDsTdnKWhIAi3DQ2VhmbrNel7iwfogwIQcVx&#10;BdVitCotuohjH8ELksJqKLautw8XN/oAq6OuJutGEmHHo0QfjMgV+AstaP4R/BdB9LZvVv/MRjXb&#10;pdUsG5dtay5MwFlQKecdNYhfUEXHk3QTE5XogzvQy+5oNh9xJtskeuoBV6krwALz5kq59JtE5tBF&#10;mn0m9ER8x+RezN8CWoYdMA6yc4aOKhUe9GqzGJ7TZEKUCa2uWMNTTNE1uMplNJGiBCasM9nARVCr&#10;b8+HKsfwhEioAciiN94qtXPL+3v2PnrmzGNnz7yzc1dWLE/4NzXY/Xn72rSbW1WTsuZw9a+cOv7k&#10;pQt/+6HHPt2wIctn758kA2dzamWt6grzaCZql6AVCBJ2tAHaByNLjbUSW4mggWvGZciLoJsALu+v&#10;N0JvsUm1MfDAqOz9ll/V1EKBSLx4dONWdBKuJRYAapUdlFN9fnGaTgJj45MT46RMYg5LmVdEPOfT&#10;0bFnzUD/AIHRXz5y9hd+9N6h/Xu+8SvPndk6GoOIoMs5X7dF2EUg4dt2KIHnBcsTrYkCyLuN1Syf&#10;UiZZMHWuVIQdxMOagPIbrDmkMFEnJbLBCA9PubpYZBSzpvIlcstHabb4ZWuCPdja/YZyxrTG8e1X&#10;Xvm9P/j9v//7v/8P/9HXPz58iLIGL/3wlT/4xh9gqvvw4EfCVuvFKWIvTqTeasYSZ1nkJdL9bsiB&#10;YReYIuwYsgME1FRX+mbShZooA82iAawKmQXOGwtSqFylG86KK2iYD+VIWq6B4/09O/Zcufb84aMv&#10;7d97x7XrX3vvI87/N199fnIQs1cHzJTQZ4AFAWD54fsZ0l3fe4W39z/3DMA0NT7D55/WGbB9xX8j&#10;6DHcRl4lqIJtUqoHjcgIOaG9aWfXuvXrSHUueC3pJWZZiwpqmGwA6JS5Sl1+bt7Ahjh1fQHzwfXr&#10;11kfCC+aMHQvgQPSnx0JbqYmc55JBEsrF48jdktUuJ2g3ZLXVCJFS+7uJa60ov91QC8QBmQgcyaK&#10;LEzhpw2Jy+efNtiVjSqSXgvVjjwUFaAAAP/0SURBVJbgCKx6hNToCwNMfXgDd8gJcsCI1Euic/8f&#10;d1qjeoQROQajeEEktOM+myByv7uLOr9ihYvz2EYfeeThU2dOHjt+7NqVKyTcUJfq3Plztny39Xas&#10;GR3duHZk7czsnJqPqe1Gu2zuc0TF2uSBKqfqRWkpg3zSEMYmZ4VhyxTedHAKBAZKRVVCqorOs2qw&#10;U8i3qNYy9AF/3NwUhq1SOjbrnyNCiMBnbgEhloeTNiiV8KmnsNl9RKbIoUPrZ2Z4/rrJqbuuT3y0&#10;ZxdBHXAODBlZ+qwMpO4Q9cGPHfns+++e3bZtYmDQ6oXCNr32BPyR8+T9ienYEZViPWIZZscRoLwx&#10;5Ux4hHfPLjC9BnjO3t09XILsjs3M5EwWJPPiz3h8Y7DzFrdRt/T5Tw5x8vToaHmfE9X5jN+UxccD&#10;ooAFpDXlmysUWsnL5L6pMprx2ysvfcShDN6AxrHXcOTAp5elHHXLOE/JKaioml0u02KRPo+9585d&#10;IJ3r1MnTcJ+B4cGjx1AbPqXHC2E7EFQZsu35jZUmljktRDHemXO1OBIIsc3rWkFdA3fKaitelM9N&#10;5HVuaf0dyeQW4iYtiJAM+E9KcmtMIYyu1aWjSjsF77Ivamqn+lRCNHIi16wBS62kaEKiZ6Ik4j2m&#10;VxJ05VemFV3PGmKsRCQdVEVAFq2KMdaR94PnCuKxbngEFSOBdQyMtyMAw0nXDKCwqI0p0qpe6uiw&#10;x3/8zmOvvUMO7J/+1s9f2k0vbwnenJc/W74fHZb4StCAeByBTTY4aaqOaJRNQQxaJaGFd4RPYVtS&#10;eKwEBELWIwjxFQb9Dz547+WXv3fixLEzp09BVN9//90fvPISP6dOncxy6Qktvuf8+cR//3cpWnf8&#10;iy8e/9IX4sc189LrUiuwIi8XZ7SOVtTdnqx66eZGVjl0O/OqL004ap5ZD8+/MNYKwxlSICHDyJHz&#10;VByJqmn8kOQQRwyCsMThppeFPCK9Ch2gfdsA/dtGRtauX7d58xbo5+mTpwEotcQRDnvz/S98Aa5B&#10;qTsqpzNfKUpoKy66bQlOby2/gNzid9V2tc4on7nSSVGZr+4zK5dcRtxY9j3Tqeu5QH6bAqOko8rK&#10;5D6cEqjMk7mbwj9rR0bwYTE17kU2Y82l43cgEyq6ifdAgVgHCyGJMlaMrJgpip7yM0XzY3Gq5cKK&#10;Fmq7Tef/93f/9pYtW2hjzPguXboCaWbee/fu3b1nD/YX1pfzDuIQQWDou7u69zhc5X/hcWvH2KwI&#10;chO/KXSBhEBg3ecOH+I8y3ewp5flwVHMpiuMi0bUxGgQ0TM0YjudZ23ACYCqxKuHJaHLNnkxJE3A&#10;Bh6LyTbLaVc5vUxtONEBOxvllrWYCcqp8Z8M0xYmzbPd76O3OwY7gY7lOpviIChLsxGCFf6vwi5d&#10;cHj0NISvJqnO9zXGOwx2rVghYFk12MXIEixqMEe+FC2V7BV5p216NidZi0hNrEZRlEe3SG5mhKbn&#10;MvUmZ8RLEvwKONpLE9bo1aNmlvVkijOVPKykR1lnkfnIvpS8g5fyGwmA0CrCtAC3KGrCT4ecAMrq&#10;QG4pwGHkXgdrnHxgHPA/NPPE1tnRQo63ixHMKZUMXMgtWm55NLPBq5I9TyhtERtDoWbUoK5XLWtn&#10;imbmzR8iVSm2nSYYNfq3stV4HrJO0cTMA4u23GyPInulIcNB4Dwl7gblCaF29+7dYBbkzIWKFU90&#10;/tzlTw4fuXr1GrwMny2VPfmAY42IIhsJ2ieGBp4/+MnJTaOTw+o4RsSa8drJVo3JMQa77JcHV46g&#10;Er9DawJU+a2QkqKO6jaSYV/87o/e/swjV/bukceJEB4bBMQevSaQi+TzUtcSPUzMWPUCVHEZayNO&#10;dUz58VOR7ciHyetTUKh42rGhbFy+8csjo2/cWJjbvhWvYG7B4EJoHmEC+/bt6/vo4NPvffj37r7j&#10;+mA/L2aRycLm+TRf1zbL89Cowd53LYVnF57UAG0bsHLPnff+9d/5X+nblZVXf/3X9v31v07fpZCm&#10;D//T/wRWdv//5T/LnxwH9h/442/+sQla2T+XylPimuRUW3K9iCErqkRVwM0msUREa4Xxi7S3n9w8&#10;+oUPP7nj0tX37tzdrHl5cCIEjWF+XhzCRuqYxhJhxx82qCmmX0EH/krfuuoZgkUqcUTW5Ojpky6X&#10;7RXEWoiVN9Ljz71ZIj9kUd2wsSg5Z6AyY55DR/jwJ86rKryasVJqYNYZTUkbEUHms7e1d2CI3k2b&#10;t2/bAUuFACV5h7Td4xv6H3n9Xd716cigHSrF5yafUySDFlOaNs7F9VJbhD8V7WjKTySDVGZKYToX&#10;EjUOgx2izPq165LJQm7X7l27QFYCiBC8KDqbCLsY/lrfUve6ftC3DR2tpOD2yxrFIOeDR9qyW28A&#10;xYNfarZjhqj4wf4BytpEzmPXiomqeCUcqE7zFocnx2DHZ/UAaESBKgEzTsyxIZh5izdCYhlEMEMK&#10;5GeLOUrjAhtJY4A1vqvWVS7LYDgp6VkKXhHQ6zQLKjUGOztofUtErQjWiRdLywUfgaWGiQgyI/mx&#10;U3lyXl1tlzagFPzNREKXuIsadlT+vuPatbd37Kx4jUG9lbLVz3Vfbtu+ShPyhHoAX2UfG2KYdfvy&#10;yZNfPXXsbz/42JGRtZZtXBvZpR5MHBKyKHCNSoZPQ5NyPdq4sPObLRdq28yp2P84EnB3uHmLxA3N&#10;Ux6/eLGRnyVgSNLQ8yPUiu65VokEXEJUfA9rDG5SlZffoMbE5BQ8BS0S75lKi05NQ0ixaE9MjOOw&#10;tmtSDAIKwhQGBwaQGvl5/uDxp945+ObjD7z5xAFZ2TAfu5EElzoVrxt+beonli4hyiGWoimLrhpu&#10;g51GW/gahjDJAMyczBStGlKpG7eBYTHYGRO1/EmPRepktMqHdXE90Q17QLvapcgVEcACVdbfqayN&#10;Y9zxNkFElSNIRIZzeVy6UQsajizwczGjgl+F0goDYrCLasUPZiKtuPOVZbBzl9gY7EIw5eVuEM34&#10;VbSXVYIQnSQyVaN+V8REzawn6wcpeJ6HswOkRLy7e/uey9ceOXPhhcPHxvv7/qfnn5bqaLJC7DP2&#10;NaANKke59Avbt9Kuau+3vgdhWfelL1y+cNnuEM0l+mp+wNmietmFqZnbqkfVA2yldELDpYAp8NyF&#10;c2PXr23evAkng66ReUxVvOVZdgx76dK+QmKsGnJ4QSiU2XXhDIkuV4E3xuhEnHbGA+NYWJr3vsvv&#10;wnKxelwsBWxNHwIhy6MsV6h6Qu8R5k1TVTqG3CGxOKok6giZFdtyxpPkRzNgdibrnMXU3sWC0OT4&#10;1zO5JmE4rTS70PE2qklo31dDj8zKnZmhzcyzDVGCKdLZQocdt+T4Eae+ItQbd8XKTVFhcApgwf2G&#10;eIPqBMsme0CS3vnz2FYeeuQhcgtOnTmNTKvgn8uXVeJtehpnvjBCBlEhCOZ4cAqYnp6brXQ1fEF7&#10;guW0TXJRmILocdPrLLQ9RwVC8ZqErmmgnlj5LXustmlpGScTa43RP40UUyOsMpdwDX4PDwzxATiE&#10;Cj344IN33XUXGZp/+qd/evre/aMLi5smJnjD8OzcvjPnDt57l3YfvckuSWOx2AX/Hr5r/7bLFz77&#10;7jtntmwdk4oHEZA5jBVE+26wqRQnCmb9eQY7TSjcOTHjFoWqwY5vSYYNhBydpk/xLQVbAz/85oLS&#10;drHky8sH/PyRwz/Yf497Nut+tcymSwCu6I52DHaSzCcmmBhxdlY8JYMjmcCcwwUj4MWxIeZwq0W5&#10;Lmwrx+TKSmpAwumpmcGBYSqRrF+3gRpQ586en5ic3Dy6iVbfmKIYw747942sHWb9aWyiSGJn+Smv&#10;tOglXotGbsnmFxCQmneLwa6SJlUev/XILTDCervQsEXXaGXfdTrkrLEacCILAKLngVsQJGBZoSt/&#10;iun4d7vlCHmPbEuyhirbF0SMAj0qH+ma20nusbFDWVzYJULuCHpIdzJkRURl3o48Bt7t2bWbp6Xp&#10;BG9E++Ak9Ori1SsRUyPGPPX6B7/2T7+549ylN5548EeP3GObi/3i9XBKbEXJvNQWgq4YgxTQ7LRO&#10;x3fYC6WSMkm2IIW36Q6UqqqNHe0WUtayTRWRcy7rxrH26LEX/l//zezw8Lf/t//rq3t2MULHLfXy&#10;nPiZYp6v68xzRMzlPCvV87XjrUbkRpALOuRGPsi64r0O+tcBI+1m/PXJmWkIfquZLzcqFSV02+qU&#10;QqddW5CVif004KF2aj66B/vlO1Tp/15iAqBLx44dZ/t6u7GYZ521IFANe3SWZbDbvtVaraLC+S2c&#10;K6VmG6udJlYE5pQUuO0QqrpEgKcc/6PoFQOmpkg2PUshjPC+l0zJZl+y+M6hmYa9bhwdJaYTnUt1&#10;S1UGZ57ChawGyo5C1zEyozLfWARisRZodDbYJVOQXCgYARb4LDtD4kO1bOKc8QBM7nbv2vHO2++8&#10;89bbBz/6+PTps0Tj79y2naW8dOHimdOnJ66Py9QnNqqiXAzwOC3byd2j39P/ooMgO0Z4ck7F0QKg&#10;LMQMDJqyX4yUMaXcxpUre+mG09V5nIxdRB1Mwn292GNlD+sf6KBgxJpOzlMZBeu7RWC8dkudeBrV&#10;SYs5o/vRfhRNB5F6CXxBJIb903C3vw/HCZEq8kbCgPEXQ6YVeCcvjwRSZdze7MImBVVUGQOMR6To&#10;K8tFhMUyIvtnQqL9dDj00qIc0QY6CYcSdsUWhuhB00PiQ5cTpW529vZgHJpdXOieI0VU2RtQegQw&#10;VadUHh5iDcG0hnLbaGyREyVglLoI8doJKUX9QgZSub7YEoROkV8liZqGiLLQAcpyMB4KqEcbtaU8&#10;cIuxCqdz7QOV2sPfKW+qF4ay1SAZRFH+LkdH8CzFKPMQhdbd4Om807ET+jqCvj6LBxulaCWxdINQ&#10;dX6IOENjVl1hDMlLN1RWXgyTJSRiSK1MxB7SWd69d+zzpeXukipBaHNQ8rmXeROoh+CkugCKyUH8&#10;kOVcJtgFPb5E0hWq51jBaIyJwmPhlJcEKGFrcJ21KMZeT70XLEndbGcdRiVwiiS1A5YXtFUy7Gn3&#10;ra/J0rfmZsfiLEHyN6A+TIQN6xnoX7txw+DaQVj7yPq1oxvW40SixImqv60sd7fdGBroIZxiYW4K&#10;XXLtMDW5SPSeWzO0gRgzFDI0tBcPHXp7956JQWrG9bJQ7q+nNBi+YwzsFnZr5k1yuLDSjWlcfUl2&#10;PUYJR4PyRLvBa8VM5LVbaSOzuKu9u5ec8RsdL3731Zm1I69++Uv9+PTYDsqyEiGIs0uiC/FKNy+N&#10;XcGCNi+T6RzQQtUV8qyYy6kT5xjMvr13bt28bWJ8kucPDQ5fuzLW161emaAAS0Fm1i8MrZ8m5a2n&#10;e3l6+eLZiwszC72dvYy44wa5Hd2zk7N/7Y/++Nv77nhrxw4WE1iSuVb1sVd62ntBPUqTyu/mfE/3&#10;0YGRrLEm6VBDB/zEHA040Fvp2SeeZbZHf/f/c+y//+8ufvvbH//n/1d+hu6+6/3/4P80efhw/kSL&#10;peARlx089tGV8YsUh3FCAUiJsAS06z0ODGuYpq3Rwh29JXqjDN0QBHYaExcEZ2Ko78SWDS+8/8ne&#10;S1feuYu5iNDmR0CSBMxELgDh8DxbjsAgO2wVcEKiKUwCgkQUGzigeAMSwPmGHSemcV4dkhdktWaQ&#10;0joZlN5OM12iUNVIfg0eavya00vTQCG2OuYj2pdS4SicXV2QIAqfYrQDqvnRGOTR7eMy9do21kht&#10;wA6wMKcyCgnMNTIS/AgTI5q2f93olu3bhtcOXRu/duHCqcmZawsLU9Mz10+fPcXKfO7DI/90k3oW&#10;DQ+vdbTgmo7lebXIpoWIwGuOpcZiI6ra3pWyl8CciI+oC8h+ox/iPz8Lg4KcgVYp2oqNkRmjW5Jy&#10;Q30X1blH5xseRI3u7rk5Oz+9uDyPhqlGJTegFnP8yavteRYpd7CUfsTtRcjssrn1B0OnHKMStUsx&#10;Qo9IJ7WZCdLx0+wdYelks7DWvQIXGVk/PLR2qIs8xbYlSnjPzM3Adh1nJQMO+zu/RCNF2UZFhUh8&#10;7MAvrDoz3aSJKapQm6EfETX9JEwwIM5d6RGiSUGrsPpRHdUDdSvFFcinWjwG/SNKFh9wl+gwoU8w&#10;P6gE9JLMr95ueg8DMtBL4hoq6yFJE69MLb7OlHkD0gECPsKLjRkK9uCkBGjVxrB02ui3sReIbjQ2&#10;EcshJV9PCrClwUW6Jao6hdhwwinKhDvaxgf7Tm7c+IXDn3D+2IYRlgMyvcTFptQAIbzZOCjVRDyo&#10;VCizYdJuNksy3uqq0ltpECO1PG2ujS2rjbIOwNyXTpz46omjf/vBRz9du04GIKevJF1ckT4owzBb&#10;MJ0GQegT5LAu44ezhVyuO5IXCFHBysGykazNZiNBcDeaB7BHuCgvUsRqdH/rlpYGkebBgU4i0DvB&#10;MYrU3+zAHrdmaQXZAEzpm58jTZ6VBzB62DYYDqVOSEZEALt+bWxuenoG49zVK+OoKNfHrl++vjA9&#10;C4QJpdVcUq5G1msNZSgHhnqGhz5/8Phv/POXWKtvv/iZj+7Zi1+Y5yEAITKQPVDi6yhRYiMhlARU&#10;h/Xg71xSzgZ6fReSrH86EFDE+xARYBDMUGF0EoqoA9rXI6oFOVtD22YEuBX4Daco+6UEBSgYhoiZ&#10;ybnJyZn5WSBRFAUIApHU/MuRb6lGZhuMZPIYB6MMxMxmzY91w2xEUEABv0qjF3mMM6oMFdaZnb8s&#10;ym1mliq3SjsW8+AaNot4DRFnHA5dfd03utoWkZZn501htVnWtWTXQyOKVCA3Ay5MoIPfxFBTqWBN&#10;BzcuA5/ETHaz2aybBAJ4nGdjYqLMX5kewGqlA6d3B4jtCq3v7dr+yOnza2fn/p9f+bzkK/dpse9E&#10;2VudPSugat8g/GEN1UKRfIizg7rs+dpvoktcvnyVJ7CY6KMIAUOqEjg7CAfuaJufmyJNnhAdtgg9&#10;gqpYnpRwHuo72DNwY27l2KFj2zaup9qCCi8ptqsN/wFJTEhYTLC7pw8ZG7slTkYJ3X044dZMXxmf&#10;mZxgmXoAUBGStj6STXq4d94N7iSsadh0+SNnj8A6c0B+wdjhbcjsDEJt3yI2pYmeerAqwTDBNvrf&#10;GRJxGCRVgpVd0yVmBxY7h07dXPRB9ml7r213iwElvjQdMej4B3VIDnhL9WyIlkKMWSZ0mcdxkSCA&#10;8AOgC9aBcn2AVigexXHK2lZHvKmE1g3QPD+QRgWTWn7sJEpEOSiSijtg2SzC4NDw2NgU5Oq5555f&#10;mlt+/Sdvbhzdsm549OinJ9BbUctOnjp95cpVYqn4mbo+OTs+hTDPQroWmSRyxkLhnLkbyzO0iBXx&#10;EyCi/DIB8k7Ni5bJbsVyUH+glPmxdygsS8EJACkzJyhI6SDcrugkbA5tnT0ds8QbzU32QepkeLwB&#10;9CMEyyDBCtxs7+/pn56YRLh9+qmn7rr7rrfefeedd9/duWvXQE/7qT07+pZvbL56jSUgqvCe46fe&#10;vXM7PjyPPe18CJsSzYPUfbj3rp0XL3z2/fcIZxtHfbM04Fgs7Q8bZU1CipPQy5VDpXhJZC9qVrY1&#10;JnqRef/YHi+rCH6DeF04SZDdL2zfxuWHMN7FqO96L2alyMMqf849jSSg7PvTG7d8/pOPQeajGzY0&#10;QaDKc4TqQYRxm/ega7d3T1+fRlrcuHYjlXnmJubWD69fQrtM9h8aF9qZyDAV94kuQQZCSusFtHgC&#10;P2wnwGbwpXe2lFFz7qgwnd1ty4AB8g8bhXak8kJs0pq+mekJeJtApLdncnJsfOxqH0wcorS4xOQt&#10;M6gepAgQNHoZ6oaGwElklC4YKe/lN1IHEp5rCpXeE/Ismb4qXsjWCGiawJ9mjFB7hZVmvYuNJko6&#10;ewKcuL1jahnoJ/g1PkZlElJziCOTzJl77QwW7SRph2xyfqOG4o3FytSxhrErLVBrxd/i7FLB1XS8&#10;qwuJF8TCxsarsPFAgpZnUe4VqMYd0Nj5ydm5iZmF6fnpiWnSK/mNuZP0rk2bto6ObsKFyupduTY2&#10;Mze/fuOGrTt2IDEjm03PyXDhmnOdn3nro1//xre3n734+hMPfuPXvnhl2ygehn7y39FRFpbYZaXc&#10;0USic6izvberA4IGX9YPIUM6A86JVjj0BYYp4UB/I3crgxN6jxGtg7Af5o+kugDPA5WQ/vlCNTYU&#10;1rpMMVoCtkSjBPaIKQJ+dENlmxRflfbo7pd/8Mgf/4tPnn/23V/7xXiIZGmyXSyGe9nvenDkK5Eu&#10;6njU1qCEhUlRTifmyMEmQ5tJbg1qiu+JX1wSkVdoZgqea6BEmm8qjIiGL8DeFWe/Iu0RPyB3A7BQ&#10;U3gb+Kim2vIriZK7eZXdMPjXZycRPgmb6+3voY3h4PAg7in4O0WvGDErPz89B2OavHr9/OnTElWl&#10;EYiTp+YdypKI7822DVs38HiUJnlKESbUYlsVA+XZS8MewaYYAIYHRyfEGxF7vKAtGk68gJ5uKoNE&#10;6kYBvTE7j4t0BjmdH4wWyysLwlLJ0yrcwA8vZR9Tt51ArnUj64kSREiRXSNCDnxD8EBYKKSb0CcC&#10;6BbYgEHKnd7kA1ITlJbVUtQgl+IE1zhU8kRgJR+sighRB6ifhhw2E3XASzuJ4MM1FBs2RVLYbT4k&#10;Nkr+WA7sJUoPLuZKpndqfv4L69YX7vhv/s/u3t5XJyds1xSkmCqses84c27LFrxPFOCnfdtLd98d&#10;i2ySrmMal+3TCSnpTyojVnGbFqldOpp2oAS6yKolyqqwYWeCiA1YkLbNVKy/CFr6U3+pbkU8RYJv&#10;jIIOXUHhzJgLTGj/dQHsU/K8fsxYHaWs9RwcEKVz4K6UPfcD4TlrqGgkLStaQFPL2qlkET6MQUY9&#10;BVEga+Wlga1VzcQZceVoBqZrHGFXJuLg6RI5BLGS/lkVUQOx2KRN1HmycUzd3BXJaQNGnmQcLnKV&#10;CENjdY5TIof4hY94Bnh6CfGw5biYz2yrjmFbAqOPGLAjiOsuV3+U4IWlSRK0rc6ijb4ibDgI5iEh&#10;uVQwrAtV1yqmt9bzJae1oG+5Na/OGLIU+ULjaRC7rrbQAcOHK4DEVyDzqFPkcPJs2LB+YnwCqj00&#10;MAjk4BbDQc0FtvuK1CYRhEm4VBm6YY+WXVXDlr/0yZGxvt5TWzYxAFk94+1MWIc0Xunqkjuiu7Kq&#10;jg4QK3KxsQyDQWtfEJpcbVD9O7jGHZS3nrnw+Jvv/vArL04NDcnbqVot6e6qvZubx9071zvQh28q&#10;ygOVa+I2P378OJr4nj17mCP+RtxWHLgLIB3DAzSpEMpw119cO7qnp/cPVhbkmT93kV1SZcOO9lRb&#10;worxl179wbWenn9w734tAludqBPkEMFBap95rjZCR5sjQiywxCxcWp06MDoAixc+88J9++9nFhue&#10;ePL+/+Q/rT9r73/gvv/zf1L/jLWO47/7/b+T/a0A02BVORkwuPXbBuwb2JBd3g+4PtR/cjM2uyN3&#10;XLz6zp07673xC8X6V3LJhUOGKKfYaFMIh3EIFcEPajBEJp2rYBa49RY79b4c3CSh0MJTwmxFqL3/&#10;yyvzenCJCpR4muZ9ZAUQEME2yTuUkGDfPjs/J9Li2h9sJdE6rKq+Mtt2wFCJUXbI1Up376DMKIuL&#10;E5PYD8YmFd1Dos8VclvPb9v4/OGTxIVc2LZFWtjMrLoYm2IwYMKCgIpgE28n34u9wxcKMAiwnalN&#10;aC7XR6rgJKYJfrieGBPGyOAxOfYj5bt6nbQ4xfiUWhIhVgkttLtPqUw56hZ7N2/b7oryq97j1h1v&#10;hZA8p5wpBEgUCJQnJZx1Fpq5hRHb5wgdb7JLhclHIu+7DM0yPsjOK4+aBbJbSPoqqTH9ZMxMM9Er&#10;bBN2+2ycAMAkWtJVQzBD39yPpfTtkqWCMCi3FQb1RJpdrEShUnZ4ynpTygD5zQa2zDTAn/kK0po/&#10;Q6VzPpS8EvmAVuua1+nk/E8HzOVReeb4QP/xDRt+4933ee3xDesN2M2CV0amJ3oTy/pmlZtN88lW&#10;tM04VyflS/n/qyeOffX40d995Ilj650J23LchvKtD1QGTCnhEHqsV2W5vPbF4meeHdlAMF+PyuBU&#10;HDsp6t7WZBenYQyBVGgmYe9oOjwT/YduYGDZhQsXIMLgaZrEKe4JgVnSS0FV5gkSQUaQgHn2c+8d&#10;+uybH7z2xAN/9oUnJ4aUDinsC8VweIiKkBuWEqKiUdvaAZiG2XSrxlwxegq0PC/pulj1bOJRVVk3&#10;v9CTDQdagjxTgdIunghGyPHgArhN+wtJMzYCNxhoscIGcQthWr+AYaM4BBBXmz/cAodOdazgWhe8&#10;EgGZyaKA5Hex4MuSQTA/Grzs72jqbiDmOBAby5uO5xlDIcKNeUYT9HmtTOSXALOEfu2mQotVatve&#10;Xw8PulCGlGl7oOTGPnfoKFmxH965263j1WnAkiwORfxnstR7STon76TObOe+736fZMuOJ58kbm5q&#10;eoqRbt60Ecg5e+5sXx+dfLQLmEodJSFebDuIiLD4fqd2ivPQE1j50eNHBgYGN27erOgtzL4mDpDQ&#10;DJnxAQRGH/0CKC6evsj4mSe3k7GrOKOODrWka7pJlww9Q6XISZ7SHJH9OOA7NSoBscGDDOYWdqbg&#10;TSsdgBB3ZzHlZrBUbOCw1Ncw6Ox+3nULwjavzre5t/Wow2sA8ZYnRGYu97bEB7m7caNitNDwUtHa&#10;ZIEdCdFmDfC2sdp33XkXd334wYdABUFqNlZOO93YyrAiPbuZOHtKGTM7hORCg7OLC7iXFy6P4KO8&#10;Hfq3/MZe7xXxDP0j26Qqc99yrPJEJ7ULPJEMcYpzzKp34cpiiut3oE9hVuU5so1TrcIB7088+SQZ&#10;FaRk0sWOk6pTpLjL7qt37u3o6d587gKP6l1ceujYmY/230nxQpEKKQUqlcWjmAtb/ZE7sf7SG6/T&#10;Gfw6/eK9qnZxru5g1tZbU+CndXPrlbdtmTBUVXe9g+2qZKeN7ug4YZHG6dmK9TKlMjPC2KDFN7KH&#10;FXtlnzvy8ct3qwNSAEnY3aQcCrMdT8ROqUYB+h7KIM1hHBeY9xq6HMkhdFOkUsCep4VBh1QWJtZM&#10;LMEEcV74vRlNDP6SFGXIkvatEG5ZGoKTLciVAQe2Uxoln7UsTXC9ESDj9Oy85F6kptiMQxaMKZqp&#10;e1GvHuWlmkDJu6xYIHYhuVx3JXhKVxl3XCttNX+/DknSC9RGDhJZu+3NkmIiTAcCHSXHLKcmJjgz&#10;PCiJEYcKT+T5026mxMN5J+cxqyd7CeKJoKjgO9VUWoN1iGHQ+4WSRPC2dK30BXL5PP3mR0+98cEb&#10;Tz34ja+9eHb7RubUY7Lt7S7gJ15G9AxmoEZdrZsoEA3cFmmwbD2jqg9RhVlJ86KiODBAM0APlGde&#10;BDuzG2R9qjulqESDwQ5EqO7a4Ow9r/zonldePfzc5z55/nNewLKzAdHCsvRP3VANM9/anJfc2Jw0&#10;f3MunexSLUfdzYpiDVkuNFC2swqesk4UMDZAWeYpPLuUpkG/bYTDjDNgo2d4YUUhYVUelSVVvHuL&#10;C1hdJ2nxTDOQGZxSlwXppj95c/0NfRtYp9qFlk4lZRve/ZoC/LlLckqAOOXTfORTUAaFoqBnfJB+&#10;iuF/jRjobVKullRV2ZwUSJkUKrQqbF3BFhQhTMLZ/IK6EoMT0muwYEp5kn4COY8EKqeJaIKWw7XH&#10;LMcpV0GivhqV+JAsb21dFan0kqLXMMLOL3zhOWhQDsOoZPSS9ZHIeqsHBTosaomikDb7vzTILk84&#10;vTBfF08hXj40IO/ohW3bnnjnXW9w14kN62MHicFOy5r4eR+5q2xMo8Nkdy0+CJhisIPPywtjzabQ&#10;PPf9cGiiTVKW6EzSo5NYXJOvWJvHhe7TXDZbzNNv4FD0jCUtzqUEV8R7ZHMXXXRORMoYKV6jnchI&#10;V0VMrEH5scPCaW5W8bWN4jKueKNy8GV9IueX+ZUtr+DYQGWTgicXiBl5Uv0KOywcHgagchKal6s2&#10;ZmqxuAFAopt4H0MaDP6r+MxnS+j22sSmr89iUYoccpcvxbhJ+mclQPcggDe0RB1rH8N5PFnBmCL4&#10;ZMxSdwaLPlyrZrLKlUs5yaIyhgMVoiW346rBLnhbsNOoHJrrj+VYvSLo2xyVM7VSLtPDQIIdDI12&#10;qrlYDrQ8UHLQmkDffqwgGCaIdCWRhFRQfsNa3DJFuMMUYyIPouKWAgxYLSQ8mieO9fef2jLK9PDq&#10;e4DaQ4WoaL8EGyplZuBgcch5kZWHaUo0UUW8TFW6hON7zVAlBAvuOzu/8L1Xp4eH3v3MU1qoksPo&#10;2EkKtChHRTl9+PYxhwXkJJfTFGJuDra3YT1hv6MqNmEI4S2R8glS50om+NSa3of6B/9keR59gkj1&#10;uem5RA3UsmV7rl174djRr997z+U1lMiRFVsGBVW8kYgoi7ZpmkEuFmQRBJXzUz8EWeuUQtIcCF4f&#10;ffIREu39ttn9K49v/Nk/PXT0UHa79eLw6Xq0glBO5kw9r4XN+bab1wf7jm8Z/YJtdu/euasAXsNa&#10;9aaq25slgPai1soOx62kalNYo6D+wBYOdjWe8zXhqDKuNyAny5eZsTTExLQCMFbg8W5qxUx0mBgL&#10;QgoAdq4N69Zb+iHaYiHavsBDoXaph6Utkzzk9GdtqCXa8NpIe+Efvf1Un1FxQz1llkRd5atOjI9t&#10;2bqJbtKA4tPvHYQ4H107BN9Falk3PCTLlBUSmSScM8UHgvCAKwGGNTemIPinBaphDMRic+HZZBgh&#10;XVEuhwIXTaGN0FGNGepA14pYtUKsKnPlVRl/Rf9my4oUXs/nQ2zyFRjy4adgo1AHX1qIpAQvmUTp&#10;wkG/MNx6sAhxCWkC9l9bqBGCRSjhhLxAxlmBTQstCs3hZNY8M/LYpFmFtmC41zJ6rVJ3LIaCVqDl&#10;KdFvuZ43ClkWE/Yi8Ui2Qrt2DXvh6sXsJJYXYd1H3XfREANJBhNDSS4LN6zo0DKbFsmowTIuU7OU&#10;Fr0icFVA0Zdd7+87vn7dX3j/A0Z+YnRDSLhvaRWwsoxGQ7+9fA4iNkfrYPJSD1QXfOXEcWLrfvfx&#10;p09tlDvktn2v02ld1UwTcaDuTj408LNqdgymZNimXTYONXJGdXorQpY+Psh5pD729WOnGxka2UzB&#10;nfUbNm+i4PIWKlsBKgpaWlw6e+Hi2BioNk6BbBFL57/zQ22ycF3DEqGA3RTJorfA8x8e/p1//t1d&#10;5y/9+IkHX338vsbzJxpq4UTMWsFlEAGbCbvVvMtqgOUEhW5i411cJtxCwTj2mcmwazVOURVxYRah&#10;Uwxa2iaUwd3JYs0VXYLhpITarCQnwbOEL2LRHFwgUL9lt4rG8+djnwJpf9ZBJGbd7nxf97Tsmzmn&#10;x+aXlKhbCecqvYHBjtASBHSFwSkfU4KvJThbHKS3srzBGBPEonvHwK0FbBLRte/Cc8XaqEOaYn1Q&#10;F4oMJLIgodJwaClTMl5n+7GNa184eIzWsYcO7HM/UiKP9CDxdyIWmLZijMTrp/bfPbFv3/6vfx3A&#10;6f7MZygeB4W/6+47aTKIg4MMaWQud2TFcrI8NY1+2DY4NDg/i/sn8g80QSuPuRh2Q1AVdJhdg8xC&#10;wbCjMTkeiGcvkCCQd5oyH1A8CZN3ZguaAyERRHjTtHqRJgnOaxFYxhQaYU6UyqSpkrUY6aRv05PR&#10;R80+DikAvkJesNMlJVaVaOD7hXatGuyCyAGg2/A3mJ7zOQJkJsYF3m4jDq1EqWK9aGCLIzx0Mofi&#10;5BunRX0FH/A7+i6XH/K6RdbiWgQ/DHb79++/dPHS+Ng41i75lgi1kKl0GVaYledixEXFisaFHuoa&#10;wxcpR8SwWNgAHP1fIZBRMy0cBrRKSJpsIT7qBMvKqKq2+1WhkiijXxshOWTFSp+dySnNF9KKUn3g&#10;wIG79t+Nz+DNt96CoaAk4t5TsyMVIFszuW/P4trhrcdPMySEwgc/OXZi145ZOWi1UOyS8sUkoAp7&#10;MNXxiq+9+zYDOzE6Kt4UiahhB6sb6ojn1qN1u39668HeaAbZe4Lsfn7rFv7CZmcDDqjkCZrxsbjK&#10;LQj7a6Dl1OjG5z45yEBOb9xYaXu0BlEPBy5YYmlTPE16skkNdolzK5l+va2eCqWnGh0R0/FVRLss&#10;NUAtYcQaV7KcBFeK1fDjrKyZqHtViJez6QGgcDRXZEMi4YQRPw2K1nK9fy0KtfGrwQjzeo9UgzCm&#10;KkRPj2rSqPlWEZjNkbeU34UyFJWKSyJ9Jbc8sMTFWVuJfF1aNItqGq2vV/HK9h7V/BXh0KNdz8CU&#10;FFeE4gMItevtuXzpIr2UEGeQUS+cpWeoDh7Fbspm2t6OJDpGRQgKHA/00/x605YtLDToRvgRRSF2&#10;79lJPSLyZfF4xb0K3j377uFf+iffpCLQ208//PbTDzpbTYosOyrxUnkFmat0KdN/SVnRuG9Z7axn&#10;KS1V2Bezo8aR1TpZLXiGshckRXcgMjNs1kS6Cz1SKa7V20OVPfSt7K/JVLRLgajV9pvP/v2v73r/&#10;o0Of/2ysdR5ZEfkqRQoMx7Bux58N07XLinWoVJDIk7lWG9Hs6U+DUOCnlRgKPkubarFG8cSUTRTR&#10;Lha3kJvK1SH3kZFSFCQCcJ5ZrHVacDkFgQfpwrbloIsg/xNZylpAGDU2u725VzimFyiXGSDpX4ep&#10;SpGyfkty/2zfcO3tjKUurJI2VmfUKk9Sd0vrb8FBwVN+iJ5DmDi/k+7K8LJK1tekdiM2sH3y1pNi&#10;gFGqd43aeZNEopZiQiZscvJT0s2WeMNi+MNxLhRQQQJRw6QqR90wKvpQLkhZJZXyh9TEYJfa+IxB&#10;6gbdJsJQXZaiPxNg2JxM0wAtWWMSDKBAN05ibmuXze7l62P/44VzMI099EL61z52kW7QdvP0wlzu&#10;kF6q2rfOQ3YQtCIvV1Z2XLyEhn9u86b59Wtp+6vUFxO60k6KVFUKsvhGi2VJ98w6KMTBNDLh7y5C&#10;3BJhx9baCKUI/dRpVmCzN5yzZG7Ky2dzmEDK4qcWdLUMsRMuGo2CEDoRZN0q458bXomUCXFFjLoZ&#10;iELrFbPnJDkiKmN2tDGoxrzZbhWHs2NapVonmTOd14pBM6qatDvVBylHQLbAd1F43JXBgbK24Mn/&#10;Y/+61iqr7g82uhuCFH/hVoJJ0GAYeSbnq1Qd2pExRG02gbO81fRZy7ZmMLrYsTOh5qGAXljWvXDN&#10;oEROstRzC+qCLMMyOZsY4GXI0KhUDzwYGRgXzTQdb2qd5L2V4jTYaJRspHm9qHD2TOVnKwNlTTL9&#10;JtAps6gKW4lS8UOqBMAAkMjQyThJd2qOIJG6vMX2h53Luj0IitqgvmzEffJbhWxnR2Zm91+//u4d&#10;uwumWUlQao3s5pg/VJ9VbNZVb7QajY5hwuqATOdE6y6XzZZCbh0dQHzmvYP3fHL0pS9+fnbtOh7I&#10;W3kIkX0IVdhQGJWsyT09C0vqDgb15CEUG8bdgbWOnrDEnCNWcgZjCnokLJPCrhCU2SkZfba2d/zS&#10;yIbXF+c+mp/jW+7atnUHo8MtRkMmdpp3/c1Xf/DNXXve3L5FkG90kPefiJNeCJSajRgMPXWHfyQK&#10;BY8w4w+N4gA3s9pgFLB05MSRT45/cu36tcPHDh/89ODBIx8fOnbo0NGDhz79GPMcHw7z+dih/+L/&#10;/Z/zbStsBGUCMpV0NWeCL8VCodVvDkai7MWM37dRie/k1o0vvPcJPSjevUs2OyvBkelquKtgVuec&#10;ACJDtmvkqfITImA37RTAZpnxRNYdGBXCGHgOiqW0iriyLelicl6NpRsmpBGnbLBDMbCHYw3rz86S&#10;1Dw5NUkBLPvz6WFN30AZYVlS7ouVRwCvGRmg5FdwApsF3oHBtaKoZM3L0OiEwDZVoNu1fRtK3PU9&#10;uxjb9guXLj72ELWSRtevw3aQ0BWGLg2heT4RdrwREKI+C0hh7xT+xjYkM2txCZRTTkYcSOvXj7Ld&#10;MG9OytFEYuzSEkGddOOo21QoSbEBFMdGFq3udSMt1E2uSt3PUPAqAalPKGRCu1DghG1EBGRElhva&#10;VvCXumpJZFM/wXIxcaNyDqlOvzU5JB+5sk3cy55W0heQzrz4tlVSxHZSzrAbKkgox1WAM3PMvseI&#10;wxmAyyVl1K6E1Zc30gATGDE9M1ewJluLCeTtdWBVXWldzCCBHAkW+rUiTag4O154mbhpShg1RbZa&#10;aO9t9Daj4pk0smFEX/r0KL+PrV/f7F0RsFqnGfzSQmXEjsO9bdfyFkFyw7++cvL4V08e+2+f/MyJ&#10;jZsIXqqwUZalWfm6BauwoiXStkbFi+GsImUCy/K72iwsnClFpf7kT56gBFQVbEWYkZ8C68lgv4wm&#10;kEiuofQcQvyhQ4ePHPmUfuJYXuSMUQkwlYhVPmlMT+6ZEFsODxEW9fY+9+HhZ956/9XHHvxHv/bF&#10;M9s3J2xNXhsXli27LDCy69aEtVvddgxywiIwW84xfqitIGxEASMZnzBoANtpLSmKXBylgVeXnjBE&#10;WQiTLc9pj65XSyEXS+slNVUGDP8Z+POP4Kj8TjiaKwo4QVYXuPJOVY0Kp674SPKS971QyKCnlNvI&#10;M1F/S+e46LoJ5dMDHYsh9qfrlqClCnB3Sobwk3WVkctfWpZT9XCBhGGee4Oe9qaKbGoFjOTMUddI&#10;lJIvvXT5CKY1UCP8d22T8ZGBM1s2fv79T7jl4p7ticDlPDUxlf2TRhJKZZIUubRx9PzWHfd8/feH&#10;Pz0y/+Uv0QaIpiIoL+s3rKeoIfuq4hkLklodUwvpKRFSSoiMAGH3NJPYuGl07Nr1y1euQp6GSKNW&#10;TWoNTtBijzWHmpGrlQSexfm5SYwwIncQYUYDEMD6YR8IdirVIcKm5VJqoBiGImUqflXlQuw7lpsM&#10;JSGKxf0szw2HDMoxsCYwyr+VImTR2khuvGyaZVesr1hcYaOVIFhsLAaOVh015K6VFGR9SsWpFu9s&#10;zpNpmBfdylwYsbL6QiJcEGB1FHArBo5B4Y69dyBj0YCLpUPZg+kDV/BBODjyj4Qfl7czyVIRMYUL&#10;ZUEk+pKybJmX/2SxKzYfJy8WqDLHKWZTqHP1EKwSJVWPUEgVgyvmeAsnihbp7GE38ZNpHIjcrsjJ&#10;yt991356hZ08ferHP/4xw6KtLWwFjoxgETsGevfMju3j2zftOHwMuCGM//6jx8+v23Ctv9emGZTw&#10;RTpp2BQlLIGwM7sXjxxm2ERVV4PdbbsQ7tm6zrf92brvYrMWj4zgQvwjUyQjS5OqBjuwUqpserhr&#10;cumvKlJjObNw9uc+OfTDe+8LqFR9gQcKWxMxp6oUZMk57F29JPPOXFsVfjccSBVv26ZDMDmDmFX2&#10;UFRqtWiySvQUn7Ge0zxQ0nwUNCW+qvxBBGSyhm83aBaAK7KDnhDiFynDlVncqNxl9WNX5Lznr1uj&#10;CuqDIzDk8WtZ/zBTfifUOrKooKhpLUVCpIhoyj56ofjT/kV3WLa4nhGKQSDiQnD0l4QEIF0ipuiV&#10;TIZYtIAx0jeuXbksprS0RPHH8clJ9UnASjI4MLR2hA9URZ2gcMryErVaMcyRP8s6T05NQeEwcezY&#10;vhV3Nfkfp0+fxsFMlsln3z345Ovv7z947K2nH/znv/Gl8zvw2Gk9U+WDrOc4UxvBzFpHh1qZ68Ot&#10;1rpKhIryaYoUcxthyyYUGCR7JdJcGTtBa4ljx8cnr+Oeo2gMEjU+D1Abj8vkNFDaZaYR+0VKletB&#10;m06f/+rf/u/6JyZ/+G/99umHHwg0etlLmbyQo2CBtsa2swxTq2g+LKtQrO/WpAzquUZxobdhXB6Y&#10;35V4FR6qwg8R5i0ymi+H567qT76Js5YIpMYXOHHR49gZGYi23sCjicjIxfbK9DS3PAe6wHG4Rh0b&#10;OrtJ+4HvIKepPi9tXpwYC8xBOVUnbkip9xZAeKAJuwrF1MLusTli426sBTZGW7EskmLYnaJWG4SL&#10;VSESiRsxCtMSVZPkTs4M9w0jfSNuoWHJwmwqw8gWF5DTVORHnnGSymWUo3zcAuoBu4qWByIrmF9Z&#10;uzLnlOI1lo9Zh+ARaMIUg0HCCBuRE69PpR1Gl5J/nY8//ghX8w0yH3WMuJrlZCUUTuE4CO2id6LI&#10;dg3TPEF9q5s3v3ftKl+dmpvb29e31q0x/jWPXb19P54cKwGhwv8CT8ZqNnLx5Ib1AN2uK1fXLywc&#10;2X8XmyKC6UBxBXFZFjJchv0LhsAzFlwWChNEfhfPhXAPYcrFiVWMR5exQ8ih9ilJjIZsyKXpkDq6&#10;HdjIIoiNwS7r2GqwqyYj77gCyRy0YOOmK3H4FmpwaPGl1NloIuKr0gUCjIiTRW0q8lwcsAHBIlka&#10;PZTRFqoX8hFcwh1Z0SwXhC/GjCXSbJ+ykS3anbQGwb6KAsVytxqblo0Tf3I1ekV+ecv12Jgnq6Ha&#10;ZILzAFkgCUkOoIY7SRRwXLQQ2Pgv4hc+0xgcQ7i1wi4DIrrt3pfJF2P1EB6AVKUKUsVW8cMqoehh&#10;KG4lnDwbzTgk0yhNvRx5dZl/JXX+UM8nRjY05WcemWmZu5viNXJmUaozHRhYvabeYkcc6Sqbwa6x&#10;q9dSqhn8Et9y7EwOViWlQ/mK0bMA3MU1e69eHZ1feG8ffQxKNISZb2qYaWskc3kuDr4vkeRqcsLi&#10;U5uD1gTmfwKvgvyq6cNxx9XxL73y2ltPPnrkwN0suVwH6oqNFiblDMrJHWCHusJNqXAJgwRioQOY&#10;Ghnn3Xff3d83yF2hXyEaluC7MNjBZf/Gpu3nVm68fGOR6zm4YMumrSo6jmTvpf5rr79G1eE/2H+P&#10;63Dp4IMMdqJO8vvGy2FcFpuxNG9V2F1TI/eEImVJGT98kDFcn7wu25ytdcTcyUKHne7YIX4+OXZY&#10;HxxYFwSpW9DyOXpAgf/sKX+IILeEPkXaEBo6F8hoFT1Q3UJObh3FZsfTKWxnlW01Jba8yHxSTnKJ&#10;9rkRWVBmMSBfAi7qsXU+CFwMgonsCNZzOKjeSo6LTcRgx4IQYacV8+oJ5xuJCjKZFNRkLvNt4T3O&#10;Xy6KdyiJD8Cm4ng4axQqyxTSwmFFFFxgVUaGBqhpCLeJWDp9952P/Ml3CA5aeeh+1EiP3A1nittQ&#10;6+aNk9yMAQ6sYDDonMAVIaIijhanPULcq4StaYTU8HL1VipBuInYjRUmMjExqeKDjUyZDQptiUZa&#10;SU3d0IZl1U0uHyxjrJK1OvefPtmQjiLIAqKsjCp+OiyfIrNmSeYAJmjSHwiRk/aquCLBtMt2hgq5&#10;WrmObGsgMyAXTKliYiCQMn+FliLwCd7dftGHHhgZy5PMVrKSMdjxpwIM0Adc1EIyTcDSb/LVFtRa&#10;pLS8PTbWigh5VwYpFPCfgfyi7lgqtKnXolmqGidCMI2AG97ROsHbHnt03Vpu/vLRYzwA1S4vqb/D&#10;9eyuiUm/+Ry+VofUzIUT6YjKlV85deLnTh3/9r673tu9JwHeDKOCSta2lTJkdvWMuh01r8025YLM&#10;pR71GtPn4iozq7cubQHH3RFkd9P5KEwqYd1xDU5xlSpF46dOnDp88PCF8xcoYalKekJnlce1oT+G&#10;dHn/8wqWFzPKXZNTv/TjN+//9PgrD937w4cPxOGnSmku6iLnq2R3O+iSDGvwEhWl5C9jsBRAgFlq&#10;aFJKBoYba508gq7YosKaS8t8jqpfyKCtv5BymsYIhk0grKQ6zB58p2quhtqpVvKu3SZrnTM2Vjcs&#10;UOTfdVWz8g3SNSLM6t/l9hsUl7PgV9WVYID11UCIJ+3V14Z6xYvIIW+ESo0IX+Ylr3FeQW5iRVI2&#10;gVuVTfIhGVEIrO1OB9xsfVFZPFqJnbKUWDDUFxECeYJKMGufuSL1T1yxWMSgu3MSm932TT//8psM&#10;9NLe7Yo0EcYoEc7WOvF7sXn59rtubt81fuedO//0T9cdP3756acnplV2A+/LxtFNyLWTJFVOz2LR&#10;J7iaR/PnQO+Ac/Oz2OmIJYGWflcS/bu6FC2Ffrh5M2yUnGvKP8m76hXSHBWoi8FuCYmCUwwE4sPU&#10;eA/mOrkMU1dGimSonIKIBWA2KPDKcO2Sx920kvhpQsdTQvG0HVlM4wl4qsS6lDxP0ERSYldDNAsc&#10;BVrq79Y/c1fF1hYguuX6irzabm96SEeOPJyU2AJXzevKNZairXJoiRUBYNPG5OQEGQloKrC8nTt2&#10;7tm1By5MdRR1mm46lsYTye3IVNBPKSB2oWGVgMGEiKkKXZh75qLQA4v0WStT7CKrWGF27etyZL5Z&#10;ECfgOdllQZZTVWMxf4d9wVjZH2wJPJ7xjAwN0zNt9649mDw++OhDbt++YwcjQZajWTwGRjHpkvPU&#10;PbV25MTOLXccOY5Hka265+Spa2u6zw70q+KJjlXGx+pRsZTF+cInyGMdJ6kZ56MOsiELqwa71Q1u&#10;PrWykpwTIAbB83d7+z0jwz+3Zct3x8YyRxZKomOkR9fDzp4Gi7N61Nd79tDHnCDILl8FBrTCSReQ&#10;VGO7mzp4kcVsg4gtfhoSF3DKiunCnBwVCuuDttjP7FYbEYYS4mbMMfJwqOinyF8Wo+6dDJHZPfBJ&#10;AkXK58pyUQx2dekKVMdl60kx7Co6uqCvH9/olvGHC3qbqA0NqVh2isGuYkrewgOlNq/KGMUWKT3X&#10;hmwJQFZwoiyrhl0faoI6zFQvVzReVQJtjPKq0aXIDHnrAUJ6JZGc9OnhT1jqdSNrkWKIFdi+c2ec&#10;F0AduwXxwTaHzrJ9+3asdYSWXL565dLlS5j+sC+Tvo1YeuHCeYL1kNAIIn78J+8+8ZP3jz64//XH&#10;7j18z96IQJUPSsdQ7XytvJdOJR/zubL3AEOQyBuSL1tpRvHJAmaa40obAtjExJQ6CbSpeShRtHxF&#10;N1sgAKGX2SGWY9cLZfOD8vy2Az98/fF/8a2Dzz7zw3/7t+fWra2D8IfVpIrVwTmsoVR7NBjGrBY4&#10;8sZFo1cIjuK2cfy3yGOVoFWMyDRb8c7VGc3rYvVqIuzinPDK2dPjmDd23yFGQjys/6YwaSPbASaU&#10;9bOZhQXBPckxu6QQb+VRtd2kMgQ34K2EZg729/sVhPrqwE42RNXokZEVKr/Lu0ihGGvEpRmuQD7K&#10;Y2OtK6uqRr6rtkZdYSNCqGgCp7wHBgspxTfU9T4CME9zNgT1ZHsoJhlLHW/wRGWP4qdXPbLF6qIf&#10;Se9uk5GRHHjm4lsw2QnxKRmiyDNXDmEcJo9iy3lRUrBF/FU1WcY7Oz+lGnoHlQXc+cADB4CqWMER&#10;WoqnywHASGemVqVkUpWdlbfp47ibsGiD29rGl5YfGRlp3eZ/9ef29jOK1NP2qtaAxVATvuISPrl+&#10;3WcPHibmiGvObdoIwQ3h0zRUJIV1MWRZlJLvyCTJBNTgb0XEYKvsBqhc5DG57FxaCNHFLqZOovxh&#10;QBjspJcu35iekaWyMdhpF0L71HW8gLKIbUVpIh/9NJlUEmxszo0fXHoL4o7K2IV5ORiyVwy4Ol2V&#10;JOsakTzSUryM/2VZnQGjgh7Z1FZc0gawArcqHrlG6GUMUUO2sJMY7JA2Q8vtSlEPA392kXBPSAEA&#10;dM6WzYfPBZqKFprnFJJdWQITJBYGsghYk68Ye0pYYLidgLXoXcXJGeanJVUljZIka39qoUfEa0nd&#10;tXnVPE8pnWqwYDyzgzFZw54cf+E6NG2qDCysr/WolKI8IX/XLfSl2dxmi4uCail3NfillUhT+yAL&#10;nhdlL1gBFVpWtXjZf2s2qIOJ5KyrvEfpLdalSZgxP2bfVnZfvvr4mfPfv28/FXJdaKrEMYjI2E8i&#10;D1hqSyV8yfluAj9Qg9TYOIW40ouM6AwdhCKxlT/36lszI0OE13mCRnCrVaaJWhXvqcCUUCzIKAOG&#10;g+ITxlt1//338y44GQwSyZ44c5glTAhzpAh0W+dvD6+fvHnzWwoOu8EFPBaQQNaHntmB3L31/PkX&#10;Pj3ye/vunBoeEoJE87bBToebBNVyt1nO+pvpBGCqrB/5nmLPKB4QU668FTuK1FI3PfSqIlElTTlv&#10;MeJnHHlsvTGv0KibEM2QlyDF+GD/iS2jX3v1XT6f3LIhlEK/y01Fa4h452rx9pjqFWKz2gwJNq6q&#10;6ahJb1CTuuj3ShaPlQcO4RyEUh1JpXyjkxb81CYuLMD0xicmCG/kKQ7J0Q83assaBhDLHfeJUrna&#10;YIsvwe5duiZNzals1cryrFS1WYhRGs8SAwDmD9DnGKGrt2/HN793/udeZJWBHqRjSW8eEesW3CSk&#10;DzkGTkzXMzQxuknwUjz7RBia+ySAX7ZmWBJQJIsfAeqq8ddjw/EEUo4Te28xoIRMcaW9Od7OkM9G&#10;zMqJitf53CzW7dJJvaxesXrpajJrwkNK3hz9QezQFJmI1c1Gu5RfUOCJhXtOFzdo0gEyjEpIb4Nt&#10;q6tF7HYrKYGoarDaCChgqAa+UC1bT6IhY3CRodPbmnzkqCghGjkk16X5tWhp0VtCt4NcFaeytjnM&#10;w4rBrmUZC9nMymdSFrHKkaHW6/OK+vzgV97iGnYdxNnxENvsygC9KX5LnhP72upG376JGS2wzcVf&#10;xVp3+vi39t753bv2h6zAbOtLWxlrHX+zSI3YqvfF1C5BszDLiHvWl2OtiKQu+4yl/Tq6rAZTZmpq&#10;3OyO6jIJOTQPuo55BvPqpUuXj3567Py5CwALkQQgVLLrACZZ7rF5YRpz8RRuC0BAC75w5Pgv/uTN&#10;D/bu/nsvfPa4yU4SuGSnc6Q/PjSiSiSWqI2PYFDdgcwv0pSbYQE32P6XcFTO4xlWHiWihQo4pPut&#10;61qIXzcAYz5kLuwDm5FkZMeUOddflTH4QeBStT5c67bgmXdJEGkC5V39wxvbbK/0gfrjxRXTs6Gt&#10;wFj9oAUQMfOcVl0LmtEtBruQRWOuPLjFD4oHICmotpXj6jKxQkpnd9Se0Ho+ooduTSsiVi/mtkaw&#10;8VM9APNcdtb2VFFQg6bL57nsiWIDLKsoYFA/2nb9rBHXmxwZPL9ry1e+8xM+X963g28Zmg0z2ikR&#10;EBMbYIFuBvOjG8b23TH8ySejr71G8UeqW7DsQ0SeDBCn2Q/DoLg6Vdste2pIDnZh1ga/4kLqnJuf&#10;4Xq8rHhGr1PAdIHc2CH6gEO1s3S+UvTKCgPP75drtv2mGnG03SRohS2W28DRAkkjifBquYzKZkQM&#10;lYSJmljEMkekrvQkW1nJkmhaCXEQBRHtsucAZqm7SqEmk/LG8ZknBAbq75wxGOgQFTXgh5zmZK5p&#10;vTe4H7qRyPmG5q3CHpXlK7nI00IS1WrOkXGVLEVS5hqEE1ZHVSBm5+h1TpoCa3j27Gnwg2UjbZml&#10;g0ETBc8EMZPZpBbVUWCSlEvXkrbEq43xf8UHoF1ObG9+QhTVNCgX2E+QSDJFLHhOyjqmorHTY0Ft&#10;UH7s6rjOOP6GiBZI07atW7F9HD167JNPPiGkhFpgDBKGQkaFuI/ZiuuhD6DDEpt6rb39rd3bDxw9&#10;iVeNCdxz4dLCzbbTG0Ztdhb0m/qVPTq1aRODxGbHRE9sMMlqZO+seRNesLpNlTK3btnqbtra7hv1&#10;PUt6cn7hq5sVRXXaWYfhLykczHVN6lzMVhpXIJGV/NzBD39wz4EASfZay09UqVmJ/OILC7JcW5gP&#10;wAeiE0Rik+Aybdasz7IL7aGEUVH5pC0R8yvxgNkkxT4WCC3WugApjlyL/Ur6Kz6gBNw50+s24NcZ&#10;N7Yx1VQohLm92FNJV9FpswbTMwYkehXTYXMyCW4IlxV38qFgjRGDCSJdoBqg2kTdS4SdZu6CxeIU&#10;Tt/r7VXxHKsYsWgXck07TEXMOelvAOGxt4/lyl089uol6pd1UH1ZUZ8zM1Th2b1vHzuHVBk5D1rN&#10;GiL6Y0cBJkEuzm/ZJojtGxiAoNFkl22CmD//4dGv/dF3dpy//JMn7nv9yftozZN8gBi4SjAL/bs6&#10;cDh5UfyloVFf1qNCXc40cGlsKumN+kyYvHBXybAiCxBkEGf//nuw9Kxdt47xn6eq96WLFDFAQ9y6&#10;bRsZtBG2LTFKvzvww9cO/OAnpMEefu6z2eKgRrMBRc2pkJ/xJGyWk4HzfBueGECybK8wi4Rtoc9G&#10;ALuNDFaIyvnsl15Q5MRq9UqKHmRY/MLgbK9zMwBe0kiApTJg0DqeCS+aA6FqVgrFcclZWUPa8iKa&#10;EfBAeB22WnqMCp1VE0mgApOD6YBWi6qnTf61tB6VBdDcAZ7QfFEC1RjXycZPbJbso8qPQpPESGpk&#10;RUGJIYrOmTLYZYlkKPShM8YcVjhWeH4lvUCtfrQLzhOlq6PeTI7CAoY8JVrLwhdhSfY7jHXS69yM&#10;QxFO9FejAxbtwERRVQLICTTKuHJ9RhnBMWhrE4xinc8/92z2VbOxrK7vsmEl6k1ikSCgaNCaZgir&#10;WHTgmhgTx0fs6adw8r/usYseF21t5+is10hmia0zHABkNmTeWNl55eqOS5d/fP891ajJUOS6VKiw&#10;5B6Zn4g5RACWSOTRWGySOcB/WiiVh9AZXu7U59BT9lUJ8+R8kbVMWAealWuH46i0EhighNAXwl0J&#10;pRlhcCnEL0VMXZMuebmBHmQX7wBiIMuZZBG+YM+kNvuWyKdm78jDdLHTIx1oV3pmSXBOK63GLl4J&#10;X4oTBAfqBXpA2RdWp/DyUOAwJ0GpO6fEcic8b/YRoKxhX5wXRGaMkbXru9gdlT8nsFDFpwlChnnz&#10;JxK/zEakmltpQArmXcBrJKDKlTNg/rxhtqLhOLtHU3ZsjhmrLAR8mZwbN5kBE2KMLVGUUdtkBUsX&#10;hsZmVz8U4GxI3ipctsh5q9TQsdwhdlqT8PgYwL1F9RWVlqmzsCWmoHGVRIE6UJGviJ7lJBwFTp5g&#10;uljuG3ImxxQXkNot/FLUrHT7R06e+e59+8Bb9RrUUWLrUsk6SpfEQ1cUasw+csPT0FDaEmJ35IzG&#10;0cGpzafPPfP+oe9/4bOT6govXq4Aq+TKJj/TgdnIXrIBOXYS6pBKdiR04FaFPUM544oHMHAdM3JS&#10;X5nL53qHD6zp+QEGnU7VouYuvmKmKA8BJ5727//pv/jm7j3vbN9u80EBJ0cPKDcs1YWAAgN5xIVs&#10;V3ZYRxYtCxhulGgjMCzLmL3jspgg6yOyNZWZ1e2rWNO8oeWEP+axq+jW2DKipwge/KtQy5s3sdmd&#10;bGx2p7aOmkpHWciE9MsRkkprdvCRqluq4JPkGmu59lKquG9U5MZCVEA38qgNdjzMphMZx9tovCVX&#10;R7Ng3r4kk0q+JJZ7mLg3+g7LLpbMBS6NbyYVsgPGrHNgvprAMn1GyCbCGukHMTs9iQuZTq9Tk1PD&#10;AwObNm4cHiIfYenMxrV3vfI6F1zYPAq8qq2BxXo931QF0yrhgJHzOKOSqdQxtNW4FM4sSTQLFJ3l&#10;MqAIoxMDYGwAI6Y6IgWjV+Ccq+iZFSsDlsBaNq4seVmSn63X2V/9MwwBFXKy7JVEsDaNoKMb2UDL&#10;QN3EJgWneHesW8W65Fhp/go3kXTRGG58ZTFjaYWbKWQjIi6s0lv4lG8UebSAmOnbnVuO6AvJGXdE&#10;srxMelSJsLPtr4TXuRhuigy4LLdk9BbSJFhqJp6nV8pW/nTEUGifDBn+LJtgY2spZ2yQZvkUh9Uc&#10;lSbfxg4qllHDjtX70qefcgdpUy07EA7k/crZ5pniCS1HKxp/9fSJr2Kt27PvO/vu0mBsgAbcK0Go&#10;771tr2+BH8miOn76rjodA0A5Agwx4XnTpd6qe7LcJ4gDuHPUVoJdQFWfnpyeuDZ2+dLl8+fOU+hq&#10;gcQ0NyCAaVIsIA9hfWvLYLteVdSVPXzhyPHnP/n0pXvv/v7+O4Vx1jIsftBSXH6mlAtBh3bpw+j+&#10;2hF4hCoeKFhWN9D3cJGmnXPzNDaWcc8xKZoAY7Aya3MwKW/OoXPsl/a8EDQpQIIQh87pm0ZUSGAs&#10;4JV4PT4A1uKVjfhcCH1DHVm+1mXP2upMfjXHKnp2qce9Mr3cvduSnnQBZ1ZYANOmmXeb+KYoiuHW&#10;jiykMkee0uMUGQ8ctWnHM9MsoKvSDIXyTn+xvV20v9KEbHk12MWULSxI+WP1XDaDKPsSF6PeHnxx&#10;2IyY2vzo+l3nLg9PTh979D7GaQeG7YAizSL1GnhnJ8VK2dPJ4eETD9y/4+137nnplam7754aGSQX&#10;BqCinh0S/8zs3Nh1wttvYoOjHCHDi7XOoXZIfQ586CV/lrgXOtORbrNIvDNfUekCOSDUTnArHmct&#10;QyTCgW9W/GQ+U/iGGLCLg4lyJCWWGwylCjz2Q6RgpIQF5C0r1Yoj2SNR+FqOswjwRUMsBjsbVcNQ&#10;gvOqB/2zDBaaZgsOruLmKg++xQZ0G51fpRuNglOJSkhijbCromARKorBTvTWXrjC5cnFU+QaRSE7&#10;O0Gu2elZ+CAuT/AypSEYgBJZGqYcUTmoKsNMFGYFANkDZME3wm8xlluOSuSsrmc5vWPVr5Txh8Rp&#10;dsiZFixSDQrUZgxqHjU9bzFApXvo3bht23b8cHz10Ycfc37z1i3cPnZ9DAczBju20r1zHIVqazK7&#10;THEuePN3N2159OLFPmuC+65eo9Lh8S1bAAqRnQYkguPY6UCWFz/9hCtPjmLXW41WaohnXfvVKdxG&#10;HFZ3J0hoi3w2XdvQ2fGlDRteGp+o0y/YKnvgavR0nplrzm7e+rmDH0FBzmzaVE8a5VUTVvZNmn7O&#10;zvKnA1TtAIG5K7BG3Tr4gBGC9Z2bldAV2hUun1HxDmlYpNe5rLnte5L51Da30S8a/6+oSOIXijGT&#10;SonqsWMKaa9uRn7LmiTrw4foT206YTUwNj+pyqLcUZJLiF814eVe9dK+9chSB42iF8gGrfAx04Qm&#10;wi6TjcwmfYeiw27p7MJPMijkA21EFX9H/wVlctGGlQ5LC7NTcjWcPXWaJ+zYtp2xjV8bwx2/b98+&#10;evFaK1QLL1doGYBDsqAUesGogRi5dfu2nTt3ktpPVB3N8ehnff/M/C/+8O39B4++/uQD3/rLv3hx&#10;11bq2fWrxbkl70YLy0J1d6p+kZwios0yqmT2EYxzTTbICB67t2tW5l//5jIisWzZUYIz9JCyUtyF&#10;1bGvXxHo3Dg8QrcEEpjwOqtMc8teyUZ97ys/vveV1w499wwGu6BJ3ls/VM9phleYo77WEre4jKND&#10;SfbwA4piwCfQwi6QpBmsmgLrNPOuUMIKt434UyRch6OFpEDxbDuKB9QCMJ+TXewjqrEYAfieVTLN&#10;FEj4H4/P6SKYSsAHyCe6ChcrJUh1nNgvWRupoEpkAK8iKmiB9qv4yGW31aomJJqXIR2X5UphDS2d&#10;PsjQU0TTFvnRrkMtk3crVCMrpobrzY6LndUKKu4ZiYXKddRnsComgn5pfpZB8i7OUAre9lPZFOk7&#10;7FG4f6bJsxRueKKt/8iEjt1TX/VoYVjtAplcjoOHgw82tqr9Y3SEzscefTiwqAk7YSHaT3Ys8Kgp&#10;FeXUm9wEpGTDQ5nA/hOzs1Sy+zdKjN3Z0/fa1HXWIU4OVUhxhwFGzf7x2BPrRtjq3bQPh4xuHJVU&#10;5VoACmyGWDTeZEUSwW+KvKjxVBuTCGVjsEvGgWUOybsAG4uLfNxPn2FFg0uyRGJW1V6RHs0uxuAA&#10;xC0psXGNxFWCq7pYAOXescXN8mKa2+JokIKt2UHROQ+l184nS7YutcBHtUXtcHZ8aWnbALwXAh1c&#10;ClCKJ9nQFuxqRTDVrgu2tETYGRUbe6Cdbi5WycOahg4g8xoSUTFdYn2TSQghozw28mVNWAjam3bz&#10;W2kLUqqpAV3a6Yqo2RVjGiHNpNKXTCEUZwlDZ5N7GEoRLxX3qBE0HzJBFHQZ8YjkalQBa2tZZK2n&#10;DXa3U7FWiubvKu0LiQ1O1pNCLAuC+apaBHSyURjyinojuSUWXFMLX0emxt6yh4qhlUe6Lfm8jLBq&#10;xatPSDKgFyFWnMHJiYeOnzq+cf3chnUqPuMpAua27zjoRjzXgmlsSbYLwxqV+LaoxgWidC4hkZLY&#10;iGUUt/nKD96YHBx4/fGHyrzdVkXRv25j45EXxiP0d7orkhwf77333vXr15M7IwNZTz+V6fhADTuo&#10;CeF1fN7XN/il7v63V5ZPreni+lS3UWGCuTmYMWyJQf7yP/+TsZ6eP370MfgZb0S8L/RRipYoVWr6&#10;FGpa1PHCEjzTkkJi44MLxOZwfS7+9CwKsBkUU8y1YEcldln21q1vPt8ix7ciVCu45p16e4yLjfJW&#10;4ZCXKs5u84av/eg9Xi6bnYWjoENSHlyUiAVIFSSnpqpCo4I4BeK2VVs9Mpo3sTkNfdZJ3eiyxxqn&#10;lShk5jIxS+wARqCRGh+MkipFGzdtpNSRu9Ghqus/NogLWMzExjIAxVk3RZdqXF/4XF9P/9p1w5im&#10;Zkh+nkYyX6TQOeABOKLmMYDz589RqoMHPvbeoXObRmfXjcRaRKxuDHa8AhmXmSVEjsh23svwgFXW&#10;EhOvgU7Ao/zdKSXwmjTKrOymwOm+lHKZFOEWXTIGFDYWg51Uqga1W/G0aO6N6FO/ajXYVZRsJQiV&#10;PgTxGWNgL/IKYkQKBZISG0ISWcT/629Yh99l06ooQDHYsbsZecgFv8OMOfhT+OC3mHP5aFfFQM4A&#10;KGm8G+LFlunJuZNdbYo8ho8DCrHI8qvhk6JkEpbUOVpihAzmbj2cl4aKVjQJZatLWnEHJ0xBwOaf&#10;wGewKb8rwTeQ3qKo81Vml1VtfUXuoiQ5z/jy0aM8R/XsjDjCpGqkyy43JPw2g13dStWtIxN2z52y&#10;1mmzyzAUodYYPVu3OMNuPXIm3X60oU2IUL0rE89cKkxqaEnOsJAvQUxFOksrUOU7uOLY9bFx4umw&#10;09Gr8cKFi0A+8tvQ0DBbipSvgFP6smobcfvRQJLWNL1MGeTFgv7c0WP/3tvvMqI/OHDPW9u3sBKS&#10;R6TYSxSD/WgIcR9i50Ukdkd2hm3ZSNIkqg52/mwkICQ5GHbvABmMWQY6q/8FGtxxQkOyvNf4qKL5&#10;yWHcZGOYT9mzJE/1TZJwuAY8hwk6fF/Aps4sLetezXZ1/W9b3p822BXIwYLYyEKBqHBt5RhEzLAM&#10;62v8Eke3mfUowi417LieIjoK4beNO5GqeSwhMuHaMpqsCrtFbRMvbuBQz7ZfoQBJ3I1+CveVez3o&#10;gEpgRq1DUBC7u59546P9H3z66q9/eXr9CIuOZ08yp+uLyahXqoZ0KcbJJbHY3vNPPjF64vi+73zv&#10;6t7dy+tVXIy9xQsCCCFPxNVKLBXvsqW4wzRfw2M6yzeUmgQtYNFSUwn1+8iRI7t27w69amA3kUCY&#10;d91UxO5DfrPDGjyx8+Lj5mPxhNsYDUlMULne39TwCqGT3bQhBZXOaEgOGfYGuWSfc3q4RVZAi9Mm&#10;q6sGuz8vwi58toGBVQU7EZr1jSFQnstqjEkrFSqRWg0pq5SKZiy51xhQjJKCN2UvJZukRJTIgqxa&#10;H4oQwSIPxaa5Lh9wcOLyvO/AvXwg2xTDhyqSqrGvqMfU+DirIJFmTTfqTTLZhXGss2HHfvzY7KwC&#10;xBDT2EESWpXoKh+Vkjcyj73IphCCarD++tgYKYfmY5Qgl9axfduOO+7YNzs989Zbb2G8Q9LDpAuj&#10;oRMimwJcYRmBRsFVvNQS+FFfYdAiWUs33rhr330XLw0sCGB2Xr++dnr24NatgfaCGo10fXTdOhjk&#10;i0ePSFIaVRZqZTTiXS3iemUreUgr5GSesMYSO5Yt82IdnZv7qu1uJ1REryyHvlVgxS1MrcJkOPXz&#10;Rw4TZMe7ArSGQMkhUDZWlC3jN4gmm1HCbVQDAKu0qGBGh8EubyxQ7fHwNPXydm4C0AM+qhwgNQEX&#10;F9HcA1TenXIj10u/K7FCgn8ZOWKLTfG8lqUof64a8rLaxaOflFippdGfggyOHCycq4jcZllM+acM&#10;dnm+I/60REkbYuKIJQo2FCFbLVMeZSfNXuuehuHmz+5hGbYI0HQEEnC4grWOOIDjR4/xFqLSeNzp&#10;M6cIOL3rzn3IhZdcVigikGsZ90Lu1J6iuwuxlusHh4ZQTI4dPw58Emr34gdHXvzujycG+w/de8db&#10;n3nAqoESUdktnlPq1rneTo7OdrZSU0t4XZR6DglOjUSkbxtpXM5OG+w8o9WoG7zMLvIIlnXiIwet&#10;EJIpR/ulL3+Rti1UM8dgt23bVu5i44Er6IPfow3ZeOr0Y3/yzat7dpx+6L6Z4ZHAZIWifMj63bb1&#10;utIlm1rAuIJQkCUVFaWEmi4pVbXOq4JoAP62N5bLXJk5Bfptl1M4m2+UTVA3hqoHsIylDYgVOIzP&#10;RpDrQ7FQ9qaZPbbPLhHhQTIsjVZvwGshO6wP9QTwTrMFoo9uOgrm8BwCBW50CemYjnMyGbZi+wJs&#10;Xs1azC5LJYNdRccgZV6dwA4Tc3meNHCPCkNyFCirmForL+CyuuW6GUUKPcVfzvVUF0ZGgDJcvHge&#10;BYdMcOgD8AallpyvyHIxYgaZQAqYHA3H6DO2aaO69mF9ku1cda/KMGHyaWDCqBTVTuyTw1SlFzz2&#10;5KMYkBDpILcYBhT2j+tFDTpKCwKB18qyUgXIlGTNMCH3qR2B6YccNaV0PVBzc+X60uKjI2tv2/X/&#10;+T9Bm/P0CZGXYgE+RIbVurUjKHR04YBrYz/7dLD/2SPHiLNjS85tXM81cEhbKhTYBpTAGAkkoGYA&#10;e4sMwlbYcisJvbibe9rWEF4p+gBsqQoLYKJmXt0U/MKc1r+mqwebwALFD2fkDF5SvcM1ZCwrK1Md&#10;j7SZ+lHRf7uxlRWdBZKy5RBuBZ9bUwI/2HZu0V7D0DglkOvCk6akLb5ysLRKgUKT3dyc4RDZiZTG&#10;Q3m8M2Xc0U9hUEtLPV2loUfsBY3SKL9DlU6CIcZqAi8VQSeFRs5ngtyYAHtLhTLVPVcqT0I5GajG&#10;rV6VPNf10RUuwUmkwpk5VXaPT9hQL1YnFcCzTwRW5HKelPadSdGVvGU4zlBFytVPFYBpJ8UN64Qc&#10;UX63GAjA1zigeZv66shQiEAp9mABD1M8wIrxjuVZsu6Evip9ImZZ6SdrSFZQnWTCT8sPcZRqu07s&#10;tRzu+hareRfLQvkrKTKBySoKhI5EIAhrCQUMjRahSUS9zcSWOmWg7SMoThnFchYIAgRyWiVukCXd&#10;NhFtGQbQzg6CXyXM4pqjQZhJPnDAYjG3TgGn0pBh/Oc7br548NMP9+1aHF0vG5YWkkBFxt6ets89&#10;HV3Yb7XOIUMNCeTj2n4RelHG6JaxEnZ27jh/4el3D37zmccnhweZEiIC5hD0x2YRhLmlua8iKDqn&#10;rqv7EpQChyp2loRHAc2XLl3FzgIxCmQytTt6B35jzfDri/PvW7AII48xiAu27dzNNDecPPXZDz/8&#10;Jw89dAk9kBZ4vT03SfbVfrnJTBcGX1gXeTQ49ixyaskCyUrX1W5YHBYnUJ1JlYg11KA6yB/GM5Uq&#10;b9WW7aFS4MjgYDUoszyBUh6YwKWI2q1sLxy6WcgiVeTPHKbvqx4t2Tu87rG2F92skZ/oG8v+vPC+&#10;6tmd3rqRbSqSiqGG+bD7wD8DFvw6xgV1dhKhd35eBcMxcsmXa+3FqBRDsLIGSuk0JW0VIpCwUI0f&#10;aRJNrI2gikU13KFANh0n2vupxzu8DjsA3Y1AAKdbQcE74ACo7Ewk0REiWyTcdXdpFHNzzttWBRZ+&#10;Y1rr7Wxfv3YEanz14uUrl6/cWAAAO1eWRBxwk7IGyOvM8eK2TQx5cHrmzKZRelzAuqgyzpqTvJAo&#10;yIsXr8DVQILNW7YAVJjmABI0RkbiEHeREfJewbImcLIUZAUoeI7r4JOp3YdPRdgm+kkcEcQMlESt&#10;FeVkE2wOi3AjZG2040jDtxypiNoquzQ7pcgdK6hQKX5IEgRilfoEh1Q/SRhiN7IjmnWnKeGCvS+p&#10;WpV+HbKUJZRbQKJcPFHXMA2FN5u4JD4inFSGGQOz9DBVJOh0c0m1WGWv4hbmUSxppJ/YWGMKjNlO&#10;DekyYfwoNyn0oSh1K9VUa1Ud3LTK44eIEJBAZjdH8kFqVZ0gJEyZc1laqO2Sao/Jo+MVFQPQedfg&#10;kh+SH4W1S8wx21uBsZaCXT6jEGG+v9nNagLwCM6ucgSL9hv5wJMVYMnzHc2lM2rpgp1uXWx2xzes&#10;Gx+gogerKrHUTF0DVGExM2B+W3FdPcIEv3zy2Few1pEJu+8uLXsTnMhnllm1XF2DWxEN2RY4i0Q9&#10;XutNN2tXW6qby+rv44eq4oUXKT/KHhVPDOW3QK1KbRYJms+5Uh5ChNEVGbDga3Mzs9TVvnTx4rWr&#10;V/GFUK4OvS3lDzWyBDp1dBJALFMf+Ep3YDiFRSw42otHjz1/7Nj3993xB/fuH+tTmVfb6G+QmyHm&#10;5c5GgimhhC2dRPOx//N0YwNyTYOUw9HdNn9jaHAI6J6amLqxqJ5FndTL7kZe7UPUYW9Uww2SKvuf&#10;xBtmrxYUGh62N0TBflx8uCUJHuJ9fhE91CReKwacqjSd+MxlCLPNuIshsgiQiDRwsGztuPsgprvM&#10;h97WvfRa3kCD9Abpt35SOUScHcSUjpl0fyOsdAcFrChrnveQ06ri06X9yRpjgEK6ZE2RQGdY18Aw&#10;PaicjgTRlHXijPu0SiAGK2z7dEA4OMPysauN+oTeyHoTHqJSV5JPGCGxiExS6cSu3tdtVVsRaFT/&#10;okws62clQx3SaVX0xT/9wTvPPXns4QMIBOpce2MBn7LdyrJcaXYqKyI9RBW66RlqMfTkIw8CKo/+&#10;4R8j5I3ddTcS/tzCAvYg3DMA9rVrV1k5nPhY/UxdRbJAeYgJ75elZUHVdtYgprZ1Ubhwfnp27Mrl&#10;tYODFCdFkMPzJ/NTR/fSwnLPQC8DZqEVIan6eqw40ov2mz7H/MAuWHHnehNWQ40kdWED1lQFUaVr&#10;VDJGYdeie87xkzSoZRIfpEPOLE17VPGZ1eW0o4ORLkhQ6AOKqLErsmyGq4cRWNFoFK1MPFgfZh09&#10;PN9yJm09I93ddtzG9PMtA4d8WTYVkQ6dAcN61fGL9CUS2zkNejASqo7giSfDVOpr0VMdmchAKYat&#10;CBElvU5TngL3yNLNG6fOnSY1YNv2HRs3bcZkf+XSVWpLDPT0s3nEb6vxVDuJtAOoJPLkLZKF0tFN&#10;6UAbnyUZqfkm+EDAVVsvwbYWT+ARIEC0T2DM5k5qQqlaCvvMZqxBN1lULcKJ8YnhoRG3p+w4Dz++&#10;NgYcbly3dWBgiP7su3ftfurJJ1977bWTx49T50ZtaTCHEUXe3a1Sep3yzykrra+LTSEGnmj5GeBe&#10;1ipwxjnenWvevuPOvZcvjTj8asvkxI6JyWO79kpHF4NUvpCkaJmiOrDZMd4vHDnM+M9s2wZcxSil&#10;7B0rsIYOSkKLLCdWW5iVopv1N9/KhyddCGYD2sQTha7Kcr24du13Z6aUrsb2NE5pp3CVo5X7AzIn&#10;1q9/7pPDXHB83TqHI6neKZxLPFTjEW2SpNLWpn7JtvggeyL/sFmQRJRFChH3dhOxpeRi1yzBmlV8&#10;NiuwPCdOuda5JXtZAm64rUqhY6vjUYKrvJ5WPiT/OvILYQBqJonP5C5WJJXAwyCDxsGsLHsLm7Af&#10;Mtz+/uHuNQOwDSCKeAyIP6PBXmCagq9RXBnJUAHFtvfJSK8AEUlT7lcDzYSWSdBCpuT3/NwiQqKc&#10;MQS69A6w48vIFyyRjG8wCInsMAeV+O3poX8gP8xNGrrAVcyVKlHUrSMoE8I7PNJPg7pDn3zE7x1b&#10;Nq5bOzg9df3q1UsUsMO2NTU1c+TTo/0IsIO9m7du3Lxl4+Ly/NlzpyenxoeGBw4c2M9v6OH4+LXp&#10;qQmW9vkPDn/tn/zLbWcvElj33S995vzOLQn7hezyM9I3aCshkUDdIC7iCQvMT3wroRnml00acqck&#10;NWgb+rqL1iB23uBPEauie6W7gtoMYrYmVvvK1Ss4swkHg1JduXJ5z55df/Wv/pWDBw8S9yeVpKPt&#10;6FHaat3ctGkjPhKcKyZK4nGkq1zds2vjqTP3/uA1Lriye2fVOCrJEvN2T0ubvERBDdHuV+EPCm1w&#10;qoUa/FhQjE3K6qyFCol3bEU/AVH8WKHq4UfVpdX5WZvOn4SBoiaws6o6AbeEx0vSIzRPBDVmNvtp&#10;HDfgit6WX23xVCU2IsS1XpFO69hAh0qiLfKKpUhmgNTihqSGphoWAcmLEF6AFZBPNx5eRdmNvsEB&#10;OPr0/CyOfoZIWp9y1BeXEP7Us7CrCz2CInMyqt1A9qDhw006P0hOU1KjpF3lkkmpkbE2pUu02/qR&#10;H8/h4rqsHbUFRVu1vCzUqfAlbByhTuKEalYvETGwbNpwU3LVzMT1sWtjMNzlJUrsbRrdyNjcxWtR&#10;wdQLxDcAFDOg+Mjwuk0bt+y+484NGzaiSQOcsu+AulplGZoQC9nNzRtHUYdnpieoVKK6Hd3kKtE6&#10;WW2XO5946rEmvUtzYANircjKBmiUKmB3In/Kf8o+2YcPXIRJWUAUARrzmb39Az/NGv+8M9vXKG7w&#10;1JyS73gypgEOpRp1d6P/s+XRsbddurzj8tWf3H8PwgeUUYDjsUkGaRwsErEbALH0W1IPuhTkoQQ0&#10;Dum21oTReKFAyDCpeA+4Jb4PeGdCNudLDbDdo1g+4RpVVIjdJr9T9VDrUGzLxfcvri6FUGBnw5ZK&#10;UqiCL0yoObLIub10qmmkjYgduhFrVWM10BQaWSRdYmNaykNyRDSxEJxUDitY3kuBp03ysgI4cCne&#10;43pLVrsAwGq1Ik+1OUpVF//ZyvBSlLSeXJWZHKLWKhvVJ3kfxUzloZYGq8EXQ3+z7ALExoGgh/sN&#10;vKnk3ig1vIwky5UlirEjq1FPZn3iAb5lRh52rs/veuh8czLDzjUcpN63PqR+Cz6wvJIsXUJSFiWR&#10;z8UUthNCJaSucQjLk+7wFhX/WVr8wsefjg8OXNy13X2ONfmyddZrRI78O5E1rIzUyICKuqc4C1vt&#10;dQTMXI+p/a98/Y9fe/jA+3t2iKz6SnAj2pH8CDb/I4pynkHKCkDnMkqM0bNw7VqQkW/jVUjCtHyz&#10;Pjj/lTVDU20rP3Bxbh6YNEx8ZcyOeweHRrjm3/n61394//3v7NzJNRknPmCvqm0lqeEdCAwQqOK2&#10;jMpeal2JCUkjt0tQhqomJTYhh5pp+n9FLV9eZomzfRlk4FC3txRSuXX3V1MkboOBbHQ98sySrKJH&#10;3ApGDSJTww54ogcFcH1m68YGEVYphuVvqZGGJYOHS/OGLqH/ZUbVHJMBZHm8ROWIrhuPcS4OwGf6&#10;KPxy11OyClotM63C1riSlIE8kFc4cm2FXSbHmf4PfK5qM89JZJx9y+3Tk1OXSZ+ZmU1UDttHKjwe&#10;eCyCFZu45XMvv86MLu5AVOrA0JByrQySF01PE+NNL60ByqLzAYOdovwowtrEyduPhCAoLzQjKaWX&#10;FMOLn4gCvUIHPqNzVhxsRdVE0mVqt2F362X1MzhUYSN43UykEDHr/6ZOoZ0+8nw+xOVrkEhqamz9&#10;3qkIdAV/V5enUI9bU64yWn6HZAVQ86LMQjYjH+LUvoaKQhh6FFTbUKRkRWRsjcnHcRTKgJDdMIsi&#10;V5b7vOstDSxZStFfAe9YA+NsyAMDV3VJY/huoLoumllhELzl0ESaqi8VDXNZrOr1+YFrOUhc/DA2&#10;u9/68COC7Mb6FKqsUdQBNcq5l/kW/OWSLxNbl0zYvXfWjQgD4zdol8fUI3PIyH8aJNj5n744W1av&#10;r4DHyWBu1jAuNyP4IiFsIaQQSVVyVPdshY4O9ovGBqUzElZG6RJDin4lTpvzUAce8vlPDv+11368&#10;e2zs5bvu/P6de8WYPP9sj83Uqp/jkneqGaIRamKNgCEtzdG+tokN9agAKA408tQRK4n+5yvepVxR&#10;b3qpZRGylh9PWOZoJTMlPIhi+YJ/vklBVV3idkBqJ1yU0ygXrlEmB14j84SjFePdakmKuqrZi3RJ&#10;rmSv0rcVtTlZDbKr5wNRYY5lZ7P1ifiQZNhU9Au42qwuiShBr6vCQOn2qMW0FCjTGciCzbqJgQ3E&#10;NrtvAdrZCUmhyKBdojhkpNgNymeK/HV1fvWbP5pZN/yjr33RCrgNjo7asOQp7pB2ZiLvjovnq4qq&#10;V/bu5oV3f/f7QNzFnTsU12/qGePp/Kzq7AB5IgOJlnUu5PKKIoAC7OZEMgdwHn8hLhPmD+uHbmBj&#10;Ajgh19MzkzKbOoIr5lEHF8s2l/LYvl1534qX0RFKWAK9w1C0RA2JzZ+VnogilWZKrosix7XOIJx7&#10;v4x8kaktujUCYhF6NaZbj9CZisgqt/JTx8+8K1cp/KPlqLfiYayfWwlCOgQLrqTLilE48FQuVct7&#10;qnMi8GlYyJXLVwfJ+xocJCxtZmpajlXHYtDvmccQQw2mAzawb3aBHZ+mapAi1qXTBRedKdZN2fY4&#10;CxNAHRlJaOjqybrcpYr9WTInPBvtksFu3rjp448+UvW6a9dIPyQlkHilRx555OGHHvqzf/kvuR1X&#10;BMwFbuzZiPop+r6pETu3MHvt2jUkFNW16OoW9VhchFJBQ0LY3921e8vY2KhLnK+fmtp16SJnrL6b&#10;Kpowpj4vwdQg0POHDvKKExtUZUXg3bKfFfHFR1ok89bPknzDK63maEEsKJ5YXPzyunVsykklndgu&#10;4lQGu4F1tO4ynxUU44V6/sgnP7jnXpGmgJ75RZ7s6iWKTFbulJaIdGCVi9XbLVcLHYqJIi4YB7I5&#10;URqTWpWv8uqgAMONkC+Y0TYrmknrYJ9uaAu/q/iqqk5NbQ0z4njiFCKgndJgWIlkIitASSYqWXhv&#10;kEN69dpVwEsagjKgLdLYCKHyCbpeAEx0R0GERgIxudD0+BA5n7fw/AxDzayMcLzdtYtLOhEDsx1V&#10;go2/FXpIfXAVGWgI1o35uVmMWWzN/v37SQP59FPao48T4zk8PIJt68qVq5R97B5YQ00eAAwoPXv2&#10;LE8jzJOeKGxkmqoBfmzHc+8feeqND976zCPf+NqL53dsDknJEYkFC64Db+R6yYAzr5iNwl/yIXvR&#10;KsjULeBFJX/C2XJ2+xFhq5yVixcvwBgHBwZ5ITb3nTt2IRtTmtbFyOJs7qH2N5oR1j3EAEw2XkBr&#10;AW0rtJg49dABVum+V3+y+cw5/uQnpJ4XRZdpRYdV+Cz8orgrKuHNBCX8p7aieYeeY40goFhFu6o7&#10;1BUIDOgt0JBSBcMcowRilo7eWqeEpxV7Xqwwq4PJW0IgMx2DfhY5loGiLEfgzEb4+tL9jDVPZKUA&#10;bHkZPZpFs2ahegK2DPcCeKyl4tEUJ6saQXo6/hW61dmR4bkHjxKCE4SOVBjDXWQczEJFbcxos4bc&#10;DucPFaou8yhQRIfyFoghfDOlhzipCj5TYqDMhRw16koBtHwAH8F3BdhSvVsCobqUaAU76QE14emo&#10;8iO381veETiIdfPsfucTTz7WDNyNhb2LVpyK7sf7VBnPX3jQgn4giMtisBPQB+S9AMenp1/cuDHz&#10;/Nc8gICDi9NkjZAqxQ8xF5BI7AjIGjA9SqRN3n3HlnMX+idwlXSc2DDCFOWp0ZKr9yswpDALBbbJ&#10;9Zrf4paOVHN9EysYQcb0io28heVS0inWTAKY5MFPrbTUaAgB8lY19rI/x2CXvdYCmN7FCG0S7wYa&#10;Tt2VWcr1UJUVKEVRdFajSQybP7sPCCMpX5my6LOCWVoOUefsEe44HwG7utrZCBu0FDIp/1vLwXjS&#10;zY3pqmYIBLd5uAhqdEIXvpeDt6ERgpXVGGL7EB2tz+OjJeuHT56NA/PN6T2y1JSpcJ/RhjCWLIko&#10;EN6TEHeuyQDEVnWD8zQSDmMsi6Eis6YyRx4Y6bkotzbl5GSOzEVPbEJRciZjC28OXc4I61GSb+3l&#10;bf1BMM/trc/JjINBvDsJDn6nTPvVYJe5aJpY7pX7IaMVd+G6vOPKtcnhofO7tsrppsdlF8oY9Y/D&#10;+iL/iP4mElAhCpI5VMkYlyNJT/TfvNn27IeHd1268oc//zwUDZErbn6mkgqgLokFBde6EpsWRkKt&#10;B+iOLG5ynittM0FzQ4MjsdbZdbPyzJqBA509370xM7GkIHkXHaM1kjoDMAxMOaSC/eI3vjE1NPit&#10;Z58Nycs00jUIPC342OAmqZ6x1mVrY63jeh7NrmiOjizLjvJnCXDzInA+2bJaUgsTldVVDlS36bYP&#10;VQ7M7tffrR9CCnJIwQvUZGMa3SCQowl2dDgftuO5d6ms3H5ux+ZcXX/njRKGXXcTogNLFYOycIEv&#10;Mkp+5ablsU2xuRphF18LcQx1eSsK8IEqrTyPcbMvJLk4ME3ixczUOMOOvSmUJPYFSaA+srwSSZ1x&#10;DA6h+eGBh8XwJ7KIqk339G7bRjPkzfGsMFq9a8smbjnwozePvfisGvjS55UQDDV7kmhFYhwXw9Ww&#10;BLOeUzMy2EF/E0hcuSnZQzHYsaWMhDFjG4B1sWgxywZZowe2brRVuVUUbvanRfyvO1Q+/GzFrNrm&#10;vLfaYQNqWFw5ss7h33jRPKaEtWZ83u9SK6fCShFW7Kkv46yIzfVawEZEbqVLaL6BYTZIlTxIOnNk&#10;ZRanPN3Gm9wusuthKv7NUWT6svCy8oL4NGJ7NTFddagElvKoAvCGcIUHKcK+Vw4bBzy4xYIIdH7C&#10;O0L8EzxYf9e9aKXGkl1aDKxCcB/Y/7M/2OzuHBv70tFjxGJcIzJXyV+2HhYFuYCCHWXNjqonrKx1&#10;39y1F2tdwfRYTr2b/r9Ik3l77uR0wL5u8SqwFJvB6q7lq0rQyhfNP3lCXfCsoeRlh4imymeSvnOH&#10;WLDHIdasOEli4d0k3d2fWBCuI7Lycwc//sKnR17av//vPfPk8fXr3NSgTCpzcDNnDgdbuolhMkDl&#10;NXQHAwWtm+Oq9ktHx+jQKPuJGZHOy2Ra62FKV1A3mVaD3SrZ0hbbCOy+8P0y95Gq289cmRQIzoti&#10;sAtJxB5l7FDIi7xKhmlN2GvsRS87ks8VnSvFzjoj6PA7kFM3iDMrisjxxgbaY08ySw0MKywv3wZL&#10;IpF7eMrysbTDdFTwL5VPlBthvFHZFNxU82ajKjOBTp6CoRZSNJi8Lh+y12BD3frAVaESCWRtsU3n&#10;Ro7f+sff3Xb6wjf+j3+Vp2iANmu2K8NYSrTCGyVVCbsSS6FvLWRpsRznPbaP8KX2e19+mbsv7drJ&#10;txJvFcmnyGViu2ZnplMdw05D5S4s3XCrNxnaJEcollAN3wnY6iCH69p1ylf0jBBS3aQYk/kgh7fD&#10;35xahVglAFLGiq11Cq8y62KcVgsTZrrKWQoxaShxRbqCevY4ipySA2FHpIJDtdQu8mts9XIkstJR&#10;sA3OBnNXUbVFcosAoKVuMdjl4p++pfWBFkuVdWp40g35kKLjrRCYuxih0U/jk8fZNhS93aVgEqTH&#10;qgmEXCkC2wr2egjoFpshWPPr49eJOWLXuE/56YsLbLTry6rMInvUZPx0SvNBvCE8xIG9sRBJ+hPV&#10;F3jH7IB4L2qCqwfbn3J2pK8qwm5icvv2HR9/fPDcufPcCXfet+/O2an5p5566uGHH37j9dfPnzun&#10;GRmDHFYtHZd7ZQ5qUsD4zGmDhHRLdE5uwYSVws1Znw+2bV83M7NlcpKvhudm9587+5MdO2Owi/mA&#10;ghhZvVMbN57ZvOVX336Lz9jsTKdvEcKDYvwO2ATl635pR2wpCAkI42Mlw50Zy4sjI9/HhRz2bP9B&#10;Iuu5JY+thEU2UPrYbtjw7KGDPIS+sc1bHHgRumGodvpS29BAv+TeOYWVJOeKR+khDqsPJRcLdsoa&#10;s1JDH7WqVQEl10axTgpi2qoV96FotLQrWRWVgWV1Ml9V+uZUKP9ZGJ+j6ni2AmnZDs1ORjoXZQOI&#10;8MjzNaL9pYsXzp49R2QkALuwMAediyVLpVAIaxLGybdHSFJ4VpZo9dWuScLDFYts42D4NSDp9Y8t&#10;Q+JkJYySlltE8axP+xpVuCN4QYaP5aXhQaWB8PnYkU+hPFjisGsgbYIXyMJk+YxsGEEFIKeUEsmj&#10;Gzbs2b0HEXEKjxdl72bnMBM/89bHv/7PvkNgHda6N558kPWTL0ElwWSZlDKvDDJiyVQcoGkrwX5a&#10;XZd9VFqrIpwiu0Q314dV8SBcJloG4qj3SIhi8am0wwY0yP/AY8JuQgxp3k19oB//+DUWAf5I0i7k&#10;a//+u9GtMO2pS2yPDMRAd7i217Dt6p6dn77w/M73PrjnBz8aPXl6Duse2ejmL0GECgZBBEOyS5y4&#10;npqtUgJSlakw/gZiY60r18fC29h58pkr614b6opWy2cC81kPRZsapSIuGkTlmdbBwBSHHuOLcxGa&#10;Ta/CZK5roZ+ZSCiroD8sMjp7XNFOLylHXIMZGCNh0kPDg1w2NTXJZ96PnVcl8NxSXE4vMWrFT8mH&#10;VD35QlORaGGXsou0ecUNnqR6zaGt1710Pa1SYyHro7jqRmIMhGeVEMk3jI6uW78emY2/WXo7ypZI&#10;XxgYHFpH6uumzRs2jKI3QaJBdjTk1Kwo5AInDQra7Czp1NG/kA8NHlLDtUylJIKWvfPxJx6N9dUJ&#10;PcVgV9E1jG1uaUEQk4Qfy8o1uidG9/AN6dn+CjjfO6Da9v+axwhWs56emeF+pAT8g6yNzAbzc8Ih&#10;CA8G1d7ehQ3rd7730Y5LV8HBT9eOmNxa3UWMcB1cKSm2NEUgK7TbupdpuDZK26AtEon2QrBb6hyr&#10;WiEEjds3zRSw13F58WpGTvCRmGEflvzKB32Mjpfa+QLlIFKS5ixr2P2tsiH4xvRypx6lKIGFaXk8&#10;ENEDnhlehGazzTKDbIeJskqV3ZYSW4Epq6ERFHRyhl1ZBMGc4rhgG7AEE2nmXAlBBVOhUIN1OVkZ&#10;W/G0NiEJPDiEQIvSSKJBvwy4FoEulxUsF0PRl5GJ0jjTZUuie4ZYJvgqQlb88/ocI17jsV1yjaEM&#10;spXoANX1z3Kf+TT1noJpWbEcFebzVT34sxKderGH5hTolufUpxn1dTAeCV0GJ5MClxB2tymBRIqF&#10;Im4bIHmm7WJLj588R+7quR1byjo3pfHrYJ24VVQR5bAaxI0QcnO7Rbr6gTC3vVev/fLr7/6jL39u&#10;vJ/sEvKRkRXEdWKwk47NYRrnBp7z2PR42Ob1G5Dk7KzQZSwjw+NPRdTbvcBJrHVPd/V/Y3n6DBnk&#10;swuJFgkXh9DAgHnCg6+9vv/w4ZdefHFiaNAzjUipHQjqaMucOp62fC63LGiqSCxSrvSdpvh3PMml&#10;KINJViNYSO9yJCAjcWC3juxdwdhGrM/etR4xFdXtu+3bViAp+27Qy57qMJAFC8oJnyO2jns//+4h&#10;Xnh662ilGIZhcwfafgvZVfuPqThIQdIFBruw2IDQKkj7s24RxUo1KDNjt/3mxohfgbrY2jQqlcxY&#10;mJ+dA+sz2H4VOU3daMm1vB32gM98cGRYpYDJYLVhhh8wStyO4jVOw4QUK8N23VpC5ChqA7nuHxhE&#10;UKSCDRdBptHkZ+65647vvQq0LNx/L11BCNDgaQm9hA4U2BhSZUOIvPy0He0wKxYqBYCAiBRhbTZW&#10;O8gSKZDHObNwZWYZCyMPyeIEf7Ox2aNsRD789I43IHELpq/ifLwvfkB+6x2Gvax/ltdOHUPzyqIF&#10;eLO/OMcTCiLGZKOBbc8lOVKdlAohqYPMeISYUSqaKeQ64uHLeBy0qJ313rlwlTHJ4xDj8SEdOjBp&#10;U7grHukyI2BxJuZD8LEaOOp7s6rxOmSReR17KgsNLSNtNuV8NTllIpVBZFlWqaXf3grMuSAYWjer&#10;rn812PGEN7ZtvfP69S8fPf7NO/byhmqwa0VShbQ0dPgrp05gsPvW7jv4qbsbY1Bw1tykMNTbXp3x&#10;tIBBw+6VCSyemm2pP61/3npBmfptT1PYcFPmgq8qttLUV7KXtDg3D3UxWUgixTnQjVHznnr/vc8f&#10;OvjImTPfv2f/K/fdI80oG+c9DfEynCgzUYK0KBrh1lHIZDXTZ4OCC0YzHzk0B3uFhjOqSzmrMB9v&#10;oMRiUrdKnnWkPf3KdsoqY2sdqE3on+Ls1hBF2wuoUAwB2xbLK+QlRXRujtqX0gpwRdjJURQgwVNc&#10;UWYH/HZYjKZfMiKCd/7KPwhADT5mA42OiMtNjwEurRQ4S58FiUASPOYCRmVklrgok0MTicMfKdgX&#10;+7WiBK3tI0WL2UE8iShxOk+UdodElCPjEXLJP8d2WIxuFPL44ZzXI7gzlWLTWEZE3q5nfvLhPR8e&#10;/fZf/dW5DSNO75caIanMnbtk4nSyr3zkai5HlGWxMlT8yjSv78Mw3XHPSy/x59mtm53xR3X2LiI3&#10;VZNZuVpKTrcK5yoTVA/WaosGOBBQ+phKs/oaahlKpW+/OTg8SDke5dJCb1TvT9+ShcLslBeEqGB0&#10;kJwssTkmkdCE0mEzVDpUQkvUGGIqnSm7Y4OdJEYbpzgADLG5JmTDAG1J+F8VYVeRtwKMYKN1w1oQ&#10;vBKN2z5UjeE26kRKTthxfldQlGRvLBGYyeUee7iZuOuaqYtLW7ssv85+Qnkj0AmeOzI8PLp+A/dK&#10;fJqfYydUvLtXAZIwRwQqnkYgHq+FGSNIKtTXCgW38C6VvjFIByPymbHJG48kZlbEcgqETAQWZuYI&#10;8/jwgw+OHT22meJ08wtPPvEkuVxPP/nML//yLxPc9PJLL92x9w4sC0JYq9/aDEtQBmzXpUVyoEjT&#10;8DDEZWz8OlHzNC8GPpD/CAWx+UP9bpj5h6ObiHvZNTHO7YOLCw+fO/ODHTsF4wnibgwEPHNycPD0&#10;ps2/9s5b+8auvbNzl/paB38b82hWu8pyrdjnHS97Eb3PeoTzrjo6js/Pf2ntOq4/jogSO74QnzRb&#10;kSAJn6rHooANWTkRNIUjQrPnDh/+8QP3RRUT35QtVjRJRQmS+rB8gwipaVXXJaxEZjltvgzlfcaD&#10;Iu7GKmdRn9Y+Khctu200M5dv4l3pBWk0hCkogcQBl8uq6BM5UQyrQJ3IZ1OTMVSZl0Gm0Paxm0nI&#10;19bjjlUjBS6AeBDwgVkR08bYtesTE7JrEEl77cq1qMJMHUM+T5G4iMDPfOZKo5iAU8RIrblj5fg3&#10;Bjs+RFf9KYNdEVyTqxv7V4QaPiDedmI309iUW4ioN0pt+uUbJ44fx8RGPB0zP3To0NjY9TvvvPPu&#10;u/fzivGZcWLrmCMxSnv37uWNFF6kJBwZZs+8c/Av/Mn36QP71lMP/+GvfOHMllFWBAEyAb/54XPG&#10;QPp/axNYJ/wWhaSVblTUjr+ycpPMF466ft06e7Uj70WYE1VHQMJCx4KtXYv1ZsOunbtJW2Hjtu3Y&#10;jlDNq3BxbRjdwE6fv3D+wsUL8cW4bSZvMpHUjrEuN48duOfyzh2bzpzFbEd5u9MPPcBIFCnlI6Oq&#10;YwMeoi9w5IKMWcSm5bJspXYwNdCbwuux3EXLC8bl24qABAY51MRcSEawyLNcFjlKvgO9KFKmv8i7&#10;whk5GigKoZLRzLaSwAbXCDEDWhkGyyv6uSS+LwJu+bPKS2wCb9uwHnfjmqtXr0kxWdNDQBuwbSVC&#10;ShDqC0NQWLA6V6jrumwMqSIt94bkAKOmOKxrqDcGO6LUJUeVIwJbKA+GOLW0alPtIJVgxMdC/bmB&#10;vi0btyS/1Z1jCVygpR5a0vqtmzdv3LiRD5wBMBTxoCI2K/OLkj6M0dJ3OMO3/DThER029y2psKjC&#10;FKiJoLXKOnQ+9sQjTZs9E6sGQLPrIq84fGx9T2JIoVaNDzN2jlhXIuTx+7SM9x17+v51O8a+dWP2&#10;YI+gGYBAMsJlgU+TB0W04unopeR484ZNZ85js/vxw/e65TtqnCvxEzFoWbRE2BXR2kqTBUHZ47Q8&#10;dg4rnrjYknBlRptZ9WFaJOImC5oRNkQrg892JOQoeB4lPFmaWlNLiDJaFpOduFOWJVkVMeSB685w&#10;JhcbDq7qW5bSO/FYu92Z1PES8cf3SIq1GmGDrkWftxQTvCojLIgmFqPEEz3VVXS8m0FFOX8USahK&#10;cDFdqkWCYEF8JT4f+xdVUCfPC6wUqq35etYJpwsp9+5LZzUfSliHl8KR5I1lrY62yGeapYVds8/E&#10;eYFVWGLyNI1FblwztoROehAakf4sqjiuqLoCrR9Y9p9aGc/Hns9KlQLnmaYJjo5KazQ5F2jPHC2W&#10;KqcsDpqsSX1CM8FKoSxLJROTrECcinbEiTn7Un4EKhguVb8DTKYY1o0N8wsE2b2/X5wp0OVDL8mY&#10;Y4LSg8m5MMnTzsGbVTtArha+jW/pF15943pf7zf3bvNAnUHkNeSXPqrbr4QVAnOnpicRKBEL8Xat&#10;H1RYb5E4zQMgJdAO17IS/dre3vXVnuE3by4eUQFxinbLs+dQfJXjxScG6xo9cfLFV37wo0ce/uju&#10;O1PgyhlKDj51ClXSnwXuslGJIcTY7Y3wXqTYtIoQGhoNUZyGGiQArWh1UQbsxcLqBGsfXbcuxD37&#10;kuVrkK912+vnVThfPeUVzr2tgMFnOF6gpI6qCpQFeAJCOGm3bQRKn31XGR+ntqiychEuDesIOi75&#10;70RIxU+hAEtbbJO8lNz81agfCUZN2y/5bCXnqdAksj6BaDGmFMeUGWRsXtpry3AEiiDE80w+0oIi&#10;3LQidfCRLuWmAKVkgIrXyHCgdlcyrLp2PkFzGOEU/b12Ha29Mip+Y5/lekCIRFe0+X3f/+G5X/hS&#10;9HmGgTLvFE4EKYUYA5wADEVw2DJ4HHsDgA0MDDJa5M54hrBGMV4+MGAGxYYCC2k9Ac8NaQ4WVBxs&#10;MFibU7esdQdv+5zt/Rmko9QPcKy0LogiIIrBTBkqS80sIt8YtAT5VXrWbpplqF6bzRIVoDOAYgFp&#10;GU2AM/TZHHWVHPGZtMgIzRL6lTWvyrWxpGt4IQUinYUWmduZKoSqNwa71Zk2ZwL3FTVa4Zxbg9Ge&#10;juCwykw4tU3BbGYWhTc1dLS2Vyopho1mWZC5+Oozhjr1UN3WTWRbVWo0hMCHbXbjT56/8M6u3dJd&#10;bP3JxuUy17nQganuK6eOfduZsIL8hjNWg51epP9X+UVw/DYYuA3lC8Ft2a/bZpFh1O9JdZCq3gTQ&#10;1eerHJGtnJpjQor8dgxzLCOrh4kc/AJr+KyIjMXFz3708faLF58//Mn7e/f8wy++cGbLZr1a7kX0&#10;81XjoUVgLGWuqRrThsPBEl8Q9VVZUaikSIuEi8kxhJ1f6DY1ocbNNu7qMQiRiN8R4dMDJzshk4TZ&#10;SrJ08UJp/I53HqSDmxPnITGy2RlhJHm3d9ngRRd0W6AE+Yo0JOAna3ILx23pyteC0Xp1cew1KxxQ&#10;5O20rW0l18ZEHRWcYrAzmTM+isoCooTeu4iDpBVJzORocZUbAaHbOS/D8ohKlzhdx/0clVooq738&#10;+SV8MgJGXqdxqkiOLudmtwV2kRtVE1MkRa4JtDP+3eevvvgvf/Tu5x878ci9FhnVN0bRiMtUV7Ko&#10;o3qSViRKLWYtYfAslkzGk/CJa2PXr+7dM3n3XY/90R9vOXv25EMPZnmHBymlhMUOR9o8KiGaMsNX&#10;K72OaCDxdiTlVv+jMxD9TLamOOnYNXYTQgdDJ+rfgCpJlrVJYS+tikuhReVggSxQ6InY+bMXAfUg&#10;Amdg5C04tIp0JZNQ1EPJH1pV961WcqBUQ20ykGvhxbVEmqcETlrpSUP5isRevmqJlGlF7Yyq3l4/&#10;2M3VYpivsq5qPBXr2C0UQLYxU3mBTpJEpP6VuVMGB3whz9S8DPhH+CaViAsoYclNZEvRaX1iXIWD&#10;ATT2FzEAkJsgeGRlBcaK0uISrbI7gm/uyKsfYhpAZYe7WSz1+1FxrIIA07LR80XEcTGLG23YQaiC&#10;j36LSnnPPfeScvjkk0/95m/81qlTp77zne/su+OO6SlplbwdSHDrZIWJsUpKAnDPJUkaWOs6uxjt&#10;9MwcYhz0CoCFkuCvC32zvin16ZMNGzFj33n9Gk/oW17+zNkzr23dhhddu2D/QMggHyYGB0+Obnz+&#10;8CFsdm/QSLdFqan7ElkuKJ+NC1oF6gSiPiWdxsVSCrq1d1DJ7jvXriUrhb1K80wTTFUITUoBt6Y8&#10;CMfpjaPPHf6EM+e2bKloa4LhoMUk9i4vy3dF1CEWeVR81ZrSjBAPbF8rQkNB/HiOHVlSOSajtZ4j&#10;ydjEVYKNOi/LbsZpitwzSA01xpD0GNEUE9gl0S7fJsJrWXGUK5QXV4irjTvCHJa3v3uAZNjx69ep&#10;csnyEAPGltLaC9ucHOKy07NLwjimhWeXr2KkyBJFDdGOOMKOz5FOs4bGlaTC2MqoetKK/ZdQ76YK&#10;uaZSZknmazqo4grrWDs0DDZQyzVN7XZs346xmGYsuIv377+HbhI8itZ2YxNjG0dH99+9f+PoRuzL&#10;J0+cQOpdt3YtgXVPvfXh+599/Nu/88vntm0yqCvst793QAUcZYnVapZO9upvrrQ5rZ9SvhwOZnps&#10;JVVn8m2se1Z/S1GaSjQCZps2jqbpCjUEOJCpRfw72lReeWGRlFgs8php6N+yc+cuLHcslqR0Z7+O&#10;237N7TiwsTF5hVNgJAulV6X01uzakVMP3T+2d/eo+lH8GWfGCaZuiVwOCnjQQKSM9LHgBB94m6Lm&#10;m2uEFI28qvLxZkYxI0T8a+Wb+TNnNKoV9MTQYwvbhQYWi5sCVyxxiAYqikqhRvV1wcH82SJnxXKQ&#10;BRd0eAGL3yvKC2eYUEXzPCF8nxsggaOjG3FeY6QD0MgG43oWH7KmSHCX+2QSaeuimvJUdZSCbHnF&#10;tcfwLqg+rIkkTN/uTBZF0Dw3r1yxRJ8IpJt+hnDSKB3xXidLFyKgokMo73j1XOFn7bp1GylSuGmj&#10;ip2qdQEPXCR+ju9jsiYKkydLJzPBb5UGOROTpXyGlg+1oY28JNB88qnHs+2yI6SEaUMTK8dFftZK&#10;2UuTYGn5C/x1/jSTLWEDSmXubD89P/f8eoJK/hUHRvIft8+edDVXHjmrzK1pSjCjESNp8qcSYymP&#10;rsKmCxd2bH7kJ+9pCzs7z27fnPC6KAmcZJDRckIQYzuL4QkBU7N3+T0MBABVprawrMZGTfaB7CGJ&#10;4cJIJoos0hOLdRELque/kZTLV60amegvz7ZOptLDjlSXj1gr5uh53Llt2GKpF6IfNf1zaUjuoR5x&#10;RZ4ASkyt7GmF+0IiI7za8GTwLR6/MDNqsZRYVdeKVPCga51KjGZsgJVKT6tqv+xlrEYTjxryGkAJ&#10;HgVvwz4DGBKnVF25sMyczzXB5Eqj85VAq4lMzPAyYI3ZRoNYnorv3zJ86lvwSZeo0GJ6LzjaTpQ1&#10;u7saYUc7hjq8vDFgl3dpHs1R8N8Qn8EEJ+vAcn1mURFBkn7m0tg9LRIYyVeje1ZtQyBJ1jDyaYKh&#10;ZCdtutDWV2cZJVvZ8IEixZJ/5eCx3Rev/uCx+8ouFJ6tkWZeksycjxxrnWKyA6aUiJY8KPUPWrb3&#10;0rXHX3/nj5565LL1aKallJpELtpfZwkTs5Gayin9vIuOosrDT5eorFVoR2i9c5t0fGXN4FRb2w+7&#10;RLyAB+hbEIprIgAh8z3/0st0RPvGE49nqSsg6ZZlFcdFHdHDZQ+SuMMR1TAJC6kE79BuQW6j2mlI&#10;uUxvbImeyy6Lfy4sjK6XQarue/ax7nLd1ixaVi7/ZDvq77CQckUgw4cMdq3spoEW0dZcECzwZzn9&#10;2tqeVW4scXa0LctXWk+UEMGJDXZ8QEyRFkqA9MRUNdgFwHQLBhSb8DiEyDZpYfPioMe1b9fvbFCZ&#10;cmhyOhFrh11Ii1yImUnOWKIqjUf4DOMZd82F8KpwpgjoWBIFwx4Jo3dMDS3LVQuf+Od4i1DZ2UgF&#10;WiARdq/Z+s4H3L7wwAEu5l2KvpmfJ6EzfIjxYSNAISHKAK0D27DBpofLUCEo0coA+BzHHbfz1Aig&#10;JsgSZ8WDWvh/Zt2Ag3c0C5Xd/XOP2w39hbquRvQUuKiyVISJlJYwrGqFUbLD621/1+oLRgSoporF&#10;rxDp0GBW8LiMrQJndpmzQZaW8ZcaT9oCOWNL+8UyNWOxhEF71DgpW3ujNoo5NrBIBJH0mQY4ZfyS&#10;tE9GfuNCbzGT5VE5Ku5EUcGD1IrOelvoeWOVqDPKCPkdyS9HdiOA3bpTWU8OIlnq9uXhb+/c8cS5&#10;80+cP//ODpXCVPBRsyWGSWkUWOtoNKGesLbWBQXKhwyjAQPbY1ZV/brOdb63fVB3DCf9uoKDfyRY&#10;yENYPseQ4jO8ioi5+oRMOfQzEesZRehq1pbm3kwJEYjWQxQGidnicx8f+muv/WTv2NjxDetPb970&#10;5pOPrOnvUdF79rBHnQlK5pipjfMRu/ApW9UL8Ch+BMLKl9gLRAQWFilAOUeV+FkVipckO0szsgVE&#10;LnZU/hI3SZQZhzT65DM64SBEXxNzgCfiZulSXQWPtpUUcIFSg9JQJOCeB9KvQIfynlYNdsJcCICw&#10;wfkFMoMZSB1O5l0qP3a4AiGk2RaNMdBSBXcZt3xUMAsbsm6go3GkFrdisF2I6c4/Ffh61NLJMBkz&#10;kyuNqHD1GnsKDf0Ra6T+yfFbHFdVrQ0ILd9EULPcwnaghqkZhTgXQljgUZviWDZ+vvhnr82sHXr1&#10;l56V+CzivJAa1VAHateXVUFzc0Sk8uto3a7+wgWyIwO9OH9jbHH+jaOfEEc3t37t7L333vPSK1vP&#10;nj3z2MMIj3QdValEJeCocXwVavDcyRCzooWS6c0xTxJDJBJIZmV4eJOnZqbYPERmWYkUE2i+p1hN&#10;xdQgpTPdRK/EeM8CSV5z54SGIBfBK5guRt4ct5Dkhj7IIWE/uYJMVYDcVgkc5W6CrTH7CUlNqpve&#10;ir+30ZlcEwhufXW9t/U5lRYFekJBysk8Z9Vhrwsqn9XOBt5sLgqoaL6ONlCakEIs1flXpmuCDyam&#10;hkeGYXnif5OTTAf7HcE4sDzVFZmbw9DAgit70mWmhwaGrFLada0CDJS4x/YyT2gsRSpkBLSYBJRy&#10;cRQ9gNbBI0qwFe7j2+PJU7OfHvmUd9GgkOAAzu/ds+c/+Jt/8+zZ83/4h38IpjJymkrxEJbbVSm8&#10;cE5PlsHOMgOm+aF1a8Fy1OPhYdU4RltiDLBFIp6M7hIzDGDarBNr113v6jowdpUlwk33ufPnPtow&#10;Okv2RmyyjXjJxo3395MS+wI2u+tjb2/fUSGkblaAKke+DTm1RqjDIY6GnEbk5t5jc3NfXr+eW45O&#10;TQuV5V8smIitxKmZQk8hmbJ0hbImRx2fO3jw1fvuATVku2kk2OgA8Rmv6R9gT6gNQFQd+ytGL6Mh&#10;PFoqkrIwm2RYs+COdkoNpF6EugIKPNSnSe2hxAj4nlEnBErqLFe5aIxfKNWqNAV24H4Yig1lgjkv&#10;CXw/jWv1NuWnC4YxICKo9dKl9OqVa0xf+ZwS5/RYEWqL0TxIErhimhYBP8I9s32V0gbaEzAR8SNW&#10;BiFF1G1jTOyGXCD6p/A2qiXENJPsXTQMFhuhUXZA1lS9NvHazqtdIc5hrHXADzF0jz/++Lq168+c&#10;OXPx4iV2c+9de1XJrrubWXAN7/3CweO/+off2n7+8rtPPfL6wwcAPLZ8AM4kJ4m816yiTUxFKMkg&#10;8DWEfVuwtDymvs+K6WmArdIPRwXSYKlF+a30AVshsyYD2bX8qDNTSg2y1ERaYaHjN+5nUmKRkyHt&#10;73z4/qkzp0FP4qhOnjpFtN32ndsJzsDRokQW3LF42mQ3UlkjlriHQKQmpxuz3ckH7uN197362ujJ&#10;UzMjw5QYCgqsEjGNM3GrJTE2PJR8quBIsCObxYzo5JLPEbda8KjQyLDRYJluF35pLQuZE1iKIdjI&#10;6PqtSc22LwMLGDaOPKh1nB6wlrlZxhYNSuSqZNEG6kRwJH7cLp+HXLjdeTvmMh6JWkEIAbJHQjSQ&#10;Q7hvenoqwWfK0yRjXd3VvZU46tiwefWsd/awXEh2N2vdZTx3IPGFS+cgxTGcMaOMTf7I+ZlE4DJL&#10;r6dwlg8EXLEeaElDw4QxrOc3n+UXXERHI/mMOH1cHbJfM2B13tAuaDW8qrLCx3zCKFO6zrXRisyj&#10;L5x/XSTJzzzzVCKAZPtvSjFkI3NYwHI4bvSfWGflUlMrhLInTYCAXBYiCe6R196x033N/7zjnRsz&#10;b64h7bvnBn1pqJ+F0IHFUe45vYMpcIZpyZAhd7CKYvKz7dylXZeugnent42aCFghslyjQC2jphu7&#10;yhagbFfa+XX3aaeddse3SBfRS8nkwxzoaDMLWm5AJ3Zl4YBfwYqGdzvutRyRl5qvGntCscvZimlO&#10;50gr1eVqnMmRCK0/x7wtuNTLxOh4AT4z4AmnNJVn+a1GUVKIi8JWSVAhkPZ4BL6DkMEHZVnG05Q4&#10;owTWWQMXN4UtuSlJFCyBrQ1GduUa6dIuVo0nC6OqaB8MtClasrQW259TLEZ5F2Yshn+hZ7GtNRET&#10;lfxl2A4stN5i4chmM4mmkssMeFES5FL21stmkDjAIueXcNnOPme8NwSirkNdkzp9vtKqpOpky9HQ&#10;61v+rd+XlW2Wl0Ek2ETt8BoimOUtxMjdPI1T6l6CvsQtSJzpjqe52Kxsy7JlO2vXzPe59z7+9195&#10;Y+3M7KuPP3Aal1Gw1OgaC1VoqANavNdmohxSBfU6IbnMWDJ4tX/xuz+YHBp49eH7oIdaAdFpLage&#10;Qnw4TWlv0h0OM/8cN0D+RmjRNDjArNoVsqsjM41iadVLlOtrXYM7Orq/3qE6OJxz0U11hg0L5zdK&#10;wmNvvv3o2fP/8P77rvUjyggeklIRk7raq3knK1am3Yq3PaKnLFMJO0AGQD4peOh5ZwG1Ji2UhUcp&#10;z9MuU7UKisTcBGEFNrI7dZvqn8HyXNCgvM7kIfWyrLkGak9Ss9kFtfmqch0HPToOQpNVr1j+Jc6O&#10;39jsdNKYRQaDQ2lsMZeI08sSqRTpdRnUMoAMuOBLU3i4UMXUV2LlzXmFmI21nc88waJeWUSBREP0&#10;r49diTM56BDeIPDqbOdxylRlW/0BqUJxAa4vl9hMZFPqMmAO5hStvLk3ToW6ONvOX3r0v/37Y3t2&#10;9o6Nj3/+M/AeBqkW0uoXoSYYSm5dEZBcHx9HZORmicxOGuIkhVf5wDU8kI4XsYuB70YQTYpvFSQS&#10;5t+C9Z5CMcS0bnQLjNz+8acj7MIUYezNwwNiRdMP/zZZlTQco6qW3QbxMENzYvnRuFK1X+M6909y&#10;Y0XMLd9USPNdq+gWUlB3R3BldBDsOUFOthVPPOBduUwMdlpnZ8IKAkv4uGmyNzsQHFHLcoqONCLI&#10;kHK0gn0rnSwigVzyptaBzFggvDjiBpmOb4u0mFW97fCKrfqBmjv0ajk/G1wLfDLliYGBFw4dJj32&#10;re3bCyQ3NJxldWzdcWLr+KnbvIrykVzseRaHMspmDetGVPRfvavCmO3wFeQytnqmzqs+UN2EW/hy&#10;sFj76OI+uT5ngqcr6HGgP+2hKerX3v7ZDz7+q6++tvfa2Pf23/U/PvuZs9u3Xtq1o4c8dmdhc2CH&#10;01YaA6SHyDrkbHptqlJiBW8uAGIXpX0Ac3NTE2rdPD9DgRPsBk7sWlLcDWY1ptZLFK0kH7vT6KFn&#10;kcRPkkSb2RK9kFR63qO8R3c0UqMJ81IZ/ZX4065G4UsYemSwy+0AhPzbtilrHdwkua5n8co3uHzb&#10;Ohcw9l5kVasDaYmG2A2mVFIZib/AcML6TPr0WHW9VGCFsFKLb4c6XPMGqqbtILKbMXZ5PMUp5aSP&#10;FC8lWEQqkX047JWDxqIqqT8IwoVLN+aYhJzCjQkgMj0WsIA6g8wOPvmjD/d/ePSf/I3fUrMLR8yi&#10;/AEejFUtlANJWqRYgYPldFdUkYqqZX1h/saWm+3vz0wdunCOhERJtBvWLz3wAHrd9rffvbpmzYeX&#10;Lly9eoUpkdmKerWwSG9H1ZsnJVakQzE7ipsTp2gniB5Fvo+9Q+pWhameHhYipQkJPtTUgTpLIrFu&#10;ACDqHuj+sKrWZfVDWq70+SILMeuMNttR5J+KnxUGqsGOPnwx2GFrtgYhaHEcoYNC1WxW9K0llb4V&#10;kfO54mN9T8x8lay13rKKsw010KI3ZKGVEurKpjRNxd/c7njRYKMor+QT1xwEyXSlOgJL+oqfQ89s&#10;Mlu5hsA6kuM4T0jGUP8AMEBurOQB+WH1dHVy78YAQTMxSji1oxdQy5z/ML6DUdJd7N6WeutevDwe&#10;7q0+XQ6nkKZDxMj09HXacJ6/vG3bdqyCFPUnPoV6dn/rb/2XFDX7R3/wjzGOkBhx+NAhgA14pE4q&#10;0JTYfxXVxbHneAg8VejG1FdHSuFVxAOD2eMTE4TKs/1zU1JNE2uZrTDctp/v7zs1MvLQ1SvwJ0IS&#10;nr544fTI2qv9cnqFawjHLYGM9fYeX7/hxU+PQOff3bkz67xKPxvPeqUe5d6bsv3xWUnBtgMmBSFC&#10;FFOA6H95w4ZvXbpsbFbbS+1aS5Vezgu6WhzAZzdv+txBO1mJlGEdHDrLOmtPlIElkwaOOwwEw2tH&#10;WCA9waKWEgJQudy6R54GXy81B5rACVMH/pRvz9DABT3KEZWy4uAfBubaCBBwx8BKF9bARPzMMpSb&#10;XihE6HP4PlUFFV6m0CTOSAFxzX5ZVKeXLpy7QKNKVHPwGCLAfYwjllwGzKRUBkqlD6Vqu6ZekUBa&#10;Vc4ELkRbrbxb2FpSzkuEHbPivaIha5TQxwir4GQK2t3WuYIgeB0x9NJlBAeyFeJIxry1b9++PXv2&#10;8Pn48ROUw968ecvdd989vHYQeKaGHUGCL3x07Lf+9OXt9IF9/IGXf+fXzm4Zjd4BvZLj33IIqkB4&#10;ha2kqacuAxyhkBUmtYAOZLNvdbV8W+SNDBiDXcZfQTSkY2AAM5wiA9BNmI4YrwIyuJh4BXJ8lYdL&#10;0wxMccQsg2WX1bD7BrMDF2neDQZRVYbZQfXt+VYMY/DApBUWoL9X1a7l5cu7dlyjh+zpM2TIbjp9&#10;lqp28+vXcX1Yj5uh6wgYx42k00QqWyMI0xGExcDaqAnZ5Uon85BgYp5QbqfoYPJ2rSUo3EDDU0aU&#10;xi29XEKl9TJl5ZUG6tXb0TwzEnLzlghUUeEdBuQ9C7Tw2xrKqoQWO0nW37YBUTx2gWeT8uOqdqob&#10;yMo7ZgP/gWzxnstNWJSosDUyC0JThJFiwhPzi7Kc4sjSNQXcZy+cYQ1ZMaUNOdaP12npzKtDVeoq&#10;8QFXqTOE6GQ7aD+Hi4ZT5+emYiykj3uBUGvRqnC1oF8w08TosTu8NrJEQtKjxq4yTXDNhvtsXycG&#10;O56lfZCTrWi5WZ3smTY4tcb8V/zzzIp3yCjfCHOc5E+FCPb1DY8MAYhXfdfWRhmoYMGHc8sLP1yZ&#10;PbOG3thqV0MUYNwyer6HxWdNuEH1ijbnt29mVFjWd1288sZTD5k/6nDypOxiAhzrDwJSG/mVZRZ8&#10;dKlOFM+0wlQ2VhNhFztrhCsDhLv5SNsqhoLCaP9cg10NfdKSaS29biyO/V0uIScBUL95ogtZxNqp&#10;Hzs7xdEXl1y7D6usu/DUXYiYmDlFGM3uKLsjM/NRhQ+ax1t2sJFSEYjeX4dVJ6OZvdSXrqcmGahx&#10;lYc2hXjwtB4X/Q2OVSqWM9nNXJYzWqKihhTdJthl0C7WsVCHYKYGbDONR0hUoJCQQENdg4vKTlte&#10;Y0Jb2DaMrlAUG+xqYhMGu4whA8vzQ2taCVCdXQx2lSrViYSU1KMQQ2oHNLn99eGhgOxKnpPtqM8J&#10;8dXF7rOJGsNliOQ1UCyrVxdWISKdnZ9/96MvfnT4O/fd9fu//MULu7etrrDlx7hQCr1LqqxDKURu&#10;rLbxRkzd0dT54jNvvn/g8LHvvPg5yuHRvM1FJ5RDGuu8mt2hUK2oWQQyOfiydsM6Dsq0AnVrnHcW&#10;whQWGJDDlfqZ7v57O3r++ObctCN9EtFGhJ1SOcw1+XP98RO/9fFh8ite3bIpjCespSCRqIwRMrhr&#10;Z0AsBwoALO+NZUMSBe8l9KSYZwJvMZY5P4vH5BZ+V1yIwJ3XBXSzTRUgAxUVX8JI6qZka3JBPtQ/&#10;cwuEpqmH5ZEYYnJZxtDYUyPNawBntsVm9zG/Zb9L1JV919pJ+STlXmAiKgU4OZ1HVaTmgxR1I6FA&#10;q5qJPanJ6cnojVwDvCULNQY7I5XAhtsgtdHEBvrWcD3WMdFwx9bxWIkUw0OO51UiJLen4a/LKs+7&#10;xF4XNxMaQO06RgKRojRqTIcy3CiwYmnw8KdP/ff/8PCzT08M9u/64NDpn3+RJ6NMxpfbR2P2gQHG&#10;AGnjyeOTiCwL3Eu3pxjsrAAvjwyPUPpBqUCyD7iYHcViZQsWvFnkviUTre5sZI/gb+v+3obXrShe&#10;rw/RyFcuVBHwCEkpBruIUNkXXlqTUnFsNya5YuFwxpKiVPycmOf0MSQFsbzCW8AmtCi7HBYeMTTb&#10;jaEmAKwQXdMKblmVYDwkW0OKsSwClKA35bszN3BQThkTxkTmFrNdla9W6WfuqBS1dZU04AYBK8a1&#10;ivUV9bJWWdX6u54x5JcjqMrvbBwRB9mIXJyHTw0Pn9q4+bmDH3P++Lr1uSB3ffXUia+ePvHNXXe0&#10;Wus0jCodNga7PBSHQV6UI9Ns3ZGcr3CCH74FnPQI/8TgWNagGY8ulMbV2Prz5OwvvpE8p86XTQSK&#10;+oeVYY2j+IXDR/7y916h8Oh37973dz/71KfrR2DSckAQOhCnu3NclSjpLAGxbukiKrAt8SBUSJZh&#10;STMRGPhfZpeZGdB5bloatVin9EEGYkcXXKOTPKk+NMRAXdca5djk+drE7EXMc06w5SRfcxdGHggO&#10;xdfxDHP9ho2jxGgrbGJuVtNcdlVyp3gxYol69swsqkup7T6Nh1VEndIcql3l8BbvUv3hXVneCCFB&#10;Cv7kOVnYCmDZxAq6Rksd2Wys3RqVLipB2wkhIifZhstoYZSCEisxSVRjkDgQFUVgAyjnsb1wxJhV&#10;jQLSY1cWo6mGnIYliYIpRbQorqzB4z98/7EfvPMnf+krcyODCa8TJVG3ONrdC5zUgVtj5g/FX8cP&#10;r1nLRS/E33Tj5jPUMWlr+/vzk+cmxglfZCSQU6kf27ZefOqJHW+/89Brr7/f2XFavenXQE4x90CE&#10;cYdBV+lQl7ghHqkk3mWV3QH8kIhZfAnMnfIvpmk4b5ycm+FSXPFpEUiITHzhONJ5iMAk4XWk4Ky4&#10;3ZZ5aSvk5zPyRkW6imLal7hlndFhB/UK01WUQSLsXKCmRthxBlRovb3icoCkUph6Pma+n/nqFrxe&#10;/T6x0LdRP84oQ7kBvwBhhi3N2BuswPnS4cfS0bKavTIiFb9R8mpK97arzV1XFwLhxHU2bQKoUwLs&#10;5MQDB5RUIem/5Ma6yACRUFOz4DiZ6OCeaxLOAKvsdd/IoOSkJrpGsQ7er6npcfAdhQqwBkYVM+WS&#10;FGv7hjB57L/7bkbJK/6b//q/5tX/0X/4H165ei29L7Zu2XLq5EneSBtZIMoCOPAgHNe82tsAHhoC&#10;aNdF3zrAesqiKUwemyCdwYxHFR9DAxkPBv0rfX0fbdjw2JXLGOzgK49dujjW23Nl/fqsYS4LLl/r&#10;7f3+XXc+du7c4+fOvbdr1yoRbgn0NuEtBMHIXkxCqwY7rxsLEtw/Oj3zVTdCPKJCukpd54XsYHRj&#10;HpSMQvvQQ0CK0PjZjw7+5MH7cXwxMOcem9QEUJGTB6i6vpaqviyH86CkxuLjVKs/E19p1n5i/Ayq&#10;mB59sDG7B/x6O/v8RhHlGOXMQRxhV4L7BDhu/OoqGy7BoX1397zIFXymMkpkA84IPtVBSDFf02M0&#10;h70GXxheuxbWTZg1VEfMpHeNSA+NLEG3Xmz6ipzVRpT+HCWwSKbziEbGIb+3aCIhR00EtLUGG+ul&#10;ecu9JONFUDKIE5a0tDyH+fjSpYswJ5olX7l86erlK3STeOzxx7jx6tWrhNFh/cBUh8EObPjk6GGg&#10;lxu/ePjU46+/95PH7//Hv/Dclb07UJh5C4Ug1V3NOx4ZlfCbLGyGnbcbVxN6YSVC1roYlCVNt5KO&#10;iuOiWM34A6W5jOCGeKl5IlgJwUeJFx/vHwTNSXW1LWnp+LET77zzLhnoqhZvIXlyagKiOopwOzyI&#10;VKwtg8oRuWxtFg7ojGkEhaLLaD2tsPN2ivgfu++eq7t3YbC794c/3nzm7JlHHgzKkCIVPOJzBhbu&#10;gwjASdYk1kxpEEE3Nx4Mk6p2HlHdKBeNwU4g54Paf5Ingh7ITvEFKlFm1bAiyDSaMAWXbg6pK5b0&#10;PLPSYK9/NCZdBrTbaRSqUti3+pU3BjvxVh8FX3r7+ABgwLmSmcpzwF+eEH2B56xfrzKCrt7QgcqB&#10;Fm6+rET+GXe1NtGoSR4lpMluj+Wr41d118AAmbbclbczc7pCKlRPLyrr0biv5AgU33YAHcQwTguY&#10;WYgMo420wKM4A0oixnE9FEWuunk5UA2KSnRITzlGmMlKHbPlihv5s/Phxx9U8rPD2uDhip+WCVZu&#10;WyRB/oTqESJkwcXBiqlFbRhCC0ySnNuAKWtpEPwboSDDIDQecnClq/1BCxatx9srcz+innI/iRVC&#10;rdl5SicR6+M4w452UkWnZ6b4jWhHaXO+g833DvSvG90wsHYYWDi+Zf1TP/lAk8Hwt32zy/oWDXbJ&#10;lJI6oqroi9Sp4smKfcVYIt8fHTqkZc6vzNM15yZu1eWZtr7O/jWEoHYiz1ArVESR8SNoKrhNiquE&#10;YQclgeSCw7xLKO4RSPTjgyNtnbtgEDSx5ccAp6psrkWCt0WWRRIMVuSftpfXBJohJ/UDQ6vqlJCU&#10;oIxA/6hVMsxA7DnWRN7GggBXsId5xGZwEM8njydbv5scxZvUqL7hPzGgqm0ETJ75UdwGHoDJhuCU&#10;lWX5GmzVNEXrUJ9hnFQUPsCJTl5lWwemOvLakNegWPkBYPMDAVaWuGcWcT7KanzZyQl3CVcHIpkP&#10;L7QtESMl90YXC8/4yL5s70YHQSBxRRJ5lXk1P3i/gEJiOkFbhD9pF2r5xCtZMrW9QcTsbKdLFj83&#10;8Tj2dbOBPFiitjBcHjBeXSOiNU3QkhXD7aD6u5K52mWxtKkrwqJUansHvK9pvqaVt41XP9JQpQSz&#10;/6rbTKCEuB0dYURdWNO5ZSq+LlJKb6WbMKUV8rlhmNal1FYd5gX24OcEqOSnsONR6dHCP7nVXnjv&#10;43/nWy/tvXTluwfufuXB/fITuTiq9j/F5ozOYTZ8YnGQ7D3NJoDe/roO2kG1ESZ18/PvHnzmrQ9f&#10;f/LBg/fuSf1G3oLVFLBhhqLVHRQImJsenyT0dj32kbXrhnsHurhifrltHoP/DaI4BnoH+VmDsYwm&#10;emgTy2139Y18obP3rRtLnywtjV0Zo9cEkEcBu/YFbJrdTEnhvjdW/sJHH1M47/f37+c1qtDmAEAX&#10;9ozRXPVUQpwlWTA0NEDvySwF1pULAD8h3KQPxwUQIxyU4FJCaZFNYAs8k01nQ+EDnAkUQUNERswC&#10;Yh+xKJNsdKnWBT1T2bVUyLbQ47rCAQglLNj8GXiuzL5yINFAkhjM7xXT6/w8Yyp7plruwgg544ta&#10;KG1BWb4rJ4kIbm///DsHCag5vmf0Ro+S4JZw4rXfJBOOd87PTZMgYIJHnVHhchhqZXs0H5KTkx90&#10;InCZWrDLQFxbL85bePTcAhdwHtES/KWTK9RbAmkPBtg2xS/TO4jV7ukmMiWhMcwQaR5I6F3TsXZ4&#10;sGt2ZbCze5gYS16K8kYpUhzpMzPXx67jc8AQiO0ZmkwNhqmZ2QtXLjMKvD8yJNOYbOXGltPnn/7/&#10;/cODn3vqo2c/O3r6HCLF6V/4eXaSfFEAdk1vf3d/7wiOwe4uGhFeG79ukcpGurkZmK5Dfm7s2L4D&#10;QW3j6ObhobWLlF1u6zx3/hKxQRuoWNHbh6wpxmRBIeSrlbMADcYPR+gn7Nq/RV51SLiJ5hxbACsr&#10;84A7E5veCCtV4MM1YvzwonVqpM7SChONIJjPHDfbeuB+He1r8IOgu+nHLYYUQAn9dQ6MYcJcxI8N&#10;xWFIzJncCuvPbQgVSmPskW+QYasUmly4XTjpeL1qYnV2o/wvLSwBcJBPXD2S9ZCR3FMy0psWBJYF&#10;T1HMvoybGBfX3MQ2ozI10NiS1pfIa8ygllpUyFp/3vLbOWBatyQnGsb1I8lSDxYXcnx2PF2sLAq/&#10;hIj8sKLlgxbYjxdR5GnIfAx6uRsDBYiHEABFJa+AJWGJ8A+6cLDClOBunggWqY6erms9fSdHR7/2&#10;zjtM8eSG9S4+1PGl40e/fOrEt/be+a29dyTDV7tinzryCauexLQkduVQc/gskHUiZ7ToA6JDGLfK&#10;UYPAwBNwXVrWhsvpiLjWAAAnilkoX7EUCk0Th49PyBqQxwVzYoURChZuLs3dWJxfWVjqutnR17l2&#10;dFNP/8DnPvj4s+99+PKBe//ec88yTTVXkVySQjzu2+5YfNuPJHAJBumqiYxDm9M1HTe625fXAC43&#10;eeYKSmhvdwdY3UM4QwfdmOeQUefg+91D/cQrjAz1DvTZagDmMihkRPZXFVRv3kBU6CXV0YKOMwVU&#10;eomRU2nyRvdK9wDQ2U01LIQCVoq2E8SR9K0ZHugfZjR07evq7t2yZTvVhS+cv4z2R9wWTIA8BsCH&#10;VCgeR4CPilhB2AFGqpJ3dgMNhHshgQ52OzJCDEAaAUwW9GQhEaTCEIUAbuYn1oEfW6Fw5qPZRAWm&#10;QBS6F+kbn51OkrhBK44sFpHUtTWoMkDd3DzVZboWl3phm9SXUcqImzOoyxEy8RLCEJCjbo/wzbYb&#10;vLe3s20NtYrWdK0gHuISX1qE9g6g6yKVzc/Rdmf9Osob9U6MTxGaTPNDalKNX5+cX9Ol7hXIzx1d&#10;e85de/aPXnr/84+fvH//0vzSlYtXrl0dA1hJKebGiINOkUsoqMiKmQkF6xfQxtqXF6lH+6WV7qmV&#10;5X84cXZqdgICvIZxzE4uzVF2+/rc9OTwQN/ph+6/dm3sNw9/Ovj5Z1/8t/5tMnVe/fFP1vQMrBvd&#10;ND41g6w32L8WKQVhkG3AbY1IPNDdl+K8ttO6tFLvwEpX98zyMjFgJID1r+lbN7gWIr5CC7pF6AkV&#10;fAZpQNAHLPVRYFoZdkiqULAFdIQ20ryRI6jxQQtzGlVgY5DThydDzKgK4z4f4DqAjcQnRz07mawS&#10;eCjmawUgDPR6s8U/VUajbQXRSIZrx3s4m0MSFP8Gx52BGAZgWTzlP0R1Rd8teJnQe5WrPdRqvJWP&#10;JiQnkpkiRxBezOgjVEYqkFvR0QvJBLL7UPRRfnGw2zZNyyUrAz2DJK5yYE8ndwF8k5h2Y2nNjYWe&#10;9pX5qcmZ8XHeTfgKCHJjnkJX0/fffz/+XUrqu/suOUbT69aPUAL2yoWzbUuLgz1ruGV2YpIArcWZ&#10;2c5l6pyvrFluB+K74O2zSyuTcwvXpm5cn+ld7loYm7k5s7yud2Rxcn7i8vi6gbWXr43fdfe9ff2D&#10;W7ft+N/97/8PI2s3/M3/4D/CjrhueB2mJOYDKKpC3chaxSqAlewKygNmF/kXwV9cfYPgf+dK78LU&#10;4vjl8YkrE3OTs22LN8HkHpLGyBMAfLUlFl7hWghEwNLKAtIaBZJf2bnriQsXkIZZsgevXuWh57Zs&#10;JrZLFp+gtLvh8Pe7u3Y9eubMY2fPTg0OTQ0Ouq5QW/ciAER4FgGr1oyKfHxzqa99GdkX1l3qD0kS&#10;VyEt1AdETSxKdrl9edOm7169JG6/hHZEsFlPF2vP/qIJUn5qgZqbojOuJg1VvHFp+6anPjgMDzkz&#10;vBafIgg+MNAH0WOb+MC2Ty/OMMMNmzfMLs6OTV1fbluenJ/qG+yVCB7u4x9VosAow6OXVUqyiIep&#10;4QR3Aba7llc6b6iqliJgrOEgI0JtFzr5jcAuhUJUUFxXuIJCASVzKTJl2JtWA6C0bsQ0zNKwjEs3&#10;l/uG+vrXDiysLFy9eIHkvIUlNBCKFRDCU0KAEXPkC+rpE1siqhVzR3tv181uQnHZB9nuCP5uJwKu&#10;n/hreamRfFVCmtP6EoKm2KES7lo84shN6BfsFvXd2iWHSLFcvomWMMMYgvrXr14isQcJFIMLtjke&#10;c9f+/fc/+OC1y1dPnTyFtEn35AMH7l2/bu31satnTp8k3uD5j4796h99b8uZ8+8+9eB7Tz0AyR3s&#10;IzRoiJgqyTVU9VCUIvoCLCaZW84g19pozMrZceCF5RmHPqhj07JQVlJKyhRIaw3UIhYhq8QxFNFR&#10;dueYPzi1SONUKUT0CBnsIzppLfUGZ6cW52dneJMUN1pFzc1QL5a9pNZXL3VBRwZ4IHnskusWCLub&#10;kL1PfbeLPZdxQvpoPUO9ChZsampC/hXXpZBlakmN1wCQ6ZH1px96eOyOfRtPn37kj/8FzovLe+9R&#10;MHZ7NyuLsRRnk9kdJrZuvBxYk4mcdcc2HRGCZQuxCmRHkNyh1q4gsxSvRIleAh0dogqe6gcYVdHX&#10;CIFiSrJpiDDKIaz6oCpviY1ieQHQQx5hbZPaodVWpBAPkbiCd5LltGE6jJ1FRPTFe1fE6YivkWPF&#10;vZ0xFhk7ZuKEF0i2sQQHa1YZOBCoowtrKQsOBtEpiWQEDA03F5YgSkN01mpbBlZQxFV2dX6OeZEl&#10;Tq1gIpH54dmEh+HRwNpJvz94IUHmvAWDXWyasRXacsqUJIYgcsk4DPWAf1JyuUmbxJEHl4OkY8tk&#10;6CjEBLYtLuAnm6dKwWB/z9rB/mGYGvyKSxdnF+amF+anl5fmMLmSwSw5T25OKpbpISIZmGKUHmqG&#10;Zd7T+egTD1sK1Eamt0GrQpI/0eBsmbHbIalAchcpUV8KbbQmItW7u4EPAj5ji4gPG5q0xaGnHOdv&#10;Lr2yMnu0XZWbeFT2BhiiLY2e6WY56qPU5MBTlBHkwoLNM6UorlEfaMWSLBJkd2nHhcuMjmJ2kZ0N&#10;PPZFSpODbcg4EMvRANl/lNWfmoqNM0oYb183sh6BmBFyjWoH4jP09gBLSllV0IoB2ZE/jnKvqRyN&#10;bT7uZyctlgkXmV5nou3HMpojlyUlJGdadU6AsBoIYgvPBaBDNibEhj+DfvJXxGWT3BfHfSjfFv3H&#10;sWmkJ+N8AFhdjpTmABhjVlPnsgU8MwEXUYBbx6xMuCYwqk5BQ/Ic+SozynpmSeuYs+M5qa4BjZab&#10;M9KaIni1aL+5RXc5cMDaZ1O9ElBpCsDl9sbaqPWhckFuzGLUKXCZVsz9EBInXObrCJc65p8edtZh&#10;VS23N4ChSmtyXkN0itSQEEGSVud6Ey5vDKmv25ohAVRqEOPUDKaWfUwY5vMffPzChwdffvDA333h&#10;s8dH16VrKk/SaB2dWpTDJlpA02wi/upqZxlZzc++c+i3/uQluib95IkHXn/qwbKe4u3S6F2sQQ90&#10;TvYCTA6wx2sao36N2QF3EkGYBWyo1Y1/p3fk/M2V7y/NE6wBF4nnDYo5fvU6r1fwcFvbMx99/Oi5&#10;c//4wIGZkZGkhBg8S9JcgF4JHiLboTVeEDMQyJjj6sRwtIA1oaaGFjYok4m3RiwGrppjFR8r0rV+&#10;qMhYrm/AuOUJBm+XyqpAvgonSIMOMorB0YnGOmS/MiPUb09EkoKNv7qyrf3EtlEm9txb5Ma2nd6+&#10;SWxSeCp6xebY6KzEn4FepYKG2MrY5QQHMF0aiuOI5UdBg3F1KACJoHouBGDwMkDiiBSRp1GaFDVE&#10;lMIgiHUVhnh3h4eH1PFepV6UHu7QLJxHBPVbDSn2LAUjByTIikF9Sww8FBHywluIzMSZCRsE3wCm&#10;tUeOfuZ/+PrxLz537udeBHChOdvefnf5wQdm1o2gtLBESatJxDhSGv780EZkF8wuDE9Gmo4uPE4Q&#10;ano/XbhwEbMguQOMmnURVbCJSN4CR9hpwZujInPd5datTApqjlY6JjN4Q39u+eAQdKNwse5JUkP4&#10;stDgoRZboYBEmyLXZbYgBLYOL+O57e0lfKkal5qIoby0Oj8T6miqUvgIT86MM19gMG/MSzM7rldp&#10;iMw0PMjmNL6mmJLGadCV3JWxoZg2ES6tq2fULBQ+468kUZJDE6+aTYwki7JfMatS16BsK8ZV2tt5&#10;01VxPZ1bUa/8ZXrrydpABpUdHxw4vm7db7z/PjM4uX7D80eOvHj82Lf33vntvfvqQ+oW30IRvDLZ&#10;ptQWrcNo3Z2sYQWVuqStYNM6x9Yr6712D+SbDKEsoxUu4ZQ7PqlSGHZzNV3sG/jtP/3W/Z8ee+nA&#10;vd/ff1d9VwI9GDM0JeEbStmkUrhBUUun4ri2RWqb+VUAL2CQe/m8gOEXkeBmGyg/gCBKyxSk1+7u&#10;RbqCo+C53SQgw8j4bbuF4J8RqiIO1MOpxAJC+vvZUa81RCFogq8X5iwNSu+RIMLFWF5EjswjWAOG&#10;zvXcyaIjiSk1wHxIgYINfIpTNIJSgq9rIRG5yY2AtuYVdynDw40poSjB2M1WiUjKZmCqZlmiQG8L&#10;ucguJCqZkaB6aT1t1Y3vOZKtutl6eKyzipMghmnAWKqU68QrhwaHkEQwQSK64jbvHxqUvjU3T3tW&#10;BFaGhZeOAXTRUVd9VlWj6Pk/flml637xOeZ+6vgJ/CXFywjPlTVK66tYBR8pQ8b4g+Qs2CNd/U+t&#10;dL/ftvCdhXElWjIwEmpnZQ/0AhA5pY7tjOfSzm2Az2e/9/KWrVv/p48+gK6uW7/h9JnTznCUcxcp&#10;QuVK5xeYBSAxdn2sq0cW1cIA3KwshIXSqjxQbShvUlgd2FFmrkI1HZnCQ6DhXEl6IN+ysJQ5CFGq&#10;FCMLrlAAa33aRrvuhCYOk9UuSNIwIHWIWchQ7VwzNaEVGypZeJanCz23pcKYZtdwsDuYV9h20Lmh&#10;wcGsIIXe2GB+JQX5oDH6CEzlljy84nsrQbDY7gtSE8a4o7uscLLgqvDgQIfEiiI2senTU5Srm4fr&#10;ESzghGNyr1ao0nXX/rt37t75/vvvT05P7dmzm9ii9UNrXZtpmXr8MF5F9Ny8iT4Jf6zEvzId3g4I&#10;AQMMAXWMJUdaw5PKh52796RQ+m/+5m/S6eLv/J2/Q7fNrVu3XnYLzuxXNFWGDZ0pXUkiazV5DFw2&#10;PTOforSJeVml/9aX6k+JXpAzVeEzimm4efOlbdseuXxpwDfeMTbWNzt3dNtWOeESwhW3tHH2vd27&#10;Hz19mm6tpzduohqyAkpcndng4j0PknK53J0GJbmo/IRsrQPQ+At+fWph/sUNtOxsJ8gOU7S9xy5M&#10;Igrh8n/q5pyUVYvsWLXUWKD9yfcPvvnA/cyR2Cie5QohSwRGgXoTs9NcCKazKWwW9wbSTNUVYsbv&#10;KipIq3WWeyufKuqh2yHaZBTHdDkYToXVCnuCbaeg2q1cMKlAdZvqkwhnVcBU6W4MmLFNX5uoJWui&#10;jTZjqFhS2pRF4MeDWjFCK9EEZ0nFbrK7woAa7FiVt/Pk/AakkhuY4vqRVYAZHB68CIWIUQF+GKkB&#10;OZKyz505Syzwgw8+SLsJhMCjR48Cn0+/d+j5Qyfu/PjYW0/c989+8dkLO7awsJiVxYYspoX7uX1Q&#10;wWs1Kw79bMJg89lqxi1HVtWaEywjyxm13Z9LwMkqe8m8MPU6rkNgKmLajdMHa+g8ZoNoa0YBvU0c&#10;H7rU00vnjGAu65l0E2wa3J4FV1khahG4bozmtZRIbbr8reB3IeSQgCruHaItmyFmYXTjuUcfQwS7&#10;55WXNp48MT08OD08FFBvnTg+e5S7kItWudQxKqtyaQVIxRM1FSeyTPwpta6UNimJSmGdjgtXkVo3&#10;u9DGhoyb+pVUiUo/W8lmwCMvzfUOsChnvB1VXCz2AV+j80ErJA/tUSizZ8xmmF6JqmCmVJLivBqj&#10;yXiDHHJjkTexEeqPrFpkFipVR1tMnEeyiZIaHBILqZyYmsk6RF2KyB1CVwCmqNsFwFy0zBTH5ElL&#10;7VumZiY5B7+EqKIQcTuWAsXmEzvhBEquyQqEDuThWQkTtMIgI7AG1zoffuxBaXQx2Plum5oVHWWn&#10;kWxgEpJEICxFqUQCjn/noDlwHfbAZ0Yg05jzeFVNLhS0re2iTJ0rW9o637m58MrKzJyb0XCEahTd&#10;w/Krpiq2YBnRS8C/vFHCpfoQ0Zp6lh4rsJ9ru3fxJza7nRgmnnzQ+6ZNdstYB20JibELEB+7hsCQ&#10;pdmZ8eu0IB/DTKGpiOCr5cLCHFmKVgNXlm1DUGQWK0tYs2rISZ6TTiep2KEZLtWxCntaxKyp00ta&#10;caAsbvahCTStiy6A1s5oSYur0HIH3R7l2Avj93LLrqFUEe2M8D8kr1HPwlrcYLMbo7LAy+DC3vAZ&#10;dhFzDB8gk7IGTItSmDY5JjY0SYqc2yrZ2GmZWAOwVqYd8o8TNDTDUCONJLCVfcyRWQffWoDPbT6b&#10;fJZAtugrHKqRpHJ7RQxd4+tkI3aCuBigzUPMjttjegiQcJIJyl4GcTGomIY6dSiitiyY6aRubqga&#10;SSXVt+5lyNxtf9aJREBkCjyk1PeNDpYcLm2NxH2TKs1CLp5mBcKwFSpPAGAWJ9JFe9vzHx78d7/3&#10;g72Xr2Cte+n+ezy1m24zr9Anbik1p0o0R6Fo/KOaB1Ykbvt55o2PP/PWRz95/IF/+isvEnyaRO9s&#10;Rvh0di1bJsNQP+0+6Qo7xFbEhMcm8GiKoEbU4OJY67jxLwysIw32+z0KKqYZq+QPlf+UAqlgDWcW&#10;bLt48Vffe+9be/a8s2M7O0Dg7ioiGFaVNiPDj0v4Gb5S5ySfkw4jEG1on1w7hsLAVUhb3ZeS0NTg&#10;ZCGaorCrQkNFulW8LUyiEEeBsQ0QFYAr6DZovcrbMh2ATvTKNxr9tcgWtByznWU3RUvdMsuGxRJw&#10;ktzY9vbn3mxsdqFaZM0sLqO8ic3cuDHYN6hpJkdYbh3b2ly5THDto+6OVDUrTgE/OfRhXc20g7kN&#10;JLjGSfeakZEhVSxCkVCinbKu5Pd3ZSv+U8yjSQFPc7XWJRz5/Ic9jVqqvF7xqtLicXGRnaTKRsOf&#10;HP383//Hhz//mfM//0XCLYgJH7xz37Z/8c2ljRsoMjI7M81c4BMja0cGB/pdjuQcFVVAW5aIbJ11&#10;I8MMnpmxYIyeTYaVqojJ1PTOnTuJS5d9cHZ2lWviP2+SrAOc2bsobxX18qEgmzd19Yz3MWpxBa0q&#10;KCjIshyBuvDUcnEhnrVOlmrMl5T8SsHyqApRt1HIarDzrIUY4dZsvbCjxVAekFaZsAbs66M4D88K&#10;RwhVrDSWOCmbcXRKO8e9VosJaS+r1MiUovZk2jlQN7Adqh4UgEPctpg5T7xMKIvQ2THMERIcEx5w&#10;0yMaicwb0zw5SySRQ+EUKi1cjMJ1YmYEIlaNehDxR9+TENzRQcwF8Eedo71j1x49f+67e+/41h13&#10;tQ47E9H6N5tez9QvMsc604aE3P5vBYnceNuflZxW2lLvj6xfDXblAgOtFSrlisr00de7f3zyl378&#10;xs4LF3/viy+8sX1rchdC6Lg2b3R2hdM2LSvbZu28V//XCB+KV6+DzEMybIr1grOSiHrWgID9xMXJ&#10;XtNBN0DXWVduCM+R20l41CZJwq3rFF/o2sFRQdG8o7xJnPUPKwALOH/2YlyhER4sxGnktLOwkIpv&#10;YQnSXw12JQo6wrZHHIMjobOCE59WpGMDkLZ0WSwxKEU6Nlco651pBkc4uggtNIcUILI8EuIce0Oc&#10;QGp+uatp8lb0YmOJUiBiDfQAHHtLDIL+4yn4qKHmaly2hgoTGjW2Dw6ehaLF9chaygDAvCWZuAdb&#10;DOXJmPvQ4CA95xjQQE/fMz/6cN+7h370Ky9caruJCkerRKs9Sn5JP1bp2E44yHRsPHU1CePLw52D&#10;D7b3vLey8MPJq8Qau94OXWCJnSyGGy5naTDxMDVSF7+8buOajz6+8cab3Lz2C19IySSMOMyF3gKg&#10;1dphKY0sRJDFwUXFR8EMtWI+CL5mkKiUzgIrWpPtET3EZB399Njp02fIM2IjKXLID27hoHkIYGBe&#10;yKKEftOJ235s/3W8kYIL2ATLcJTsk9hvH3Qx2BWqXCBekBMcr5gumhesD3ZE2mnQshU76vkWwlNo&#10;QqnQ0Yhw5aVG3orprSSloFle5NeX8RDzBya59CTzj8mSXSV3gA2dmiS8Aos2jFHpUcAZQZ00YmJh&#10;d+3euW7DetIGL165xByJbaT3esrGcR4icOnK5V17dpPKGj28lZoxMJCaM+w1a462z95R7USNFJ1g&#10;9Tf+xt8ghv3rX//69773PcwlyHKK2/JkTZQoQN7NLZgVEBCygNnEqqhPTlGzDhsxcFuikOJOcyrx&#10;z/ghhi1eouRjvbp9+31j14YN9jsmJjZOTR7Zs0dYGAt7afAinPzgjjv2Xr36+UMHz2zaNNbXi4TK&#10;BXlNJEKpeagqCkMtqrvg1nKXyJFrroVfR1764ujGP7twHvm28YXonfwPSYt5TRWQJRnZcN7ddWHb&#10;5kff+oAXXdiyBUFI/dncNgSthLWdoflyezsaFpsLEYhURoobJs9QokonCz1XKP1q/ZzohtKFHbzv&#10;fqbheYWpgwWB2EBdsCkUkiNue5ZVWpKfwza6ZggOU2LppTfxJCxfU9cn8cxInzKJK6kkImLyAYdN&#10;x6eePykV1fpGwbCnptyWprmBorwby3voYUbY+hsVGkCKta5+JbuwwYB1o5UEdqtY/LnyzjvuAFB5&#10;ETr+pUuX+P3ZD488/d7Hn+zf+85T9x89cCfGZCKRsTEo+SYWy5RVUiaPMT6H2Ipi7AUUJe/VcV+K&#10;CbQ+EQHF3JLfLWq67xTdTeGRkLGi9QfR+JOYilgegzIc8pqw8i61EXRsfkRWJwnexFcKgsNxbpJI&#10;MYAgzWfk5JhrXOwFTQrLlyg98TU8AssRlPzSpcssDtK3GMTgkAL4m5le2bP34vYdo6dOPvCj1zZB&#10;gYeHZ9etrQIkzx22tY6JMNoasKLbS5GWQvkqjiuVrNGwMtPgjoLDXf5Ixl83xokRlnUykbdsVhDf&#10;Ca212GfAtaEhgeRKb7NRPlnO1ysLnBdT7KosnZ3qRoDxsoeyx9hvA6oEGOIY1FALv2CcvYpwcmmL&#10;W73p2SkbRmVF5TmRHySPskfk0BKD11RFbEVDzSjQU6DNrdtypuE0MpFoJAuyzLgMkTrJyoXpqhtU&#10;x2qYY2UufKiQZrAsxiV9tiM2i9P5wKP3G7r0LrDakCqota1KrjBJh0kacatg+SMV4S50Rd2T9Nez&#10;BgmADF1O2nwnBcQzzIxuXmi7caFt6WgbYkGpq5KdyyJyJEgl1lBxZpsf+TU0MKLWtLhS5wm7mJ4k&#10;42J2HqEVA/u5HVuefON9P7/9/M4tkmyoqEKPC7ZIbebIlbTh1M6IK+fOU3EZIyP55thy5GomeX5g&#10;UOWeO+RmxO6anZM/kweY0mDBsL4tFFf0nqt1BJIsb3gFTTutv5fjNgANELSCKRdIcsnQmyN/JqSm&#10;nm/oiHQ5aXTV3u/sHlaZ+cYfhP/WFN/Vyt3ZjYwCYuuIf2EnKJKiIlI0C7MmL1qvQ48PQmWQoVPZ&#10;MsNfqWUQmSA3NhNpLMrNrIOEDZqtXpnra4SdZtEwHkFq4/EodLER8rjGmKasfjYR1EHq5Ych5sqM&#10;PAPTzO2JYvvgAUGz2DVCVYWAlpMyZ25MV6Y6qWCjgD7L0dCRyiltvdYRo1IEL82L8IRiJnC3k1ju&#10;nBccO5R8rA6yV0ehxYUk8+SOzxNY98HBlx488D988dlTm1Q5lXlx3o5lGex4i1rwOOvCvKgwAT6H&#10;QWbA+f30Gx/+xje+k8C6nzxxfzZLfCzb7AZ8LCjmNagWrwiekr4e+YxXh6DnFuw4WajQOJ72TN/Q&#10;vZ09PyScu7sLAQCqzWWM0K082+7eR3gLZXRmfv7NN8f7+/7ZIw/Iyg2JEDKJjCiUQqnqiQjtJHNT&#10;9VZQRy3RxGAnNFdYtdRz/yUq3uxRE3HQYrbgAvUkvVXrzvWtBrsKtBXwcqaBZFsHLCfyE56fzOhV&#10;RbhByYoCDnnWEiuFMNaIUASljqkEa7L0FScYzUSgoLcm8OnUdmx2Hc+9ST27tjM7t1gjbI/BTo1J&#10;AGlXddSWu4O1vAuOUHS+lKqNEBJBrShEfRnaaKLt2ljyPlnWBAQlcM/OJMIxPDu1LQT8ELp+StIo&#10;0xwoIAjXkp+y9F1t2DGBii1UtW/5TnBMKcaPWlp95PUAN9I9qONAoxIE3/b2tZ8e/czf/QdY6059&#10;6Tler2JVvX0b1q8fOHxkZmjo5IZ1PNaelA7KSsC78KNSP3hkaBi0nZmaxg2INsE7oUBsHIzy3nsP&#10;7Ni+E2nm+sTE1q1bYDEqozeHwU4WbctoxUscalApj7nI7URVZxqDUfa9YnoM4q0sM1spIT7WgaSa&#10;mLtwBkIUJ0oVbSWO2QTvqi/OVXS6q3bKVrLIVyYLDBR1WOml9uyLWq6Kwo3vKvIfX1Wqy4BTOash&#10;1wa2CDpOX0vkrFhRavorLUvEU9Ec9sZzVr5xG/40GIN4LG5xGJFAbcpfyH6jdCEJVYJfJJJgDXYc&#10;xhCKGgoTUqn33IpcBWVM5yuRr2SZgSb2OdSvXqPMYfMjwZ7prTLteS9VB1xH7OyWzai/j5w5Q7Td&#10;P7r3Pmc+r8o0dQytEbjNzhpEmqirwEOOelf9s95SELxhEKvPb0T51uc0j7JIUCS4Ih6guhey3E1v&#10;QZVVuXt88i9/5+Wp4cG/85tfIxtNs2gBYAO8B9YoaXyQYOcai6y7oDHRRoIt9LSmCHkDsQHOhdnF&#10;uA1c0VfhDTKi4emdEU4lXSX+wPB9BeEgxdoNJl8usSdwC9IsyNQyCZfQrLINCspGU71w7lIibhgP&#10;shnfxufK8xm8ilGQ4qGEVjWQERWyiK1JqcaIyKO9CklntIWlMNMQTPHQ8LOAa0wCEvQKX7QcFnBM&#10;TXdCdmNrrlRXgGtyduuR7VClcKRYalTjEVTyn/29IjSOGXT7cluj0OeVWTM/Oz8yQoOmIWgq0rcC&#10;Pnr7sCkhdKBTIZVhCaWyNWQAlxjMFBc79OCR773xyMtv/Olf/IWzm0d5AqLs6LoN6ts7OzfQP7h5&#10;02aqgzIPgswIZIyqmTkLBNo6Hu4aJLzu3eW5H01dw0WvdkN2Q0qmwpBxYwXzKG+kohO33XFt4n/z&#10;7Vew1r36b//FVz49+isXLz/x1FMbf/7nDh0+fP7iBdYbRy4TwQbEapJbxi18NsZpbUUxpAIkEkfw&#10;IFB2gR6YP5SZ+a5btx5l/NChQ59++ilbz7qiWMZsoSZgZv12Lsu9b1XW22y9zh44zSogHAIiwpKO&#10;E+4bAJTR9VFSVtk21Tcsclot8Fozr1rwN4TMoNFQ8xYcb0XqfH8b8opB3EoN6i2RLoKStxyN+G/v&#10;oi0ylg+xw4hqp9JxKLxpLN0WWBWcUjB9QDaahThGl7ocnj5zBmPys89+jr7Lnxw5jG7cvrTC2mLa&#10;4Fs1cSKnYXycP2fn5qvgWomnLMiz8/RCYLBjY9dxwg0OYAimunn32MT4X/krf4UunL/3e7/37rvv&#10;ssRq+kTtLUd/VHnSGyFUwVATop1ZVwKeJsDBnSxgSLqqEHiDhaRmNPlRherUTcrGtLX9eOvWOycn&#10;1ltu2Tg5tePKlY/37QvCSgR112sZx7u6Ptq3b/elS88eOnhqdPQqcRumj/IWKrIqAhhape5SCoCV&#10;IJ6Jh0COTJVWLHyKr04vLj43spYzn07PyE3V203OtegVBINlVZ1Qdf4hAkJFLHiFiQBb88R7H779&#10;yENwPQUkS50X8SFQB34KceNWVK3kR0vUX1zqHyRDPN3ti8UwjHJxTgET4Xd19bSDJjKiWZab45zh&#10;GhxpFTirkGNYcpHNRraQRpCaYiRFOtLWjgfp2owT+wDNQCIhmHhKoVVqhVwyimkIaVXIYcM1iBQL&#10;Qw/A83C3CushAyZgFuEkUxDkWPCIolK9KdwZLlBBKNfrFmda4FEgvgerHMkW7A69Jvbu3s2fJ0+e&#10;xFr31Lsf//qfvbzj4uUPnnn85Xt3LW8aXbt2Pfl78CHTJWvEzmRSoLaMLyYrDBEhq6mO6/OrKVYo&#10;wgHsKjQGl1koT6SowPksPrvaJ6/sQ+aCSuTEE7WMQ4Zm+5LvIsNIPEkxYjWCFGFBcAheFK9zvDLp&#10;Bxp4iGSeYeiC9jZKW16+eHns6jVs+qADMd0ANr+lDwhAIve2TY+MHL3/wSs7N1HY7v4fv84br+7Z&#10;VeVb9K26AsVlEtrlzC1j4yoi6y69PAHWxUaWvUZXSwwgu1PdNqw/6oDFP8uijcHOWFz0Hm11FCAD&#10;mbWrWz7k24yn9SiU1nJAdrAai9hBeYW0WO4kS2kguZZ1guDXXC8vY8IC1QwEtVYSn4gyOE1EM3zF&#10;nZ2xnNpKRMo/DjncjUCA6s8A2YqJox+Ii2sHFyrYaMlCFWOotB08sF3yO5vER4QFAJs5cy/76NRm&#10;hxc0jCz2kEpaA40+oV1q+AxSdclcETU78PB9fqdM0nh4vHrF3cVz86d9qvzW3rAQkp9dIxDqBsoh&#10;AsrArKZC4CFAQkyc2mJWeYlZzbgPS6hnRlkZjPZD7ascrGgPHg6KtUqCHY5dnkkqysNB3QhDfGuW&#10;IBV7x7lLO85fAkAu7tpWpFfs3zg/FXFGr4mV6cmJ8bFrFFzFS8cuY1wUO1+5gZ+ZIpcPPPDgxtEN&#10;jItvZXeEgc1SsOkae5jIEmOsRhq9TCn75SghV8Vgt+rDaxa7kQNyecWNbLCLkkQlt1BWSgOpvlsB&#10;AeNMSSSMSuRSHdldhZI5NBSQkj9IxaZtIIHP22EL/JMHiymVOyiERM0FfgiwYwLQVShzKruFzLpC&#10;WFAsNqGiBDrdJl3hRX4iAMWoEaZcWUhF/kBbA3O+zvNV8+TGCpalyJ84HW7D0voESz7iy7JQgFLW&#10;ISRQej/CJ1gYTmoRSFDv64VNEt6phk32UfEOApYceKoYgWTrWACmXMct2Q3hIkHLHM0uNwveuJpl&#10;qrBoItyXWCACkSBLIYsNdhwsbRMjKSRm2aR2KtxMC7L78pVfee3Nh46dfPmh+15+6F7Bv22sIizU&#10;wXJhb1YOJJeFJpKyi4hIYA0emxUUooi17vUPnnr9/Teefvif/cqLdGXJeQdNxj7Goslww7BTJDuW&#10;TWFujyAkcRu8PziuH+o2NhjKwHat6f1CV/8HnTcPUeFgfh5OI9xfsyZuFp4DI52Zm3n07XcfPH3m&#10;Tx59aHyA5lACGtVo8LwYEPKB/BVoi0Tz0Vdb5fNlQXAgpGxDrBLor8W35BNbckrepTFFDBa3kI6f&#10;sg5k+1SWroG9Cm/1Q+tDKhtrBcsKwK0gEYjN89VmzLWoQlMrwBCZHSOd6s/E8GdcicE30R55wukd&#10;6hUbm925Xdvkk3K7QOnVxm5FtFkS0m4mMwoRUy1TtbDskWKs++QakkMlrg5osiO2+C0OAXB6MVNT&#10;UrzElJ0znb1wEcaZvCitrZZavgr9JwOQc82Sraz4P/hWUkVAHcy+YjwKx6Or3cDBw0//3d97/6nH&#10;Dn/uSagusiS65KZNG9FrB1764eTgwLWd24C1tZgX7a7i8Z8cPjQxfn3Xjh3orJcvXdy+dSt2RoAK&#10;ABcSDw7t2LFz75476GeHYEs8CFNTgyD3w2WmFm2LnhBqkK2RrFO6Q5RFXt3HJoVqdadi7NaTdATf&#10;V9Ff4TjercQASerQHiLcxzWbhbTNSysbt7NlnSKgN08t4NF6AQMmCEVvb+zpfI4cqV241VCegUUf&#10;bAXg6FcU3deOyaoYBb8Y9TWkWF8crRCbHc8BsU0+DBbZbWvlxO85FrSxKtpTwwsTAd3KvPIZMI2o&#10;Lkuiw2YNVqyLUPc2mVVnmvp6gdKIX3ygSMdt0nOeHx2LXzAbLhOoeTbIHZyNyYlmguALtcnZj6Nr&#10;12fvbtvHwMNtm64zLd2E821goALAKiTkie3tDzx4/5UrKkWc61u3o15cF8o024dzoBodlg7LVF11&#10;ejtWnN7eFw598gs/fv2HD933rReeE/BEBQqTKKaBZvyJuLdy5XVQNoPW37XtRDq8oERAaMcbQSsf&#10;hBfUpFMSpK1sarmB+EghHewFqrMeoA1TcWUfarQpxhpVhPUHBwXwDsDn5dE8Iy6zCtIGwc058QU+&#10;cwtV2OEI8Fzl5lMkzgFcMdhxSyFT0Ycbt5xYZ6NOCtqrFaZuiPGx6pO2j1uKaoh8xaaE0iyr3VnJ&#10;Tkzut43liJKCo9CMaG0WsgTD3bg68PBhWoBbOdpOYS8oY4mzUI6qcmZEDDFHOtWXlyaeJbH/AOro&#10;xlF+Q8qgkGKLNHHq7lZk/fLKHeevPvsn33//8098tG/H5PjE1PjE9NQUogsXA+dEmmzatIkHQuL4&#10;jWUzAKZZOj32oY7+hzr7DnbefGN2Et+FlTUlDmIMxHRIChWzxmVOdUvkvq+cuvhbh4+9fNfeP/6l&#10;r15obxt6/vl77rln5Xf/Wyw13xkbg/XvuYOApg5C/HgyEVtsE70P2DjkgJhQGz5l3FFKjcRy6f8O&#10;2FF7AcPq2bNnSOFE+GcMzEX1vGcY3VxXH4YeqmuLbfEEPnsuFP6RAzIxOpEkzdaE0YI/iU7qPQbU&#10;WgzpouCCNUa7SJuyGB5SEwni4rMV8wsm5oTRLqhqjhYiuiraGeZ1tGJ9wfbmka0kV5D5sx6SR+RG&#10;JSlblxPvUPloNzSIS8n46yBCap3J7QvGuCy414TGmhK7bHnqIoZgDgy68847t+3cduXqVfItEXE3&#10;btpEgtG58+cpFE7rp4nJSUS8Vv61SqgNk+wv79q+fTvyHvuCvvDzv/gLpB/+7u/+LmbWuGlhr2jg&#10;kbjyqErZAEsy3mJNqE/mMnGowjPNA0Wuio3C262NDoHMt/7RgmhZvNihiW9s2bxtbm6zUnfb1k7P&#10;7Dt77qN79qetTVF8I/e0t5Mby0L96rvvnNy4kZIIyv6RjNWE15XKRwrgTSSLOJQjWVQatZkXsXV7&#10;+/p29/TcOTj0Z+fPQw9JYUfLRHUwnbQ+4swcK3qCu2zZpR1bH379XeZwcfu2eSysnKfhsjPasJ9O&#10;z86wv9S3Z5H1RnW0MDyHLZvoSSvAlkPID1G6q7R9FRSV3hRiLV1AQaaJqAUaChHwgmaDWH++1kaE&#10;GVnOjDzgkspCTAYp8c9xc5yn0ApnU3vR/nAl7aIxQdGKnmJyFyOAVXSNjUdVbSv6JuUyY69ruEaJ&#10;90pFXislxVyVz445KOKltIDGQ7l+7TDkEXJBaRSmgKmOHFjIy6efkK88uf3C5YdPX3j8rQ8++txT&#10;3/7NXzo5um7btq3USOVJWAiciK0qbNBstTewYGOtVe4tixOkfgQjZSEC6BiGhccU8opYlMXX6CQf&#10;WQzM76TERiRsCFchxXVB7CiRp8TJuSWETURKJtqiP0fMyk9n38D18XGUcK7mPXwmRo1bATYrZeq0&#10;hkkdtMblIxp75TLR2bhGQD9bVnFAdfEZ/VbBABIXJUEFtNnZhXUDx+6798L2rZ/55nfve/U1lv7K&#10;7p0iS41FKdSpEsAaOl2hK6DlulllapK+7Ph3cXjbv00H2KYEg3PUddPDQ3BDCY04OfLe/I6Im3XP&#10;h6CDtvLWwwjISMI+XEXEcy4Bm7RVMECSPScW7ApgkqBIbUuAClNRsHfaNFMmt2Q28DS+TTSPHEu5&#10;0r+5vQjVBKybv4etZ4QGoRLtpJH6ZCGbjR6hJ8dnYJFCf64RLUp2I+uoBUz7LK9PXpeVaSELZYW8&#10;YVmlVYOdxn//I/d5BR2y1IRG143MQwOUUZMwLujFbqRFpEai0mI7TA4m8ySMws/0SyNcmTnmTKX+&#10;2RUh2pJCFpkYF+GT3Lx58/Zt27du23r2zPngSvZcgUseBESH51zYuRUI2X7uIp+PHrhbesMNBacg&#10;bpK4xQiRii5duHjlwkXHC8rF5wJvig1B3cVmd8/+A3v37NmycRNjgKW5ixYJ9hj1oPiyfpkTWQi2&#10;MzDB2h5LrMXW3hSeXVNlC27fBn/5s66qNZgSMBXzSqA9BrsAdCwU0d8AAa9kSdyrBruRwSFGy8Ug&#10;c6rbYvUUknerVw53wSQw1uHCZXdkC1C1GoNSqFPMVwoDW8WfYGzBbTAgBpeWwyOttfy8xQ3A5aqf&#10;nnvtHpvpaD09QcwAFavrGzQ6e/sVMqB9c29EWaxsVi7hgYr3Tv61TJaEiTV1FiAtqq/lmFgVbmiE&#10;J7Ao8MdjyO2p42yd2urEm4kEVvHiFSXT1Y/lXDH7ZHDWXBQPlVSSMI7UzOIZ2UEhrV1S/H7h409+&#10;7fV33rtjzz/46gsnt27K8qrNRZH5FE3AM7OiUfwaP0/RrDTyiPLt7bsuXPkrf++Ptp+79ObTD7/9&#10;zCNob9nQ2GPrLlMjkrOAPpFKzEDATwlkNTqQwpzyFrw0RTe8/qWpK2/Z2dXzK10D73XceL9zhTgn&#10;5HXQX3UE7C/iN0LPtcuX15849Qtvv/vqgXs/2LNLgXLk7WI59TQEwERyuXspMpjIn9pvLGGks8FO&#10;cfgsmBIC3MyUASTMPYKhzEyNPNOKR8K7W0Et2+cd0xetoNhCEFe1elGeBDbaTCX5PgZ0rbANbanH&#10;34SOroK6U6qLuL9KVhmQuiRIFWmEFz0k0kEz1EaMbTu1bSOTe/aND3n1uR1bYw1nqqKfFJ1U7Wat&#10;QKF51tXZH6Aaxk/9OIQ2VoyYL2R3jK8Mku04cOC+L33xyw89+PCjDz/22GOP33fvffvv2r9vz767&#10;9919/4H7H7r/Ic7AS65OjJt8SXYTnlGbSXqamJxz4d2qRzKxTXprupmVgkNFyhUIAGXB8grNGPj4&#10;8Of/wT/6wf47v71r2zKtkaA29MG6Ps5gxq+Pt1+6PEy21P33rl2HVrgeBs/DoE5UzGGX0Wavka5z&#10;5QofmCkhAyw8IguIS4E7pCvFsAwPMkgV9lvELqB2xvypwka3GpKarUic9i37Xr5q7KTZhyouFEG5&#10;xVjTbHeBocjx1hq0XNwrdaulak/omAW1gpKVDQdsKm2sdFUUzIpW7B78WSWSEMMQiowzf1pfLbDa&#10;Co2E+uc5oaurNM0JqiIFjp2Mvc5phwZPlqgpDqB4ECr6u7NN9WFK9PFRDXZ1FvlARVxb6+QQSDJs&#10;4F3Jh0adxmWSRSmlPQqtK+5J0UmaStRpZt0KgofIu4KVYutCw/W16anbTMGpj5CLtHzjKydPcNex&#10;dcVm10oSwsayMnXTdabByPpVvv2dv/TbDz74wH/5X/0Xf+kv/0UsdKgTly9d/p3f+e3/4v/2n734&#10;4gu//Rd/E8D7+OODAZJKUgq5afh73tmcXBV+tO/Oatd+dXc+f/Dwsx9+/MoDB75/4G60D+14bG0u&#10;WJbb/VfhBPwtEcnGCxUK0Lo6bEcNNNUXQdeVwF9Ptvlh/rRv0F7ZCMoAJEFCgdUOlQJ2ekNgx8Eq&#10;mYbs/gTjSdXmlPRO7Y4aOvio40TkwECDBwOmIE8hIULDQ/BlyDuql3RUAxYMLqRVzAypXcQkEBPp&#10;zgZxDvVaKDuV6EgJXq5wWhx0NhBzRWBMnvN0ALAFOREx/CwFHk0/RcMj9PPeRCY01TyCSsJf6pHT&#10;GhVCx2WofdxoAyVKAYui0GMVVrYcYNghIjUiRoL6klqLAkZ82OTEFLLW4MAgTnw3lMNP3HNjYfmF&#10;b706v37tSy9+9tLFS+PXriNeMrGxa2P83rpl6/ZtO3BFw15Vqwgvmt1ztnFpWx7q6CMT9sObC+/Q&#10;J2p6muA8QYtDpKH/qo1NWzZHbTCkF46e/uKJsy/duecH+/edPneeBfjar//Gvf/WX2Yhxv+r//uz&#10;z37+K//xf/zuR++HX6BHqGlIQiaV+kSghxiNZEIPQIZPl2yXVpI6I5RaW8FQu0hxGnI2eSwTz2hZ&#10;Lv5kZWaXVd2MZzKqqD0hcRSgtz9IVX9Tl8bbKze8JT1XLldrDuonqGgq4d9WC1LuR8HLwW75nJJL&#10;aEgQwBbjW8DZZ2QQLFy31WBXCUIBwIZeVPqpD0WfX7XQtVKV+oTcIhBqtC9eWQ12wpdOijxgNdI5&#10;x8gr4om50K5E9Ucwo6xQ3UVFHpkTiwAYs7kUie8fGjh//hz+5rvuuvPhRx89d/KMOhjLE6/m7DwI&#10;lsqfLjd4C30Ly5B67z6VQAc/wOeWLVuff/6Fx/7/pP0FnF33fecPDzMzaEAzkkbMLLNliuPEseNA&#10;Q23SNG0K2VKa3fZf7kK3XW7T7rZN07ShJmnATDJbssVMM9KMaJgZn/fn+/2dM1dKus//eT3H11dn&#10;7j33nB98Gbdt+e53v0tsHSYSzHnOOMBTD5JxZsTwwGj3kKnxSlT62QmD44un1N2yDmJV5gY0TS+8&#10;Gz7ivzQHqn2mMFqTsfjkcHlZ0fR0nWVp0Ft61aXLpzZuAMik30VRt0Leufm20tKG7u57LpzHZtef&#10;R/1+NXPAIOqhB3qEacuSxi04HYMdI2/Jy99VXvFgVfWHamobMrM6pqfaxscw23H9pclxHJ6gKUCt&#10;Hr6YguamsQGIySi7zqpEGVWRKWomacuRo0d3bGXx+ZxYYwWyqUNoNsaM4RGKNOg/9ovRylpnlSgs&#10;p5aoN7kwR7hoeARrvy+gc7oAPFas0+DW6xlJ4XEJ33P9nDeFnXXjQijeZnzNwC9wdpPb+SE7h7TE&#10;t0iSssxaKkocx8C9oO1mPDLZ23whbnGzGCMqCpihwQ7X/tx+4aXGbsEFw6NFo4y2OAEmPTTPIn5E&#10;YbyMQGF+rvtfkQnxVWA1RvWG2Q4PDu46dvbeV/fDpuiIevK2bf4TREFg2AxbpAchBRMRnEqVVH9W&#10;4LbWXtK1cqDCPpTtLK6BICEirKsuCwmzWj9JSbaEtiGRDMJ9XGu7iWIY17ca5qH7qkrEeFl/uCp2&#10;DAkrIc7d15Zvp2V40q19PJyr/AP1RinJZU4jWevyCuAUFBbo6e7tu36Fpyhhhj2iXo0SWmU6h9Zb&#10;sSJCUsw+ZaMGoehrwd0pY3d893aes/bN/TR8o6vsZFGRViMqixzjbAj0TXA/+OTxHbiYKly2WHgR&#10;gZkZeA5/sheucfPuiVkwf1sfBwlnVyamyaAQYutCSrJxNG2BOJoZTyz4VnSaHjLWdz4GckcFW0jt&#10;pvMOF7fccIaNgzEQLqBvI2sd4IRSIknYpB+TsqScc41iYy0gTJtk/hM1IaEshv5SgW5F5YujpAPJ&#10;xK67hiuAt8NXQ5J/HFZsAp5Qz8iOUmaMBZhD1DbFXNSkxOqBZmoMOrtLhhG3ijmInxiBdWQ3eT6Y&#10;EWSwi/cuddXG1fq9RRCo9UdcnF5CuYVgWUyWs0He7fFq88U0CeKCJmEFI4ALXktUhQV9EGFHm2pb&#10;NiN/thnBfuECk1MB3wydz9G/LHiMLb1AAXowqL6+Yf/pogvYur1YzXfd/EZ99ba3j+QPQ/GTu+tr&#10;QQJl3aWmUtZvoK+vt6t7xJqmK4LAYkl5CoEpxO4RlMWasoP5RHVmpBHxQSkHrsT4U1REUr0aBqsK&#10;u5E6G607CoziauQW8CSVV+9Y9h2enKXFFM3/dGIar7g2xorFuODokOon9BvR1SKabm/RCmp3DII9&#10;tss8CFEpKxOd+Q7+imHOo0PNBI60o9LsxLDQFYUN8ki6RCuO7Yj5VGB+Kh6jOXmCldZbCl5yGiqV&#10;kUBT3kOinxKxbjbYxeOPFieebjgxAhr0T784wLfBZeLVfgevkKiYD4qqEDOsYEcZ+FkvD6mDWHiA&#10;odzp8lXKve/1TT1hE+yNSY8rxi6O+LMybB8TFz9GmJgh+QVhT81g54sfN50w6UD1XBRDZ6lDgmfz&#10;sAouQgtgYZCHTzV29zx+8Njm9qv71ra8vnG1KuzLEKBdUDLToi/C4cEC7tSHVCqOJYQFnYefyVye&#10;nLz70On7X97/zo4NP/rQe4gwtR0Leo0vr0+QKWCwcxObB8zDAv1P9lZyiUK7FT1gMrJF0SovSKDL&#10;FO9Oyx5NWnh5RsF0qBO8S0dJT2epuRu3YgUmRobfc/DwUE72k9s3clc5J9UzOo1+pfA/CEUOmcq5&#10;mPLJ1oT3TI8OkN0+ql5UUQ0scBCsBz2lE4RsbTPOmuHaDGBhL+Jd43Nv4hFvWXwuFIp8OLdAl9PT&#10;xM3VTKObOLb6tzpfbPsdPnd4IPfJuFPsRFP2q64Hgz0qy6hWDNzSVJ2tma01hrxrDTUAimx2C0md&#10;DUssKNIEI7EhCCqciTovRHxI7uWOfAaPHCU2Y2QY2yufKHitqBBhkWE/8cRHfvM3vrRxw6aN6zdi&#10;s+N9E+cbNq1ft37VytXLmpcTtta0tHnb1u3NS5sPHHoHVFfZDJnDMEKJNpooaROx95gBj8/Sq1RO&#10;I7RYlRxHQ5ufyz974d5vfu+l5sYfVZbQzYYQ6/GR0UF0uIEBGh9i6ihpv9LSevnlxloFeJqzgbtj&#10;oeOd9PaR4WEu5m48akLFEyWg8GTEMsp20HGCd9AfMPNtlaZq50bxAjAEvh6bxlwliORFP7FV9+mE&#10;w5FdOOKmh+grpxg6oJ1mBQDwJM1Zgyae6dZ/VdU0DwF3NX81XxrNFBtVMqxRAyWCmT3C7PGS/nWN&#10;oShXecy0wXYUHZnIPhz7HIXdPeCXOctw7OaC2aQpYxauX1tYnI1BDF8FPQM+mwbuUxZcesEQs0R4&#10;yZQ5FUuz5DWPBHT/OS9sxjENifGO+2gjI4NjTGfsglDqId4X/5VHmMZHjLA0nYin4/fxH6oxqGJs&#10;1OFUczZvttH8bC2eXYSOBdU/X5DP5B+43MZvsdn5zsZjjiMuE6mB4ekikMQEAVPdF/7NL2On85/j&#10;Ndy7995169beu/eeeORr1645eeIUqkUMKresj0/N3/SVSS7GZ+2INv3OM2fuOHX6lTUrsdZp3+mR&#10;6kY3+7Hvsi1IBJB2S0muxobkxZJapzoLcEbBqevbCq5dPPR8Ww2gXBK0ESYuNvGf5CBV/HAu54M0&#10;Yc8kgHklTxCCATXyJFOltANRxABZ9xn9BnkXX7QddH4TVJiPDbyAuSAKo4NZVoQMMeYZ8Jwl0wfM&#10;JWcTN1+e55KgLqgxnyQfdy17swuButobE5OoArWejW56kcQDxxpHDV98TogHk0qmJivissyP1SXn&#10;JUn6lC03ycPiqMIMnoA+RXh+RlaW16jyAB++kElJJFshL7LZYRFlJcjEiLRZ331HVeBzeGDQa61w&#10;A3WfIMmUPPqsrNKC4oyegcZjp9+cHDs3OCACmC+zJmEUVbTUtRgoJBY3cvFcK0GpubAMG1OyNqRk&#10;HZ0df3diuLunH3RlLphb2e+i4hJKOnFhtnGihp6BX37p7WVDoy81Lnlz5XKteVoa6WYMcPv27QV3&#10;393f2JT8B3/A/vzdyWMrWlo2bdqIx+T8+QsNDQ119fWnT59GKo7K5prI6h4sVlLV9zXN2FzLUBkw&#10;gwXq+CqONORPRj48OQyXBxwAHKsIhj1adqr56QDPMUKZdIOzUJEmpvS6BGulsQVtMmSrYHYw2Dl+&#10;SP2VemUGuyhgZlGCcsgyuA67I5nZfhjTB8eL+PN4H/2CxRCyaKCJhMWX4qYjir6XsGrqGU/WfVKU&#10;A+4jZKgiaF5H2Garkufz4nrgJZsIb6XPqRCfYq+FBez9tWvXEID27NmTn6noRVKPseVRld9DIyX/&#10;zCxGrMTIbs/FoDzuzcSQFfjV7t27V61a9eK+l7gJqYjsu3979OhRuk+4/OPRK1IlohpVykWJiskI&#10;LB0mcZYY5hpbDTFWZpiIwoFtadxf4BdgUnMezB8igZZBppob8/MnS0uJMGweGuLO2VNTa8+ce3fN&#10;KtUy9qjshYU9R4/Vd3d/8pVXKGTbVlb6/MoVeqrJq1YHCCAhp9huHtkN7i0obs7O+c2Va/ZUVq0o&#10;KNzf29M6Nvq3VOKYnbkwMnKyt/djDY3sUev4iMlaSholUFjySYi4cTdtcKIzsJ6a+g3vHGTcF4oL&#10;4SlYySEUCjozYkcIJE8myM70RIngPhD+5L4sJiZRjzw1cSM093Oq5fvoNbDEe0XfQ/ApX3mcjh8x&#10;AxEvcw+iCwmWPOHwDDV1KxudKam6D4IwVPERNWVXcQl5QaQnhNB4zBoCTukB8v3ITmpe27zsTHfA&#10;uKfQUNIOAmGDXcaxy6Fb9iu3THEfl3LNDmbRIdGhnGM7pDGZdkNRRQ+su3r1KoG6Ww4c/dBzr9Xe&#10;6DqyY/PLd+3qrq+J0xKtx50S7LLIr8vJgxWAZKxtbF2LDJjOY9PVQdcCEdzeJBeREXoVq4lW0j/x&#10;dTOrl/7i/0A1bDbuN43x3WmIr3MgFFEYmtfpU/xlZJMymcv7qCZT+9Mr2MiXMTeXm0cmZjp14OCP&#10;IXTRMpeZpndjS5+dho+oMy8bpxblqi3tecgY8ayluxVzd4MdtRpSBbp+9DXW9zU2UNJu5atvVl69&#10;NlVSMlFcJB5qhmw3QSZWBElcB+WS2naz7xAQa16kXF1WztVtHg3G8YlEEbEAK5btrrXIYOfYH9+W&#10;k7BoEQV2Zh3za21B2IXge7Zd0AHHSCQ7zlzEEWjsbrZ1opQYoen2KXAJur+bBCCRg38F+UYaiCBJ&#10;fFy87z4wmfZM+DSFXpHybArkMdFg5+gMSjgwuALika0Sh0INB2v+4Dm8YllkSctgJ0ZsrDysi+Yb&#10;gMohyg8/j9iKQ6aLsoqf8M81qTWb1sQwieM3/nHgiHaRYMVSI3VTe8d74JFNzBC0gCsomd9beJCR&#10;CuNP0PpskqYAG412KuAj8J3DIaJVs07CADS2p+s3bpDKnpOt1idaaxPdnEDz6Cml7lrKGPedX6i5&#10;2llz9QZdsWZKi0n7Z7EG+wduXL8xhAMwORnl0EVSZsQ2ICGRfcBmgCFDA0OENFNQ6UZnp6SoggKG&#10;iSmB1RP6USLUwVtZCUIGcwEbhIbwOEvmEGlf7IriF8RHIj74ZovhkesebZJDj2+G2oveTKDDjpqY&#10;qXpVRn1YDXPeWGUXwy6kQ7WYoV+kxejmYvFMtrA76Mi02sCZ5TVAZPxE5wFCiai4uIO1D1IDoV17&#10;BBx+pY8TTc/nEr/7dOJP/CT+LTyVc7+nY2M4jxTvGIEdcIEoZ2aS3VXajDALi3W2ribeblmoYj5h&#10;NHmMrV4L00UNr+Ls6OfWJY548HyFIvjj2+TQ6AseoY1tinnWZa1zf5PP1BIJ5TmyAH7rM6VvgsEu&#10;8l34fPn8zuNnH3/32JHGuq/cvetKTaXBMaAaGhtBjp2k6vYBlvQUOLPjR/y5T7zuWvd7Xn13zfnL&#10;B7avP7x7c7yPUeZoMFcxeF9YnIdOap0DeWa+0W5nVyHYx2/On/Qs953dnp69PCn1jeSZ7glVG4Xn&#10;8isAjLEREsU7RJxP9l68tLL10rdXrehTeU2lT/pc2DbuJhsr5RRNdICOsTt9nT14HEnKkhKoMozp&#10;GVkZsDHAS8SXpTC2aJYHHW4gjlHGcZnPQQbfRweb+PAQvUT49K/8bjEQar9cgTTZQ8qJsZrF5Ysy&#10;RG6BB9zlksgXXxaWoNqIkWaukn12mOgSfB1a0yDWCHGR0dPT26pKga7b3j3Ok7sasdlpAfB/KL0I&#10;SFYhW8tqNBYIsVJF1RlithVAykAtO6Yww7zLv/xL/+YWqP7X/iwtLmHmp8+fVQWmKajcrAroQPxd&#10;CtfSmT/WvRyI8guzstNlZbt0yMcZR088+J2nnq6tfqamigRFaoPyE0XBmWAKY1MLi7m5TZ093y3K&#10;JXlH6EnN8tnZS5cu4VBFX21ra2PxkdhA4RvdXUhvPAETDDyE2hKDA0MXL7ZSww5ogWgzO5d6fcsY&#10;rQNDIuPXZCNCmkh/tO//Skos9oj4Sr9hgDGzkxsdsA1V6KfhowGP+wzgIHzinlVzaC1qcXzu+ic3&#10;X7xnRPREVsmqMVnWiYMzRE5YMYdbzv0CIZFJJDFd8jG4kDGXNBNTGKddTrqVK2cuDeJXRfgt2VXg&#10;7XZYE2IAYGtvrZdH2CUupiOUN+dJPBwRsL8m8qn4Ak+o9KH6jPzPW4q4L95wNnAQn7UonR24MqUd&#10;yKVvC8i8rKFqdia9AuW4CsUf1Bds4VJpKTvz4OVWbntLnJ2rzX5zPwId+DGNm2t+5Qu/iGDABT1v&#10;vN739ttZlZVpuQT765Ozf/anHd/6VvVDD3GOQH3i+MmYFiUujs83mrWT0ACSPgavRfip119ff/ny&#10;K6tX7Vu9wkyryAMCJCavIQYHoSihBXYZwzEgti9NkbDP1Z5NmenWFMKyPOaxIbtZzrNKowbWEFAR&#10;K9c1WGRBJ/ZB/IPBCaRYJ6u7KIWM7xdSLPyE2tihg5N7ECHM0pA9ZlxGP2XCyoUjv5W824Ili4lQ&#10;fRVTmAxLzWaHOdKzCjQXF/At5oYViBJJqBLv4O0BOC71af+seyODAQb4mhVh9MpNi/K2IrYcsI38&#10;WyYsNLFiCuqmYQJ0khSqIOE4ujlUZORkqjoYBju101HwGr9laVTTWVuoUHrVuMFfmKPSwNOjqjqH&#10;Bx+qhkxQkF+Yk51LlzIq4ZWWlPFQ4osZX3lZBfki1LMjpO5UVjql37bf6O3YuLa0tGx0eLT1YmtT&#10;Q2N9XX1RYRHF/qDoiM0gLCe+4SzNQ6l5y1IynpkeOT02wudd3b1QHpYL/ySjJTAvryCf9c9KSVrx&#10;2oHbX9l/ZMv6r+3c1F6KhpYGHS4oKeF6OkJgoEFqWnXPvSnbtg396q+2jIwebajbtXv3lk2bzpw+&#10;c/bMGZ6LIqhASDtMvpXY44YWt5s7bgo9LdPNZB+5S7me1WPTOfe8oVlcrnY49xdkelveCXW1MqJq&#10;gOb1kWbRWtVb1oRbebKDwS4Tv6r0Ui9slxhhB/i4HQD9KDKHLarfbiFzhu5HMOpFJDqWDYL5NgGH&#10;nUQA4jG5iPZikXrY1tx0CLDtsBpnZl60HcRgJwrvMmQAbHEK5ARYJMCD5gDXk6yuJs4qyiY8kntb&#10;Rm0iuVgodKsPPPw+9vHAgQPsKQkNsEJuInks3dM5w9ic6nIQMIFRz3VOVnXr1q0tLS3Y5g4fPcyf&#10;wDZ34DLugK0W+IEyqM9pVKAq5nRmcpGY7fJzEJaMv/gRQUtoKuJC7I8fVGKIf+Cxuh5T5qt9saRk&#10;Miu7pa+PPxjuxlOnTjY2bD15mj48H3/hxfouSh4lHWts/Ps77ni7pkq/MhIn4Tmy2XncxP1FZU0Z&#10;WT9XWYu1jlu/1dv9w8uXv3ap9fzw0LmhQWeaTP/q4CADeKi65kdX223A6HpSN3zYpod6moTnh2hJ&#10;M1KBz7lNBw+9trqFnSXKiPcMVb5PR/rq6uxEyyorL1cFGPulAi2tQSpLSvHB0JBHsxV/d5OHKxSc&#10;iGw6yErkksAFOLn3FEk6lhMSuZgC4kz41N1MFPDlBbccjywBVFFCIDWPQMAX+Ytq6rlkaocEDJ+7&#10;I7g+SgsGO6XNRT9xdpyRdVNNPYcHvSdEXMbbqntGlf59YWWqc+0vaQF/GJCMEnH9+nUGe9vxczsO&#10;neCr55945MqmtXHJf76yYin6uSXzsYNaWJ7Jfi7KPJZ8bDKJVmxyRnYcj+HwGAUXV+KMLp+8g5/J&#10;Wq5oBEwylDfLTyRT+ZX+iU15Ua5zoueWwZgN2Zov3j8liz5sE1zJvPgcqAAkWA1cO55Jjb2SJrmo&#10;sZ5VXZqrgncyQKhmhTcMFPYhRlN2DbzG8ChVzruAStcIcOUiJRa661s3DTY3lV/uWLbvNYbdv7SB&#10;nztN1ux+LELWZ0d7VZ+jLzv0gXPuWVFRZQWUVNncKblDr8iUCTC2PlqYCM2j8DqzOjk30WO9gZIa&#10;wmipBAluZojsMy7WimYa/US6cYDhcEWeE57rqV0YPTyK3xiRtaBU00251/iPMx+ZPwVmbRKEhYPZ&#10;i3M+dLuqLDhzNJjiPmp8R6cDdoqRuM3aHyp7bJQV63RWj7DYEH7neIqF3VFJKfCwP8U7GSmJCp44&#10;Xrv/3GHPEdAPxx2DnJsMdokZnKnrt2/QxGyFpxaUp+Yvud/Rk+XMSp4Zt1B5+YFJxVceuPcxRSeA&#10;MIyPKrRekY1WKMncZeDJVH4B9TQy6StCHA9qOfFP+DIRBuQxtcxI9oKcSDlxU9Q/mwWH/oA+iKM4&#10;9bDWeT5ZsNgb1OK6UjSjIunUqwsX07XaCna5+sqNgtGxa2tWTY1NdF67evXy5YnhwVwMpRmpbPvE&#10;HHHLg8hDzc1NlZVVlgO4QNFc9gePEpokmCFYFoWaYZ44qtkcsN6qO2ttpbSppLyiXRR2kJqMUAKP&#10;ReZdgHEsECGoEqj+IiDSqtSh19g5J9EnOKZ5ySgbSF3wbwBfWGKtMKsacgs0U1NkrudphDSnpaCk&#10;KqpKhQbcWCQnNZSeQE9Z69DtJyUquSGcZfMQUDp0oAeQOa3cg3RKYyo0k5d89AI3ZWfx8opFMhhG&#10;lQoF9nRUsMh0gw3FjgG0Zmpc7JXrArLDmcvxThmdcMRkkds4L3dRwA1GAChTiOmay25OCDRRz9k1&#10;PQVsUOkdAoKIGbSDabFxCCV4JAb6+ydHxpgtzk2ugYDJYmROfC2R1f4XVbOiL/6yUlyhFqknhBpW&#10;L+p18ch9gnMzFPeVHwbXDcYvhZdmEmXDuNBPSGIUwrJKUn5tguqqI2VR6Lysb/ADB45sunTl5bUr&#10;921czdcW9ipdIl2iGdlxuC/kbmRbLPJAgROgIIINe2bGVmIEOAf72a2MPYdPP/jqgVMrm/7lA/d1&#10;1VVrdskpmUTgc0vr7iBlReHfDBaosZTSlAUV/CYmYmqaTwh3Qw8DzrHUEkQDlbEs8kzp5yqyotAg&#10;NmtHRs7mhbQX0hfaJyeGqJ4yMEjlNOiCEmPVEi41IysH60rT4NCdL+17dVXL2VUrsGQQYOw+RrNz&#10;q68oBT6pTQb2gffQCrSX8aEhFZQkV0hBoOzmHOicQVFyEhTUTUlxXgELEKf4elY1m7DUyxdtWp9n&#10;HHjxUf4UYYU+GtjIMD2TDn4KYUBR8A9AE0ZSo5OUeaaZIcMCOQ0AGraoiZkCDDcq9Q1NSQPuQQX1&#10;54qMhgrqEXE1c5vhIAojSJ1EJAeBaanYNZioICwPVxfeHwgdOUoEGou/zVHybUYh6+yNOh9a8Idy&#10;ubgDfAXA6Wqohnjs2H+Er67X04wMQWN2eHgE65U6Fakg1AIUdkKVxRGNQi4i/CZXeRgFrHDXSFfT&#10;subtm3YwzJN/8Pv77r/39J/88ak/+ePT/+FPxtouvvHE46f/+I9O/Xv92f3KvqWf/JRmMzd/6sRx&#10;9gaxgP5zKrialSO/nfejFIMBBpgc4VtppIQUZucX5RYwqRHk3XcPPfr0q0/XlT9fXVRdWVqYm02p&#10;0JnpyXJqOJWVsStZeVkYArtTk+670tlelH9tdpqONzjue7q7Bvp6IQTKzh4bJawSRnOj88ZcSvbw&#10;KE0PcQLPY5QsKile1rJsSUPtxMgQsv7E2EhfT/fwEHlk02yKAqi9dGtEeRyXIR1uAQ+kI/I6ACFz&#10;s6SOhj0CMcSDiEZi6cVQIX3RC3pHNngKDgOamStYW35OZXRkKil+JrQvBFkACegtarZsl9Bqd1Jb&#10;oIQ67aoGjYQQwF6xPFaKPHhcFcKkiHULJBJFNK+6Qks4cXHFQM0JsrLErG+6qK6MMOq3BxDMp2Wl&#10;ZeVmjYySkmZ6AJDBVpFdnp4CXGZkYEFFa8OGwpC0rtwVMgVzsuxEXvQznpmcn5pPnU3LhPuymKw9&#10;gKY6m8H8rKDIWUXjK6AJ+cNsGebRB6skGpuY4lQ9iBp4NO0IclukknnEVCJRdQElI0VdCBO5Rrib&#10;AANZxJw0lvrEj1lQJs1nYgAYhadopKB15z4XC0t41IPtbQyktajYn25s+ydY6/iK2zn7NUNAkJN+&#10;5Qu/xFfXfviDY7/1xYlrV4996YsNH/4osS5tf/c3x770W6u++Fv5K1q44NTJ08eOHXdDrTM7buWC&#10;nXMQ5yaR7BU0AZ97U3//F557rnBs7Gt33XFsaaMJZjpYegsAUM0+USwLcabikVJFfIOBH4xHtDXA&#10;/atYDBmsqEQHRUeSpwIMsQ9qUJQ85wnKkH42DiDHBYiMIKUUpygpO1bdU08x2yqRWjwWCKPUK6Ie&#10;tZco48Tn2XmlRSVlJNtDhSmxbrWdcMSmzqWzkwgdooPACgHAKhLL36AY+wWFharnEqqWCbllZcka&#10;VSCfUhX0I0lQhiiKsLCIErPZmdrv9BXLsatKZiQCT8QXIY6wKLNIqlC6S/OWAiyATJB6+dxVLmYO&#10;E4Sj5eXkIQwgsuIDJgqYNbCETKtrIWIqVYKxqZtOXgFuJWCBSbFEwmVJWqwNg6fFrfqtyWgMtVVd&#10;ejEpBf7TTgfmy/jYp4XkPIpY82isMGkZUMtsLHqDw93XO4f6+rHKH09P/qnz7dCTo6kLfQP9a9au&#10;WbGyBRFA/n8s1FZ4FErAvCapOZie8d70/KrktKemR66SJTE5iUOSorB6DlJyTjYFQWzZCSNMW/ni&#10;2+sOHDy4ccOFe+6kNlVrR/sUhS/y8ygpR6PAvJys1gsXBgb7V69aRZ+L71/p2H74WMmFC3kf/eDd&#10;d93dca1jYHg4v7io4/rVkvJy6qdgfYBbUwQZVkBjRdW9nE9PA+MR4qAyZkpSxtNCyhRBmqYXSC6U&#10;VoBGkEWh6Jmp0ZKiYlx8/T0DOVkIG1lz03PshXZN5mZyuhXkiLwJaNAHyxrw0htNhgvKdSAq0AEk&#10;L6dA5Esp34oqZHlN9FZ5YCunqrDRIGa4VVGkldBocXzxaURvC8XTC7k9NtYbQjk+RnanRV+gY65S&#10;zu1wcIqVKwc2f/ebOAVww4RIStSUTDZ05fRLBDB5xvRaE810X7ARO7uio8nCpn0Bu6jyS3gOxYqg&#10;WogpuVjM8/iEcPWCooKa+toljXXtHTRsukGIHMm2WAVZiZC3mYLKgvAmeRn+OzAyUl5ZSY/10fGJ&#10;nbv3LG9ZeerM2bcPvENtM8g5CInkaSRgYWx4FO8f9bIgYJ6EY6ImQpQsIOoiKhUMmiYyaa5MJRsm&#10;z2NHkCZhlSFFajxyXIINiw1XZdX5HdCKiQZ5ELwGT0AaSXDyH7n2x+z4hNf1suKegvzVN7qkfM3N&#10;7Tx9lkYTAMqRxvqv33/38eVLL1WWoWqhcxEyITmKzVd4ZdKKnJzteQV0Q/5IaeWy7JxL05Ot42N/&#10;0XrhjevXz1D7jzxXYlHJDFUVMMtbItxmaurC6ODDNXUs/8XRYcvFCdyZGFtMXLi6JDvLD8LgNAG+&#10;7mtqXPfWfva8raSIB1NjHdGMxGSp8XOziMdUPy8vLYUC0EcLEswGA/+EjCAn4Ne3bofUZBTHjNUl&#10;556sbBwxZ7H4Un/cSCqhMgLXmNBBJLxYhAmk4tyQQXU8mCahZUFxcZgViNy02gGsfV5m9vDUWIj0&#10;X5AmnpuXA0VXPIrHxsFuLDLUgFa7JSOXwjQBTgXrcZpflF9YUkQoIPAj5MzIRG3uunGNd/4cmR5D&#10;xlCtLTWplopETs/k1Dif0L6uuLigqCgfhoAgl5GWUlZaVLekDucrgXU4ErYfPPHYj16qudZ5ZNeW&#10;6qs3JmmO3NzoqxTbNCm6DKxDsmUIdzulFd1DAVEapzxNpn67gqaKO9TtwaU9gSzO8sjIAEVG6TQh&#10;kDmIuosBGhsU0MLleDlXDNY6kxCiiHAVkqNMDdnr5DiHKDyXH5zdOzWwFtseHqNlhb1ZE7d5rEoe&#10;ksnwUdWZHe25CVeDrHff6Gy/dJlcYNQ0/GMC6rmF6fFxZqhWSNQKMGoDFMD9QF/4hVWux3aWIgEv&#10;LRltDLbEo9XFj7FDaID29IzJsrJrmzYxoOX7XsVsd2PJkpFCMXS2FZeXOKrLmuZIg/voEwQGWtaM&#10;jdNdAvkKYK4hALy6hoQfdGBJENOTnLPSrKRsHeinMFGtHBgPvGUoWW9eMa/ch5t7LjTUmz/NiiDr&#10;nb8801VW1YmJTJrgeYSHiVWspJdZp2aDnB9mNOQCM18u8BWxDMA5qTwU1eFD1dQrKMjNzxsa6ANj&#10;FZtt/fdffGD1AAD/9ElEQVTIBsK4gaoGI3OVG7BnAcxtaGqkzL5mS3F2YDKhnpWZpnBjukQa11Bg&#10;nT3XxUXJq971zkRH2QrNIsz+KgPXbgJyGn8x2dIjRWJG4h9FIiIf+xiiYXi0rFv6/DciqGp/pd4c&#10;yalrNoccEJMxgyfWDSWicRZuAXEWx/F4E7OMukl6eBStclKN2K0BGXZLN6KPj42w0ECV+dZQBmUf&#10;NQ7ozbgDn/Nl0ifmDLNHpSgu2BJRxd4s49c4p0WqeMAtIVcWtUj2njy3FEWqr9m8/0ju0Ag+zCNJ&#10;c2RjQcHABxBUpSIwfifN0y66dkkNvk1F2sv+E3KRXNmT9hCZBi3EJEUJz5B7bUmw0WoDbPk0DCG3&#10;fmHjgUxFpmXn93bE3D2WFcIuGXqHeYVZh+pLXr9M9QWi1A9fq1ClwAxY2mBbN1k1LGzcrb+uP3jJ&#10;AJmW3BBuwfkyQHsx18jw7+4Od/XY3EMEqQONAy5HOhjoA0gIFQlzi2SXRMiLKVck54R/1WE3glgH&#10;TX+u10ji8Me57qQroxoiiTfnJ+Aec/Laxp4i5x4DcoEd7t0M77PwZY9HkrgvCBVh/SNVM8Ym37h4&#10;y8JWmjOfzy0nzszqSh2FNNjjvD6677tDhGRajeb+s20fePvQcH7ef3v8PW0VpT4dfq7KYN4x2rYS&#10;scKZk5ss3ajP57B4/0k8qtuPnd5z5PjbW9a+s2O9d460pbVct4iCxEsaT19k3FpwIh+r1QA2NXQR&#10;VTlZLMjlT/FdwNtel5p+50I6devOY9EaV+k61hzBw5NfoIZyuVi/6rtffmkgO/OZ3dt9/d1WG68h&#10;sIz8zXWsh7zKCJEjI0hDwVxheG21cbQaSO8+ABndJO+KAkIcFUgSNSZ3+JHQa0EpMTHx9dQeqYeT&#10;UaoIekyaN56qws6eQOhxHxalQu0DI1DkOgks1RNAWVf6HKrlwOmORIuEFnuDIxlt1Gxt/S3ldWFy&#10;VI2fHPJMKURVRtvNAG71WaQzJAClhQmnpNDzmq+3v33kckVpd1oqFIvrPYnA0DmsZ2KqTozsnEzO&#10;TvT09bz3vvcxzYq77lr7O7+7+rd/p/nTn2n7u7/d88/f2/if/nT1b/8/a/7tv7v6g++v+s0vFqxc&#10;yWVf/uu/6O7tEUMyiiyU1HJZ6IQtoxr9oLyai5WSTEwRKwk157JPnP3QS/ufb6x6vqEy1zyHJLey&#10;eHV1dcupl9fUVF/fkJ6lFCcAZm9HJ4nSN6rKWT2uJE1DXjt0+5mZsckJpwNchnbCEz1mDaRmUUkT&#10;o84OBiv2zWPrtCD0dUNzNPOX760DbYwdjokx83OkFkEzOIlpgsOM/jRPdXzEtIJHxC4HP3HUkI3P&#10;sS3yuRloLB63/MlTEk1C8XMtKyXQKJf5/IfxzR1cY8LrI3fgdFBEDgQ+wSoVopqeRphQLR6IYVIS&#10;iInQqvvL0uwGENmZuac8Qqq6bPAsP7Fy4fUU7zchIUakl2fLsYa7IKSWe3yN02cbhowGi1MIyKXR&#10;L4bux5uiLYggPpEy6FxBSzqM1i2WKcBoocfYfQMt9guxMpppPsob8rQTSSuy0yUnx3F2/nR/bLx6&#10;8f66CT5x4zj/2Mc+yodjbW1rfvf3MGpf/d73chsacuvqX3v/Izv+9iu173/Uh0pW7Le//R3/rd/Z&#10;FicwUBFhKfNhv/jertFA7rlw4bFjR+l1+D8femgwXwAfaukpsXqR4yRCo5c2cruk1fwy8Qv7oFLG&#10;RInceo8O5vHaSNCBt5q5XYMx8qUiKJb97LUuBBMmOeDmwf0KnBUWFEPTqFuFdEzIbkZ2vrqm4sYw&#10;B6EW3gB0mi5sGoMMye5w5iUF0psbOfYZvuBlAd+Vy+OpPGZfs0hjEVElyEcbJEByrgFVN8OK7ZlV&#10;AvfoeE3NXZQiswJgK5ARm7dkzTTLjYcz856Wky37gA3FHCg0xbAqyca8HJcTdx8VHdeIekBb7I/z&#10;dPGgDGuPqwAo5WUyBJJGlUQyN09sCEZAvoW1sZicYEbBX+G5MPh7eO+8cQOl1KMASG8sKS0hqGT7&#10;0dNEl0+tW71x40YPdHLyq9oxKlAtGaAxJ/+j6QUkenx9crDfgqm11NPTtUsaVIl8fr6mdklVTQ0Y&#10;mUPPnx88tfTkqcNbtry7eT0LVl5VQcEyaiagzyAhQB+4OaB29cqVE6dOdLRfhllPr1u1fGi06t3D&#10;+R//cMflDhXxSUsjvmN4cBieXpCXz5CITmEuGptUSAvhcYhyGdQO8owdXNlU55J+GQUDNJc5tc1l&#10;5fCq0p6KDo/AjVFhRffD40yWcP4jNmgcFhoLLGm3FWCLuVn+Dy8V7z4MHa5laF5eCknxa04wItea&#10;S+2xQQ4bqh0BuCIaHn+f+K3Tq/jiGB8TTyLiFLGhqImNiiNYl1jubLKZOKlT7AgfrQyTxaHjkDP7&#10;OYcGJMwhcoEDPqcWKFbuxp5w9szZmupqKm6zMG1tly61tXF1fUM91Sy8vLjq25lW6WyXO3B/fk7b&#10;CvhyZ2fn+fPnEZuBB98Xj7VxmdMErqj9boJZ02j1T5CiGY9SWm0NHXTjvEe2UQlQhj5GEMxzLx9s&#10;sJA6g3OarMM2mn/3Xmij43JTT28sI4EVT65oPrC03kmBS/be9Z7Tltz8nQUln6+o35pTsDQ96/Dk&#10;WPvczNdG+i9PTp4bGkJucbMXQrnkMYuusTQOiVLGJRXJ+0BFNZMnW5YZ+TBcChW5M8LlMObD5B2N&#10;cOfR4wTZeb1stsYDGFHsRevm51TbK1s5KN5kzxiB7LZexM12Myg4traLAOkwrP9FJ4PqrfGEYs5h&#10;teJ/FBVieQMiiSb2e1Qd/NQFtnidtQupqZjEfS6uH7neZ3ikTHzrREdtOMJvsiBCUBprbqkBY9QD&#10;eIGx/HzFgrE6GEcmJsfb29sHBwcgmVwGnUEy8/k6XY3lGRadzAkopJoRT02RWAGR5CeU80MO3PDm&#10;wSee3rfkRjemuhc/9oGexjqIC91OL65enigRMWziLhZhxgDAZTzj8jJmubbnUSaqUm818U1cCU0G&#10;glboDChBnwoEwSra+BJFtG2RAkTmCpdPXHMPGT8xTfC5x4qGU494TUi3trAJqeWI9FUVlYAEHWAv&#10;XWwlABPuwFfYlB1zeKOzuAMhs4hJFmMDTfmIjSBJhT/VsJi9TiMQTME6TjNdr3e4xRwz0Nx09q47&#10;kBe3/PBJCttNlpRMlZZS/Y1vDfGD29t3bWoKWFCyHt/yCLgVd2MYrmU76sUIogiyFDWu4StfNydk&#10;hhrhtvEK+PDiy3zdYhbs/aP9Ag7RTBMbMCkJvJ2tJAQ8uh2DgXkuHYP07Gm1frVuvCgaHGgwJltb&#10;gadIt+UD/yHcBwnDP3ch3BecT6jvAww5Svq3Dh7+rfA6GNRChB1IG6hg7MC2y+CPAa+jcO/AMBbV&#10;l7AOMSBFxjy7Iqg5ctjGF6Su27zWAV5ypVXtcNXS/NPy7yq2x1JwjGwZzFpVO/5iXZiRBcphKpLc&#10;aDYlYnBURMwKWIidwAB9q7jYIckP3wPBiiKStCvIa17VX1Ywkc5oZrZguoMNHNiWW2FmmogYWp1j&#10;cIZjVV29UX2j+7tF2ZCuXPyDVhkUqYBp4DBuWNpYV9+Aa4AnqXhyKm5ttOLgowvWOtsVaenIptLk&#10;iU2wb4JKi4NBpzaRYLDzrwmi8AV18PIjhrCEzVi0vIRrNC+hpG+NnADQd1ZNvcatgrQdXhw9utbl&#10;f8udsf7qDlLOYNxsofEjp1ospCiAGIaK+zE918f4EBM076yG5Xqo+57juXN9PzBJ2Yp4gINJHqJV&#10;YXaJ83J0jTfX4TsWa0DImA46WfTFcYNdjDDCBPuhhPvoiO+jE/vKEE4+SsnoZr5UoWJV2NHhBR0C&#10;XtnqhjvElFqaTsCTeKf8acIRR8jYtmKfrF21GlOFhmoelA3rNvT092qy8hPGFjPbFQNsk1RSf27f&#10;25vaOl7fvO7pu3e52uxpHUIfkoisWpzLmYpCCDVcgiridyJcMh4VprpPvPAqQ3z2zt1nVjWqJbvR&#10;d6NwBj2mg8Sb4udhFc2vhIQmeDCuzZf6c1ZhwHgjrOOSQlz5HKSnFfMdc6mjyUlvJCMKyGBH+gYS&#10;JrCpEuNJSXSUg5pzp0379y8/ffqF23eOFsim43seqAduxgWCF9CFYEYUy4AfECaAVX3cmobpkGTD&#10;TE3t5JcqcmMBvoxDeldU4pCFcile5MfIqOOpdEXzXIso2UvIoOySxKYQUVqaADQApUvz4Xp+Mj0l&#10;lVPVx2VCUCKY2ewM3iLhS/cP+yucnzP90Hv1mgbLS6UgI8uILaWBA6qI6++uf9vqOEza1K3qwXzS&#10;1Wpa3yw8uG//2YLc7kyqiWcRP4ftPi5Shqgg5RHDmimm2nmCHzxmykpdc++Vy2SM810/9Yd/ULR2&#10;Xd0Hn/A/rz/1JOF1m/78v7pU8R//45/AoVgPwxk8a5oC/ieZNBWZY3ZP1REnWItQiwVqQ/Z0d2ef&#10;PPPx1w89V1fxUmMV0kBuJoXVdTBXIBiAys7Nqayubl7eVFpWxvgLWy8P52ZfKi4wS+eC5DbLGOLW&#10;8FeuQSxQmgAe6MxMzhF5GSprIgtUWlp+LgnX1MBWXoMhllz9PM6CnG8y1QWGYrjoVCgRhRVxkUCO&#10;XCwQnUmIBbuJmsmhEzd6Fqtjx5XuR00lL5luyaRq/SyXESuvWANzcErnFI30Av5WL0HuEIWkebNj&#10;IxiRB8apd6w4JQo0XOdCczwRR05PjUQtlGsxl4b0NjWrCqScKjNzzKnap55ubN02PFQplgQiOFak&#10;igJl4KQAO45gH6tZSkQBfHXlohMtVckw0Q6rcaPbKUb+JqeIL6nFJ4YBL1Jgs7NEAB8RJNsw7PMx&#10;zQ93MNTgUxuyI7VGZFaWhXmFVvuqm03fVGtN3DRez4d94HIrP8R+Z3T8JhU9PFvQExhEbL4xaTtp&#10;w4b1+cuXC3f+5I+HT51c94d/fP3JH9149pnBY8fO/Zc/h2SXbN3GI0DJEydOytQSsQk/T9gsfaMl&#10;MhM751jr7r144eUVLd/fvNlIpM3OZCnbzYhQ2w39tnr3Okq27VaiWcyST3BUGHWSjKSYZHyQVmPO&#10;/ah84zlWfiJxUwTCSUToAegGPUKMQVvdnqjJeW6LOpFH5kFWrkw2ggXzKHn9HBMH4RciPM6FEdRY&#10;f6CUHHYuQ2SyZCUpePhoIB2Y+F0U/nGDnU0/yFVm7hPLxECj3TTKKX3UCwQYnwsyA/eyXAhVubXi&#10;Pk7Jjbr4u+VCQtJSyNOXQ41HT1k5OYQlqkCLhVs9yfDSr/RTfxRrKG+p96NHsrV+CMwYAZXriVkl&#10;ao+TyTExRDRbee5koyCtQfW4ezq7PUkWAjFCbF13D6opdx8aGV6/YQNTSz9xevXE1KUH7i7fsJ7S&#10;oZBClx64RttjYlxNasb7Mos6k+Z/NEvahCx1SAdcKrNgZpauQi+1VpUb3tq/64dPjxUWPPv5n28v&#10;LysoLAIyabFNHsng4BBhqGUlJSiEAERxUSFRel03rhO8T8Puqs0bdv3JH0x95/sd//PL15OSxosL&#10;2DCqv5OyACwwBgDURQsFTWk/LKjEUN8b+rqs5HTA4NwYnetzrH1yEkSbgXJbGDUiBJGYI8OjyqXR&#10;Vaj3+MPAZSzz8m0aHwwGO+2Cp0HjvyGoSoKRlCmTPfVQlhFPlvxlhv2OHC7oGeDEtczcv2ZCkRns&#10;YvSP8TRYGCPS7xdITDChPJEj+HmifBV/qw8jWYtniFRaSqzdywRd/9YmJT7CZMwGy/S9iqIb7Mxk&#10;Z6FVgK01NxR1MlG1p6v7YuulttZWlGkysotKSnliZ2c3P3fji6dRE8bF6skSZ4Ytot2x1vGgkydP&#10;knhI2rIns8XWulhd1+jsiClP9GfwFMYr4ydmAbYjHriJZ2pJolrvZi8wydRyahVX5/wiujzw33sv&#10;tDX3D3z6jf1Le/uAmcP1dd/asHbz1euYAVj99V092NI6igvd4gadY70eLq36paqG7XlFzZk5L44O&#10;vDg6+O3B7rNjo1cpmEioC05o3IJjqg6kjg0mEntwrsDODHa2O3MXx0aYbVNu3jv9vYvzsKJMzpEl&#10;gkamGgeFjvKyze8cYhuvVlfyFeSHQbGYLAKLPDwyzKyI9OEdFsU9HRvchuKcndE52MSL5ydxSqzI&#10;u7DKzKDGUGOgTTyBGGnM7mxTJiP5RrJQ4Elz44IhUTj4kxQrj/N06SOSogV2QkJRUUKu1L9D8sHc&#10;LCk4XveGWCvojcKPC/KZLDQdH0NXVyfuCvRjEIIByJCXJ7HNQUsyeRrFJHIlzilmmVZ1agRcUV5e&#10;XaWMZqLqKFy08a1D2w8eP7Rj0/MffX9/c4PAJjW1/FJH08mzJ2/bHsNhhL9yZ4gn2OhDGJHMX0FT&#10;c2Tl0Qbb8DQ8AUHVku5gUCktwUoJez5ZUFLM0BSlxC6umG+T71qAAity41vnilKM9yY76U/WOB65&#10;kws3imHv5Aqmv2Hd+ipCXwcGsbnjy+nHQr1AtyI1yZSQY8Ve+RW+Mjm3SSgx1ciD9cwblYqzh0dg&#10;BgWooCBcDHBjfXJ2b7i52AUVDsjnLAtNY/saG8va21teea38cvtofv5IXq6DijNXBsnCTUyM+vax&#10;45ALdpZZGC4sOjwS50XIoUs+bsVzexbnGKqMtmgNfQUcxYzWaa0iwqFPeDrt5H3k/JYTHzPPpWSh&#10;z8ulAN8ODqIUgXZuThgWZUxQJUBAOF1RcUHAXyWmBB+JJCcbmD/C8dERZFJNP4xGOJuIEHN0gmIF&#10;NubIkhCTx0AzbWrBD21mAR+8W9h1H4MfAkLic48Dc3wOYT0OZAmHAY//1N5/osFu49YNjgUmqgdH&#10;qLNB3d1PjPr6w5wLSp62KYqu2a4TTOw17FQTUUukNRf3kc4ZqoOBNg7QThPjY2pcXaXUOMp6SgC2&#10;glMqu8f2B9twG44hkqkhmBkI2qSYELHHh+bUlWzFyDif99ZXUQtEaeXTk3hNUQtrlzbULllSVFwE&#10;N+VDG7ZFeMmGZeKz+eY4tXniWFBXbFLZjO9qA5zW6Q8PhvQGbWGvlfXkm61FjgYdA8GPbUn4QNf7&#10;yy1BSI3Wq8Qj7DiLRDgyIUKRgrDslp6qXkLmoHNeGKGE7oaFWBGC1skI9i9fpcsKjka+mK6M2bgJ&#10;ZHJU4Xu3PZs8QY7hYhc/n5oJ/T9BcPG5xxgVw3dAv0hh9kFymeNkVHo6+GR8DQXxRogj8HYktc+N&#10;RQUZPgGBgTAv5aDNZIYWWM678Mf0vTBVr6FjgBtvU+Lu+Icx7eP8gx94/Pd/5/fuuuvu1avXVlRU&#10;/tHv//HHPvyxvXfvXbdmXWV5xZFjh7j48fd/8Eu/+m8/8PAH1qxc8+a7bzEQKtb9zPOvDxXkPnXX&#10;rlOrl5nkYApTlC1lvDNE1YrNkKwUFXl1qufTjA12tx87dcfxU6+tX/PUbTuI1yP1TaKAqTLIJZqC&#10;W+u8jXEEiFo0j8e01hweHGcKFyZd4SD392R+/8TkNsXfbUpKWz6f/M9pEpsYD6zDOspNkeIBoeR+&#10;oBI0vfTSpduee+7Qjh0nli5xpPZjEfLnF6xHAUqOYvVVUZHceTNuhE2F5FvZRdnIlMcswiLCYf18&#10;rAqvpADVHLCDO8tzYi4pJVabgMiHujihlzF6pUkmBjMmz/suqwi9aWgxprMWYAdFdsE5vuF2qvph&#10;mALeCBKsBJibWNxtwTWqb4qxOLLWCWIkBM6DR16IXcZuC9kTJwPLImFdg4hImcamToZugJHwcbmC&#10;DIu5x9890VpWPFdVCcvkG6FJZOPG7e4o5uDheCSGat0VL7adv9B2fve2PTxkur//wM9+eudXv5Ze&#10;IB7G8c7PfnrVr/9G4RrFUx87duSpH/3QBDXvbBAYBSsqBLcdRHlV/Sp7Yvf1G1jrCs9d/Myh08/W&#10;VrxUXyF1LiUVJyGDEcGnBeHg4JVr167yunoNDyefV1dXF01M1fX0Jz/8ADfhcejN3H90QlUmWWdE&#10;OjKhGXluvmot2UikgbAjrCE6hsLIpjDVMUgF1olHKLhdYO54GnNZJzgYlZxQiFbb4dAYIpVsHRKp&#10;SqLBLgCkkxpTLnzd4sXnVjBklyT8uYF5ayiBKsZUZZFk2U18y/zRuqf1I/FHuEXD6Wp8QbzF/onT&#10;BD0OwRq3uOLpzMA9N4XoRu6bjKaz6gDDY/BdQyjteizXHiBlXQoU9+F+4HnZZTPQptT6XFAEHzHG&#10;7jZpy1oSV/TmVAq9i9A6CK/ma4jnY65+a1BlZRtcHwBBgghhumpMluKN0yWkwkWL7Lvmh37hRQx8&#10;7cINAQeTaPE6OFU3acRSg4IkJ5vdQpLi7BaSLhQWuXHTd9DvHHbZHhtTex8D1jpeNt/51v/9V5Nd&#10;XZX33NP79ttDx4/t/vo3qh544J3PfHrJ+x/NLC9fs2b1N77+LdYznotva/we774LTZjqeL20bPnL&#10;K2QN1GVuZDAhTj9NaL6UeBM3zznQaB+1/2a6FN4aCzH7iIKGLVZUhegM8kPYTOCEyv502zIqjzle&#10;bbOQcyaJ0UujkzrUHY9rdU1d9ZIluXkkzqTKGofabwEyKpOASCoJQQY7wYUFgjEWSARQJ9ODefIY&#10;DlQL1uDWeXFhlxmM87q6Y7Al/HFEEynzgrxS7w1Y7eVxJq60wqO4WLOy+LXQk8qkTGdwga0DG/ZC&#10;boOXEO5CEDisd4qu2qTEkkN9c2Cd7zuH9HwI96T4o6SvjExlmdF5bG5avTdw86anF7AuqnGcRGw/&#10;dE/ykrqyErWUVlpSioJqtcAWqNXKrLuuK7YOvcKhDnYJf9908PgHugdO7Nk2+eA96F18ohhGo1oy&#10;shAvvrCwM6vgnszCQ3NT+2bFRMwqKV+QWCHRxxPT5IjU1tUVl5auff2tFS++fOaeu1954L7RsXGo&#10;JrZDkg7EZqemSdDDigq+jI5QOHxayXHqBZeBWkY/IFIsWbRL61bN/+CpFftev1xWQgfbmrpa9g67&#10;QxfZiPjkigvhugY4WBXBL1ciFjOapPrKYelgDMjIeCmnfXoaSim1VSFTxGyOjowrYiwrR00e2YIk&#10;crtQ/Clog49QEOH3ZZWMDEpd9P0XyxBzs8LNqg4jNduojvJIbsaj2CcXsMtwy3FF4Gd+eR0B/f0q&#10;f0xEB/wTv8Zmu/jVojwTXRDfyn/u+CZAsvxEDdgDTyzCzsUPB/WgMelKZYQbsYWSmaHdmsxwDYjG&#10;2qoOgu4jzKqurqW5cGdXt9W9YR+BzwWKacb6ITNxddEnyHphfkWVRSeiywQRjgrbyc2dGAOonNsE&#10;/PP1dAXaSWVMu+wkgWYmfEuIvEnQAoB49/VTOfuM1lqyHYlhRrmsaaHdzIz+ybefPtvY2/fJ195s&#10;7OnlR0cbG756557D9UvaSooJpH+5sW771Rukn/HTlX39mKNay0ruL6m4O6/oI6XV2OleGht8eXzw&#10;uyN9l2en+s3Vbd021fdxelx95yiPw+hMYdMoI/KiGuiMQmXCcCylprROjH20thHo4ySoQsaOna37&#10;Ojj8uI3TCpVN337yzOtrV0kqJmPOzH+Y8blsYHCAK1UKMzOTb900FnNJL+QyPadIKL9zLA/4fulB&#10;qlRhIQjRsi/mbCcAnsBM/M/+U9c41cI3885UerIinhx3EreSDA8+dHuWa3YuLQMMbsLgXVH70g7I&#10;RjRnC1mWc3P419lH5DSam3GHPgoQDdAwbshLrXExQIXRZBgfvBkBXCjlHaYAziNlKDciSaIgNAFf&#10;LR0VVr+y/7Efvlh7vevYnm1n7t7thhgfbfeS6rVvvMMNBpctjYVbRksAdIy5MWJKrvOaq67vuaqg&#10;tDhmp35fwJ7bNVwvFNv0gJPAYRIikyI5IV40f4pQQ/tlqBF6yGkggAHbaYAiq5Ar0by7BOtb7JTB&#10;FSKVuZidpWEzA2m9eOHggQMXzp8b6u/PsTLDhBYxQngTGK9MbCJvIrE/Lh6lyZouMzxKUPZcTq40&#10;Fsc1sekESZIrZY2xw/3usgPAqkpLrm/d3Le0sfTS5WX7XmW9BpY2ut3KdUMrP6ooUTbUHeceWOca&#10;h7Agoh0OvTzFCPhidTk31/KJR17HixBLxYnI5XDiB0UYfOWDtBClXIAWBpMyCntrWgcwFEmkXC6m&#10;BDZBxMgbWOtgWxg+HTIRijzphHN15TKdBh5LUDOeJOzFAwODfX39lILlWzOJeHB+eGFAdNnKQ0Zi&#10;0dHXWdMxF7FHTXIBUo7+NJXcl8sEHK6yKF37vUiBUUfOjZfdJC4mgI2zHnv/yQa7LevjoVLfwBid&#10;2IozUvtL1N0jqwyrzVZkHZ0mpvCgquQ2EW3EtHmXWF6cstCE0jA3oruZlCQSJSdby22jGlIxomLb&#10;UsTczqXsWHP1K+EYe79PJAr/De4B8V9MdYVUd5qevt7RQWQptmoQaGff0LKRMRbsdGYqgbtoMqTB&#10;1tTWlFZXUEeLFXVBWbxQbhaVbWHump2Z30I77QW6YivAWGKoo6stuCiIGexs28y06WELUUqsA2ji&#10;4XT/lg99q8IR1dHwidrsLUMQ1kINOwvd5F2VXFxnci9sJOGpHFuU3Cr2FMVrKHbKa05gNMAcQ0Eu&#10;cz8yVheQLRta8rIle2d7ESZEdMg+4VTgA9KtRHxVgTOlwnL+1FfBYEmcOmFe8WwCsEZaboyx4F0i&#10;0Dtmyl5gEpWjsXMav8wNdo4qie9cbrBqoeCmYrqkDmryp2+ivTyFOrQlif3BsTZg8sqtBCUebbxB&#10;WOueeOyDvn0V5RVrVnt7lujPVf7nwi9+9pf9w7LSstUrVi/85V/dfvjka5vX/OjObSOFec4qvLiy&#10;03BFvuh3Ovf4bZzhceFSRwoHOAxqe46c+MjTL9Z3dn/9wXtOLFvqv6NEgCxHEtLNMuWabQRXTlZ8&#10;OtECUkGS+DZFQoFX7p3mHTeYh9fxuWWdwHLStqZkbpxPfiZ1YUwuKQXi4b5D2saKC6xZ5Gx6YZGC&#10;pbf/6EfDeXkv3XP3/CxhdybAWbine7d4wcFlrxf6Y8bC5DepgvJcqVpsRuDU9kmtwr39vAucKmdu&#10;4AeUuH1EEKeiQ1L8nCgJBaamMfNFDkOruRI4Pwti4euRUB5c3G44C6quBx4ly0JHF7/CAhkb5ucJ&#10;Cisuwso0OTw0rAvgo27EECoZf/RofI/R105aiReZ/6W/UDUj5kmCVYbEMlHRKRC3gCjBBiGLj11j&#10;fidHsIslRfU3eu4729bZWDtVWUZoBZpkHEyH/c+u9Qg7N6ywKpS2EJPGPlheUr5r6272/dx//fOM&#10;kpKln/pph8zeN9+4/LV/2PqXfyWhOSnpv/zZf+q8cV0igok5UGTWwt2QCt6YI942jcJtjHp0iPpx&#10;ff2dXeXtVz934vzzSyrfXN4AzBGrQpYZMIUotnxly8qWVUubm8jFAve6envbKcvR3k5xupqu3iXH&#10;Tyf/3KcqqyopcEdkkFbDQARZJLcgn2dyp6LiCtd4US0YD+cMkizs7s7r1jleVX2MggW+qKigSNFy&#10;IPfDPD06HAXiww12LjfE9ETnUUpsTM18h1TDx6kLQpjFFPEzRdxQzlVxhB7fZAEnzumpCJcgBboS&#10;y7s5qPTkoNZGUpwsE3bE1C8eWzw8F2ViUum0ne32ov4KvUxJGZkYoXIHy+U5NRY2hNoyiz1fiwyu&#10;mXnHKI0xDus0LtRT6oXUJ++Z5EZ/n7qZwSygRnW1HI8kYegu+lAIp+QYFz4WhRyzm1iOq89Sqr1Z&#10;XVyjj6mrk3o/6F7hexSLdH4ZZiCnaPxQKed8aCF+hJD5KEAWRhbCGcVlF7c72Oza21qLSkjacXhw&#10;OS9sLveNunAmEkmsdes3rDOoSFVc6vzc+f/+38t27qRmXssXfjW3sbH75ZezsEGv0zX/+LWvs56+&#10;O9HSLSr8Ac9t0vdcOH/vxfOy1i1fbv4/+9THqwxVUWg32Plg4rs5fAgewtqpMIpHBkbt3sUkzFIa&#10;EgMFt7aY5usQP1U0lvisenlJYxHr1L6JqaPszRE9R1zzQk5uQW19Q1PzirLKakq5SfhB9iACF8j3&#10;uv4mOVDJ0OUE5csjzVMpCcNvRgZBeTxrRGUqRrnS+w7xCbjicGt0O9hBDEKCwc4MPaHIl7DJDStu&#10;MVcEsVecwHNA5SABr5ij6pRIs9VUFWLvkkDgPM5/sEwjq1mSbRJC6jjWuvEJi7wWXDvlT3wxAqLw&#10;SO13VxAQhhQ0PDjEA/FY5GRmUyu0pKgkL1smj96eXoLFgCnhDwVhc2EZxfwJhy3MzUcZ6LreSRuz&#10;yfFJTGaUb+K3O0+f/7lDJ1tGxw9//tN9t+0aGhxmJ4ihAAzV5hcd04oY7szM35qec2hu8tXRYQmo&#10;Zg9RDgQ8QAL0nCq75eXddubMpr/8cmnbpYv33/fqutVa3pTUYoxu2CmSyW4Z7+ruys+j4UQpTBfu&#10;BnSMjQyTFwzQzUyN9/Z0wXH7odKXL79bU1Hf07fpwOEr1eXXk5Mam5cq9WSGLLkxxBJfKVZZ85RD&#10;W35qBWtKV2VnLYzBbaAW+KZwEDsuX7qMbFJaUsGAkSUVnekx/jR2VINssBEdVRvMj/gcoiTqLQql&#10;vGMnWXyCwc4UB0kBqoJonhsLmaFUiInyQhwJMzY+jTXgi0ldgegp6XgRSWNE06gj/L0F7wLVNlzz&#10;w9Eq/m3iTYRupqmaCGsU1lRbw2/heRA/IqedeeDgI2IkbjOw8kTyB0LRHB0YuirymJLC/SkcDQDw&#10;OWVgrl+9RnwJ+wvSgQUuLgKlXAb+eQIE6dKE1/EJqYvkw8IvsLkgYcLofRYuXi5OJ0HM5ucJUne4&#10;JoGgmZ8JfhdJnH4rJ7AkubjlXddQf9C2SDc0nL/txKn6rp6Pv/RqQ3cPN6SI59f33nWssf5Smfqr&#10;Jh5vVFdv6u7JtcowTQODD2bnrVi34cBQ/6W56b8d6sJON2AhbDyFX0mdRO/GaIUuDprPqB4K9nrV&#10;kzLY9Fg/V2T4U7E5lvIlJSsl+b7SysuTEwNWdEVLHeUqcf9wc7uzy+cM9bYTp7nsYnGhpZdpMckq&#10;YCSUmJRL2wJWpJ6Yc0x0DmxRDS9Rb0rMOS1PlFKcXBsOuQHbXOx2WQJfTtwBcMgUCA98UTtUadRA&#10;AnUQHR4cngM6yGSVwhi0PvbymlymQ1H+hVbM+O4EiHASzjEhCaIs6xw4hJhblwO1JaEUJvsLgCsU&#10;NykJKxyyB+cDo+q3a3Y99QfTqMx4xiz4pLKikneoa82/PLvpzYOrL1w+unvrSx9/rL9ZBqNErufe&#10;9cqOq/Il2Cx8lzEoRKp/EOrd7saHkHv1XrKXFQI27UOi+aIJxo3LsAWLrF+MJ4hZ7q3gHa2eB3a4&#10;8O7tJZ3IsNjSMq3RoJ5jPNhk1Hjhb9IuEXGxeFIL6M3XXn/z1ddw5JTSY41ChKbPKoIBjQ9xyzRW&#10;5btYHyazL6sdDVscrD1phLGrjhsPhLAXlxTjUaebm+eBxnht9gNZjrDjuuHFAZXBjeTnXVq3BjtI&#10;y+tvVFy5OlFUNJCNW4X62MptKqActbXx5WLXvPyHVknZBLaEWAHur+5UdpiocpNOLSsDFSVcXbFt&#10;tAU013ZEgWzdjHqTOBRF+Rl5VDSGOQJDYIdIix1e8gvjj1mTUrAtkmStkSAcinKGKD8n7OOTE4QR&#10;DAwOXuu4ioWOqPOhIarrEJ2Hxk0MilxiXObIGIQsowComuZekTjlDIWl42PFlLhLw1VCp6I3R9i5&#10;DdQjyxRe4PKby8lmtdBaJWQcxhsXIUIgrA5yAYkTU2I3bFrnQrZeqQjckeHZhEBbXZQWxRK7pZDL&#10;BMO2f1iaGTEeVXCVgBR2mI1nYugQPElcX3V2CBZL9rgYNh6ixjnvMTQwUIwIIuoGDjwntov59BwS&#10;hRZK/tNRXlCMS7Svp+d6x5VrV68MDw6wBlOFhdCxpUOjDQPDT1bkow02NTXWNzYQJ5mcTXFWKdYY&#10;p4jKAWbQhFUnT2ltimyUDUE0xpy3OE+sYwOh+NLZg9vK5r4YWCAp1sLVRFVU6tY2NVr0QCt97DES&#10;R6gfyJBPx6XNQBMs1FmQbg3ygrNO+mHIG5UyLZHU0q1ViDcqdhjFx0lWgGTroaqwJZOOavZ5RIL5&#10;x9XVVPihuSgICMU8c35SMS/KX7cWq25KN4VE9NRhVPAThmm8IuIH0Q4FO7RfFv/K6J3q08Y38evd&#10;bus1+PwaP/zbxQis+O5+Ehn7nbnyrCAuRLloooDwOfl6pZNafKqRBI+glAil7Y5rBjkgx3OJd4pH&#10;/d5v/+6dt98hrJucPP/f/2vZbgUuDR47evDzP9/5wgsUAsssLVu7et3dd9zr12AiKd9zGza77j/8&#10;gx/evf1YS6MTMKn6eCQtwsEYktbHdX2tjO2XG+wcd5zj+gLee6YNg93bWzZ+530PjBTk+2h5pzo5&#10;3yrKXyYBE4fscDHF+b2/rBYwhowUcE4VsqVfgcsSsUT9MrLBK7mozFvEkLampG9cSDmWltKqFBUk&#10;URB2mjrUDFClw82QCpOmSfnG/fubTp585d57x4uLKU0b769jge8LXjaLk5WQBJdSEIElO3Arwbmq&#10;8KIeqvCANEOrjSKvhHxNUuWNZMoo5Z1hqBnECFGQqFUAs0SnUmpYNHdttVFVKV1JeqhXk9Ggo2uE&#10;CxqoIjKU8T6tXhYQKGQZIB+RAsG3tKyUVSYCgmEoftEeEEifRwoxMOVVaauUZgWamDQGjuUVklBG&#10;9EMp9kdtK1kDTJO4BouEdQwRGjrKy0pqYpMgXi8NbT7pUF1VY9/A7ndPXFlS1ZutWA+PKdXG/it4&#10;NzU/QzYK/33qiU+VFpchw+7/5Mc3/uc/y1miyEeOI7/567WPPFJu8HzkyMFv/dM/OiCy0uwvS8Fg&#10;GInC6azgK8k1fD86NEz7Kqovregf+uyJcy8uqX57RWNGCgGGFLPCbbVQWVVF6XQCkxqXNtXWLalv&#10;XFpbX1ddU4PtHOwmRK6/r3/XwMh3iiTRkkONSi/Mte1gWUrLyyjbrIEkpRMOwEZ4rToJiF68H7VF&#10;pl5SYpVLAkx5mVoGG6NqDAA6EUkzx1hEsgIhCusd6NLitwk17BIpjeFnOGztrcazdEj30AQPdgzq&#10;GHd+jFAJZGI5wL/lesffRIOdS0JO+jjxsQWyZokGRu+DbQhgVmoPwrRnkGE49WbBxDQlJw8ODwF1&#10;ylWn14DgX64dE23NtCA7HbIgoVKp9MxBMMekEah2ZHwMJTDckEfZ/jTVaHA/s9Npbw9LtRDX0Bzp&#10;4gOC4WQ5puphWYzWJX7uf6aaYd0vji3dfE56jj50n5OFg0k4JhxANdEV3O4RW+Yg0EixWPjy+rvb&#10;7H7q3Km2ktKhXKkQvhG+iYI3x0dXJm3BN27c8Gu//m/4k0B9kVO8vjduXH/6KXpNnPlP/6Hhox+b&#10;HR8//e//eMUv/XI2NZiTkr761a8ZPGgX/CYcYVJRwhiff+7g/s3Xrv7N9h1HDBPZPt9cN9hZlKCh&#10;v8kYvox+kxhudWIigicjmmnfqsObnU4WZ9NMRFW0oAHM4pRYCBUjxP7unFYReGYNY8kseit9fIIO&#10;jXlNy1c0L1uRnVsAjFCdFH8lt1XGg41GdVJs8ErHj0whUi9DKCoGFIv8NWBgdoqZVtnSTEh02MeE&#10;CDvm6RzLVsAGbFPnWRhohAiyXSg8WdkZaklGGfoZt9Z5bJ1g01i5l3xyv5376uzm8lNKRrJ+XFRh&#10;oEY1fnaBvpqoBVeNlk0RtqpYTuiZR0ZLtbbqqFTdVqW5yQkIHavgqtTUxGRvD41zuqULSelNAtcI&#10;u+OJHsVwo/3KuTNnIZjQTxgBy8Fld7defqDj2tsbVp/+tc+PFhaQEZadR7BFDtoDuq6UpdkZbr4n&#10;t2hbWs67s+NvjA7QM1bWdVtMni5f27h8qLefvfDeJ3+Ud+7c+Xvuffuzn+2oqmKJiGWjaDf5sITX&#10;4f3CQU4hmOJi5UxVV1QRvqGgo7FRoJPC+yQzIyQjDEhuzy9gnY8vravr7tn49qHO+pqpinIcMNh6&#10;0C0x9MAYCC0U8/MAYlvokIMTmeSDIu2RLETYYbLJSKupqsMmiM7FI+g2jPwA7+bhUB0Xp10WU8ao&#10;1As0fLUuNUIobS022FlCt9elcgO0Z8NZaoKLf6Yz6SdGcxxrXEESd7PwRGmAUYWMRCnFMHBRrA2U&#10;yu0pUVOamDj74xIP5+CBdsXF4KKYVtcMVAvBEdO4v+ZohI6RmbyH+UzfOP2QLdJq6XKlFVgw5DMV&#10;aHBoeBwJhURsolbnk/Jy88kcYu8ATtekWFtGAnxyMbBFMxO5u1Q6UAVhCfvi/sAbZdhDqIfqmLuZ&#10;33r9uXwTVk4r4X8aMgX539cnsKdUGex0ORTZSrnrhe0nU+Z1SU14g8zaC82688Sphs6ej734SkMX&#10;drok7HRfu/eOo0vr2yvKTPJ0GW1RC2BF3l/b0Lt29dLunoVRFZib6+w8dPH8dwtyLluNXZaFKTup&#10;cXlPhSNZCrKwKTSphHhrOqeehOb8NoOdHKiWkSD5AZw3vn4FJ3pyUnF6RuvkuBtj/M7OL0wyl66K&#10;xxo8lcVT0U8pd5w688qqFWZGEa1DfOWB7BfSCwNBPOZPn5QfsUi/oOZjYRldSnEQilJi1c4gBO0Y&#10;SQvZMxHYxSAKIxSAmYgrGc4VNsYW1bC7Zde4WBMgQBdoMZFVIUIqCowjBOFFIbQitaptrT+5lyc6&#10;SEMwV/r4xBixdZQ8YBHIkxWY0VzI8thw0pRUVnhXzVhW8SAv5H8VrUtLJ7Cu6emXt79zvG3D6ld/&#10;+omuuloHpMCOI3MSQFN2+UrjiTMHt64X2lpevO58c22QGA1Nf5LBVp0/ZFSStc7EATbRGmQoRwBC&#10;GnpVSr1QQQS36Jl/0y7z1HVftEQcj6AysBcbrTYB24E1W3HRSmxQWeKyjSyaSv0+TiWcHOHhhq6i&#10;98pgkpfPsgCf8g65E0QlhUM4AjW/oBdYI6hDxDsCH49ATif00UkWO8TKUBSVRYYmuMlJLns7HC8U&#10;E2rFZBz8AqQZuk2tXNl6z13Vh48se+W10vb2sYKC+coKqAQlVvhWTR2tIL7rbhZdKvFb+ppxZL5y&#10;gc3L6gIDUBsuYjD+dCbjFkN/6CLdSKAwxgXC+uATi3HBr4/iLsNNfArc0M126gVnhfxgv/yQAfAT&#10;G7/VsrBuV4BrV48CQmXQJETTQj4dnIxpy7iMgoGmBv7KNmpRwC5NMH6olzhOVNzT6UxwS6gkiDY3&#10;opro1yF93iPsjHQKtqnJ7kAQg0IwAJvA4+jsJwlQ5+f2/hMNdlu2bHAl3zQMj2Ba1PY9nVBJ3iLQ&#10;LiUtvP+hRx975IOdXTeGR4c+/qFPbFi78eEH3tfX37Nx/eaGhqUP3P/w+nWbt27ZsXvXHXt23cHn&#10;g0P93l8ZpHIAcoNLfFBQzT80B7CZWSz+E8NSmImQwtQDQyrgF23wcmtrf18fIaFo/HScZBbXSnIb&#10;BkaKpqaLCouy92ylbh37gsl6VpqJTUDzsfIQcmuALUbLYZTqbaO8CORCQEw+CFW0J9BPfNQearGR&#10;pr3YMFxEEFOVnmgGu1tWP5FoOmjG1zg7NDuae2KC6c9ESEVuA/fix1ExBQbvpD/ee/0i6rLqpN9p&#10;pWOmaIeBjSeDOZnR35nyKWk6ZgBXkoth10RfH4UGcER76z1rNGeEjh5JWh9ryORSsWQIy2pJmK9P&#10;xz/xPfVPfFQaWILBzjeU7ZbIG0U6+K/8EQ7cMXNKPBEM2Cr7hw60vKwG02KgjeNM4vonjpZzpHIf&#10;RiwoxON3/Fm7Zu0TH3ic8/ErV9547NHR1lYPViKvsPHjnyDf8Pjv/LuWL/ybGM3e/dxnB48ebfzE&#10;J/nk988fGShUVrgbu4PoKC4IGCp0RYKqmab1lfEYjyVOxIiH265//u3jBNa9uWndO9s3uycqlgDS&#10;aRPp6VBelVaGVevTFR0C0XjToWgzKiXLB5TasbIyWjaVmMX05DqZyZNLUtNvT0o9lpJ0lD7hKkFK&#10;uKXZcIl3M5MBKAKfhgc3Dw5sf/LJ43v2tK5dC/rMzY0527L8NE3Qu4ZJAsUbSzDW5ARE30I8tCDE&#10;1TnpJD6IYgnKQvUcRjVpsrgJ201mx188mkYVCEOqgGZFRpm4/xwzqMcYu7bGyw3WxEKZ+d2M1wax&#10;vjBee19iIumZpIFNTvJz6DjBwPDO3r4+yBSFwylEYvF9gL88KnqER7I4+QM4rUkjUWZKu06WXRKf&#10;Dwygvn5JSWkpqprqlxMVQnVC1auZktPMwNHh0Gz9OkKEjflKtH5W34Fjf1PVsp6BnfuPtlYUDeYh&#10;CckQK6uzxVhJfzeLBZ8o7i9d84LDrVq+6pG97+PnV777nf6DB9f/8Z84fE5cu3b4C79M4XxKU/Dn&#10;f/nzP+m+1iUUMw1MC2U2etZLUhq8LSuH59DMt6ure6BvoLF34OdPndvXUPv2skY21NqQTZL5Rcxp&#10;/dLG2pravAIKRs/AI2ETNBfMKyxE1y6rKK+qqV6oqdpy+BRdEc8MD5LCwwp3dXfLJWAWPax1GDep&#10;y0MBd4DKe96zjAzD+UVRgWqgKDTUdBsTTcU4YehObB3I/VxkJzRxCcTKaYIWPmKIIhp2hJ/fLJ/5&#10;hyJiKvEmlmGNpSS6Cj6lH3pAhHDPKGdUjUOKhH5tXFL7HPRYUxsTSYETUXE2O2KU9+eyCc4XBHUR&#10;VXeQ9j8FyQb8wIAkpLxMnIWSrijIPTuLaALIgVDZafK4SuuzOhMMxrvc0LLN6awZ8hUBYVXnZPwx&#10;Nh/gkz/sMoiM/EZcasXgxAjEmax7meJNLT7dEcr1d29I7n+69cTjmMxmftPhxBmDndA9yraQidYW&#10;CJwS5prIrrDbKM0TwimKbVH+brbzFbRm9gESfGGtnl3yR0+fuFxWPpyX70vqN7eZhfHEUIS9+L77&#10;5HrpP7AfZJnovHHmP/3Hho9+dMmjjzHvNz/8xPn/+d+Xfe4XGn7qY1xz7OjxZ599zm8ophwpeE5J&#10;DbpSmgf6vvTmvoGsrG+vWUeql48q0WCnvyODHSzfVyfQYr/aYod02BdSfs3UxXNVpFkT1kcuq7lF&#10;ViEZBogxZLrIR46n7mG1yfStkrywuuNUR3LKraqtbWhoyi0sRPbBo6I4Gazy+DVdWFdMtKrmQcfI&#10;cXLhMPQiYyvk0ZkCs0lO2bRlc0tLC8STvbPeQpRvM3XUylOYaTVMUqEdjmj+gU1cuV3zZpc3kYOX&#10;SZySninRJPnQ1G+3HHvsDKzFF8dfGpj1zMEbJWGZ2vPWOceMbp4RcRPG+ZozDPEp81hI3E+SSg9a&#10;8Tg1BmDa5q8aHR6FGOKvR3snK0E4ZOUjZFyepU4TfZlGr7VfwW9P0c8iWqDMLZR3XPto66VtPX1H&#10;d2zt++AHCAHpHxhE52AGaGL0+O6hyZ3054W7Csp2ZeYdnp9+a3xENbjMNCC/owp4J0OZd548dfeF&#10;i+s72l9Z3vLlTZtfHB5sVeeBFHweKCqEwym4aHycxc7PRW/JZu6wy2L6PFD4EZvg1CTlGih5yq6z&#10;gKPjk9KILMF/bGriWFMdDOu2Z17GQje6ZgX1qlC1zagEbcGYmCKp2JFN+q20gEDoIv3ErVFeawzC&#10;8Md/+B+oH9Ld3dvZ2WVdI/ArzCB7cAPokAncCh6x2HSHeWXCmhjs6V3aWz5Ro1ezxCI7mYAEAIuF&#10;u6XP4u3kfubh7j43ChwFuogcBWOQG+wSxdSw9Qn0PyYFjpexrGUDcINlOGJUjUVuwagdQd+zE2Gi&#10;+RxdLLOIGYnfTrEswg7hRAAYFQVkg0xmFjRLmjHo1Ft2NlhVaPkEKpMLO5ydmoNNL7ZOM8USpgw/&#10;LS8vZ2GIrcNCp7RE07p9qKrAmHAEImw1kOPFcYzwP91g55/EpMi+NUukndnUwuEla+ROSE7edfh4&#10;fVf3J57b19jVw/2PNTX+w947jjY1XK4sN5uvaJf8nU4fjJ49XFW7Ir/g11asWV5Y2Doy0r6seaqj&#10;o3RCxaoqR8eaBoYONtRyzvWxWc3EAwqVW+C75WSoFZgTRWI4PHMzsE6EJasjAUlLCs0rnFZ/oKSC&#10;gbdPT7L8rkM5bZfJg5tb1VSPsAPMrlVX3nH6HPOkkh3TljHUAgwREojhgeip+Jdlxeo+Lv0b/CBG&#10;4kfz9XQhRIKri4IGXKJgJgfyqwB1ITxjMQNJ9HB+HnV7RdOK9+59pKyk7HzbOUG5hVik0iXZlC83&#10;3LjMwINoDgk1gJbxrahuBA8uq6vXiUxZofKG+E7kQHKEYgVo8scdWBTUAYATewd3Hh4eYjywzqIK&#10;dRXzaA8eajXvrB6xiZdNT7704D/9YMn17hO3bz+39zbuppLZNx+OWoysq66GrFge2ttY585Xxm8B&#10;4ze93Fmn4GRVuPRAVAlahohuTFs8YjrvtWsdlx2q/dwaIi8eMbJHiO+47yBv7DUKvEi8j+5mz40f&#10;Fz+IvLWR4SGIZUVZKRad/r7eocEBqCtPVbywWVeUIGY1AbQ5KSKGHvWGYEx6OzenKRBNPqy6BMKz&#10;lCnovLWOVZNp27VFIcesbAo7dbuKo4wjmsZplaDbVq/qXlJLnN2atw9UXb++UFk5Vih5O1Gk8T/9&#10;5vERrw/kiG8ZGD4qdp8dxxEl6FLYmoosmYFXeV0JViX3OQowRWg9TszMDInjd/sAzNwJUTwMfikp&#10;kdB+Chnl4RMSogkxPXM2W2GhXIOBXbnboyN8COncuW1XQ0NjZWVVTnauHEpWVJNRZcpYpzRbx0QH&#10;CX6iGH0cxFIkzXKNOd7oDN/ypxiTwVnwtFi4hSOaN6A0yq+DgA6HGCPkboPzt1vl4USqbOf/usFu&#10;x44t0gfFRDEXURNEM/aXS9v8FL7tu76iueXP/uC/rVqxurys4u479j7x6EdWtaxZsaylpLhk25ad&#10;K5avopMRLKOkGK21pEy8o2L7tj3M7cxZFWmOuZ6Pz4m1WXPTRBmlroj6i+jb890TrYGEAflwkq63&#10;tdPQd2J8jOtYTY8jxfY7PjY8nJ21qXtgSe8g25O6fb12mjwp/IwoORLFgGARa+4tGwRV4yyAQhya&#10;v1WaSsSTpsHqwAJeRgY7s2iECDsfngx7kcGOAIBbEN4nqCvtiNHYpxMA1uK0A6+3LfQa1XGXWB4g&#10;oBG8B3Ehtr5qMeU5CLmTMRX2B6lash1O6U2NcIAyqcgYUiCFxorG+nrBN68Yraui7rGp6SFp3Cey&#10;SIyMePkjEifuw/APjReGDnqSs1yjjQ7fd48Y8s+dvobvo5vEN/fPvdaD44bjmN8nK8oRcsuKEMLM&#10;N/IPO0kIrwDS7tnUQsX2KkO5eEa/+HO/AOzy56vvebBw1erpgX432NW+7/3FmzZlVVe1/u+/Xvkb&#10;v+kjv/hXf0m2FM4gN9idOX+6e0AdKuLF8XHyLLdAccjcFhBbd0gcBvd8+NKNhy9df25Fw9cfuPda&#10;bbV7G/wyv49aZ6NXmbjMfbTaJmKZGh5MB3HuD+s+jvahJndphKdRa9Lca4wXYqcxGmxjrUt7cCHp&#10;eGrKMVUZlxFHjczMrwiv5K4Mg5vgnUAo3P3cs0RT73/vex04Z2cUGJUIhA7hsmrZmJ33xBsH9SAW&#10;AMmmoJj+5gXuLuZbAgmcrjkp5FxEZ3pmcGiQXQY+iXtADOWcYVRVVaGcKeXHs2kS6peZfocIZ2ZQ&#10;1bXWAcCT5GWAofA61BvegRDYTGVJMZymt7+PuyN/EMPPr7gDYBWEBobnsKMJL6Qp5VcHW6CiD0VF&#10;5TLUleQX5Uv5oG4rt1XLiEw0PgaMRS/gvMGYkQ5DQ8N4WzhbMKGPbjw8OXZoae19J1s3nG+/XFU2&#10;XCBDm5Yl7kZnT+c3If4Lw2Jq6mee+DQCHJcd+9Jv1bz3vcR7+q8oyMXFyz7385yfP3/m6Se/Nzow&#10;Ck91uspYZNm0IkrI0GJISHjDwzeuXcdF3zww+MtnLuyrq32tcYncyHOzYyOjvFdVVNAQdtW6tbBM&#10;AgkBgux8wulzICJwStLA+Bw4aWpqqvj+MznNTd111QgQiLMc8tlmZiCEsdTlFRWAWVdXP/TZY3vZ&#10;CAbGhxqe16wS95HWpgpcVGLKykafTSQmzCuQnQiFJTREqM23srUGySxIBg6ut/hD/UMtWagpJLCR&#10;nSshwk5f2hGjraDaIqP9tw75/u4P9Z2KDwPvICDGF/hOGSuM/XZBUvEVcEFBZjOPvzbBJTtP1XNY&#10;NeuJZZ3CrKRjUW6hwEx5ZJL/JMqYBI8AIXPr9IQ55IUMXiMJMNbjI4eeL6fGLVuNhC0diFWykqsc&#10;tSKt7PDxOzDbSdQ1MiLmYZ0TDHb+if88xRQMp+GB09k6KChYCWOUylZUIO+SxwUElnKmdkMuoocR&#10;u8HOFz8+aSNlLDXlQyeOXi6rIHNfSBYdUpGj/fLxE0/0iU/IGJfb0JhZVjZ04mTTZz7T/Nmf45PS&#10;HTuJs1v1G1+svEcWPY7/+B/+lIIpMQw4SGg2UbTd3tYLT5w+xgD+YuOW/iw5b3y6jD2Ah5vibjbY&#10;+eji8fO9lw32cEJIj3lPtfLyJUrs8xabermpetFgZy41E1S0IJjlpDd690K1l5lH0zHFKY9ek40N&#10;TdjZRSn5hUJF6AqdBZ6wIySVcBnsmz2iUAABGMEOa3HQxGvg5ONYvnzFpk2bVq9dA4wRk8tiAl3I&#10;09i2XFewRy92iTXfh4kKvikGawo+IqWa2Zh3BNIE7EpwV4sJeYwszTdkmflaqYmEfq1JiWUgT0us&#10;AU1kigo2OB4rn5iNISptmbjOWnBIcSpyl4qiCqEIl8NbAyrZ4FW9xWaqDtczs4iS3AvmxYP4hPHx&#10;CfiH0tLf3UN4GkSNYIqdp858+vqNs0ub3vnEx2e2bcTBzPggbv2DA+wLXA/qymSZ0c9WNGzMyT8w&#10;PX5wfsofNyElR83KpXWnpm4+eHj3iZOnm5r+btvOtqIimEt+YQGTxnwIf+EakuQJJaRYLM0x6ERL&#10;qtrI0LAmMjFZgQOqtARRCY5OWT7ewSCWaXCAOgfd2N8hwoDTheICFJu1r7xFYOGN+ho6dFeUlsG5&#10;Bsh9Y1lFJASaQiIXhe1QkopTAIdR0/95r66sx3B5haPjKhdAIC1qQ55J9ketzzPg2p62L/FAlvu0&#10;xQi72GAH8st2Zdvgko/hg1mFPLtC8V2ipS7oukfMFSSG4y139XnoIBXI8iKViPS0RKQzvFw0zzlS&#10;O8DEYBPAL7BxkSkfnodvOmCLJnjjASPdCliyyGjuA7I6WzPQN8yw9UWVFDCKIkluMYpm4Dmnaom9&#10;Pf0ILaAo0Ah1LC4sys9RFSwuYJ48rqS4GPCjF2fb5UvENLE+0Gq31LiDU8UdzbLpE2H93NIGPXCe&#10;5SsTaJTOw5+JX9kFiAqGeK6pelNCDLspSbuOnqi70fXEj56tv9HFj482N/7D/Xcea2xor5Q4fcvh&#10;BrtluXk7isu+0NyyPC+fGx4Y6PvLUycvjo5cHBk+XFNVMTaGtY4fFo+Nr7zW+e6yRn4i2cyEH1Eh&#10;UlbHFMkLkxARMKu8x8nwFTNVNwWjhGC3tHEkygXyizVsRj+EXJGcfHdB8euTI+I7CSmxzpXE2uxW&#10;upvV2EVHvf3k6QNbNrL40AHgWhw2O4s1R/jBXytWmxCp5yDENRjsfAW0aCa323YIbJwKusHO151P&#10;xARtPJJjI5HmkYc+8L4HH21paiGXYkVTC5efu3DGK3VkpShSiRFCZ9xW67JKd2+PtYIVkMjcEPUV&#10;xGbEZRQdZTiY5PA6cMJvCaDhiWasVC6+2SqlG3Z3dmI/gqAAUZhpABmEcA7kZigh68PEmT7WOqbG&#10;NTnHztS9e2zr/iPH79jx0icfu1JZ5nFYwItDVAxXPkfnbhygy/CKZmepMjzZt/HhwoYRakblgW5G&#10;ecxaZ7jjPWqCFU8kw7RPkxKMW9j18Tm0/5bx+DZF+B6r3SoZpFFZvE5A+WCE0cVWlSnov45KAdHS&#10;5IempioU9UrHFYJjPFRtfGQU0mEhYyq2zvWCrbR0wj795ygX1GhDiuY+cBD8ZZ497WFPGAoUfohY&#10;aHKQr49Jy8Fe6S4uxxf/0NY2Dbbqg58sLr6+edNAY2Pp5ctLX97Hx8PLlgIAXCPOG/VgZYAOqwFc&#10;o21COuYyOD7uASR2lDIGrDubxGt23mAmdlkxXhCnMC41CSWThUGxnssPFQ86Pm7yrNlnIuuBkHd6&#10;mvCIgPiWuKmVt+XCexhuOD+nePkFmTuX1NXRfNvB3kuxOzJqRmYqMIlSCyofiY1MkON5LdaC1oun&#10;+4Nsr9IkQZmz0NkNyx/g1vBL5+4a9OYwAcr1j5+7MyaCrkWiaLNYBLafHGG3+7YtSnpIU4tStRnD&#10;0I5dZAbkYSmR4xWZmYnDNSXtg+/70Gc+8bkfJ7v/Xz9pblrx5HNPcQ/V4ZCLFDGF+bCFkFEWLq13&#10;ZjIDt15+IQ6RyelZQJiiKtm5eYwEQYQSBTlZ2YWUvaTdCRmwba29nVcmJ0YYLn18MY7jYRmbGsdV&#10;WFVXV7pxvUjGxUs551qvPHAfKJCVmUfGN+U+eWWkZOZm5makZiahiiDs8bJihMC10blscpfHmf08&#10;Rn3Z0XHVwmnNGGwo4Y2yDJvM+auavAi/MFpX550QeHiFKkIRGi6p2/K0zTtuGQVo/DhyyW/Gsjar&#10;MOm0+aS0WYTMqeTpBZJXyG0HurQwiqSiHoOnvlp8llWjtepvIhwz4lteJQG7BmILaZLUN5rHmMOO&#10;IRLNLkxPAsazNKqksBG5pnA1pAbi9zihsMvIwOBw/8Ds8HSqFdxPAQMXcJ+lJlNrigJnudm0xvNC&#10;NsIZBmBIO4mEQN0m6BM+W9LE7J0XaXK8/HNSL/xDzrOTMrBS4L5P5tYMXBoAhV/FWG0hfTn1rsWB&#10;f2VkEdyo3ooKNsaJmgHm8iLkm7AtlccQoDIanVhlXzFra5aJVZt7CHh5IXeDMVxIPMY0RigVqaZi&#10;Oa4Zi+TUxIjOU6MTNkFxSkkEm2NNS77j9jvdYFf/4Y/w3v/uu26wAzIv/f3fHfiZT2376/+DIY9P&#10;+va/3fY3f9Py67/Rd2C/G+x6e7rPnDkhLx+zs9wrEREzunt4o+snYs/WYITqikl4WagzmJJ239n2&#10;X3nn5IrBkedalr6welk+pg1JpLKmmySs5CT5bVUcFncskIGnGrggJAWTTQbv2DQIDKXGgmn2FI1O&#10;HqPSJPWtMdQZcYefeKUEwaNoFDb6JJxZ98/NdyUnvyWD2ULa5Gx+RjaA0dvZBephwQKnkAVZ7Ny8&#10;3C0HDzYcO3748cdGCwtZLPQcmtkBodYERYCJ3oRQyifZKZkz6AiTgCuwujA7PZ+dkVNeWplcXphX&#10;XppTVIioa801ZUknQmGeCiSTc9Nj0xOjhNpPT43PzEMR5lKykrMRKdOTs3Ky8rnP8NAYgJ2pUpn0&#10;obfMDrCEQhypyVOzE6PjIxRjnJoZwxYN+GRl0twqXbkaKUmFOXnQe7AFWJcsMjtdVVO1bsO6qvJK&#10;kB1S00sIxNBwHpX8i0tHJya5MYsGCZijzBA9Aafn02YXeEbabGpWejbUgzbShWXlxRWVVI7pGR7p&#10;6Rul/lt2ThGicnJSRkFeaV520dxMysBgD5GExJ3BF0BXk6TkK1eNMIG9rOmIbVg1ScZjXrNjM3ce&#10;OUcDtSu4c4+c7qiqni6rpIHj+MzEGEbN6SmIitp0kNJgFtqs9CwgubS4FIcK8Nbw0Z+StS4yXpDN&#10;3UhkkP35re99Y1QJHmOgX/8gLSMWSkqKaNED1k4hRpBKPDU7NTg61N0/NTS2cmj050+ffaW+4c3G&#10;RuIzTG1KQl5buW7d6vUbauobuvv7oKCSGgrySMuiicwktCYJxXBmAI0xOaUQI+a5i1nLmksevK8M&#10;1bCquqikpKunt6evr7q6pqKmhjWnqgTI2tlFw4r2qZkJ0n0Ki/Kgyn0DPSOTc1NzC6yKqseRJkCi&#10;4tzskDqXKdrO2J78jQoic/KLM8bw1xMIlThLzFE6pgdVdwqysH3jeESddrPDsuyiR5DiJGhJGrCE&#10;EE+tN8QI6Ac8i4AXnHhTKenqBcRLlNBZu7IgAAQSTdOT0jKgspzzMnJL2Wa+JWIiFTTkxN+FflZC&#10;NEiO7Irdipci86M785Qg+llRLbtAjMfjy9j3PIrKzy/kZuWCclToIIq1sCAfHydyFor7/PQE1A0A&#10;gSXBpcjBqKyuJP3c4iOn995z7y/+3OfL8osvnbyQCY/JQcKG/qRT+IvBw+ZYcJxZWJSJgobDsTjg&#10;EdYDK0JLvp7xG8pK8JVtgQSYOax1FjPl4phUIgG2eB85/Eo+EWkIjgqmpCYt2P7wds0hlbOjIklQ&#10;g+mZjPQ8thRMn6GNrFgcRTuh2rJUqd4Pufnq3+49MWz/PD3A6jyoYS7bhvaYmtJeVsG3Hzx2qK20&#10;fCAn19VjfjKbisIJ82bwmHXgUVQF1ajXrVd9urzmZVX33VfQYg2Xo0P7YsfXvva1F1983rQ2aJeH&#10;uKohoVR0bWwq1rq9beefb1r+jVVr3YwhLdKBTm2d08QcFdlo8XGSDuB0ocWwXJShNqVkC4rGWaUc&#10;xTcZmLEYSVCQ6eRpRCe55j2k1CpckI4gX5XZxYxZW5S8BJJk/CHkhPIl7IHAM5KagPvSwqLSmupC&#10;+g+Q2aTay7CR7LmkjAkWPCN1dHKawgckNo4MDxKsVZCbXZKXOzU6yNhx8aECsO0jI8M5WTkbN268&#10;77692N47rnTs2/fyuQvnIMvUTADQiGNWnusCfBh5C/EXtGLPlOYo+AL9lKUJg2bQcj8yQcGOGx8B&#10;dXEndoko5Wl2HJnBFk47jkZGXBv8yzr+WciXAo4tl3teVWlg9SIA1usZgxR/UBGfbzxRSgG0CNYW&#10;xGflVJXQpHvIlSWBQ4Fbkk4X4DG8WM3I9COPspgxNAWnAloTYyUbjgI5fX3ltGotLpyand5+8vSj&#10;3b2vrWm5/th7c0oLyVVHDOVuSKqMnm66yLTkxdbOpf5KRf3A9NS/dF25MDWKH5+gPrQcHD5k76A2&#10;bHr7nUd++BTLcWZZ86srmlUs3+JNAVrYGfLc5MjwjY52KqIV0GU7PbO+unL96lVLl9QBaIP9feQl&#10;k9hLHHhxeXlmXi6NY4enZuYQ9Gd7KyoLeFhX5zWWoaqyglGdzEwnOnrDG/upajW6chVJtqWVVTi3&#10;r/f0To7PpGaSGZeBlMV0FWBr+YZJs5MstAm4JhSLGmrLnn/hlaNHj2K8gAAABuPjJDZCSFWnSWYd&#10;FaTFgQduSzWjgDiKt7KukBlDNQPJgQTlEQCh/rwAZWom+Ez8LgIlEsdseipMgXwcBGmkxCkFEquv&#10;raq5yvloJUfFFiRgmvAF1ZEYL11XkW1U8IC8aUyRL9dTiaSVKCfbYiuCoVxk2ntVKYbTiHZkZwu0&#10;jg+h99IsJcEKSq13MPoOkq4awgg81coTUdz7x86kYWpQK0tCP+nobe3RcrJUNNaERLXvJq0UFEGT&#10;RbbOQP6ZRsBNFkmcnDZWloyJBEMV6cbsS1k5rLUmKydneHT0emfXYE+Pmn8gM+O0NliS+ojblSD6&#10;FJr1qYwxkocIgqko0BeJh9QLoiGydf1TEVusNpHGHJbUwmDRbzEIpaRlYbaAHUM907PT7zhzvra7&#10;6yPPvIy1DuCk2vI3Hr735Irm9qoKnmxFYE2+h0gqIQkyNN+ckb2tsOSXli7HWoep7pnuG//j0vk3&#10;+rtPDw+wfDRJycQDmJt9vqEue2K8ZmCIpSmYnFrfdmV/Xa1h8sLsxOT06DjvyTNJ6dbq02s+MmyI&#10;mZQsmBosOy2THEai+lEr0XFwQGDhU8cwuJ1SGZM7pibvLCxmFa4SPGu4r9iYiak5Gl5B4TXqKaky&#10;olKqg9ZZXbnn9LmslPTOmkpr+cMS85T0samZEVBsfCINexmGPNpQUqskF6UyeWRqTDxGZf0lMZjm&#10;YlqKie+0f2a66Vix4bmKBWGrxYIXpgEbzBCmU8HPFtIee+SJRx95zDkRmRO0FMNm98PnnlUMAHiB&#10;lT+HAN9sc0gBQ+omCNm8cu0SzzNpURCq2gBMBozKTMsrzM8vzJ+cmezv7yXZsaaWWsPFPJ2aUegN&#10;CNxlFaUAdHdvV/9Af+PSRm5K3wPc+OVVFU3LmjKys250dw31DGampFeWlNdUVBXk5M1OTA9097U8&#10;99r9+/Z3L60/dvu2i+tXAtpqH4x1mOBZSsGAoZIdWF4yQ8G11PzcwrSs3LT07LL2qyv3vX767nvA&#10;ZpwLSGaUWrWOlGLZeoMozBFGQLCwpcxB8lmheaQRFHeZMkAqT3cFwvVCJpStgRRj5YFzvfmD9LlV&#10;ViMOisJ8kicFn2ZGkoam2s7S0lhJwIkd4HlTC7PsKXqUYtRnwUQwV/18TOQ0u6zJdXI+me3QQ92R&#10;ckEr8DqXVE7GNzWbOZtcklPAn/hClMCkJMxkOPss6J6eiqkqMyu3pLSitnZJbW1dPpYQ9dKYu3S1&#10;g0wethXKRqAybqFkfOel2E9HqN6G3E2qNFQD8OaVlUEdf/QRbi5Ki4hrxcZADpoPkKRCqVlMUdCJ&#10;tKmS4isb1jHSltfeLLl0ZbygaKyg0IxgIC7PSTcZUOkazM3rTXnp3BkE/Wm6gc8AdBXlpaWoElly&#10;6k1OzqFyDfQPnjxxinqmLDM1Nxm25znay2LsLXBE9hIWmSUW0lLWFNUU5ovIiB98CnoK+QR1+EOv&#10;ZCaeTNgVKw2vMGc6lnfRe/EGJbGpjBf7h5JVXlRUq/jP4us3rsOWEEsY9NDwIAWWjMwvTMxNcF+w&#10;gFliIkFzmcPwki4hGDZrPfekshG8jsJYXlyKwIt6CQwWFRRBMAloAWoUOT4/S5ldMNqrKHprQll9&#10;iE/3ekoM16ydYjhWcz4Y8QL7CVJmcF2KDbgT0qUVjC0qSyKrCcC8e9dWJfFaXzByxNwWK9g1/5W4&#10;MI+anV25YvXPfDJY60YvtZE2suQDIhztX/+nl++6o/Vv/k92bW3h6tVHv/ibBCWd+qM/8FdaTrYX&#10;/zp34WxvXw8gHlnBF+3fEjGzUTH0ZNobE0ChcqHMhEHMKlU7h/j8ufne3p6Oy+3d3V2YTsVpLG+U&#10;O7vhE+MugaOrVxPfVzq7fk31Uy/YGiRPrFoOAiKxuVXe7aBCRpumbBdRw2CPOPMLLNpRi+pxDb7g&#10;WmK1pTf7qYU7uVuAc5nrbraYRvuxGGTh9ulwmaUKWtig8V7tou6vkBvJF/JYuS3fQ6a8IoMIgfmZ&#10;xQKDpVxWc2YCAsv6oyoEKgeOxqm7WRinKi/EzdqUAGUmdivl4FF1fEs7LumvYI0JXip9BzyS6FeQ&#10;b15BrYv0Ik88NGuTm4I9ai7xxM+lqGn0YV1kMLMjLGNkrQ+anS1ptGIagGX0B2eFf+Xvym2JDr+h&#10;/6VKZ1F4RXwrrpeqGY746VphaL5NSCYwtV52w6F94ptLZOgqs8dBEobPnI4NdnwCj5wbG+/41jeb&#10;fvpnyAXCeLf7m9+mpWDf22+7wY4HvvrWvhhCGLohfrDxO2qySh4T51DnPTbuPHZ27+kLL6xq/us7&#10;trVXlcsX7U3X7JqA0zZNhAZF6tpt3VcQrbRRhWidDZItiNV0GA8W8wn6Abj5Gt6enEKM3AuQQ4+Z&#10;n7ZwtlHVcSPDrrC4CM8J6Nbb109xlB1PPXXxvvsvb9zgIrpCYxClIwdg4lZa9z2VvmPQzsCUPsCM&#10;8nOQI7k5RVkI5sLjpBIh2JFGVbhXPU8ooI3ArjcdeFSAKiZr7WLVRJl7APTZuSJcZheQruUdFJju&#10;9CRahAKRyN+zKbtaK67Mnxgfscj5BnGOh1AlIqASMzN4wHgvsJYaxI54TpqiHkAiXKamf/MrrAKs&#10;vimSU0qhmp1BL2K5xhEfo+oqLBdEiXdWBpKG9sLW4cw0v7p6EVoetHDJ5FjzCmudNJJlfYOP7D9I&#10;QfFX37MXrH9o35tcd2VJNSlrUikk5BkX8JAT8QlRoQuXzr33PqXEmhFDFOl869lSi7mLjXdf+8ZX&#10;EPRrq2tWtLRQaZQcVULeLOkzgwehJ4gykLs1PbN0ePgzJ0/uq294qabGQ6Bg1LW1tavXrWlqWgrw&#10;EiGCX0C+3DzELGw9sg64QI8ezFJ7rev03n7OR1cuY47AEk/HEc1cMYgT08FuUwr2/NnzSP4QMWV1&#10;ob0QCzk1TfZZWgbRSSGw1BE8YL03NYm8UebpN4qt9dPhyVEy5HqQki2aAbx97whjSOPBS5aWZF4V&#10;vbMGgV84OjhSG93zMJCbjvBNhFP+p//KiHpgJT5+P/zz+Cvd2MlCZGPVNQkhyWaSCTFc7vZ3VyoT&#10;VillBQtQ836CiBsGWlpSwpKZE8pamJn3T+XAMYMV5PX09QI8W7duXb58eevF1uMnTgDDqYj4MW/y&#10;1ZH9UBGyfM5oZeEPXU6MwhgPismvnyeSHT3RI4h9mlGEY+xAtHXnzgjXip/xpGyFNXk6cKo6k/hM&#10;tfhWwlUx7xborwe5OOm8U440P3wrdeKcibdLZWXN/X33nDtzqaRsANeISUIyD5kj02fn2HLyxImT&#10;x09XVHJU+O2+/o1v/bvf/t3jJ09VV1UAtC+//PIXv/hFLBFhE40j+48jhFvAWndf64UXm5e/0Nzs&#10;3jt/uQ/PukXLESqpyhfG4VNWjJs88z42S2AOsBHBl8GJdQlPXGEfEhYU3273X9vDdIohmy0zMFfa&#10;NYhKkzAS0mtqG6E3yvhiaY0+Q9dwyYyNST3GwaBB0JMOv0hScl9vT463D8R0jjd7ehZ9es2q1Tt2&#10;7GBTDh069Nb+t0kK4+cMDMpt4BECQxIj7CQhCKANT22aVojOgN9rUFpEjNmlgpQl4hgfFtznERee&#10;UpuISg4PihO8WdhwVutd7WLkitHNExJ+fKlxP3mIihGVEJyrYVtKIzuAkASpJNsD8RVWQrjNhgOH&#10;Pn/01MrR8R+976GBO3YzSAp3yiaiBCU8hm5J0K5vTc66L7PglcHeb1xtHZS5StVaLZIMRRA72MKO&#10;w8f2nDz9+ppVL+7Zfam0hFaYRLxYfmiQfFxE4kWYAemQCMAtK5bzTijgpUttQCwZSqJFXmjFzKDs&#10;NCQ3LyNpcHgkJ08tp1ovXcZc29zUXF5ReYxaFTk5K196FefZQNNSYrhyrEDB1IgCE4jOU3B0WhpN&#10;dzE4KjJLEaNGzMz8rMGYJoZ9wZQ6dQ9TSCY1SlPT6ASvpEULDXa2zjQE++K8kuH9CBTezrVldjip&#10;iWWeofERfqjWszkWYGIQwQZSr9BlXdmsjcIwgFUtq8pKSyvKKvr6eh573wdXr1y7ZtXa1S1rVy5f&#10;y2hv23HnyuWrVy1fzXvL8pUga09fz+rlq8gT6uvv9afzrPc/8gTvPf0hcyIRGQVvzo7tWv43L4Uc&#10;FWCawZiJYdbxMFQ2wxEZ1Sx2qHMYix/nwOYwya+U9GlHXDvFQReN3deQc9YTGYPgVoJ/8duYBhF8&#10;SyI9RobYAg8rc6pklVH0J6Yx7AHUxCF3j7EjdarOhonFDMBQLYTnhHgTk5O5cu+Fi8sGB3/mlbfr&#10;O3t4xqkVjd966M6jzQ0dVWUe6Oa/FYAEI6d44t6i8r0l5feVVTbn5j3f0/VCb/fXb3ScH1NMKOSL&#10;YRM3CByCTeqBnpNzuW4JUkUdqbVJSTkzM9s6rr7V3Gh+qyieSC1bAsdxpuPvIqFqUSKvFQup5AFi&#10;lBRbPOnysGO3L/tdhSWsyWVCyUyMcQlApElOJnMkhFLG9sO09O3Hjh/cslEGapiJdR1AYh2jUBzZ&#10;7phVcgkTSQVNfNcZKYstB6F22am69t0CxNTVMhYVYuLGSaqK2umQppiSsnb12s/9rPIkOK796Icn&#10;fvf/afzYxzn/4XNPOoLI5op8TK0uWQxkVVE8CsQdH5zVGiNDUUK4h6bC06VASMHgnBh80EQBg+oK&#10;jQUxg5SRyvJyhF+601DTs6KsnHWh0gEzLi/DN1EGqkNqWE5a61RXVVWUlzPTzhs3mp975f3ff76u&#10;s+fIbduO37F9rFiFxvxwWo1ipq02WddJuwpPgTy2Fz2N9av2vcYF3Q11gRpY6rCVcDESEymgfjOl&#10;N5ri4snlupv4rdV5Ff+z4iZezUSOUq89E979RJZb5yORwKb1FAwE4S3qdSgPmfItZBc28Ig30mBO&#10;U0iQ3GLGxKBVcZt8YaY5N6/2B4ODaD0S5ABLoD03BwM5FILAd5C8qqqeejI11dX4vbiJ+pwC+fT3&#10;GOwDuhC28SEBWkYDMxHgqWKDogEFQLpmeF6zkug2NzeaNcGcxF7zb3qGWqMxX3Miw9HfWN+3tKH0&#10;ckfzvldLL7dPFBdNlBRLgES/sGd5NK5tmcLNnBw54AlnMVxZb1k+z8jOdfKChE+vOSQN4NIpj3F6&#10;k9TNamcvJ2CByPtgBPO62OwbkRzoayu6Z2p90AGsOAKHBmblO3xIMUEA97yyNfNETSNmXC4HdebF&#10;y+nioPBd/9iIFE+Fmdgeyk1YWGqmM3GrZ2eR+1aUycSAkB1iM9NhUL2Ym6y4Jpub0wCXSeywCf+/&#10;PjwF24/Ubds2MGjRMJx71kVIa+HbY+F/tkjJn/7pX6CjPD+4/tSTb3zg/czDY44u/uVf7vnO9/KX&#10;L6e816ovfqn6/gfW/u7v8cKc0f71f9z+t19BGTh77vQPn/quUb+bBP0wdmaYnaUq5gtJuNTgFVBn&#10;wEuqoLp/Eg1OZ66ea1euwIqoqgV1IS9HerJyqNQ7CeqxbMXylpUra2prCbup+tELeecucvO8863s&#10;wfCKJteM3bThqxz4uqX5eJRjLAFr423jWGrnei5zc4J9L96AWLDQ8v+YVO2XeTFLX9L40Cd2Q71H&#10;BjsrW6l4L2OuVj7J5EOzwEmdFr7xQ9OHJQIYw7EOkZLx+IorodTQWRl3rVaFBzNrkUztYcBYgV3M&#10;h8iqiv+IEjpUq8tNBoYBku2IrlPf39zsvJwQvazsWsvkM10o5MVoQO45i09MPNEc/BUpLOpVHaTM&#10;mIoJ+CJROCZz/m2cauF/+q4JLKGgkU6bCO1gT1jwiFz6rwAP/6HVPTJzoTFGcMdLeStIx0Q9CbVm&#10;nfHbnjp9kl+tWb2W81sMdhnFJdUPPnj6T/6oZPv2Y7/1m+PtlztffPE6/VLPnc0gM3zzFvI9T509&#10;2dXTFQgH5vuoooTjlzGDEAfhMElj0J//5o+Wdve+sr7llfUr3EbHO14CK+Yjg1Ss+1nSr+Ko4wqg&#10;sajnUO1TcO7ooA7CO7WNDXa+LDiBGcx7bOYvEnNpB7+l+hrmGGxtKCEAn2tf3LCwuHjnU09Byl+7&#10;/364iIqOpan8tmL37YhJkgvllP1myj4YRwTf6IyCXHgm9rjBgQHKUJK/o97EBG4QteM1LqNugNJO&#10;5ubgBa55ImFg86LYKpK6DExS7TDMUejH6jSHrDlpCyrsml8EECO/gBRZxtMQmtlqTBf4lhx0KWqA&#10;aEX5fVJ4yOVqbbtELceKSjI+K8EnCgMxEWuaLMHLvHkCRQairAccQMxd0aIE5+PIYulg5LI2MwGe&#10;xJPBU+ZTU115qe0yagkk1GrXzLB7PlGjtU7rLbbUShPe/8ob/dlZP7ptOxauzvolLOLud49idr26&#10;pFxPdxYH7ntBWZZ6CuecwmzOt54DBnGNvPXu6xcunf/Gv3ytrZ3Gs6UDg/1Hjh/8269+maISWEiL&#10;C0vuf+DB226/A07W090zODjMKErLyum9YR0gpxsHB3/2xMnXmpa+3tTIdLDsF5WVNi9rXrq8maYc&#10;LMSYjP0TmTmZuYUqVkKggHr0YFXh51NTwCeQwOccaUdPZJ443bdnOxDLhwTPE0JP3CKKJYldjJ9y&#10;UXBET6nAWELVc1YDYJBfAaCDuFpbwiCMmQ6mLrE/2WDn9NNMNcH6prVS+K7LUkYW3HgXCItIl9Ue&#10;MhuK/M8yC4ZUghibHKc0ih8j5v6FHujUxZ8lsVK96lw48ZcNyl4RA44JTowaMVmLKJ//GzDIGb/j&#10;mqg6Qc3TLDtOWTPhuncXOk8smtVp93rbHh8N60UNg+xjuYPPtnd0vHvwXQoLquhYTGANP22NdACq&#10;nHpxTJ+L29c8OdFFEKdyvlAutcjkErkZgkbkLCK2pzm/0Doo09xRTKkKZrCTbET8hOU6uUQow4+l&#10;LYgJuULuYcvup1k02DlQ2M66xmv2yoN19c19ffeeP9NaWtpPOyytkpWwcObl/9vGdXf1vvjSy9/4&#10;+re+/vVv8jp+QnU8bnR1vfzi8y+99NLx48dj+uYrFAp3RNxnb+tFrHUvNNMQdoXvrG+eL4tOQjdI&#10;s9iYGcWKYMgD45ZEXyfJBp7mY2Aev1wbkGymUBgJAMqwM1+1vxMXErIzghvDGpkCz9PKhWOiYBKm&#10;cIxBaHYk6eQXlrCg3Ij6BKw7oMSOIoDhZzHOIzmBkWIMgnb1dPWUlxVrIoKxJO7Q3LxsSU0tcvvp&#10;06fOnz8/BGEpLoZkqZaCZeE5WBnAyBwfSgcykmAB0+BMJ4padxu4elGU2GCn7XamFvFyBz6xJMOj&#10;gCEJJ6xsYL6RiqiVlqZxk5zgm2Lo9ROsonoiqGNHbCqKGJk1B2OQkk6hmhNsBxxnx/FTD1/rfKa+&#10;9uWPfjC/ZQVDBKrlo0JNU1CqmnFbEcisLcl6vTE6+GJfl8zvQVkwcTCVlKikPcdP3n7qzIvNTS82&#10;L/V6OsoNtgIpMbrFc4f+Kzl3dra4qJBcOGjs4YMHL5w/j5pNgiSBSjhCsNjX1S3BhEfZh97Oq0i+&#10;qD2EtoCs1KfCzFBUkF9eXnmppBC02/DmAWkEa1bDPUuKihUdT3k7tY2irpB7bxVlCGYGsqcUB4t1&#10;loxqcRjG0Zw+iOObDETBU8pgsJiajVpsuQIjeut0L5He+lILi61WAAvu9Ybs3OrYmkRjAQW40Ghw&#10;mSZpVgMgfkK3ev/D7//t3/qdO2+/667b777jtrso13P7nruo4bMKa92KNS3LV9+2446Vy1bxatFr&#10;JSd7dtz26Hs+sGvn7bt33vHIw4+3rMDYV/6bv/a7LStW79l1J1ELvf1UYr3VbAeuaOTmdhWlNDVB&#10;QCqVx4pTSUxXjIzeZTSV2XRR24pyJH3KAi1TPDhxaj8+qjaOzuvdVxEIilnE3PUOAHAioY61NpN3&#10;DN4xT+EjF06i5C9za2HKsZRzrnfgFOf1tLsQxm5ORbN8yQ6Ulnr76ZNL+/t++o3Xm/r6GeWJZY3f&#10;fuTeM6uayHk0QmZQIa0oMAfV8liYv7+w/L6i8ifKapqycw6NDLzQfeOfrrR3TE+NWvy49AurN6fs&#10;XWQvmsgT32v2YibeWlI0kp7ebGm2pJvubGs/Xl25q/UyD5Mbxu2HCdqEk19uzIce2MFNTGfyhFA1&#10;XYk1Pr5tG1fW7Z1FJa8NDzocJrI2paPo/t7MSnt0o6Zm14lTnFwqKVJaRMhckQm7b6CfS3FVMhEr&#10;v2uF540SknLPKXDhnzjI879KigQPjhE546gMgCKOjhFuLPz8534RSxl/Hv/tf3fy9383o7TUdfAf&#10;vvi0swasdYi2KhIVwY+AcJ7C0zlAotqLoVmrYH82cTGo99Adq9OLJ5uoQ0lwUO4+DNWdvQpanZsf&#10;Gxmh6RjVUfCeQQf6ByjKmqU4YqIW5udog+L+7+qqGk4g+xiP1r95cPuhE0d3bXn1U090NS7xKj1W&#10;0dqjpo1fW+AFcMou8GjhslWxj+l2+eV20nc662p9F0SoTAgwI5m0Jzd0uiXThAkw3r/TX8ZeAwN2&#10;icvYcIjud1CJoUWiEQa7xd0Iu2/EyLi2JVJIPLdHajxUlFBlTr3UvpIBmsCnq1zyi05EE5MW8gsK&#10;xWdJhSH7bZ5VJaYYDqsMBqUtZKRTsojYWLRkqog1Ni2trq4n8Ii4AdAN3FS1u4x0jNcQkqtXrjAK&#10;rKXY8OHOKEQY5ihfCpix/qyhImzMMSM5MKICWgyzmCtwGMNuprrAOX2IiQMnU6UlVzetx3JXcrlj&#10;2b7Xyi63X9+8UfhClpDJG0AhNM1avCgF2w3JWiAq1RBlR+oo8eNz9F2RJ56PycpiIo50TtB+nFnb&#10;GG5iar5BZnoSFriXIkZw4bIqgjiamk/U/Nm63mij00+3LfJDGDQhHtyIYWMkVRyGbQRPJbZOwozX&#10;TbLqt0yIXS7IzmNtre+UmmnY1AUhVkVKFed5tivUDICVd4Mdzw3YGlkhPPDcUD4IrjbgYDJJXPn/&#10;+/lNBrud2zey49JIjXY4KCsU0sK1XOolUWfnjtvIXueCU3/yR3WPf3Dk/HknFhRLwiQ3fOYMZc7p&#10;oRY/+Ni/+7dlu3bXPPxePvmbr365v7/P4N+qXUSuONmnLGOGBVPMOjWx0TQId5yfJ9WiKL+AWeIn&#10;vNTaeuP6dZaaDbSQo3TV4YEOJicDxA0NDaR5k6hMPEv26fMtX/xDrHXdjz40vmpF7tkLeeda2x+4&#10;C8bjG8kYnAWygs5cPUwpXmsRR3MAeCyZ9sFCrf3Ea8CI/xrvtQJAVpgvIKtscP5yVQEJXUZKJSWF&#10;gDGTyk3aCSqL1861kmbSrEx1MO8/JE5GRHeCmGjOBknEMaAwW7Bphs5JrKsatFpRx6mk16pMr3fP&#10;YYSy/iDOpLNRmS5JeIq48xLttjVP82Zw4B7mDax1KiaVZl5ueLxaJkgDdL1XZVCs3aqrpvGJax+u&#10;uCa+jHHLnsKsQ3qx0bXFq92CqaI8+hwjzKIwnQDxOI6c0MTkxk9CIbCIHMSUiOI3jtaROiRkCevn&#10;y6cYgBCnGji8XWBq4fzdd6loUWywA/UpB1a6bTtNJ8786X9c9gufJ3q05j0PV9x5F/W6Jq5fp9RR&#10;hnW93PfGSz293Y697A17KKK/sKC8ej9ghyFUcWH3wVMPvrL/zS3r/uk9d7ZXlYUZGRYy35i1+OT8&#10;T4J2zQYYWvbcQnZ5qK+AsRa57K0nVtCiowXRNBHsNiQlLUtKeTstaUyGEQmVCh+YmCCglZKcBJsA&#10;QkTuAKLYyDa9827VO+8ef/zx/twsC+L2Coyk54RihY4+3BmiJh86bnn1OA7JYkbche/pGOhJl5qY&#10;GB4cwmWHoxhg9dLgWnmlzZuY4sIKkVm5eQC59sUCm2lnTkUIMQ85A409in/bAomHLBQQbW4QjEUS&#10;/LGkWELXKT0wh7qCiRDCrTQpAwEenZuZ7ZFfQ8NDyCLNy5dhOZJEMiGPvaqz28WhA68iNKVhWm+q&#10;WZICeClvOZ1pZfteMGu+lfRppX/LSgtxfVP513ZMMXcucIDOstBJxJenkRe7tPvwiZbT5364Z9t4&#10;iaqBIFK1lpdwz93vHoH0XK0ql8huK6wmUDa2YKRNXujt731j/6tvvvPqhbZzFy+d52lEgB8+euDo&#10;icNXr3YICE1zWL1mbcvKlroldYVFRTR1xZRJLwg4maAtLfW+K9eeOH/xxfq6lxrqFOyUkUk50mXL&#10;ly9rWY5xZ2h0uK+/j8ZsOXm5GH6QqmF08v5Py3nLjnMfc4wtWB+xjOTDx4vf2H/l4b2sA1ZgFHsC&#10;ATC5ssLQGUOFOaVRyDSQgnrJ8uGewQ+mkMaUxWL8jk1BgPtXDHYmXjkUxF4D/ekGO8d4HZF67uUu&#10;jTokxNlZzatbWK9vq1wbBpB+G0dJVpUtuIUu+QWKMflJh1PvHz+4SYyeETHTv+5x8a/88D8xdyuI&#10;lDbfhJ+Qrp6fx31x3iK3A71aCqtmIEgzcVOFuS0k4HLHlcNHjtLvMhuLdnYOCRvxPbUaQWUwvzLC&#10;mBfcBB0t383MJb4POuJ10HydOpnCEKtDgjqbrmYSXOBuKYO9yBEVG+y4fyQGyWAXafWSzvQn7tMo&#10;pNQHFuyeDDcOkzOJQoqb4aqTfVjPO7W1y/v7954/11ZWOpiXYwUYov0zs50gQJ8FC5dvrWkA5qci&#10;mT+K+PaJBBYTmlkplvJz7x7Yev3aX2/ffnBJrd3cmLSROz3OIpDMA6qqfNZVVQqgS9QhFDMCp3iv&#10;45qVicDGVVZaNqj0RkzCQcaQOzZA22DwMpDRz21fFU+uatRixOwkzmMGACKTbs/83fPH9DyRwJyB&#10;ZB+m4euwmPuMwYFeNiWd7K309EKiKqpr6V66f/9+GurySWlZGS4c9ZxWWxi3KYT4EjZPTj4HXdWC&#10;CEILpEMrYFxOl7uX0oDH4hDDIc3IDvt5wAT+CUFNTvij/eTEr445aSwPOMuPhAETX9xOardMxGvf&#10;AqBI0oXlLqicnAV8acGT6NahBEZ1tZ5fgGqtHBl7/5ET27t631izcvDDjxNTgLjv/ftQY+Zn5O8R&#10;BzEXLKa6jQvp78yMvz46aF5VGB9yAkuck5mdU9838Ol//pf67p6/v23PO5WVZs0w7iChlEG6BioI&#10;js8ZJIZ4+s+ODA7CuC+cO3/hwnmKTMHsGDNMh3ecuST3+nTYVlhT38AQt62pXcLAum5cHxoYqK6q&#10;Zvc6ytAMk9e9sR9C3d/UBBvFwQOVQD/HWAVMUDACzoKVz7AlpBJTCsxsspaVTOETozNm8NHEPYWK&#10;0nhIlQwgRm1f86h1ViCngl8DbygDy86frBLvag9FxwxcDhCYZDJzlTRJyQ5VuxBU0DTbCKtF2D32&#10;yGOPvu8Dvo9+uLHj/6cDax2muvgn/HnbrjsZJVXDEukz6+BGFsu9NYFaphblbRt6ekyo4ynnlKkR&#10;jjC7GOocVkEi3yA/uNpDEWcmQtcUW8mQvOLKE5/o3mYH5LcsLzIDzk8lBEYvoMarfLE/0H+JC9yE&#10;Z1Ei0Lzj03NTCHuE+RBHDf7CyllB5VNqSIIcZD/e775wtqG35+Ov71va1wvFPN7Y8A93336kqbaj&#10;qjTEWZqEb0qAU1ClA99fVNaclfcLlY3NWbmHRocuTY7/7+uXqE/XTxF3m6tIjbEnPc7jJ0zr9Og/&#10;5Cg62IBK7fl5faUlK6/eYGUJoN1zqaOpb2Db9RuvrG4xXSqgs5/4S8EyUKssMiiIypmRyYaMQSWF&#10;uMEu+MIdp9smxu4pKefbjhmM7Na90/sME8OObiSCpvW20Cu5ZrnBjmMn3li7EtqosgbYQcxgoeCp&#10;iXFMjSwZBm7orTwySMiYbCzzQMFimp1TLQEuzdTcDhs88xF/V9izUTwPO7/n9rsdhkcunq/7wOP9&#10;hw65Dv7MvudlvbbWWKHuqd/aXZAWZ+n8VLq8kTKPxeELxkm4FguMJainuxuqxTHYN+Sq98ULF/Cp&#10;SxXMyXYJjTi7/Dz6Po9PTUwU5FPYpgx3Dix3eGh42QuvPfy9Z1nVjo3rTt++Y3xsnKgxp72O5oui&#10;i9FxBHMGgFYpzQRTiAxzgWzkDAyte/3NI7t3uP/b0nTI45FgZh8IhM045wfgrb8cvURPJEcFZ5xA&#10;3WvDq2ekJG37IHAaP4H6uhec38SCn2QVa3oAqCAJwRxxKuKJMneUIhGwQXCGq4PPVWXZwjktAlAP&#10;N8XZbXyW9i5BZB59p7PzxtDAII8iPBhmwLfjMzLrIkuXVVU2NDctaazPzikEI4xPm/Rh/gxgjJxT&#10;vN0wHSi5ICppIS8nBxsIVU6kz1NLYXYWRnD92jXe4Upss5RqM3mwbqyAwnpU+0z7wpFIDDV7ssgX&#10;FmhlfnXThsHmJuLs1n73Bwx9oKneza2u12D5EjLAU4jYsCnL4GXGFNWL0AJnsixcrKAifFoW1ym3&#10;laGlK3WJ77KR2OGjikmrkcPgw4i5Mysqz2eEO2ZICbzbm/b4lsnEFtXQl6VGCRwWMIulWD2t06Cr&#10;sHSX0Ti8XLl+gvFaWyIn8tgIIbO0apGpjlRzZ0muUxtLVVNaho2OeMtK+hgYTyLka+R2xIB7CzOK&#10;53jL5zcZ7Hbv2uKGacRI6dJuno8CqvmlCNTMLLEhy5erqguZsCTPJyYJnvqjPzzyq1/Y+Q//mKc0&#10;EB2T3d0Hf/Hn+QTXLX/+n7//CwNXVSAL4pJzKq88pPKE5DzjAkzHEgRRw60HMwEEr3ZcgY50dd5A&#10;H6RwhtQ/Vc+doXgDzpcl9XWo1g2NjUUlxcBj6XeebPqHf7768N6LX/qlyXWrxlevqPje0w4Fg8sa&#10;fS1YaOeU2iH1qVCOhxAycgb5fggoIbWQeM+UdKlOxmPjvG5xMdUl0nPcZhWEyUChNLXQkVZk19DY&#10;5BaHkKDBOPUIEXZSHQyEDJzNp6PwKjPdBxOd38mXkQsUPaQoaNE+3RX4TqUrqDyyzIEPFNJpB8I0&#10;tgWZnK2ZgIzWVqRZLNOVKRsSSCuanoM4lKl6ccb3REytroeNy0JNnFJGIOYnDp4+s6ACO4BG0rYY&#10;SuT6iybh9wlmNSdxFNDwNbQJLeKwojwi0Tw83a9xaptwOByaMc7vEO7jni7LoxfR8BI4vMs2ZL5a&#10;G4A2GSfG3Xfv5SaxwQ56f+krXzn2b7909s/+tO6xDzZ/5mdzapfkNjbyopz+4NEjK375C1x/6szJ&#10;b33/GxqnjceDsrmj27DcXmcRB/NLu/re/9aR9Rc73ti85o3NK92g6ZDmL6NXDi8CLt49ciJTHVZC&#10;ZGhMdn2m8bIwE6csWk/Za00LuplGb0lKXT+X9HJmCmlyXKzK9So8NNNzo5NtIhOWnxO9TVMIciFR&#10;IVb80ze4f+7Q0PDddwEkKnVvjhTKr2h8kX0tniy6iEmxi4nnYSYpyVh2FCU+SWlJi9o0DFSRXVQ7&#10;i6Nx7c71TFytSCQ8AqmL1VAAeRqcPrBtJEx4CJ/LJm0hTTkZVCug5A32I+xZ7AAqyjwEeGxknE5/&#10;1FaYGCNAXX4ynIr8Wvk7qWmQuFoM/3X11A3nw+s3OqmnJjCysnxus3DUValE4s7gSUnzECJYr4yX&#10;xjrYAwXz0QrDnE6QJoxis1PUckrq6+tF8CwuKeJZuG68VZYIu5rYuSC40NjVd+9Lrx7YtfXkalnH&#10;iBKUxXBmprOhjh3Zsf8Ia0K+iaLMWCsCZ6gho1qbKEgiTKwV4/QkB4aaqWAV6+FmNkHlBkv9zqqt&#10;a8zLL1CZpqTkJUvq0OTa2i4Pj4yifN3XfvXeSx0vNix5ulaFjQoK88kmWr9xI8CAO4FQw4kZZQF7&#10;pbD8ogKoBHQDKV8ii3kC8B8qFDkN2p/L1iNHlL71bsd77uVbuiJevaoy5DW1NcTt4zzkeoQeQizr&#10;6+vJTXaLnicmIzhSDsHtHhFSSjOBrkkHNKbnVMjWXaeBfAakY4QRsY0kYJcZzUanU1kUTP22j7xg&#10;hAsSgaA43+Xw+1v74lutZkbgzMXv5SoiesWVKsrmDlfvGxD5X2NC5dgaMRHLAvARJsguomPGsPzi&#10;GMG5GMupGtQX5PPhGEVcpya5AoIPCokWEFBtTiZFNxlRhrRB+mUjMDsv0IXIRSo3mOPPlVhv1jhD&#10;QZiyUyBb5qCB63NbwpvG6bOOxxa2xS8SGkcEOtoys9wjDiDSiPl6hB2PcfEDJsSHzov951oE1b6N&#10;Hupk3wfGjnhiqVFA93G44hxi/2xB31myRDa7c+deWrVKtdCCd97XM4KiyHLmu+w/lzJpOSmJ/MVW&#10;BflXIXPLBgZ/a9++wdyc727cdKm8zKQai/S86aUPlcrPgU9drjVJiEieKidLUq+76PVDnmTsXfzI&#10;YTEY/lzX0BwzzTXmSaNR/rZkDFVmct0kfOW7qSqc5gyJoyExAlDKUl3SZPDNYvHBQ+QJpFJ2QPYx&#10;gxoGyJDRhFhRSmReu9rBZYhqhC/D2NARhvqHIafE4jMjpCZwFlLgRhYLkhXj0yaaozExaVAOJIU+&#10;41KxlkqRxqS9M4wLQrf5maatv6EsH5F0EfY74jiJeME1Xgbejb/uaQ9YZpBk+vZNhxvWfX8TT1RP&#10;0JxkDpaOnprRghLcnOSyiw9duvrBE2f6MjP+/gPvTd6+Bc+xF7dGN+KH0Dda9eAbUE5QUsp7U/KW&#10;LaT9cHbk2PgwiqdFb2MfSc7OySNHdTv12V96+a2NG7557z39cFUPp/JIReA/Yt8xYjmtYNAyhCUl&#10;w9vQ1shEQUujBQFxBOjbNGeDSrDRg4OUy5tG51/RsmZ4lK4+mGOoNNTHVxToGezrv3blKq6twoLC&#10;tqICit1tefcwRR66GhrKy6pgwUxf6urklLfQQrgQmEl0wx5gOpfIp2xnqhDpqmr04k+zKRGVI3WX&#10;l35uEq4h7SJyxSSXZUdeiuVzTpijG+wQHWB8zK6IiRUWYEkVdE/PyHGrsEhp7L/5619iZVBV3njs&#10;UQr4dL/8UsVddxPS/y/lJV6uh1Qhusr8eA2fscuXE4v8MO53P/dzB37mk5f/6R+p+YOwR5wdBrvE&#10;ODunFJ6dohlFlRNUsdtR2WiMijUKZpKgv07ZEkGOH3t0jB98qyBHq6quHg9ez8FkXV9WyAMXsEqS&#10;/5HVo1xjfuLpyYKLoMzaolqMXIBmFcDNVK1PCck0mZEuyt28SA7nMBXqtVNQBB//XefP0fP6I/te&#10;qu/p7qgov1xS8lfbthxeUnu5rMRsyGaXMJIlH5vhD8+7J79saUb2Z0vrmjJzLs9MtE2N/1VXW9vk&#10;aNuEcirN5jJPLJ1jnOsywtVQ5oWiZRZ4mqTcBexf/ElJ3+ruvqYe8pQjsi+WI95/ubTUKbajg4OQ&#10;8SNped6XzLUhC/vFATbB91EgmrMRjZ/L7iwsYZ2uzanIl4ez88KXbfTCAz6kzPCcKxVlt50+y6c9&#10;9TJnQHNYUu4AfFPlgwFY5pa4m9MVKVzmYpB4YmxVTM0USaIq5BWzVBoRKFcSmL41CbHwOlkgqior&#10;ye/mgpKt20joiXXwp/Y9K8e0dwaIxBO3TYh8qUa+U36eLW1ENFVWu6wCct5zcmGWxBL19/UjUloN&#10;mfScTLUdQEYlrqOwsIA6YIAYEEu9CJ5OA3DOiZ2qra1hmjgGWl5+66HvPl17o/vYrq0HHr63q66a&#10;y+TeiHfXJQaDFJdRbQVcrLJSSybOUZcOyGAlr9fVbHxjPyByVXVgjOIGSBbwGz10T6F7L6yEqeDQ&#10;ibiEC070DBME1L1acYSxlBCUwRjXrEKS71Jg8txc8fsWIKGJEGxOKOs0oKiDYj2WCoT6AjmcoNiB&#10;IQIOOXKTFMDi/jnhn71jsIONsqHYQFkuhCt2ABmWYLQpwq5TUytqqpatbKlvXooyTwgDdSlo8SQT&#10;s8VoScrn/ikELsCfszDMUQWa2Sl+rbyUvm1qPmMFB8x/LyGZnylSAYuKhdQxEwDMYheEYDbEmw6f&#10;NlQmtmlMlhRfs/C6FfteI092rKiQDFk3O2j5bF1kIghZrqqjZdY6SSbKgLHDk/y4py9jTO7820Vu&#10;a8HJ8XYIBeywUrLWXDuKNXZ9FvOEXR/kNndZ8pW680R83EmB826Vu2XOZg5njorewFIsgqBocMGN&#10;BGTdEXSEH1+/0mnJJaIuSEr8HBkJA6ibEQxtrRJaFKVL2xtRkARpxFeIUhjC80hM9bEZbb9l+cOf&#10;iVcmXnGTwW7T+lVaa1PwkPZcsQ9GAg/SYY2mZ8+fO7NihSo7cKNbkgTLb7u9aP36dz/32ebPfBbu&#10;wQVn//OfZtfUUvuc89NnTrz25kusKeBkadRWJTjK/nDBWDVbZdWQYkbrcc4H+wepVnjhwgXUPyRa&#10;OtWrapUC6aewHpbVVtbV1/NC5QDos0+dW/n1f6k5eLzj4b3X3n+/gsUscoqn55+9WHC+7cb7HmAt&#10;mItn2fBIYw1US+e2ggaHDxcuuWCMTbN821jPcWO50o+iVKCYPfAU+HQMggHjg/VkMWLCdytW/4xS&#10;GY64YG8+ANDbKLkZoNzYr3I7IaDBFBQnUKZ5K3lEUi/WAbXKcoOTLS4uMubBkFk0rHTuH+McwGZa&#10;HlvHXYyjmBOZebpy665vLkWMViCABdUiTAukzdnk5f1mCDiKTBTRSSSX6HOny2az0/xcRPbpu+/0&#10;FviOodOB3g04HA73i7+y2kmCGDv8JhxeQzAmAX7ugBUeqmqnnmhjS2vd8xQjpudJ+5e1BHnTIoOc&#10;ZlEt8cMfVt9AQsDLd+/OqqrinIjRsl27VvzSrzR+/BOJGJVZUlK6c2dWpa758le+3Nl9XVvrOGwG&#10;O05i85kNLmnvqdbH3zl5uLH27+7dfrW2Mp5OPAttkHVTchoRA49EECXLBhXCkdyJXYzwDtIuFPI5&#10;lDUGvHih3Fp3Mj2lPV1+A+RgDCVe03Cwp4+MRWIqOjo6hkeGQbSVo2Or//v/uvbIwwe3bFr92hu5&#10;Z0537d6Od1sJH0gqFibjE3TnuQuajMFZqjVj9ihRT2ubQ2Yli5J1V7kXzTAwSw+W9PiBUOaP2saA&#10;qxNKq+gpc5i5vCjJCHdC+OUdQMHkL32XCsoW4s4jqPsj7xaFPCZnKBfa261iQx6fr8xP6R4i2eiZ&#10;ABppsGVl5UAs0emUmSAeuri0QAJTyPK23EyDOozkbKvc/ulpBcXFOfm5og8qZqdyCYSy0wFXHtiM&#10;dGx2hL6ODgyAgwQscNuiwmJlJlL3XaVVhM/CcSEmlGz+PW/shzU++8Bd4CDOT1YMR6WispNT6BcM&#10;f9996BTg2UHMnWUAe48PWIfRJYnL4hNyUWtRlSAvK6ZV8bNIWJni6VQ4POr+WIpp5OflA6QXLl5k&#10;CnvbLt9z8fJz9bXPNdbm5ecRBMfWY8OknAzEcGxijI2QJs/yoXympVKxODYNsFDOnnlHG3APAcAw&#10;mJO15MkXRlqaOaG+DiIL86qrr0Ng9EwcZV7nFXI1PHJocGhkeETM0ugGE3PDioDME6XN2C3D2U8y&#10;2BnlNAQ3w40RVsOORRk/6LdOZ0zeN22LOAPvGWuxCI5KQpwojsnpiafEOn1IPLGiq4H++G8dEymO&#10;EilsHvrhLg1zq9xMrzQEJ6gR109E53g8icSBczLgYFdUf+QCVgibHb8vKiycJEZABmw9X6q0pEY9&#10;Vq1YxqlSlEbeIu/4iQE5qLyVwA5x+1YmTmoE05QLLaK2qh/nPhutQFiEWMbyKfvKOHF2lSMQvYhW&#10;xvqE21hJiQVMRaks6wFO4yxJXSZcdXGpy0Q9LZuJ/VoEExpDRiR/G957fwtPMjWJ1PwxkfGLGxxq&#10;qFvW17/1Ssehhnq7YdiyiFLDdbxveXiun4uHRY4f3yOHDU04Lfm+CxcfP3K0vaL8H+6+c4iw38jX&#10;Yv6D4Pd0wswL3zbYCEGw5DJ5F8y8SER/qMIXQ44vmIcm+ofxUusHuFaNX5tKHqwitijBYCdDsQnf&#10;DqkqM2JhkVokU935Qy0AKQcsVo+FF/DjJIPvVa/TQnBYRTOeJvX39tGijnAt8gbHRifAUFz0DGxw&#10;YBiFBcs7CKpAoNkZC5VQ5rtLWR7ZIdg2dStUepGh08SvyFrn3j/XtpwV+IQ91I57QlbsCh2uUzmO&#10;WTmLcHniCZNx/uiHy3gGOSabm5fOBLBgJLW2YHbDW+62GOQXvg1SIgBrAU0EeO0917r3fNsLTQ0v&#10;3rGbin6gG5yU6UveMHWdT9JTZpDA6lKzPpJaPLww+43pwWHDMa/UillHXtecvJ3Hjm9558CBLdtf&#10;XbXSPcKerMF4tYqKrwtdy4SAnrVhljJWWf0Z6OQ7PsYIqQRtRD+YKVGw+/v7kZyp/sDBkDJzCvMK&#10;CyhEgM8Mkkt+JsSyKD8fl1Z/dy82tcryyvFVq1pLim9/8eW802fa129kZfDxQLqVHN3bNzk+LiOR&#10;Vz62rgomRikUCRiD8SfQPUvwVmjnLHXr3ZQZZANbcAkJZomPiESkNFufQQ86Y/Uxu6jPKZ0NMUgp&#10;E0BZpeoPh+GPFaZpQzbldOTJRCldvWrN9m07ueGhX/5FNJG7nnlusqsTi1vV3vuoPvz44AhFe7wH&#10;dNV9999Sw+fSV/4uscjPpa9+5frTT92//93izZvf+ZlPLf/FX4KzkzWYGGSniPuAoGg4bqTW9kWO&#10;ChfOcEKoGIt2XsnnIrAOlk78XdYV1hvpi611kNBUQqMSHD8h+Q81OEQSW98e83SyUgpPM7XZiKGF&#10;E1kzHF5ybHhnHpQtC0S1Gv78GgsqZohp1q6E5qPkPBYW7Dh2rK6764PPv1DX1dVeVnqlovzrd91O&#10;BmgbflzZrawcBzXs3R8lmwlkcnZvUVVTVt6nS+qXZuRcmhlvm57424Gr7XNTbVPkNMRG3GB8JLDX&#10;TeoWIGYnJqUDE3HKMAu18/Dxu0+fu/PUuaW9fa+tXfWjO3ata23H/uH0G+g6Wl/rXnbj3YuEF5CU&#10;lTJTUT9ID4pHycRkSY34aScLzt9j4bmd2nYpqbfnFb01NeqCAS+JEBRlBFZNTosNdpx7RkJX3RI5&#10;ONSQRYoId8Okgk0aBKQNlKtdcumpFGyoYeeMxfijlpEWs15NLuaGngHtYQXaQw00jX4+/Mxtdok6&#10;+Hef/n7Q3ZRZbJRedMdUYIMH1jQwLOu6DubigwebWDyluQzR92uMxaSaCs4GyRKzqjfFTUrKSgAG&#10;LgNsofOsl+y5Kck0wqZULpI+Au26Nw5tPXji2M4tr37s8d6GJS6nQaWVJ+5GQ5O+XLjxd0V3YiD2&#10;5Jv0dFUWGxjiE5mPo6P6yrXh/DyEXtOMDD9MrDM1NajB1nZPX5mz23i1mWoVY2/QL0A30Jeop0wI&#10;jzgJTNpkVyGWmkcZ/gbPjT9PVCnCSpkUFOinSiOiy9JvLYBYCO3mZn7MJjofcXSOeUp2mqKzpXqP&#10;jTNSeB/bgxkaeC0uK21oaqypr8srLuQ3EyhPOL+V4m/ZsjRMk7tQyTqY6qbGRnFsQ1svtbVy2ZLa&#10;JWwQ84QaY153I/u6deu2bdvGCfZWMJwFZ1TulhNlsAZh1gw1qMxOdf1Pq+YeDsPqhd7Gel70kG15&#10;5a2y9o7Zqoq56gqw1csDqvYuMrq6G6oDnifMmoE1WeW51GdJUpZH3nkgj38SnYeTOJUqFnpdbGB/&#10;nCpyrhAkb9ksg50M/Y5rwktFg4muEheXKIIyE5ZdmWhpUnZsQ2XPcrnCqDQCsNVjmZx0awAOKaIH&#10;aLtutiYkGuWB4drkeuJMnRlxMAaHUwZhwwvBW77vMSMjf8TXNv7QQSKqBRFfGE5u2ZT465sMdksb&#10;qj1EUIQjqmQvvPDFtW2zmpvJ77zz1nve8+gtxEIDIpVp5aqLX/5y6bZtuY1LUT33f/Ljm//rf8uu&#10;ruHbv/yb/0YDGk6YHh7pUD/TWIgQxhJIM9RoxcLMqDs+pop1ndc7+xALbKWI39H6qn3RPLZk7MoV&#10;9TXFpSXShMfHlj7zyrYfvDBRUtT66Y8M3r2bMTvQcDK2ZgXQnHfmAmSVqudxHD7LB/vnQFS15Qt6&#10;hQuaSu9SjB3KpIplSO6Xtqj2H55D7wKfy3ye+UnAiYK2oiA1Y5YitRKlgkxlwTceH8VUzfZmtMNa&#10;lhlnNQi0IisWJqSuJ8b4ARq10PO8H3PhwdYEhTScsbxrcRSTdo08uvszCLJmlJT3m7vyFYUuWFJV&#10;scF5biHhPg5VJLaD4clyZ8/QT+QSFs3T1ExL03KgQWGw+/GU2IguS40wxxvXeJKsrxhnxpFVcc7t&#10;abxiDceXNNjZ1GY00JGYmzIebLUu3/hhxN8U70jG81/FFxBLzK8MaXEGeIsGLTAylfMSaXQ2MbfR&#10;R3Kx7a8ZT9esXkekkFvr/Miuqs6wlgUcT7709PlLF1Y0LSfZ2K11HP/zf/9P8wgZErNibq5ynTPK&#10;Grv3xMV7TlzYt27Fq+uXCwrkSAnUzGDHNZIkJVDFfxobMrFGBrsEy29gDy7tBQXJttsJimZtKVg+&#10;AJcONy+kbJxPPp66cFK1OClSNkYqDf55gnS4KicjIy8/F/1/eHiINoLlleVrvv1dStcdevR9R7u7&#10;98/M3Nd6Kff0mRs7tkGL9dCofbijkvE1YWtgWZEw67hmsohiwWzjxPdYfHYQ0ECr8YgIkWnjoGLs&#10;qan0pHD9U4l+0nuZjormyNwtc7LAS1xAgCWogvMbVVUBVLQDeRysxAO1tHVPI7uCv0hixlKJIuFb&#10;hlmtT+rNNJCKixMBReU8pHJIztZQJRLCfkRnMnKySkpLlYpoxWipIumBAGCnq3ZuEIfRQoJU7Ihq&#10;R+bwc93QUEAtmBgkXKP2atddJ8+9eO8dA8X57mqGDOHkNOtVMiO8WlncVlr0yFtH6m50H66vNnA1&#10;U7rtq5ulpGbjq1eKfAZanDsziePRaou0qO811k2cwKTBIm/hNWUi586epdHb7hOnDm/b+ExDFbEv&#10;9Q31Tc1NZRVlrDbJXarKZw1OiZZRkgiegJwc0FskUU9UlpN7AtgvYkW8Nzy6K8ve8OzLVMdoLyvG&#10;/ouDEaEQgx0LBe5xMRJQSWFxW1vbxYsXXUNzjY4LTKLTSsXRqY7vWNf+FYNdZIUxOU1ShYkl7toz&#10;eAu2gcAaPXRPPTq9VkPIsnAhPpBEE7xcIMCgFJMX7V90YC9yy5+b5Jyo8iQPHIlJR3y9M9b/yxET&#10;PX9cohDgN3HJBuVKDl/a7MqKTaaD9AeWHVe+w6ccPlbIX6lPaEHTVosEgJyeBuZJAOfmQK/Iu2s8&#10;pr9pkc0uIs4XoTQKmoDfng5LcjLiI/Hh+Sd+4svlKKDzKOUh0H2juAa6Im+63hyn8hBZwDuir29B&#10;MOLYpMTmQtErjW5xN3liHKFjaqpGbiHbzqcTd+pwY8PWjitbyAhubAgiTrB42d6pdbmxD+csDjbW&#10;BNPpZ7ybnPDJPa0X7z17/tW1a566bZc4ZuR3MO+qt/e2EHkDRdsz88qKCSpYXB+YSEqY76JEYUsY&#10;vWw6keLt6rdEBSkgOm6BLsQJ3w+XRnzw9neI4nR53Cx8MiaMj1HEVi3qJFFk0fmRKmCz+Pbpq4i8&#10;LeF+nlCy5OHBwYsXL9CiZPeOHVA23PgQUlg3c3Ff4sTEKM/CoKIyGubJYHvZSqVi22GyvTllbQbU&#10;EDCuJI8FUGW2DbPMegF4R47IhKGnWAkzx3039brlNxb0fR3iDQIQfb+cwsfw6YNx8cA/958oZ+on&#10;HZYBv/gTB2b+hl2BRg+cu/Szrx5o7ht8flnj0Z1b6+vqcIoSguH5m1yGTsWDFHCdPrclJX/PfO7+&#10;yYGnhrqdbGOjptMSS4NssmJk4qG33mo5e+bNTVtfaFlNA1HxUdnHzTJuzxVVifArLEVsOzblfwJt&#10;cGG+MC9P9VXNL0u+FjY6CFN3V9foKPovaXrZSICDEzO1NUuwEpJzh0Q9MjTY39tDtFpxYWFPZxcc&#10;kO7exDtPlJS2FpdsOXgo48TxE8tWUB2PMhNwOUPEBfRtF12Dwc6iXEwzpoexVtc30E+cP8vCY+Ky&#10;YSZfEBhOSQro6qLhNd6HeEN9zZ2Tui8Q9yNAg6SOLRKH4ph1xzLTCzCVBtfDWte4tIlfnfzDP8DE&#10;VrhqdWZFxck/+P3mn/1s29/97cpf+42wrwn/xDV8binyc+mrXy1oaal55JG8pUtJrah973szyxW1&#10;8Ob+1+JfK6NZBxW35bm0qAAdKFYBdxWRLnuBFAvlzy0m6Di19Mny2/hELQKsByAXUOPGCau9XOEV&#10;NCjLzBQrniWHB9W9iUHIzSWgJF75xF1QWx/tkgU0GMphCjKaq/oVKFZs+j0XLjb09r73Bz+suX79&#10;cmkJYXRf3bPzUkkxNjvG6WozFEzTo4UgQrLZgpbnFW4vKP1c5YqmTEViHp8a/crwVaLqsNk5/jFl&#10;i9623s0oAhbwlJ0N9Km5BIRDPXYNJ4W5ZGDMzDR09W64fOUjz7zY2N17pLH+ak3lN++7+2pV5Uxa&#10;2rvrVm0610pxO6ZfPDF5vKpiDCNCFAwbG3k9I8J5ith3JPvNz6FXMnPLRVCQt4vcWBbSr85N3ZZT&#10;BOW7PDnGzkhaY6Dmw/PUeSeeikCmdH1a6kPvHGZb28tLPVwRXIV0ssjkp3MZvbMhpCrPam0SndnZ&#10;UhhXND6jYSP3ekae7Wao40yEu6cuescnj3KYn79zzx2cJBrs3j12+EZPF4vLDS1Ww6il6JS7xQgn&#10;UVAPN7I659kklvEFQjiJxlBysv/4liJUxYXFaMSTE/SYGUM2sy5V+dQppmANxoz8okKcq5jsieti&#10;17DxNT3/6sPfe57AuhO7tx3ftcVlfjE4A0v+NP9koMwO2AGpbSOwhPAJeizeoCtXrrJNKAAuOcBV&#10;8gaHtx04uH/bZhFrN9+YuiDRSu4A8wNpPRUIaU2VrDKMKcleTEfSS5BgPEjAzGuRtzVmBNqRyGAn&#10;GmtHNO4QFKZ2ELA9U2y0a8wv+Hql5UroUnl4vClSZixXw0YoAd3KBMwRm6wIBoaD6EWKN/cC4ClX&#10;V9/YUFVTk5qZjimDyGGgKDsvF2LmYoO0U2iCmtxJE5oYHSahh2o/cJkhdRijincqatpo/wB9+dCe&#10;igoKV65oaW5qQlqj+wdg45ZwjylbFMysDmNMYGPeSnPOeJuc2fGT8aLCG7s3Dy5bWnqpvem5fbzP&#10;gYOV5XIA2NXCWEuvNqqi39DU24Xn2CAeP+7HCS+fWHXkwJdvGpj5T53ZOb92lm1V1ZSAbA/xmGMd&#10;AU8TfuIgJ8ezx6fLqDIn86GEE/ULxj0p7Q+DtU0EqKaF1NLGFSNDIMEEceWFhUVIctpI4uyyVc7I&#10;h+HE0IZBmqPMf05hfJ3dnOcpsbGY4VMzeLs1xv//vj43G+yWVMrHSvo9EnPI2fCupGZ1MskxzZuq&#10;LSw8dLPBDsfMO5/+aSLsBo4cbv3rL6/5nd9NLyy88s/fHjp5cu3v/T6/OHXmxPd+8M3Yw0nxE99I&#10;P+KZZGKCIG4IT+/c3I3rN9paW1EmEDtIz+a34KM704izW7KkdunSpSPTsAGxtzWvvrPprcNn79l9&#10;4Wc+NFtZ7nZTl9LcdcMYSl7bn3/uInPpb6p3z56eZWHkypUzbicR0w7T8KcwkFnavPRFaT5WsNAo&#10;QlBIYlgP8K1WwgmoHgkdJlLq8MsWJ66LLaEav6RJ3SHCzprzch3XiyUoPkFwIEemp/DIYKfANxmg&#10;rAGljHrurDMJ1wkU93DAkhFBBdRUBYm5YzwOlhQHusgY7NV0RGdVlEcvxadYLK6hk8dpC2iDuDyF&#10;C8VEZxMho/cgRrjuKuueFV+Q18grC4TqNIupJYkkI4ZmXZmmFMtEWu+0Jo6wSMRqG+Hi4sf34SfE&#10;LHET5oXnUIUbkAmMUpHSohkZ7/XQcWcJorHRof1KSd2WlJbR2Mhn33/6hz96/qky6vSUKPz+By88&#10;3dpx6cl9T5+7dKGlcTnpQrrmme+fOHPi8IkjMlhGBjvXpcWNrETlHYfPfOLJ10Dkp+7YdmJ5Q4AU&#10;Y2zRngSqJFEjlLkN35pjQEdGimLvHX18oWIiImiJTJnOPnm0RQMvGv6rFpJum0s+kZ5yLEnrw2V4&#10;Y5AwMN+IyqSnV5aWQbmIB6Ni6IqWFS2vvllz6MjZj3zwqWNHqWd3IyXpXEH+iuGRJQcPt2/eoP4P&#10;qsUWlB+jE5JCZDgwX05M1jmXITxqQwEt4EpJJ9gRrOCxW5a1Ke6xjLaDRvVI4hKFrSajowxgTy0/&#10;CX7myjNRVl/x5cw4IQNqcYjwgc8ELZSnQpolMIHLZnfjZwoOR/GwapjMl4eCVSIC1niaNRscVlcm&#10;M1UYMjJOIywYvY0zzaN5FpYUI24i1sk4npfn4YRgk6xaxKDl5/Ht9Jg6KvADjJkY4LgDBl6jOZIi&#10;QHIsVIgvX3zu9faKsre3bkzJ8dB1eopLxoUTo43YSCY7U5MvFuXfe+5yQ1ffkSVVrjDDZo28uN1E&#10;RnCvHs0PHULkXvR0DKNgjAx1Tnx6TpTt/Llz9U8/u/Xgofzf/ELno+/p7etlLksbG6uqq9gddRuk&#10;aK72FKefdYLHZa225aSBaHjOmQlXJFCRRYKw5ubkqZ7LwoLHbFZ0XCPAvrU4n1wttbwoLl5St0Qy&#10;tJlt5MAaVc1sq1Qz5ja7UF+cdGaDW7cCO2EX5f9XUmKBcjfxCHWtRK6botwPa9MXeotk2RHcIhLC&#10;rYytf22UKhEfRStsq9IthSc+FhE2kJCb4n3suaHmXeKvtOz2FB/Sjx/xo3VldLjw5L9y1skxMjps&#10;RYsU58j44Av4zYE6DAqqDcyKJclugl7CD0ECgBTFjApH2KS5V34uubTJoyOj2FddyHAZTU8xQ0/o&#10;amJBd57V6A+WyycyeTjiO312Ru/LFdMBbV+kiGrFXWheNNiFdD8u85goLb7sISEKW6th89VWWjfk&#10;eAedMelx3nzMLRo+AHO6JioMMYEivA6D3dZ2xdnZTcWtxI9l95MMqrm4bSjquOrFg32a/kTudu/F&#10;i3vPX9i3ZuWbm9fFKQoupltI62Kgh2e5ylynJFMZ8lTd2DxZHgFKrdV4c30ivu0WvvQT4A2HEwNw&#10;KE2EHxnIXEcyWcFfHABDYOJgLFDhCarJkJlMuseMjI6rWk8GFjpdjLcc8obxTS7S2bmC/FyGT+Ud&#10;ci2zMtJoLkwTm2vXrlGRUzEXqWkqqWMBIgTMgt3ejAhCKuuDdYlliEouktnSsS45SzUNZOVmKDIA&#10;ROARNt1NpoYGQUpM4GhCVm3wIr6Gu95ksNMGAQAe6Me5g7fJRWacNz1Z6xQkq58cYUcOtq+wg7fD&#10;vBAwI+3Bc5fvPnH22WWNX96xYWxVC803iFodGRxymuao5DNmdjtSMzfM5xyY7H/2xiXClGWGm1WV&#10;d6wsLNSdZ87f99pro4VFf/tTnzibXzQ6PpEOTzaJPzLYmVYfCeQOIfokkqJZRQkYoLfEtiTCHolA&#10;gzKI2RGdTUMMOoFMjl+50oFwS4JbaVUdmamY5yrLyybGRimGimxEDbuRwX7qQhCjduXKdS5oaGxK&#10;qW84gf3ryOGS1osXiB9cSCJFrqqqGj0SNRtFKAQnQnHEgC2IEqOVKc3ad2toHuzMVu0uxmsHYF/b&#10;VDkUdMQUNZ6gqEeUKMCVavGB925qWowYv11KMmatYaIEOQYH4bwABkuxYvmK+oZGftv9yr6xS5cq&#10;77mn/Z/+8fpTT6345V85++d/duF//Y/z/+O/UbO/eMNGR59bavgkFvkZvdR29bvfWfLY44NHDl/8&#10;8l/Wf+jDOfX1tJ5INNhZKKqFhi3IWq3q/tYCHgYcJiWHmeqXeb9XJu0QEpN331M3tXC4JiIN30Up&#10;c5T4UBNXCVOLVli5BcqRkjpqaXEgc0wWYpKllZTrz2meboTeinCCCWDl8vq9F9tWTYzf9+3vVF29&#10;SkvituLiv9u1/WJBPvF0PJElRaJggoEPWktKRLmVxcV7yqp+uWH1tvwyTHWvTfR+Y/z66aSpqwjY&#10;rhnoOaajcpgB2gLNRAIFrhl0IUYlLiQRAeiRbmLYuufICV63Hz9V39n1zvYt/7D3jtbS4qs1VVAb&#10;btVyuePDL72eOzERz3F1d88bS+vMkSrlCICHrgrTjfASjoIsh5zlspnCCWZUw841xEQ9FM1bQUML&#10;C9js2qbHB6i1b/lGyKlaf9PmdMfIYDdZVKgKlfMLbWXFKBgwHDQOTORoXdeuXoXMLlmiAsH4acFE&#10;VDYLz0LftIRoeatkDQR0GJk7M3zrnUUyO0KXnOH6t0yotKT0rtvu5KtEg92TLzxzo7sTgRNZDpDA&#10;fOX3El8z7jk1qiwNfmWJsFIbsRkRdetcHiO+GjwSdpelCjDqQ5qViR+aKtAQKp6strPUAUxNKczF&#10;Wgd9SG945uW1bxxYdaH9yM6Nzzz+wPUKFVb2YEXfdQdLU0p1xCTLz+E9yLcW7J/Cwy+3X25v7yD+&#10;N7+w0Cmto8aqM+eJsMPPIMixMG3j0mbE0grBX8yTSq8lFYix8Ktwka2iB9qwHCY9agUs986CkrWR&#10;fmJIaG4HCR4JCr7M2RlMgFsRiAU2UraDB4mwZ3hQitvO3WKlFxfFclo8ET7Jy8xj4hLIc3LkLxkc&#10;pKoPPdzWrl9H+psqw8xMERsMJqIws/60cGflZYiYVs8i1EcexNNRaRCSi4tIoii4eqXj+g0SuWTh&#10;pT0590eJ89Zt7Ozly5epml1VWh66dbtP1Hw/DB3kvGVHnA7Djh0I+dOX2KlNcVnxVFnJta0bB5c3&#10;lbRern/qhdLW9oUaPDoiDo6GPl+/ngg1D9pweu7uBIlwkdCbSJT4EKYVb/rNJC64foULFkzm2Ir+&#10;pV+ZK9oNdj4AgDgW8/xxbt5RV1+qznlAkmlwnDA8TALoQdTLxgCqRoQZmZhNCSmgBAT1HJnLypUr&#10;16xZg6NL+WcDgzRw8om4Li+TtCkLuTnS5vyrWNjgT0K+Y3IdL5GI4f8/Brs1LU2UQiTOAkJP1STX&#10;la3LgbxYUBhWIz2JRFdqHMw//N73JxILFmxmZPi1Rx7ufP75jf/pP5ffIVJy7Eu/hZOKevycf/kr&#10;f9E90KewA+heZhaxnvyDoX96EhvcbHpyen52fn5OAXYUbElXOq50tLejtbEc5qZIIiSUmvSouER7&#10;LlvW3LRsWVZuNpbPqdTZjW8deeibT1VdufHKZx7vv2cXzsH8wnzLjAPppF+bTJY0XV7MfArOtmKz&#10;u/LQ7Wwu+qb6maiREsgtT5HzRcm1kauKkuoeDAceW7luBV9ZmICsCOqfYBEZFlEhGDQ3omz/liGg&#10;BCP+5J2UCNgQqhOwY+NS+BoMBSMK6C14mldbKyXXq1COyoRrX93ahboBb6PuOlSNsepDhcV50pCF&#10;S9AdasLTxDQKK50jpDT+yI95hHUNQluzSCHVpaRwiWU9Wy9r6Q/yFpAMg5onmQN2xwtlV/UT5E0w&#10;QhlhpDFdSdipwbwpLEtEQveCxjTacZjrh6YnZZywdn7cUbVFbRyKfbKwV/7kK/+QxUGesZovkU1c&#10;9jW+XECyxOih2VnwohVN0bu5VFyWIJB7xgINuINq4amPlsyOMoQTZ+YKYVIqfZnk6wPAQCkih9kJ&#10;WLeKQFlYtW1kKjyp8M//y5PPPvm/zhw6deFM/2DvkVNHnnnpqX/+4bePHX/35Kkj9PdmTG+889qP&#10;nv/Bd57+zrHTR4+dPYZs5oQ7LJsWyJqaZWTcdvDUrv3H3t654bm9u3FcmN7m/CzWNXViXlkBoNXO&#10;EBibFVcfeRR/ejK5IUxMdM9cqcAScJlEXg1inkGESsaoUmY2qjhfK2lF2tP83JKU1Ptnk4+nzO+f&#10;HMnNzOLH46NjPV2duNmJWsO6q2IwKfMjk6O5BbkNTQ3r9h9sePbFl3/qA8cyaELaSrsAxNCejLQD&#10;VeWbO67VHzwyds+dcGaVxVIdqkkV2TVBnC6iAIvFcXoJYYUHyrLAqKnBrTRW/HZilLwkZ2Vkqkme&#10;p9io65yMKLzY44mk2YlpsbTi0lKi+WHOKJjFRaUUzEXh5Km4B3NpJU6N1mmU99ScjGzWkMYww0Mj&#10;A72D4GtaCjQHtutKhZZQleMWiBUC53GKElNIHwzkmBFGWlBUgM7Jk1GA+BMZCAsFZSuGBoaI/0Xk&#10;ySsowLZEJD+CJkNiUrjPpD0Ry2VJeOr3DJmYVvptXnbugiyE7GA6YXSDQ+rgQaiCVKlUUkdzYbRs&#10;4qf3HSgam/gvD98DoubkF3jAPXRDAQuEB46PS/8cH4Na9aSlXC4tau4f2txx41hNlawYafTqkW8V&#10;4CH+EgqXlU7FWXxu+fO01pR/1EweghmM8DOFJeXY8jyL6uTJkzU/+NHOw0fnfv6zZb/9664UYZfG&#10;MjdAzXIS3NAAFS+uQo+k0aFxKKTO4FkyWUQB2HzYHkyVVsIZKTnIxtT66O8bBO0zegcqOq4erq09&#10;d+4itRBrauogoxOULZ5kXshA8+Ny9I4yY69iqzprcuOnU3TXjQ4uFVlcvdwnQInVO5yG0oND8F9z&#10;cMySwS+6IfAB6oUiTjcgxfKIWwKQpcnLyS9OkUoZC8+KsCgtKZt6nFf2jA0iTlkk10EzQj6EFI/g&#10;mHc7jtuVzEToGpFGrswj/U6mH9NGQ9UW94dFETNOKDgiG0sQa12s4bK0LPwGYAY8iBC5JKCV/kz8&#10;mUpsulMFiCYOrxQ+RSNJH5udMH8zj6T8iuLjneTCRwhIAUnBNiCSPk5Qc/FCZgMvMEO4ZVXigJKS&#10;gLAzh9A4OZVMkVkciaKWupI76gJmLHlWhnVOeCE4K/YG9ATJSdHC3WSVFq3o4xwvbm7dBFTajwHM&#10;Tok7uGlDeRNQH+w4GArJBKH4L3tqOSuSQyR4Y4WgSaXCtBUa7tXtjbPOWNmqwHc9C9gO31ulwJtE&#10;bZRfC3ZkWdPmS+1b2jverV9iWpP8fGAWtMHVaGXZWbgOsqcUuxTpdYIwWInqdqfe19Z674ULL69a&#10;+eq6lbZb4nXG34xcqxW1NHjRMqlbMmdwf2J08TsKaC3WgkcuzE4jS3oMvZiUQESmdc+1EXcTTbSY&#10;GHv5n4ZeKuxgPnxWEPoiFjmHai+tkhFZ1jqyg9HSlNQsmKQMmKohAAGYZtlwYhmXS8WUg2+G1EwU&#10;BqpZK14Bc9LUeF4Wya2TY6NDYxPUN+ucnSdtbr6gsLi+cSlkua29HZ0sv7hoYGSY2rjK3rSgTg4F&#10;y6SlEsnPzNzzBxwDHp72xRNnYEW+ZEogYO70K09DVJEg60IDsycvHgJoHT/F0DxN21DC/JystUkm&#10;JnJ5ooZzSrZznFW1nH11XIlNGllo1KaqWLyXR4ZF8WEyLKlir/FJhyu+zc5xCZ9BIFARhkHjZ8lk&#10;P/3iG5taO55f23z4ji1LmxrID2Prh0cH2SApj/PTXKz6OxbJvS0lc3Ny7uH5sbfHab02iHyrMZIo&#10;lzSXlZN/28lzW989dHjnrh/u3D0wMExUnAw9yXOY0RkpNFYCKrFaeLOysjBOueeVgZP3CnrOTkxm&#10;paWXFFdSggqpJz+vYGZStWjTU/FGp0yOTRA1A+bD+6iHCpUYIWZ+cLi6TqEdnTc6YZ2j6Cjjk0vq&#10;G25c786iV1NBIYOj0jbRf+Avdo6J/PyLZcUVHR11Rw7RNDArLWNqfKYgr2jdmo3Hjp2EMdJ0ic4P&#10;ph+rvsHgQL9ICsBnVXYs3h5xSOUE4KaucFtsJCQKCIdjKWIvFiNdsfF3V89EQO0T10glqFpqjpWD&#10;SMqELSBUTEyPYbPr6aNszfjQMLRi1+0KRCresqX1f//10S/+xtDJE+TGNn36M5NdXXf84Mm8piYq&#10;0638N78G7eSyxBo+/JlY5IcmYz1vvUlqbedzz00PDa7/43+flpeHT2v/u2+5x5p1RvBXgiFmlJEh&#10;gv4gcBhAiJrCMmMt6elImMrejVNSQtktEnYVNIPdV44vxk8rBPJAJaeRm4GwzGtuGvqnZBDWhgg4&#10;oCXwMgGtMADEp3KVodA0NM/pn0F9Mt18vTEn4wMBifvnYQyUkrvKcZEBKxn0x9Nz34Uzzf1993/r&#10;23SEPJObh6nuq7fvulhSQCA/9AfzDmZofisnBKUsKY00Pw3rQYm7t6TskSUN71/StDy38KXhzpdH&#10;u3443nkjeYqL4d0jo0NAggrl0Y9Lmo5QE3+spZWlidJaRCTloUaJK1LpVaHkhjf2L7nR+ej3fkQ6&#10;5MllDfu3rH3rvfd21lVOTZKwOZebk1ne1/PEC69tOd8GVgTp2ohv5uzcO1Wl84WFWM0Qf2V5ys2h&#10;XLzKp6jbrNI/OTcbBFJxRvKMYrsUA63GGlAtwSG7gVIIdF6aRBSZ25Cdf3BiAN9kZk4Wl7JRzAEm&#10;BJ1U4eAkeG3abGpSXXfvnpOnue9ZAqMQuVkma3uKBbz9EstZzLNDngRtyoIlVyzPVRJ3vYmdm+4n&#10;MTEqvKWSAUrF0GFODxWKLC4uuff2u5j7dG/PzOBg9QMPcv7M889fvXZ9eoL6Zer6ivasHCITAJBy&#10;gYOZqXFE2exchKvk3p7u9vbLo8ND5JeBWiSS84J2Qmag7ywFhU1zS8uQkS2PVwe0h2p3VIsEr8en&#10;JptfeHXru0dPtSz9l0f3Xq+r1IjNY2xcVpnGEdG0WuHR4VgsdRK3/QLlO8YR+HEijoyOsXq4B/gk&#10;pyDbPOMq7tGdkX7H0ZMDubmXKsun1RdUNTlgABYZKq4PsM8rQndhFpHEstmQMgSgqlsFHyAqKnl0&#10;DPsYha1QWJNGJ6bQDiz4mx9g/eQ3EA5IieLfQQnpqpY6EBd2l1holVLkrgzhY0K8KYLJxKlxCcsQ&#10;b3I1v1XCLRIy3NPiMhVQ6fRhmkDqVHqvLwwMDePqr6yuWdaysraufmhkFIKuxVOMMfExEtmQrJGy&#10;JYNIlFX3W1XLs54JpUXFtPrhj6JitLDca1eud3b25uYWon6xC2wkq9Lb10c8NWOmoI04Jj+LlEvz&#10;4okwjKAHqWo+spae60qWojqUOUTyuJo8MbucnDwCdqEXE9PYVZRZO1NR2b1759jqVYXnL9b+4JnC&#10;85cmS8qnyirUUhgOqS6JVLVTZrfH9bnobk8VgFPe0SQ9fc7YNCm5DVTgiWU3z515+GIn2YIcGG5b&#10;d++OmxGz03NgJIgxDBTiC8AFqVI1PawJkim78k6qYpLeJCmZQildQLmwk+S5j0/OFhRQqH1hoG8o&#10;eT4tNyt/YSZ1cpSqSemFJWWVVdWVtdXVNbXg5fUbNzp7ukcHRwryqSWBgU55i5TvnRgeKS8uGZ6a&#10;Ri1l9W674/6f/eyvLm1euXXbnsef+NTuOx7Ysee+bbvu2bLj7sqaRuL4eEl7Dcm8wWwas7zY+hlj&#10;jZ94TrizyNR77txN4MO1G9dp4cQX3p5AcVtKnDYxGvOOlYBnCd7z8CP8jNqr3p5GHHHDxlW/9aUV&#10;v/KFoshb1fBTH3NrHcdffuV/idTIICWvO3eToqJmiGmEy5kPcAEP7SBJs6Tk9VA+YxyKI16H2Qg1&#10;eHwCqlVSUkwZMbgLn8D72dcNB45sP3Di3Z3rn//EI/PVlXhp1JQH4wSNttTTXPqW+RvFpkZamqr+&#10;5VktyvzC0LIG96swc7l2hWnWmsascmaMUvtXhERzFZgiFxwqZkUzgdRESi+8HTzxBLD6at5yMGC/&#10;3mvq+CWi0vT3CCl+Yjxu1DapJEQj2Rb6Epq1W04Fy9O32nDuRoP6I37FgSduKXNxN+TBWRFTfqJr&#10;raq3PBCmjOli336jyOlZ2VIwLN0ybjCnHceqZbK/xuAY5u2iLdDBUcuf62OVUcAOc6e571wIRlah&#10;Xx+/+69ij2K8ejacEBiQCL7hQUYnf3yRhaMBoM1wGUanJktuUHBWouh3xBol3vtKS4s286g2Gksh&#10;+yKCNTt7N9kub77b2NP79uYNB7ZvpoOPFQJLRkQmexRLg+QPKxXGkiBQq4OhQYP6B2NrMNXX+ZMH&#10;Jd515NwT33mOkb3w4O2nVze7vuBrxSH7splqbViL77LDRYcRPc1C4n5SaMoRuwe1WVE6qhsl+dN3&#10;hBN+53AC6909lzSStPBG8qxSwtPSyX/p6lLjIVkwbTcBgt7+fnzyuOIbuvtXfv277Q/de2HVMuRh&#10;kmZAWqaPF7G2uubVwrwNl6/WHDg0W1E+V1mpVPK5OSE1VRRVcltBFrEN1y0gPs65qVCMwP+Uxu7B&#10;FFEoU0y4fYJo74zNZC8VnfQ95XOwwpdH97T8X24ItGPfR1xraVlzz977P/ihj9x+x50XWlvLKioe&#10;ePCh9Rs3fOyTn7jv/vu6e3rICXX1T9nlBo2wKi2vYqZlJx8dV66N6JUSOBRwxNzxgNF8nZkStAeb&#10;5EqXpWTfMS+6A7MP0iPdqFXrMzJEnMRFiTVgZGTYXEQKdmsZGtt9+NRf79ncna5eDbK6mDdMqjyH&#10;cFe14WYn5SlFLxrKyT7ZWLfpauejx85eqSwbLFBvH3ZPrg7VkZehludqQSJDgKUOWIcy0DNF8MBl&#10;qnnx+ltrX33jzN13nrxzz/o1K0lNJXGV0Gb83szUp6DQG/OUW2CLFcoxDuxVIVXBzSIleRbkF2Ym&#10;ecgOZs2QCi60Vr176JWWZQgT3Jab+4JH2ZcyWWAAxd4nY5mcGaEsMuzfehHJwWwf6gRMYaPcJOO2&#10;GCc7PE5RBp7LaQbiOMLIlCpjeB6hEH8rC4gVCvOLTegUJbGuP3q59ceJsSnuwYTG5V4YyN6lQ0VH&#10;ItXyXHvJj0ZhPJFDEpSn/v2/PrxEqi+p45GIhjxHge65SVGwavxlcm4iMJKQjBlCzwTk2NQsukoD&#10;875D1qchsB6DSCYj1wdwR1Cn52Rh8lEErPFWbGrGR+Ih+YnPJibyzon8T9+gQNrth7Z7ql3rNCem&#10;6o47yH5GOm2TLc7I7+PbHRO9mDaq5EvEiWLC6+xJYzKOIfi1PdWRnHxkaePj7xxs7us70thgXFIP&#10;QmsL4zco0qiMQWITMV5qKTnJyZ97551NV6/97a7tR5pVC88Ol6hkWVNqFcrfzR1+wgZZFIAwSIfX&#10;mNMbPj0NKhqnG7NszhaCZyAbTMBGKNXNJAgNqpvhXEYiVkIxaR+539PLaxjE2Lvtu+Rga1CDuwI/&#10;INWz6YnGx/iTZ+ZoaD42q1ChCeYBGre3t+G0X1LdQHgsKMw72OgZ7tXV1dMTYzJ6JqlPYkFhIRQY&#10;C6Dtk43TwIJhyNpryyRbW5Rm7nTSd8ojjgJsuHzi9N/WLWYK8b7LkhlvgG2sLwvatQCY0GlaJOXm&#10;wg4sP9cCbhKiVmP8i8y5GrLfz+9DaEVYW/uIOd57qu3TL7w9XJj3/Tu3nFm7jBbLov8WOi3WH0We&#10;BsBLSnp/WuHKlKwn5wYvS5HHIYRFDqejyjLy2nPy/OZ3Dx7fvevA5q0ym03RW0P26GQiscgp8eBl&#10;OzhX5AvO/NxchmHgasZuabIL3T19KNRkReHs4XMF24lELOCVgWtzAUzZihoT4JmKzaut/Rpy/V13&#10;3XHj2rU333yDOyNPbtmytaevW7NEiM7KwmaHkgJRxt4xXl50srFxdeul7U8/czYnN62ODkhp169e&#10;q66pZn8UoTA5AYbAENlF4rJp2eShMA6cYZOCVTsAtiNjWF6LxIy3I6Yhwb0aFRJxeVKY5VKExNEg&#10;P0vat2a41FVgygjG6zdtKiuvyCguxki3/PO/2P6NbzR/9rOV99y75P2PkjhasGr1yT/8/ebPfo6U&#10;oFtq+BgmLhb5yVu2rO6xx1d/6d8OHD2St7Sp6Wc+zQV//Xd/gePNO94CZuAQxkTCS9n3+EPFsMvI&#10;pphiRERZQCfwfqBkhjjxiBQFOTCGzJiKOhQ59js/cgOhtBI7l1NEe2o0OSEUEWe1Q7L/3PmFVtXJ&#10;e3LyvWdPN/X2fuLF55Zcv9ZRWXW5pPjvb9uNyelCIQVtxaqMdBOTIjwwuYgcCI13b2n1/eW1H6yo&#10;XVFQ9HZP57N9V38w0tkxOzGURIiDobb59AEPBBCcka7xcYCDNDPxQlry86ne4gSL4ZEptDd58Fvf&#10;q756nadfXLf6Ww/dfrYgpx+PovVhVJzs9PSHnnvzjkOnci24hmM6I/3dreuItCwZkmm7bmTscGMd&#10;U+NifyL7YsTSHC7G0TwiRt8RJ+HNxD321rNTLQxYUVlzsxfGhx4rruW27fOTGq4tuq+LKYVaSCvj&#10;m3K1qsLcg0nEAIpGRNjKj2gJBUkgKxZdlPhPEN5DKk15lIJpw9Q7GOeb5SOPsR5LrhMi3002BT39&#10;px77sMhaQ6Nb646cOPb33/xH/w0id04m4ctK0BDY2A35vJCiz/h9p6YIiyF0iJqkiKGMo7q2RnVL&#10;JVBZKpIFUqqb3PwCIifXIwezbSq7TNLfwvzqF19/6Js/qL3WeWjnpoM7NprMoFAJtloJDaEihDEy&#10;Pdi06Mjh6gKJgzE5thb7rOeykqwG+SXqAZ1C+XVrISfHqgTahs7OEy3LzV/s1ad0O8lRslDMj0+N&#10;iQ5YMoFS4tQCSCZaLoojvJi+q6I8xbDC4Dik5JiCb5w3aJUGWtISObwooTsxvQiAEyAkfLwhxvIt&#10;F9bkf/yScsjpkLvH+Jbu7LpnsrYj1gjQrSDjPjBHZHMjeXifpm0UyG1dUSFvA4wpq2eNjO393Eye&#10;FyVsWdHk3X5l5PU2wN5LM56a39gxh+02vcNBy0mEszxspg6EoAx0jKdgVOEcLURSuEcgEm5RUtK1&#10;c/vgsqai8xeXPvtCWdsliP5CdTUP5TImDnS5OBrLpX7uD3UWH0O7re+irOiD8cNy98NXnPggxf6s&#10;p5oLdxYIJBrIpBWrYsJiJEAF0cLRzNfZ1H1jTIgrBHkQWTI+zr5icWJt6b6iqJO5uSVLlqxZvRr5&#10;j8jysdExrE+sw0BvH1umEF4i1SD7KGviuZOzKcn33PPQT3/qF5Y1t3DD4qKSoqISX+z4QGhauXoj&#10;f17paPNq48YIHS3C+t/yk/jPxJqDqbu2b0L8QsCCzzExxDUcreCDxzhY1hhrIkxzx/WKFRqTH+fO&#10;nyVJ8F97zD8/+Z0Tp05IOrEIIBYlLy/fUCOF7FcUS9g0ddg7O7uudrRjMuAa5XlminiZ45iQRYXm&#10;VtdWq0chQaHTU+vePvjQvzxTe637ne1rD+1YB3AoJIxxYgLDIWlx6c7AYmYvgXhqquDCpaLWdu48&#10;ubbFdX4hmHcdMP1BzN/COAUZFvnkwO0BZm6ZkwndnYT+Lv7pMSDyw7qC5y7fmE65x56LbAFDXitz&#10;lN1SR6DdTkbQwIyGe2hxxJZhTu5hjkxgXsgDwKJ5sxsIhN0GAX6ZRdBZipwqVkJ4uVhZEpqZswlD&#10;XhdOFcenxuSisB735zzMDmu8xSF1X6xMjwPxVNTrJlDz5Yolg0Rc5crJOWUB8DJe5Qkpokv8GREN&#10;p+SBwrt90wHacdvBWhJ/gsy9COsho8KVbv+h8Bafhy2OzdlCb2SSVK6cxdNY02IbDvsmsIHSQmfu&#10;OtdGGek3N6576oOPdi1FnUvH/YlDmy2hTMzI8JCSDmzp4DFuXhONM4jjcxGmqJutxpG0sPdk293H&#10;zr22ZfXzD9w2kJetpbO4xRhjI0NtoKjxxBUnFB3Oeh2q05OFI06/tDmRkuPmVN8FzpksNJdBok0A&#10;LVz5EJi4kPSDKZXnUL2hhYUrV9qx1+Pk5TI52awfH0lzECz6Tqz/5x9OlhSd//gToIYwVHXroWay&#10;cTN8RPk3SgtXnm9d99aBvqUNmO0Q2SU7mtgE9UARNcOOsW2ziTitnFOgQDDmGn5Ell9Mol7phPvL&#10;VxiKQAFzzJQRaswag8xeKjOntvSwvwLxRCMsCmEbHGprvfjYBz78Ux/75NKlTcTwV1ZVPfjQQw88&#10;8OB6O3A9cdy7d+9Pfexj3/zGN7mz8xYbk7i+C3C849Dn1EJtxAjRY3C4sg/YK5V4aAEhKlGEG9ki&#10;MWCvjhcxxIqDUotNfjQ1KaMZ4+jYiAVLpqIR6dHGdD/7jSd7ltY/t6IBwQVqLDlfAzKUxyvr1TMQ&#10;cfAUGfBIVkhLO0WYRO/AnefaKKGCdOsGu9AAjPg5S++Vz9YIklyX8h+ajSQtE6KAjFP/5DMNTz7T&#10;ev/ewzu39fb0jo0Os4BMkCUgEoR3mL84r8k3LmgiocVwyK46D45VKa+YmZYi9djJqaY/O1t98Miz&#10;DUuwymm30J89nd9r+UvQTEdWwBaKVAD3QU5Xuxt5XTCVyB0nSVg6mWQjfmVxCobaJtmIWvoRUQQT&#10;VC34zA4Xnpxmic9HjopQC8zri3ntTq98t6hjLm6lJKSgatnlEaORbGaSehBYY0XUdsrkA6NgBqCB&#10;OSvoTbJu4ssTJ50w3vJSLS3jOLHVxsgl3t8wQWbmuO80YXJ+yq2JJmuatmfUXZHnIuBm10CTxGEl&#10;05tol+7MmWXocGcFdSKIyAgrHwkyIgY7VULxpbb1cSIfE7F4B2JyFH+bSMR8l8Kv1HIm7FuMNeKz&#10;3jXa0NLdVI5W3uvahOHgGfL9leE2OhLvo2dFVjCNOnL4O928VFZ2z+kzTb19x5uW/n8Y+w8Au67r&#10;vBef3nvvBb33DoIEUUhRpEiRIq0uWa6yHJe4pNiJn0v8Eid5cZzYlq3iyFGnukiKHSBA9F4HwGB6&#10;773X9/vWOvdgSDvv/z8cDu69c+45++y99irfasbGHc22sbnwj3w9BQKVvhpb1df7e8eODaWk/Hjb&#10;VjadImB1+JYHqgvYtcxUNVhndi1U3l7gpTex6qkT5m8IcMt/BrBbOnX+sM7q3ZZbTLCITa/VH6yA&#10;NzSJILmByh9sAXVb1ANakXvtZnNiKXVFBiFx2BAAnIekD0SAMdUUnNI8EZgd25TYoLa2Vsqc7dyx&#10;k/BqErHx5BYVFcKW8LOiQhOrBw9kv2NusUBuj2FCEGMpmrfnlBljzyBFSIJXGKI7M4PUdZtzX2j/&#10;7btMExXpXueSIjwsKDaiqtka+J8osu1fdD3e8+tta3gSk0HB5vx0JR5fXUhXS7gI06u2Y8b0rGTh&#10;7fpHb9S+u23dq08dmMpTpLmqjAOGymEnG5Orch0vf1Eel/jphNzRqIVvL46MmZpH7VbAMirjwPIP&#10;3W/+6FunuOb5D36gdi3JiBPEa09PKWQYxjczORYQVkTL8gnBHGJ4XgsJ80zqh+nJ6RlZ0AHJKAB2&#10;PBCLiLSiegxZzCgA3kgKYc1iUSuVkuRkIV6+dJELkF1FzYiGxqaOrs7DR44WlpZ04sXq6QN1Ra6C&#10;SRGQy0QiivJzcju3bcuub9x25XId7SmyqZ45hSxhtMwvaBQgGX30+BamhBwAEhfmC/dk8IgHRFzL&#10;jG/tmsALJGQvXPSlNMBkemyFr7I0dvMAKaDFOIPpyvq7uaijcTHigkLA8MgZWVlbtm3nauNNjSef&#10;fgqQbsdf/61YNDeem2v+9rf6zpymbg+fLK3h888W+ZkbHb34+V+h9cT+7/3Q6xd//TtfE7OUuSEe&#10;OzOlWH7qb6gKRWIy+4JVJrxOFqctkJU1x3zR3ncAcymbCl87V/S19sPpWUrbkrcPWKiCIdTEhudn&#10;KyFu+a1ntEwxTbsh485AuOyR+/eW9/X9wsnj1X29LfmFrUXF3zryeF1W9u0kVcSHNWnLWDU1k2aB&#10;7oZhdDSvaFlK+i+VrOD39fHB5pmZ/1F3++5w/3hsVEoqdXul8LIMPLzUdXLtaWiSmsbkmCqFnzgJ&#10;oU/cmxGFPEZEc0GuB+80lHf3fOr4qdKOzlOb15/avJbyAp3ltDuLZ7LYUQSywFiOvHHq6ZMXs0ax&#10;EHXgbbi1qvp7zz/eUVp4u7J4z7W7PGfO1PTV6pIpIfXKsuIJ9Ow2E4YheJK5mncw96QWBhHvDh8Y&#10;YzQZbiUIrREEi3A4o+Dk1KB4iBWtDy0y+Y18jqz4VkVP38O0iyUxNjfXlA6VHmPfYXURy1ZYVJiR&#10;ls4+slVzVM6DNhxkE1MkocwXXbxrSSsMCegl6+46Kr8J9kWD9T+9/vabWNnO6KX8WeVii7wQ2gSG&#10;guDG1iU4dWBgsL9/APUYaoR08emy2lApaprgSgKoUhB0SVxpWhoCgeS4ciDoZBwdeXXN1Vdv7Dh7&#10;+creHa9/4rmu8hIHZOS4BNyJAI5LRyu+7QiPmc+SgJbry28EhNXaE9BmBW3ocT8pn3icYFZTO2HI&#10;8RXt3ZvrGs7u3KZ0ZtPcXP2AilTYHWhPQkoR0Uo9sNbmbukxMLgT14HwmGj5d+lERxQw+8MGZCly&#10;ipoL+vlYpo9d2VbBHkN5Od4qQYHuQe0pjBbtz8R4TlQHJ+umx3eAN+mvvKBoH90CorMAV+ZSlRIV&#10;DOj+UQAWU4CF+FgIhat6tr1dP9R/ytQww5ybCwZn9KaCY8vxRXaQV9zOz81bZkeSKgbJ7BINwPoB&#10;bdQoJZLfGiAZAnD8ToKrI2qYC2FfOLab1wrzFHiDPk3FsRo7npHq0AqfT+XmUMR8csO6rPt1pT99&#10;pfzlV/nr6OpVXBD7yJsE+NXCw6/mJo/ra7zQtCwBE5wBOt+zFtaBA09sMHJ3kAyNgQralmDO1FqM&#10;QjI2oaZPX/TdFOGfIcpgFw8fGeL1Z2cv8MS8JpyANFiiMLhgYX4Bn9y7W4vJT2QrPI0oUAoEQcgs&#10;IrdQP8/kZFw1jz721OFDT/gc0pec0GVeDF65PFpbO97c5D/x6emxKSntbU38wARFYEue1FUd0cM/&#10;d7wHsCsvIXyNsL4calKgb/FNVkasmlBJiyIxU19KPAy05m4NrWrOXTzXPzgAWvelr/793ft3T587&#10;3TfQ/x//8j/94OUf3r57m5bDNXV3//i//Rl8BE0G+iFzG4uXmTEOh9dArgYaxhNS193RRTD/1PQE&#10;BgEV/gzNtRglsIY0KtaVkYIHhMhTEK+78cyl7ZeuXduz/XtPH+goLfAldwoQegWgoDw77W37EaGz&#10;sbHuOgpzWMHshha2wdDDu1nRwNiwxTUhgjd5irWXQQtzV0Ke/ZjCoeU3Rm+GnGwfIwVJRLcWvZCH&#10;kYjT2YMXbtE47Of7ghPUS9u7H1iMhEN0OsHidLwcBlc2YgoCtaymnTR+havK/KfujdVwtV0ty1Dy&#10;SDY5HNGUHLNqUBcs55c/amT2yxJIIwWbbUjKvbFKeEItrcuF18Xz3k+O2VkuWBBrQlEc43umekT8&#10;KlzJOzMGDEhr4J6WWNLyXOWKKCTBdvXp8hnzw0+zvBTtqxDW8XlzwG7plvP9FqnBHWjvdoLJkwha&#10;Z8VetYIeYWd6u8+bw12+lnH7b9777Mmzy/oHCay7/fDD5CsCJsiijVGYNFSCh4o6rXJswikmpwFF&#10;uFpQesmpUeMR1fhQjtQ0/Mo7l5b1DBzbvOr4ZvEyx0FNfDk0pMPwXlv/9/64BzUyi+KVbgwA2Pl0&#10;+eP7rLq5rmtGymEiGICrYC5sNE57Ki6+aDH6xMJ0v3a00FUC4zs7O9l9gETwIysjNsL1qpYtLy0t&#10;feh/fServun4v/p1d1FyWeLDYFI7d2yvqqygiy48vLSk+LWE6OWDoxtPn+urqqSogQXrKe4MZiKQ&#10;7v3bQfuBdA8RW5DipO3h8AqCKvw8gPlsp5HGyR/d7lIpxtFRJJaEfYTjK9mbDExrrcU416/f9Ku/&#10;+oV/lve9/8PomFu3axD9onPP1VPsvcBEdoEaOal5pRAcyJqoM5g4JgHPKMhJ5ENNHyp056Axs83Y&#10;uQEpm8lvVVok5KiBYSG5JCGODw4MQnxIF1Mi1ePi5986lz46/vLv/AprwSywXtJ53T3iMa1WpRqa&#10;obZRCE4JgImPu1FZyjb98OVbTXnZgynkfbiTRVUu+S3i8QBe5QuoI5kDduhj7PLlr7+9+tg7tx7a&#10;d+uhPa4P1dffZ8DMM+Nkkl1AqiufwgREVpCaJfV7MC7STvEOTKk7bF1CQyrwcs72DCbepo2MFl64&#10;dDspoT9RPXB0jgknT6NTEcLEOGI0QBAZvVoAY37YRkqgEH4kydRzq6EeMTnc7L7xbdOFc+JQprah&#10;fWpOCGODYt3OTLXBRJTGpmT/WipR2BlAL2S0WOmPSIxeQIpiG/owgAKDF+6BCpiel0RR1yOLxha7&#10;iehiPpIg7slVqPeabc4eQ/oMeaNOiwTkvY9hxgTRFVI7fOP7FeaiPBVd3hnNswFRDECcxzqoqBio&#10;sSABFxaSE8ozbXMT+nL8WKC6lCFVVpDdI8ZKkIvJJpehrmSEsnjp56H+EQ77facxn4GCbNLEARTp&#10;985Dg1m0sFDj16rHqml3M8CSzz3uwUAB18rCH1lY5pGXAAMhcv1XqKihl9HRw6Tb5OU9WnOnqrf3&#10;RlW1piJS/sFBsIAjW095LvLQrVtPX7zw9qpV39uycQidRIl8GqktmZt8En2SMlbTNpwcX2hd0Ng9&#10;+0jkaU5BuSeULWg6g0sQ9/z5OprfIvwJ6Nki7ExI6und2SDa1mHbKhLWZHcxqiNE04bnheSMb3kU&#10;gDpFmrTCR6mS52BzgwP9qZlonHO47HEXUGBH5RXmZ5Emy6qWketHCZ7Ork7sH3Iy4BZwLXJcfL6g&#10;GWoXiGBSU3AyWPEKrClTS+A87phisNY+1Z9R2y2Sge5vfQs4Q3bbQP3mIlGZ/i2nqBCwWyplNDN0&#10;cjCcjtehF5arWeJwBCVdQreuv5nIDrUL6X7qImALTGDdLx2/WN3d/+6O9ef3bY1Nkobsuk4g8G3O&#10;VejExrw7Pv3RmLRLCxOvTQ5Y2TX1+sInMSUvydzRhrZD9xvObdl45cNPDyWn4sCHURJ+RSCWkF2Z&#10;ohNYOsyKBY6o+5nVoUsj7NHNOJg7fn7ZKnNzMFRSC0lvZ6tS24h9yifo8IR8EWuDtGIAvLYL6ius&#10;UWV1JeFoLc1N+MtBl+glsXrt+rHJqc1btpFB1jvQT7gzlnpOdjZPj6Bn5wPZE1vZuHZ9Zn0DmF1j&#10;VvZcQW5XTw9hY2UVZRnpaRRUik9KoJpEc2tzdnqmFFIlPgdZ3hE9IKgjYHtQu1jTKzJ+sKbhUoa0&#10;EaqOzpQk1zwgSPV5hVAwIdJyZ2dKSkuPHD2KV+/e/Vqs4Q8+pXyg1he/O9XVtf87LxK7jjX1o4Lc&#10;mv/7z0fu3dv5d19KX7GCE5bW8Plni/yM1t2npd7+7/8gA1suKqqu4f7NmusIMsbgbv7xURWEheRY&#10;fWbb6+GKaQiKlA2iWZd9bvJOmzFg86EI8Bchwwylg9O57ZnABg1ljeSj8UPFB3m11gCAVlak2Rfi&#10;onzv0P17Vf29v3D2XXC6pvz8pvyCf3zkYGtRYVtRkXy06mqlrhbOlCL2uDbiYwUly1LSfrV81fLU&#10;DBJF6ydG/qb5evPseOciLjps4wXSJ63YPYiWrJbMjAxtZ7Ivk5IhVOv4pbhOeAV8j20Aqavx1sTk&#10;7ku3PnfqSnX/QHN+Homj/+uR3fV5WX2JCW53kGPuHtlDl24//pO38nv7HWhg+horir/y3NH6SvUz&#10;lEYyP1/c3Z9jWF7x8Oi1qjInG8PCdDj+FXIVn3cQXxcNXiOaC0uNV+9L1CTZUXTWapgZO5JRxCft&#10;VFwQ5iKYOQjKUPd66wlgyH9TTq7Li8bsHBlvXuaftOHkpLr6+9zf4pEpWkK5HmndrsLbrRWybUoa&#10;rEkqD596BT7z8MyPjxH7I100pAdOvn77xvFX37hx48brb77xF//Pf+aFCY4gZQd1k8tTvMLH4Nlm&#10;fZ2dVHhE8ySMF02STaPstuQUplixVARS0ckgLRWdlhvho6MiSUpyanpGOigGUPOW46ePvH6srazk&#10;+p7ddRvWqlGMRiWRxwlsQDF5Rr+kLoHLLEofoGFgkZpR6aalhSJ7uMy8frNWPCBgIsSSnp1BaAkS&#10;HeQIPlqbk/3ojdvMbUtJsZV7Nf0Jrq9ONfKtzy7MmNg1RzUuXlPgTfzJwe+6t2E6QqI5xav7GfZq&#10;E6xrKGXSamCYSI1ED2jCLQ5a2og12DGoMejpRLyGQnAs5o/ZYCxWiUjGuKF1nnaOluT6eMKClZBi&#10;0hiGEpss3Ft+Fzd2w9UNNBS5diGMoK0Fqy+SVLlX4kVEDOYDYKgEQ8JzhJnMTsirbmqAP6DUI5Xh&#10;Nv1KOpnL20j9vlirFR5RM3zLcIgGInXiXCDyFe6FQJFrCvkOv7DQSymIMDq8+hkZHTu21R15lJtX&#10;vfp62U9fIdC4pSBPrikzyrwrgPNJPewDME470bVW/vHb+ZBCES9/R2RFfISBLHCD3er3eZC1b3Y0&#10;xYiP3jlsAPwxDyJRm4ZQS2ZmCFrgedkK7AjojaVZvnzFjh07CkrKCSMb6O+TChEVRXkKnpuFxPaj&#10;PiD1ti38kNgRmUXVK1Y/93OfccbS/tJPb/7Rv6/65Kd4fftP/7T1hz/oOXGi89VXKbmw7Jd+KSFb&#10;YXd3a675wPwroRbEJ0v5v//Vj/cAdhvXrQSqox0MqQ3satgKFpG73NneyB7Imu6AkBx7FGi8x2Jq&#10;79TeuXX3NgTXN9jfy9v7d80EWOzp671ZW3Oz9o5XHFFYCuBlXAJqCjkXC1RZshZRoHU9lpOmtonR&#10;sVnZSncVSq1STYuYrNS1JcAnlXLaxJzPz2Q3ND385jvE8lzcufnyni0stDvfVGvPoQTrAgm+6NyN&#10;WfCNygV5BNqcDS2vWHHsbOLAEIMcWVnldKO+cHYm4oGD833tqWH3wP5xmMn2s+ofmZJmZoFsHGke&#10;crMY4mLGhm8/t0P4LUzGcHQjF33CbiQy3KNsTL+XO8jZtxv54rRWv9Z3mpumbpuIK2qiva+0lflU&#10;hLDIkB+xGAv1SkwOWLUQQXFJlc6R2YNzyl0GZm4pvMJGHCyulEn5xg1R0tVUCM+BFPeJekgLTMpi&#10;i5xBezihWSr21l642WT1e6zyVBw2j0SH6xBSDiwA0Itzm75mlo/ZXbIrlhg8Sw1CtdYLNJhAZfe3&#10;VvjM7R1tBGdNWmLbxpaxJ6sPEvZ9QiFof3DVS1BUskT8vhs1+2/cvrhj20+ffaaXRhNBJWRp4Fmk&#10;HC5Gqf7L4CDqmG6g8q5TlJOBK8M1GZaxJPO0g60YtTx6q/7gjXs45P/3kweaKLERmlIiULlsnMb0&#10;gBEk09lTYHFxltLdXSRJkXK/h6g+St6A8IIhj+MT99vwCadhYuHo43VnR9fuxKQVUdE/W5xtnZ02&#10;/5USDTo7WnkmLg4mzvVRwvhWZlb6xs1b1544V3Tx6oVf/tRMXi5/8nsxvdu2bX3yySc3bNiAAlBT&#10;c5uH3rhxw2vxiVW9/ZvOnh9YXt2XAOYOi0+GqcMf3LFmCHrAMUXNkuR6dn86f0AxXMrKq7Sd6M+r&#10;MSoZ3OpryM9pCjHcX2Wn7QFZVUAhrA5YKoYHlyE8OD8v/xc/98vkXXIfHOknPvh4zZ//2fCdmpIP&#10;Pjlcc/udx45c+9e/3/XmmwWPPJKQlU0T9Bs3bmKTuOPINxO7QgpAYgJCmHHj5EVLYBclxWPD5KB9&#10;QgZsPUKQVD4vqJW7gD3GCYHibNmayuekTgQRphPqOMFWQPuhFS8LC7t3J1t6Te2hO403f/8LN8ks&#10;GhggmlqKvhGE6EMUFQFZZLwHzT1Ew1bTjd+N+dlM4LOXbzOHnWXF0IgxRsWM2D4Q41HEtDySpFnJ&#10;n0Fw34Z3z248c+7a7h3X92xXSSAqF9IdooB6MSonzdfR2Hhq3nKfiFxx7DgI8+FDzyB2TstbxBt3&#10;FvktyFOK5Ib9Moz1L/4Qqvh6CiZftjE9aSRiv26wscrkmiN31f8XVVNeTW7Di6SkNEedxEs8VdMo&#10;HBjBFSwH7Nw7KnlvG08vRE8RGE4M3FJ57bcYqRmL2lOWr+PBxcqKtRQ+/oDfzEEEv7xLTbtdkOAT&#10;0m2w9cxYChWCSDcyFWy2Vq1ijMYmRR3m51QYv1tT/hNRnx5EHzvw5AzNSrqb8uGcNiKPrGdMoOi4&#10;RqjcEIByIQeqVsSoDZGTUcyJghItGd3rfKjiqTabeuH5JKO/srkcp+YTuVXNaa9VsR52rtFKBCyB&#10;CH2WmK6QfQVsLaJwLN3jPp8+b4qkCxC695SCVsS67mVCylA0v4LGEJmpkOnxSVjcOlyyYFoiiK2n&#10;P3m0nUavKh0SakOpqc35BQdv11T39V2rqHDAjpsakGm7JzCooh65c/vh2zePrVnzxorljjtJkfHY&#10;SYutM5eemZXyC3s0gVLsFZFqFfe0p91gkYdGm8i1R1XGC0wuIzbjk05vjmhHCDxgkrxdtBRpxupd&#10;8AKgUQ8XVIV3lUPCzwA7FaFXgJswDjMGPANXvRsVj2DMmB7D1Hri4cdHhwnlxcgiWJbnYOykWGFk&#10;UI9JVoRpL+zroaGRrKxs9DQuPzIyQFwWWmxeYQFEyD6BFfQPUqxTwljVB10xEySrS6sbhQkAUbWR&#10;jsPZS5fPH9w/oXoKA36f945PguIeRhs+Y06KGDf+icksV7SkDaOESh1zbYm1sx6XrA77wsnKfbfW&#10;xlEGGnY6K3H4dv2Rmvrjm1Z959nDfSuqiEOJTRKLdqjWy18Yc1FJXO6yKy51R0zK5cXJM1PqhQBX&#10;ZzgwVUvkjz50v+nw/YaTa1ef2rCO6YRJopxOT05wBdXelro2A4Gy6eSrcXzK9hqfsLt5q7AF0tYm&#10;p4iYg8RoDDU0PAYKQDssCqj19/Vv3rJpz+7dcIIhhM3AAIo9YB99fol5rKqqrK+vp4L28uXVaMYA&#10;rwNDw6Vl5QcPH6WeBQZWUUlpTk5ud29vT2834U3caWJyLDMldWRoEEUam7hp3QY42oETx+8Ru5eb&#10;DyUwvbisaHSIF390fIwMOpycBrh7BJzWVp56k2kPIuzsre9yD5ANmaq/5jeTycV9HTnbHXIS0wa2&#10;WoK882fbbwsKvisoKqTwQmNLM0/+mc/9IqflbN9R+bGPE2HHa1QiOuPxs/LXvpC2bLnv1qU1fHj7&#10;T4v8JBUUrPjVzycXFfPXuoa6//F3/53YAkw2BBHN8TBaYQDEaKC5Y86AdULmEuI43RR36bWZTM0z&#10;NsZcBGxiic8mZGtOxiE9B3MS8Jn3KL2cKV+43HA0LXAnU5CWCNDMrDx6725Vf98vnT9b3d9HOHBD&#10;Tu7X9u1tzc9rzssBEDIXBrt8hogGC8AVB3Ou/Fh+0bLk1M+Xr1qWnAZO1zA58r966juipusmhvgr&#10;lIZDDoWCJ6IpQnIK5ZvUh4qD/qNsBdAK2I6ktFK8F5EhPDpEPjI8suvc9eLWzo/+7CS1Vk5tWPXt&#10;IwdwNDbkZEbiqC1v38qoLb9445PHL1a1d6v0ph1d+Tnff/7xq+uWm1dKP8J9ZmdvluQ+fKeR7Uu7&#10;2MvLy8gD13YUB0AhUWS0VTOQfHNsjh9SygVtmAblpr7yINwFqxLbwV/5/JHEHJaglUhbsQebJgvC&#10;cjcoeo8p8YtVfQOP1tYxprbCAqBtuStmUJxBtLugQ5CvPLq7kHgOYGRVCETV6LqqR6lSJ8RCSOBG&#10;WD2vHeYgTtM90E4V4UaInVno7qYNkDKIpSxZvKDOseIt6vqF0S1cex5XwPDAICyGfYp9zemOKPLo&#10;fJetSdcPIr6Q8dyG+nTjkv4Eu+EaV/2RbSdPPfedH5W3d57bvf3KgT1T6VSEV31VpWpp8hRhylSo&#10;NoehxsqbNE+nSzG1N1KlqSCwzl4ErnqJA5VLk2eRdXTALjNbZVgsMg5VP44Bc5FlPb23Vq90LFpK&#10;lMGmDqtamVR5t6Wty1VMZ7YpshpZKLYnWxKui5LOxPA4/Cb6lfOs3BZqOUCbyhlxF8UCmuBwYMtV&#10;Nc2q9Y5TDU5lhZtItembkAJhmUMUnjM5hnkmPzRQuZ3B+LHWLIZSJi5Bm6ayOd3YjeyIhP8bVbqK&#10;aCa2LCMz8JVi5Sqr/h5NCLPUvJkApkBkqNoVEGc0yrOVj7BMPpeFLIQ/jnQYYXmuthgPwU5ZIm01&#10;Snsu3EnSISJvZZFZZQmUc+6CqELiIOj9IDGLaAP2NWUxeH0nLeXMpvU8046LV9YcP5l8u6Zhaqpp&#10;Rj1Y8dz74RI8pHNJf5tq7uED02gjCJ0RfFAqwdUAP4ErkCmn7eg2vhsRltDDvJufWvHFfsJSdupz&#10;7gvhfJVve84WS8xDqxwcWfwYzrkFzOvI0AhERiI/FA2TZ+ylhQX8VVVgR0asYXocCvezH/1spiXA&#10;3vjDP7j1x39ELyOvF0cjB17wQyXvpIJCKjPw4Vtv/nhoeMC7x/qwQ8IIXzidLD3eA9h9+uPPg4bC&#10;TXlOyBkrFJxOxEJYqSXFyEyihqUhDAA/Ik/TVdjhXlHIWacgXyHVIi6UIM5jI6HbcWNWtb+3j4fM&#10;Ss/gsalMx+vRoRFi3yiLQ3ED6lFzL2q7wzQLCtEZSrOzc3lNj0ds4s2nzx16+92a1St+8uwH2kpU&#10;PYom2PJgyKaWu0LBkU6m80GrGhgFAck8CJY8PziRWG9YcnZ9S3ptQ+NjDzkTtPgVGbI4QfltqcWi&#10;gFmqOIty0OPM7S/xIN1C3MEMLZtcGWkB/oXaFomPCMnCX9hOX9i0flNhfj4lIj/z8U9u2rBxw5p1&#10;a9esXr9mLRM4MDiwYd36gwcehST7B/sMN1DiA8QmpdYkfaDBuJ0boTbte9NEw1WXyIRL4QQnwNP8&#10;OBIqZk5blDc1UjVO87FbmLJljOqllTQyI8NiUI07yDJUULMj9rbVbcNrMJEaRuG2j2yABxkrzph8&#10;88P/w5Ba36LOIELfl2/UcCMlJRCtrXuGu9fxFO+a6pcNlXvjrYFi47vgwV4NHGiiZpXbF9tSomEM&#10;1XetqZLlBc7vv3Hn5944Xt7Vc3Hnjst7djE69cdYQPghenE0ZaQmxqLd9vf2EA2KBDDw1DbIxAQE&#10;rD3vBUQ80nph4eEb9z/zxunKrr4zOzae37tFjo7IzgxmzJFL94poHawqs0eULDXjLXktmENHqL36&#10;5lwQSRHueb8+vFValB2uhTAqVPb1M/PbY+PeiotpnVNvBFA87o/+3dHWYnPuNSwWs3MyS0qLyStZ&#10;PjSx8usv1h15uHPXVjcYxLVnZwnh+shHni0tKaG8FXUYqDxJTBZqfXX16u9NT64eHdt89kJPeRmh&#10;XqK9WBlOIY92DuX0o+KIHoIkTOLBT2DCOeMOCg34V9SnzH1TPiE8ArA+WJlaQKSl5+URJVxAPDNo&#10;mqkjsZ65f/e//uct//EvNv7pf7jzn/+CegNjdfezt2zZ963v9p8/33P8WNmHn+Wct94+juvAtmqQ&#10;Esu+VvqtSotKCweko1QBERAKRYmKgavgKubBBoYGaU8nXIkOFTZFRJa4MJZNbngHI5HbYIzykdJ0&#10;+Q3CyE25Po8Iz/mNHx/rrS6/c+TAvXu1TFFujioMSAdTbKxXMBdn5aLsZYp1eBF3qEQIZrIyRtE1&#10;2ovyoaODNff5sKeSAkOuKFjrcQPq+J8IZdic0ghmZ7ecv7r5/KWLWzed37jOsPhovN/g0UUlxQwM&#10;nNcdGA7UBgqvRiWswzQba84lu1slXUwrE+NVxhbaxjzhHtMoiI7W5TW1VL9x7LtrVzZOT9HgW0xa&#10;pUbEEDDsLfVy0rt8Mo34rVC8PM5OVGrVBLmuQWliP26fUPw6AOkiOq5zSPFGS2/1/Ovgx92/RnsW&#10;g2BBKvZXDBzrehKcKY4napPf2K1/0ad96GAcMsSlfQCzRT7nIqyIo8yy9W0Pm6jwslzuqTEXjHE0&#10;T3FyCf2+375NQnbmL+RUjSg3zhV9H81NPUgl8xVxIx8cTFFelt4rQeUyQ0SlQ3qKicvAbSM8L2hX&#10;qrp1OK6QFMY9UP1ZU1PwZfREgguDZmrOnH20Pv/+id3k/X8K2T5XDmWWYu4jikv41LwwK934YoDY&#10;e3C0B5Jo6HIDWPxO0EDAElDcCaSBRJKLg0AelRi02DrF92vKveiEXLSLi+S3tuQXPFJTw3Ubbfdp&#10;xWzGAkKKjn6stvbwvTvH1657a9UKWwhXLllWAa9+JZeRrhtggvk88NuFnT8mYLMkLNay7i9POYie&#10;3c7gqkh/BlsyW3eti4UDGik60QoFVscotx6FuLo6bsQUlGoShRiwLt+yaEWGhw9VWr0tm0Q8qpQC&#10;r+LRmAUJwcpo8IbHRX3d8dpyJskm8QB5+D3BIvC/9lsLaZoVqtjQ9CwsNz+P5KxZNHimFUQeXkNy&#10;kGfOeESbl9yV48EnF+DM49/tsH0ZmDEu3P0TP3zezP4PKgj5yT4/SwE7JzBXDAgycbUHJgOexcFn&#10;HhPg+yi8uMtWj4/UUCOHEzZBh4du1QHYgdad2bNJFRmsrA+AuHAXx1/EDuwgTTUhcWds6u74tPOz&#10;Y/zA3BCyaNf0a8G8XdY/9Ks/fQ3b/tuHD16rqES1xThWtLgHZKlFCDSBFjHL6cwU2iskTdAcr1FQ&#10;EellpaVscephYT+Bg3hbE2X/RdO4fAIaUgDd7OymTRs/8PjjO3fuACzAGc8AYOmwB4wrLoV87+6i&#10;SH0H05WVm19UXJpfXKKOoUk03qRdBklbGdk52dhonV0d0Gd5WckUlX2w5BUbBZQ/N1QNaLJw+OxZ&#10;eMXY6lUjYxTdniZqjzUmvA60hcaZKv6phh/qeCVFUpsOKIRGjXBgNVMQ77SEUfTcBIv4CJd1KT/h&#10;Q1eCWQ7PFBFheQFE5YF4VTLr8ULI4fycQExL4CLph+9u2bptKTn9f78+feZ4Rbkk1P/pePvEWz9+&#10;5QfgnlwZYxWah6hknMeoUIYFHFD1VeAdT6PX7G8pOoI4ZH4bWC4+bAzESe59L/xtePgJ3sTcWa2H&#10;1NlrtV5RfBCOLqAIDEi6ScZEP3q/toq81zPgdP2NudnEr33tob0WyJattjSGNKuLnrlIPIpZXRei&#10;FldlZO7NLfiN5etWpGZw2pWxwS+21zTNjDfPj9NGHABEtB4r9Bz93GQNtmE0WL4Bdihd2L0Ud7ZK&#10;M+r1pmL6VOYgdotomy0nL37ilZNlHT0dZUX1OZn/eGB7X2WZgVEmKYy3i+3HRC/vGXjup8c2N7Yn&#10;WOwFx2hWxmuP7T++c/1ietpSzuCKFhRQ2TOYM656uyUjY3XrV3NNKJPfZD+4whwyB9/jMbSFUeMs&#10;1eKweufqPoE9qfqCJupV4S4+ti1KPTr3x2acmh0xBmuM05bS7SPAddOCopryc90obC0owG6ldQ+8&#10;Bp8xJ9BJEb9tUWGB6WG0bA7QBJAiU7KUF2K8+YHWZxWM6DwCvhZwqoAMIrKVInOmNwToYbBzzGEp&#10;e4SAKOtIw37v6ezq7uyiU5iXlcQRK9DK/DcwZHRoNNtEkl4deOKRpFYmZqZkIJq2vHNy15nzl/bu&#10;fuljH+koKSKLFaBEa6WgEIXWIdlMTaXXkbW3MMjYo7qYDAuse8DnPbLJ1CELEJNkFB6EcsHqEEvI&#10;79SsdB4dqY8qCPgCTVR3926533B6x3aRqhKEjbykyWi6CI4QDeiSqmuMpU9CP5U3iZxzW8n5hhvF&#10;hsmyzFoAvizsSMokaOk8H3s1LcdkhQwaM+JB+KtbBZHdJ8NK3W0VQGcJGtRtSUymKEFmdi5dNCEj&#10;tddMoh8M+0WShYgQ5H4o11wAuahS4kMojFxNM/5AxxmeUPq2YZTyd5ivGCgcZk4dbdUKI+A5I8Nt&#10;oqnpUQ3YGhzL0LWscxef4htMOq+NaP2Ys5QNl7aBxDQ5yLA8S0bmm3V3VcrVyAilFeT7AZnr6yNO&#10;c3QEv4xwFfMPi44RZBAtt27Jzzu5bnVzQV5VT//+mzUl7R1dMTEd1txWI1/S+TqcBO5FsJUN8MEh&#10;pqdRB7GlPlSTsXJLe8kd77Psmhyfs4+gGfNUM3iHwwIt1G0HU+Z9ig1JER/VakrjnaGChwoL4m5B&#10;YvYMDJfQ9j01DQ7PE6alpPEtRDlOTUWsT06QVcBtCVLlGlRKrahWpPZoXW35sx8ZuHw5bPAgbjMx&#10;cfaTH9/1pa8k5ue3tTaeP3ecoaJYLX1ef+17/J8VPe8B7D72woc1iJnp9vZ2EFyogahllaa2mPMA&#10;RaYtrqNyJnlCIvMZlG5kGphTBPQYF0/LRTlvAewIigaqZKPl5OYtL6/CMajmEophjja/DLpP7MTM&#10;GLNMnjBRdYWFRap+Mr+g4LjpqZ0Xru69fP3s9k1nd27U9ZkhcBTHriOZFE5zwoAM9eeZWTy3GD0s&#10;U7FfpMCsqMxrbqf3IVu1t6KYc4AI/QjCygK9i3ZgwYSabWDKmK29dW2UCWQ6u2jeFx7m7zNuZ9pP&#10;hD1xr0999BO/9xv/8rFDRz778U9u3rBx0/oN69euXbt6zZpVqw7sfei5Dz338L6H165a9/C+gxvW&#10;bizKL7xfV8uFLL+VqF+lwbq5ZU8f/PYXAryc9swqkGvFWiLFJeqtMR2NyXJlZUgmoGka6QtrdMbk&#10;XgtvyGoPZM9lICWPEdC5Ba1ZizYvAqMruO1uZe+cTbsmYQ4WOfa5oJLdzOVCxJ+lwAeB+uI+ymUI&#10;3gZa/JLydkh5xhDq9DxrwFZcRY4coa6DEI28tqQqrYU+sZJEmgDhybbDnVwT1ERpnvwUQvT33bj7&#10;cM2989u3/Oz5Z5oLKKJMQyjF96tiFp3ZEG8Jif3d7TgUevt6QBeclmAnPCeb2YvEOR/weIC9V2oO&#10;XL97etv67z59qLOi2Ar0PGBG/iASOR5h561erRWR79ilbBSgIkTfnMLd9puT5zLg+y4J3FDn4K1i&#10;1FXIRn4YaHvl2OTO+ISriwu1VjHQ/wq7xfVBB0Bi65gT3PzIABoxkwnLYu78k79seOzRhscOhuzD&#10;1yIzI23r1q1sOzwqbNVVq1bxCG1tbQUFZXz9bH4uoz984lR3eSm92JlC4f2G2Pmy+QMKBrLyrFzQ&#10;V833jlYKDsoGRvmzigz8qHpcYiJ1zs37gTtQJeu8aCtimBZ48C4ONDMOFoL9DjOltQ+hc1yw7Nnn&#10;Uioq8K63/fhHWZs2UWQ6d/ce/HHDt2/ODA5Sf5pzjh1/B29lAI17prInqsfG0AGWcaZTVo1oAmok&#10;T4HZMVc4GwZhGSBciCnV+E1Ldfq3MC0hVvBPNgMkD1Vg12KLeQaBGsWMjfBkqLl88sz3X80cm3jz&#10;3/46SgblRTB3ITZRO2aNRJNkr2bJzH7ZiGo+aOnJZuOjKXj2KLu3rTif7+27FsTZOTLB4EHi4KMI&#10;VKSqUrOmJndcvrnr2q3zm9afWEWQxRifWG9fVQPoGyRNMA3ok0cEWERJN61QS+F7ygWkvzVQMoji&#10;hjhdxgcSYS4K6uLuPNHqb704nJry9dREsrMB7BzARaNhEXkEdRwaHlowhQ/8kZoQDs9Z+jeFQoLs&#10;VEdvoSXBBKRRqBuaWKCXEHYqMm7nPg1Hdyyiym17F5ARSS2ozkOu1Pkt+Kui2CJBf3rCJVCaPxQH&#10;hqF/HnL74K1cGJoqqUYeeeOalytMdmMfnuuysdYo27nsUoBepoLdOWD3zvRxIMkCMmmjvuOYgVIf&#10;9VolDQNXh/MN30eTs9MSFsaajbcLutPTKaTcGBjeCNMD5azWLL9nitBr2VxejtD0WxMPmlYzrMyR&#10;G2zYyM61Pwb+FZ+rpdxMY1+iGoZbnhsHT2irEMFYFTxq02lczt3LEcboNwpXxy+LAeF8VZMcwU9E&#10;okLujB6cz/gXtTcMyvJCCQsLwykpTbl5z165zILUW9qCGcbGb+Pjn2ioP3r/7ttr1x5fv54xaQNQ&#10;n856C9p6KRzQ8TTJTDuUKqsF0I+LSFMkVKtFSqIOU0ANKFKgm5WI8Gi4wDK3gSO/fFmdwgMi53Mv&#10;+hIJcpTnwzMGAiefxdz5F+27itMgNw3+b/qcVsd2NV8wtiV0xaJFsHNiYXdJGdSCUBtLVWs1RXd0&#10;aGicDtqxSnPjLtik7FWLhVaZy8ycNHYuihYeDK21Oag4BWuO2wsSsI40/iSMnDeuNJtFJLQxSDMP&#10;g3xCX6XNp2XgqAkDX/K5czII+hpHpsiJQbOrSB9NACIDs1nh3hRcp8Tb3IRDA9C+V493/c2KfvCc&#10;7F9hxFL0YqKP3Gv4xeMX+MtLB3bc2bRK20EOfFhGFH1tfUm0qOYKZZaqElKOxmaujUv+zmjXjUlx&#10;vzAbFw59uLbxsVPnLmzb8t2jh0bTM3gWsoUeNHXxuSADwLg9l+PiqvkQS90bOr9P8wLmuX7deuQs&#10;rHVkaBjholpIMbFScaeE4rGmFRXlK1esYNcyYWiClM3m63fv3gU2JBCeRSFHj009b2IBHXF0fDwn&#10;v3Dz1u1jk7P3Gxrpi9dPkuz0VE5udlZ2FrWfsZKJr5wYQD1AF0rCnO7tG0CQdJeWssMP3LnD8nWX&#10;lVktV5Lo0qRaDw6k2V5gmg0Vlt4VlKuDnl1VVMxpsPW1G42v+po6nfsLV3Ii5r2QOwfsLEdbXgzd&#10;RSvueaFyzGAdowkgO0Arrl67SkUdzr9+/errr73y7ql3MDHw7XHxurq7l6+cffvYq7m5+RQIb2lp&#10;vHnr2rnzJ9vb2zLSMzS/I0O3bt/4zotfb21rppPgrZobvHjz+FtElTITA/2D5Eyh3Lh+CBriIVGM&#10;1g0Qf2v8JWQnUpft0YLCmuGm/v9+YTwrgK6c8kM+DzDNw4NG4FQ+ePduRW/fp945bjhdTlNe7lf3&#10;7azLygCnM4atlcCDZ9FmCuRU3qdwVVkBHygp++1V6/fkFqxMyzg22PMPPQ03Jkda56ap3gykRagQ&#10;tGQpYOij0ShDCbEAdupWTG4iAIUsfLVbpSvXjEUU4edT/BS0uu3U9cKm9qe+9Qre63e3rv3Rs0fb&#10;i/Mbc7M8Uwf1l9GYjBJkljMz+5njFw7U1NNX1Zn8RFLi+Ud2Hf/QoeEs6hSbp8cII9CiI4y9saxk&#10;b819zs8cn2zcsw1gCf2WMdCu0NN6THUR72Nrsy8JfeSNeaKUiODSGbqUeSt5LN6o28XFtixOH4jL&#10;4sMWynBbCLURHa9MmmsOFbGP+Cnv7T90vw5m1lFU5IU1uC2BmD1dXWhd6Rlp7Du4nrEvkTTVJFWu&#10;3lrBeA09RsmyWAZ9EFinfq+RvRBKNz5RV4hAM4tIRuPjrKxXruASytfo7QMlgUG5dOAKAq3skV1/&#10;Y1UtS4Me2NaQBAOSpUxM2Hbs1NPf/S7kcXvVyku7d0kEIO1mCG4VMG0j8RAEdxwKxzPZLRqTraVe&#10;ugoSmRbY5VIiiEdwBAWU2SRsHC/c9iT9TpScShEGRisjhaEgfdvLS/dfuMJXGvPzeBAJkYgqYva3&#10;ST0jFa5s8JFVf7L8E4HY1NVKTWPDSmZHx6LqMhorBy2sDl6vVqmgFUnqUa5MVQvqd96OUDBPtHQ6&#10;c+B58oyY0gQKgOld0C34tRqp5WRnZWRahKPWQe0XsLPoz0DKORGslhiuQUbaggXEHMFnIjF0ZnwL&#10;YbEG917VjjubP47v1t6vY2C5OTCxPEwhnpn1xXNAc+kQfbDhBg5mQZOu92quLHTOdg4eXdfYPazH&#10;qYIXUr8twgAbR/QDBfX2AtORVOnJrR4R4nuTI1S6jAy0oRyTwfq7UV3RlJtTSXnHO/eoU9kdG9sN&#10;mVm8nkH5QR9IZ/J86oZ5qDf6XHnTiYCH2h39LUkLYoNB5eJAV+cTRgYZ+hazKwQVpZxC/imbtaI1&#10;KsANUZmXhSLjCuLu6BkE9KYCErOOHQT9ey3vuelJcXhTbyS75+fAx1euWV9pgF3Ojp0j9+4OXLy4&#10;FLCr/8qXABpW/Yvf5ISXXvo2piOPpG7p79WcfT59s//T4z2A3dZNa+WHzMtjgoBRBV2JlBfYMWpl&#10;okQ5lSsIGIq0Kz0k21uavwHoFhYMZBLJ3xDfiMd/yCYBvDcFKa6ysmrHjp0FWbkEUba3d2BAEgbG&#10;HAEBEm2YkqUBkAVLsVtuhUIAhrbz0rUXXn6da719+MDt1cut1L0yK1X+KSLAwmdzSaZubqpUQnid&#10;2J5SwBSUDoofZHXN5GaXXq0hzg4+0lmSb122pXCFVOgKNxFhgTUlVsf1PLF1QSEZZhSaTeVAmQ5L&#10;gTfbKxJi4G83rtvwu1/4l48fOvrPLsM//TAvN3/NqnXc4s69GiVrSukzInarM6KnhqurjoqeFWB8&#10;VFiHAWM42p06XbE1G0LXiYuSUW1RCpFwOTsNF7ZHnbBYlsboCxs0ndPTRswnsz7V5NcHE+5Yf+vb&#10;1X/7kCIKdBBz61TEn2SPG3LkO9an3fUzDtz8voHdvPfTbKIf7DqfBP+WJ3n7jvZ/XZQTyBVip/qb&#10;7XcECn3a2atFrZ1PXrq+ta3j5Lo11/fvtvJbKrgoDC5Zyfxc2JDfqfra23AuwjUl89TBU5cRa5ub&#10;DdIAzVDfc6Xm2Z++XdHVB7h8ducGDcLswxCwEwnZIf5r6+uAHT0f/MEfzJiD0cZYfbbDqeY0B+zC&#10;T3jtZOwTCxnwVqXHqOsRHXMgKvZGTPRFK17jbR5hvgMD/TBlsBGEDZ+T35qRmbZ69erMzPSV/+Xv&#10;J7Oy7n7yI5zpWLaTlp53eoxKGKh/oMJs9+KiQuQUofnNLd00c2AYr/b1gG49/u5ZPHLUoPa2SYbs&#10;aPz+jFx2liAeocimhgaghggLXcFrD3E7nw1/W1RQ4J4fpJTn+TpwqQgiehuNj+MJ8cIxqOl4SK7d&#10;vH7h0sUnrIsWB2WnKVuz/a/+2vNiUFUu/drn6fuWZgFfbx8/0dvT5QNjfrigb3Z+0w2RCyrrOT5+&#10;bGQUfqJgtKmp3u4uU0HothqbkQ1jz1AwEoaQWd5yYJhLzSlcof4Z2eYXoM4mlxlhc1CutKilbef5&#10;a29+5rm5wvzGxkYmgihBVH8hXwYlKKPO0TrVxfC9hAdV9Y/5g+zMeFmPzLDXdmwvKeIRdl68xnfb&#10;iot8T8EJAexUdUJVOqf33bz78J26k6tXnFm/iutxgktiXmPa9ZLUNDDAAEDTMHR5BB5fTxFR7hGR&#10;1iwqiJBQSr/pN9LqrciFVbpcJOoRNYKL80RVX/vGa3t23B4cWL9+fX5BAfdicrAxIDzYmlLGBgfn&#10;VDNUcTSICjQk1fwxhU/df6z8hKoxyL8i3zMv1Lzd2VVgDjllOW82yEb8wiI3/XNH8Vxmm21n5IgI&#10;k9jS+Xamo2nGIwIUzNn4A+5kjpmlsjZgO0EHIVcMgkP0aamdGpR5NwwtsSFY5FF4vE94Rx7mgfkq&#10;jfu9ZXr5rtiCICDd1Kk3wIFiYoZHh/WIxgvUuSUIszID2OwN0881U4a8LsTSUMdNQWuyRoCAwxNS&#10;7l2+RL4lZhZ5rlDe+ZyEx1JOHrC7JYCdS4rgkYUUvufwv8pXrDQ3cW+zKh2A9QU1dmrP4GiLIDBq&#10;Oenw1fD10gY1x5vNjxnzZmnpdxxKl0Xlm79RyjEKWmNOzkeuX+NkcsccmGQjfP786W0tzV89cPDG&#10;8mVOYcaQrds1TiCg1ABT098itIOzU5t1qYj0uZL/1w7LCtD6CzRGxSKkQ9d9D2AnThKE7wXEGUg1&#10;JfCY9m+DEOBlU8QAvIu9lDFdOoiw4/Nx9owgMyVkIUts8uwUBIcp0NZ9AtcCxWaJqI1NylAINh+B&#10;BWHcyMCzCpUtba2lpWVMC3vWnG6JXFeYXWIMpa/VfrSxEZ6JB2VEqQ1jBF+7lsheVotl8zpo5DaN&#10;TpZOCS7muItPlDufwn1HpwYZckbz7hjwL76vhp1LGX5j2Am1s/IRnGYJvGqqBmodbpNwI2vvWAmO&#10;YPnMpjpyp+FwTd2JLWt+9uhu+kso7Fe10tTxhpFMzqkdqsBHMjmmp3m8g0nZT8RnDc/P/d1gS+/k&#10;uOM18DCX+Htv3Dtw6861vbvPbd+CRcDjwtphZSwhs01IhtKgyLuiFp1hKJPzxAYqu1A7b1H16QgS&#10;3LNnT0lxMa0keCgSkgh2EPRgTCSBmlSpyRTYxWKlCxzS/NrVaw0N9dT137ZtG0hfV1cntS+IrcvO&#10;yUJ+ZaYrLWBgcLizp3dmfjEnryivqIjpHhkZz8xIh6aolQEWtHb1SjbWzVvXC9IIuVL/bvgq18T/&#10;g7wbXrECr9Ge69fE2nbtauvsYH7KKivUBndo1FmsmKo5sG26JEe9rY3vgwBTxqNp+rPzMd/DAV+1&#10;D0MDz+lBaonVxOC2XsNOCIiMcLo8LCJxWG4adPKw5RUVDY31l69cam1utgCR3pMn3/7JT158862X&#10;r14919BwD+dZzZ3r586fuHHjSmtrE7MNqnvr9vXbd27frrnZ3tHKIMfGx+7cvdXe0dbW3pqbX8Dd&#10;8VY2NzfrYcvkp+QthSMcrfMEK1QRF6l01tRTW/SYntictwJ6zJ5c+rDhUy/lhkskRADYhX/1PxEh&#10;dbSufs3Y6MfeeKOsq6utuLgxN/er+/fXZ6cp5isiqnRnm1XWw1+7av14cenjRaUfq6gGp3ujr/P4&#10;cP9Ph7ra5gW6+Y2SUompUDk0Wr6yBcDfuaSCh2JJB2YRxglxAmiDM2B4mRQV1CJmu7C46cTVo1/7&#10;aWFje0dFUXtZyQ8+crSpIEdlZMjZ8r0jvCNyxMc//86FD5y/kT4hrZWD+sQnq4v/9+Hd3UV5Lvs8&#10;YIpRLVWGXb6gF66pbUqc1q4sHBypW7cC5ZZvsWtsB+ngizy7Qwb0C5PTDmZiGRseo6B4f1O5Qo7k&#10;1MtfD8RncULrPEFqBt7Yb2Hsbjnaleuzs1B1ed1WVMi90HDYaKDeRCWRioEoBQJ3Ic1SCLDDS6pA&#10;M0v6JkTEpIXXCIMnMyIFcREKZ4ezR20cN6wm1YpU6ophixKN7nixg4ugffX3YLCMc18UORzgAFJC&#10;kUzGMH5YDeoUyYr0ASNcSux6Qi+2vHPqhe/+qLi15cTGTS/t3UtbErZf7KI2muXlWBxWtCJ50WaZ&#10;Kj5HVZhdIO000JRkUUcOldg0GCYsEhKkFAV2kKKeXX4KLlD7lHhLe5e9wOI4LKjnp6FHfh7PxT3k&#10;tbQ6SkzR3KJqgni6BsPANED2sPGZCT7BWIAA3OEhb41KeaoHqFRIxfHJfQUBWFuEWMKCeTSu724h&#10;Z0+M3NyuViwFrc1YGas2FadS+zwVC5SelpGZlU0gAViHVYRV6KoCVSz80LrNANiZZ9UOezStox4t&#10;opdGxLFrN5BiYDtKFnoaIGJjdjavoHDlypUV5eUMErbjcI2mjw7ttgDShYRAmiYd6ExG266AuVNQ&#10;uEwKe9adsv7CzSvYGMyTK7e2thL3AFTn5cK5cih5nZNoXKpRG+CE7kpx3YMVhCD503Ba6s1lVa2F&#10;BZSqfPRe3ZrRsX4CnxOxkrS+IXDM+d5EKHTMhHvWaiYHKvlSxoj6bNNo+pJ5vp0nYMnIe2sRdlKO&#10;DDIy8nkQELOUhaIh+jCMpOfg27wADJ1djAWkIiSEpoWQOhWQOA1CmqXC7+AgBVuRMlhKbG3k7vBA&#10;LxytukqY3cidmqWAHaM/9+lPbfyz/+CW5g++/4+iMdO7fL/47g4Fgb/9p8d7ALunnn1idGoC0K2o&#10;tGSof5yq+oAWqSkZI8PjczML6SkZ4OfRScqtk+keQ6kKtPto5WqRURhNcj/KpoIjlJxlyha3x45E&#10;3cjOSFfTzemZres37NqyFbfC6RMn2ltJy5sB92bdKYULKeXl5xYUl+Tk5INVG0Qit8OuS1f3XL5x&#10;fsemNw/tGkqlCAL+DbqMk3glcRAfRbo4UoWMJraurRF7VmJF/JdhCGS0ghcMRrlXAN8xyjmYwEqM&#10;isptasttbLu1dyfWNGH56h9K0Qe0R7A+ZBkF2aVAoBajF8dQLZkcbvYLv+VLEZPXGosLLZI6hIgC&#10;wbEQZQvjsgAL0TRo3V/88X8qKlA3n7HGhiu/9RvE+/D65RXVV3/3d27/2Z/ws+Z3fhfivvirv3L+&#10;c59p+uY3MtetS62qWr1y7a2799o7O7mj5ILptcbPA2wr5ODeJd23pv+WNiCm4eU9VTsjDEWGZqcV&#10;O6TyFVHxdJrTDyVqMPfnE+dmQZ9i9EM92UVijRcpHzAdy+QoKpUvIYpIZANSiaXwkz6hNR88icbj&#10;kgIym6A7T0i0whAK7pBlKpIAcYidJupjEv0SyUFNwySCWnmdkk7IOuX8gMZipmfmKXhMdKryMgID&#10;JEbxylaplYWcVMhYNOUr9VjKK1JqAY5ymTUKiXJzxsuZKByH7aqBmaeXSGVxTzzRs4i6mKykjO1X&#10;bj55+frp3Oz/tmXN4LqVWQU587FR1RWlZcX5WWlJC5Ojs6NDsVNjo13t7fdqKOBCUSsyJLEjubZo&#10;IBFfRPw8kt9kSEJK0p7rd3deuH5+9+afvPCB1gqq1SoKw6E6q5Snn8CyMh1UAZS4ezyrMBrVzvK7&#10;JI6IfbG2RFgdgIMSHJpopdXEJsXSbkK9B6Tos+AQIYIfb7n3ynEWbYq+XhRFRX0wOv5a1Pw1J9RE&#10;dQ0mqg7NFZyEWnBImimKDhMmRsO4nFwM9bJXjhddvF7z8WdH0lLQRoDLEhNSFDEyry5SnHDz1p3a&#10;+w15OQVr122G66Ylpna1d7/26su5uZmV5SVgCFei5hBdR06cQaHrqahwccvky+sV6CvyGCF/pudo&#10;BKaMGCxT9D3YLE48JEl+bk5RQX42y5CoUInkRNXStoxmuq3RTW+YsAZuxBZfmJ7t6uhAFedblM2l&#10;uEBHe9vQwAApwxVlFUeOHnHed/5zP1/5sY8VHjrsb2v/x3+fHR5e/wd/yOtbt2q+9c3viw94aKys&#10;XwsIwBYh7IOJJJwkLoGcAoLO5ExMSIACMVqYX3x37Et8DzkZ2SWFxRhzOPhnpybhA7ijGY9SftBo&#10;42OHxvpj4xdHJ4Z7+rrAKHLycpmO/S+9MZGVefWRfRhO0DkZv+x3Va0yLEG1jOQ5AdukG840tind&#10;v2ZJDSNMD5xAPjiL3rHIfJRciBI/UYPi7KL3Xro+E73QVAHnIQdJdQykA87OHb7XePBe/ZmN667u&#10;2Mq2Ss/I5FnxHaFeEPVMdQ8iA/t6uhvq6qgOTcl5JBYmL55g2KfRahRqEVVJQbmmpFZZ2SW16U5G&#10;BQBcw7+IrsLPHAx7YY6Kj6uPncysa/hyfiZMcsOGdRiWQAfChIjFiIlWbQyKjIxPpeDbRv/D+Kd8&#10;79QkJSL4GZucIMXAEx+hQDyVFC3gsRNoUaGIWkk9r+WpiHd1cMUCkFiIQkAROkbCASw8fpEOb7Ar&#10;hSJYyoMAGq/3IVkSOGyVQgqJwvfJ75ilxJhiISyx0ooieBqpHOF0oIMs+IH7oLLBJGf5iYaBRYtt&#10;woyiY6nMxm8xJnI+EmihkcCoZxdiZpVQEjc/szgVx9+sfJx+hHEKlFW6tSQcwoqcR0m2hXj1P52N&#10;o4mE+rQrsUqSTNogLA6kFQ8y669JsaavpC+QZodXn+CosclJqv6CQGPUwa4gWiBbpKPhJKosScWI&#10;qdkJxUAJrTOOAbiHHKVko8KnVCkLdgE7ER8PSvwpNcMKsrlx4AE0FphEnwtmIprccDQSEooJDUim&#10;Qg5pLrzAUI+GyavFBMYJ/i2FOPCb3aKldQBJhf1UUgM+jDKorWiBOYBuEP9CLGxiMSHmPcWSXe1T&#10;/vKSFAO36FwNstxXHUyal6TWQkPzKmFj0SVWJkY14WemqUbRkJ39wu1bUFNbUd6akcHfffON0fS0&#10;Lz3/LL2NzeRVjU0NE+SLNDTEoclGhKQwfXhVbLxMqLmFaUSqKg9an2v16xNjZ68qK1SoBTpUEpXZ&#10;46MTeVp1urOartrLDAzyUluJOMlXjF+xeUKv1GkKA4IVTMb6IvlyPj6BiIc5hBD9vKCyZH5S4pOJ&#10;/pqfmofqMxLT0hPQnGKjpuaHx8YWp+YQosqfp4glLVvITZyLfe6Dz29at2XD6s0zcwst7e3r1205&#10;cuiJZ5/6ubb+joHxQYaJKCcNEsWdQdB2k8jgyQl1kSakgJ1KpRNizgoKc9p6unh6CtjBvMi1RJMn&#10;KAlxp4hUBbNbGjjUlaTQ9um5SVxABD/KnbMoxzBR07hqkAhyMMiQnFbauy2h4iaQ4xSTM3PDdN3A&#10;ZpdFZydZ4qW2ND9qZxHxlDgBcLXBEQWTo+JS20IhJFj+FtNHnU6ClBUVbW031FwyNnbFwPBv//RY&#10;de/AyY2rL+1aT/6fkgFjo6fmpsdnJ6eiZrFfE2IWMwjyTk6ESUPNjybl7I9Nf3dm8BttNajFSDQ2&#10;N1A36UoLszM/9/qpbW2dZ3Zsv334UR6WJDQ8G1NjI3TKTIJxmCLt1eyJV2LxCQeBkkZHByHktKzs&#10;/tGJxPS8XY8cKapc2TM6OjkfVblyZU5BYUNr48BQX0pmCnyPwk2sfWZWKu7FjrbmqfFRHE9Tk+OX&#10;r97s6e3btnPnyjVrewaHiMuh7gAoS9/YMP6ZovIyUptv37jW3dZSVZQ3Ttm6rs7stFR6JVDCjrC9&#10;7NyCvJKK3MLylq4OSEZ5NzjyrV00uwDR1FNWSmjMQ7drEMrRB3Z2D/W19LSv27KJXd451N8zNhRP&#10;R4KMNJqGYCRMUGR2kWo2FDBPgjHD1OJo+wyzm1V8iDgJGwb2J5WeGYKPx4OfoJ1Yoh8OPJgl5Xcp&#10;MIqbOp44L5gGujj7hhRs1CRpqHPKtaivb5LKKSskdu2a9WlpmckZlNVPmwIPjSJqvoACrVMzEGRq&#10;tLp8WLdHcThVS4GRwRN4TsLnEcCIcTbu2MgkJmJ2Zi4lCFobW3u7+jCLCnMLYf/9PQPjIxNQHmTC&#10;D9IKtgr0atc0irSQMzdJXEMjp8hq+op0UU6tRA0uOk6j6Jh1M2AkEgtQBQINNjWLWIUJG9YieufF&#10;483NayfGP3n8eGVPT391ZUdp8Xcfe7Q2I4V6cHwLq0a3cEeHOzWYTXQsBNLi4qO5wErEIAAA//RJ&#10;REFU+Y8VFn+qeuWK9IwLgz33Rga/1Hq9nW4xidhK8aDrhEsozRbdK5bWOgQMAqzMU88cHgSLYrEm&#10;p/vGpgZIGyAYl5RKkslQE9Hn4lMy17x5Iaeu/cj/+mlhU8fNQ3t/8NzRtpLi7rxcpCphWPRqQaFi&#10;u0FEwCt0mEWoHjp95Zlj53NJw7KDPVtbXfbFI7trMlPZXzyEQSqEJlicBG5dGaEKwWCdmBYyXGKS&#10;4+rXVm+5eIuvpw4O1+zdAJ+j8lhsInKW1knIQ9mFgOLwcK5kyaPSHGQ78UQWzsRUAb2bK8NMG3Fu&#10;xSa2LkxVRCVRY7I7WgGwppTB9A0ggKQs/8kyihYrensP3a9HJDTnp0HZMH7MhfS0NAp/9Xb3FeQX&#10;IHfQEmcnpsHGIJ54xFcs2TnEgjEmVRyzUg+KVlPYBL3aESM04KYPb0oiuL4kJyOIQcIsTJPWC03J&#10;LuNGGqrVA4+jL8Ho8CiyXgZxUhJNFiYARGCgSckAq3xRsTCqVyXagBHCqWYmxyex9gf6D1699URd&#10;40slhX+1Yd2t+NjRwf6xoQEKS6GqoxnqZ1b2L8+OvMBmTkrLWIxNHBqfUkIqzEs5sIr3mV2Yoh3E&#10;3OL0OLonXiTmXfXsLA1bESFoNWBD8zAEiiESB6fEYvzJk1PsNS5h/mlFkBC3StxNeUfXwWs331i5&#10;wrUkyQA0I1AJNCWoh/TRCTqeRZUWl7Ir2UdbNm3lfndu381Oy0xPSm1vaJocGJkBm+wdmBojl29y&#10;cXoubpHgUZlnCu5UMYBU/Bb4tFQHSZNp1axFi4KmbEGw94EGRDJAlFNy1RFanpSXV0AVVxoiQwfC&#10;PmemFftirYqtutzkFB+ODaNhi/68wrgn9TvwKlNOgfSSPFZE2bSpKEp+kZIMtaBbkyAzNEit3dTl&#10;y5dv27BufHiouaFuaKAPpUAZo2hR0YuJ0n9lmqq4p/+YLTPHPlZVvQQWS+nfqanxKSmU49FwSONP&#10;TkzLoKoQdsri0MhgZ3cHNRA6Otu7ujpAccVntAiyX0m7ZaaJvAZOVpMHBeZHw5PlQ5XzVHkhnmLn&#10;2bu8M0RCn42kpd2sqiRVtryn55E7tXR0HEpO7omNo8YG9ri0cVhMchINBICzyeyw+ZD/GYJRoUek&#10;qVlFxifZI/BGAgKSTJWz0EOr/2IYJ1QuV4SKRWLmq7IhWihBCQgar9gphUDZFcw2K09+h0U/CIRV&#10;JXtUESV8ohhz4ayMFDwgxAls3LgOG/l+/f2cvJy46eiZSaQY1X4zUB/Gx8A3QS3jxib79j8kY/N9&#10;gF3nqz/rfvutrf/l/+FPJ0++Rag7KAdtnJNj0+PjUrkCMQnSdKS/CHnELNbTS60BZmACCEQVPDWv&#10;lIrgiH3yqaPe8Ah8sTC/GPIFFGa1seFVz25yUjiaBTzL9LbD/RXSYOGhgfdMuCs/EKKcCRlZApWA&#10;LSnrMDrmqH9XV1fD/Tpwbr+zgNjoaJyx5NYlJFsoCtjB5OTOCwTWvV3e2XNx1+bz2za4N8ZIQeaE&#10;x24mJwAMhd4ZVa8IOu9YlR5H6zwlMAj7tBLs7lzqrypb9c5Zl5ddpfmecGMRpTLNlC5jBW+k7dnz&#10;qk2XBXdos5m7XpC2C8KIT0M5KoIlxEDkzrfQ96MHj4DZcX7HKy+fevYZAsQ9VLL2f/zVkdNnt//V&#10;/9zwR/8XHLvxa/9Aw/jHzl3M3rbtwuc+u/LX/wWER6fd67duhDGiASjn8QORkAp/OlNrdfisuuts&#10;Zk4NNNxH7eC35/zCOz/5wic+8fzHKYba1dPNC94+9uiRI48c7Rvo7enr8Yf69Auf+cwLny0uLL55&#10;56Z/4ocbP5pGnz77i+kDwoj4JdvJRujD8Ogqv7sH0wZfjzhRpW8ZziaQTZCwfngN82Ki9SCR1tem&#10;Uclm1UOKH9lteGlZpf7Gbq0ntjeGqZvBBsnw270+DHjV8NgHzl7a2NL25rLKE2tWrF67BoOBwa9e&#10;vSo7LWN0aLizvQMTZbC3n6qulHBmSERR4ZZhL0BFnGw9jHQglnTBobGnzlxbe7fh8t5tVw/s0KKY&#10;AemHo9i+a5YSjy+cz6pvJr01r7MHCXLIlSTbWGc5M0QR5HOPLOBFuL6+JcOYZF4XRUU/FZvUubhw&#10;mjxKe3yFrsfH4xYgnguYD08Up9FDhj9VV9Pxr2rl26er3zjZ9IGDV8qKuKAXg3Obl8GyjtNTE2vX&#10;rL1Tc6ettXXb5i2syDe//o1LFy9B+Kp3OTefkUlV2sV3Jycx9R65e5/lh1Pz5KYy6iF8QmQgg6cr&#10;DVMC2LaMTtC+NiQSGcAZMA2+gMBRWDloru9DaqtRw45EnYQENA0eAfaFM41L4VblUMRZbOLv/t7v&#10;eOf7pm98veuN13d/5R9MJ48avV974Zd/8aEf/BjPI28LCvL54o0bV0Pnrc9qsK0secG9IopDsZgj&#10;/jo5NuoLJJBP1XOjgTgyszLh7HoKwsekjMKRVTpK82YtcQg58XBFxrz13Qtr79z/6mc+oqtJwCiw&#10;jj85nbC+oZfS4wucj2HfhjudF84WRFSegmFHS0lBa2nRB4+dKWvrvLt2pS5oATiH79aT+n1p+5Y7&#10;D+8rKSomWRWGz9MxezwX7iOGt2XLFq4JqTMkfGvEpHgtGNgrnwcNXi2E0Da70JPAkWNVBa0w3yJf&#10;n4NYsEKjolYdOzWamvKOdPr0yqpK8BroxPsIKFaOkgTqm8hCUwxeUb0U2cPZi9+XecVvmpGKXFTL&#10;GLXyEpxncCq4YCSULRLfJNVAM+BuC9tP5hr1DxTG5PPjTDKcOtcNnCb98HUXlhNxgvkW8y2srp2R&#10;IzxZVwiCR4NLhZuddTSdX6qhBVl43wb5REKe4ONxBmsBo9Yxw/N5w6T+IBTM3C9mtLhnHewITznb&#10;BDSSHSGfs1WHIb+IydK6w/1Ut0UcSUtmcalyaYgxy/zwp1E4lUqGE1icAiXjgxFWwrqjBhmVy+Hv&#10;YZ4mbYTaeZSTGhZI4LofVHayDukfoanI+XjtHvBAOy946/Ov5w/8Lf7C7+JLE74Q/7DrhyvlzNMG&#10;9eDDcCl1Hw+diFzKl4xDjRptDiPVK7wJwWJvfHxDds7P3b5ND4qD92rfWbvmlb277RKeCmNixeL7&#10;NGXSkZ09m1aMHSn3tXiZ60vGPG0ifJJZHUVXSS/S7HEVmzqXkhaEqRJOyruKzIZ1P7DaPVblKUEN&#10;pdRLhLyfB180PgCP8hVxvqG72JZwQUwFMpXLMz6gyZ+bX79y7d/8x/+5YfX6dSvX8fPovkc3rtv0&#10;8Q9/nNd5OXkHth14+uDT3LWutd5jgrQHLbvJa/L6VlKMo6nsWZRX7+rivlVV1QR0kDCIW55IO6s6&#10;ryfgLCVXq2+Jvkd4A2OQSFpUgSFYh8VJxVhXnAfVErSCdhhUF6GJgDT0j6N3QW0e30FG5xCq1/m3&#10;aBhDui0QOC3Fu6eoTacTnqhbdG7oxuLi/qt3nnz30pmt61586pHO8iK1zrUq1uwTb4WkZQAQdG+Z&#10;nCqz+xZS98dkHJ/o/Ul3PYaZCwu5MuLi9l6798LrZ0bSkr/y2U/PbdvEvhsZ7Gcpabk3NjxMFENa&#10;soWKY4GjuUepZ4LF0xHTP5GfXwh18SoxNa2kpKy0vAInkJodqZT4fF5OzqqVy5nDjvYONIKs9EwE&#10;n8pmWWkItbeYm4MbZ+fkNzQ0YDPSwa2yqgqgH62PM1NS4olDJ0wsJyunsqKaYIqGukZWYXB4uK+v&#10;F/6L8o9PnTkh5B0fJiVoVIe6rw/OQPSt1VdRYXiVqF+3Gq6859pNhVRuXIfbaXBoIEtfT+fRqPHK&#10;1YC9qGU2MTEm3E1NThTIZFsHPyWoi9G3NoirAaJclbeJdGXhQykFkgNqjwOpUFRIv60+Bo/DI9Pa&#10;j+cl6GH7jm1Hjhw+fPQwsrqlpRlXHzGJgBgyL83bAZ80IIb+VCnkgbvYZTVDrsIL3FGQJbsKmQgR&#10;UZ6K04itaGpqJvyE81EtmIGmJtrsDnqNDsYvFVGl/cXrnEid3zofW8qIYMp2UwuKkkYnH79tKBnz&#10;/MVyQZSX7f5XhUlbpMDRpqbVY2OfPXOmknWqrOwoK/7Zc0+3FuY35GQhshHWLqqUza6SB4FIQe3i&#10;67SSWJme+Svly1akgdP11o+PfLWzvitqrnOR9jKsixlwcswo/tH7wLt4MEvSNr9EtPQZ4GDFqdFs&#10;JIus01wAtZz77eWXaw5+5QcFjW1j61f2Lat4+xc+Up+bBU3yADnpGYzKjTIXjtqV8/ObL9340Btn&#10;SnsGvOQDR3dZ0cufe75tC9XrrccI/ZE9bQgpZhV1Occ4pVGD73EJvKi5hPjVt+o8yC67q692VaUC&#10;bYKy/4F2JEFmhzIDjJ8wr9qsJj14Sy+0UKy7nuajyo5K2BOXcXp62BsoGKHqmtJJfMItOb4+iya5&#10;4g/NRVRgRztSkDu/B4dozzoJ0kO2NdfkKyg/jFt5JJYnKIjDw+UiVOJ6C5HjcjUFBXoCi1cWjWXX&#10;eLS22JOxR5vhoM6M5yVwONSRlmK6qPErsdMI3zPmLQp8ornjt2tqV4+Ov1JW8rOyUjiom8P8wEtU&#10;nHGcGsdj4ID8RzkXsB5TQeRms0aF6lJlnNuLDHuNKfZ1hMnKXhMlOc8V8sKiKV1DwcWcbB38iAeK&#10;UZSxAWPi+1xycaGpKP/wjTusc31uDuxcE4K9z9xRckehrRaXE0PjStWTYTGAFNi2tNZRE9jZGbok&#10;gGKoy6qpQ5pVY+k+OdqG5oQUaRliyi0C+18yzlK4jDPJj6++q9qIUuLRh62uCw2ReRYrtg+saV3I&#10;1XlZHZFnKesGxqlwDMqWSVTq4pEe33ziiazhjwcN8Fbxl0tKQHAXGgdxdHd2kOnF07l24fJRdyR2&#10;IVLX2DWigP8kUJ3QdEJFYdP/UziP8pFJgjFbhpmn6CfF0BDf3h/JFf6l17eZMXTDidPKf0TWM4gU&#10;i+jjxi5Us8WhNJtAK7oykJRMU6+OkuKKnt4DNXcre3r5pC+RHsQ0T59MS0txpYUFh4W6zWX6jKme&#10;tuF1X1OnZAQHAYXBdjbJb3Y0OKcFljHmkKtr3Y2finVEYvCDB7RpCjm/zxtv2XieeOTUwlzxIZw/&#10;MzkNJuzVhUxJjgITYEckZSQfOfxBrv8+wO7av/r9sqefztu3nz8dO/ZaR0ebl2gjzEXkYGEZXMQT&#10;7Ay4sC5yEbbjTEl/civZjtgPPnmUAfFU2G9pyfgD0tRWdWSED5k+iEP0TeS5ZZt6mqKLGuaA8Dqz&#10;Bk02GKTKiRBC3CJeKYrp0mBqnGQEquryu7OtnQf1TAFohWhVSJDf3Aj/ERNNdMCui9f2Xb11ec+2&#10;V174YFtJgRXCc31U+SnSVU3fSk9JX4pN+ILpwdTOJeiUx9Nypod9ekCxP7xR+WJec1t+S3tvefFY&#10;luqYOvs2ajSrSdFh4i1MCyza69y5Zq3ltFV0BNAZJRqFLhtUZvEIhNiPPfdRnCqccPvP/6z8I8+P&#10;1taGgF3lJz9FSSdfgMZ//MeM1atLPvQhwiapkV/61FOUJyQmH8DOETfOCQfvXwkXNdyZTuuOi5kh&#10;PK5ccfs6T+t5wetXr//q//iHTes3FhYUHjl4BKhu47qNhWSp5RcU5hUeOXAEkr997/Z/+sO/OPrw&#10;0aKCoi3rt3CnW3dv+vQufWrFnmiCXKOQWeKM2MLGCFYg5Fis3e4raahsBbiqPYhTjmm/VknH8vO9&#10;zJsYuna5QHRBeAxcTg9Fwfgze8aanWkpvfZ1UaC7Q4LDtSW3LL0agtQjMf/FxaP3Wz586daNivLv&#10;PvpQR6nam1RWVGRSfyAtLSszq6WurrWlua21hdx9wlUI9uHi0D1RC6ypwr/TUnJzc/ILqCCQyicT&#10;U+NHa1ueu1xze2XVq594GjWFbSzFwpZJIue9h7OM9x2cL6Q4AO8cvwv4SwjYOaNyu1aEHenSaGIy&#10;SNTnsv6kvhf2L8SMLi7+DC+dZR8w/wI856k8Peg9boqKimgJv2nzpn379hFTE3Xp2q5Xjt0/tK/7&#10;w493dHZbpLS1/jCm4SYT1jyaXHNzS+3d2itXrtLo+cqlKyrmMoeiqYp/wK3Datk6Xp+dTdv4h27e&#10;ZnTUdDcNR3HsttpRMjgF0+BMM9vezF9GjY86QskQkXdt1i6GoBiDI0R8yCdeRBYgz+UTT4ew8cRY&#10;rrB9x65PfPITvJjq6jr1/HP7vvWdlLIyUcjCwqmPPLv8l3+5OJIty4ebNq3/9re/JWIxNuEswt9a&#10;YV2FWPuOU3lpeloJgZtWrRCrGmlBKMrQIeWBSHPJReJeMb2saQ9FErG/eOttzrkmFylp6Tj0+jtn&#10;d26pSU+2ixHfpzYXXNy3PNqWb2R/yxicjC3ePegm4RIokNmGY/gPUzmSkdZeXrLvwnWck7UbVjOx&#10;D12r2X/99pVdW+8feRgWzwgxcpDNqAJcnIERB86VKyoq4P+Y3DwyRMJ8msWCt1RIN39SkQRTFDQ5&#10;1pze58r5IYNwvGByboo1LWhqq3zt2Jt7ttVPjLPRioqL0MrQsTyyjIlBrXGgZHJiWCQ6r9rqI1bL&#10;lhSHDBz3ianKp0PRt/7VFlSrH2flzvV9N5neJbDE2JLt/SAl0BiXdXcNt4azUNtokRRY26chdyW8&#10;IcJMgnbGvtGWAnY++U4YKn8rGMsUYGNr7seIjC7AUjnT+YEV0ArjOZXIYPFDGrEbrFJKrF+EsUhx&#10;B9dfec21zC0sLR62pI8XFojMh31BHEI/FdrkcJnCBOThsqAC5hzYVRIN5RWniG05LqXQOvyvZhch&#10;u1VD0DGmRSKJZBcJ7LDiLIqPkDMqMKd5jXixijDKi+REZs29hSa1zeUfwHpWqcfxULPMg7cWGiXh&#10;azPg4BcPS/ybS5T3/xDiFjHtnJf6dlB2kh3hIvpSOsAdSkxfLC29peIGMbVu9VloLS+IGeP8HZ1d&#10;jTnZP9i2xScyKACi4BB1ubdhaRwC13R1q3lkWbam/RMJ7XkWurcvXCCICY61EHzupj1AdIDlfjt+&#10;YQW1FUAQVFYDESRgyBJDCZgRZQgLlO91CljAkm2kIBk+FcnwVYqrJ505NZoNRciMgDC2kibfSP7L&#10;//XvfIrCoyBPusrSY1XlKt42dTTxVLAjQomxlbwyG4/kWhkPAvfApaB4T4qKZucog35R7IuQZEPK&#10;dDuzspSoI5lulTntsfGsxMKOBNhRtVANasf0Z2J3neoNXhQMrELjFjBkCIbrGw7Aa8C+vQJG4P8I&#10;AkMTUdSaIXEeQZOelmzh/0J47RqBQQ7WymX2Xrr10JWaU1vXntu5UdYMD6JiITL6FcxgwS+6HZkE&#10;9OUwI3PffMrDsVlvT/S83NsEO6WbrtMb5z10vW735ZpLOza8tn9zYfkyeB2ZZ4oET6bJODHuvSq0&#10;g+EEhgXWQ4zY4gKwBDdBZBBMTcVn+o8y7qqqZbn5eer4LOCGoNTp3m58bFMV5WXoz3hVGhuaIBCa&#10;2REjj6eT3kJQCIwDXRtpC6KEzg01VpEZu2wZTyGTenaCOYfHEo8DdwAyZXgyQZNTW5pb+vp783Pz&#10;yivK8Tkhm1Hp01OT1T1jfNy5nGeTCWOludzCfFdJEW92XbqGMtZaXIiTnrAZmDfSnCAKKpQzJdyF&#10;aRHDJaZXTgXLiVbcijaH23u2j52TC7Tit4LoxZYV/+jeMd/yBAFDTogwxBYPWFlZ+eEPf5gnGh4Z&#10;XLtubWVlRW5eLinAPAi1wygNzudeMZnreJ0lS8kRhud50y4awmNyWqVOWGnLbOXMJGBH8E3yqt1r&#10;hXDEcmZPuUyUyDOHnMNYrifoaku8C+EteFIa8hrQo9BTPZ2JDvkjLPrG6IItBgyBnJWceqy5dfnw&#10;8CdPvVvR19dfXd1bUfH2xz7at6yqMTcDRkDJCxYH0akYJuOcCtE0PgRdP1FQsiot41fKltPytXV2&#10;sml68qsdDc0z4z0xtB/JJ1qiqLiAqCmFvqmLYDShshh7RvbS1sTwFIMiiF0s0iIiVPOSWv5JqUTJ&#10;bThxbdUb59a8faGwubPm8N5Lv/3z/csruitLITLgFPYYKBVoN4WPPCHR+faa5o7n3jqzormTFqHO&#10;cwayM1578pGaAztAQcAm5a0n0A+Twdoie+6qzagDu+ID3rqGmcQfx77LGBkv6OyFUDKHx67v3JCS&#10;nk60VyDjjIACvcCtVz9C51yknqaxHTMBA9avJQQqWBeb2jA93o9FoGoS+rtLEOdjDrXA6JYNDD18&#10;5z4vOsuKYD1Sk8icmJkZQq0ZG8vJEvILFxYcg2Vh6qUsI8kRKS4K1TO4VIFsREYlqviaNV+VFNeH&#10;1mUJh18g7fz54XSmLqqIkfc4siIW2nGmmGUCmCI1cIf6/HtdAktIONrY/GtXb6wYHnmjqvJvNm+s&#10;z8rk0Vh3v45r15zs1uUYyfBTkxmZGaBjsovR4xWqj0X/ALATQEBgnatLQdFGt+3cqHF9SdOt3BBg&#10;RAx/gq2s9oKUQGwJFEGDyrgFA2Wuqzt7B5KT63KyFbsldUWAHaMjXR1blzsx0VarlGCxKNgCehlg&#10;PcwNpgo/VHC6VbXjr67kuxIrAE55x/hvTHOwZCduEYgYQatucIri7LcgWCwg/NXsUrKP4OdsMiaW&#10;LQgPp6Cp5X3MzUxMzk5O0IKZsDptbRRmy0WV+Of65rzlt9cEClXNUEdC53U9h+HJkwqgHo/kneto&#10;a2UTMdTQux8oPITmRtAo5zNO3RgQSpak1CmJMtbeTZvFFAa+CNcArQOqQ88XSiM+oha9Dsu5TiRi&#10;0xoFHxrZiwIdzw1/v+8F9/BMQ9dgDYbUz2hmxvXqqub8fAC7AzV3Sjs7O2Ki24iUnZkCZiXPlJkE&#10;N3RjRz3rAq+Gbzcey6AZRGEgMUyIL/Hk4YcN+EbECx6cYPa16whO0j5LVvMu2As+gb4c7Dbv8sSu&#10;wl7Ozoa4MikrQSwu8wmuwUaiYCujZDvwgx737LMf5bszfb20enHrkmIZzd/4+tp//W8IDWlouP/q&#10;qy95z2IcKylKK5T6JHYtkaQtZk47Kc/+E2jKPtXWJMSP2Cc+cBh4RYGasXH0x2ArwhzxpxEVgsDm&#10;NeYoOwkSEbIWMXV4KlPTyQ3B36gANhXqZxbE4RdHqXHS30/NL7ERCtIJbwYEHObWqPGE7JHbX1CY&#10;T0VY3tLfiinYeeHKC6+8WdHVe2n31usP7VLWNnqGsgEleCyE04lcWjFePlekPaIKR7XxLTEKT5o3&#10;3y9iS6CDYm4N+ZZFYapzT3kx1AZglz4y1rR5jS+lbUejCTY0EbdeKMeBI5lKkoUqqxSJ//R6Am4y&#10;wwcMr3Md3m2umEcfOuhKMJmwk+3tYW4zEXaN//g1ULyJ1raSD36QbNm2H3y/7LmPDF29UvfFv634&#10;uY9SJp+rUuDWsRgRkJZWR6iXOv05OQZM20xld7zPzCK8g5AuN2NeeOajv/nLv+0XYTC0t/fXFDsh&#10;Z9mjjTau2bhp7aaNa1Wtf6KlBYVo87rN3/rhN8Obulkuy9xcVRGh5jnI5smnIa8djm/yuX/XZvJB&#10;vzzfVK7lOJDHsuq6nrsE4EVGlK0tUy9923XySA1O46ruSneoH0Q8KO8bIHmObyFpFAwvy5b3Fd19&#10;z1y4vrmx7ey2Dec3byCQp8i8FqihlAulf3HNjZtXL5wbGxmeGh+nhDO2FKFH4G9GwTP4VMkZl36W&#10;Tp4KzpwEHuHjb57a3tb91uqqM9vWsnuF7BhdenckA3gjPkBjbzK9IoxjqYJonzv8HwB2Tq7ykzok&#10;qixJiRJUB82qab0Ojvg1XQ7JqWgDODIbRYTdi4tCgrTMNvlEncMNeRwUIOS/ahNERa1Zs5qHamtr&#10;3fOz47N5OXc+/jTxdzm5+QZ007g6HjOFuzAMMDJQBIqQFhWVwH2vXrnOvPAJUruvvz8vvxCoqrOz&#10;hyKVqakZiNQrlHRJy3jk9m3G21pAMT01gPd+ceqUjlWmWgZB31+VhDU3ihM5G84tUkt2Jvoaj30a&#10;3VpBmoQ1AGDFq0AsGU1Idcw8lRPo7aWID5SJLP+d3/99D687/4ufG7x8qeErXyb9/N5/+6+QdP2X&#10;v9T1xhuekF7y5JPJJSWc9uL3X4zwSSmngkWgw4QERAjquEImbVTMMLPNbABjyMiMT6CmLcF0fELX&#10;JPZ/HqkfFouBZwJlgg/V9GpuHpp2wI6LQDmHX39nOC3lh3u2qKySHVzZw9PEUc3D7hoYb11zcrsi&#10;gXQiC3YLWZmTmYLgl+BNnD+Rk9VVWVrR0b32Tn32xNSuC9cu7txyc99OYTI8zkIUm5T7Ioh4NO6C&#10;loPI9DtyIw+XC4UZCarcFDrh8FgY39d814tfiKuIx4/7+MdnJrCJ13/7RxMZaT/Jy2J+lq9YQT71&#10;yAhOnHF5bMjSBUQwRQrixKNoaqIi6cz7l4yKmZmexU4nGRmkwCQUdG7muhiKGIstSgTpdvvI/uiK&#10;eRCs6piZ4CbZUY5o++ayKwShc+E+9YUG0HL26OzX0Tpn9L5eYjwRwNT2teocG9qk75jGLwjMi60o&#10;DM0qnvhvTkDGSJXxS0SewUAfldFnsAKxrTOQ2wEOhnKy+CS2u4WZc1gjPlEuuiPbleuDDruDm0Wh&#10;ewDgsRQc4GOCN4h5tIhRdh8EpoRL+5P4hkrVye+iaXFQwuaN0SiAlIj8KGUzWV80m2VzaHFI5Fod&#10;WFdtvdaG2YreUCgSOWGRdH448BR83Wv5OTFFADs1hYggoX6ar4UOlYgI1/0Bw1RAQSQw1q8XXN+K&#10;m/wzh62tuUWUhGQJaEyl4cFRi/XZmVwDzI5JaynMU3q11CfHhjQz6hFkOrwVbJCglYJqsXXORgDy&#10;mU89vvalFc8we8Uyt+U/kwPQijK6HDTlQjTDI6G58OMoIAqP6f9yBcpGJtmWmFQ0RPWPUddOfdej&#10;zCJUGlwwMoHSiizmQQYSQKIcSvGb1m48fOBRnubKb/3m6Y8+3/7SS3l79iQVFKAYnHruw9Tu6Dn2&#10;dsHBR+GWjPbctbNQnjdQgFSUk2JAA+sLQ+I13WP7hoaJyUKvAyTieSzXfrG1rQ2V0ihegVHAdUwB&#10;l+GJLYoA8BWbX2VJGRWfw5FgmL4TGZtr1RECeK9ebvxHVGNdOzxsI2DgRi9Mh6r2yeBXpTPbI1Ij&#10;KczosbhOgE4o3GXv+Rsv/Oht6OGnB7bcWF4mKQz9kpdkwctKuTWTw2mQobD9imein47K3hKb/uWR&#10;xrPD3TyLHCoRQ+LAjbq9V+9e3bP52r4tQriiEaOz7LT0lCT02s72tonRURgcHNNCLYWhu4Lkg8ot&#10;ytdCz8wsX7ly2bLlKvAxS99AHJmq4kTIG5NZX3ef6V1BemxOTmtzC6VjVWjV7EaeiPnHXkUNJwKK&#10;6DZaRQJeEG5GmjMNJSg5AAkx84P9Q329A8TaE8OF4y0jKwNchS3POVRK4jejIlsKDQjuTWwaiyuX&#10;GLRk2XT4q0iexY0wv23rwKple196HeKgTfnUBJr/LKnEdIWC1ZPSBdPBRyguaracQ6/udVX0ChiQ&#10;6d/Bf/ZaNGJdOB0nMndAoCYhw0jYJ4OJJ6KXLjO5ecsmTCxK+/GAnV2d1FIEyBNNUpi1twdMQPr8&#10;AsyKVoaQsQAydgY1H4yPLsnWcQXX4EXIG/nImz6SLTo7keBkgnNBCNW6B84y88whO250ZMhKegG3&#10;4SAR69Mu15KpjpKkg6eMiSVKryVyzEJpnLM5JepPLDBX4NEVeRG1SN7rqtGxnz9zjlzLvsqK7rLS&#10;tz/6wuCKZX3VlZg83HFscox6JvADVahUQw+r82DK9BN5hStT0z5fsmx5clrL7GTzzOQ3h9papifb&#10;5qeZOuzP0rIiWpQUFedjjpJJ7aUfgiJravNq4k48TRADI/Oa+66jYgitHpxeX9vx8D+8nFvf1rhp&#10;VX91+aUvfHxkzQqGhaDJSE1HgsshQT5EdCw5KyyHYw0lo+Mff+fCltqmBEoM2TGWkvT67vUvbVvT&#10;Q6CcCRLCUNyL6Uqt+ICJVk8Fc39PgADZQMkb5a8tlSW7zl03gRqVNzDcsmEV9poJFrMe3AJ2/UGI&#10;o5GUb+qAnZB0HejSznl8eBxkbeyNz+yfmaodGTQTWwq5/qAANI/oMYwiOrq1MFd/iommGa4CfGNV&#10;OAUWg2VE22LMUYpHwSgsAk2t2OEtD3p6uulpvgKPT0HDNOjQg+zUTcJ0iblFCMjC5SxPxXwTZmuo&#10;X5upBq5X8JpNK10uIRmXJ65j9CtpRl6taGHxaEPT0caGt5at+PKOnSj9nnVoZdB0Q2ATC7RE4ZTv&#10;TQD6PEUBVHMD+12vKcVDYvwMjfhcXzJ5KqUmEpqJvDSgy5Ebzb8laaPU8xu0jt/ASCThIc7wJEiW&#10;ClIw201EZ85gqjGMTjx2r/bYurWGZIgWbLcsUq4BwE6cMzaOvis21bJTGHN3dw+6JhMIn1DOgsEx&#10;QWqlbUUfq55K02UpNeYNNUzQ2xDJuyA7WrvTdgIXMcAOacpWk1MOl5Uau00AwwBpWkdYeZixqQ28&#10;s+5Q8+Q+S5QrjjIIVbGSW0aEpktIuht/MyXEFENzGAUV6h1cw0PA5PCnwAY3vd2lv5fwddpeSrdk&#10;zpA9yjNCb1AI1jXEgKQgXYn4BgLriBpDi3CBawJIZB/YFAYg+DUxx+WbtK4O/ttfOBczb5ZO8Nfi&#10;azHKmw6ApyXYE5/wwIMpqVcrKxtz88hjOHSvdlnfQCtaRE52QWEhljW3sk7BEqUu/v2htM8jWkEk&#10;ocXV7QeHFYaRBit81i0Ay3qOaBEPIuyCWTItV4QWiU/0C2qZLSgELkSyHScjCMA9+3sHIDCaL6ih&#10;lmts1pp8YnoCYGDVqrWplVVhLAi8tOpTn3Zo5Zvf/Bp58b5wms+JaTYpfNglUSTITzQQDjVkPvbg&#10;SwC7p556jN3C2kMfZLIzSqLeONurjzNK5BPoBmOThLSMAh7TA6mge3nm7XO2Jeo7xpXA5pEx/D6Q&#10;sm30ANViQ8DX8vPzSkpL0q20LdiBEnNioredv7TnyvWLu7b+5NkPGqeTBgOFsSVCCMOmWIxIJBur&#10;+qNuRzkyZaupbGbjVAGS6rPDnxRuFjnZVei+ytK1715IGVa6bm9liX/d0RZJPkOgBSrYDezqol0v&#10;k+907HfxaVXyuDac41hiepBMQV7h+tXrAo6/pBhh//nz+775ncpPfPLq7/1Ozo4dtKrsPXP68m/8&#10;etfrr88MD236D/93XFpaT1/v2++8/U9vZPIygId9nd+H1vlXcKMaiO+O9+j1qzf8i1/+LR9J+0s/&#10;vflH/77qk5/i9bXf/727/+U/3/urv5zu6S06+hifOMLYe/LEjT/4t4yQ1zfv3urt7w3kXMTrQo6T&#10;CT97fIoXiBhULVUGvzdSCGLXPYzFRJ9FnRjXokag13Sbh6Wa/1yh0UGDGcOsrIWJVtt064gaGyg1&#10;krTufre7u+NGS6R1tYhiG61uSzkkR/r3XLr1+Inzd9Ys/97Th5uL8lA/aINJMLPSOiyih3SP61ev&#10;zYyPGscCOFAmNI9n0dOxaTkAekQjkcKSTPUhpMrKY+9+6MevUejtuxtXnC/OdXxHAlhaJiXDAvDU&#10;WWq498K3Tj+RidHIA6K1GH5zB+rQXrMJMbVDoJaEHw/thUiNC/NFvuJKpxPkxvmo5QtRr0bNjXjT&#10;KwtR5IUVtGVo0hYoHwknAq8EmoRrP/mj14s7et747c/hOoaDFxaVcFkENhoSM8onPASsnqA3uj6g&#10;JBBYl56awTakGAcQJhdV3IfpjSr0RZUnalzExjcXlTCkgzW3uUhrASX1XCFXgQbr0a7SkoanGsYt&#10;HUIlpS3WTB14lUZtLMxqI8rRylN4Mw3ZJJayx4BxE+EgknPb2zPFxxcUBV1iK174ORLP/Wfdv/mD&#10;3J27wre8cLTuzt3akyffCbeSMwqGzXWYH55aHFaQpQ4HSanRRf4gVM5ygNlx3+GREfqdZ2SkKwiX&#10;DECmmnKMFkLCgIbHRsOMlYeu3FpTU/vqwb1NVPCaUoN2VQszn7zH0ylyTTiIDkblUKwfupZhsj5I&#10;50WiB6qr2IYxw1U/EM1YdnrHzi0rrt9Zeeve5T1bL+zYqFbxYqKLVDdh9bmUJ9F4crTPAGoB9MCH&#10;iCgEgcxpqk0bQOlRjaEhLT5sB9+V+84Se31piLDLr2uufu3Yu4ceuk1l1tTUZcuXMzNDQwRej2KI&#10;KudUtrQWHT6AUawBKICMPBHqmlD6KBm5C4G7A0CKpqhFao94WoB06WF841gVNlPnOBzFs9gEj80l&#10;AI7XPAiPwAv3apjgCIoGuFAIpAB83poa+fb0mfH9aGWEdKmA94Sih21oigLsyFUEqpQRe6lc1CUd&#10;nH3JtLMoJq2lCm0Ihxzk+gw9vG5OuHjjT0rfsFQgsyfFJmCmqnlkxjksF+MErQ48lKtyYxBYZLdc&#10;CPYQWjVm2bgu4krLZNVGFM5hqqo0VGM0JtUkzsSxWRHlq1FqxQLrLBDQJ91pz9A/TaYDdiryaKEx&#10;OlvptC6ZVZXDD75lEK3mT1+nSIcJde1/W1spCVxeQJ6wM7dvwx+BWEbeNltWekqrrC8HC+T2mB1i&#10;5EFHCGeqD34LO3N1Qlaqh9cpqsv0Ng24Lpvkppij9xt401yYB6X6ehmlGeZgQeaKDdJrNU90wjQV&#10;UdZ5wM9tGJLF8mjiBlQjIzBodU6hUJsVmdUQ5jX/1mI6gAYDimM2rG2pNGKC7ailiyVL/A/fVlst&#10;VXD36fGe8jyAmkhYCV7HpezRtDQsCdKOPQxGRif6R/Y9TJvsnuPHH3nl1bH791u+K4UEJSS5pPTg&#10;q69PdXdRUbf8+RfysvO+++qLbrNwBRGP5wkFfniF+wkihAOw9yFsQswMiAE4wFL0GBlW1NO3GIks&#10;TCvbyJBgZrIfLKWICAuUAR5KSxCpMW8sTytnxp6vuRlS4W/qNwaqgOjVXus3OZcW1K9Iw8BetKJi&#10;VlXKmYNfRtSy58z13Weunt298aePbOtPFA6l6zvebCXEfPNLLQwkdvQj0ekfjskbjpr/y6nmgVnF&#10;ObJ88HDEK1DdJ18/V97V/9PnDjdsXu0MaHJmrrS0JCM1pae7s7+nB/UC/Wd8lNpGuJ08IJeFJiBD&#10;jdqoYo7Anp6braiopFGbYLKZmbycXBVoppTe5AQmPxPT290LVkUROnq1MUVgc7RFYKzA9O7nwLT0&#10;UlxMKbNLRfmWthb69RHpXF5W0tDQBLMgVobQPLYw7i5mmsJtzB+wHdHiwG3A+JagQdT8AAuFSQxF&#10;ue2n6qPU4yHA0zL+AQqHU5LG1q098NrbZa0d15aX0/eGPYBhnxCXgG9GqXTqOGxzb0FEzg9czUBj&#10;coTOcGr9Z6BwqNtrV7qR6HpdDr1as7NZFNxPfAiUhinR3U0FpjYGbJEi43AmB8iAFYzPy9ygeShb&#10;R54U0iMmxsntC/mSMxDnUSmpCjzHYckBeNTZ0YUKZL3p09A3kHSwVhisIqcsMkX8M5KWzmzzObsT&#10;aYhcD68fSlikgMpdGut1C9loVNtKbD0u5tH7d5YNDvzK5YvV2GDVVf2Vlac/+6nB5dUDy6qszRTF&#10;tmZYTfyB+FJV3YCAx4hnemVa+q6s3C+ULl+eRPHQ6GuTw/97sKV9brpjUU+t/KfEhLT0ZDyLRUUF&#10;gLnsLaZlYLhP2KjEJPicFbSB4xiaYD4XmeTG1dAzY3dfuLfrwt1Np24yRXXrl5/4+Q8Nr6zuLCtQ&#10;r4+e/tysbGL2yMFEIA32DfZ0dRMQOjhIbY1p4lR/6VLNkdv3U6ZVtpNjJj7+9KblX9+zoTEhVong&#10;6Jdm+MHZXAcTxO9954z3ek8PFkmKtGXquVZGyL1sRhSzyeningGunDk0emHHOnlILMIjkA52vtQn&#10;U4y9LoVHXSm02UL2DNmXKHIDxGwNsBdlDpXHJZ0f6HbAzjUN2bzmETEZ51FpsVX9gwdu3eNGLcVS&#10;q2jhhHmPJwPvLLtA+FlqKkOX0IzYs453aHqtOyqhMQqKtzxwE1sCicxR6lmQqjEu/c8kLyP0cAeD&#10;+ATYmRkiSB0qZZ9At2D/MswxyW1W2RVH6us+f+Xi8qHBt5atfHv5alWhsNJT/ttq4QSQ5VJDG9Se&#10;8B2eHxyQ31Z0SQayQTcamkt8Ixsti0oNB7hnwEad4Ikc9eAM9AzyRomwI2ZJbBD1CWcA/mlzIZqM&#10;FcNvLSl99FYNn7cUFsAgrDSD5J0a0U6rKhFMxQrjpMOxpSFHk8BOCj/hljj7EyAXb0OmwGND7tw+&#10;lFCziXOw1cETRwPNDsMONSDPIuJc7QhUMIpTxNJpTZOkepMC6+csgQginILLTOL2oMoNkcWG7KIL&#10;6mlcdFpeeaDemN7iypQpenY7a+Pu3mVnGhxabXq1WUimT6lDH0ZyYTxPsB2cF/E7P7+I9cI+UqOh&#10;zMzCoiJ1Tpifa29tg3GBocPKuLhf05bKCinKqcym0BIxHAn9GAoQq8izfI7mj5YyaOXhVELO0laD&#10;WnL+QpU9zPQOoNogwo5Jtdw5/QykplyprGjKz1/W33e4tn7Hhct9AwMJD+0jfhNjCpEhjMjw5UAp&#10;ChAa17ECIMgnJ0Jjcmi5DagaiMYoRBkO3NkRnulf5JtiMoHiF/xVDHxOTZ9CVVe9FqIWqyjpsxgD&#10;FMZ2BrMbJKZncYHwHaLt4FdsXKoZ5tCvzI7a+/dyc4McymPH3rh69TJ0hhnLabwY6R9kdRQ0a3dR&#10;8LKF7AhA8o4U5j+JzKCrm8ER++GnP+B5E/zOyM5lI6SlE86SRpDd8Miw+ZNN5lmsk28zCXF1X15E&#10;4FlDb1ngvvHGCf0dHiEn0NfWt4cJJoXQF5UA1WXAk/iDS+OSjq7Dx0+uu19/cee2y3u320AUBu/i&#10;QTk4tmI2+eajNhvHLBRxSdfpuYHjPVSuN44gLseJ3IA9zZY2N1eA67lINtmsILv85o6aA7sC/6yb&#10;fMIUhG4oP966REsjdhJx48Z0ev/tb43CLbxABGKoVHTM7doa9Oj1a1TGbmluM+mxmFM4tDtfezV9&#10;xUpK15U/9xF6VhLslkbSwud+gfP/59//dXevKsq5gHF7w1/466Wb1mWGiQ3RrtlmQdErB3G+8Eu/&#10;6UjcjT/8g1t//EdkI3ty7nhL066v/AOQMFW91v3BH/o1cbOffOaphKzsqk9/hrdvn3qL2nZO6+FI&#10;WG7HPw03cnBB3DscpN/XL+icyIe3VAzwJ8JsJGzkzLYQfJtK+zG5ZCa6EAHzkrHCwTazuXdMy/Vz&#10;QhTEBdw0MZaidZHHJKqqu/+JkxfX1zae37np0t6t/F1RCaryoRAziBs3aU97572aO8SipCRGU36A&#10;WH5rK8L4F/PyclatWhGfnMpGRaVAUMFGV7z17pYzl67t2/HqQ9t64r08HOmThrkYY5Vf2I6Q2Jzk&#10;mAR/4SvrnCJixgfy3hCQgHd4SLBF3QXRpWgWfNEBO/8i8+xoHSfxtnAhat9C9LXohfvW0ssPgDrL&#10;FV1EqrFgxsEpHJBm1RCiD9e1rqi5f+zjT98flzIKTKNiuqr3p9lnWi2RQXRFEVOSnpqbWo4fO56e&#10;hlIbyxaxRaDErxxLZoiJ41gukVImm/MKGP4jNTf5rK2wWDaSwnYsMJA+BeSbyKesgFaxTqqqA8xR&#10;JENIh2bGvV7Mh2V6K/KcVeMTHhii7+nsAXgK0DpL0uQiXPnGzTubNm30ILv/n8fffelr3X0dlqil&#10;OVWmrlILpLiRwoB2xVMo2tdI2snY4kbUgBW7W7Ihlobxk7QNolQ/WAm5wAxZlQ4IDTPzZgTd2lSl&#10;5b2Dj7196vL+ndeWV3q1CCSoBTxaCSfzK/Ba/XzsYPC+5YOtZIQhArDDNzsDswY5D07zk7XdoqJr&#10;N67uLC+5s6oajVN8yvgnKXXci/hBZo+QeJ6RQbL0fmVX/vg6H0LtmEY0rVdcvQUY+n39FpwGnThU&#10;xychmDgbNbf5Oz8ez0h/a1n5QG8fiUsVlZVMiJVJwCur7rrQgTQ2smhphsC/gi1gozE0GkFdA6ya&#10;Ij4fAMLaY8FcFd6FJmlglbF9543+b/DCHk4MWZ8Yywx8CqSDW0Yz9M8JTKyDoVLabQ/6PvWH0iSY&#10;ov9PD2/W65wt3Fy6o/WT8f2u/ehApslKRbsBUgT1AaygMuISS9hyBIxHWdV8U3EgJPdNqzyztZ3x&#10;QAKhwHJyBjECDkPwnOR1wXY4BZ+kYtmnSaxbxI2fkZ6JZ10R8Zjuqj2kEvtQJqqFZUTqzgbz2CEj&#10;icZeJPoRyaoATOZCCU0Y2IbWCYxyF7Memwq+6lsQ0eNDuWopNlJhjWlpivQM4soyw41unCVaxEwg&#10;P8w1y9/NKPFEHj01llPIJH3/+mxLEzQxFKx6+NosGQ7/a3hCCNi9bymVHOrfdYTAPelWb9KvAxE0&#10;5mazuw7fq2vMzRnIVD0vEZlKG+tFoN8Ym1OuEmE1qPAeAK1Sq6KiAG/SjGhDMbGqo29ZP2bpuPmg&#10;gahytAx4Sg2qzxVqG6YOc8DaWICRIVHWpsRUO0UeucT32Q/3O5fzHepsgQf02eOKcrgSoUuMWbwC&#10;hw/sfggTp/iJD3L/7rfepAVB6VMfuvWnf0IJ3cy16xILCm79yR+v+d3f57uAinfq7pggtv4zpoiZ&#10;1REsvVbDatdaRrUQCs7EPEBhHR2mGKVD80r2ssWV7WT5HDKx0imuhP+fEh4q2K0KAL4TffwmCp2V&#10;BXwvXPfIrjc8MFgze3YzwlV4CXYX2dG2dSynWBaisQ6bmeKWjqOvnFxzs/biQ1vO7t3gEbBsbEOB&#10;bbPB8QLKs6ovhgA9Gpf1SEzmiaiR1+Pkxjb7y3Ct+fmDN+ofuVF3auvqH3340Ylsyv8LZ+feRJoT&#10;EwckSfFT6wZLbgxxDfNUw3U2YMEXEniQEekjfWNDZMJSl62svAKdmqzO6mVVYCXIXKrXDfT1K6QO&#10;BC09YxjjZmS0rLSMYDJGrHhkUmLpOiy1SsFJ7jl0iYY+39Pby1scUZSsJaMLoy1ID5+PKsgvRL7C&#10;Q3gWElrpqWHVYFT+Cb7nQZoYUR5nh/XPb/mPEuMJ8SL5VMRYWEj815azF6t6+26vqlIVq9kZMATk&#10;B5MAVgh9uCLB0My7oa0EtWB3+zr7Wlt2ujkafacHxrU1BrFPcrNzIDAnD8dJUWkko9WOS22Ocayy&#10;VqQUcDH8rFzfbQZSR2GToNaMnNfcyR1jvpss/NOcmnPaQRAT8rGzs4usJ+5isXVqBev35XyX0Rz0&#10;4FDldbUXk1cU7sZyw0oxySKi2PiLpQExkBlFAahvmmzfgNLjj9bfXz7U//NnT1b19zXn5bcXFb75&#10;wrNTG9ZQJVBMwAwNuAYjpHSgl1jC+tPuNqP98dziXylatiM9Z3ly+ptDXV/ubbw1M9q2OMNIiKqV&#10;nWaNPnl2VlYzkBCHlkHVP4DOwbFeVVWD4yisWzxGElYzgC3GgDXyXefvlLX3Pf3i8eKW7qbNq+of&#10;23t+2+rG3HQWV9UDVQO7F9Gwbs3a3Ozs+tq6m9dvdHd2Uwd3ZGiY8X2qpv6TN2tzJiadI4H/3VlZ&#10;/eJHDtVnp/MgofHiux4eJW1QcbIEAwm8szxRHWIIgmxk84h720FYvnQ3/o+L3Vjb5BhITu9A/Zoq&#10;Jx+XINqLdtBAwewGyRptawvi0wyrmZsO55zOS6UlzMyVRSduS8v5WVezCDhIDJRMCM8RbCjFKa5T&#10;GeJCY+kEghwnUo35YQcCnZAerpTqFJXAloPIPFEaoRysekLQOng0sKpYFYshRw4grULt4AzinCok&#10;uIh31NAq2RmuDHtAlqreeVhWrPwlyhI1D+VA7xCkq0r8UdGrRkY+dvvW9s72t5at+tK2fQ3ZeWbW&#10;BrCLHGrqiGW1U00tcsTEI+zwmxNPxw5C2MEiEIIYyAwNW9lmyowwC7oyNs6Ea7sG+QKmP7h/TX0Z&#10;TKlwwI41tsY7QXNURAOiyrKLFDyhJlHJKdU9PaMZGe0lxQY+ECGivcr9YKXSSy3FPiUlVbEyYtsJ&#10;EFVXRxfABdinmRUK/rE8OROIrsWZZSWxrgUQczdOo3h6t7edvqz4MKCetzjSVCgCUonKdJpSY1m2&#10;PU8tpA/rEryOFkcjw9iZFORmmyULelWTK4dQbB/7iygsN8N5hdcHDMHeWrKiVBrnTrKDjO0I7jN9&#10;1ZWpYFWwi+eDQHspn0tChon8Q/3ji16oGt6Ott/U0kwTFO0pmwTnY675GPQisWkAsYgQzgPZkCNq&#10;rjDF0EVcphqoeRv1uYfX2RTZ26U/XsbOfphJfsu+twg6ThtKTbtaXf36slJk78M3a4p++BMVXti9&#10;E2aLYLOK7a6jmTPHo3ylRsj4XaryufkDdOr7V3O19IhYTK5dhFvbqcWnVOplZNezVbgCBhpzySYi&#10;NJjBYAeVlFcOkHvKvqNg+tgoT410I8YZQ49a8OfOn21uabp0+cI3v/31K1cvNbU0Xr184aWXftje&#10;3uoWnC+cdKoJ5SDCwqyQIIkyMoehTx+eI1U2TAc5PDg1OGKPHD7A2Swbl0glC8m0JQsrjfe0C5Ov&#10;Gr3Dsf60LikdTYNxmL+HfHIVhucH9Y0HRkJyVaidhB2KWSPsS8tLoTRiYJklWNPuK9cPHTtZs2r5&#10;j575YCd/UrSvt1LSbhI5BkFvhtEZC3DN24fhzDd8YecHirsTtIwRO0wzN+gwgiLxtreiBMAuZXiU&#10;Ww0sr9AiB7AfVKUvshK+Wx5MnekPTighp7bBuEfdpa9bdDbdC/MH9z/Kq/cVI+SToRvX7/zFf1r7&#10;b/5tUmEhqaQXP/8rtJ7Y/70fegglgJ1dMDjcnvf96Y/gd3c6C8cTLmpSAqzEysYa7PTI/kfzDbAb&#10;rastf/YjA5cvO2CXs207CbkNX/kK+nWVxdPB/8589IXKj3+Cop0O2PX29dy8e9OnmsMHQI9PFOJI&#10;zXhVCYWmPAw1TGv1WAzLV5YSzG+2rPAnc/srFEWuBIuy8eAEaz3hxaoMPRYiLC2DH4tzYxICCMyi&#10;rCP5b5ppLheO0FbBfCXR0Q/X3KeG9FhW+ltH9t9dv8IEhBgnIgpUhWEgC/HwD/b1jwwOFeTmT40N&#10;IT9gDwp6snJ0xNXhpJq0pAaWdselG4e++SNen37y0dYdGxmc0xhEjp1skkOAoFvdIWU6zfhiheN0&#10;0nVCdVq2jWYVKGx7ikd79Ii7ozzhwXAI8bzIFjCyFUTgF9y3EDMWFfVulCLvfAycSfCXIBXzAQr3&#10;msIhIJuKDzfNzh88dubOw7ubN6/loRmPypqOT7q4YvvTps1uoaoi9CNig/b09OHQJStFqmAswee9&#10;8geq1S+Jlor4SExCS4iDE/AJ4+8sLuMhDty6xhYkN1YSAapAX6XLm8Xj+OY2CymYH3tuH3/Audxl&#10;7Yqdw0mw0a6WDgl7c7cGhp3sZdhE/DvvnLhz927fwGDNvdqae/du37t/+17td156BYSPFsy379bW&#10;3Ll3+869f/+n/6mTMtIgE0u2ki8TM4B661XeWCPPpnQxSbtHCJUVYpeZCFWbIfVwmFepb4VSz0wT&#10;s0mm8AhdtylFZIIBqfnEO2dGM9J/tHcbg+cyTKyXrvNt5ZaDTAWLLOMt33Jez024tQMQvHXm5n8V&#10;P6Tb6ZJQVGMUGibCli+OZaQZK6YjkeMgUeOjE/wVZNaLduP7ZUq5lIICkpKAsNHslaGmNufRCoIx&#10;ccClfIROw7x11DgkRSc2jsz6+pVvnDj3xKE6QgvHJ0BOqXouBJNW0YTXmc5r21CLZQFBLn11Wamn&#10;9JxVzo9qZTlm5TFKFi/igJDOdDbrUG8QSWehXM4NHLBzRwv6jK5saggDhqp5ENsggQK3dFfq0Vz6&#10;RI6Q8aJkOx8ON5d/Efpwaw9SlGuBMTIg7A1DMz2M0W1ChifycTfGEgbhwszUEQXW6bfVzDKNyBt/&#10;u83hZq5plkBs8VbchCLWqn2rACuYFiwrRZ18ZSDqu1ZYUNgyJEviiRdX5sraTVguQl54IU+TYc8C&#10;Co2nKWJLbfisGIU9jti1DRQrIUDc1F7TKFC+Y29OotniHFs6D2WQviHqdYEVgCrG97x2DKzPsnAC&#10;wA5D3QI6NM3246glz49RFZl7V+EspFRiJIiCDNfRWV+YwryUFdtfyMkJ6ioEPFh1/R6E9SmIIjam&#10;qSCXnqFVfX2Xl1cqxIPwR/ElD7LzxVLPRxNSWnN/HANwIpCTFwDySH31oJR+rD6DPLtrtW5Mqs2v&#10;IBYeF+vJNoPHF4Hw4ss27zwzJ+VI9QSVOuGarEVEeBivqmqazHUfmDKyPcTIhK/nBKkKUkwMSYKr&#10;V67Jz83n1scfO0JA/d5vfCs+Pb3nnePjjY2Fhw41f/MbHa+8sv7f/REnfP+NHwwMDSr0Zl6WjO1T&#10;JacLZ1QTAMll2pkLA3Aoh6hheCBRJNSmpFOQgBD2moZkAZLW89wCIjJI2aaRzgwNuMUkxfqMXh3U&#10;tuqKGjyrq2+Ytv7gx5V37STtd5uuCHLmSUmqs6b1Uls5N6gwhOjf58HssbE7Tl05/MqJmg0rX/rM&#10;Mx0V0o601wxC0loan2FZtDsipdPgQgdiMh6OTj8+P3g6jgJJ6juvBHO5taP2X7578HrdmR2UwFsn&#10;eC9M3LOILSLZ2YS5Odn0mu/v7QbFyMxIEwEZTMBdICyDUyWCgeV27dpVVlZGAhrGKQmMzC7N0Fvb&#10;2/Dz5+XnkmFHBVAF9dMwWhhyFEVCi4uKmf/hwSEemIlleoB34JjwU2pE8WzkLBOaAgLY29OzrHoF&#10;fpSxkTGyO1nPvNxciwhLkFdsaozZBvPCkeTcAwVeDGGBDpuqAkHgmBuO7Fome2xCsCzUR8hGLwVn&#10;N6wv7OjY0tB2f+Mq9W9djMrOoQuFMklVvNA4mc2ufOramODJCwBqLu6lA/hvX3z/zHiIvPja7Hi5&#10;kqhmGwUSB7zGmaQj8QLjB87HHjN6V/q/xe4LCwF49FQJM2ImLMyUGknjbCgXYc6a3HZlnANDI7wA&#10;ayLYnLgFJZuaswq3CGoALwDykOA8AuxXX7QakQ6gM17BmBY4HwpHv77La/6qKmgeKh2fcLShbsXw&#10;0M+ffqeqv7etsAio7mt79zXmZrVTWg4bKkqlxwhXZORWt3JyXN426sCqJDHFPg+l5x3OLHg+p7Q6&#10;MfXt0d63hru/09vcMD3GjSwcH3DBqtIR6KhapspAYCMyWKww9t3Q0ADyXz095aeUbsPeE1MyXVHr&#10;EhW189ydj/zoNGgdVF6/ZdU7v/T0QEXxcGoKkwD9QkUsDq5fnnf75m3Qxr27986cPkPJPwHHUVFP&#10;1LX+ws3a0pGxQB+Njr5flP+lJw41VZbPwg6VTCpQSlpsIshMSgrhIskKD2T21HQuyFsMSvdKuiCk&#10;LGREdoRxpBlrBsE+GslI3Xe5xumKILvLezeZphKoJRF6CuwFd1tBZzLvTaLBf7zDg7avIbwurYjW&#10;vT82fCiTHJGourERi440Pdzo07ZCJMTEJr28r3/XxRuscXsplWnUO4IhQVFUd7bWs1ob3TRivVow&#10;rNGDobyaefPSYa64eu8qqNvg8o8aYCeB4uVB7btcFb5rXhPF6WmfJiWhbhGmOTw4gnLCUD/Y3PTx&#10;O7fOFxa/uWzFjcpqhSZ6TLeJWBcpPNrsvLJY3qcCuZbFRKEW8mh5+Xl8CXiFxHMaUptod4VFULzt&#10;W0UNRvSlCPjljg8kuVQc6QCY2WTF8op7EzPhSo7NkeSFSX66CyfmTE4duHb9wq4d1qlJygk/Zm3N&#10;SQWy/UVIrBBnqVjSZukZCJLCXkcdkXDk4pFIf99+0jdsxES/SziaXunIe2BduhIZAezMeJTUUd6B&#10;OsUbFswmwRGqbjNTVqJ1BiYCfsDqEndAQS4MSYbj4kmGrt1GP0o+FrDLh05ELqT4YR84IOOsyRmL&#10;dKolAR+hUmozKX85T+S4bWgMDg+Neg07TsGsa25paWtr6+3rkyw2/dlJN/zNloro1Q8SY1nIWaVk&#10;+l8sttRoJpLnJpoJLPJAJfFCi8as9WOKmrN1GeCOA+sbdkmdQDxJ77LK4+tXQ+F7Ll2rfOW1guaW&#10;Idh7do7vL6dG7Th7q80ZOUS1kQN/nKvmrhQx0dxNdGI6rT+pUWawbd3a1PxFcl/4g0l8eQjkvbPK&#10;9dJgxOHnMnPyoRzCxYGGlEkdrfJHqDp0oTWMNQ6hwO7wXHJKIlGpFt4IG4R5j8DEh9mGANOx6cnJ&#10;ME8YL+g94XHuGkBf82fyoYbPpSEtBewe2rvDwuWkN0zPLbC6BtDFYWUxQdhyfIExOcrI5UzQSibB&#10;WkHb+S6oHq4DVRC3BjT84D6T8S/oeR6nPdAAqAc7HCWDfebG0Nazl6lbd277pit7d/AYZq64LA8w&#10;C8jUiwH79NqaGajhxqhp7g/WzZnmoiBhtyWWrqiDaE7ivri+cikjo3nNBNm188Qjq5cZxKWOTOD+&#10;KqJHJD+NLIP8F9GexW6Ik9vdAn+C1FYB8B5fGQzPx5yfnffIvoO8WgrYvbphHWViaB1LPULyYfnr&#10;aN39ui9+cf/3f5CxZg1vX/zR92g64eP0YUM0/rz+1jdY6I4OaTokR8uZCJg438rLLVhrybk5O3aO&#10;3LsbVtPjk7Yf//Duf/0va3//X2dtVOm6y7/5GxT2Sq1e1n/2rAN2t+7dolesU084gZSacCPQbFFT&#10;RCwy1415X6BwJzBUYRARfUV8JwKOsLpmARlfNLtUAB+Nma31j8gM2gfpl0xSfhnLanvcfDU+12bB&#10;qUq/D04GvSUDx8UcuHnvoas1l/ZtO/vMY5Sp88mx7aycMF5QZYNziQBCNqos6+zcyFC32iSmJCGr&#10;LdJzHqpva2lJz8unHv/eG/fWnTh3ceem888cncpTK6Kc7Gx3sXJrADuZLrbfHLkP+YiTovNcp+aQ&#10;+9gTe+K623hOP44+KY/JsBd7MH9tEXae+m2S6UH/Ez4vWozevBhzKnqevLildE6zNo1tYZ7tjMJq&#10;OoHJ3ZiYX3v5eHd58fknH/UthZBQ8dGJKWAangBhD2oNT8B5xYoXF5bzyfHjx41Dm6qkqsyxySmp&#10;RNwjO5kE1C6VoZ1BuU9iDlEm0CE6yysY0P4bV9hCzfS/sz3KlGCJIbYMijcqsirpKralQl6Wy2AK&#10;EzSAdsJsKKTX2l7Ceahbh23hCg3fdakmXUjdVDUtw6MjtXX1d+7X3b5379a92pt373b29l25eeva&#10;rdu3au7eqa27V1unAHBS76mTbiwmFAlOxrii8au4Uu6AnYeSwcuZKMqlEy8sp4TltqFIkTwujwm1&#10;hEZHCSggTYnTNKpE4UQPX6tZfevem0cO3Bzs99Kq7hfxe/nF/foAsh4FpjmJ1OfiOpY6Ll0kNA+c&#10;qhEKTlThpdzPBkn7fmGplkbYkc6sQMWYmM2bN7PQmCXO9rkaO9oyoNVGisNxOiWx2p51vhpyIbaA&#10;PwXfdW2SYfBJwYVLsO7LOzeTEQMbJeWW3jYo31MkeplSgERFEChBIwA5MOlF2Mrskd5OX3sLvsPu&#10;sgrQRieKGXExbPCGi2aHbNx8Nx+gGI3c5q5rmdWMAaf94iyRR/DSmWKkhmsvPYLLiq0E3pFQ3PAJ&#10;I/ZnDzeyc0WpjRag4fLR15TX2MbcSzTgMilSc4QN7zzBvx7+9sA6W1DbD3o8s2j9tXaJ9zyQOiKN&#10;X71byZKjnr0a/nIuk4/NA+SDSoF8QnHnPDAUAnGgSXX7sOgJzZLXLjD6MQjGnLzWE0CH20Ik1pnh&#10;J+bMaEGLDAwKATuPEOG7LnZRGO1xxPwcwnNOL7jHOaB17HLWYU9nd7Ha2PwwF5aQATu3FbTDGZ2f&#10;7xF2Pvn+ib+1woDBW/+Kn+BdYv208GT9ydbR+KwlWFl4LTf2hdCKe4RaXOz16vJnL9+s7u67vKLc&#10;/UqcEeqgQuC8GAL1zgS0Mb9ciIWwgDSbNwlKKzmnhomLSsd2kFR2SMSSjLZkOPWuVaCHaiGLiC1t&#10;WfYjwgxQA0NFNrX0EU4JidbpzdPq/TH9EdyE83mYnyYGPcgGYp7WrFrzkQ99xGeGmrnk9dV/6e+o&#10;t5K9fXv9l/7+2r/6veFbN8mNXflrX+CEU1fODA4PchFInIo4TsMR2NyL9yfFp6qSFyejpyoCiBQn&#10;9pey3dVGRr2bxDR8k0qLUz9irCu6gUWr4w1xXqphJP+ZpwgFeg6vXT6SzLd0x/kJelKlg1u6TUSl&#10;CByYpjy4diB729QSrZRUO226Peeu7zx95ezeLef2bdGlVBsqgIWdwrX6AOvixMG8cbWHYzP2L6ae&#10;jho7ETPKX0njHR4awq5a2Tv8oZNXN91vu7h388W9G11T1AWDUr8xRFoTzw5al5aUgl45NNA/OjKs&#10;DWs4ndzDM+TgUFkMWZOAj2zzru0bN25kTnD6gEZhg9OtvrWl5crVa81NTaS/FBQUUsSeh8ZE5xxg&#10;cq7GPvV+QdSE4i3iySrpS4kCrCfAR4G6wrnSJ8Ym6R5LoOUHHv8AZxIyT26sBa+PspisAhGALBcJ&#10;rZSZhr1T0kGOJWIhLdIctQc+A1fp7+1BBgqOR9DExMCFoPTo0uK6nRvW1tRtuN80mZPdo81BbBc4&#10;TDrZkYh3lsybkMrq0wKLuCzSNUDrfP21r83D5Mo2nh3nBLzBJGVbARVhkkgNy8lxi4tusJZUmMij&#10;cCbZVfxW37wYVAjESjykOD42Sn9Y1DziIqwbZkBv3M6Yoo7hUXVIIAiBy8rOt8xHDhYLu5eIfnez&#10;cQ5ST2VD5tScVARuYeP8lqHo2zXIE5R5y1/YpgAcuQWFh+/XrRoZ/cy7J6r6etuKSloLCr9z+PG2&#10;gqLGnByP8zNIapasZ8qBj6GQ4cCzut6IUUZyOCt/RUra53LKqxNSrk4ON85MfLW/uWmG5k1qW+Fi&#10;SEFZOhT+62Y8YzG5Sot2FZxFbpgRMU/JKc0rm1TAkdpdMxvbT98sbet79vunytr7z+1aeWH32muP&#10;bBpcqe6rsQtyPEAubGJIjjQLsILVq9fs37n7Tk3Na6++2trSCpEcGhz/9JU7qwdHUCyc23RmZ37z&#10;4L5LK6qdQU0vChDkgj48DrGFFHo5o6x6nzR8ORY1ZpndLLo9kBVEsmxQp4fpecXLO7OH7ZR19BhU&#10;EJU7MNKwuipgs8Zyfbkt9EtKdFC0zkxlya+Ik86JwQ/+pFKK1iCb1/UTY4FCrk61/lgWSE5Gs4aq&#10;AXZWl7iK315WjGRUQ8moaFYQkjJOGKOsOqv8qzZWViJDzMqiCBEb3N3CBecSDMmEoriRsmSIihkd&#10;Qzv3YhNybFhtO+vAIH4F2OmAHRMKh+X6/YMD9IOenZ7/QH39b1y7tGJo4PXqFT8rrRxOSWPWoxc1&#10;MFO/LSPJERQrUWu4pfLV+CuPrwj+qZkE2p6B/k+Oo5AVFhYwSFAISJoUcJsGE7nmyXIprSq4dkV9&#10;YOCNq2XygcCMEIUK+5AZaVkUi8no+QaS2iCC5u+6ruYlblNdfUdpybB6vKhOIqfBnFEoeWSrLbEA&#10;L4JabL2krnd1dkKibHaVQ7DqvXEJ0pxNcHhiigVSwI4su9XDnD3k2fayztIqWnindMsIYAcXEWZi&#10;ybPaCOPUVVLNatVeEear5SQLlsexyv4y27AnIVluwSeRMnnWH9QOpzenDdPDZYhJ8NnW8BNEsRQQ&#10;ixgLbjL4NkG9csPH95HoytTR/LxCLgeT7OgkLKEbrsjXAWRolMNfvQYu50OKrvxbwUDdi889b4a3&#10;XBP/gMtTH22w0hFQKdgDS/4BD4mY9TJaIyY7oLOkooPC4Q9/TUn2CgmL97MzX19ZPbp2dWVXz/p3&#10;ThW0tIxlZdKqQrvatDK+DX0givxu/q3wBXEjbhnxCNK+IvGD0s0igF2oOOlbTqamZjhn8Nec77YP&#10;q8A8uIolpHxmnrRi7sdMIlxk9E1NlpaV5uXkYwITGMsPCjFcxVqnqPs8V0AA4cpCTHvJclgcdUPZ&#10;lUQ343OiiSUol5iPRdhFtO8HaUyijaVzu2fXVg/30PgoZzkj3YK3MHT6SCIUW1paRoeGKwnOh1mM&#10;jbOvCJpgaGy5/q4ejDAAcnIbYfMEK7HJeM2GmOBDutdlZBYWF+fQERVEbJRwdBhr1N4rN5/9yWvQ&#10;xVuPHri9cjnGTop5hyFkA/zlE4UoZLN58zRbEMdkPft8LgjgVZEaFRmJJBaZD96Zj5IRLLDbvhOv&#10;WiT8KO7AAlKVsB4X27+inOnIbWzlp+djz6akZqKA4xUmX4rS9pbcR1FJeba9HKTapZvZKDXL3ANW&#10;EYxCLdr/YAm2iawsl53T2dH+/IdeYPiZ69Z5UBvHyi/8OvWzVv/27+Tt2eufkB674lc/n1xUzOvb&#10;d2v+7h/+ziEv6Y52ROHVU924yA+acNQsb+cWyVZgVDzaPIUu+ZDXJBInxVJXS0FP7DKe4u69e1wL&#10;NZ3rvy/WL3vrtoqf+9jJDz1JhB3gXddrr5U9+yztL4jCKzxyJCE7m04UtI4Ny9g5Qc9byqQifsQ+&#10;3B0iNhFu6aXqNU+hroTGCLUa1j9EngZ1W0tUdPOkgtoIBMdim5ucnhgZGxwaoOgCNJGTnZWZSdMo&#10;KbWy7FTRzJIDghwyS7rSD8GrbFHl4MNjH7517+OvnoBcXn903521K3RbMC5rCiOnDKFMk4tEfAJj&#10;IfxYY+whimD09XTPT0dVVa6ARNo6uklpoKHAjJUM3Xur7rHvvpxT33T38P6re7ew4hAkTjLqm4B3&#10;gEfjgoazCrkw1NIyei3/IRKCtJQjSGAs6cHE+lL7EWI3qa0JljOZIO04eqvBTFVxxWrGzAgUlnFC&#10;o/UguspxGT+4zu7ZBRJfyYf120kJMEdlf38PhhMOcwoX8Nmq1SsQJYjgz566PJGV/u5nn7c+NRJJ&#10;LAw1NxLTgG9i+gf6yQPmpoSJcfvKsjIm6sK5s7hlUQq83TuZIknJaUP0YxIhYFaJOyvgJPAKqr6+&#10;NkRMdGdxKUPaf/MqVFyblaEICKtRaCeT+w7kHTuBZxg0Dv+55QbKQ4evOjlFUSV0AcvKTKMeh6KB&#10;FPalGI2MPLJ3YUsWbQ1aCluPJ5yBODcqGZAxiMlL8KupcvJI4FfGKQK3Z6sSljCNLwxlRLMdV15Z&#10;XVRShjo8OEQktqrmwcDTs1Llk2ZfU+plhlTcRYJCqOQ2jUeLz9ArUxJJWhgmUGF8DKmPLxuUsH9g&#10;APiSJWBqCHeCMmDZ+6LjH3717ZMb17ybk5GdkVmQm0dcJ0gxSWFoo7iSeUTSVhSlo4lFX1/KpQOG&#10;rZK2AZwSCBiXoLNeCywSkCAmapHVXFY71HBeAb7GSuFmKekZYHB37t3btmN7eWXl/fp6ajHgG0K1&#10;z8jK4tJUA1DihlVUNf9wcAR2LFVmDJ5jkB756AKSk9wxuPfL/7tl64b76anDvf2sJxlbat2F+jhE&#10;+War0xdLskASjyzYTkoegT9ou/AD9BzrkGCtA2Fzlprs4RHmmtRzWst2ByKNvetM6yzNNhHZBwzJ&#10;psaU60WehGoR8XEz8zPTamwB84Svz3guqosGSQfui2fb0StrSU1ssHraMmf6MUdNUKtUOKI8bHRH&#10;oTtTXBJpU0ODOLdiigqLMU3ZOAP9g2Q0kqTGDZlz4B/SXZIS8PfGTUHsqHX4VaBSTJHIraUMBRqu&#10;dAc9nHszA6zDckYivgqphtHxqhg7OaV9ZACN8oWpEz/Qz+5mz2KYTU9O8MLKrGI/TlD/krgbaqGR&#10;usVs4p7IBBJISxW0ZN14PfbZcUTFDJpzUhkMcqBbz3Qe2OqpeRKStGfpkcQCxPCgLhStgpjSqYzv&#10;ok26QmztiSx82nkggJ1QYfRFhae500UaK5lettShAWD7d0mEnUN24Q9QIhiWmgyp1AyUgxWqH2Si&#10;YbLAIj4MpZxK75VLMQhV9DQNHh1gFU1b5ei4ioGSKh0SF9tcWHDo1j34a1d1mfRhoXBIBVWPApJS&#10;qUIyulX4CSUtQGwpGgJ14LaHr7FVKNw4PU79IAGirAX0oEZ4ivqKw2RCh6dsI/oXjmBGTH0z4v/i&#10;ouIS+RyFQ88Up7mQHWHhSYxf5oqcZDiXhJfRTjAxCUgE5uEKg7N932uiGNX6h4KV/Qzj/cIv/br3&#10;r9fFKHW0atWVf/lb6//g39GadNkv/CL6SfO3v00r7dxdu+803P3hsR8LReV+MexujxIXF0EPV6kl&#10;TJ24qKnFCYXMLs6R8jkyODw2ODY9PjU7MTM+NgRAIskFUZlYo1ZHYlxyKt+LxQezSAjAQP8QiZhK&#10;2VSPN+ZbIUEIcuZhZgpS4W7QA8+sLc4DotQQJgjySeFOtrEacuCfkYqnkBWZ4ATPGgKH/OBzpbkK&#10;95GzIyF+cd/FW8//8K3S1s6ffvTxuxuWecsHDCGpa+7tY0GTE6JQ/SEYTbnyv5fFJf96XEn5Yvz3&#10;ovrvUwZgYpq67womnJx85Or9Z05ev7Vh+Y8+9URnZRGbg+lRuVUqx42Nsx/SklPgaeSYZihoLYG8&#10;o+H+AaYF1xb1QcEU+/sH4Sb5ecWUuoM3rVm3fucjDzEb1CnDQ40KND0xXnP7WkN9La16+rq7cDHi&#10;AamorBgeGSVDp7yc6goTbEwgW+CgNatWkTEKrieenGSejtiY4VFV3sH0ovK94N2U1K7OLm3r+Xly&#10;Y2k3W3v3HgHVBYUF+NqYEtnPi/PUt8NzQhIm/i8IEPWGaygBaGIU6Ud27MzkHK56edESE4coihoT&#10;nZeZOdzXh6nXvGXj+nsNO85d7Sst7yMBdnYBgV1aWUXpn86ebnQ2pLxiUWg3BEAxM8n8q2yV4mmF&#10;9EMqyj6XHgkMzg+Is3ptBeV8rIcmC56elQEuRc1vQ8wXEfiEKBljJtKFSvBjMVGzlP6jWppKwsP7&#10;YIlTMl4AixUgAELlXYMX0UMS0Qkh7olxrLTFuWmqMcD1MbBRFphHnAhRY8Nj8HPB8oLdtVcVBz49&#10;GUOOlGWQoMHK6AK0t6p2ff193o4H4kvPzCypKH+irWP97NyTP/xxGU0HS/JbCwu+/9iRlrzc+sws&#10;irGwwxi30sZB/GgzODM9OqFmVSqsoRzVmMO5BcuSU3+xoKI6MaV+erR+cvTLvQ1NsxP102Nixl6s&#10;i4lJR96xkxSsrig+lS1S4RF6ZlLNDBBwfGZSQ4f0uWVMNM3b1aqWsABrZLn13RtPfevtktaezqqC&#10;9vL8n3z0oY6K/LHMFG0G5m9ynDYDLEVaagaTRqM/+sAur6oqKsC+bmN+jh9/Z+di3Bfutmxq70mI&#10;NIEdTEn+8e7tx7dvnsafxFjYrLKDEcxSGnk4LkV9ZJon8ZpAfIwwhZiZXFPcBqQ6Q7MvdSoQxzGs&#10;TbLJRKeEE4Nzn0R09PraZrcaMwdGLu/Z6HJHdniYmJJAd2PJMlEAt2fOomOk7igq2QvYBY4cU+Ln&#10;pQ0uRlfEpzyWW3JiYlAJB2aZQ/ZCq3VpqasSX1Z0mhpspZ09289eRo52VZYJ2YmJBSifXJjr6O4C&#10;ncrJy6U8hxdc49sZGTkeuiUQDWhvkhCtRSrbp6bIsw5mQHQttS9JtES1J24rLy1T0WKmI2nU6DZQ&#10;eUJ8WmY2ugTXBJCGCHu7ugZ6epf19u3t7v5AU/3rVcv/duvOhuxcNC3G6IWFIrFOblibMUmnafBY&#10;q8FgzZDUqlh9ahPjJ2cB5pAsiwMUtcTrm501PDpIDwqQX9OMXCJzJWZBzFRYZFwiT6mIdloxxaVQ&#10;DWRuenGKLYZexEQQIoQCOEs/evhBMsgr2bJoRfKJY0QpcVka/FxMwnB6+sGbN4fS0tuKSj37AJZg&#10;oAW2MWJd7SWsKrIiBLytSndXF4HbBH6jhmkjJySR348uAP8DWGU7CeVj0tWx0MAy8xew8IrIs5KA&#10;joIBP2l1YUeSMEzNPMa/erEsSHhTsa65oa6vs4MM0vTklHSSckDzSYWOZk0UaiVCc2DpvcFT0KdI&#10;2y1q0l/knMYUVYQrChqfM4nSaqV+Og+cx3RSu0C6f9C4ySIY7ByEfmJGOk1yyf3H04/Co/IaCtuP&#10;iers7mxtbUFSyOSMl2Bll6A9qIKuUGglP2sp4HkEBkYniJOJmmEH8FgeXEpddFwyT69KHYQGqEC5&#10;xSAqvkLwgn5bfp1+2yfa0BaxHv6ElGH+ziDF1cAd8ykpBN4AXrqxLUZ3xcbVbdwwuX59WUfnmuMn&#10;C5paxrOyZ/LyvfS9YS8LPAzbVGqJNeqBbxFjY1FnSuOT9qrcHSHCjMPq0Qsl9PpFXirawXmf/sj6&#10;mHql+EwBrGTNyHa19HbN/sJ8S2szyvKyapUzolBYQUFRWVUllSmy03M0KmlHUrO5otphLS4AGXNx&#10;fCOtLU0YY0jMhekJSsNOEsHKFMVGwd4pBJuWmUWdAlqH4zqxhUXnM9ReeiKuLPapoA3jbbGx+/fv&#10;xP3OfsrJzYXuHeXlcPcCDwDJtre1M0SiMLgKuCyfwMewQnkqjzDiW6EtJ18rUZ30/+ILGRkIc2dq&#10;Ug8XF/ddu6n+Eju2HTv08Gh6mjumrMBvAPKoskMkPkizbNPvnziGpbdmkvl3wrnWGKJZb20u5x0P&#10;rmNuJb/BgzvZhhlaWb3izXe1eWLjpjauU/tC6BepqSwn+bjMA+jmgeoNmZbrUYuyYux2sEilJtmQ&#10;3L0vyIRTgDI5c4P1Xf3/5yC27otf/WLwjJEZ0VoERT2DhEF/ZG7hMLAr6G6uy2Zj+8YEXepsyvX5&#10;3Xt3nn36OV4sBezIRaF1oroOf+VL+Q8/0vajH82NjfWcONF/4cJ4S3PasmXkzPKV46eP9Q302So4&#10;dkpglccg+x096iUIsvXB+8l+2HopKMYiZcx37WGolhgrj0ckflWoP0EplLOxJFP5mmx7e/KSGY2B&#10;T037ymoi+KzCSfyOiPCHrt89cPXOu1vX/mTflnHrcyeT25Cz8HdqUjrrCX/MJIkiMXFkaJDmpwxq&#10;9869La1tY1OTTzz15DMf/jC4TGdXz9Ndwwdu15/ftr71j39vav3qtpbWDHAjuoMpsC6wjpwxMRKv&#10;oQPhOLCylDjddvJPQmp0XA+2GcE6jaSN2Hg41Cy95c+CNWz1jbSwT8PldgLg8a3XBJ1hFenAib5B&#10;eGS2JzidtShVkBHF6BFmbNJdV26vq295be+WHhzQCyglSXRUlnzCkT6niuCabG1bFboGm2OggwND&#10;eONxiSGJPLNNUSFySAWuyZBInFTEWLVpnVznGnPyeHHgzk1+N+blQTcejyYKt+mC0Utn8vB1ox1T&#10;I2JoA2cREFYYz1zGqEpmP6R55mZglxpspNJditAKxmIl3S0hzQqXuLfEHZ7MDDcC+8vJygSzoNGB&#10;pYzAHFW0jhNycrMwgThfvED+MZE5z0X5IA8IssUKOD5v8RX6BPI5l8X5rLbCXD8/7+HX3h5KSfn+&#10;tg1cY/v27VevXmUtCN/jTA9O4YvQv6I1Lf0hZBfhTGrFjVFyQrANI45rEUQkLCVEOriIVc8IEqoZ&#10;t8E9CmGGgoA7qWfBrdesWcPs1dfXe6AcZ7gf2zN6BDuiYS/xPoXUxcmWW61caTxIjNwbHeQ2NBVe&#10;uHTrdz5PbF1PZxeJ86iq+M0hkQnLkFOsnzm7RRWBqhT47jAqhFNZfIoFfL0/hdynxcw6IyqhLpEX&#10;0h08PMoijCy+wAJzSRoNwg9Nq/fGyh6dGtw3wmuXMGljLZFNbbeIzHYwBvuOb0NgHvdJ8pbb8dqD&#10;Lzy+0n2YKl5jxQp5O69mlQ+qWvCtYFkj3sIl49BLR1oNtTYPuMhQlADshvklmjHC9rYtSiUWYqaY&#10;Gibfks8DnkPv4uDKFk+kiAbFoyRKN8EmtOX2LBZ5BsyHz/lWVM6jfZWLoNNwy5kLN/RburaAEuyC&#10;Sa8jigTfQlfWNd1/aKlMLhpi4+W/9a2kVbMXesgFIV9L+aS/VVO9yFKFJxhBBEe4L/y7ntq8VCT5&#10;48tAE52phoNW2UbFL4uO0dJYkIBx0bjYscyM6PjYRy7TOWehuSTfi22YYkB/GCsGbj5wB8i0TCh8&#10;kUgN6JnTNbWGdSEDNTOWaCV80tIJbGYCANKeReLOn8jC9m3AQT2lIKVdvsxI/UonJBcfQZypT82S&#10;wwNNlWqtnh5Rv/Vrv801B69crvvbv83dubPxG/97orFp1W/8Jh+ONzWefPopkjN3/PXfMne9g73v&#10;XpJ2FEw7qyqIW1qZ1czX6LTgyl7CDlB1SLobEKvF3hdsOz9NOAYQj5JSTaOyfGBV6GSzoEAqGRZx&#10;bwxQ8+bqXiTWPgi10C6LJImYDsFgVApRh/nGgxARaWSuuVnYiPaUa55OilA7Efd7Lt6+tG/Lyx//&#10;wJDSJw1+tIdwRum1i4TFG62yjJxxMD73mYTC1qjpr0b1jAn5pXbBrLvND16re/x285m9G28e3SMy&#10;8DpNQXSYQild56FGBN9iq7ItkenjoyN9vX1MC6Ps7R8ger2iogqbGOdTZVX17j37FuJjR8ZGsDMB&#10;5lDQau/icr3LvubCxGe1tLYQ57569VpQ177+Afq6wlYYcGFBAQDi6XffzczKOvToIVz6RJwpEW9i&#10;QrStTgtUp9Ijc2UYdXdnR/39Orzs27Ztq65aRhSGvGiE/yQSJimtnnMIXmN6MNk9EM7DcpkutDRy&#10;aclLQL4RKUDYPl01YLdkW3N+fCr1RuYbNqwr6+rZcelaW34+eI04ydwCEoK2GCq1QzIdQjw5WQm8&#10;aiPk2IjcJR71I+1CBpXzAW3nQAk3+FhdsGU+YD9TxkEJ2eLD8VT8UBSa1hBIwlgfF3FNDN2Ba4IU&#10;8AluQPsEK9u1E7aiFHhKPijkc2jU/hpUBOPrrg+YR2PKtnkQAO0mPexcDUxVb2SarcJrqJ9YvDVr&#10;15SztFVVRxqaHrlz9+CxkwXNrf3LqjqK8n74xMH7GemNOdkwHrX6lNsDbSpQjC2M1uKsbdqfqVy+&#10;JiP718pWgNO1zE0ST/fl/kZ+N89Rs0KuSD2v5J1yxxWriE1q1qlKvppckGIq5Np2oBc1DCwlDzsT&#10;cLHjzJ2Slt6nvkmVup4rB9a/8qlHAew6K/O9HoWFjoECCpEipFaqXWxMTnZOWXlZdlYWyAg5sNRY&#10;TBgZ/cDLx4929lMB0ZntRHzcm+tW/Wj39pGsTIVNOagjRQSj29vS6nBGGojFSOycs9qg6KdteD+Z&#10;K7i08nwqa4sR5NiRTLP30u1xivSpZBuY3XD9sjIfiYkWzfCs1ZQRBza+5sa7OQZ1BBppRIoZf1AI&#10;ecPU+KPp+ZzQLpzQInzdAyqRIPOC1+ZaVNOE3soyizCJ6igrcSWW+zLvg/0DRObSlINdYLZNlEUt&#10;0EKaCpVK72GRJsbpgzejOCxa6I6OstnJoIdJusKMW5fhMyqZnNZW3p5Bj0C8reLyTHkjFq+9re3g&#10;3Xufqr3Hpb6zdsPFkrLI4wqP0XOZnWFzE/7WXqNyg30UbDorzqFD2pm1O6BtkhRbVXWc5MZqWCJx&#10;usTiNjZqPNUahnpQldEhTIA0c6UjWCSdzaASe5k2VayTb82lYcTq5o5SDGT0P3Tt2pktWz0aQkI0&#10;kqtkhdcszUsZ33F0U0H37unuhkUL3rXrOzYqa9KkrqFFKrHBO6seIaTWgFrQFhU8ZQyoRrKtlEtr&#10;KaxSDCwblGLegc5GaPNsf/8AmVhcPCcnjwhR60srSeJVKXh8y9MPwCDpaSF2YVShh42YhC5nJWUj&#10;h6tSfgKeBidgDrf0eSi3oTA0eOFsij+hisO6z549QwIsIdtGaPiuICulEvAgnhJhT2FPZCobvQB8&#10;pyw9dEcg13/uCAfmf/TF1G9PAfs/HP4sSw9BppFn5F8GBnn0JsR3bN8+vGplYWvr+pPv5tY3zOTm&#10;zhcVcgJqqPFtLwuoqXBgxmdP29WHIjencTe3EVwNCAxMkbLpGg9AIdtGpgA43GT/uJ0SmOSLMSRO&#10;FReXIJcpM4WjqqiwEFLpauuiugBxpuxINTlZmEexIekVAddQV9vf35edlUHdWEBFPofMaI9C1hHr&#10;Rf1QFAnkLGRD9A+FBqXPWJqpyy+HmBTQEBln7BdiY2vTcZ4slpeXJySq87rrnXxiRn40cXZkw8KO&#10;sTyhYBgHv7kNc8pZKp0TtSi1P4lWEsqpgebpJkxqLrgAaQ/qakQC8OL8nqs3nn/ljbLO7gs7tlzc&#10;udlmw9AY0zNtun3ZHWuLmCVB9lMA2AWKacTQ8mUOLQTsfX9rhOh8zJYkiNEN1zGgFvEInROXXd+U&#10;fvf+wMefIxeTpzZ4R1zYJFtgqXGitrttLgMrJE0D+lQ4m3Q9i/gSVGeRJirocvXGFX4K8wt7ervf&#10;fvctbgc02ztAp/i+d8+f+vO/+o/Er9EC7Nip4zfv3PreD79rqkZISEEkMQbTUvoON7ODNabWaFhc&#10;3Pcwrn1Yslsd3k6JZ3j+GWXBhIAdFRFOPPkEG73tRz/sfffkpj/7c0rXEQbIT2p19URT07a//Cu/&#10;6d987W9CLuPbSeaNYTkeKucRPI4SeeSqJ6wu+bFt4ICrAVJWhUD2nuNQPAOrzmVxUFswKbqLSzj5&#10;Ki0UFs+0+gFF9o5YqrvRbEMqwW3/jXuffuM0M/HSQ9uvr6gwVR7sSeUOuKglm1kfElJv6H+IhqTo&#10;vhmi2KSQxMZULaM310h6Ts6O3bueeubDW3fsSPz6dz/4kzfKewZOb1r901LiRPPYdUwvqioDM5EU&#10;GKiKzVaFZtnKjFCNCyIhuOFiidFEcHBfLI3c7D+s1ICwI3LT/oqYkS9RyIXCMfTorKi+KxeHOJF0&#10;AwNtCwlcnYu6sjDbYXVVuZFLBVlQRD7PTAten1e5B3ADBpl2t+7oqUsvl+afyFRkPh9aRpVTESVb&#10;FDhnpZkUuMM8oZHzX3tbB8GPptNrs3touZY9Erb9HjbsfDOC1jlkSvN4zjlUe5e1aysqcvyCs0RU&#10;zIMc5xbBai0jXSKhlBjflMOBF2jndtFogpApmz1KTAe5fgSrWPUR848SQWcpVIEy4Nqf6SaRkFUW&#10;B8HGh9TtZlkpk2zV0eLQmGRCyJOsdaTlCIAdo3Cb0GqFaCsAGbJwwjgi0deS6+jrMzNISh4KlR2O&#10;jNrkYWgH79ZVXr35g+0bZwvyISE+v3btGioFSUkO9Ph6eb0zLuVcO+QCzt+kbeCaDkSSSZHwUA07&#10;WaS+T0O6UsieCCvoiegKq9mkVKxK54JET5PrvXr1alq8czE9qR1Szg14MtpIdtEeslnb6Do4wdqY&#10;zPF1cqwwUThz649emi3I7d+/m+Lok6NjIGYQITHkaBaoBI6by8aQh1JULVVCWpGARTd2nZsZzBRM&#10;wvueWvTgR+hdN4jPGYL3hrPK8UH4L/otH3ipCDnBArTOqhpH5tNvGhJwgCf6NPt4Ins2oKXIdzXB&#10;Cv4gf1StJWAzrCKJK95DDaLCUa5mNclJELMTNvE7kWhBc3Nb0Rb1UVEghTRfjx4LX5ieaJtJIawG&#10;apg1IOPRI3qQ3GSjx5L0pGVKTUnSXra+Bq7WYGmiy8FfbWIC2EvRCnaEZZwYiibK6cW6VHM1rReD&#10;NHLUW4WHKZQyZHE+E/ZFATfqAG0pQvLUKMcK9sCe1ZLpW4oOE/fT4pAuxwZ37NuQSJ5SehXtb+1Y&#10;ujq8dUDFL+UE6avm0Hm4guG28P3iX/HfwWlGDSI8k+cS2KqtLuXPB4wpJk2GLW+1n9qXlXL5Axdv&#10;MfWtZYV2MlQhdMMFLrcOuYGMT3OQ6qbyClkvXS9PCeRohrKlDmh6TEwK7DMgzMZkVK3Ve6BnaogW&#10;Miama6WTXP1X9GlAUQSKSlB6YexAteK1e5LEUjxEz2h30/pNhQWFycUlrT/4/rmf/8x0T8+uL38l&#10;uVQR0K0vfpfC1Pu/8yJ+DN7+1n/8nXCP8CLMGpaIt5wyLsncyWsjKiNiYpbwHRLBEeRCZhep3qLX&#10;1mlEZQRwYWJSzBDkg4kzTGjyKG9VG9FiKx2I5KouDnx9+cSiNSOFKc1l4o4xq97GnLkbzwAJCyo0&#10;mMPcTcqO0DCW9Q08e+7ahvst53dtuPbwNjE6yTlTMtl6ymVRKpkn5PPLSZFdeSAm65G4nNOLI28n&#10;jKsisHkmWVYe87OvntvV0nty+5qrh3ZyEY1BmIuW0RDzWUUd2FtcUWAZfNl25AKZpAP9A/iHHKxZ&#10;vmJVcmpGW2f3+k1bnnjqQ6zwlCrNTTEySssxJW0tBMw1knLF4zCfjEG5FbOzlVWVBC9T7pquFBvW&#10;rmtsbPzZy69cvnSJ5d+6ecvyFSsAQ7t7+7q7ezKzs5GbxIETx4S209PZnp+Xq7rDMTFDFG4YHFy7&#10;Zi09Lk6dOk3gF9NXUJgP2aO3E6pDmylsa+16WLeV/mSq2DKq6hCXsGLFCkQAnJ+nR6bwG18FchpU&#10;Ak2xedOGsq7eXdduEETWT+GJmFikLacxsDCthwsqjs+USq2yBdoaDdjuflAPS6Rh5CH9ihspqjQ1&#10;xYoHiXfI6ZiQAFgMo7PQFqofSI2HzXgfM9OV4wjqAa+0yn4JxJIYR3Auge0tg4qMV9o8cq5KClpo&#10;gtfylj/Gmxt4GzpTtLwPL7kuqgQ3Tw9QQlEWeY0qsmxZ9Yd7B/bcuLnj5VeL2tobN65vLcx/+dkn&#10;qWvWXkgpFRiCwRzIDnOLqumaMX4NxloOfLC4bFVG1u+v27oqPZNRXpsc/cZIR/PCTMMseRTazDy3&#10;UbkCYgQzqWafaYYmSN3z6SiJddVUZ19fR2nDZh04q9x5vuaZ775T0trbWVHYWVkAVNdRSYUyqZdi&#10;1CYmcJIStqerqbTxDD7rkuJiyhwxpZiH4AJDw8Nb//GH5d/8QWakCSwq8rmywm/s3NCQAxmbjSDp&#10;bFzdQy6UEBPobK7vIQVcW3NOLdNd+cHqSuEMwTG1IK7NhJHMVTfXjXIMIomuamp3ZSB7cOTcNqUW&#10;SSWwyZEIszampkVoHg3rMa3I7CnXgvx2/iF6vcJ1Y2Ir45MpxdeuEhumh5sLTYzRMqC1IkSIqXCg&#10;GEVxa9f2s5cu7tkm+9MwER4QZBMa4zZASgyVD/HjQbperBuugXnf29OtAovWC3WUaJrh4aDyDP5k&#10;WBPCdyZwqfIdl33KgSXHdpHWxnIMQq6r3jr2K+fPrxoZfnvlyu+sW0dDNLO1mRz7LfYWNNt8gNbJ&#10;9DbuSksMI00XsyF6hKkk7x1mBV1iqGyAF5ZPIp2CQnFtuqGpYOb/MkxR8epqlwGqManqkEyvnBm2&#10;dT2o3zUT1z0ChMWviINZ/nut0ZbGhvbikpE0ijKb+R3pS2P5qqrwLHKKjUOvRg+Hs2GpMTyuqIbZ&#10;Zjxq2dUCybEYeK1UFMWJG+jjgJ3Fj+nOXgaH3Whfk7SQBSaYI9BP+CuihhUigR5uQ5NQASFkUYjt&#10;e4tSK45ksyHFwA5X1PnEajw++AnmQCv6/pRPJzO+6VsjtJu4Dnesrq5W5c2BAd5S+RSojozL8+fP&#10;w8xRSW1jyaPjOd3qNP1Parr5vrCguUDvCrUvxmktb1z9eM+P5SsGn9hjSJW1vWhetH/y4yqa/w5f&#10;8BbO5yaGi2NGArNVP+7xiZm8vL79+/qrqvKam9e+cyKvsWkyO3siK8MVN4EQIhktqMxRR7X8EYLf&#10;oiv5KY1axNVTCF01my58QptbYwCRwyxbt6QEMQc5mbEElVLzH8SgtKwsMx10K4l0E/jecN8AZKYk&#10;Oeo/zs0MgcorO22kt7uDOamoKKdBPIHJipG0SqxowBQQB2NFDnKYVa5GNMgyc6XAnE1zNNwG2aXk&#10;gwgeGvt/tXdC5pQ4JTs3OTFVZgDGqqXAoBwgmMHR2QCtra0QBEyB2/Dw2GBEXihICrI2D5dQWyua&#10;Q7m63PxcRsB25H5iqHNze6/e2n3lxsXtW37y9OMdJUWOW5rGHKJ1xqF1BDi9xLZG7rTqnDFixCry&#10;SDWFxTdDD6syIGwVFXZh2JoF0HtQjF/FmHZw2IdqBTWwrAJ9Let+Ax/0La8iQcPCRVWzwPQ/cTGj&#10;pDj1Vojo1BYF7QODGbkBJo3W8SFCG/ixWqjz7Z1tr739s9ePvXbj9vU333mDn2Nn3j157t3ahvuM&#10;oaOr84133rx26/qNmpthKTYfp0+HZkQBuPb8kWULX/jnbkvzoa06ci9AZJ3j+vHCh5/nhJm+3tmh&#10;ITrDwj+yN226/zd/TeT9jr/9YmplVXi72cGB6b7+osce45Nbd2+dPHfCWYyo1w9LPXMiR/Ux7qO/&#10;Omzhu85/+6Fl9vl3MUnsofKvrGyq9oZ9x8Bs8VYv/SPwTu7KICbFvK9uGrnjx6vX+TEXPffIzfsP&#10;37h3YtPqn+zfOpaZziY2xqCQEzgBY7DGCMo+45OpAYlMqIfqOagitMEkeYB6LSgdTz799OHHHk9N&#10;y+j/z/9t8e+/0vnMh764Y3N7cSbnIzixiteuWUM/AXcQQY7q4EAJBtMNHbCT8F4SZBsunLPacKV8&#10;onzOFd4bSLlgmnxGULk054rmlL1lFGA0AIJrBgwT7l6g3TOLo1ELp6yWmd/I18tLkimfVociYfl7&#10;bmPzR986fX7r+pdKchUWbaEiYhlIX3NuEP6uoHYl7amxJuuDfqkCxSTvWAshA0I8eMuiNxyWsyOk&#10;IhuD6ddB/14HoaJa8vKb8guevXqZ52ktLmYZtSjGDtQ4VmqcacHSqEk6VVH37OxMKgUQe8zleViX&#10;N1YZJNaaWY9wV2VTqkG7FL6oeLlfrAyU27iyzkx31ZyYKibZAAdDxHKgCIk5KtRRBoMaqwHUpZDQ&#10;Ciao+g4CStRnUw5mnmtKSVaWIWjB4/wB4cwnUptSkgFuIDYuDIWPT06sHB7d+/Ibp7esv7G8ctmy&#10;Zfg/3n33XatYlBXUMTFlVHvTDl/BcBNFRGmg5moTLWEOEZWKpFR5d73QfBBtQ66dLYB+TEAahi+x&#10;SsgXiw50aI0x+tevX69eyT1qBh1sWNvp/taJNlxcJ61wmztOwV9BhNES0u/df+j23csfeTK2rJRU&#10;zaG+fqQJFMgaMelkHZmOZCzLxC0LZyxLmbDm47RmpFbR1qT/eyAbpy79joS2vS/CzmKXFFCpXWZe&#10;TTfsLXXA5k2M1L1BGkOkLpI1NbfQbFOtLabfJE4A1QWaq74YUrjv62DbKl1CXzGjQeX5+JFzGSsH&#10;3xmZLaDhZoqY/2cBACN4kAhKqJ0tbhUIRMuENQlmP67XcgP52LmuJI6xBbIo5T2OoyiYNSHV5ThN&#10;caLsXsue4BGsDazCxVG4+VwuWckIY9TS2tlU5ngwv2Vgu7gTOBKSo6d2l4G7/KxPn7Mglzhu6oSl&#10;AJyeA2EkoWA1Sgz7YxhS0dyjjofNsFqjy4A6uYEywyOHU5q/I43KJ8o3hZOliMRqhoZHSKtuwfrh&#10;fw2YlOt3ASjrwI6DPoFBKL3FSovKZSEAPq6rspTZ2Hv2emd54WAKwacqdK5USkPM3CmMiaXMPmMT&#10;wbY1X5m8RNrZs5jUYs72oekmZjdYBUCXjOKWGqX9F+wQdxn6kwak65GbPsOyDyOb1K/hyyHUKSJu&#10;YKdKMLLsPD4sLCjauF5R/9SrXfdv/2D5L/2yo3UcOdt3VH7s48QL8fo//N2fDwz1GxnqkMPLskzN&#10;5La5tAgghik5Bknzn/fvI87I6mezXcAIgm4egntQiiZVDGlKbiSvkiOyj7iXElBM7aJixYbx+ZZS&#10;YogvnzFzHZ4/Y0W7zR62dG09ocBiQcrOK3Rm9NG7Tc9fuj2clvJVslYriqQXI8NUDTywnbzmu6jF&#10;7UzTdvYvpH10Pofn/VnUYF0iYJAKEklljYpe99a5j/7k5Eh6yv/82JH+FRV8xTRFYU5SY6hAqqpM&#10;CnWBFqx6YCwM1lL5oO14VTwaHQfGBwkpKirFxB8cHSsur3jk0NGC4pKu3j6QDvMhsg2o14YgjEWK&#10;E7xGJBoPWFRYBOl0d/WUlpauXbuW5yWYlhCzt9968/atm6UlxQODA3X19wuLC72IG9UreRyPsyMX&#10;D0adnZoIEEB6KAEC7MjGxiams6py2UMP7UfQNzTU45zDPY/Piag9+fko3G4+ctaXRVFHLiv9wVJR&#10;gmfFiuWM517tXeAGnF8sFhlYbAfZ4VGLjRvWIXaPnD7HcvZUlKl8pCoEKdePyH2FHApiMURNSyaO&#10;IpvANoNStoJWyq7528pz0egYeuNKk8kF/ktj1SEseC52txQztYzUMtri6yvwfYsfkdKCmxi/GHeh&#10;4hWdOxTmpZ2i2DpFTQ5gf42wq1RjjLxmK+qKTSUdjxpYMvNMTNioPBBcUKNacM56+TwA6aPNbc/0&#10;9h09ezG7oXHk4MNja1ad+YVP3U5OvJuhbuwCwswfIFZgh5QICwn0T1ZmZOzKyf316lUr0zIgv/OD&#10;vX/devfq5Ej74jQlFEzjgtyVuEa0uLm8ZDEpNU1KFE8PRgmlSN0hWkn8B86kDAEF2EjksofMLbrj&#10;7K3Stt5nXiRDvOfS/k0vf/IoaF1nBb1oPDgsqJ9ruIN0IplLQYWIaGY+Ny+faejqJoy+a9NLbx/4&#10;8VvJXb3BPo2OvpaT8Q+P7LifkwF2OTYnYE6am7uELQyNAcJF9fhLulc527TZ0Bry1tsYuo7BoZ0r&#10;lCoQzVKNlaMjcoE+3ADpKCvcfeHmOPnb6ncXlTE0Wldd4lpcIDgU9RW0lYBnSDVSSL6iCF2gy8SJ&#10;uGO5IF4Gc59FZ8clPJSUeXpmzBQF/e+uC0u7VxaMx4lr70ZHd5SXSMtq7WwvK9KqWJMWpJ06LE9P&#10;E2SnjFqEXVx8GnEtpKyNjPShhHV1oWmzfRRXbJHynEOWBydzpsGNhIjqHh6cbgXWxM044EHwGc6v&#10;ePmVg3dqXquq/vLu3bcNC5DtrJ3lmJ1mSzqPYhpc5gSSx4UiuZfGYp19egsBk7/k4ihbAYVQQ0Ox&#10;YfepCIDtWTFi9SrRTNvqWaq5oXWCZlWGb3Z8hPKQ4xAjV5N7xApMKPslKI2qsTmRsD00SgN2Ue6Z&#10;2NH0jIO3bqpXbHGRItatv73LDrP5FSymSzKfSmtJhc0qiYRmyvB3s1ACAWs8xuQ/66Up5EumIjiK&#10;FHSJ1d2Nh7DW1tle06FkKOWi6rZMn7mZolXrfnaGK6WnZVqpTMSE+JbVqhNFkEOtYuz2w1oxQpsu&#10;sk01DzbJDwAjo2SbBzvCP/GYqgthuTiwJj7nrowDAw1khjO9IjaClaemuQS6PbonNM3OFcdQv1fE&#10;qKSmxdu4B0+C1IjTvIQmXH1Ibpz6uqvb3T93uJANT3vwIoJX+NfDI1TMwi/61x2lD5+UT1y7Q1/0&#10;gMHEZcuA7TrLSnMbGtYcfye/qZm8h1E10xPrsxFrJO8D7LTOrlooqUhgjAN2GHc8nWgsUnfofeO0&#10;EuqSv0yKOI/lnYhl2UaB7ULdZaWliJL7tbUkC8hMtdqE4+MjXR1kvXeg50BX1FIiaY3wOkQtc11c&#10;RLRydHd7axqAAyUOk6EKPEzjRGjygoA5NT5+4Ko0iMs35pLMktgjRx7ZdPbSlZ1bIHEKn/HYDrE5&#10;xXjVPSQ37IAwCq5G/J7X4eMByA9WYACWM1YKOdhxsUUlxctWLM8pyEGZZWuimu27evuF148TG39x&#10;x+aLOza55zOwjlwFXGKXaeYjgbWaUxzPAUjnZBEhoAiJh+Tuiy3MPICKza5bAm85CfoREpmq3Vgw&#10;3dCq5SveOJFacw8ipl+temNwKLMR/c+3kyBClZQ0BNFVR+PhpuBRScBMeS9fbaJRmqusUtvrvt0j&#10;Wq6Cbs2A5O+cDsqDla6wdrV50xY3jUW7KZgoB/zdbgkH76zKjWdTcQMNgLcJcUkirIiab6xXs7F+&#10;zXqAOdA6vwg+9oqPfqz06WfoVOuf1NTW0DwO9d3ROo6//of/ScECEWvEUtKnZjMbhukyyA1MpccG&#10;prDNs7+2F8HgLSxannkLapAl4hPqFrgYhtXwhkvDZznFkjKy2WDqP+sJU7q7foWA3UM3aj791unK&#10;7v5vPnHg2opySUszSI1EAaFMj1Jb6ySurtIVpMFPTRN8rlNIUU9MBDVE3WOv/NzHPrV56/bZL/5d&#10;30eenz59JucP/zD19/51WlpWbe11LghDhA8yJBRleB+ylTEFXSC1zCZMbb+xuiG3XcoLbOYCLuwL&#10;5391PcFVUs1YEF6m8hSaJLOz3LfpOV7e3NK+qKMoinzYxRMgnBZZFt6CrwaNpSbUXwI/MX/iPh+6&#10;dHM8K73hsx/dtGkTir7VN6XxAnFh7nmgpgQFXKQLWnUkNRkbHx/r7uokYjHQloiJMBXHNxn1nEJe&#10;HD6vkY+b8A6gGxanI3o4La05P//pyxdZ4saCfM/Vsu6G5pPSpXVxt+Qh3Y2bNq5Zu5ZUXrwuZFzx&#10;LS7E5ACTUDMOgwT5o/Zb9gMX8q6sESdLYF8a4SjkkOflBujrQGYZGZmKg7P54RkwIVhB5gEPBJ0u&#10;MExU0MRIX0sjsE/BE1hjolvpagaAWcQHSgfNedDXh0eGmbVssl3oLZuU9MSp8+T+/3jXFgAy7ohw&#10;raurA7YzBUsVcxmYV4LzXey813c3LxyV4IWblCET8786Rc1HSXKbShxAJ8HrQDnT5hTi494PpQMT&#10;MjkJUsk7QqdZU+LseM3YfOO4tuqV7HkdjsevH96at7iXlDuck1NZWcnvQydODyQmfCsnJY9C4LNz&#10;LY1NrI9pVAvkZ6p6iG1wyFj7xAJpBZ3TcFyIXVDyNgLLmf4U4Xjh3hFjj3xoPm4ttTFZKUni/w7m&#10;2G+PuqG+CQqbhwIH3Nu5W1B2Vh+GE2svxF0inMY4fSh7lu7nCGAH+UsJsDa2Lg3hAPAclfjCSat+&#10;UhTbIlPeEjkM6mUVZD4G2z7g7HzT2L/Ce5zXO2N1TsrmsOx3BbUaooGhjuffW29T94TCP9OU9uEt&#10;qYgG92vaQU9AD3mNP1AzbQkUYNuiECMP7VxyEowzeVtVl7Iq8GcebG1DQ/0sr1PBitQXCsmSJ3CS&#10;4ETqA5ojUz9cRuzVnlDJrM4eMfItG9T1hyAewSSIb3wTJdGJjib6StiVnd0B7ftrvxqHr6ILmmBJ&#10;/RPXKpZEpC79q1nbgk+lqHo0lg2Y37K1HA7lr1TFssCHKBVciumqKmWWHnv9zPGty8npRGJ4dLMs&#10;CtOaGFUglGMEZ2hHezsMa4XMlqL8mnBPMy/MLonkHptGZtxfz2Z5iwEpW7UehWXJOJTtpGGSX+oB&#10;KY6V8tvEvZQM2dYIPKupyhXdk8SHFqCiDEHm6vbd29xp47r3VOq4dutqUYGq6HLU1NX8/bf//l6j&#10;St/KytU+0ee2Osbu5K40vNNnXWHraqGAugQeBymKcuQ2j6LEo3rU2rkysHD1YWpZiw/ZyUbS/Ejt&#10;oyRQJGLdFzdU64XHBYJEbhhNcpDwjrxzbYLwJj2rkwQv5F9Rdaf4o7XNj96uO71t3euH92DCS/6Y&#10;iStHl1Xn1J0s21yYHxROrslC/KGp5LWzCZdSZt9KmhiPp0uh3EFaoIXFjccubn33Ct1gTzz1cHYm&#10;rr54CWjVTxJlKih+QWozT8caKHVgYSEzM481sSJlMURz8zmBNrQioWhaWmZmS3tXVl7+xz75aTqw&#10;Xrt5O6ewcHxmWp1MyDUjq0CFO1IVLzY7m56WrJJ2k6pej15UUlxKhd8Sah8vLPz4xz+6ffMWykle&#10;QT4gaWtbK7HnpaVl5eUVlBhDaPb09BLnm5df0N3Tk5oQg6SDuY+P4cybp4Zld09vU3Pz8urlq1au&#10;Zj2okEBGSH5+Hk1pEZgK7VA53SQW38SB6JBpozAIzJ9gFjQiBIrK28/OUudhenwaLAF4iPxoBObA&#10;sipWbPf1W8xtnZWvJcgOxz80gThWdy9qqFlDeW1x29m2hWVJGgQQQHXBphfxJ9Ip1YE5lpI4OzgN&#10;CDBmuNQV+vqhkSxQst3qD8xTMpU1EneT3JlbnBibgt4IkSBwC37NfQn6RLUgUMbj7jMyspCJjEGx&#10;4YbWiUak1HnpCWeSLqYksVljgEvult/a9m8uXl0xMjp8YP/0hrXXf+0Xh1Yu668qJ6KU0xCnKhpB&#10;ZeQpuj2YcQHwZrFvpr0vHC0o+nz1sh1Z2ctT0t7o6/6b5roLI331U+MwGDFSdZEQh7R4bol9ORVM&#10;7qvSl0Hq4phy2skY0fBMH8W/7j4sIHPt4piYHRdrnnzxjZLW7q7KEiDsn3zi8Y7KYvmytNOtsZEU&#10;G5VpDrRRKzAe+FQXo4qKSthEhHziLq18/d2HX/xZfnu3hauJKUysrP6TVSWns8BzUnjLvpiJUsow&#10;gS3SspTAYWHmaiqlphMMTEX6bOu5ISBdxXRA7WVx0kDc8KHHKJneZQ9o8L5ZtkFZKhcQZe3dXXnZ&#10;Bf3DvM4ZGju/bbULdVsyCGiJri5PJ4i0VB1Ih1twgkX1SVE08xAoToaKR9RtTkxvom+Me2qtG7ip&#10;joqwYySOVXnyLYMrauvYdeHqhZ1bVbVHlQNiKWqMmO7r7YVpACupDAsMZG5meGiwp7uLUACwfrUm&#10;8GxKEkcolWx5LqyEApqsm2pWdo7CGqTzqXCQI3fcETtn08lTh7/xjare3p+Wlr27fh3fY2N6iWqT&#10;6m5iBCawxZw49qgNF/6epbqBAXZG7RaR5j5a82qbZFWZY6QMfWkk0YJIQzP3Ik5MTXgQXmZLuRBF&#10;mTQwcXiOlQu1zsDmApHrKxJArbsaOqDByiKwuEsUljglGzKKis7OW8uXKxzXvH+ujnlKrCxxK6fD&#10;rZkTBDCgFeY1Sxs8oohNgocFMmJzoFaC1KSYhw24QqXH9Ytb+J6CgCQjVMSJ0rNAOVLB+I7KDkpu&#10;A5yleF4qyyVtjfwB9F0D8QHYQl3PKNAEKNifSvspmNa1H8PpxPQCqRT6IyO2PyToW4Df7jHFJoX9&#10;8hb0hnnDPr1x48a9e/fgWvwJZC+AOIQzuk/JRh0mqNiSLzmCRzb2+wCXkf1pUf/v+wmKHNpGNGpx&#10;BmARV0ZP7/sRvmbP758bJKJtojrSvo4Rpc5xeZxkbol40hL5Sa3btw0sX5ZTX7/m+LuMqqeyzAO+&#10;TPmROzekY0cJpFZBttZyxF2wah0uV0Fw+LOHD+tv2UuS5gxLpZQs4Q9FJTaOWuW5WdmIG5KHzPBR&#10;zV7loUVHY0ISVdfX2025SYJk4NNE8uVTEHxhJgXFG/rC7yVHDR204lKIEIyhgIOqt3svcuQY3jFt&#10;TEfSjbNFpsfRyGCcsds//5nM+/Wr7jXUrV9FeWOo3GwK8zYr4HOe5AXmDIsOIvBGsW7LwQiwCQL8&#10;BZ0/Pj43L6+qurqispKiPuxMDNe9V27tu15zcfvmnz7zeFdpsbtMfU59hXymInF0PirDSu0QYOcQ&#10;hVuaxkH4qxXaCX6M+wg8Ehxu6Q8m1yWwHRaUoDbzx68Z3NHuFCnCo9yKhMTk7Pv1WbX1Nx7eD1cx&#10;3waWjkXYGY9jEVVER1cIMDszPMSgqazpDm2Ly9NXAoVzyZYLn1d06YzApf0SRd8DrYJnjGBwEs0e&#10;oRuhaVdkeefRZ6ZJeFm9gO4B7EyiB+vsF1y3eh2AXbDyVLWru0Nzk/Dt917+3p/95Z+eOHdi3ap1&#10;+blBRerv/OQ7fOI2fMi/TPIZBw/cYP4n8Wb7S2RNI0tsO0DUH0AxQqJNgdfGMFTCnF1uMdoOJkVC&#10;3hdkG2moRCrBjETbeEeVpuQE4jXsYvZdv7X/+q0Tm1d/+8lHhjPSdG9TxwXc0L00KV02lSLJE1g5&#10;K0gtDpCnbnd0N57KysliHmlevGzFylVr1hw4eHjqr/5q5C/+IuY3fiv5xR+kHT5KH5Lc/MKJka7a&#10;e7WVFRVE5FEYAqWLHBWEK3XUgn3voJoxKj1FBLALKdnn2VeK433UaLaAG0daVjN03Z61FhZWM9tc&#10;VXB0oxDrK+umMueRDDsWtXhpfkaqTATEcfPYszkYFH/Crc8tjja0bm7pOH304YItm8hnodkTKBJ7&#10;hNNgQEZU8dwPLZLFtMIlUh5Qzqigqfww/mr+MD5nhdGMGS32uz+dBhcJv7L9K0BBhqlGrlrDIhp1&#10;/4geTE5pysn78JVL5V1dl0CLDMmNM9TDI+y4HPYlGhMNTvDmsvX7BwbraBTV2cVkE9SrBEN4KFCi&#10;FT0Uv0b7Vkh60twigjzAPNCybDu6L1aqGM+YmkrCfjbyFUSSkaNPK51WSIcGzBPzWvHCYH9WZlFw&#10;HGamWuhiao3RKI74EPVrsxgxDzRmPMrptj56tNjGbuFeW05fqL5++52jB/sS40tKSjrRNm7dIoKd&#10;2XaSgJEyON4K543kgkkTs8NYyoPUDKnsdvhfwy0J27baMpo5cSTmj91i6r3LM9uwVhBRjtYokqT9&#10;XhhOXA21hmmjmB0Wl9vJxv5VIpP1dj+eD8npTSLQGKuDjO7g4eQVg8Mr3n7n/Acfa49d6O7spEAS&#10;GDKpH9yVgGN0L5VTta6jbmSLMRgDBdzS6Hhh3lzDKEwCR3Iefa5ChubKuj1MoGdaNKVUaPFVi6Hz&#10;0AwF6iBug0griyAzIQIEYIiS9FHz52su/YVGEVSnCZISA8DOxhDy4XAL802mDB7jKLO3UOAFrjzz&#10;0mkB3HfCl72goErZ2VRKI9UNcbGI5alsb0Roa+MYzKGEQZOy/MlDW/nEu9AQOqHFNaUHlETtla2b&#10;Bc57YoFZLU5j5rkInSVZCE/9UDV3nJbmlWfQfIXq41pHD6GLFDszvdkiIyxMz+ofKeGXO5o9rJND&#10;keoEQ5+LUOUK54dJEyISISoD7IJATvRwiTCxdsfopTsLurVKYU7eocjW7SKeXr+LG/ZalEiEna+O&#10;f0UPGimOu3TVeO12is+wazuu2PHwzr5MWzJatUNYsk18R3lRSUvH5tqWGyvLeJ+RgYKuddS1LA5O&#10;39O0qBkxuwPWbQ8bpCqrGYYo21JVWVBVy/ERi6LNxDMozPzdrrcE4ckea2Z6MCPW4pkl4KI5GLPE&#10;ShBz5/uUSzhuyCBcV3f7mfNr7t6+fefWa8de6eruAqr7l3/wm2+fePPu/TsEZ92ru/vFr/91X7+C&#10;ZbRf7MauSagRlz1hQJeR19HzUwYNANfREhcwc8JSw7UpVQ5lTtEiRqOqvWpPqQk3CCLYBcG8aTkC&#10;H6fdxC1yBSU6/VgFDWX4gsTx+G4RKubESkQbvixog/XH6fJ4Xdtnjl2o6u6/tHfL9Ud2ePSxhJTh&#10;nO4NcvHN1awNtdSSvXOphyeT61IWL6XN16eLKqRWqzo4lRXn1r5xduM7Fy/u2dT09GEcMOoQqqA+&#10;Jlish73v25Nr8omn0DJ/8QlpYnLCfkXiTIL27zQFvmN6+gbyCosOHDxUUFo2QM6qmj6oRBUkILVF&#10;VdUmF4CGE+IyM9JwXBKcCG9BAyEnsbSsBDcJNv+5M+eOHzvOQyHKESXGjvAY5RTkUfEnioo5+fkF&#10;gLg0guOyIEbjfe3E5KKuk5kL28jLy6eWIFKgs6N71aqVTFRfX+/AgFr34tQBtusfHoKRShcw/JFV&#10;8YqWCHTmGb0CWq2sJNIwmiQsKC4zMVWdJEh9ppQneF90VG9lORO/6+oNOHxnSTFzBVqRmZHJutP7&#10;a2FuWrw80GNNczenDLCq1EzT/CXCg9LARAZgAtM1ImZwiD7s055mK6wNn1lKMvNgVEe6j5oVMh4i&#10;W+Fk8vOp1jfiT/OAxw5mzcUp9UkaLC2DrCQrKUTp7C1G4NkJXtTC+Qn1RXycXmPHkTs2B81/ObOw&#10;s/PzFLjZu6vz3/2r6Y3rmvPoJBDkoXOqemRlZqLKYsdPjY8q6NmKjdpzzT9WUPJry1YuT017rbvz&#10;9Z7ub7Y33R8bEbOVLDJHpungFg4kCF1pe+IGdCD1ul2geDITjLYF+Jg/wDIXVJzAApYWonZcvFXc&#10;0fv0T44Xt3Vf2bfl9U9/qGdZWU91GYHarrgq+pcrSbcWsi+RJAkGqmIV1cA3pOYkZWTlkAuWdeHq&#10;vq/9oPRuPTPrfHg4J+vmL3x07GPP9o7QP3nIt5l0JPonpJG3neKJL77RTGtSvp6rIsyDK5DGhw2x&#10;dXUoUICDiFo3edxtYHLcBYAtR8RS5IP04bGtN2v7sjNSpmaQPRmjE/VVxW51cn1xKzPSeI9poDoo&#10;oBsewmZajefNeMaDEGr5yMSrhxfmH07O5ncb7TpcZVC8uwF2ViLZzBLZMyJZqr4UF+y6dJ2FIgrE&#10;gAlldXBBUsjVD4EGBdbgsanuHrF1JLAQg4zOCYxHwDz3s9gv+aUZqoq00Ec1iTTw1Jzc/EDNlvtT&#10;Mp113nr6/FPf+0FhS8vry5f/982bWgoKWFEHO0yUmLok/Ucv3DT0vWwz7REd9gKY1yICDBQNADsX&#10;qZaeJI0KMlO+DhnHSk6iaZ6jgTKTI0qU9FGeQcJOl9LCq9XsJBtTNXD50It7uIYjcRBpEe7Aj9Qd&#10;Y9casxgw0aWJVd3da2vvndq4UVnS7J2IQzcE7BwI9ufl+hAh80Z5H+GMAR4kIRgEDWq/mOJF1R2b&#10;Dlsja50Q6B6uF6KXGYPXQpuksmR2DEmoxcSKAr2RR5gVYpJgi/GAmdAVFUdZsWQ5Bi1mc+khx3wk&#10;1dEfU/Qc8Wu6fqUlWXKgN/q6u/LDjHllZDzlUNSdO3eamppgRD6TEDDfRv0T3xM+QvqR0ECWT5zL&#10;1tapOoLHBNqI3zT8re0Z6Fm+2d5z+JlLT9bs/h/0rvedGd6F+D/nA25K6ArGClL/X9b+O9rS9Erv&#10;w27OOYe6lW7l2BW6qrurOgcA3ciDATAB5HBmZFOkSUk2KZom6SVay2tp2X9IizJNieKQ1CRMBDAA&#10;uhG60TlVTl0537o55xz8e579na9ON2AvL0mnb58699xzvu8N+93x2Xsbg8Y7eMfgBISjODJTVZVd&#10;B/bBFXa/S/2rnOFN680NFGtOsKMxpFg9r590EYNp4llxwwx+Nnum6VzChwpzCdQ8pzs2AdZDPJKr&#10;4gSgAAWlz2tq6vDSTU1M9Pf10mKUSh9oCjQeQTXjAjQxoGtmU30tVuPczFRFRQm5sTXVlXd7e9Ap&#10;KMfk+k7i5qhmeO7qm5qsCbvtHgQg09VJnaLvZFPyX/rcM0OFBfs/OsNbE50qeyEBIZmnaAzkp2iD&#10;rVzel4N8ZiY0ReZMKo4pvqiyqqpjfcfmzs2NumXB0NhA2aUrz73x3t7b908e3nfq8B5VDkqdr1qO&#10;ON5aV7OPWJDYeP0E+TLY8IhlnN0Jw1XpiAxz/xTFRHEZe6/iRTyMQU0cduZZie03MythLAxsbu7Y&#10;ts5tr7/NnzC579Q3CIeNQDVjtydYzhQjXCL/P1lAj0I1a4Lg1BzPcfUA1rHhcRrCcRroCWSYWl4p&#10;ViF1mmerJtK90S8Sxd1/TX2OQJBigeI8x6QeLpmDVGHwJ8Z8HuWikk+K43q4n1y7/L1X/xw/HYi5&#10;/+e//m8+OvXB91/76yvXL7/z4dv//X/4f4Gtiym9/dHbl69/QqG9f/H/+BdXb15NWUm6gNoO/+Kf&#10;RG0Ju9l2ZfiGE2XbZykgAzb/vG1af0/CyUPeXTtcLROkm5cVl1Ago629LcomllWA/aR77xwrKy7m&#10;uR87d+mbP3mjo3/wo0f2vX94pyw91yvVHVxDlLuQ+hdXVfNHCuFYr+f6KrWyljM1PVlVXTNOA52C&#10;gq9949cPreaM/r2/v/Dnf176X/6fy/7xPwV2pmZf7n2zZWM9eDq4P3ohKYSwRTLE0eQIj4fJpDSg&#10;OCM2IVLiiz1KdyqMqGDE8Ug4rx12JsukUo/3Uf4LcRZVz7XrxUJD9pnt6LDKDuYWdK7l/lXuZ6s+&#10;QQ8qOO0DC9fgRkQAvtQ79Mz1O//j4V2jm1H1N8DuUXC5DsFlCtlAjcHriSawQdKN1LyVnDt6Ws8O&#10;qR6E3jQbpEycAGIMDg8ZWl6MJ4bEAJMpq5lGePGiunBs8hqWCvQ6UlJyq6H++evXNw4OnN60kRPG&#10;QQo5EkAbdwYT86FV2u07t+/eu8cuABzgTmDZGATV6yiYxGcsT0VaUclOydRBzT5Oti+15hgnjNCw&#10;TVUQ0EJ6K8xw9EnpusCnbRjIP1KQnyn5Is2REgFUXlJtBWrWULUCrJ90PlE4d5ejkCrjtK6rqkI9&#10;Zdggdl/4xXvv7N3xUbOczkhWsHUME3gdtMRIZO+5VCi8JsQwSxoWeISYGJsDAEktFbqMBt+LY56u&#10;M221QpAHUaUkhzsmzpqihLL+vQ6q/iM1Mbxs4ViEmHEychGohanGwOLWD90iCYkm4CbeV41try1T&#10;gNKoXrdYXzfy61+vaajp76U/Vb/aZlVUyulMlZbiYmBJdsgLIMbCRx10HWd6ronzmWkYFuewlvs/&#10;+5EemeRFokpGLRJ/wOZGEonyX0NWx/vwC5Y2ruQFSmyD4GTZJzRWLxx2mrm5aOYWifTJMCp9L9gj&#10;7IVdsTchB/MpvM/kRoTOG2ZbBMMjkKDCtBn0OisvYott1a1MTzIndEb8QroIn1f41eIHpYNTQaAe&#10;PhB6SdKsIVB7UGA1xOZ6N445YvlXE/3AUq+uUiduw9wgMOIiQTM0RQyWlD5rEcTbdRLjFIlhu1Ax&#10;QhFPWCxaqmWGY4gaBw6SJYq+V1LLj4avN+MXR7jjM0oQcQ1gZxIlkDHxgUzN1gxXzMiyTzvsghji&#10;jKdkHzuSiK1MrdvsN7VfSbfxiGXa6WlfraLrYuAGHWAmGKIllkanOxfWQIZc3NbxhV+c5t2hLTSN&#10;1QIGS08f0qRB9FhBh4xtisDftYzzk9I3nHmvKhfSbE3BYpLWKkSupjrfX1zJ9pHMqmBmPgurOdCR&#10;HZ0xd519+56jR2E4Evg2oR64kNysfq19t5kvvpGjWroDw33nL507d/6MvUuFOC3w1t24fmVhaV5K&#10;aqypWbHIWA0cVC4qLGPRdrgC2F2SvAEkCscjPyWNI/mb97Mkqtc559k6tFO2mSFXyHb9J+faoZX0&#10;sOv8+kFvuuADOkcWJbKHov6pXJriF1yZ3Y7uLqj1L9548MT5a2cee+S133xlaHMHF2U7SJzkIoFG&#10;YdhJyB2PR7lc6B1rRc/Plu5YLDxXtXa+JmfafSxVwAtOm5tXf/3ey//NHzTf6339O18ce+4JGj5w&#10;J6JhSAEJGMfwEQGBkdZp9VEVo3ZSFL9VVZQjNOkZx9YbBbY0MT0LMvfJp5/dun3H3QfdLG5ja1vv&#10;wCDBYy5CHhyOAmJEHHdCL+LjpNYszpOM09rexkYgR5BiQCq++8d/wno0NzXShzYUy+aWpi3btoDb&#10;vnz1CgKrta2NKBE00NPfhzbVXFlE0iuaDP5yNHb8YkhG3FhPHj9OHOv999+ntillKNgwWkQA06Ob&#10;mzMQlAvmU690NnaQxJ8oSIfygBzBgxnOiOKcApfTWcZLyL5QwJQhjW3cgLeHenasR1dTPetC5hrP&#10;5JfQQc+MKEBawXvMfZRJZzhsAKjDqQDp0XDSnmpQxbjUOCPGutJhM3oIRhxNriFTKH4h0SxvQ4TA&#10;1EmfRXGhISkeKbx1gu1PTrvdU9IdCJ0LcxeJlnrrgk9CQfZBBexdRmZoOiSgHrt+61u37l8/9tjS&#10;3/4Nbj09O80qqcNgYvID+WGZqY2oGBKdWXBeoFM9V9u6qbTiP920Y0tF5U/7e/7b69duEQ5conSJ&#10;hJ8ubQhhUr9A6fcifvVwC73bYiM+FkyAhw+muLaOqY/uuu6B7VfvfPVHv2jvG3rQXN/VXPdnLz/R&#10;094kd5N1tnk6U4ffJtGFjPR29ExUrKQ5jhm3wWnCCSsruffg6P/4J1tOXijMlKubqyy/8MpzHzx7&#10;dKG2Wv2ICwpB7jMJhCCUDMKOr5HVGUI6TBJxwlwCjXIx2odip6QitWrRqL+643wgSEI+hpIpTckE&#10;oU0Jd0GM3IpP7FRPa+PRU5/c6WhqGp3k17rxqY8f2SY+74ssm2fzcfYEHCAcg0GI2yi3Wv1weE5N&#10;SGlfCoRbREk9zt1QUHx5jXg2CBEJFvElawoPSTQ6xrqpOxN79NS5C08c1YK6xqUCwwvotDPhqOJF&#10;192biHO2LSnCLOqXJqQ4kU6DzjTPan5aSWPkqsJi2flioZaeTOqRD088euL02ccf/28P7D+lEjeo&#10;iqWRSszRAItvCZJ468KdaK0kli/2PvQvvbNCSD3jsNMffCz5gsohuEmaClyuqEs27eBUizPTHEzf&#10;iiyqgKipL7PsLuQ5K4RcsKqTj9GrTzrIEa4UHXW08ZhVCBePJhyKHF9VFyku7l+/7sgp5rd6u6ZG&#10;VcOilIdWP8LzblWe1J0Hr13A0SbCwflhwa3t6+OapHUpBbZJYZUkEdTaipeezYk030SpdiGVKFIi&#10;tJ3SFpS1HXIZ5751hqR9SswLZsSywO2dG52rDkwqk6X6fYlXIdBEauYQK6/h8GwwREz6IQAiFH6W&#10;RejBTJw+9H/YFIGW06dPY5AyWb4VkTxIGouD6l7K+NahNnnHAUE5UTKvHqFSPNSjMqaDqSJ56K+y&#10;IH7FT+LwC8Rc5gNS2k2zv/zjqWqZrbH5bHgEbJoYlx30PKev5bN2GWWOJA/+FGYRBwsPODJlz7sf&#10;MqHhjR0ib+GAwnGvR6L4xyQy5CSj2O6sMGrES3/VQ9cJ2zwiCaYbLkgVavKs8RvQYx2+RMsdeHh3&#10;V/foyNDExLhrpxZWCliseDlO9/qqSoIAfGZ6anxjR8deEK/5ebMzk4MTU2Kj5jw4eaFBzPTe3v66&#10;hjqZsMY1MzuZAKZugZ4zKm7+5z7/XJ+Xd9+HpxAvDxoboG/OBl2cGC63FZsrLKSmOHTAuBHPUcaO&#10;tZOWJ0R6OeCRbdu24QKACNADGv/i+0++9tbl7Zv/5msv9bW3MDeV085UREppJdbKJzNZZC2uoyYJ&#10;51XD5k857BIig3TNwIMHGVQXh037bRszUfuCFqUx+xECNjaRP1FrI9KD7ZeRh73xXldbdy96Nl0s&#10;VZzWSPXEMFEt/vA4+HSbA4aTSWq3o7Vks7u+TGLTunyJ55RZ7viCyntkMHGxLImnwwcmnUJQleg4&#10;NJWMwy59H/Uo0Wg9ZT4QBE2YOV2B9Fj6Ssv0e71550b6Jlo7P0wybhQPPhOuupSY43W6hhFZDOYe&#10;ByRYPx9ItW1epOyAdqsyPjNIQZbertCVSIJzwFueFikfvmZ5YfGmzZtb21rDHe4+CcvDI8OK0/jk&#10;PH7mwhPnLn58YP9fvvxid2vzGjXEIkARlKNwjmuZYUoYOaKtca8pvswnl0bH7MPKAcRMDY7i8rKX&#10;73TN/uf/x/xvfmvlD/+o4NiTZWXka9BiWQAdnGUdzaUb12/4yauvEdkmNH3z+g3OBTHE6gbVamTN&#10;EV2EYsXiDa5OHXaxaynJ8ckgznQHgydgemTWPkGhmy8LLKR8VVU6kEXJhJKkUokS0cy6gsJjq3kX&#10;89b6fWpSyz+oKxI6eBAkx6VSd+feb1y/c+7IgffrMN6rOLDEz/FAkf9y9+4dvk6paUwdPq9ULY2K&#10;GsPYqEhTleqjVwrPuOck6VQ7ryRkT0V55Wccdul8icwiVeRDi1w+yXIddcBplpxrw6X47BpevH5j&#10;08DAmU2b0EStXyfuYFlZxvXwrQfd3cQk3WuTPCLVqOCvD+4/YEh83N7ABHHGROYWqMosIevwmCts&#10;WOCihsG7SPCnkDarJ3pw4W34K+SB3oCTQ8fTba+5F3Z2OOxsR6+QrQCagJWsb2mO6GvI0dDteE1u&#10;UXg8MWBAq73y3gnKXf1Pm9cxclUoMET/yJEjCFfGry63mHzulsjXGU/E34QcMaQ/3LvydmUcOuGw&#10;05HJzDfIpkhlBhPHAb+mRw9HiCSObWYdz8DtrKzW1jYxC27EFLgvuAwBoicmANkpiWB5GfLgi2gA&#10;Ee8KzhNEFSIsnhkttcN5gbXGjPZ/74cnXvncfF1taWVpe2trXU3t2NAwwShuVFdfB2vEgORSEkOu&#10;GkNwG+ahSGOR8oJDK5Qv10F1Lmvk7adYU8w3ZLKOvO0STcp4OqU76M/xmcSHF3/Nvg7fc3Z24t/U&#10;Fz/9kKEYmI6MLInhxU2zhUicbnlYzP+5SxBA0ENoHrEdYWzEd5kg6w+RICtZ5Ei54lEq1GpoGgli&#10;Ot6X2y0uYk+2vGYgcYgQrIEfAU7q7gemxczX1bwibCHp7mWAbKiTU6o8ZddQd4ncpIwD1+dCKf+M&#10;chkBOBJ8IPQqP4sa1adnsbxYXS9jgkEbdlMosyUmmy10zOscMAsqcjQr9jGpHSaskwWJc8wxI1KH&#10;XexaujkBTY93tK1J6lzC9mMv4u7x+AzCLn0fP3RIfTuwpD4G7ixMPlOPOK62LAAdSrlwSwUVVJp/&#10;0Nb4ytvnEF4PWmuj14GSP92zInJs8fNJ7igFRRaadHpjz6fHdFiijL4YknPDNKqAEcl6SeqqxEQc&#10;Ek/sQA8+1GvcZoquM+BYgXhttpBsRyyR6MRJBAR8kgpvkeMcl5aR4SQU9xxUBVDVddU7WBbSCL0I&#10;ASGRBUnRsSVVlZXqZUMkoGQ8SnLA0Gk5yTt3rbu14vwiFaEoLVfakaF/rpi0wtXjQKQUEpsbS45b&#10;MXbExzoxJsQTrNfpDfNzGVh29dIxUQviOfAtMvjAlsJZf+OnH+28ce/i8cOXnn5UMCMgzIq1wLoV&#10;jXYKi5KFWdmImiBWD80WHp/IB1j3av1yf6m+wvYpyd0Y2B0/fvfQn752/qlDP/n252ZwvFVWseZ4&#10;68AnwjnDEa/PAzYH+qES9QEq1+4CrAt+yySc9ZRXV62SuAMUq5qefeqpZ2gjOrOwlFtYgnU1MT1T&#10;39AkhxOFWAGaQkKLZM4WE0CjOA6poxvWb8ANhCW+ccOmiqrqM6fPvP7G65BqYOsoOwBXYUbHjh8n&#10;J+bsmfMAAWgIwJnt3LoFGXTrzm2CRh215VDhxPhUfV0D8+vrG2Ap8QzRjBK02tWrV7p7kFDkM642&#10;N7ds2rSxfUOHu9aoNKHZkxgq+441Qo189p0lJXIGn6muqebF0INecoWAuzc2NLKGtLUggQ5xN79n&#10;D4Rw4NQZLtLX0hwxbFQpkGs2VtUiNtwyLruOjzUiJqkF60xJClLlF7lVPUkY3G6aXntskwJOxALd&#10;A9Uh4Ki6ICQUNT74Hr+hy+E2M3gK5FExso3t48GxFmGoOG/SQT5SE7Sn5gyQmb5OjrwakiRdUMRg&#10;zACPXbn54oPe+88/s/S3foMRo0FBrMh3iYyQy1Y7M3UI8sdHhg7llz9V2XS4pvHW9MTtmal/df3K&#10;9YnxpJ9QnHIUmEBYqRSG/QuaPO+oaqZUXSu8Xh+fDnswhaijNtGaik5wTo9+fOHoiQuHT15o7xuk&#10;ZvEPXnnyTkPVzepytoNxOiNBCOK5RXdREOqco6qKxGZXQhLpIAIFBiPkctMl+aXH/+DPd7z6ZvFM&#10;kiLAOt546uiH3/7KQHXl/ILSDjAewX9eu3YNu089qeiZOLeEu4UbhYBgJtoUyXo1T0jlaTAxLbW5&#10;FnVXHfOQLz4VN/HhwN+Lh4TIC/soo2x76HpvrqigfG4hQHaVU7N3NrSGFF6FH1tKMFS1bhfkX+0T&#10;iQ9HDRnpJJmKeJYjWnq+yvOG/JI9+SUfrcxrSJkoixWssDn1TNhZjF3dRXP7O9YdPnmWu1HAUc3v&#10;llUUnjvSKy2K2ZG1A8IUjB9KLbsth41LmiK8mWTYYOo0XVyML0BynN6s6spqyGFh4cGPT33uu3/Z&#10;1t1z9omjP93SiToR3fmMp9DDsjL4p3i2TGaRjc5xxmEX4ii8dXqGTev6YSgncxIVC0Hgst2g0vB5&#10;T85M1xAJrKqUcW/Z7utbXESC56oB16jTXhqDJagvXUA9yBC0uqtYrbi31jMqL/nGCcgjzj89kOWw&#10;I7GUboGKPN3CfEO22pujU26HnUYefNveNBIq4fkYZlAVZQQyyphzmZXlpTHiUCZqmNhfmZTY1GFn&#10;56r8iol3wbm3cqityqUQHgBlKbhEmlkEDNs5OnahqLita94J/q2MPT2ksD2MSyT6YUi35DCr1FpI&#10;c9vFGQwE40c5CFnPUYoKm5Srw3yjlA1XtlEm24HXTJwH7nU5PQ0fsg8GS0oqDVzR25TI2FDGkg2J&#10;X7Ien6aTT/0pTmsIalNK4tjNkM5nL/WZz8cXeaamffo6psz7OvwqmKCm3swXqgPlwMcwWjl4vN/f&#10;0cokdr79PtcY2QSCWyXGvKvmCXEcbT0YgywPD4tPpFtFQiJhyBlp8YixJUvhKFHIHpUt8BHiaWxk&#10;qLqman52fmh4hIQV0IvXr1E2JIfq9lyNLs8CUEt3WcMXh01UUaJhw63xj21cT4m6ecxtImcF5ZUM&#10;U0JHTRYLgYNPTFC1YoYc4LCsWZgws0L9C1drrFX+y196iVj93fpqNnvb2+/P7Nw8XVO2tDhHWRt9&#10;a3GeuMD0otBJFM6Av9PJHY5SUlbY0FTf0daxY+u2o4cfPbBvb1N9/cTYMF1s6//srw5+fPb04f0X&#10;HzuonEfxiUTmfWZr08Wi/CIaFOvJD+oopGtIjtTE6PwoV5yjZk7Zp8SNNMvw+yaBOR/7nHnaD+Tk&#10;4ZBH0FCCZjknHwV1JRdLW1xqdZmAeGlB3vgwEMB+WrkQIQSiwBHHlJydmb3bWA9Zd/QPoIKfWSfc&#10;vhQKqxVCp4ArWHY1G36nTJlKMWiYbG5BSTlZgYg9XDxmgvYhinzJ2gDmAn4EpBJxJBg+mMTiquLK&#10;IlDrDHYRNKRKzpUUlfFML0EXeBFEncssKm2MlspaCedzIIdkD0QEzeWujRFJfrUWLX2eohoEhfDe&#10;wQVRxlkIVkpwJUxkF1oyqC0sw4j2O5WXixtn5Maynp5Ch66aIYnh2JDNC1SbJXuzGSfca5Hn3PwV&#10;5bTJz+MUmBzYJeTHyVPa9vhQ/+jgwNIc3V0qqivKXSBoWdFHaloB9KBYJjV3Sksampvrm5tgdWPj&#10;EzzDDifnZidnqVI6g3DDL07iBq66b7/6ekffwIeP7D37+EEkBwdmfnahohSLtILYEFWtCdnmr1Gb&#10;pBSstoJ18yrRW4DpxKywTRdWKRxBOXHMFGZKDPnrP3it6s23q//pP87/z//+8hIlJNYI4HNyZvDD&#10;LS2WVVVNDg+3tGyoq2348z/9i93bd1SUlNy+fq2mtKS+qpg6sVAAkED4AGRObHxqaq4wvyQfwQTw&#10;BQOGghkQJJ6rnELIMY6AHIh+SAqiDsrkU/hXLVJUn0fVSlDTVEhOcF58EiJGpWY5JCWcgfhNwZM5&#10;BXStei9PVYr4lQMdqgyrCgFipbBoej9nie6uv3XjHqXrXjuOltiwe9++TVu2POjrvXHz9oMH3eDN&#10;G+ubSwrLqIq1PLtCyZTZybkS4tg5hatL9APPmR6fmZ2YLcwro4IQ01HVtEXaPFFTs5wjspJP+glE&#10;jBlFgVP0ldXi3BzOV+HafElBbllxfilCEdSech3c+wqtrgjf5TI+MGL03S3Nz1y9tmVg4NK27WTd&#10;cr5UNXwFhbKwjDAEULhFanUX1VTVknuOBoBWXV1dSxiJ9Fg0O2JkdCbEM1FZXY0L3qj1JewNfHu8&#10;YsWwRZfmF0aHcA9WbNm6hT5KaGW0gyOVHZMPOImyWakwJv6okthqR4LiuzQPrtmVYjDCFuZW5tnA&#10;spqKmqa60VFq/vThGK+vr/YGL1cwSXBjc/OlhQXd9+72d3V98V7vI109/6GjeaGcMhNQJo6VxU0b&#10;14+PDs/MTvEOBVykWgMidspJAuY10p6ByXwGokUaKeeRJSE4T7WTynJADoK6ELvEmSgIMmcPIO88&#10;9Ymkca2uMW30C5gIVY2XZxcrS8qniOcUFFWWq2UHABSVekKryFlVVZnSYiZezMaVFN7vutvc0rh+&#10;w7q+/p6JibHauuqlZdR6wpjCbIfeIIaR6RjLi0gYhB8gPre9+W5j14PzX/sSQpEaPriEaSEH0x6f&#10;nOCObmCKQ6pMmB+yupwbovp9wnyjTazAKMvwcxBmZCGIeTiNDoJ2/FoSKwEOOY4H0xGF0G8ht6Ck&#10;sBTSK1gr1CEwpgIZAuaN807tsSIsLNWBoVy2XHAC+yodRrr5Auq5KhoBzsEWEQhX0HRJZlK8pRXK&#10;QuO+TkjS2koC5WGsowYtzi3mLK1VllVWl1VKIiyuEpN21CAfbAARG3YN63YFFlyAU5Ku1HBddTXk&#10;mYO+MDI1Nz4zPTqFZIWVFpHJOr00PyJIx+LsovB/akeA70MaiEJKq2V5OSV5OcVry3mUe9IhnaNQ&#10;FlOZR34lVchJZAGwkA/uYxVSWSnIKQY3RB+rFazV3PKqiorqyprmxo1bO3E3j89Oj81M5ZUW55QU&#10;TlGSUbnnhDS0DlEUWaAm1kkgb2krAfYWfI6bEa8WQk80uQICKGeVH85nHsV8y0ohTjVfQJSjIOWz&#10;SJwdPA7lKkDNygNxWlqERZCyRWo9ycMIKMRBxLXJ81qCNcoZ4G6GEeSRnEoQ6pJvjoPrTYlkrY+8&#10;fyAW1coNDgPogX1gCVTvTkWf1fjMzhMGpBwD55LRLVf+a+eQSjmRsid/E8SiwwUCKr+wjKQFCLYg&#10;p0heM1W9cXsvjI7RilI2+vETlxeWVu8BVMkvJCUINDbP3J1fpZuodJSCRWw8p0/KFJx1xvW5pRoK&#10;nKHKUxS1Yx5RhcpUlqiM1o1Uod+Rff4mya/bq44WrFXz1BMrjAWwQuPzgtLClbL85bzVmeX5qYWZ&#10;uaV5Uqbnl+ZnFmahdk6RwifApeVeEfiDT5JCTdM4eDc9tsmiLCAzPR/Xef7CEq0hFhdm52EjrGZx&#10;HstQzI8MBvKSLa2UtKG1VA6dvPrQeX4RZG88sIBM3IlbydyTE0GcCi2GUbsBmzP3DByKUGT8kDaq&#10;7WMfdV6ltWjdGSvyRsYREoXmUZI05KlCijh2JB5ZNtYPH2FF6VOXbv/aD95GzL37heNX92xWfTDM&#10;JQMD0V35niUkkhqxKx7PHR5dKX1kpmjrfN6Z0pUzpXhl58E+4fCorSpfmp4qLyrc+jdvbX/1/Y+O&#10;7Pzw0e0C8hcWVKwtD/d23711HebR3NgIs6JOfAWOP6q1c4pUoW+NbO/yUrI+ayqrqtHT9+7eOdTf&#10;98nFT2j8iqpw+sy5yZm5r3z9t+qaW3PyimeBii0tyeFIsY5lOMAYfSZWl2cxKCqqSukXMTw5WVKJ&#10;IKlbEIi3mJW5ffvOxXPnH9A1b2q6po4CNfjaagDfghF69viTm9s73nn9jd6u7vbWFppOskY3btwr&#10;KCrbvefA1Mwy7RNLKmsJk4yOjaP4kTkK6KusKJfydlevfjI7N60QqTI/lAHJFuw5uI870t1pdn4R&#10;noczdpo+kdL8cC0ULFICWCZg3hzab2FR+4ZNxeVVeaVlgNaGx8bgpGq4kZt37/YdHGrTWzfjI9l/&#10;6izL1N3RmE+D2BKsblw5hWTLoe+gWaPy6vyqhAb0I1Gn7UITxQ+1Vpi7Uri0Nu5qPTjQp4vyVkoK&#10;8+amxu7fvkE3FQxwFFcVhYOVkYNZVMzYinLxL6CjqqwU6gc/0BSHYmKSIkSUqMPBAQRMPWHhc3jq&#10;RkemsKyNJRXEz9EpMT/+dYpo+JUiRJ3/3K37z9/tuvns8Ynf+Pri2ipCvaCsBA0O1ZEhR1ksfSNT&#10;HG3LxPzn18o3FJWfHh94rff+qbGh6xNj8Lowe4N/5OGxhItAojoKSEj2igBiuaqkSM1XRTDa3WKm&#10;IZWlZcujRuYv5wASXNrSO7zryu2v/sVP2x703di1qbet+XtffKqruZZIEYTGPDhGuI+pKYbQLC4s&#10;YXpyy0nIysoRS9TNhcbmFaqIehoVFz7+V7848t0flw6PBo/iO/f37/j53/46uWG4n/Cv1Vc0b9uw&#10;/fmnn68qq75z4/b40HhlWcUqEefpxaqikhqUOaqJyaNCWndORWUpaR0QdTkHB1f07MzCPIUdqXFG&#10;bvI0rT7gQnj06DQknARSlF1khvhGUHzE6RVWllatFHOKtLK90n8RVggaPtDRN/T46auvv3R0x/Uu&#10;RgvI7sNHt+bJokEIU+Ob1kwlVZwuNKLF5bkp2CSuOuVKI1HxlZpFF6GdLa3llhXUqLO7GGfxYF7e&#10;oyo6XdBP4cLqGs1mfgGmgsihkmcumoCkPr1cExPNzDv30Eenzjx5tKC8hH1SYgEZi9MzdKcqw4xb&#10;WikrLiQ0jWYL90BmAxcoyCtBbodTDtcM4Pia2uryqkqSsKKAKW6mw6fO7v/go85Prlx/9qkPf++3&#10;b1VXXL/4CWQtawpuaBZcoHqweHbYK1UhdF6zmpxIqAvhIdCZXS32SGjpoAX6ZUnjkefBfi03jZD/&#10;EXpTyW/VxZ0HP7ayODM3NdlUW12YVy5DWwEgG6CSByjSAnKRhs/GCmmOOi+ZJweSavM5ouqoFWwc&#10;tk95cUrVkZSgkyWr1Bi0pG2k6lIKUs5g2x50P/nJxZ9v2aFMxUVUBVeiQzoQDoGJgD6XFo+cykXn&#10;55hwMlQKgIx4bovO7PIKEDv2aSU1RNl+SWdOlMqiytcjpxz8kp1XfFDZrOpNEa1wgIqjaEohw29f&#10;QXCoTJgGQchtoRMFQrVkBVRsRLXR13BgA+d1oE+16oWMsTskfqJybvhWYwts96u8mHwPmTQaligC&#10;SNQ/Dcccdetwg+Kqo2gdf6qsLEecounNzM1R3wmBB7gXEpnLLeAkkNG9nFtA7g/pRcQSKb+tYkOO&#10;o7koYhLNt4Lk+ydF1DQ0RRzEhhJXjc99AC71EJTBHlrvanhsJd3lt4iyf5/+CaeNXcB6zipL4iLn&#10;HGipQWq8yzCQPUrm4i9SRGVBYERiPgzR9LyqBtkKGxhY1z61dcv+7/8Q9jy3fQcWAwqh67VE1Fax&#10;c40LHLdb0wSeBu8pd3fwO6dMDvtid8qiXKx2Weap9EqFIFFlXUMrQZuxpugTMttXVyg6SQ47lIxP&#10;urasqLqspLa6AucNyOn6poaGlqbZhbnBicnWjRvzisuq6uuXoa7S8rrW9mc+9znsnftd9+F0lGWX&#10;rYcQLC2cmp/p6u5vqAdk387IcT2Ypkry1wpzFpZgy/J64bp++Ysvau3ICe3cyKLs+/6rt547rlCx&#10;w7O2XJZpHhHOBXeTLBH6va0FryFmM3AVFy/PGRkdKvyDPzzyb/8Q+n3/pafu7NnmALy0YfsvdeQz&#10;ruVk/0NVs9jLUETG2ZkJtiSpXtn+11D3RB0Jjs2UYp8oJ0CJpU7Lc7QZMlJAv6qmmrAJqRIwmju3&#10;7jAL2mPhlp5QM2Z1IcBXSnosSW6flJU+f/1WDT3p19Z629tUvFmFMNAeMhiNOFqOAssR7iL3nOmA&#10;GIjpJZ5dRySQ2Gl6YMYVzfuBNYCslDNjeCrHG8ohc1dhebsmFbJ3d5IE6G74GIOIyHAouKm+q4Pm&#10;1YzncM6LYr2eEd4PHIL/nqSKOTLt1fM/+qLzXwxWTCoI6POJNRNBb4f/pJZ71X10A9Mgp8Oiciqj&#10;RmqUjKWyMjGfvt5u/KGEkmBN5JIwHiJL4KRm5hYIGfFdwsIwoOibSWCTehJcgBDBwNAgZUoUo7F7&#10;64mzF566ePm9/Xv+4osvUhXFpKVmHSrawTbh91XHDxRNo9Ns7xopYMtNJpnWgduVFinRgNePnb30&#10;tR/+jHYzP3/y8Zu7tx99/AnIh2vQ2gAjExkxMzOH47xUuf9roITIE3n1tR8dffTwxNQEMWe8Qk1N&#10;LXQUm5zBKFKQBbU7UDgJSwsOlwF9oG3EqgUwwQxO6ykgSwYCHZ4RLqGPKTMgMCCCQwcSw6EvEQXw&#10;ugNr+R/kr1HALhhq7EfECji8kQ+rahwLM3/n/TNc4Ee/9jIXp64CEmV2Yf7jjz4aHBgQNpAYh5Ls&#10;BKxAMZxXKJD4Od2FqKbpvy7KXz8+NsV9CZULx4vz1yhublpIyNBOYOPFXUHWADc65DnNIbpAJvE7&#10;j9BhUvcIRjhNlJXda6h/+tr1DX3913bs4L5yyzv0JeNW0U9xoQimxYuYZsC7FLnNYNz4VZjHojyo&#10;iBUg4sHHiMxAPAi5LVt3MB7WBIIScypMAnSKhSrzVwSlMkzzc0YEmwkqrp64UXWWfaKIk7CMZBmy&#10;WSwOIdMAHY8Oj7LmfODJkorn3zvx8b6db5SqnjpCNMoIsIEqtUONlcpKIXNQBh3I1Wr4ISbmxF4h&#10;7Nz0VvzLLEI5gx6wWZERrYY58A5uD2VKavEdybc7l5Fiq/IlBXlsY4SLje9NjE8yABRDRssqwcM5&#10;d2DrYJKgpHkNPFBqY0VF4DVMpxqhygQ4XcUS2vwjUzpzzwcfU7Ch/9FD3LqiqpzQH+REQfSa6mqq&#10;oBLhVFlc43sU8FUh/HwojXsxXxU18fXZ3MAEJZLCTDIjNR7G8QKgJRaVyRGIX6M4fcKVskN/CDoX&#10;87MGKiS2/D6OTNj9EzTr/u1aw4dgujjF4uQGtGK48Cs5LKARQaDDxCAziNBSXWa6u9xbDzUKUMaB&#10;ayCgvuE/xVKADY6Njk2PjvFdhqtsS7fgEABKIX4DC50UrLZFqksumSITwjFxJwzrEECfljUoTA+T&#10;JSN+zk9lbQ0nPCp3EJSnCT1w2u3bt+/asxvspPtSjbCVTpZZEaLWuKpY6vRFuuzBW4KJJWtOUMGp&#10;SbHavOnMKuEUQse3h1MtlSRztOQY7EnAXlqRpbtMJgeElYRuX5jAlV5ACDdGElaxwmV+W+wloy0m&#10;//ocKBCV9Uj5bbbwjaFmyCO64MXumpaCoiLKKsVO4RDnkZipmvIjTyoooXudyrw+efoaf+xZ3xwr&#10;E0PQd6z7huNGZIADUaBITDIcZ8mt/Pkks9i5Ar8i4h0HLR7pLnicam/HD3oxzmVoxhE19HIh9HQk&#10;Q2N2tMHIL/sZzKyNfoi6SwqAGtKoi4u6helSsUJSaeUldRIYXyduJcgJvBrXiJaIH62KfKeeLm6J&#10;UPXk55Xdp0lqLXII5kcOcJy5ZBKhcMbaZtMbplB64tKD7PNsoBM6hWo9SjYExE+9ehOeKXjUU2ev&#10;P/bxJ2efOnjiy8/N1dVYCwgYpYwh0UnskndXJt7K6mNrVUdXKz7Jnf/Lwpk+rL1YMjR2Y05rLt88&#10;+Mc/XX/iMj00Pzy8VT4N4Idzc8RjOEFjY6oyRhNo5kjWJxQyJ18fKDehb6orq/DNhQDClU1h6Z7u&#10;HqxXOADFnWura2nwOj2vVDUZBtyRXVU1KLy60xRVq6mqhvESSocRhP7GYULlQLnCtURrdBBMN2/e&#10;wmpANxqfnmB6Pd29TO7ll1+hd8T5CxcvX7kMC5eELaKy9RRUiJ3T1raOPhK9XTeivgcZA0yEnaGF&#10;BVyatvCMlsx5eBqQdhB55NKeP3+ecATigLlEGCPOAutpk15qiWvOqBOrk0kXwMLs37cPhsNSdPf0&#10;sP5wIfRCqdwTEwPrWmn4fvD0eSj3dq3KBJaXViqkYg7E/2H1IQNlogTf0EY6RS74I0aoj1GqVrhk&#10;W47idgUFuhdwdfVy0HC5e1m+0PR8L5QrXjMMJo6L2bczRzJeNaaGiAvWIKyZdck42lQOZGVgmJGq&#10;iDXxufvdz92+2/PyixPf/jpfUGVbgM8C60mBCSx5sCy+3jkxf3R4rmFp9WL+/B+P3Ls01Ac+M1L0&#10;zN25nZ2B/olKrLaFxQDNX2OYWpwEeCSXjJPd1FBDZ/Dox9e+8VcfbL9yj+W5vmvTD7/xfF97U29r&#10;Y2wc6ppqwjhhB+JfWHQFIShPCmeSvC0pmhTZzgHSxIX56t5XTx7/w9freoYSYz03t29Lx3d/63PX&#10;W+u5Wm1N7datW/fu3Xv88SehEvTIrgcP6J9IYoH8CHIxyH+hBGH5F/HPqN46N4zTwXpSrUWVRuZV&#10;yde7sBD7EkiieEh1UXVo+/szD0sSNWk1gSSP2Kz+Da2PfvTJVF11+cxciUF2NYsrfTs3s46kZvIB&#10;jYna1ssrs1PTSHOlj1B8LF8VLYzZExJQ98pHx0vQQ7GPAUzqzVnVaZ7BcJwTqbnIqxiv0T2Wwzam&#10;WKt1bYdPnoG2Rzs3MS/pcfinVOlFxZdRAOAcXFKAHwG61bQqSr9Rp9LnTqkY6Nux0ewYaLx9H57c&#10;+8HHd/ftfuc73xrZtIHjTH1ksD8BA4yfJAFBqo7WJ1sCBvuNlMRYulS+aD2jCXLqmInD4HgXByjw&#10;WbygwRrMXckiFQ3WoTKNXWRqienCSoUpsxaKlzmgfY6ZyLMThK27Kwiru6UWfagiZtbaBJx/oTPw&#10;5t36huOXLvDdW7V1mYzoRKbGr+L4PiN83SqlFKaMhRTTlI/M5yiKF1tztuJmXVsDiY/F8DwGFtNh&#10;vTAAbGFbFCZI9jDoQgkPIuFFoOpkupgV8U5QZnxRS5EY6CmHS3aBf4LI4/o8Qxiqfri8VFFVCXPr&#10;6e29ev0a1jEjA5kJ7MFKY+gyjvyFWmuPlaeWil/PyIcr3eLss5MeoiCJeP40IWR/JKldFnI85XUp&#10;Lf3yi195/YwzIw7Ww4cKjmZoz3qElBmWlDupYmAFiNT8ycqKoY6OQz96re7O3QeP7PcYBFAVDWYu&#10;F2qFJ5LkgsS28mvwzyQ8n1FIMmpI4tUJXsQj8kR5MJKoccmbMmGIQJcoSciFZddhY+Lr4JqbNmyi&#10;pbuywVaUtHT0yJFHHnmEk/zWW29TMogRSaQKxJxfDAKusHB8bDKqqwW7Y01FP4tLWAgMNYyj/M+/&#10;/LzQm0ZPDLS17HzvY248uK5NOX6IH6VfL1EUPIqDOOdWfUnA2UndXxb8u6fnAX1Jyv/ouzvf+fDE&#10;gT1vPvPYfH1NTCzWKN3IeCelg3R7lLTuR+Z4hGRyDmAcqdRUiNoVhGFNImHapdenkQCO7Nk5eCi+&#10;IGp/4E1WhAoL3Ywsb2homFN59OiRTRs3YZQODFFZWaSMo4fW3YoGzCnre9vE5KahkQ8P0zkX35FK&#10;EZlUlGdk2atneaRc+5kzg4gPSSNOnYCN9UGqT8Ycsw+qDrano2C+Uj4VSYmcc/ncPRkYjDhHgG7F&#10;LRLGmmq3sYzBleIRXCC5XSZHJvRmxeN5OLKQfCboOvQjHzXxBfuBFIWwIs7Fs7l4mKChIkFIiZ2T&#10;4V+6rhz2KlRPnrSmbK2LmitIYktu+Xco/MUP5ZToCs9dgatwzTEAS7Tfnl8g2zSqOzfWIwDWlKsw&#10;MxNJ+I+fvfjt117fODj09p6d7+7b6f6VgBMSn1dFKQgU6msCySfbS8JSg5djwHOKIrpS6YRMU3LE&#10;olJjjp65SHWJs48d/vDlFwcL82/cuLF5yxY0Dw4bFQfU1g0fYm0do3CsJYcayes61pE92tX9AAO4&#10;u6d7bGK8pbUVSTsxOa3wPdiTZVqFlkknkt5jetHCRfdHWUNxLrK5G7+iyQSRSJ9BMgendr1d6/M4&#10;50Xzmogbb4f8ejavGHjdhQSjIBoI5h70wLHl/IbD7qkr1w/3Dr527BBmTHyZ8C8ulcH+AWjM/bGc&#10;k+hqsCwQvjzWH4kBUWNgOEMnV8V6hCFXOwN3BVDhOuqZVNBdOyg8KN/wcXsrULdVL180mUJjJCx1&#10;3OVuIFPOxdz5wER5+YOm5o6hwd3Xb1zq3KIjoJDUEgeSphLzlJgh6gq+nco4KFi8MwcEOF/1COja&#10;numaFHOXgBckiN4R0n7IE4KMKGvU1t7e1tYxQzufmRlZpzRp9ZnlNZMRsE5lbpZhHjPThIul4U1N&#10;TTjr3GAde/9VjEI57yqAij9LUnppWXUDmAKFURdX4I2HDh165s0Plhsbfnx4LxEwDEz2lff5CgEA&#10;Pgk35bALaja/4JJMCi1EOUvIRq0zVYyfYyT0qJtEqrSWW3GokpGiilEFQEfXWWbqQaqKJxI/lHjW&#10;GVR3MGFerRjBqLS/dm4yAGYf/Cp+jbotfABSJ7GII4Axg/+OSAxv2knhoEWU5UqKYoiVxEV4ND/o&#10;2fXehxe+/uWF+jptQaEwd5EOBnWpW9zKKhdkfjKZnBjOGWHrTXrFAEFDEmd760yQZqrWF4Kq9aZS&#10;aeIYPSzzEQxWf8lSHeLzOheuyZJ0qJAOHSgtqERcVkIk1tIl+8R3M84X+2oi8YGACuXM6Rk5Oz4y&#10;NjkxiXKsiuTTs3i0YTzgchAiXIEb2uPKPDEwNALYqLYmF0D3/Bjl3AcGVmYXuLOwtM7vEkzIrq1o&#10;lBdpFCIHZ4+6ponLr2i3o06YDAORpSxJCxMz/njNOoxPT4mBLK+AczxwAPj7XirQwzMZI2o91S04&#10;+1w9bFcn5EoIWsvW3eURCiPc3jbpq/6JNCt+ALqGCut4cPJh92/ReCyVIpcTQIquw7TCjydXluOG&#10;8RoBKj8SaBfwISr+qhUUB1lWtRtzs1DBM9kKmVzaoIj4k2SffJ4yeyXuLaPitVY33FTOb0gDvtnK&#10;XOI/CwKzmHUdTEH5BTiR2GTN1c4ynBSBKmU3bjfVQBtPnbl2v7V+qlr9joIm9UKmTYBy1BRRjmQm&#10;phrzieaXDDvjsHPxuUTJSSjb/8RZS4k/jgAPObDcaRE6AOqkFA83KA71hHGYmJVaJWvFLM4OO2lj&#10;WhtbkqpgpM7DOg6K4lhJxN8Gg0M55FMiznwivQtkSkLg3Be2Zf6ts2TD3u1QGEdoGTqAAl8LEhv5&#10;oES8TcJa+xAScYozkars06qLWlOO8/6pB8Xp7dtGQYChmOHrfjjX2Hg45fEzV7/5vV+s6x48++RB&#10;+kvgz/N58L0yOo+3N8r46E9P5FX/RmHr+tySt+YH316hKAFWpTLl7c/HQZ6z+2cnj/z5m7O1VT/+&#10;x7/R3VZvQM/q7NTs+OgYvjcieZx+zjpqMTPFYYcnh0WL2CK3UNHIShXLhanOTs/ivwBngQoBvwCt&#10;1LaujSS4sxculleUNTU3A8hAIpPdqSaKaEjTw8xS4SOFONBzzIXy8/HixQnljhjyre3t6zdsbG5t&#10;G5scY+zEv3DVdW7ZevXKtQ8/+oiBsUZwJZa9f2Dg8OHDjz/xOFFSaszt3bt9cnzy3r37lGPvWLee&#10;7lv9vf1wOHA8SDG2VC350Eu9E2qIlKtWFYwBjode5GlSS8G9mQRrNutwqFreTsWgc1HB6xsa9+3b&#10;z/PY6DitJ8AOwNaA6dFatK+9dbxz03PvftTeO3B925bqqlrcIiyaw+cSy6aqyPw0zEaKrPYlqvoA&#10;wkiOa5RD8onjaWBwhG/R4l2NyA3oEQLdCDuVblIEEHzQGn49hiHvHtCeTEY5c2XjottARC40e0fJ&#10;48xx/RBPEY9GXn2hu/eFO139X355+KuvRI1Ilk7EqRC+bBMfOD22Ti0+Ojhdt7B8q6r4g5qi+/Pj&#10;cmurRZX70kQxeMlZR9aSSpRBvfq6mkihREh2WmFKHBXKBpAzNyfnyEeXO3qGv/6X77Y/GDr1+K6T&#10;R3edfGxPb3ujvRCSimGRokwY5SO+LsQ//6sI/RrllFBCcLMqCqMFjT6tCvhtPXXr+T9+p+12H+I/&#10;juRoa8P3vvzEpQNbKyqq1nes79y8lexsKk4D47hw9uKVK1du3LxBvWP0LPzLaDVsJd4GMxzhD5SE&#10;W0rT9qSIJOUDCclTn5rl1hgo7VRWxgpE9zB+eCGrxFXYbaRINsePFewIX4pjxFLzEPHYo2c5ln9n&#10;//bNl+/wgdrRyQtPPiJdzimryGU2bWZiiow2gH0YICVFahoDEsOhUAeilOzCXusm4XPheV1+4dH8&#10;4vfnp/Gby1MPiNw1NEOn1UzheGGRPQRA5KnG3PGj1mBySiFFNZ1k9lNKg6UiHiN1DEziCmSy2qqU&#10;1NapMRoFYBzXjPDY6sGTF176ix+gcV184uiN556C3jihiHXqO6M5amESLUBx/ZCSOOwkyPyItQpO&#10;nKbEhljJsGfByrLZb7q8aJ+IRuWiWmulUzMKOO9U1zZzIx17aU5yhznVVTw/nGUaEeZhFCaWfmFm&#10;bDmdDsNHIGkHHOPkEQOTNLLUkLrtGkH86U5d/cNUQQ83gf3w2UxtO7vRYso+w1EiPKauA57AWlUR&#10;Kxx19jka7mUPV0bDDC9xZpHCIrcdYxltDJb9A95/y0EpDIEMcIQ7MVTN1gKfm4SBs9c5tkBWcya/&#10;NfJXeCcCAOhdCAcyou7f6yLoHqoXa0acyBTKDATld81XORAE1v1VDrso5vdZIZuRvNl/8jp8SiJ/&#10;5q/xgezTxwey/RKxg+njM/P1cYnT/Flvnf4UTSYzRzuYKuuMfstyNDY0UIQBzXumqnJ8y6Ytb75b&#10;d+9e1769ETGPpPcYHBsTNzINPOxwwNXivqFtxlxEogFwyriY0lODfsoHwscXufPMlPPZ2FBHx0Z0&#10;7Jq6WlznbEVjYyMse/++/ZTyZLN379715LHjIH667t6jnztOfgi8sgp8Uhl+J04EnE4MCTyvTSHE&#10;NOE03pfzLag1UtbZ76effUKfdqAD83hs88aDP/oZ37lfV8On+Y4cfpXVfJ+HoJ7yJ9BxQo4YRj84&#10;ONDygx+/+Bffb+3pO3vkkatPH+UjjrFayupO0pUdHtNNY1+S2KdOmH4y/qiH+5rhHToVqc/uIbnH&#10;YmZOVywsPyXAloMjipblPg+2QJYisHwa24+PjT73zHOvvPIKko+Y583btyMWASdRe3n3hL2pnrv5&#10;W8fGIaTBzRsQHtzMHQgclo/148K2ydT2CFzVnIvc+4hLxRBX0gPxFPQd/vI4qPxV5pv9kFK4XQER&#10;FDNJbYBzpd4b+hGsK9JkwiIL4SQglz1rChCI0s36AqOYeW1fmW8QPCYOlVwsCSEmUs6rGOdB6rtL&#10;FHApU0YmUyizJ0HvoSrIYZews4dhh1DxhbNYVa64/JmgPPD4oPCpP9ACBwzx2931gEu0NrfAecHw&#10;kIAAifMM9dP6gIvjMkC2cx64iMKsxUVHz5x/7Mz5jw498hdffulGbRXDlRwHVyUJqrYG5Kji2JkY&#10;G0f+wT6VfubMLjUB0BooVU5eJxMa+/3Y6dNf/9HP+eWNZ45d2NjBkUPbYBEGBvqoutKxYT1MnjrE&#10;QqIVFRO+QAKjbSuzr6hg3/59b731C/lO8vOJHmPDkKWjhkhumMBqcn2GlTIyZhTMXbvvavfxp2yB&#10;hJvSKC7cNOoBrprl6Fi0ZrDD0VHmAHeJ2hzuzT9aWLotN//78sM49uVrwnfSIwT5RLh4Xf/Atz65&#10;/sa2jTd2biHKzTv441htFBVmjQ7LRBz1xAjPx2rGMQeaXhRlMcehYEYkZNBmAdC+HCtK35Ex6vOo&#10;0SEg/GnSpZyl7jw0RiSD3nSbPV+ZjG46IQiZfTe8gfI/XVX5QUvboa6uXdevf9jUJNsFy4XH5BQh&#10;UIZNcFskkZ/P4CEPlBiOQ2DlorymLXzxOKiNKnWYNGhUKEUU0qZydnV1DaXzsBygKYqBMHaCEVA0&#10;HwuZCjnB/ednwDLPqVFfLo5++t+Zjyl7WoI5kJ7cKhCavMP02BitJ6bOai7ermOXbhT/7BcnX3nh&#10;zatXGNLmTZva14vG9KhU33dWjfcVmF3W+oQcCqkQ20cUOh6iKL2bFFGRCWwkubiK6tanOorwVgqn&#10;kN1G8Q57wVS8g5Qi+e+A7pebR2i/+CruQmbBWvGN4PwsbPSk5zBu3rwZVn/p0iXuAowaA6+cxM8M&#10;++Lz6eugOp6PvvqzuZrqq08fC/UF3YzdYVkw9fkEjlLKO7A+M9PCnkRFQ3QcPOx8nZsS4fa6yk0j&#10;JpPhk9k1QGNlgs0KMu8H7ziyk7C7cNhlfD1myCGDHcswIMQmUAQgo05KKDp+jqawVjoTRh2sWz70&#10;GPPCMuY6PxwTOVklc9QOkqXGOLHe5ixaDrBrH+CbIreSXD34wgJu5zFSjSfw9Cl24aQIM3qpx1wc&#10;LLcMCfTCcEWF9yUsUgeoPM5AcEfzBRVUkiPfsSgjp+I8iv+UlpTBxOBmjz56BIw9VXJv3bx94uSp&#10;a1evdd1/MDszZ8MP5JcUaB0rRwsEfLNPJ0pPxrQNWE+i9vFrJtqcMJtgbjrpMhBCoivQZC0XWKEC&#10;ukrxtyLL6CW0LNckB9VA3Ag70gnkhpQgVxtaPzJaZWL3ugJayu6CHvRMmn68n/3MrxJGGQduUE6Q&#10;hGMEGqjJwnItecPkFPYx+Xs+moJckoBmWz2Igecgs7sttZv6R4+fuvr2ga3pKfaVC5xNLFsl1kUz&#10;w152dzmPIZXM/tWeu2QNPeDgBsHQYszxSD6To2LtLDCLRjkqVszNhgVi8F6Rpm8gpgcPHcn15kMl&#10;M9ToDy2U9C5l7zLnCODLra98p0UFqEgzNZaNicOGeVNrTYqfE6mEb7OHjq/HP768KtNrubhwYiCR&#10;2WqVxTJAXtXwlRopE2cz6DrmmCLs0lnH++Q9Q50y4UnEIukhdFCpQAIGHjt9+cjH508fO/jj33y5&#10;f0O7ZmYHdILqM5xC4yMcGrVpcnKO5dceL6h7c27w34zduD47zkfMTJQlzRohtva/eWb366euv/jo&#10;hW89RzREKdrkukzPToyMjo+M4GtjkZ2pL/wauggTMvuSzEXoSqPT8U/kAo3kCD811DfgwyMHq6W1&#10;GQ5x5eoVBFBzK2XiaPvgnlqqSqn0q6UFaoHwxhxctKKsIhxJFHFCzRgbx9M0xyq0tq3bvmPXxs4t&#10;jS2tdGitqqndvXtfS1s7Ve3OnD0L7AJw3Pgo0HIBdWkH9+ILL9ANdmh4oL+3u6mprnPLFkZPhTuW&#10;C92YiRCpwgvM/LldTU01BQ16e3twpgAK2LS1k8Un+AREjrATa468Y8Xw97HOkaQik0JAMC0HoKC+&#10;3l7GTICTYbAZeCZGx8dIoWDdcAUilftzcwY72o9fudHW03dr107xOOO8bJIZR+8YhriBoGfxn4kG&#10;TKgdEEk4Ibz5znkJ0xgvAvSG266iqgo2prEBUnAtdoiZKQS+2BI8aV7HBfiTUhFwvkirNFmKvwuD&#10;lkRyAFcuzJFeILV2dfnzD/DW3b/yn/3vK37jG8Sbw6PNxNkyFMVA4zYs57TNLB4Zmq1bWLldXXKq&#10;qXyInFWdS0Bn0nxAaQC+Ea2aCSuqbVir0159QIwPdcJQiM2QvQItx4E+9MHFr/7lL9aBfQNSt3vT&#10;D7/9dE9Hw0R5mc5NonjJzRkykSIcCrQ6nGpGpFoRcm4BeZOHKBqw6gxw67a7Ay/84RudF+4hquM8&#10;ztRUvPvl4x8/f7ACid7Whm+Yys4V5VWTE1O3bt1GYXhwH4IZZ/PUdLWogP6/qPQuFCXoKDDSaOXI&#10;M2EGVmxklIwEqVj4pIhoOnUD8GVlEXoMqjd1aZTpqkCwKIJc4zR2FGZHSEEbLxGBiwC55Y4EVXvX&#10;0MH3zr779Rc6L90sJjiKWJxZ6Ors4NKwRgTxDBbD+OQ89QMoZrSMmuBcfRbBnqZE9TNXCHhL+HNv&#10;zUw9V1V3dXwUgKTZrCuiOhBuOAmuc0kKVc6yCsfVetpajpw+x14P03qF/My8PGrRQYRjY6PospUV&#10;nCPZZ1xG3yspRlNkQcCKug2o8TQ5qy3dvduu3Tpw4uyVp469/u2vD6xvj9ARGhreOoanJjWWEmGJ&#10;SnvUQxVEgsdm81Utnek8W8TE63DYxfpmPysQp/JwNkuo/pGEb3E9tIjJJjltiddS+r+RIj6n+F4U&#10;g7f/Lrq6hy738Nn8WTwkBp+oaH4t68Kqg1Z7aXnj0OCLt66/vmXbLyPsNFopFs5PysT8PIVQIRRB&#10;RG5IEkpCh5uCkatyZWgTyYJ4XKnMTQ6kaC7ITn8J2ktOlpFDSEmfUx1tQS/VbMfl0gqTjKuQ4CHy&#10;eISim25B6FE8YFUS4n6Eqy6cRMiEW7dv3bl7F6mKR4dRoEJL6YzTLT1Fh8EIWi+jltTZeCYGCV8v&#10;ePTaS8VuzCVVNn75T96LX+HgSykqe608x9jWzz6SE5t5OyUtOWoyj+zvoBKGZpDBHYfHI89djFbA&#10;h+OWUogX/0xD3cC6toZ7XR0XLt7ftzs0ffEIszIKLcTKS5cIOohMFQet06VOby2HgR+hiZkV6CHl&#10;xjBJvsWb4VfFboKbbti4gb1AuDS2NMPEuNGO7dspNQRM44knnti3Zw93+flPf3rq1CmUAQpJKeem&#10;HKRLLqj8qP6B9xu0vixzkBZRjtCjhVdQc4ObBsok/9Cj+xgytyf7CUAOZcY4OXs+Os2mj2zooMcf&#10;D8oBKWFTKDy53rQEANlIOltc3vHOewdPnr3w+KF3vvON8S0bmQ+yCr9GSnyxUvFIdyV9nVnE8Hwn&#10;PDh9nXqyE0mduUIQaEpDsaYKIhGZt69EZYClUak1O7tbV9ccmJHtW7d/5ctfalm/oevOnauYLt3d&#10;whGQoQnCDqeSIinaJ/jskZ4+CqUh3nrWtRjr4FKRIh21yDMuQCoE8lZnZp6aUNY4TYNBEfq8U5li&#10;OuITkXFjIzBNFRRuFlEU0KoSUSTn2D5OA7HFx9GCPxXxiMVM6Sx7heMustuiBr9HFXgGWYChLcfw&#10;wkHg8fCP4+0yZaLzeuxZFNZJbYswxvSdVXk6fN+wNMIAUvsIruYwySoaAIPBlenCn5T8LCCPkqgz&#10;HyZKgB5Jp04QjUphppE5NRprqt0eRaWjR4fHoC4u8ujpc1/+/o/W9fZ/eHD/x4cfwa0jd8nqSim1&#10;XoqBVdj6QiguLVNEZmRoCIcdyiNyC1VSDh2VHFEijXiX2tOpkuvjZ888dubsqUcPfPjKi+BpuREn&#10;gVPHdQaHBvr6ep489iQETE8JK7iDqLOoGtAG64gnqKW5qaNjw09+8lpLa7ugTStKioF30GQNox2h&#10;BR2pKaIUyERumnPKajAixgubYZexjyW2ZnVKpfwrqCJewh1V4EyOvIy3TqoD+9hRWPxcQQnYuoEM&#10;9CTIz9aUt9osiZNIE5W/88GJn29Z/9bOzQySaVL5hASAqLvJvZXLl6mEKsZne4MCDxAQ9jOWHtsa&#10;CgTFyHgwPjaOBr7rOjoIADJfpc27+YmS3ew0QEkxtwuySpi9EvR8JESHTjnBr8TnSZbkNc47i/+c&#10;8+s3EJV4BBAQfQwpuxsZoEtqI4W5y/aRHhB2KC8qqquYrIraZuDlwUlxD1DvHG0Y84ZSdxs3dVLJ&#10;m8tTCFHeSTRI48VYM6nIch7gHlVGsKqnhQPRXhAW0i4LZ3v53Mh+kHIvT2ikPgELRdtTXuHaGolO&#10;jxUUN//rf3fzuSf//XAfH3r88cdfeP6FxpamJA/XNRTU9xaRozOCQwHYGpaeWkX77CoMqJQJE4x1&#10;KtVx0p90jKXAi8W4IYMcA1Zh8SFwWbRcvs9e4M0mSwW+PTGmo4e3Dn8ZC+XdlH2FSAi7i1ExX+wo&#10;SR0fJcIYPFMYNZIs+JiKCVCpMIN0DgnHZOG3XIE7Brzu7Fdema6uCilI/1Eluc/P05edXWa8bBY9&#10;DSlFKX/x3KzYZB7NsxRNYuTzCkOKy4pZ+UZaakg0S3oHYcfBCfkZ75j/JA+XDUsecSKS4xBfFVvT&#10;u/5xHkbiFdNfdEHXwoceOIiOD0t7BliHfs9NYGuThPbwuM3N44YDJiNwXC7VYuQV1bmMErEE17mO&#10;anfKAwijYvGxg6fHKfE6sjQ7x94W8iUVTKHSjfDMPEeykFi1ont6VrUFVRhH66dAW0YBsqtOCKBE&#10;h7GXLmG/np9Vn7IKkrWLZC9NTTEd8DXnz52/eu3a6MgojgDOKV4DspJchUwoV5iYCq7LLQhtA3V0&#10;4pTgbNKz40cFZcLlmWnGZdYlAvQAvLI6Vqp6Lqah/mvCBeh9Z0LJF+JeQ948sQLdHh7hYjZ4OsO7&#10;pEUEiuZH7GGwEIGMMnIwRLEVAOuaJPFERDBidd5hxQ9sXXhX7OXMRAehYIs9PYXDzlJTkEFDWdUI&#10;UoCACARK/uozoYuH2A3dg3fOdrZt7Bvee63r/NZ1skYcnuHJHrpoaKU6lS7LQpPPwAqY+k25QaWB&#10;+4rLhjIT6k3cJZuSkwNhxFk47GQGs5x22MmxLMGf9M4LeLYAdKYWaRLug2EjSHIch7Io3rqHAHZA&#10;p+Hl8s1pYVU2iPbN5B+o+5JGxOlVj2DJVO7kUlfmUCrHo410dCEgFNIbVH2MryU5eHY8O3iY+M+0&#10;4GFzp3M0wi7eTA8vL+gdpcUXxgCMlLHHYhPCHXzj+z/bfvnmmWOHzj5x0JFfI8gjk/BhMmVm1XNX&#10;jxXU/lZx24b80rfmh95cIMEiao+YDF0vlrX7/H98bdO5m58888iNpw8skalBudNh/HTDs+OTi7ML&#10;dMZoammD8vk0PIvJllMhspIa0CV0VxAfiywsIlsKU4q1sRLoDM3NTZwJXGmIDDQN+p63drQRlWfl&#10;WVUQSRwPAHcNdTXUQGOn0P7B8wrIBjsSSErIEtYanwbxNfHM5VUiabjH1rd34Cuj/Dsx6Y8+PoH+&#10;1drSymsogdEw+e/89m9TxObDD94fHuzftWP7hU8uEfPq7NwKMKr7/gOiCGQ8UNCUeAKuOs403gn4&#10;E3vJSpMte/DIEcJaw8MjgDsYBkMKc5pdCEUylN+UGxi0VYZSjYKNY4Z0/HUd6/l1bGRMfjPcfGs5&#10;1J/pWVkd6mh/8tqt+rv3rm3d6sRHUMwIfQkXHDxSs8MFo8tbtbY+4Q6qgYIIGzRQ07lu1L5MyT90&#10;MEbDr1C20p+Jozg+R7RleGQUbJ08rTorSZdng920U3GEI64THi/LfHE1JopT20iaxb938fKB7r6T&#10;v/ubE1s34yshFB1CiGe5dRyIwtWyc3iqZHm1p7zwREPZSJGMrIhLYTSY05IDoa6RwTy5iY0RiQfZ&#10;L9Y6wqGggIwjzXpbin3OI++eaX8w8Mqf/rS9e/Dk0d0nH9sFsK63ozHwgInNYS3ebCVxiy9Tz8/c&#10;0eXxfBBdnDsg/DrSqBxrK8Xj0y/+0U/2vHexWCn8eoA9O/PU/hO/+VJe50YSvbd2bsEoxb1JHOju&#10;3fsPuh709w+gMLQ0trKFmg2R1KUFCJilgCypxxT5R0gSUrzI25ojKMq76s9TQAo27RHx8bkrrcqw&#10;uwypVkV5vnZfopArF14BIMHXXdk8mmIr2IG0yJBAmPcKN3Gdwc3rD7xzmhnf2bdt0+XbTKR2ePzy&#10;c0ewcBR2ngEkT4N057ti4OGXXFnjJhzPkHFiDYb2wfXYtWhVab1vfmt5JQG623PqLmKW5p4fEdT0&#10;r2JT9GRxDEwyybrvkVNnLx1/3FrwWmWlLA4iysOjo/U1VXIEoNyWlVHykrTHSvJWnNnt7ZZysuf9&#10;E8d+9tbwxvU3nj12Z9+ekETsNYMhV4ylZuVVmlAPm5yZbGrTbtI6LNv6sHj9lMMoFTeJdMpiwUEG&#10;5qoJHEnpS4bgSOoX4IBA48ZNnMOycEMboG6goW2XwHGBaKeLupdrCO5EviU9iKQ8JIqabxTKhqyh&#10;8MmH62RlFWzdi7du8Oe7tRTjypIgGYGuInOJ/hD7k2AJYWhxTEPMOlVDGwPmMyREGNwZRSK8Qwa/&#10;hAc947BLnVfZAlojpJasGyagV4M04B4cE1Roo2ATnSG+kn4x+wqxOwyDExEKNq8jQAiv4JrXr9/E&#10;mmZhoROW1rdYExpa+AnZWhIT0nPCsYXGlSyOz5Itd7+TCf+GNywZW2jU2VpHbDpvcq/sdY73P/OI&#10;hYopBKLwlx9WjR4+UkEfDrvsZYn7qpJ1lnofi6NP5ucRROQXAmBIR52vtdXJivKuPXvWX7x08Ec/&#10;GdmwfpGaGL6oDneCkn6oVwR5hMMunKEJwXn8gYNIx58qY8rBsgoacA0+EJ610qqyPpoilJZu2LiR&#10;Y4irnTrp/AnAO9662uqad955+9yZM9evXmU0TU2N46MTMGJ0MYS4Dn4eJ2UNz51qnRg9aqVMtcW0&#10;CMrIDF1LtR3zd+3ZGtA7BA9clKGMd27knf2nzs3t3Fa8Yb1qDxnywfRgVghST2C14W7X5//7f4u1&#10;dvnJx6489RiGvtoqrVDBAUXWgjaUb/+EGu0DoJ/0dUa3fpgSGzsUG5PtsEvVO22Aatwkl80cZGHx&#10;FR5EXjq3Sk5m5myM9cLs6qVLFzs7O3/vd393y46dgz3dJz468c67bxvRJO7smoMIFelDkN2UtJaC&#10;TUPD63r63n5kl1yBjvfx0DCMtsSwIlUG4xOjCBEUq2ybOnHYmcUkCmg6+GR2UUzFXC0SY8MUykd/&#10;sC/P9qSqXMttZxso5JDum5gd0mKioq0WlBu7CYU+o1PjOIJyOFyhw+vJ/wmaxCw8KM+qu5ERnltA&#10;/6xsC3ER3jpp9oldY+tGlW9UZyT4V/rsUrgmcns92XP2AY0TCddU13D82HHev3vnLvIbRCd2I02R&#10;EWqV5RVcsL627vixYwcfOUCY9/Inn3AEuMyRs+cPnTpz+sjh73/l5b7165zDqJREBkHQid7xCNeI&#10;x0wNDlO/dnqCUsHgS2W8INeNUipRhy3vGc+Pnz379R9+r72n+8Kxox/s38Ugo4iSWYzYHzVE0bMJ&#10;Em7t3IoC0dMrwB3DA/hO+TpkNUhAaGH79h2EDm/fucPZ400OKsqufB9rq1SqUjwwY298xt4SK8hY&#10;KdwxiEEnU/qFXADyAqjugO1kFZy3/0vKi+OSsme15i8Ul5N+84Gr3H9GZsQ7UJTgYAsLL7zz/khR&#10;0Z/u7USBIMORsrVoi4oM2FvPixBHsi7mceWpkg40QL1wrCNVzFGjWGX91NXWj5M4MD9LHkR9Qz1Z&#10;POB7cQQ5WZeOV+NyIRlblwHiKx52vL6eEZNWGo7hRBiomYBa9rB9HCv7g4SaACCpAuarqydbWg71&#10;PPj83bu3qmsnSdYQr3KGlTzCRhrajc2YOzZtwC2Fb0gddizYIhhVWl6BJjQ6Sv21svXrNzQ1NSPP&#10;0BDxUzASARZwStIjjGwmazyoRbjgtBoUIygoVPXpyD8R8t8Kk/3mQux7DvxZ7J5y3YYcI5xVeLGs&#10;bMe2HQe//5Olhvq/2ruNIR08cOD48eNEWqBIoNGMU6kTxsmyNZgT7HWIDYYRkiOkWYS4EyCMWaft&#10;U5nHPv9JiqDWxDykrATntR4aohveNTc0btqwkaT/qclJtaMtUfE1fGc8yxHmcI3ZpNq0MQZecCle&#10;MHViGzjXwNmROImLlr6BD1P5TLFcRFaLi6Dx6+Efvga87sZzT4cM0y3WltU8kfoaJaVQG+vD3vNh&#10;4ugsi4LwSEpVsdGlxIhkP+hoxCLwIhx/wZYe6pGZXHJrgJ8y6UPiIgRTZ0cqR3QF6dSJ4LHsEdOw&#10;shkwNmueUmqCT7KkQq4yjMjY5YUCPyhho1OQCR8mPibUUkKWKlEnA0JGl7ifUj+wS4DkzJJYnUv/&#10;RYqVAq8DmkdoR/WLHckn71l1ji1OJCF95EOzj2xZMnSUxlVQxNEK5YO1sFtcx4HllXNQqpi+4lWy&#10;5azicWpOKr+wkr8m+noo/jCosqE0ufYjNj28pVpw6aPyMTFNZfBh8eLtjh7TroMpTKvqYxhgCngk&#10;A9n4zC7Aj6BwIZlxN6oIo/AFEsSwYSUHkZAlDEzoBqp8rSqOyhYNr3SiD7M7mfqeibbtGbI4gZ/3&#10;Q148b5zf0X0e+m2DpQc9p4+gotArEv+nz3JIwNA0PQZBmsWA5WmKerLcV3/P1u3iUhwWPjBWXvL0&#10;WdkP5MbGQWaXDF1ks0BraWFRWOT5WkBP8OhNaYmRYOqLWQXrThXEVFhkZp38q6CeGaFdqfYFGoPg&#10;fK7I9lGhKt0i5isUsLiYoFByXlhqa7ld6zdB7rh4O5xxbh5yFILO1mYEWlxVcQXlT0nZCCZjOZWy&#10;KZqXaiT8oPQKk2AEBlUfXgmJMrRUc8BbFPtkhF1wEu9sEo+0t/pXPNjfUJYMIoxwe+6Rk+e/+tev&#10;TVVVvv35Z2/s3So3i3x1su9ViCrMfcWuZYWF0+VYftUT+dXvLo39++mue2vzMEG+wF/5oiF7eY99&#10;ePGVP/k5SKITX37i1s71VIGdmZwcGxoZHR6amZgmHFCJKKyuhi9IZ9O6ggzFZConF8YuDCOIPVT4&#10;MGcngvAUv21rb61vqMMIRwaNT4wP9A9w+gaHhzDNW1qaIMiurnt379whMogu1Nxci7IOou3q5atA&#10;wpsam9Fjx8cn1XZAtXsqITLOJMEl3BjQJVD0B909g8PD8AoEIl6SkdERBD26FqeA3J0nnngc3WJw&#10;sF8cdGW5u3/g0sVL1Jo4dOAgUDtu1N3dA14BdyGHnXVULGd2RrZHTQ0mIvIenQ2PRtf9rt6eXogG&#10;ADvONbQ1aSludSe9BT+IY5s0yoVTYKk2NDbCkakgwOLs3rMHbBvacjT7k/RfXh4pLBxc175+ZHTr&#10;tWu3du5EG7cQlFNAiCfXyLXuKYbtmrLS8wMgZpYYXjWZG/6dfRfyEecg3hgiqFB4MXgtKqkt0XdL&#10;IQxQPsbPKquGRebLoSkFvlsMQRTqZFw9TJmZ19AJ5s8/vHx9w/DYqd//7Z6WxomJcd4hPCa3vr8j&#10;hx5d3/Lzt04vtUzNv9tWOULejCVX6vSZm53C2wWbDYRdcCarNs70FsJXEQ4Lfc1K3nYmSR+BgoKD&#10;H5x96Y9+2Hy/d7izo6+j+UffeqFnXeNsHRB4fTSzDjoika5uRpPI5TWJI3HOOJhxNFQo38lDIXmf&#10;+rNXj776fvlk0gSWGOmNw9vf/N0vzu/crFJIlSDDSgf6BkA/9Pb09fX2UR4RAiAST9gPyYC0AEKC&#10;5xoHNM5iaa5YjrQgEkqQxgwq10j2N+JRrQuJZanlchVaFGsAK9PSY4MkmUYGyYRd4x/1o7GX6jP8&#10;UNFOG0Hx7A+rCQVd81jY1vu95z7/5OYL1ym9IZDdwtLtliZXspdcdXu3AqpjqAVHLn1jlYiL+AqU&#10;pRZqeVXi0OhLdjCYc31xyctNba8O99nYciDVPjsZaJCQxJ/iC+FWC57c29by6JnzENTg+g72QDES&#10;ioHQ+3JigsAdMwJeiK5FOBzTwwlC6snDZKlV9/yf/TXwukvHyIF9AqQuo+JsBueEekHYke4msa54&#10;sFGGyi4Tp7SFpyoaoqIICPuRSMNMrYl0SRMVPRPq+MxSC3htaSCllYZIMlZVt5QidSiZmAOQubua&#10;yNEPT6AkjwMYYacmBQlYJVfxTxx2Ws9IcMcMd9rHQzGdkblKW5CoSGQk3+wcHRkrLb9Xp5ot6SME&#10;Kh+LBIS4pgSBpExcIBxPnmWUTHKdX1KxUx9Fenf7uB4mcKg1nEV2DDAdZ/aqEinnfVioevUuLbEk&#10;5DDBBsNhGqpItjYbe2GG89DbJW3TcF14JmeKbUX7wieLBTE0PM4iAxABagfqxWVLioQgVgq2jr4n&#10;Lg1Rs34IY4wBP3TYqcFtRuwGSWRL4U8t6a/yo2V/IFWrbEcmBGYd71c8QuI/3K+Mm0yCOvbEAwuq&#10;06jYLylkCZtPfEkk2FWUU9iI04hQowIVtKbiH2q+tUZKbGNX1/Z3PxjduH6+tsYAZblh0lvHUqfb&#10;ITLNRGG1dia5tIZdjCfVxzje2cZaTJnHxMxES2sL6jwydMuWLaqdsrL6/LPPbd2yDWp//fXXf/Lq&#10;jzmE5MnC+UZHht3gU3XhUYe5If5qBf5Q4lwYnU1Xw0SV/VKBb/lwaAq3uIgyglWbv2NXJ6cvjj0X&#10;hT7QKqa3djbe727q7h0+ckhqfaEyziSJokbFysr2t94//MOfXn7y8fd/55u01EVo6bDl6usQqPwm&#10;Gfs8m0BjR+OREmuQy2f+FJ9RflBGEY9dzKydQ7lZYMW4C10goxmcGSYYLHAEaABFvd39LS2tX/3q&#10;V44+cWx+avLUqdMXzp+7eeNWTR0QfQX00IoIriV1LhDnBQX3W5ue++Qa12TSt5pqw2dsRHdSY4IT&#10;QtxlAv1jYoJ0p5hCaMwp8cEnU/pI3+QdsQqhvwACCfuqOhaRRI0nAwIqBgEUWR3hKZBQDcs81XHj&#10;akHc6YFPCUjWgtfKSaPBvpKKmrFoUU3Af/LZUBkl+5IMQZd+5HwmH3PZFqnPzsyKUupKazJ9Jwi7&#10;2C6brO4DukztZLqWzyILEfMH9u3fvXs3pi/4HdgZEwkzGBURyoRaUAJI88b/1d394Natm5+/1/u1&#10;V3/a1tt36vDBk48ekKVkLA8pCVxfzaHookTwP1eZszDH0e5+mBp3dkU05QPZ+l0tKavRGtmKOHLm&#10;9KOnPj579NiPf/03e9qqQzakNlgobZVVZTW1NRfOXUD/JkZNSBknl5jvai5IfV44NyGPXM1HDuw/&#10;e+48MVn1LKbhrIxUASfZC0KAC3RzTCwy2TLhYo104pSMw0qJbS11+DCyzUO6S1OQFZbR4FzFJjLh&#10;OvKLjhSVvpuzRFZbnJ3ggA/ZnK0+Hvs/Ornr5p3v7tw2XkmfqaqqWq0GGhVfiBxS7g1j4KYujGWC&#10;dJmUudUlPNkwRH6FUuBEzU3NaPA93d0MgngOiQyuuj0KJJdTQG7/xrKy6vz8MZJ6lBkl2nuyof54&#10;U8Pempr1ZWU1QPdzc8btRue+OCgl1In/u5Y5SdDINlrUARkQk15bO9HY3Dk+9vl7d29X1Yxoo0VX&#10;wTTYuJgpvqT1mzfBBNEd8TIo598PZkEdSqLobA0VQPEtGnhMoyhwfMVguhzTVrI10tjZN5SBI/Qt&#10;Joump5YpgR1yGqxXWNa7ug0aO8FI7MtT20sRvWuT8SutG56+fLv6nQ8vfOOLV8ZGyRnZs3s3vBRA&#10;1ujE+M2bN13dX4oaayugaMIhFcwIpS6kAz8MKpQNA5FcGt5GqjLaAkYkJi4AEfqgulOprXZyCcYI&#10;qBhuT8nwpcU1Sl3gteQYMnAyuaAito/jxiyiBAOUwDnltVQuN5rAoIJ4ANnxGXx2IEzBEMeap8QW&#10;GSJ8FxT69rffP/fVL87WVAfV8Scgx/wJqYNnFKs1jgL7VVVRw/soc06sphmZatYI829ghQ3yRB1P&#10;NJuHNTYtdzM49qihENudUr7XzuBen6ygluQTcVmXkjR6IjAZRmoEts5s0K3AFJp2jovSu/jhYLE8&#10;SEp+SCbnD4LBCpipAy1pICNDi89PErDBBBK+hhovdHJfEB8kjW1qmng+JCX/O0myckCHF1bbrAI/&#10;QqRK3XTKiNquQKJR5G5FXdDEFiJSzAyia7dcJ4mXy35c+yz0SZvQNXSWq6sn9I1iR1OtisqqsKuV&#10;NCEdWncRGyfCoRShNUpZkT9O20Tq8dnPksMLmd/MAwGpLCbPCXVyEWyI/1GSi3BwZj80H1PKp2cl&#10;rLQtXSthMG9XXhI6xl10eHCoOFFivEKYgoqVm0BWmcqPZmq9RUBISUkivexWPuGjTIBoYEQeYusS&#10;gZjGzkw4ia4c54tF0u9R3SZM9BCjLsbGVIS3iJ4RoCzUsShSjR76BFNWw/hphdi3ofXlX5yGDrra&#10;GkTD6nTmsK7E7hpkAAiXUaAkJRSbQdjFZQPQHlwuJeC4XUrk6QvGLAidUXDcI+rD6YXuqEnJW2fI&#10;iWx2l8plY0SZbrgm/S+y2uVwE5AHDmIup5x/XDCiUoWOoXDxZ/oPaZGc+Qi9ODIsvEx4x7RaVEiy&#10;i9C+Q+Hr5LNT5UYiV/qDBmZPcoD1Pc9EZokMHm4NuNFknWNZ0kcOEsD7Ig+7t/yxsxeOnr5w8sjB&#10;t156ZqZWLQusqiQWVWAxGKTYkZnS43nl3y6s78gtxlv35tyQ6vt4fbg5RCzITmH+sY8vP/rhpfPH&#10;9338xcdHi/KmqW01MDylTqLTdG+kkEEl+gTgBzQBQPRAvKktVVpuyCH2aiWnCVh/cFQlxZBkOjvL&#10;r+g/9Y213MwinhpqCv5ysgGk9A/1NTbWt6srXA4C4tLFi9yTnMuG+lr8HVeuXL1w4SLnrrmlDcYs&#10;MyCvGJA4qCzXeiSoVgIpTOP2oejdyCjUsn3Hzi2dnRS7oFQmej/xC2txBCOnOOobib6XlV44f2Z8&#10;es6Vy3uGlHSylaINFOWkkHlTYx0eKAQ6tZvZW6gWtxHtKYEFImTx3KECocJJU6rEdameGOY5CcbW&#10;VKRTT9Mb2IMqjdTVDwwMoinxjDhua2q18jADYQiSU1zKxo0UFp1Y13qop+/pN9+6U1uLb885tvL8&#10;u8iarxhcPoMUM7zO+qfJImxzniErBdrs/UGkoYGKQ3Epgwl4hPIQlaHYehX+c+RJqDfsvYzFGGET&#10;2/OStcGu+OLmsYl/dvLcYn3dqf/rPxotLiITkbu1t7cj4iGzhwwiP2/L1MKm8dnTzRVzSekx8aAo&#10;ayVYwxKkIbiW1HMnFKcOu3CyCVplotSZ4bG28sTZK+t7h7/y1z9v6eq7+NShd37va5PbNw1saFVl&#10;jBz6dSvYaxkUQadA3tsLYJM3ZDdNuGHPAjA6RdIpn0ge2A5lT/Je/OD0c9//WfXQWGIv5OZ27djw&#10;s7/3jYl9O+imivXIx7CTKfHc3yca4KyjmGBhCazt5AyIWtNElZ4Dy7dC7VpmQaSHpiJJ+z6FcCLo&#10;LJWmTO4/NYsPFq3YgY3ntQIMJ+EcA0YnGeW8XnY9JKSlpZMvNAkkWeDbIiHV4K7QJdbyW+71bj1/&#10;7fyzR+YryjYYZFc9OHJi3/aoKGLcpNP4WRG3slatHdphCwyu8IPpcHn+YYmGBPzC2h6prnttqFfu&#10;eWPoJP19V33XqnV47FI9RMbRWs7BE6fOPfYoX5F32KEV1RwYG+FjmBj4d/CDu1KHrYm8vH0fndz3&#10;4YlPjj321m//2vDGDhbAWpCgPZFZggYFRaFcMTUGH9xUR0McPzzF4fKOM5I8QrgkMNUMn30oa4zp&#10;++WHER+6Mvfg3HixDSldBGVcEQg79l2gEbnd1zIOO8qG2F0UbF+twQT4iLGZPYcbixyaOOeG3Ceh&#10;NNEKGUvp6A0ey4U/khX7i85t2fIxpieS9nzDh6A7i9ZTopY+n9EW7LuWQGE7IgosIWPRplMYAAse&#10;cp76enE1SCzuq8Nqn0b8SogSgxQ+yZrAIXG/GgonfhZi7qFEy3w9vX5q4MvOnZ/niwgO7svO4q1D&#10;D0ctJ5Ur/hqt7cJpqxrrsnqFNg5tlEGp618A6hLnl6Wn58dXcNilakbQZ2jX8SJ4RdZ3k9ro2e/E&#10;fOPzPGK144tcJ/70Kx+f2q+MYy58sXGpdGH99V/Rl4MPKNhPDEY5kYv4/HFwK/RL3qin3LVvd1NX&#10;95Z33h8jTbWmStd0eYEYG+MMFKTYIeWzMuX+49ax12KpmcMSo0q0FJodZ7lWU4OlvLayvLKivq6O&#10;kkd8oKmxcffOXRiABLfu3bt399btYOdcxbbVskq7q0qA8AVQBno1bMZtwLkME1IrHsFKVPmJBpBL&#10;jjRNjoyN8iyHXQwHAAjMUq2jqCZQWoqrbvtf/gB9p6uhlrq1EVuAOJu6HgCp2EATqqcep2KdIeIS&#10;dZE7hgYOCikFLgU5po6kbHrN3s5s0o/344vhD8r+VobutdzcN9X24jN0seRwYOoQqWP9MbEorEsv&#10;rebGlt/5nd959vkXZybGr1z+5PLly1337ysKKtZKhtoS6gXGg6oBuZKXWnJbptDlYGP/0J2mupGK&#10;kqhrIStH1YllYBNIVIktStTPCLDjjA0lipgFmAQzbWHSLY+pKS9F8on24tLwIDVQgUrmpR+4IzPR&#10;z4yHOKNCGMqZjQS0h9Tz/8Vbx2dQpGJ91GrQPhEN3eUrzO5lVSfnyifLtUvC+nSMSPvhN8Pb/Wk8&#10;AO9Q1i9EQOZgJpsFWXJtjBMVpBPeDVxq3fr163du204LanwrNA7jBUQc1UzAoKhihTtX8mEqqhDq&#10;fe7GXTJhTx06+P1XPnenoS40IXyaSpKVxhHnSuEspgI7Gx4enBkZQ8Zxd+EliYKyoCqItAwajOkf&#10;OnP6az/+m7be7jNHj5177Ji50XxAsTTaTC4evxbRcXVmFif31Ws3WlvaHjlw6OyZszVVNRW1jSRU&#10;M4zWlma1slpdxvdBAexzZ89RgQZ6oOw8bhGWVSUntbWfcigEeafrxa+xC/E+j2IlxDkL0zExW5IS&#10;PBJWRmKjLmr7XLPsxbKK6Zycc2RF2R5LeVy8jmeuT1zuwMen/vylZ29UV1JPC28dGjaqPCMMh6mQ&#10;ZQBtSNOgbsuijBacdwxAjepWFlG2UAgwnyEgFra5pZVEWliPBpMr294ujPGnq2uPV1Z9tbnlkaqq&#10;R2qqufN9Ct6vrT2Ft66xIZhvdVEhPrt91dU49cYXl3Dqkduv1toMlSh3cfH6jg6qh5KACQsTneuA&#10;5Z1sad0yMfbS3TvXyyvHpcSTiSM+y6gCTMfdG/GqtuJXlcMOrsVn5AijFuHwCFwPjxVIMT5pZ66w&#10;YwCO0OC5BeJQfj3KPxkUTed59fKWuq+kFOmEckOoaIFnoMMsHdEHm9+xXPh6VEFwHDwPej60krvt&#10;D/9q6re++UF9FakiINTWtbfrG6tr12/dID7GwJCsgmyVlmD5AOoO6zX20TqQHnrhiGhsv4xQl0cR&#10;oEaavfyh5i1OlrFuCm93voj0W4Y0NjLKvXCD1tc1jQyDsBT+jvcjo0cK1rxqevJ15ThTvbWx0a1g&#10;VSoVquADeGN5h0mxtvwail0IudjT8M3x3Y7zl/gDRVXiKClTmJIIJeIDDm3IkGaQqJKMc3ZmQaNq&#10;aGBHhkdHIHGOPzuF5Rl6T1BvPHS7rJ5CKd/jyhg0MZ54joc5VWxRom08HHNcW85VZatGHMIIO7kS&#10;9PlANGYQdkiDkOuMCopisxCOPFNrjSmTeqwr21mmAuN8BmL2AJI5cGVhsqHYYoTuNBUAMGCW4MO5&#10;LppfTEk3JTspfC/y8K2T0I4uokOfwJ4kZrhV6IdaAgWbpVBGCbGHHiRdw797IdUHSUFa5IuXRmNT&#10;t6kSuellKkSE381SBPakupOBkNHXhYEJ4UFykL354Yv0mvko0IzFrWwiiSxbDcXisasb4JKME9WR&#10;YGWd0iL0ga2NQMwIsJrpIkdggG1AxZczV+2mQQ7aYa0pJTsXd04Rdh6FhZql8opcRg/JJqWKlACC&#10;KtIH0/F39Yi4vaybIBBZX4bXWUbatQuex7n53uLQ0uLbPLMCvL/QyGnKO3byMq+72huhHcH95Zok&#10;k3qF6iThsOOScZGoj5BZ1yTuxZ+y9Zk4Dil5Z79QsCCxOZTZzTjQZGQXxHnRn1yPOgQEdyR30owb&#10;FsMwwiMgdx7bIs+dC1kInLuItw5jG5ASpMI3wFWy0XbAuWVNGY5d2lxItkbinkF4eQJRhP8z9lfd&#10;SExyVrA0KvPRcIhrBR42D8k4U728gsN/+pHITaWGWK6trWwaHP4HP/pZR9/gh4/sOfPEYauXwWZk&#10;iYV2g08LDTiK+7CVTxRUHC+sem9x8n+auH0X4eY3I82ckwsvghyfPHX9iY8vn3hs15kjO5YX5vDT&#10;jZNm1t9HfSsuWVYkMBC1BRwdyZlxcKu2tgGfHZksqq6loN1qWXkp7II/4atiefgiX0IG4ZWjmBcO&#10;JNpKkFtAZ/kN69dDSJs6NxFHY2kpDquKLUNDjB/hWF5eRBeIy1eu3rvfhTZL3wZKUiA20MlYyrDk&#10;7SlXAhQNmOZxga3SF6KKorvYMBAoILtbN2+qaRH1gtta7t2+QwMl4FH1tbXs08DoONqUXYpz2AIU&#10;FF6/YQOC4f59kgaaWBM4AfUuJIlWVnbt2tXWseGTTz5BQHNC+RMj1W4yzbJKG97y09n/6ZSV4pKp&#10;2WmMVWBWr7366oWLF5GD1TXVF85f2La5E/5vyLYyvCAdRQRJB15Z+rixedvk1GMXLtyqrh4Fl60H&#10;jeDm5HpGDodT0KqpKSE4v54ca5HTRs/Wo1y8n0L+VuwXFvAPUowgArQhpNKzHLUpdSebMPEIGvJJ&#10;jNMkBsN3t05M/acXr9CO7+Lf/09QAlkEPuFqEgDY5ZniVy7Ec/3S2q6RmTvVpT3l7vVkeSSydHMn&#10;xcnyqF4XzUnUZk65zcCHjbCTOwK/NXqIOSFvPH7q0rd+/M76/uEHrQ0D69t+/p2Xhza1S1m12szF&#10;WYUosupfZXIExMbqg702IeMYg+qbE61RfDZchHjr+dDxG7d+872Tbf2ZJrA5VENq/fnf/frEs4+j&#10;1rKtaA3s+/j4mMO0Y8GWheiRQqKgckwwODTrhl8Pby+LQ2QpGkAAAP/0SURBVD41sqyksFSAayKh&#10;zm81Ak7wIBI+0EmMUw6In64j7+kKfT9c2ijzSPRkV0xOOYTPvh6SOs4uyvqxo3Ilv39j+4F3TkJE&#10;Fw/s3HbxOlFoetIXzC92r29npzGUOD2E+Rg3X4BlYENwQfXnEBbZpUChDTeFi6UO/j+xuvJSXRPk&#10;d3dxPmJRQcyKNoHZVDlCV2iOwkSW77zf3d5y+NRZDiCZrXbX0r9bbsPhvh6uibluNSwHvZTdOXzm&#10;/It/+T2+dnfvLqoDuySmmh+aXLU4HGEuziKzYPAqrgbJ2NnttG47b+0Ro2b6ZzWrWM+MGMr27Oh1&#10;IhR/WfZYV+FqCiovqTYCw1a/rWUqeRETLGNBEHvM3WRAaF8KttoAavmk7ftXBefCYcdkDQMK6Ywc&#10;TJYrRGF6HvOKjW6zpI7tv1Pf8MLN66TEjtPQLKOUJsJSQTadplApZU9ZbTfHyIhH8QrZH6EERG8n&#10;6X8GaDqUmmBvUhqLtQolCJ4cgixZxoyvComvpAQ3tUOXBu3BxTkvkEzKc0QMGQdf0EYMNUYb76Cc&#10;qxCZ4+UEcnDY8aaulpsP3gKR7D7pBbwQqELtRG0vJCWM8TepdkiQayJwg0t7lhp/ZnljMIls/XTh&#10;9eC08Rwu4Ox34teYSLr+sWs8sg9pelrTwaRklV4/46x7qLdnPpwoXaLmjHar4+lcY44JYS2sddzc&#10;aCeyUxKk/lr3/r18fO8PfswVRzd0qFByZspieTYkocQQ1rHyMQtei3ozcdKUAmNeJPj5TCfuWnFs&#10;G27VTbUbN23EoANCfvDAwaeffhoHGhmr7737fvf9Ljgn2LGurq4obstkAZ5KZ1taVuPBBZpNLTA9&#10;YNpKanTkA1uDr2NFYuSqVd3oqFp3iqku5T+yb6cOmfEXuCopm8ozPAhwAFff+vb7dA8aWr85AKLb&#10;3nr34A9+PFdb87N/+HdHNm6QqmyNVnEaGT1J/IG1iN0Nck941qdfp2/yIkyIeE4JmrsHwi7d6VhT&#10;XVMVW6MCD7+x+tiHFIBfK68sd9A/hzhx/8DIxOTsr33j29/49W9/4xvfaGlt6+q6f/XK1QfdlFzo&#10;wlIFccAl1IaSkhYYMMqEExyPKCguekXLWxu5Hz676qnpExsoWJYDL1fBanVsAm0t95mCzRDK1OLS&#10;7DzSS91/ilToWgWq8IaQJkChGYiJvYbVuq62SmtLQjtRxjql8HRW/WFpUAOxLCwlGIY7hfNxBwSi&#10;YJtTVGTPO+eIjLOQHyHXuG+g7ikT5S8mpUYj5K7s2oyLUzpQGAOW5dyauTyEcPtwMCTSCeQv8LqH&#10;1i46w0nh8j78EH5XhtSSS62bzwlIRY7wyjKQDlRJuiG2re+ob2pDp4DdcBE0kagARvFeVc6yvoVV&#10;MDw2vOnnb37uz3/Y1tv/3u4db+3YTOkdqA6Jiiea+CHIdRm/UxPgBMAZlxQUUhNqsK9/fnKmrqKM&#10;+QqOUkgnihV504pLx0YmmN9TV68+dvH8qQOH/uaVr46s34hixykBnkd9Ie0dVVpYSYtCRAzQd04F&#10;XiDO0v3799pbWrZt2Tw5MZKLCz9nubae9JAJInHsLB7vXXv2bOjY8Oqrr3H4Gprqx6fGoYoVqinl&#10;5yyonpWxD3a8JSoGk3c5C8VsXegK7YxeFUVq+ZCkM0eacyDIeV28VmJks8KkkR7eXlB0tKj0zZV5&#10;lD52PGW1Id4C9CQ98ubtJ376+tmjhy93bmJba5pU0QxjGNoQIJTSAI4KEt/EPGMvBLCkBDK189Wz&#10;Zo0uG1wcsxz1nVXFmO9ob0VGX70szCnfbGpsoHr1Vzdu/kJ7R63zSuKxUbXS8jrKyp7MeOvSP/GC&#10;IoX7a2qeaWzaXFU5MjPVPTZSXVu1aeMGCm9zezZ6aKB304aO0VF69hI/mTvVjM9u4gsP7j+obZgE&#10;b28jH34Z10Tbu3X9Bmxp08aNTA1XryizkLLc443NbSBq6TUR3huYGqsHJkj6pKqiSC9QKhfePShf&#10;kfb5tRVqIy6hPmP/QvIMQH4u9a3Cme5W2bIAIS4dpJLVXKrjFIIHIQa7uIygJ3X68VffWmttufqb&#10;33jv/Q8eOXhwx65dt+7era6r40Lnzp7n9HANJeyDCVXzWeGhkTpy1s/POYlGiTBRtQd1A++Ojr03&#10;Pim9piMrtiFrOS+XtEY1deMMLixU5BevzC2Sok89tdLCYmKdAGWH+gefO/78yOBwX3cv6eccYDgb&#10;nlax+vLSNAyI14bFhKTh/ZEOKVuLxs0DAxTgg2Cw08DJtbU127WrprtMorKqfGp6Al/Es3/y1/f3&#10;7xrZDEhE6XF4xBjvghwz9kpzvmRLyK/Fi/HRScJIqJjsHUY+QggO5eq5Yj6QtxMuQ6pZt8o47EJe&#10;pjI1SmqFpEgVDllZQrbqEfJYrNX6EAgyljfKDoihhe7HLucVYSnwQwo4deXcHCBXaBrVvKZnXtHy&#10;wsro4OjIwPDizFJpAQKiNE9lubi6y50RKGPGUXWAqJzmjNbPOwQ6AXAWrs1REosKmuqW7PJoHFg6&#10;QuSUuAIZbi2xXxiKyuiIpBNZiUpBeUcaChcW4PVElNKvIjrDhptKolXaJoEZeaLTtTHsSonpBOrw&#10;FaoowZzy0zDr0WEZAJKB106uV4U2kF8zU7MzauI9O0x63sAw7SxxmpQUlVJRQGr7ImyPOqyaDj/q&#10;IM5kWS62E8lrUUQdr/gBL6dFLCgEd0TFAqUaqUSUSvUhilgllwbRNghaIAGLcMzhTziAmBJU4kal&#10;anCMV5vD4PTUKE6lYymFX8g/y7KAdKkoDpx0lZXEN6EkKL7D55CunNXFZeKw8FOlgTnjWJ1kVAiP&#10;C1JSA9oAn8RcMI8NNdToZG36sBO/i4I6IuviMoYvD5y6yTlxmGeMsyXuhI/SX72PtrCy9uTZaw+a&#10;m4bLSsInbHNADQSTPFUBr7kVHEwYOQAFRIsQ1CxNkGu2/vNphfshqSdKuF0k8nCx48tYZvnFmDVU&#10;p1nKWZwXuE9KgctBsCZYVxqJ/GdC2NkdidCWQ1JwL2sW0hxoPkNPHjxNBmDq9DpZWSBQCQi5l1ln&#10;OAyIHqxkFpN1QeoTbBRO0zqKLp3ciNBdnFMRqzBK3gM+gh6lOoVq4YNljhOTz+gDPu/6jLB0qgQp&#10;lsIPlSL8W+4L12792rkLb+3Y8UfPPHOfRFHpQ+wJvgP1u1hepBDMMtwUokeswfCPl1R9p7xlfT7A&#10;uom3F0fm1U5AglcHyMlQkOP2kal/8CdvbOgZ/uMvHLq2tZW6HsRvx4eGhvsHVqYX66tr6WlSVFBS&#10;UVzZ2tTRfb+/MKc4r7K6c/O29o71Q4QdRseI8mr0xOnU+1GoYViQRFVJMVYWFSSoIj5GYX6ixz09&#10;y8B+SgoXINDc1fJi8V72vUq1oiuG+vu67t+FwVYUF3e0d7z/3gesbVv7uvHJqc2bOzkepVXVHJbq&#10;2hqpkctLqGdwbOiEcG9VbS0GM+/LD1JRzjpyAihtSoYaqTMcTqQYwWWIcuOGjrH5leHRscGh4ba2&#10;dloH9PT0Ej968XOfgxl1PXiAq6GWWhZrORNT03DmffsfobPXyNDoYP8QPxTMxk83NjK+MLdYqlZb&#10;KsYJ+JYzSr1SmOnUxPjI1Oi1y5dv37op8bmw0NPTDd0fPHjg1OlTVTVV7evX0VxeqsbiPCwBxa60&#10;sobV+6ixYfvU5PHLl69XlA07I5CgaLRE5SAtrizOrag6cGEZeWc61Q7pCBdlxgungMEWmm7FFZQP&#10;qezKaKlD43ixapRPKhpDBPPcnkZB9hXIGhVmS3uITo9bCQ8DOgOyDzGNq5Tz8rn7Pd++cfvaU09c&#10;//avkcyKcERS1VKdqKZaZ4dSRBlHKhPZPTo7X5B/vanKFQAe+h3igMPkmQ1GB3vnmpD2Htv1FGhF&#10;C6mc4xeuru8b+rXv/7yjd/CDg9v/5xcO3WupHdzUprZkSAe1p8C6U0s3BgBpCG+mksdY7zCCYvuw&#10;dYQpYiSz3mbEWh4BG/XxsNRjRfL39g9854OPd/f1424MtWqirubEb3zx1svPQkayaZR+tKDuX4qX&#10;03e7oLgUzDbSQczB6q20evtrVdgB16EhV4uUeGFnwEFQYxHZYdElnxYMV+utVvVFeSWFWGHsErKN&#10;rfELeFluIRUmZNNEFVSlQPnLauagXs0YjGQ+mT9KCkn8FltHggb0LEHD30wYcBnYUcvdBx821pDs&#10;vaN7gMHWj018sGMTBKh6nS7rHsWGGEVwEmHUVZfTKifE59Y6Al3BuKyZu0ZC3tayytPTE9pi3pNI&#10;hFXopxSEtRS7BZihMYKCWQq27ILMB0+d+XjPbhWWo3Li/AL3WphRnjguWJz7NEs5fO7iK3/zanN3&#10;zyfHHv/oCy8BrBNWgxJMhmDIVgURL76qBUAAK6xWmDfNSBB6SotBfpIpiR6FOYlmITsnYGVJiEhK&#10;girIJjagTfX0Iftaupg8vhZixjSKx3IzS6icpP49ayW3XV4hOgJkjNin+IwoZW6adgBoihx/UFCs&#10;WnFhidD6GBoSf3nFJZwaRiZ1O/CWdvpz5QCyJYjdJLalYmxAu9kPHN3aYu3yat7zt66OllTcqqFu&#10;IzulUozoKfB2Qn9Relv1SHV9oZkM/QmvmdQnqQ92LjnwxYnQAKSiivDk6eBZ4A9H61wpmvdhHSpY&#10;JAyWi00xbtUyduEPbo++0tvdQ2EfWFd7a2ttdbU53DwxWt3MBqE1N9e0tfrCLewhDM1QY5CuKgW+&#10;mC49lEi4fecuBxxTmimMT0+zmo4tU4fBoBRpMwLXF+TRhTlZT1mPktoCoys3ICNIpRcSFWDYGZVR&#10;ppy9deIHfoTm/BmXi51WiRkXBJOSTXisUg08PmebNGEm8cl4XySYYYbZVqHPsdpCGhagFzIxnf+y&#10;7C6G0jLE8aUiWCFIfEDsjtEkRZSrosOQ2gnCK0IJzs8f3dTBp7e+8wFrOtixQeWarHpxbtC4+AjQ&#10;YBMGriRWIBI88P8gXGSDwbKkAC+v0gsOPzo+h5mpybDTyUGYnpviSzL2C3JKa0vJrR8aGHr6qae/&#10;9c1vUU2rp7vnZz/92fWr1yuKSqiYRhtsmtsQh8tbzgOsSyFR0r2ImqgFonNZcFZg/uB+nZ2eGB4a&#10;7OvpGxkcnJ1ku8HOLMxOzbjFI+uscvz5Bw7sznbxCiZm24l1HNqwjhXf9tb77Dzuue1vvbvj7Xev&#10;P/PUua99MaAKukyyhbHNyWaH1ZT9iH39DDUEZaRv6qRmuZm9Lw+7q6R7bAKKvQ8PN8dVaZjWe6r3&#10;7zs4NjZ+48btZ5997m99528fO3acU0GWwY0bN8jgIzXp6pXL9J/AI4bPzkFlSUzZFc6EDb1Yuroy&#10;O1bvNNY/e/la7QwtsXLA2dkIUXkBl7mxHmEcNZ4enexCKpTjR5LDThxcJuxDZEpKzZpzZgrScxOX&#10;Z5TJkVENLELV6BUKkwtWTNrgZxYndudh3MkBn3C0sT5Iyshu4zRnww8fHo80p8BVc7QpnjDmkFbe&#10;OGBJqfiCU7XMRs23ohxGnEAVzY3YRLhZ9XFFSxx5Di8+ihwfhhwZT0OdmhzzSdTZxvoG6AD5hJOi&#10;oaEePRKtCNX24Mdn97138twTh974zte6W1u5pECh8yrfS5ELFpZfcUkrfmRZSANKIF68EKRRCc1g&#10;ncQZWTCJ+qKi5+/d/73TZ9YNDpx/9MjJRw6osaPxAHyfYyb6cTUlp8jH+GUwUDcKfzbPiFLQSa1I&#10;0KKSOYrHl5WSaYhvpaG+DlMNpBqzw+dIbyz8o2hvBF3lLJM7Lx/NMir/iCtbaJiFyQsWB8FYA5cr&#10;SfpKJWclQxoJj0RKPWSWHmRlbt7OwuK3V9QaNXXwWw5pjxyr1EF4/LWf0XT1bw49gvsD/wulXcSP&#10;5aGSNSoSdnspdlflJIDHMjJreIGMWEItljq4BqzAMdH8WoopFJecOX0OlzRuJtA6L7W0f3HD5mzO&#10;G683lJVtMDb+/8cD3PB+Yq9E++sphVMS4WzGxJFkgMQMIAoEF0M5JQBj4a9duXS3to7Ae2CFEr6B&#10;YldYiNOHJW5ubArYGhMEatfQ3Kqep7Q7sCEY1hQfQ49hVKZboV2EjvGxItTK+/gahPFRH1Wda/nT&#10;Kbei8HcC2Q9xxJO6AziUGnFUFnnPeyc7L9+48I0vXRgaBNkHkhTPL54p5gg2gRCZk27kJ1XddEhK&#10;BQrQukyBiBHXkgqOoh9r7eZtglgZRCN6hcxQBGUZqiOzHhFFx5KOyE+23OWOVZW1DAZAK1sGtIFY&#10;H145hZXc+ZopaL5Zbl/eibAtH2bMHFJqpt65c4c7qvld5Nfn5kYDDVa47s79TZeuvfu3vuHjkzy0&#10;whEsDL9ShPbMLoi0s57q5UzWgNFG/EWIPDVIjZBsUvY7yDhyKNIjEGdHXMVUmi074tcoEB6fj0gG&#10;b+od1ZCWTJbKzVIbzwoPZ0Z8UqxPsGgxRytMQjlze7LPlANGThxdg/HaRH8SR8vNOe32cwKg3Enx&#10;KglsZEjUuRnxZvKnWJLQYCJPw2/IGc+C+QhmqvDogCfuqhwhzoQCM+o2s6T2QBrSFt78sPq0oU74&#10;slLIPJTDzrEiHKssVlXWmwP0xyZQxIoXPE9MAvyZ55NmnNJK+S4KodYo0aWS0pSJbu0hhABhKnyR&#10;63NtlzxWgTOYiQaX0bgZXWAN7ClxAT432LFHNdHXU6uMGeAuje0LfYBF4pNsVqHladDApx5e3UQk&#10;pQ49a41eB3n5rBcqhK5vZ1JstGZpnqZaabk7rbw6RjzGGVNV43D+imMLmGmvIReEixJ/ExW5RNuD&#10;1ibefeWd0/dbGsbLqaxvCcCSiJU4jh/tBFPsiyO5JqaHzDKbquPdeCf7oaQiw44i7iJsvvuNwAN8&#10;T4MYFT6TnJEeAmKRBYLpiZkZqs1DY4FUBKWXzuPyl3xGYE9XAffOCokTuywpY7bknVdcIWoz8y8I&#10;yjgROnr6aCK/5L8OBS+ukkn9RQFPDni8HyAU5fMEGT+Uhpk/6cg8d/36Czdv/mLrtrd3bI9TYHkn&#10;CAmaAbov8UGlbuuHcPPy89UNL1Y1vTU7+sdz/XeXwY1qyhkNU7TATh4/ee2Lb5x+/9Ht3/3ykfHy&#10;YuapTovUGEUrn5ltrKkDQId5XFdTX1ffeOPmTeoHgTR//LlnMa0/OvHxlWtXd+7exQ05dXBFKsXL&#10;7JEzQqIEnkn8H+AbmSxGr1K5jFOmYDbPikzgWQTZOjODVCYmjyyhGp3QzUUlROzRpqhyVl1bNzNN&#10;m/SZnTt24GMhhh+AkAAW8nU2D4XUHFbcjINKfRrpVD5iMDssRsBN8LH+vl5oldz40up647zywNap&#10;A0b/wODAIKzu0MH9SAfqXcqV4Kqme/bupe/56bPn+gf6lNilvvVr5BY4vJQ/Oz0VqDHG/ODBA5In&#10;AJLjzOrqeQAATYw9CSXTcKycEAhQADJCOdgU52ZBmQs4Aigmr1Brxe3er61lY79x6ZN79XU90jyV&#10;WgGpuHhtHNpEWTPvhe+KnySCxqxVFBiRaBmsmVrppnDzeafVWv6HSAqhJW3NTg0T9xq2gGyE0lK8&#10;qAjBL/UPvHS/6/yRQ7efe4qVIcTP9lHLBW+doJQqxifUqtg11bWmFtrnli7XlzH5BLmdOb9B8+ZT&#10;S9CqUxrNyxN8YuI4evrqjb/15gfr+wZ72ltoefdXX3vhflO1KlUpAwCSB/rq2n7o27jSJifRY6w+&#10;kHPtHMxc5JrkIOI6A19KGIjw2RYKnIWWyem/feLjR+/eJdkheAs4kDce3ffei8fHy0poOwquATQd&#10;Gq8dPQTaxZKlQcM9o5Zvxk6wN8QnUlWYVO8i+mMmwog/uESNtk+5OSpRI4xxYQHlmoCtciUUG++D&#10;mJNYgquPBj8Pzm/unUtLbDExpwnwNwW8La/VtEkmnEwhFbZml9HylWpKt+XZ1q6+fTe73tzT2V9T&#10;efBuTzE+JljZwuKt+mpC0bqOUwEkmlxzPLIn5ReSPmE90LZO/JokWuXlbiktP1xR89b0WMLDrRMG&#10;v1KaveAZsoa0YR6SyDg3r6+99ZFTZ1iuwY51oRvwAFKO6svMyRc5fvXmzvc+vP70Uyd//3cGN3R4&#10;H+WkU8qjXTvS9Aq5ZIJulsfI6E6uo0xkhX7ldTIAV9f3n9JiEnHH5Dmjsj08CMlxyNQUs1JkWWFM&#10;pfwVoVZZcFmq6hjl4MBVq8Z8GXQLjIFKQbJ0VBkbC05paSrqyuESAFZkIVRBJJTEiQj+H2I0lXfx&#10;Ov4USp325eGLnBfvXHujc2e6/vHCo/3UNDPzjb0V2/cn7asLgwLghN0hBgjpYwEeDEUjg4fhM0m/&#10;KR0Hq80uQKnSsbBNpy0q8waGDzyCF0G3XJmiHzFHUWbGq2W7I7rWJnmEYdfzmb7e7r7+fsCssHd2&#10;T9wcj7uTauLgxzWcI2LJT5XdX6UnJKfyV6oQmWVMJhxsMPPIXvlY/NiF9DlePOSfQVUPnXepX+iz&#10;qkvcIW6atdFZClA6CGkZmTsmucnJGMQhXNwNakfGge7klOnu9m+IQyl7YI2+sSyWfHa5eRNbNsf4&#10;swcQr60iJm7AMOhwwrD5Ou+kr/rQSc2g6dzkBByQexESw7JDTbWgXNi+dee3vvWtR3Y/Ai7//Pnz&#10;Z06eBPEAVUyMjuGmQL5biAkvZQMH7qeuTWxosG3OAF4bgiK9fT2qm0TYQ9kteBdA5sm3E011+BjK&#10;ev6hQ3tTBxDzSe2cWNDRTet53v7We9vffpfJXvj6V7sP7oue4jpgDyk+div8XXoE80rJMfP5zxpa&#10;cZcg2WxFLSg7W5NNmYuWWIaB2F3wEWmWlk137nT91m/99u5dezluLzz/0o4dO0FXUxV1YnwYM56U&#10;gxMffdzf34esFQdRn4EZWaHkOLsLEUquWRzMRaEV9BNlVuasdQ6Pdg6N/nxnp6IlwnEVSS2yx1Bn&#10;m2mDYpD7UB4TdzE3E5DFmmEAmdEnzCUjihx2kmtfHQcoCb9GLQmblZ6+YtW4oqRk26tSWIjeg4pA&#10;uqIqh2PzKwFBvJu5RIGMaGNkmyUxXFN2JmLNYOPtfTdWMcDtjkuJgxjRoIe9cwGNloGj7RSfTuYx&#10;j/qrOWSeE/eUOKXYtDoJwMyd71YhiPvSKmkRkBZRxZrqahQ+zEWEH5hOrt8+MPjNf/enzV09548/&#10;eumZoyxgabEy/6NmCsMDLMqij4+NgwbRTZdX0Gvx1gEkZImRAHQd5aZIRnw9sC/m/uydrhfuP/hR&#10;S/MfPf4YolH4PFWY9rZiQinb1y5Ge2BseeuJXeAdDHV4Lnr/gwddjL+jY10+5Vrm5ihZU1NdRSNZ&#10;rtKxbh1K6uVLF0Esu6SrEgPwfhDXZwXQAhLPkkVjWPhB5zyUjBTdrqIDlsVEFKWKaDJj5FmgRdoz&#10;ZMIgQVE02d1RUHR6NYHyxjFJZYC2bHX16T/808b7D77/v/s7LKADboVFZUUqJL8ot7Km7L3mhdrO&#10;SV9RepP5b7RaRtXSx5QSSLBNoU99ALTdlYuf8BFcbceral9ZvymLtf4vedlWVNRDQlC+ijJATZxQ&#10;Bkm7sdq6OlVUpd+u/bB9ra3wu1+/+smdmrqxslKxXXMKnjkLgMYZdGtbK+0+MKWgMYrW1TbUR8dh&#10;u0rE2GGPkU4RHjGWN8pxSkNU9dxVLFf7wnWUSGBUdN3OTX9abkybD4kDihNubk5shHYjZS0P+j73&#10;/um3d3Ze3boFZMbevfsgG+ino2M9tXs+/viEE6m09uGGSwjCHeVSqoi9C8kBF9ZpC+sihmuOgYKu&#10;DzgmbEbhOr4uTcVIUhUhfT07vbBnzx6+i/cNVx1XDgBmKH/h/Q+9IZQnPsAWYDshjSDvnp6eY8eO&#10;8SaLzGDCZxf0xpax+HTYoKv43b3SmbKJkPMlco2DZQM+rKPykkpQtxxqNBgtR/TUW1wgSub1DG+J&#10;HvFauknmEfQfz0kDIP8pZbYi4EwNO15HQmtc1rVwIs8oyrglKAYlfVsBldMB+JVcAMLWcSLnZxfw&#10;b9I/EY0/Z9kStJgwZrJ18q1aDQzdSW4qjSWyPRMl0Bse0QunJXro4Z9Ssa+0k48ddA6yyt6THa62&#10;kEVEAA3gcw1TYY6i7E8mamLUdKiVIWpjZeKRVO/yngbmOko4yaFhAxvOgAeBF+HBx4WHLcJVZGBn&#10;WppJ4tjLZrdg4iQLhVplCoKWJVNkZuEiwE2CG5BsRIrS6eS69pniYMCj3MdI3qOI98JVeF/4O0tM&#10;Q3TDyIzoOvZINjkFCWiC0XY185MsqccWByQoJ2WJ2e8kV/D6RKp7xpfkKXn/sLJ032StXebctdIJ&#10;FGlrvFGK47mSJT80tLI9pxLaABj57v2mhg19Q/yc61yXONrlJiMgLsB76rCzievb+DnqZGlqGXoO&#10;qs4m/mwOqxTglI17C2QAs24ZdL88BdGSxvaRsDfy5xjSjzoRxrOWTQ47JygpoiOHHVVa9K6kQ+qg&#10;t2jQwsYn2QBxUXuoo1CAasrEQUwYlpdXB8LT9IqGuyUmrBwBn/SYb9CwHu61GDQcKxCPZ2/c+P2P&#10;P2Y5/nLPnjPt7bEUphC3NYfC8Ss4R9tdURY/V9/4f+jYuqW04vXJwbfnRt1jOzMQWwGx2MdPXH7y&#10;5JX3jux6/9BW4Ws4aSBiwMaSA6jG39Ozk7OAVTu3dNK1hXgLzSc4nN/69m907tr1/e9//+tf/7V/&#10;+V//17Rf+OnPfoZ2sXXrNvINtGiZarCai7k6yH3ulzg87BSP3i8MC8Qxy4gba2ISi2/cdU7VWrq6&#10;unb9ho0MFocfcR8EUlt7O2dlfHwUz6uCtuL9qrXIqhElxl8OnRGRKi0FYyVtkF0mEYHMLMZGdirT&#10;EQ5rbfVBd/fcco4KlezYwTR7e3pYdDRJIOpkPFIFr6a6trd/oLe3b1Nn55EjR+/coRLGrcHBAXwr&#10;6J7R01wODcBEi1T3wk+K425ybHRkfGyU18jbolIKgZOqAgRcxTo52mjaSEa6dbHt8J6Z2TlUWfA4&#10;gBOpDcHtWCveYU1u1wpt92uXLrFcN2tq7ChXCyz0Y95JUNK4JhMnt2ADxk6LHxktF1qdGXKihImR&#10;hfCwwm7FVdSjpKTkWIXDLpraQ1SQAZkuJUVwyM93d3++q/vWs09fOf4Y+yk9akEFVfDWYZhHpFxo&#10;NRNtzcLynvG5W5XFveWyAhK2nznIwaMsy10J1A473VVY3rwt45NfO//JV85c2Dg08vbubd995ZmB&#10;jR0Ux+T6AnsIpaOOWIFBhoI5QnD0CdpoLAEJV60Fu4ZUdDXwO7iMXGPUglU2hBRVQW9WV3/7vY9e&#10;unq1PFNSk8YoH2zf/D8/tr+3uhLfGSEcouGALtmOshLg+GUO36IlwCBh9Itwcp9AnSPz0eTAYjdF&#10;JDhCeqxh/BoQgAhDKihlYQB3Kq0od/EijVOBNFdDcVlbSTZJSMGQ3b/VtYiW5kjdETgjYMHSTkUZ&#10;9F1BqCfNXthpFEKQGeDGJ0ankHh3Gmqeo3rdWk53SyNpOFsNsmucmHqrcx3bwTaRFYVhLF9JjlLO&#10;FaO1M5J7hLsQWZxIVuP0rb4X3F9eeKGqnhndmle7ucRd4XR1HItSpNXNQBgONAoRg3Ah1olW1w6c&#10;PnPhsSN8MsivpqIMv/Bzd7p/452P6u7e637l8zeeeUr2YCa7SYqa7Dw760Ry4Tjz140sZUh8ZHyU&#10;MtGolDA8wxK17mLsQvMnj2DgCXfNcNFEeQu5qYfKdYQuqoNl1iwnAS4E1Ta1xY3/wbq0thdQPvPF&#10;VUfdLtedFDgA4lGJBQKBLKC2Eq+SHVLumxULGw67kAK+7EO2HytjzehhW/Z0wKannEO9XXfrGsdK&#10;ScX99COJnXquVsDiapY/mpIVt4xVJtYR66O+LmEyRDlFWIZn7nXXxCXizTlkjPNRzoJISEVypgb6&#10;+5kONi8JrexdqlFzXWg2JhJiVCfaR4NfA3/DNdMPwHOo3T08MsaLaGNtHJb6wkfucPgdEqRnKAwq&#10;Epg8POWMLywcq1mKRKpWfWolk8X5VK267AWNi3x2jTM6v+gl6+F9fKjPpANIB/apEWb2JR1/9gul&#10;M2a4i/i3I36hQ+hXDUBee4IIKpmNM8FGWrhkIz2xr72Zd7a/9yGLNrppQ4YMMoch06ExlMY4RE71&#10;UFDEHjYhKiABUwXWk5xrykc03HVsfIyvbNi04Xd/5z9BxUapfe+tdz764EOK2anw3Pg4EB8SWh3o&#10;lP3o4v6SAJxIIovcUjmdhQV468Rvp6aID4nqVCdhlci6Mp7VDH4J4lA1O9ewyj94cE/QSjynClOq&#10;MzXce1B/r+vGs09f/LWvztXiMdDCyerMaiXjd/yXRNmS2u2wv4spJBEYnfOwWOyJ07LHsxWbh48g&#10;JtNB4lkPOotnUYBjas4q1wXj4+zS4PD41m3bt+/c1Ukl3c1b+/qHbt2+Qzne8lLhtM+dO0tZX/a1&#10;trZGFjl11sjJAj6KPQdeEWyke36JT7G9qghImGblRl3V1tFxIq0clDuNDSo4XgTwUjk34P2F18Rn&#10;FE1RHFkVdsMLIbrMFFHWMctgzvVJmLnnwswVIEFdsqsPCFRQYWgd4V7ivmCNnD6ZT7ZRJQJUFVzl&#10;XFBlKAgLBxkA+0mym2ZcKSnxY8aCpjsraZEuoDJY9QiLj/MutpjJF1OZavEqrTIvAuqgXc8Y1WTd&#10;ZHbEmyK1QyoCN7OCldghmPQqoUpRrfHJhuYmoXuWFpgmah9a9eDQEAru01dvPfP6O2ceP/Sjb748&#10;uWsL04J8MViZNg4motwsA+4zNmNoYJA+i+oXB4PCBYiaYucXwbtiKjiX0yW9kESY9aNj37p195He&#10;/rc7N71FQuvk5OzsDHoHWSeulz2P8FpRFn9mlCKgRBwz06lJlV/xyddyUFamuampY9NG9FIM3+LC&#10;POxSfKXoMafPnH77zTdnZqcqqsi4tNtvjT7N8+wJRo+XVxLZsMUoYqqkLdlHMqMM8tH4XTUwE/n/&#10;FJHLyPkU4oDP7XT/ypskM/ghGsl4ZtlrjjQVajdcuPTTX//qlOtf8g6el8raCtZBpXboSmxHcBz2&#10;cNo6C4O8KkUTpZKpWay2ExcYiyyWmUMKyXx7axt9eB/cu//1LTteaE6spl/JZ///fxO9hgIPcnkA&#10;n1E0gRalo6J4dZ6C6anbGle7U1PPfnzz6ifM8V59Q3AZiDMsK/EC2S4rVRWVtKXDmZ1bRBhVugB/&#10;krfDAQrOGZuY+N90tKQzaMLLSxWlrknhAsCAGYh2ou3BH8Tl7EmxMRCoVC04ieg8c4dg8U+/8R6Y&#10;zL9+ZAdAio0bN9KugXXGUuI6b731FitPQrcPiO18CYdwqAt06a13TRCPJMHcqfeLHHFYR4qvJnER&#10;sYaEfvQlV9tymSZS4Zy5ILNd1c+UpSSVY3x8ivuS2Xr69GmAD7TJhh6kKFC/OcPqg4TiEfpT5MZG&#10;Ew+cVocOHcJzh6HCMZRaNj/vuks51Tfu7H7/5OkvvTRdXZnoManiZVUyHHaiMetI5udah0D0MDFV&#10;VFWJYvxlia4QXCXUGvPhBAHxGWGfhPYzdJYROrJizIaTRzoqJLBcdW7hEFVjFKfHcW8h7a0XazSg&#10;Sqr/ysIqEYXxsQk8AfjKXC2+FIU50nBhlKEFWnPTFJNy5SEVI6kpaWAQyXfJmILbQr1O3bUHLtEn&#10;bctQfJNzTT4LqWXlDJgcCzJGAX2RRecaJfaRJc45g0LMVPQTkjQVqSYltWtE6qtTBBlKuNBkaoEV&#10;UCqTvDZq8EKcQDXM5N5ENRSYzgllkg6wJzLqxMNUsTUR+ImEECZdvC35a7jh+C6eE+5B5/RprL1J&#10;mqe7FJGV0UwbWPFAdUG065SL6EW+uLEtZS/HWu6CCovJySgKsY4TW7yyYFRmmOTZ0i1TasAx/8j9&#10;iTxyoabjTFkdT8SygiHpI4JYQSuk3MS+iGXby+j0NM6ZubkcuzacE7eA2gsmJOGqdvZDXdi07ssf&#10;nofqu1qQI6ynDinb4QLnD2nBJJ3o1gwyppMOKuYbv2a/H++QjhGSHXqVLmgTWN7VAnvWZD0aYadW&#10;ibqmws3cQ51Q6EppfpLoam6hbvd6OOzglXLYUYPPtZBkjJm6AsiWhJQM9Iwgl/4jEa9EBo/RSVJa&#10;4mDovOOwC6KM9c5oNQpDZup1BCNKtBQjQWK+qbL3/K1bz9+6+Ubnlr/YvXuUHFLRSeJ2Ua8wiSvR&#10;SNSrg1ZeaWp9pbntJyP9/8PQvQf0xbT1L8FrR3YoKh09A6+8cWLvtXvvHt759sGtqBPcUo6ApWVE&#10;M8oVl8NlTz4sJZ3vdfWs37hxdn6xpW3dV7769amZ2dsP7v+Lf/EvduzcdfP2rTffegt82vMvvGCM&#10;jDDsnLWw1lQMfmxcFd/yqM+ID64GvB0+ENIteY2nT8qiwXgEgjkvff0D6OjkYKKG0ixoz769uLTw&#10;gK9bR3ywHWtZS4ONJ0AHzvFJ2GMZVVEwIwQ3YPqUaZMliXtFjRYWl4jSK4RJb64F+gsVonfh0Ozt&#10;65uYndu8edP2bduwp3G0dayj+Ecz8ezr169BPxXVVdiciBFCaJit9+7fnyF0OjFBzHXzpo1IF1Ez&#10;RnguRe5ltYbTHzrC48bDPhrxfEkUVTLNBz4nxWN1FRQ82AQ+fO/+PUQM7RqaW1rUg2gN7MAUJ55s&#10;W+ZztbyUHX7BBXNv19dAgHBfjCgU7ygRrqZMCbOwHSB/gHTORMdOauMHKMmOAPLrRapJ12DrqzYc&#10;0iLTOiBJJA8K4RxjJjDCL3T3vNzde/GxR889eoBuI2E1schq4VVFDx+pu7qpLBUN4PjA9GhR/qVa&#10;1Qb10U34SnJsM+JshbxtBwV1COxc46OHegdq5+bPb+j4gycfvddUr+RTgvGuZEdalrF4iA8UZPxZ&#10;ANLVWHCaeNLMHAed+mFJiTgHRbBnmKARdkp5hwe7d4JghV/66NRXPzxRSxQq4SS5lzrW/7vnH+9q&#10;bvTOLs/jYVlaITpVX9uwdfu25uam6mp6DSuaKz4s1kiPMjtZQg4qC1VHnP851qp/n5eLDo8U0BRI&#10;I2CRA2kuT5IajSrlxM9UTkAm+w+qQC1vikvrwKpgI27H5KoLQL/p0wRFul4eJo9RZWqPhsbIGvFH&#10;5fpQuDJE3ozqxvJDCQXZYBa6T39y84N9O/prqw7c7iqiVh2B6pyc+031qt1cKvLiWoxJ4atFLrQc&#10;wQn4lKoeEz/zI9wHIkGzrE1FpaPLizdnp0JCBUPmmbyV8KzwSxlRnRJc89gpMtzZ6b62lkdOnmbS&#10;Ax3tweUev3j5qRt3jg6Nvrdj64N/9k8W9u0x4F3p7XKTYW5Q6a8441QSGtqJ1fYtgp6X28LZEuTT&#10;YYBIMUhanUhCq5IDxdGTR4iZh+a2JhXuj8xDLNx6VBjgWnB5l+QvLBWnUQzSmnPireN1UYkONSKf&#10;E63jLN6jJtHshQpvUTRGO+tm5YD35T2ODpZJPkQcFj1nOexiODGwz5j/8St+uhduX6NXLD67bEHp&#10;6wTCK+TpQ8HqS4Wzjn8kyePOyqiNP4h1SAeAvBz2tnmUwIQLJey8LFrV0BfsEUNTwcgCUKI2O7Wq&#10;PsSf4IpeQCMr7f7jdcgF1tBeXLlx4ZZiUKEj5eRgLBAdB3osG8093BmXcANSypwBa8bFp4OhOURM&#10;hk2iRybvhKFi50ksY2b3Qwgnyk9MIf1MDDX785aVgft5eIXPXC2V15++xaf08Ow/ZZNZ1vufGmH6&#10;vjWT2ELvYjioM4/wPUNOyD4W03VjkxqaaDkSUvJF5AwrT7Rg+7vvM5exTRtTUonLMLs0dsi+RKKS&#10;sqFlscgMztBPKDJrFFxiZ2kuYVN6FTzEr3/r1/HNYan94X/4D7dv3dqwYT11g6Dx6ckJdIkUr8sp&#10;QKOgQAFsGdg+ITo8SHBzmDKpLjBMl26J9OQAEavnWdx1Tgjugsqqagq75T/yyK50kxK1KaM/7Xz3&#10;4yf+45/JW/fcMzeff8bBcWXC2lhO6CA56VkOuzjS2YwgXaNs4kiXPvYjJaP4cEooKVXFiyA4VayJ&#10;7RIlRRxLnhF6uN/vut/a2rZt2zY49t179ymd29betjg39ad/+qdnzpzG+UKcEElJfgJWaHiajHmV&#10;T8x8RKnmHIhI9pSIW83BvYfPbsvwGJKjax3teykPpCQg+T5VrmW1lFxWmxtxvnUCYxYqFpCMOWb0&#10;wuUbL125eWpdawgS9SF0M8IwYgmFa3ooykrUSjxlduuoJSU3DS8g25kkfrjdONMJbJ1S/OyCCS6Q&#10;zYWT7ch43CX8/QicjmMerpZmiWJbzPDFQD6ab8odZZy5Yjhq3R3FpCPKYpsfQKLNfjROkgGZlnNa&#10;NUSC1mwHK48iyBvIUjzPVVevf/6DE7uu377w5NGzxx/VVhhOogAutUpc9Vw+F2qQFZeg4uM7I2BD&#10;9Q7EttqfOUkN1Byjov4g4Vw24Km7979x/dbVjRu/++SRW1UVqnfmnpvCrGE9MFFXY1peo36zs4WY&#10;fSBcNMcCVjX6M1JhpIS8lJLi0dERFriqsmpjx7rBoQE+0Ll+MzkRP3/95ydPngQepHhgcSEKNFJK&#10;BXry1LaJbYhAQMYravku0JR3WUh+aRtsq/ZcxbYTy9sCQT8Zr/Znu+YdorZUxmEXLD5zUnQG6u/c&#10;O/rqT688dfz6jq0c+UDT6AM005imHk2uqsu7Qae23jAuEQBsIoFkJgS8uKoUPGbNR50DlgOkkT3t&#10;aGr+6MMP/tGhx7NZ8P+a1xSJvKHkxGj0ngP6kjNHu7qqqmoQE2gLcGEpT7l5t90k4cU7tyDPu/js&#10;zMIhL2k0+fk0fmFr6urrybPlPFKYRIqqUQARidHpxOlGMeOo9SnGCWoGoSjZhzaEO4NDND3h9gIT&#10;E0RoIVzgDw6+wr5DNKqYKxcuVRVfRYDhG4dOXth29dbfHNo3U10NYmnnzl0YY+3t67DN3nnn3UuX&#10;PqGIEedAzESF6KVLhS6uSjROMWAvwlkW8lL805TCr06kle7ocB9eDzc5EosxQdkuRoyTakokGW6F&#10;f5whgTNhz7HWCM3RYOeFF17AdKSjCz5EEZuboAdDCAUiZcvmXvkccCiHowolnzt3jpQoXNhwyxgq&#10;scQo0vTI916bq6m+8vRjKWcOls6fkoBfGBmqS2E3k7LR5XNiLogmpjZLuSkVXaJ9R8Lbg6RDgobD&#10;LqWuVOKI5jNWfdwuxJYfSRk4LidV1kSlYdtoF491RSSbSMqKCi1KB8TdTthpWBl5JdNj01Sdd7tM&#10;6gHhUqLosXY8yUnIUoBse+SAqJWwNY5HP9abeFBRSP6uJBdQFTocIimgdJiDVJajqe+IeH7uGpxM&#10;xafLy4jqsyqk9lFxUtLIi8n3Bcu1Gh7e25i+RWEiQ9O5y3XgvhCpc4RljWWKHY9144sRNpByZHcU&#10;F5cPj8s6HKVRmgmkP45jxi2t5Xpg/OB7w7JiZYFNCuutQmLzlO3njwDuiKxIfeBGdoxGrD7yeSMV&#10;V9m4SkjPWVxOHHbR2DFlca46Gpp1xFr1fZ0OKwOp9hlrErNLiTMmniyU46WJahF2RyimKo5ESm9U&#10;K4h6O1YWFVy3N9OxhAgYcF9qajH0kkJVIgNXCLAwQsv32pu/+v4ZaP9eU6P1r8iHJWKr+3oYHonR&#10;7JKermqfTiE9R0H8Mebsh1LiuYo7k3jmWn81nAlXRchsx3rCZYATWuECF8xTwUTH52T9F9BB2OfC&#10;KbHwINnJqgaYJNfH+QopwyOKlwv8Yq+mJqLvS57JPvD9InwaoFq4neabcYk6SmJNYcFIRi9FqMix&#10;NUqWy3psGhn59U8uHezpwVv3+ubN2XwmXgciMmQBA3q5ueW/6NzKO3/cf//M7CQeZ9ZFpXDsxuV/&#10;psptj528+MVfnJioLPvvvv25G/UVuLNVO1+OBFXN4Xxhm6puOdW7ZhdB3FZV14xNTrXTl2HT5uGx&#10;sZb2jq989WsVVTWUkf7pz35+/8GDo489NjQywvpB9dLHZqWJyfIHykqSDKkAKhKfh6cO/izlyrWK&#10;WH+IbhantkpPVNDrDcUJ8lFZuoXl8alpPHqYf2C0wd411tdRS4SAe211FTvZ3XWfCnFg28B5sSfY&#10;BpSNRF9C3nPixMrKUF+KEWHoXWiZJPCi1XT39tA3gGp5+ShLOWtI2+amRpre1tXWsO70PIVT3Ll3&#10;D0rAf0ER2PWb2IHRe11d9GqjOMaRRw/v2b2rob6e+hh4SUeGhyjB5V1GpqoGCCeZ1yo6LKSmA25C&#10;ThXgNDRcKHdweBith5lSD4Jp8ivfbm1r27d/H1HVvr5eVi8O7t26WnjJszduQhi3G+rNMIyYhtjw&#10;Ky3RMNcsyBhutFV3ndAmh1dYRyLyun1+YfRpLlzGN6AviyObS/i7Dx12+CcY3su9vTjsrj99/N3t&#10;m/FYUlwCs5zFcTJsjUp5GCRk0pOX6tFRpRmfqhcQOx7hWM5+BCtboiyBFPaHDjuu0Tk++ciDnrd3&#10;bB2lSJ9AhYUQDMkocpe4oJLyIWChZnz2v6+Q5ozfg+aC6EssELNR4zSFg2kmRmY0eq8pzWT/5JlP&#10;vvHOhy1j4yk3ocPIv37u+estLUursGgpwLA5rkPwu64OmEi9Vo+iz0s0h41KO4r3MCe4mcWx6whm&#10;HHYsI7KKdxkwxI+ewApEI0sBxe00dyU7nUSEAUsXkECHBFQVhLlEzngKqeM78Exs3QhGlhSUqO4o&#10;5bsLihH14pqq/5kPYB/XM3dUK/aQO/TOoqfHijRtofDyC/fcvt/T3DRWXLyYk7u1f4ixtUzNfLSr&#10;M7xRSjXIQwtdU1lNxgAxy86Q+IiK4Ym8cCqRHt5fyje/UFn384nhcOo4Q0MgdblILY9YE3CPaGKy&#10;4CQ67J41+O3AydPnH3uUzxw8dXb/idO3t2/973Z23qgsQ2+kMiJrJICVtT4oVPKFOQqtE32fQ7QZ&#10;DGgeGIwUR4+2yVmx/NXcO2xk2aexZXqymh/+jxAun3nWaTLnDzHtTAzhW3EKx5VVnUjKlbyB8L3C&#10;YsEywNejgFO9DgUbDVuVc5aWQWsiwV0dGOkk/VmhxCxXXSrdrP1+qmZ9ZsyJw+4zQjBkY+fY0Jm2&#10;DdmC0isfkE7P1fNOP5AI+wjsJZ47wXG9KaqXqtVBb3PGWzgZMtoEa5joGDA6NCuuyc7yRfoFweS5&#10;B2wWg4WFSmMYfJ2FEgLdEtb4R+pjAlUGyyJYYtBJrDbXpEQA2TAo86y63jFgXPB9lY6hRYnTbiIN&#10;LktzVKq7Y6aR4pu+TjNUYgWyBWjCoDLOO9NGMpL0TyH0eYSVmr6fMrRU88z+a3C+uGD2vvA6dIlf&#10;fqSf/MyfZLHHHCIlMIn4Jdexia1oKP6tgMVBclLvzZfhlfKcAEcuLBxYt44pbH+H2m65Y5s3Zs89&#10;nUuG4KWKOPFIIkcGg0OeMXiwHFCJVL5SHQfIRxGqyvJTp8689cYvOtrXARa5f+cuAyBibaRLLrRO&#10;fQ4KIIA5dkxKFZsp+y/UpPHgIK3JDIMAMTbVV9PhHyuIVjE9bSQBthvwVaHyU4cdIw4118KxEPTE&#10;jnc+vPnckyd//7fHOjcnPk59PbzXXsZ0SxIXXiijiD+xZ93Ujh+zDB0E15CJ+oKfehE1WYINZtNW&#10;8JR0TdPtxCzwJ33hhz67XDz91Kprb28jjdFWygoHg9J1P/nx31BfQ32LqqoZBGXUBwcGWJoQcjaB&#10;C1m8KCrP8SmizbP5qigkN+c2XoDcnC2j4+TGvvvIXixt5gFBqFy5kA45pSboSCDVG5mH2mJkvNS8&#10;eO7SNRx2VMSD/O43NqAvx3+iFWvWriBnF37kSOpA2LITGl05R/GMtxGfAvmiZEoTRwL9pPZz4VHw&#10;csBiU6LMPgyh38eSiWdb4+ah/vbhUHJNz2SjMkdOmx3TUJhOD6pSywyxRzP2zTOWALXwEAnxppK3&#10;V1aFjysohA2hreKzwwVw+vSpx06e+8J7H13auuk/vnCMOh0VVZWIVlD4RLdI+qUoHCBCPm9rIp/k&#10;XybOlAGB8CueVEwjIFhocPLfCQJSUne/65t37uzv6xv56pff376FviLEh5HiNbXV6LITVLOYGEPc&#10;lJeVknk2v1JqU8N2fiLExJcRiS3NrbRnYYlIPCZARN/5/r6+e/dubd6wYce2bRzIru57P/v56ydO&#10;fIx+QJKspBfFIWEZRQXg+NCO8KJTI1XnxZvKDaQH+WaF5O9GII7YoJNhMygV+zWSw5MYwJ5p8L3k&#10;wai25xf2ri4PZDkmYmfiE4+/+rPZ2urTX3kFjqNiNAMDSAjqkQ2Pu6CMGxA7KUpBnribeEIEGVy+&#10;RwFcdBqlYOcA50TJcNZuAWoQ6Iwjapt75uUNW34l2/1f9iYUP4Jzypq3M3PzqXuN+xUu5nKOql0Y&#10;zlWwdRD4C7dvsrR3qYoNcIBUPpcgkY8AsgTvViys3LJqziY/EYISWo0+9A5gyKSaJe5HZ2eBp1QB&#10;ZGlZNYZchAKYqppvkEtPQUPlnSv6yn2NznBgDpa6pJRkJPrGodHjP3/71OH9N3Zuxbhqa+1Ahx4c&#10;HFrfsZ6A26mTp6BiPHMo3vYrUnyclCWOgfKhVGKPkxeJuu4wEVEHxe3dT5Zf0W2UzCslUG1F4f6E&#10;KrRNUsx1RadX55cWlsAW2EehC0lrVdEEFXeArWFVokbs3btXoP2BAQbpbCkpCoJkhEMww/kDnw9X&#10;oVS6VFWDRLBSwOhRuZzjzFh5E6WQ6nW73j1x9qufn6kR2u4z3BuHnbSQ1PUcCqac/qrrIZFldUnZ&#10;LS7rANMJp1LQpDYpKptYLw5RmvIxf1dMLBhY6q3TLJLMJ03NYckk7u3q2FGYzCLFXFIWQCSGOyog&#10;iHNBAZomoJiJ4QkIHiCuFXBBz+TG0jTlZLG3yvCtTJyTpZfVIQhX8FCjngioo90msUGfz5gFK5+3&#10;JDe5mARzccV9XZSCCDlCW5eX4gRCdCzQ5YOeEStLKqpq4rO5qqNr7UWOFznKLFLNhN3pBqAoeHsh&#10;VIUQt5PRcCt3TlR5Y9V8SIBoOjj6mDxR+pgZVeQi8ZkAXSeSxTOyXWzYqWM72iDhRJN6KsL6K78e&#10;xmy4lz6j/jvoKTpTVGtwnW/UfUXoCbRIJxY75KBjJQI+CuQdFmrogrG/MtfDp2PsuN+VthaOaxma&#10;7nkVJ8gizYhm/6TvBzYn/mqTPqO7hACz7oFRrJsaVCB4mrHlfIGF4KuaLigJe6w0ALT7+VW2Cw7C&#10;OjNBvGECEeTmj9dWM5xnLlzhyrfr69TrSaJRrb0yvPyzDrsYDp9PKD/jKUuHmc1d7bDzZrEstiL4&#10;MkOlBJ1VS5OWfGhCqPBgP3SiBKtU7ErfFQAXD3VZvJAOII9e4rCjA7kFglKr+GzQlRbGWoIhl6GO&#10;aktEe+qrpje5kA5sBBL4AopFqoiERmUcd6wDF4usfDY3lgVETIgzHgDrvnnl8unWtn97+NF7tXWp&#10;bhOUbz+RHF9BIFzrC80tLzc3/6i/79/fuzeeQ6Ko+n3Z+cshgsR1cwoYPPHx+eOnLr17aPcPnj7k&#10;EsaCnUqFEO1QalocNULSUOHM1AwZqR0bN9U3NE2Bfrp05Z/883+2a99+Zk1Fjn/2z/85CLuaOnBR&#10;c3fv30NUzcypSl2aJ6UVMKfieLHCQcbBcOLBBul9l/dlHk2NjQDQYLltzW18V91+eMzOX7l8BSUE&#10;7lRVXdFQX4vlfvvWjauXPyG6hD4xOjx05eKFyvKKxqZG5CaLqxURM3N3JtOzYVnK62EZ0HInpmcw&#10;NEDM4XqTdz4/H0Q5RehmpucpAI01yQUq0J9qaol50ypjeXFmy9bOx594DNW6vqGOZ2KW9HATJDNx&#10;BIgI0/BPUUEZLpIo1KvC0Lm4QqjZp0YEtn9lYEADSo2l5+HCYkNDXeQiIZvCZ8evd+vr2JPnbtzk&#10;Fneb6qAqxcZVTCAJXZvyWKdwDUc+jkne/NdiIxEoy/BwUaiz8k24AYAWKwwb0imxXFwfysudX1qg&#10;bh2ZsFePP/HO9k38vbmlEQwgpXUZGJmwrB4nAfrhJor65ORtmV1um1v+pKYUn1047BK2klovfmG/&#10;AD5NTTx12ClSkJff3dz4zPXbdL28S8tpjEZa/0hJkN1OCyqFw/FLAd5UfqgBs7i3ZlR8pbwU6GSV&#10;VGMC49RNzy9CqAdhO3eycPflW1989Y1Nvf0uBKPHQHXVHx1/4gTe7bAXqH1vvye6CZ7hutr6stIK&#10;8bGxURJLFPaZm+XeznSUWAnNMURpJq9dbyFt4HRokLAgoCgqdlEMnJ9S99YzVXwWWDtOR+w9VSRB&#10;vw2DGKkkkIHkGc2WSkjCJWbFC4aErxCdCr8PUFOuDhgFe4eNYAHJhuGv6vQKtJumGLymPTRBHSf9&#10;s8EIT/g9ahAFnZ+4eHWivOx+fW13VcXhe93kthG3ZPwPmgWykw6JIxWJy3TxPnvhBOmzJhMOFwuP&#10;JFAV3q87i3M47MiNncpVsZFgZaEjSZrIYgKxmy90nE1WlbUzFLa3rZXWEy09PU+98XZbb9/FRw9c&#10;f/Ix3Fj4fTh6TS3NSEP4AHc36EFgc3Ko2AeriAqp+LgpFBdWV+zHLAxrhp5g2qAwRu0MZQoZuy/j&#10;sIvPS5XNPDKCyf+KoQptFDUTPS+nHwjzJbS1iilLuZIipQKOkto0LZ2DybS1t9KVBZWCd5guevXy&#10;oo6V8hksnSDgsPaDdYRql/n1ocMuW6XkAymfyX6xeWyYrNjXN+/InoVfm84dDwsfQlwhDrvPYQxA&#10;uWRy+mQcdg60ymQzN1JKbFwhMROzHHaySvLy1MZtbg4oCTsOLyWwLWXAyifXZw0Tge4JRkieQw1n&#10;xWfHkMwBEr2XF1gfwLFBajNEV9aSw05p5m69IvCK2u8mho0BdNId2UI3XkmWKF0K7hjusfhT9iP2&#10;PXY83o+N0FdCgme0kfhk6Mm//PjM+yH0069/5r7Zm/jLQ/qV13f7h7hmMK7k+rGw0ks5jo4gmJjp&#10;YaCsoNB5pKmAiglNeS13vHPTxJbOvd/7m3o6Px3YH9SVTjN+DW3TCqcI3gYBEDkOcqQasPKr1Gvi&#10;A+MTY1F0ArfGRyc+enCva/fuXQhELC/Oe9fdu7Rz5ONzM0RmnChCMRrUQ/VMZjTugGQahJ+KexGS&#10;dxNRu00UnzCAPQ8AMnEyXFg1jeDQ6UqxMDw8oqYTwYxiuBDcuv6hV/7Nf2y4/+DGs8fvvPi0dyVc&#10;zaGee02SR7LyqTsvOYEuDp2expQyUi08TmnCBLXWSVLRL21k4tLOXl/ubIMzDhJjk+1hwPZK07q2&#10;/oGByWkY+ezW7VvrGxtOnPr4j/7kD29cvrxlyxYyYcdGRmeB0UyM4/MiSkYk0tPGziNjGXkDL9Jg&#10;0fV8pO1ul2WQe7O6+vN37gYtDnZu8mG20cA2o9dGcXTz6Gj8Gg/1N8nA4H/39XcP3n1wt6keh93m&#10;kbG3d28XE096YBmpJkSJ9WnuEoJB+q36eAPLtrdOKTcCCLkZOe9ABuFZ4O6xfck+WlcLikzXmT+5&#10;e07isEv+ZA7ucqBSwx29y4glJhe4g1h9OeQSHFCZ1HSfAzuDA7iiuJ+9GM5SAcMlqA7PGP9TkCxu&#10;LNLIx0aW3//wGyfPHrz34NIzxy+/cBxoKHmyJeVlyMeZOTmYCQ6vkrXt2D0/JHkjv6Fg/Ck4XKLI&#10;Nk0JLYXyQJsTnT52p+vrN67ntrW1/qt/te2/+IcICW6EUoVSgDLqXHRltOIrANWBFjS/TNudwLzb&#10;HOXH9Mg7CCd0Aiex57LAaOF8nTovlGdvaKx/cL/ru9/9s4sXL3B+uD6tJoR8zgFVR39OVR5DruHX&#10;QOlINiJxz9nmVNE6QcoFRQmEnYrXJYOIE5E+YjfdCyS+ETIj95mC4jOrS7PJGw8RdvHFwz987dSX&#10;X56uIoVBBzBqVPF6dHIEIlF/MUFw3QLZycuBlGFbUe5YKy+4kvggQekc9taRm4fLCswVrp/PPfNc&#10;8fjk1iJVHvzf6tGwunoJi8+1iuUWUYWs5ZHhUTkQi+h1ZQcxdOsVuEe2ck7u87duQAVg7sBOKOHC&#10;K4Omr6pS2GT4+ESJSZ4X4+S08qydWhWTlY9IQT8VqmBpeWeOxsZy1ql+s05NIMv5cUUVlRkiSu/E&#10;FQVwpLCgjsgp+Mwv3p2urnrjqSfwOICkq6ioImAAh45oPBZXgNoqK8ssY1SaWpRgH70xgJFLn8jO&#10;dJf5A5vFsGU0Iy/j86RI0OtTuBirUqpvIdpQKhz9x5QgKR3T6aXJa6KEcDkwgzt27GAeSBcIQAFk&#10;lyfngsE9gu3z7P4PhSy4o4taVb4Oto6qhbh90SZ5ID+gq0N/87PF+rqrzzzEWga3sRpEi4SQEmId&#10;4mZGjJpvq0q6MFOZ2IY2kA+qfWXCxGJgocdEPYX0kUqHQNilHC8OiE40Jybj8giWGGwQ152RY/ah&#10;Zxx20bs94YeCWcvDQa2l8dGxpWm6kchbR5wV7diuK/mhXLstNkzZG+nOLSowG7gjtUCyG8tzd5kF&#10;LYBdSbImjT3KYSPDmDf/4Y0Qh4b3cM8iPg6vl4Empr8qOshy2GleFhhCS/lh00BcN3l4W1N1PJW2&#10;0jsyyxtz57J8UQqfLTez8SR6FJIo2cdYx4wssCKVEG1wnvgg3ZGMTpOHWURly1wBZ3QSUHM0G6aC&#10;wDRsnv+wQpQwK2Ro0iTXQ4gcj0Ij10gmUtd6ubeDPkkNC69HNlfU7EzP6ZCyRWGqivnM6CL8NfGi&#10;ZonCMLJxaUrPUwffiF1p2iGVrQXIqHOWvM4jfKNQrKXQHknmAxXAdixhC/PB1iHUn/3kGgO4VV2r&#10;vYgdTMR04HqSgLMVbz3CVxVHKeUGmU1Ila6cFQV35VoQuzYlKFsGMnChOPtU3VdXU9I7UKbcZIo6&#10;uzqqnUcwjtKSCuE1MyBf7IxA2AGACf01XGkBwrUmq0GFt86qslVmnuX9CHeeQTlWiuyFDjerSVS9&#10;OyPI5wKIjmNnW7l8Zgkomh8v3rnz0t07P9+0+Y3OzkTyZZkWKb0FcvflttZ/0LmZr/9Jd/eJiQmN&#10;gibD9lgpKiCvtdXF/Lzv/PAXe6/dfufQ7vcO7/FYlUHD1TBEw1tN5EPTJ/kXHATFSRtbcCQ3NrXQ&#10;4fD5l146ePjRvfseQeM4c+rUH/zBv9+2Y8eRo49RcYWITk8PzrUF0Eg6d3IEyMPLBCWPSksJufAW&#10;aou1JHEI/apq5dI8kR2oTNSw4a80zQRi01rXjLLOyMdGx0kv56iMjgzTMgKHHdFHVSueniIOTV8M&#10;uN2Drvt3bt/iSFRW0B5cLm8mxuGnvgItWUFpoSMCrOMu7R3rGA/igBYz7evaWlvIt53jymiT42Nj&#10;2BszcwssyIYNG448/hhH74MPP7x69aqCqcvzoPCAr0NZZaUlVRUVuB1qqqpohghWnfAxTItAlCDk&#10;a6uMcG7GTUlFfnZ6q3io+izll8h9g5cF/wvvVNVUo5kpRXdihO0g9RKqxBfAdVxDquB6TTVE/OLN&#10;23CGWw21wk34dMgvHEZcIF7NQgXxy0RERCzUo5YqKw/+Mt1jpWnZ1++jFSQkoFqi3CrQwSUiTP73&#10;PrlyqG/gzO//zpXOjWQK1zdQDLAK6QnmkXy3qDTkc5pUJqlbXN0zuXC7oqi71B6HxEqM05E8gtnG&#10;g6RNuJ/RZOExEw5Ojr+8/KevXn93z3ZGoRKAamHnKsY47FbBZSyqDCkw3kiLc/RFier6rrDh8T7v&#10;0AYNnBkfbrnX84Xvv7r16nWEeowDh+APDz3y8337aJEW/Ie1wGHnF1IDUHc4l/iFuA7N1Z2soymp&#10;04F0Eu0nosbcSalUwdiCXcHeEO5wbI4ergdihOE1lp/UDjs0PLlZwdS7Shq+MZ16obUUmIyKUaoL&#10;rG6dgjdj5hD4pPkbuAQ1lJmdJ5xG8jgJEDxT9FFhEsrjKJbpfkeZkFwEYNh4bbniTzrmxz659sHO&#10;HbwD/+zsH+YDzRNTAbKTjEYY0Yo42l5FDVwPnvkJopeJ9oTsCOEHm3ypqn5sdeX+2pKUNHy4rotA&#10;KzwGIHlMX1RwWC5hxPrIuguEXU4OfrqWnt5zRx997WtfGl3XLMAm9tHoKIvQilu8rkE1Z3HX46qT&#10;D47CL+LAnAvui07g5GwsGtXzi9rTfAb7hTXH6S01RLQt4jepfNphF0ZHBlGVyprU0ADBwpoEsM4J&#10;YIrAaYMFPhPCTlX+RPxJ+AHpqLyiFWGKqfiJkIcYFQnOyUfiMzi1sYIhsEHqkP4wqUCnNstKzW46&#10;kR6WED2pcM9+cbumnr4TvHO7tj49aHoRQPck81cKX5x3dZE2hCYJVybbmOTDaVftsGN5QsWIJk6p&#10;eh5WbxwZSQ1SVSjpAzudmoJbkr0nazFTziU4TYzW6F9tPG+iP0dJGezEkPWhzLDRwOtQsHkTJGM4&#10;E3wTyQhdhzUMz6wVGB6BR9dlXeIpHOjWNq1+GqiQjiGWOp4lgjOu0nTdHkrVII7Mw5I9pZ9kRumH&#10;44Jx5fQr8fozW/YrP5C5+0M+mb2PMPS4rovsK/grFVqJ9TY0rFW7zInMVQ6KE/CRqk4cVB2QHNQy&#10;MOaB3EeG4bPrfPMdfHbdB/ZrHzMGQqKWeLltLYbDGp8pV0YLJ+Jm7EzeGvh0/sUfw14TXeM1ZN/W&#10;0kZcC6Y0PoI4HcZ1i/THjQu2jtOLww72JvHCRukkhnIki9LFmpQxzblCPVLROrlo1xDTdbV1DQ3E&#10;TpRhPTEzB5mBt8CZq6YTQTGxhQdPXXjsp29ef+bYx7/7m6ObN8SfInXDS5lsuV8RTlfUznuTLGxm&#10;n8ITEYT90BMROmhGE334gnTClJ5iGLFtmYBQQmoplfB5Xpu/iECj44RsPPkp86kFePXa5caGRqrb&#10;vvnmm3Q53LJhA1qO4u3UX+/pZlFIB+CdslJWPKoh56NOCV7nXwrlFzJ2TtQqQ8YlNte2jo9v6B8c&#10;3Lhhvqk+ouwGI6j0MaO1duh2y2lKl9hTzrMXr/6d19+tmZn9xZ4df/3Ywec/uW4izKNAdaymsdLW&#10;HYD620b3gqqDJ145wSXktUuQz5KLmeOhyvriTpICAnAFgtlY7vTM+LwlIAWkYCxsBCD18L/C7fhz&#10;lm4BqtAQI4ElNdWcS6ZhVkqN8IGU9aLLey+I8K8C4YnjTX4Hq8EW6KgQ3C4soqzykfc/+tuXrl3Y&#10;uvn//fihU3lr+/fvY60IgItrQ4CS0cLaFOcXu/cBkZkchDcuGDws6JRL87NicE7/UaPM/AL6bzx1&#10;v/vRq1fnv/WbO/7DH640NzGMzs7NROh6eh5Q/GFoaABnTEVlGdhY/OKQCrDt2UX838bC2CvK/7EQ&#10;eCmGB4ekmEqpItKbS4xRadQVZdeuXX3j9Td+/OqPKQ/Z1r7O5hJZa4I4oFqpq/rMFH6gOMNris2I&#10;kRgAkDQblMcOA8ar7mrmQtvJzne7pSD7zPFJrDWu/Rnr9EBuwe3ctekAtWelxMZm7nr3g/v79k5U&#10;lLPy6stWosapRM5JieURPiDdyDlQoiiJAWHHIDPBK8z+5SArKiQGTPyc+jgsPqYLgCNcUV95+ZXc&#10;ufmGGaHB/zd8QFJj3FEd0IW4qaquvnXzNrYOA3YhOeV+ZYSvatgxzBdu3WAA3U3NqglPewpsGNrP&#10;FRbiYMJAmkF/Qil0GUTmaCybmOz87FSss0jIhAuNCcQwoRr8LAJ/ZS9FzCZv+DySGIcdF0kr4nEE&#10;yDvlMwdPnN1x8/aPHj3Q42Aqn7xz5x4jIR8fBxnymGoUfIx42swMhRSlejGG8HPLWab1l4FqFhqq&#10;VRw1gmq5yB7UpbBEoCHxhqWlIpOSHHbyFyYgLdHbUihzSeKDOtGQb8s0CwvpVwsBsCakuML3cCNa&#10;YRS98W9wlXCCsCzA6KAZBswLXI28kFJCntSd28899xzKBLwUvB6f3P/Xr5380gsL9bUZRp0lF6TK&#10;mUdlfpyWpIdcslGC1Q4puWhdxUN1czJlX8WO/ODzTmRNxYTZlR+YOfFuqmIG/atQTOa7cXAYhu7i&#10;OLMDEtJqYmSuVJo4diMFxAHhGZC8+VT4FeyrFGKQy9FGkZzdQAh88j2hZM9QQg1vNgrUCoW60BsE&#10;oS5GWedE7wU/zbP5ZC9mTCnmKcyw9H4JXLwM8tZ5WaS+WVIE3fI9XYjUbzQJM2QmzVbaF6pKDUiy&#10;xD0Uebqx/gpAefUsnqyRCDjAzEuKiPcmGL1U89NKJcVUPcwoTWZqlcM0EIrGsblCmH6oqCrpg5bj&#10;wJJiA7LWiJGU80EGnGniSUaNEHZUvbFVgrNd/QKsryjLZ2FJUoMdjNr8wbUYOV6MINTY7vSRAxA1&#10;oys8fNOR4XAAiYdYFYuvY1bFxyzCbLqH3FfjFuFXGS1vsIiiJgjVlrlUBTmRdbCCrkoLSpkdA56b&#10;UeQseiZopSEbKt7W12K9vXDt5q2a6pFi9RYIaWu6tWGfOOzwtiVQ6thKnlPyTsknnaB20BHCJLbm&#10;rCQrr7k5VB20HiLPmGxjWL0FtEU5lw6HnVQX8wuSSJLdi0Nnh508blkOOx/bpJkycSb7Y60hWG+R&#10;HspQYM9KiE7ccxllmgG5xJ4NCHOdpDZl3D/gdTySRUPmzi2+cPv23z17pnN87N8cOHimrS32OqmA&#10;4sMSMjKeO6uqv7Nxw2P1da/2Dfzxg55xal25PQFxsajRLlJ0NYwXP7n1uz95b6y87HvHD5/bglqr&#10;4okmB7FN1zughGUhODSmDzwJFx5gfOBmjA0fyaFHjx576umdu/aMTk79n/7xP6IkG4IG0fj2O+/c&#10;f9CFAgARa6iy7xL4BiOU0WuMygKU79IlQYqMPcgSOhwdH4NoEHksEAKIMeNimxubwf9FfZyJsbEb&#10;N66vW7eutroGxxxJZ6FRVFaUI+B0RvLzsRAc2VWbZs6m61jLPwV1kWiLGsN92XoxJ/6MX6+6ur6h&#10;nr/jAWGynMORoeHuB904CyYnZ44fP75///51HR1IRBpqwYX4ekm+iishIkPMMS9sTmDXnZs306oC&#10;ocAqYVdECQ5elxSUG4ArGBVMDEi1IU95wNc56twa3yLXkVDDmAdWsKIMSgSkzqB9YWFSoknfbRDc&#10;7LlrN5nPzfrqqEepUig6ZhEXca6h+JI7/ApcF75Cm7BmrEuUJtBrC4AQ7j6MwTe8E2nVlLzfP3du&#10;4+jYib/z2/cb6aU7Q6QKbD7GkrpkNDYzTTD3PqfyAsdu7p5YmivI+6TKRQatSpoOZPnH+Q1WYx4s&#10;Vp4i7FxcV2Z2yJfulpbjl6/yTldLY7ShY/wSUtgj4PIW8MHNKr5idxLPJcVlLn8hogpgQPj15KEe&#10;Hnn5e68dPnexxLl7PIA/vb17x/ceOzxSVZn4MiJOhCxeo1WahqH6SoICBHKw2JFcNCs6OMwgXly9&#10;M8DvLq3gTL0A6wS/ok4wjBwdmMFT2BFVWUmdcpNISeNDLmhqfSZUnSVZlmSwzs5OU4yP1iU8y0CO&#10;YoEkdE9NmSzJ/NWsVwWsE6Qu6X4hglc/KCSZlR3lkHA/8Rs32Yh4m5Z9dfVeQ91TV288aGqcrCi/&#10;3VJ99OYD4m+FiKj8vL6WJsiEAQGKCBiUQhquHigytj8y9o75u+GQLC6JAKPMXqysf3N2wluQNO/i&#10;IIumpHHKYUeqCj47BqYetya3/SdPb7l2/Wff+OqtXUKHlUnNL0AmMll2Tw67+gblfLiSMjYlUwNF&#10;6VIkYh0ugMRDxMCgwlsHeVABEjAKOxgSSh5M0SfDp+hh0GYwTr/0yoQSlf2Qh8gZV5aYLjVrO0Xf&#10;oOitc6fAWCgq7LidZk1SP7VrVpZxKOzctXNmhthDDtuH3i63lOxyNXJ04NZGc7qepp5U2OkzcYJi&#10;tTMAQEuw5P3sF3GaOseGT7V2pKdMwwz5nhGv6VeYi3XSiIMbjhN0myDpWJiwBCPThSMZtf+CvEN9&#10;TMZhRzbwzxn5WJeWUJUbGxpC+Qzlir/G8KSFZmbENVkoVBo2iy+yoXwgzjJLh73AAReeMb8ALA7b&#10;SkEe1DTOFJ1+WDkC/olfxbkdBgZKzVTAKYvDBPPRrcO5nMV/ghXIso6JZwYW0xLLCspI4hrxqdST&#10;8/BS8bFQPuOa8a14xPr/8n3TQcZXsh4Je/zs28RNE50pbpGQR+qwE8sRVxcaA7924AyIHik9Aq8M&#10;ifkk1o1Rysx2B6XY8dlt3rTlrXcb7t3vO3SAD4sObAeFxAmFhD2Mc8FErJcChDSeFOea9RaxuMJC&#10;1Fe5kupqxkdG0CX6hIdApyoeEDQeXPAE/bfRDFFrXZ8pH5hZ5ILbLrDbmKSaonwUCSjLPSFRlUuR&#10;MtSsbWqEKRWMDo8gYe9196Enh5jI/3sF+T2tDYZ+5H/phz/fcuXmlaceu/3Ck66JbypVLNWuFP2w&#10;EJCBf3AWyruj1xQmwstLZDkvp0jPoQXLW21Pr9Xi4Ine/EwEyp4mf4aQDohoEjmBtqmmZmREIe4z&#10;FaMjb4gDrdTVlYISVk4cIKyIiKvwWF0CJz05PDg3OX7z8oW7Ny4Xri42VaPccCRy0Dj6h4emEGdk&#10;jJaUF6IkEfwkiaCwkDRxOY2SyDtCkgiCK0aonKOsdZTia1XliNDOkVE4fndjw/yUQNqwMIQEN6d3&#10;BellXDtx+3pZitdyX7h885lL1yhu+oND+y9tXCcVMieHPlCbaAW1d6ec58I35wLMI3lDoQsO5+z8&#10;Ej0uFpZoPptDDGpBiH6dPePgiZzyAkJTsoqplZAm+ZvILdXQhTcX0VUhaSHhWryOMCiaSJsTi0yA&#10;agV5K0X5lC/GN8bPHH2xHIbR1qnkhZRyvgP0wmkjuNQWOeW4dtgSiG5pmixFYKNKSIVZC6Yv52YO&#10;1MZyyd5BP4BrryzhKCM7AmhX7ZUrv3nq3JGu3nf37/pg73bcD1D52uxyS11TcV4xHcYgp6LCMi4P&#10;GZTmlxflAdMvVDUvEP4Li6jObF85VY6LilArOV91dU1P3+v55onTcOHZf/p/2fpP/suKhrrR6Wng&#10;Q7VNLZW1jTkFKNyDQDSIPy/NzjZUVqzNztLDfm16qrC4oojGoDKsGbZa/qwCLGITEdBlpRwvagJQ&#10;9gFyx1mFKmy7R94QfOctTY0MA0UgZ3lB42ObKeGPxKJWRX4hTALAa2EeZYHzi0nRxpuXV1yYQ8HY&#10;ItLd8pcADIK+KxUCDOZQUArmLtQDts6sL6S+upqyAYTleEM1U2qr8ODULy13rubdylubcahYJyx1&#10;adP36l7Xxouf3Ny5fYqQeKYDKWwIpWdlcY5kcHoyJHGbOJqOS5i168ayXSiblaOWdvMztK/OLSvH&#10;6QOZ5VAPx3oLFZhWeqfGuudnOvMlaf63ejSt5VzKEaYGGqYWN+oYneMGhgZhDyRRy3LOL0LlX4xc&#10;h7XcO/VCr7x0+yYfuFPbgIbHoSKICdVVlBVvWNeukPQyGLpl1hffMoru0sKs6h3b8Gfh5PAqpBTO&#10;Em2LqX0yOznNenCWFDyUpwEXD+Fm5TPyPgcK6wKOLJMIs5xWHktLG0bGXnrng48O7j/T0a68wqXl&#10;0dGx6HQJmJfjcOP2LcxoOpCRsr42Ny3Ag1IBjHBR90R0WMKSZc4482Zw5KQq6aewuoSNgIPD7HSA&#10;3bwZ+qmEFPBfCzyNb4SqKyhPkF5eWUUV2E7sAxV1gU9Il1axRsgAZyWDBx1JL4z6hoZz589T6Y+5&#10;q6iQVSUskEDV8auyuqwMgoqNzvTsOl+/zQlaWsL3h55x69atfR+eqb/bdfEbX0w1qlQlCpIQREmp&#10;uxIg/KqYM+orRhHIDzx1qsm8yLMoikbcMHkl3Im7SfdTgX8FB/mVoL7sK1OGUqtU0kLIFNrCiW2q&#10;+LQKTikKbE8M6WjSbFY5bMU4x3OX1grWYCVlBWtzGEn44GkCxzIhOSizV7QKhquMUZQVlVFoOq7e&#10;+6Abh1PBIpLIdYKkrMudhplBQo44JE4bIQkU9IjQKVIN2GoxDIOdVWU8RAFISBU+U5tbvFv6vH+k&#10;DqoCScEammARBZlUHqcAE70UrY2wDHus9EnkPPfCHMBGWgOztqqtlYfMfhJZIpCouhgodxpmBXSU&#10;lHwl9MljAAfBuHHxCS2X6uZ4p+UHdAjW/kqnfikPSHUOsE4kw5VTpeRPhqgUdZ4Zq1DNybN4gX9c&#10;NyIynm0p2+XMs4pQuDSyYgJudou6KdN5eZ6pIlvwt2Hu0+mZvBHAGCuz06sU6J2ZWaQGJS2tZ2eW&#10;yb2a56iWFOBmz0OacEjx/SlyJH+ZxRMLzR4Da6eFyXLOElHMxQIO/BreJtrR6cxKNNpPpWo/EZIT&#10;F+F8wA1U93QN+hCCgvGqyMTS/IqcshTjWSske720GPm6CMwbJuzIoxrJ29mJI0iXVUF39SwpWEGe&#10;ABLEMIMJrYIiJKmO8ZWjhbEQK2tdjUQXcr558ZM3d3Qqd0nYIHkEQzm25qKiwFIzzGpUkElKl5wO&#10;gsE6WB5v2tsQExGzFhuDzpwj6O4YTDLxI+tXRYnUSERe69z8Cu2ZkbcSLjh5l1DuypTNK32LIlWo&#10;pegbGBZKZ8a7kQMUPfiHqAVBDFmpYi3dGOBGUjeRnfIa4hfEG1NaDGd1piPRDjzOJiSstKALaS1g&#10;57RGC5ABk0N7KFL7yTLaZgkgbHchG/HMlesv3rn9802b/oeDB8hfE4AHQqMbJqfCgM+gTH5Yyi+0&#10;t/9O56aPR0Ze6+s9OToMkaLelwAbBJ9QUqSUOsSvy4m/cPHGM+evvH9gz4+ffGyEKMjyErJdhyXH&#10;+H0Y6gzTQO8EurI2R9m18oqS2rolWGdNfU37us999WtHjj954/btH7724/Pnz63f0DE5NTo43H/9&#10;+pX56fFKbPG81QqY8cLcyszcKgVPVlbLVP+WaD/JlbAWcv7FEIw79SZKbquuB4dPqpasMLF/Egqh&#10;KjYNto3ZgaVeRGvv/MK7D7rJUWjfsGlgeIycv/KKmqbm9vr6ZvZlemqOvOaiUq0yNeDoVIiAqKuu&#10;xYO6Kq1NDT3BpY6OyTgEZDcwNIBzsGx5rrGq8t6tWzevXuX+4Mvv3X9QWFzy+LEnXnrxhS2dm2cx&#10;+yfHJ4eGRnsf1KJe5szj3hvr7+2+f3+wtw8+3VTfWF1RefHCpetXb9LQsLQUIVI6R0YhoaOC4inm&#10;Upi/SltDyjvYLHYVh0KKF0JQyAWtjpI9bVEQWiMvQa1+F5Bc2KjY+TA4qvyg2eLr6N+w7l5z41c+&#10;PsNl7rQ2QqMcUTV0jJRMe+yUewKZgQ0FH1lAzQF0V55p4oMcKCxFJ4Ve4TnAyVlhziH3zKdphqQT&#10;YTsY4dTsaPtA7z89eW65qf7Df/6fDVLGcG2ppIyMgrGh4cHKqoot27Yg1VxOAPkhrJH4Z85a58zy&#10;uvmVi9XlBAwlNYwGUV1NCSlYFSxdZ4h3+FWlEldySOAMn4V6aVNxF7aDtovKKANVCN+hTW3umOrW&#10;P4gG6rgRM2AxqXlEr8D8AoQyh3MZzgd7QpQS6mD5CH7MzPLimR+89tQ7H1a6YxsPpnd284Y/efbJ&#10;gbqmkKOyg5WcqYrdBmpLEkUzCKbHLXAfUNNwbGpyfAKfEZJasGnaMslMEZ/lwxRYoBhrwVJeLuKK&#10;nAbpW6p+WYjLSb1fl1b7u3uXpudhJPQOZzGo5QZb4PrwGxTgAniGpRFDwJKahApHp6geOz40gVNu&#10;cnx6fJTWwyTDzsMI82VgFuQsoUOjjgEIpNko6yQDmRclhdg/VAWrLMwrlm6FgOUOHGjjL13IAa6V&#10;t2l4hOd7rS0qIbu2tmlAleyaxqfe27TZXYUE/2RFcMMxP9UngkSKGKYYmsAxXNidiBVqdaiPXBdG&#10;f6Sq4e3xvhxgBwvzzCQP9A0nkyuwuVTLgRLxu5YW5MAmxESXXvzLH2y5euPVr32+v6MZOw1Oi3+V&#10;7C6F8PMLUNXgKBSLBCsQTUME1AWdquRmjIWcUfoCr8xPTk847Cx5ApyS/JD6hsaK/Oq66qbbN+6R&#10;clFRWlVaXM7iICxd9N2Gt8zNBKsgV3EScYu428MfcqQJXtAsBt5BZzdY9lIeebYr+aW8oG4r+vHS&#10;3MI0x44LYyDCayrLi6fHRxCMFBFCw6TplNKbXPPOWyzTmnWU1JNSpTbTNldTfIiDgRKJCpMJjOSK&#10;I1F6Q5EyAZJYDdaJxYepWLKsLneOjRzue/B6Z6f7Rchgd+atUkctLB0q4vORWsF55cdZ8/7f8USJ&#10;K0NkLE9dw5ajR536PAhPUAqbzxxDlG8GRgTEKpJ0q5GhgeHB/rq6mo3r2lU8bWFFRVRI15OCBiuS&#10;GsjAc0vygXoxAngvfYBIfAIAi2okX5u7oYHSmlbnARoRENwRHkvCgu0muCjhzi4AGodQlOXv+IS9&#10;FaFtQGxSc1zHRJ4BOWvUdS58zTYS4xH+NR7yyWaCCnaEJR7S8NNlu9UyjjyxkWxHXrwfTq5sV138&#10;mngVM/7NTFTa2dzhjsiAATO3Cw9j8hOOOUkHlLJV1D2FFBDQOfj30YmkFgmtL2qJJ9cpQeG0N02k&#10;yzcgFPI6hsfH+oaGeYVrwr7mtdWW5qmtnTW377aduzBbXYlhrHw9mSGAwJAFbL96sYGTogAzJ4R8&#10;F9Yfxw5skOKSSsd0voKQ4MolXMDRAVuX7lFcqLKtqiAAumjSkV7ULgVIkTdIpcWitfm8lTn0raLl&#10;NXx02CVFeUAVqHqDwwCxXkPPxIbm+sYmjLzxyakHPd0DI8NQDkUCnLVvyfJ/R/Vob9lx8/6X/ub1&#10;marKk6+80HNob8AT0h0yWSePbCs93eDPvMjUuUu2OSWC9GOfIaCoqhgJYkmmu50ItnCySMh+WDmS&#10;PJ6Ahdn+cNxnZWV4cJB4otgcnNKVRzkwsL95Kv9R+s2VU6EaoVdcN12Bbo3JGEWfd9O0ei4mpG38&#10;YIRTeO5Z3/bCtVvt3b3gHM8U5BIAiXh4QPHjEYck6PvF63ee/uT6B4/s/tHjh8YrXC+moOBBaxMG&#10;wKZBCu6u3Wuod7TGw5dG6uLT4X00f7WhhsVm68ihkQwtR6wiOS0BrtEZDsdlFO+0t/uh31v8L8vj&#10;Ht+271SlGUM9z3po4kAZcS9Pz9CyG3VSi+UEHExw/spnY83SLwkQEg8lohg95EjyY6cvf+3DMziS&#10;fvrME5c6N+ALVSnNldWRQVIh8vGCERgjiscEUSpxiixMzydrIDeKTBVnMS5QfRnpTggaZnfsxu1n&#10;7t3tfelzpf/V/237Ky9DBey3e+cW8IJ13rBxY3/3g8Hhwe1btpK10d/XT48zDC3idbkl1MRRKSat&#10;GZMSkkeTs6gw5/YLTKKIE0RExiEX4cODjEU/WI92SpvXaEm8aSq67zwkvuxVdqhHFJujsFWEtuIC&#10;1txxr0bqtMksCsy7VoXifcaTO56TT8OIzSs579FMMutUxFHiguUTkzjsPnr5pbhXvE/EBmAUAtIF&#10;jBUBDlvdsKGkkJA+LFi1iwo5cQxJoMKo1IpGnKiqSLHCsJh6qIW0oF5c6F9e2FZUnk0t/2tfr64N&#10;rKDkg4Kc6O/to5ocGy1TxiurKF8EB5LOAXnUsGOxXryjAjc3q6otwhUAIX5FIQmq9GsNoQm2OQqi&#10;OQ0hQoJWVZW7DougXYsC+05D96IlZ9dHJ7JOZEDzx+jnDa1HMPzzb39AYZSfPfUEGRnRp1DQILqP&#10;FRSAsGMWRJgREvTq5rJIZuiXPH0OEyOjkjTYByCoEJ50RKWCGCDjfFvlXYKUMbBVEV6BpJyPINNL&#10;LwwacJV3kxYPkMKfObyapWNKzJ2tJMrEygAWADonOjTQM+JsQdIMGxdeoJAC1sR3o6IQ8+LvuH35&#10;MGvLFbb94r2lpvr7+3dl87p4Hc/BPNP4mzmtKD8Afem3gvj1sWiC6kf2NdXu1o84celfVXMquFfm&#10;fQW0MwU1+aiEl2056WliWg/DMUH/MArFOZXDpb6KgVBmvmPDI3pnFUhmwjy9L6aNTLgyzlf6HBSV&#10;/hrjj+FZk/jUJ+NXQ2/lzlC4XiFSYW0YP9VpAy6BbcZfoSp5eIn7KU6mh46D/nebYTsUY72MHIk8&#10;MZ0XkttDW7VS7qwgSbEE8RFbkI04SwLSn17/7BP9mVlw72wWlPXJh3PP/gpu2c9cLb7uyvvmk4H3&#10;VOklQAngdFTUWqOMXZb/R/UGqOiXLENSXlllpHi444pQZtp62T1RQ1TSTdudcGdeuP+BtJmkKZM0&#10;XB+9KA0oF44CqSJgrqB8tGifiqtZFa+sq+FHVWs+STkULgEbdUTUL94b5NT1fKWq8Rtj6Wlr3TAw&#10;eKin73R7Oz6+INqg5CxST6A62VQtkvv0YUnPlJDn3mmtobWEJKQfFBBWUFRONecoipadSUKqfOJ8&#10;PhKEZSI5UJ+pA65BqUujyS3z15Bxmk+M0CsaUAW9IDylkQQ8P6OPSRdwEQ91p1W/C8H2JGVYSVzU&#10;gE4EHzCHX11r6+n70onTB7t7frFlyxudm+NcBzpG1J6J3sfdt1VW/q1Nm59obPxJf99P6KlHfQMf&#10;eWYU4GJ5XRMkZs7jp88fP3fpvUd2f3R4Hw4NraqS7wSPgvWxJiBZOF+6I1EuWHEu/Jn0rmXwDl/8&#10;0pd/7zu/R77xn333u9RaQSDi+ULrGxkcILABu3C7Uq2Tim7gZ+ckqtQFLuF8Wf6YajgVSulJlrSf&#10;48OiFZL4DD7N3t9gGlIe5ATNDbgZ+bHQMPXyqHlmQKOaD3IB0F6UoAYEzXWQ7/MLFGao4f2+vn6q&#10;pJC5CUKnvKxiBisxKkLkShPgwdngu3XlJTdv3uru6WXTSekdHBqmHS3Auqeffho8ObcTDi5nbYzC&#10;IsPk9cxXlgqKBJljiqBFD4+OdnU9uHLtxqnTZ/v6+4UowRknlN+y2imVleEpix1MmWHQvPVu6jEJ&#10;98pzNC8SusHl86EQH1mpnVoEy+vA+UzVVN1rbvjKR6e3joxf2tGJ3zyRg0EQljfB+oJJZgL4yRjI&#10;2Miwc6tG0n1EmLPzM+I2FDZZXto9v/h3z10bXN927u//Llh4rsNyAazjkxS44AFdadcS+k/4Gcmw&#10;+yaWTtZXjhKQjbtnBFkyNBvJ6bfiCC8tzjBFbWUGz6Xz66qSGwZGnjh35fTR/QF8sjcX7qf5wqJY&#10;JUA90tZcKI1qR1GSWMfMgM1nT5z+/Jtv141PhLzgxjfXtf27zz13b53AqsIjGoAgcRMaZzARr06M&#10;P0YYsptafvFCc0q4kdfaETZlgAZOJC6lPS0SqisnFyqiTRnuY8OrSzkL0jHQXnwv5hUMP5aFN7lk&#10;5CWGuYLFgRjgh/Zgcnw4mYaivfKAmD/b22N7KLY6UyQhBp9OJHvZeV0zO//05asf7NvDxx401h++&#10;dYe4kUqOFRb2tzRxHTF2my8KOaUOLKOz0+MZFw+VhshF78zkKw0dzL97VXA/qdDwnwzAyrIgnxVw&#10;xJewx9qzf/I9lvgvfuebM9UKqwe1IFl4ZuSQBKoalEa71cCVsx7cnc1C8Ua/1FfokqzgB55S6e2R&#10;U8WyYEa9+OxL3O7UqVN8l4Aryht35Gr02vMOC5ZjSRE6lcHFn34ELWQyQj1Hy9BIY1UXTkbriqjs&#10;joSM+lNLueUu6nC1sqx4ACk+wnksGtEmKWFXjJxpVsUdvMwcltijzGF5eHzSoxSLEJSZHqX0cN2p&#10;IytWVsCdWqGGk8tm/BXJKfV+iWBD2cgQeTqGSJkIFpE5dqFzxokQRdl2V+YUY4jKaDKFxsiHXgFu&#10;jGjwIulURvA7bhRHiSbHoRXYbaQO7KkmjAzik6RnjYwMY5mia/icWk/IeBllP8YJDdK2aqOjbAVP&#10;1OhoYqpOpLNO2W8MJj0O6UKln0yX4jPvZP+afZrS7ci+bPrhgKl+5pGw6Cy/YXw+YS9Zd8qiB004&#10;9j2uFp8KXpXNV+NXXAQcNGVZlQmLCgVOTk5YvuezR/wprInZmup7e3d3nL+45a336EExW1NpM8TY&#10;7eAkEmdRt077IHycSSgczbxjw0Vz5BgB45XHVznOQovRChbdgKJ1phMpRnzTYQNrlTIeE9y0zEnS&#10;n4uKgGeS/8SwQauwr5DB4MAg6geSndtgg6snlh1T3D3/6NEDz779cVvvwPnHDp585XmynGyzP/RK&#10;eHf1FD8Wi8mPdNzM+8F8UsMqmybSDUg5VEpeiTwgtVYz4hEqYHqeU0Mo5HGiJgJFUOzc7ERfipzY&#10;5eXRgQHQ1ehD5OTg7MTZxPyxR2cXlylVir8OlAcVHKmLo7YMAkCqLZ2cVoosaQdC+AhQFMRkaol3&#10;ecbbylc2Dg5tHBz+i+Z6bP0wOFXyzJUkHO6SvrF5ePSbZy8fuNf93v7dHx7aG9MIGQD3WT8wvGFg&#10;CJAdvAuodqB0dT9DLsO6dWTBqVr48xVr1kIn3DVkiXm3/Qn6lb/qDJsr28uQ2TIJtAhGOoQRld2t&#10;W/sTesv07exi/4Q0gnIB/VEkAiwhETy4iPISGaaiPok/M1HYMxwwYGhhvsohZn/B42euHDv7yQcH&#10;9/74icP9gFeB3M9hmS4QWZgF2zQ1hWihlCNVPdgy0KHsJaEoKfRibTLbkCoSZkuLrc0t+Dyev9f9&#10;u2fOb56YuH78+IZ/+S937d1HrzKRc3B2629MgC1mTkBJ+wf7ibfzEdRPpClqUl5RJSJME/QiR3Fk&#10;hUFtrJmiAwYVKyRnDSdZ/QdcJT02M1xvMmkyXSu9J1o5NRJMfrxJuoNs6P8Pcf8BZ1eWlvfClXNO&#10;KqlKUil2K7XULXXOuSczMJFgsLnGBl/bfL5O937+YeMc7jW2MRjja8MAxoAxMzBM6u7pnJNyVkml&#10;HEqVc/7+z/OuvetI3TPGP4dvd3Xp1Dn77L32Wu96w/Mm13INJ4OvYSXIvEBwWLAAdUxXOWqNSyaB&#10;mzF5P5auxfuyuHgqBKiP2EdxkbrRMQC7Qw/eFx/F+1wBqAVGA81XVat5gsM67B5KbaQsCwWtiluF&#10;Nw+Lht8IIclm1wHUXCl5IRJUyyYW51eWVTGJfpD/AUdHUdHZWvKX+3tP9VIOgNol3FFZ6mqrpDDI&#10;YBRxp3i03qZm1ugJ9Y0Fs2twlEoxBa8ouKZwUAvOmE3lhymirRSjSiFQyjYk5nJqAmY+NkEWBjwx&#10;n8+Y28SpstylAFb0kXfnmstX73zngxefeGSoplraczbbJCNgDlEDqPf06esDAxD2lWtXldk6N8s2&#10;Gp8ch/YgBVhQZY0Sl9BJ3citBLJngVDrlCBWQa5GAjjYqMY0VMdCMUs2mM30FJOhnW3oJziUCSn0&#10;/HTIJqHvisvYoV6sWbOGc3Ces0uslxrl9BHPq6QSH1prsowRPO7ahrTjCsgPHq3p5Jme77z4/mee&#10;nmtvDbPqI8R/Rpk5ocb0qoxgAZ6V040CtD0AnsIbIaw1FX8Njle4Ov4zYApnoFpmyGhR6RmbI4Ed&#10;aBP7tUqPqdEwL4N7wZ+oLAVgSv0bbS4KzasNd/HkGAkOQ7xTVVzteU3gaBJ7BYDdTU+t6J+C/Zg/&#10;dYI5so/y57UqINFpkF7B9npUREuV0uT1RIp60BMJVlDdIPVBTcTvyvEiSMS48h5dqslqhiSF7+1u&#10;GFoX3gw0NhiCccCk2AW6EagNxnJcPGcphVu6cH3j9fcG7HIHW8xHNmYpQ0m8eCGSl9UNb/UTLm/F&#10;F6kROUUljIAIF1NXFFmjxpXUfyO2ppcEfik3qKqQTyvZM0XO6oFDACpVyspLpLyEX11ynJgH9Ub3&#10;AM3rcypjKXSSKsYIeoGEVMUchcPFJ+GbQHWE5M1PK8aRkD9Cx2QXEVUpB49S7InxlJPcSRYx/wfW&#10;9Xzq7XeZf4yK2Jk5SadpivS9UA8zao/t8JH7SynYfh5RqJNUY5uEGiGql/hR+lLqweui2qIYTaXT&#10;Mwyg85W0g+SxjnwtS1LXFE7qgq4Y6yUNJs0Z8ybJ54BnbVVNYSDEZtqAEZoffMfSy9z/hDPtuhYA&#10;U93YgHwhWl4DWFy65/39H3/jbapr/YsnnjjjbuChcSo515ChLKRsZj6xquvHehRY9wvHjp6mM0wB&#10;KhTsS7KStuOzs51nz/3Eb/7O6stXv/L4g3t7usT/yZIDpFtYoBQ0BMYA0Lx5rfwLNUch5U5F3Grq&#10;alD9L129/PAjj3R0tr//wXvvvPN2Xb2s0L5zfejq/deuQqTWR6UYqmCJ+Y8gCR6vknjVUvzvTEU5&#10;4Wn0cCBOyilUeLwUwuzERsGXBSvOsAPMEglN0++oikmAsIE2V3Z2stx9Z89yL5WixznnMmGRYwt7&#10;R3w1N7XYGYlbpZSsAtaRiA0mHo2Vk2n5ye0YZkN9Hb/HB/uPHDkKJAIHGB4eaWhquuP23SCAjO1M&#10;7+n+a9fYhwT4nO07C2AHJ6oitsPCj9Umzp0ylFf7By5cunz1yjVUPm7H/oHelfFB9SVWykX6czYY&#10;r615iqvzgGwZ3kSsJM+Qy28KF7c6pSolXm5V3VFug5jEaGPd2ZUdD+49tLF/4OittyQiEQ2adsOa&#10;ydExReJaK/Z9IQjbJp5vN442B0Wz0heBvJ7uu/iDB44de/jeEz/6OTkAnI8WWboMErQuEn6tvGU8&#10;bWmpdW7p7sHZ3vryizWqdhRCTy9S/HXc3PHzltbeM3LP0AHLTF67TVw68FxldFZdXdt117sHmcer&#10;PV2ibV+C+DJeB2BHexCBNQZ2Fbield+55/jJz736Rnf/9cjU4Djf0vzvH31gX8+axGSE7yS+ntvS&#10;Gf9ZBkRyfZJTwVC5kY1YuZd86BJKQfDqhrKtOD0prwBfVcEQAOwA3ejsx76CqsmZ0LxZHMubghhy&#10;iY9ctNuRknpMadacm89GY44E8VvS8467N8jLo1CTNM2GkpzYzuoUDr5wpYIUz3d2PHT4KBIE8JfL&#10;A4Nhx/HRipHR97fdyhDAppNZrIQHa7qWnrCVWAgRUPyYPiMzm1nYWFP/wfgQoQbQHPtdceYuJsgC&#10;Q7uqglyNalfZeub8tlffevOZxykzHYIvRCExwZaqmlv2YOhsJMJTB5ABQIFwD6XAGoCTr31eJZgY&#10;mCED0aQquszOfunzX6bG1jvvvismVlvD+TKCxJ0zy0SqjlhUKDchiT7iN1qoYiWdwCVXeVCUnJrc&#10;ixlh/6iAjME7lhU/dGCaLp9P0n0DdhZPAUXH/CA31c9RReJdQuF7AXZGRj58eMGXLZ2cnjMER4TY&#10;29wSq+w7LqfQxtVyTht/Bp1oLn24zZBnxPIpTHDtOAGOSpmImkWGO7QRoAtWlg7aYyNjmJY4SxRa&#10;bhqUSk8EtwhSxdP5oow7W9nMRrgoXDQrFb6AA/OaaNZr166ywgyfWzNVGrA8b+zmpKDouZzyE4Cd&#10;f3sPSugmpS6n/+CH+UTlM5O/+ZHznG+Z/+qncf3lCc+4YsxtvB9zXjiGYFaF858twQ03XOZXN7o6&#10;8sFLWy8YQAybd2BCMGrwL0IieE+cfFYucKITKdUVUckSK4b/aD3RfvbchhdeGV6/dqy+zgidM/1N&#10;B8Ycc61VuxgWPT4xIg0r6oGo/xgms7rTwpsQXzKRhkbVn1oaY6RFq/0O34XLQ9qoAcRXYuhBGzH+&#10;QOvY7Mhoro/3CG8ZVjBVO+EDjBLyQAHAwednL3q6r7f07165xh/Pfv4T53ZtC3UnlPgYecxdChRK&#10;r5cnN1/gD724YTkLSScnqbS1rG/5HgqGkUQzSua8B0ljv88FwrFjxIl5lMKtKuDiesqZsBEOmaMP&#10;4QEcn2TfVZUTFqSSzHig6CVpBdrJh4Rr15BVJpUddUrue1sgCCF5naStl6gCTezq2NpGth3UW3qt&#10;Z81DB47wJ1v0aJMKEHJQxCQ8gUwqqtsjB4598f3DzZNTL2zb/Nrt2wIMMpomjZcrX1zdxa0oh9fX&#10;0Xa6o1X7TqxAlotgfDFZMCtn4XA+qZsoHpGyVJC4ZFe1uESUOw3xGUicMriy7ZQm1DTqZnXpA3HR&#10;7AGVO+TAcTusotehmNg8CKeMk7liJYwoPq9MQblGi60jaZpCPbExhM/cWrv+5t379h79kWff4Ma/&#10;c9uWY7dsoN44mSRkTdCOFwubbgbtzW2UZqREBvmakCxrCIsTZkRad6WSLklX0lSTuuOJHRkZvffg&#10;0cdOnT760IPv/9RPld93b9eadSu6uq4NDcXA+R02uZolT0ysXLECDXL/vn0YgNQ0BLTmI2DsxRIg&#10;Exp2Soe2MRd+QhQOFCNDlmLMDqzSvIsymelwZJk4fYJUv8hw1OrJNko4KUG7Agosjx2m6t8+HIOQ&#10;zKQonKUNnQJEQw2KQleumSg1SIwjNPuSbRTrB5xSikPSGHL+yAvQOt7t26mSlPE+l0eKIzipduUI&#10;OwF24b2xVqz7JGYnNVLvO1e0HIMtLDptHzAmez51MkvMvJWXf6y6bWWZcir/Bx6X5uaOnj596dJl&#10;HPvWwZQ9wQAYiYR8JGyEq8DLxe+zTa38/VTfad4/3dgIlAF3ozwlPln0A7ELKXZaLCA55XuOj2vT&#10;kPtMsAAR6BOT8AWvkzhJQAku7xIwq6uD24g1h1IVUndbL/3x3/yd9+658/itm8Lu4ieQJkR1Y1Mj&#10;BERvPZckKKZuIzx1mkL7uPHxFauRGyni6tcJHqGHVOS7uk4TEDxIHsoABYUG6htro6ySa4kIVzYL&#10;VSRobK5Qlj3cAOySNlnAsbUy/ImZoXrG0gn6kQ0rV67kBRGugSZwGBJJTc1C5eVP1fWbnFQjJO9z&#10;poNdSdENSGLb7/7hSG3167fdgh4ZXwz2XkgJSgsoEB9xzVDQc4o17afIO6Seo5lgDGoiKnvAZowL&#10;BugheeKICIhHF76WbPrlTzlB19f6Gf+IM1OeoPyWfI1zVCZtYT5MaEemuUiQ+KagzHEs3uLi6tKa&#10;AOxC5QlhVhhhV/iwupX3Tv5ouSIYEXZx5LPEazQ20ZOZNiOAQnBKo2qADnAaQeJKjnBd1OhWJb4a&#10;IX6ZrunkYfc4i3pgwbBllSptxxkjont5mIjUp4ajiCjJCHF+SMtKJa91qdmPBl7zkd+0zfMHvGnd&#10;w8FU+MiJETn0TQNyCQEDQGFzBcCXCCG8UPwGTUWA4HiLstv8Uuu+mTnxX6QoX5eVruQl54JR7N/s&#10;2mCQ6hapR41NDfKonP4VDmshdtquwrJiNVVRw5Tr3uipco1bAfj0LFYU/sASsG9hPEB16kUIboHG&#10;Nu+GgG56x7xLGZWbVtqDk2uUp8GQeEHTqs8fOABN93UgkkiaiWIY2t9qJUwO1o0UUkgt+abOJ9YR&#10;3Bph+m0q4yvKog2LU8EeRvJc14QeFTIRlOxlzlkI2HkjKckmguzcHDaaeCR1zKlDcbdwbftexkeW&#10;g+vVZ9nwlTK5BdJhuqlORqS5y/Bm6hmL6bGyoq5WngkHmN/97r579x54dfvWP7jjtog00S3in3AL&#10;KnFI2OInu7p+dvMtm+rrv3mZwLrLhduqcPb4BoDLHW+8/YnX36Ro1689fO8lFVODeLClqb6ryiGO&#10;cXNhPmhENdTEFgQMs1ToU1WVcAT4M6Vqnn32O6dOn6I/AzN56dJFla0h5mfGxbesMyhc21leklkq&#10;p6X8fUw9pe6isFMCtrY2nD2yH1SuSzUnHI5NK9tloIFHCFBPCzW7pIoEZaVAe2wO3O8wAQP4ivKO&#10;/U4PhGPHjrGgGzZs2LypB3nXf62f54LervcPHD50+ODBQ+vWrVvR3sFjkXhMDSyGRgMXXLAXzpwC&#10;2mOduSRowm07d3V3r6ZF0rFjxwngUtFe1WPtPXXyJHPV2NA4OUVNSTYYEWBk3FaVlhMzCOsgmIic&#10;1So2LHi1PgXXcBZwRW24BkMpC3eyF9NhqEaN3XwgOafpIeuIjGjlq8r0OmS4AkxkLhkmmDi7C92r&#10;1ly5uuNk75FbNjq9W3SmFVAOnYWi1QNjZEn34s0KIDtxGWVpB7kL3xdaJm/H02cvPnbi9KEH7rrw&#10;qacEeo6NwYCj+jsFW8Ex2cPhaoqgp0SixcU7hmenSosPt/CwCcj78C7OTy5kldhroX7bJCfc20Cz&#10;erCoXifTcsebHxx8+G6+Yr0UctX25RFYfQqbMX9ho0VE2q2Xr/zw62/devEyKELcbrCu9nfv2f3i&#10;ls0zQg0iDtZAvDExQWGudx7iVIfiDNJplrDhCmC7YmGy4rjO1QfaH9ledYpjpAXGBaWNKdoLwE4Q&#10;G/SDcgUKERojxM5mUT1WPrUirRwWB/hLu7CVlTa7eMWSwihS7x+qXqjETgB2UF7oBPJiWt3XcCCY&#10;anmeAjPKZVPOQs1E7JcvLSVIYrSh/uwKepcVnVvRftfJ08RCUxBkuqL8QnMTtXdiRqT9uX1zODD5&#10;NyDOmJWcD09OqdvAlvrmnZX13xm+wr2ByYDMxoZVdI/DutNydx1yMra+8uZEY+O1NUJjgyQ4B1s1&#10;BsmNoDTiOvnWpk2buDiGDBE3YMdCcxz/xSROT1DFmtpH+B6Yc+UHYEbRnePOPfcQW3vg4EEkpq1O&#10;YLtavabteoIabUI6UiHmL34ijiT2o54Q3qw/zfNTnEfk/RikEEgHYAd6SLKs0AsURb7F/Ku44Pw8&#10;jbNJIAFxiAY4kAjmufra4bZR6HpYkJ7nG4+g38KdkjZUVg8u/7RwG64fHHjy9InnN2zOr5njFYm8&#10;CwC7fM5jwtMJTvGwLh7MNbRXRY1wipz+LooRglhwjqtmo0iDWmJXwquZBDnAvEO5bBRT45x4Tc0X&#10;Lup2LkIwI46TS3F93le166uXgXt4R1XptesNINrtJgDcTUVjX3pFYu60dOKx/BOVjTKwLH/qwlkq&#10;nNjCGc5P/r4vEq3GOfnU5au3PJMfWtbCweRo3U3reKP1cANV5DuOr6RVkR6bmwJpCDEqFk6NeiSb&#10;+MsgFynDKsNCa286GgngDmQ/BnBlzy7+2fEHfzy0bs1YfW0AdrwPrSOe5XsILVGyT0uj2JeQ+W7N&#10;7HO1e1TyY2ZmmKpdY+PSv50UpchWdZdTdRtORTgKtydxvxrjYglMo6qmqrYeflHDRsNaJCf66tUr&#10;+MmI7+bKaElscMG2sv9Ln+47/TP73tswPFh6z727n/vCJ2daWwKqkx85y4dd3lFhIAama9Us1L74&#10;/VEvbl79nERysytmP6OAuFrOtgNXEotM9JHYeZCKmtKkspg2t5RzocQ0ksYdOYzGQPiAtAc56qXl&#10;uFII+c3RnFNuE1iJfVqabsczSGlwFz2FO0QQpFXQGJXGb1TGrdYruy9d2TSEKV7R19kuxzujsTeG&#10;XXT/eweeOHSit735H378YbJfbRcFZ0xlL4T/l5bRLvbBfYeQH9zoTEdb4HWyczVCUifVsJ7MFxkS&#10;KoURTFa/jaTZn+0uE3HEwniP2yqzCeGNbWzDgJCCtzzJiWd5xqUiGcmz5mmtEw7FbFBWlESLoVEV&#10;11NAp+rjo5diZ+CuDL6aeIa3jKdLL8KLz9I9sP/4g/uPv7h1w+/t3HRF1cNKqa9Bbb5qSJX6gxQ7&#10;WVisrxGnI46UtaMQMvMJB+Q3RpH2BSuyZNWE4m/zc7veePvLz7+0YWj4zDNPT/zpH6dy8vj0NAnq&#10;IxPjaKyEWbCCqI/wtxG06vk5dTcrLkNjJt3j2NFjxFei2g6PDFvclwsRRNdEWddMqxCdZL/guABX&#10;hRSHdqeiBkp9dT0hI5QyD5Pi59NcXsJonpEyW2rey5GN5vJTbqiRAdLaSII4xVBUpiTykcKOsjMz&#10;ER5/8H6k+nHrzUWll4uXLmd+gHxPxZq2nz1fNzx6esfW2DIhORCfWAhzc9OK3oKDWG+OteLFlz7z&#10;JX4eu/+xxx94/PGHHu9H0x+8/tmP/9Df+Ms/t3njFvp1AB+xTH4W5fIEMHFHRcOm8pqbd/h/99/n&#10;rw8cvXqNORcmSOkri0YV7SbQ0ppKzpdyOUFY7OmmJmbo6XPneOhT9fWgiQ0N9bK4Moet2a5ix1A8&#10;2dZULBL8QXHliam5aYpflVZXVfN+sKOYUi1wcKcMhmI9rU+r8tUP/eEfT7U0vfUDH2f9jNEpW1sV&#10;gCdpLkwlldqLFy8QTEc43Nj4qECD8jLVl1FhwiWehzBNABTuIf3VBZijNg2VuZVYR1/aGmJL5SYX&#10;iVirErFZKYbEYuMFPw7AjtHSUE7qQggbG3XIDw41KHSeBVAdFgiDpQ4d4xwd02s+lffbUZxCae2z&#10;5bvxLFpuT0XwXPsjyqsOHl3/3MvDf+Vn+sulssQd44j1j9cR2pBPY1AjB7fLL8iL4F1WiBVawmnK&#10;iJxWdAOfWm9KKXjiVJl3TkxGOp/DuTN+aBPNd491tFiSQ9hqq8rz2HZkFtXFR0XQtcsRnzi35Q2j&#10;qB2RI8N0WFPhdpoJxJMEX01iz9f/MJmH1Irnja2Xz4MW8aPmB1pI5GYag73AppyIXEnzu8GhIfpC&#10;wjaANlQZH59DFTWbdCFnAdkm9TjUfl7hGXbYBN/wCRJXEbWHd0qFoISH8gNrDtsnbOkgQnSFrFnx&#10;Rz/gRz7yTc+VrX5a9JsmikqdgYYHF13+ETFrlQ0sgbLpt4rfVRBeZF6sqZV4Aq+L2r1KrlRwDE7r&#10;iIGQvASP0L8Bj9mU1UaQNS4XjkF4w7hCfoUpUmM0XC5qc66AxBTwiGgjaQ8Anb1m81IigYlUsVGm&#10;uqgMw0P5c5TYsGG5CFQYROfYOhX5VAUc1T0JRTMfzEBVFVT95Clq55eA2ZmiMgGq4K7UNCM4eZBQ&#10;7Lt88gtfq4lpBtg5CCel3miXJAVLzj7HTig+RTUlZPIzPtvsIjnpQV4Tr4twW305vq4K4ab7+HHA&#10;gukvvHMWiuGjizNUyi4NQ55nB4urwYXRcJv/1ABChZXUhf1WLdkgvPudD37oD79FBNwbu3a8ZrFl&#10;ADUdur/RCiE4FeWf7Or++MpV4HS/SBHNCUqOpp0VBla+9YIf3/XB3sePn/j66u5vre0O/syAUffq&#10;6xoYLWUz8OvwHZWELy4i7ZR0u8lZit8ugFAoWxAJW16G7U1tDerIyEVVVXHx0sVoKkUjuJrKak6m&#10;dKE6DygY01xclGhLGDZtVVP6nGPuGACjgLOpuZNnWeM0Ih/j1+I4rNhzSaXFagieq2L3chrZuAx7&#10;46ZNaLERhQfvJfpG5bSNCJCFRrgHbnmWCYc9+ggoN/dsbW7ZuH4Dqi2VH2rQdrzpmXpKPQMCXLl6&#10;je2yceOmltY22tFif0KzbS2tVLxGAOzb+8HFCxfknUP+KkJKVcCERC+R7QvDkP7AzsP2xCzBG8b/&#10;UaBUaRbUSoYgAggQCSaVlS4+vC+fdGUFkzw2Mc68KDElpIzTVFl0UazXlGQ7iz6ha9KOykom25qO&#10;33br1sOntp84NVxbM0DVXViBTTXtf5Gp9qW0JWlhWgo4XyWuLrMBo6wx2VJ5p2annzp97tETvYcf&#10;vOfCJ59kUSJocWhwIIQmiCehGREti0c5yCx+bxqf75paONxcSUk506LoNX7itfh0QIeZ3ZSfQzG0&#10;wKLFLwwACL8GDq1QDsfQxp7tL7/N01xZsyr6Ks9MaQABB+B05JHDUls5Ovmll14jtZNiKUE8E5WV&#10;z+7c9tU7bhuqripkIIkhR2iEj7CtEskZvAsOE4wrjhIyy+GtKiCbeciElkGuKcKOOY06ZGEHMtnQ&#10;NpwBwA5tnwg7FiNACs2IeYu0ZHRlGyq2VXQk+yGMLQv7+EquYARXE3k5aMORD8KWYlVLawWFhA5T&#10;yDwTXfnRxDDJG52euX//wdd33yaTmt20uNjtgJWOoeHXNvRgRSYEJEPrVGqR8ZOFKv6ugA+r7iFA&#10;S6Ymx6CKK2VLD5Q3MEuDNZTOrOHEwWtDcgu6KkLUIbSGBp0rGWLFuQu9W7fk3NXxl6kTN2vK1y9e&#10;vAgdKpuhqWlgEDfuCA8vM7NEkXTEtcJDY5nEK+wcBUqAeptb22ExH+zbGy5J1oVRwUkM2JnVu4Zd&#10;4Fl+kJSWZLQu3KeG18PjqbWRZuPoASEUvMFCcIbMAXei50LBzWy9lgPYaeM0N4Fa8giREotxBxIK&#10;6+MyXBYuiaSM9c21iHhRCNgVKhgRYRfn50Sbv1BWbC896Ip5kb2Z9NL8nCCkXMM3s0k079dZA5kU&#10;ahd+chVEc8g/3h1XZRBqI4uEqZmcIB92BN64oqMTJA4VBTY3P6fwuoA9ERbo0UwaEVhkqUBFRFly&#10;TV1wVo/PgoL0cXEawRFhxwTB29nW0n5TyHxEDMiitEGvQpKi8LRbTOyxsxzgX6ghFHKqwk3xfabx&#10;e01vvlDx3RsE9I2LkQ9Ae8UzHJMcLzhuWu7CJS68UuH78Tp/hOzPZcCucE2DOnwjCkEEMKIZqpOX&#10;kNQ6lZcLmCuegtOGN6zjmXZ+7Ztc+Wp3Z1xfpQpcNENKY8JM4EVqnG2WIj6QlEyX+Fc6yKz6Jsmp&#10;7I3ExoJ1Av+rZIGKO5VV1dTI3KC4p3QfqgFjCWKSkuhZhAZOcSaUDbxlqoVM5JAbnjBxUNFjJ3t/&#10;Zv8+2nA9t37jv73j7tJNX/50ZjUto3U5lBYPkNn4N6pTN+qU+WoV0k02L8vmXOK8BfnkMccJJRFU&#10;gg5kIs30eimFNr/jt0Sya9CouTtfjexXq0TwBYHTblqqgp/ugI4mtYDWJHu7igqN0sFlF9htYlNL&#10;bnPDWVCBuBTbxe0LRSVhNEQ4vYOs2FSX1nRxLvFxmwaHX9hxK1uRosLWzErve2f/wx8cfnb7pv90&#10;9w65ahU+I9dZsmPsx7CZRHSwAvqoZLe+f+CFrZuN6sBXHdnDejpQQiF1qh6Jp2tZ74kI2QigkJUi&#10;d65CkKQhRVF2lAARliQCv11GLjxqxMhpw8eRea/9LylRri/D9Ir4lGdEkMckdSggmsS3jegp8JeL&#10;GP/UVgl80NJLZGgf6SMHT/7Y828x/G/df8eRDWs4f2ZUhQUXZ+cBPMjMRCBQFI8swdGRsY62drYU&#10;HVWAUeSpML4YPb+4AjPI9Ym43vbK63e/t/fAgw8M/ov/e+meexBiiFYCRS/19/dduNCztsexpnVw&#10;Qy7s8tdUF8JZSlXGxq7u1TwF7nEsMcKvzl+8iMBRAhpiz75f7UWrlZFekA1A8R8RkAyCIjXQvSjC&#10;vxcsJEoP845DUhPS5sLrIHwhG816ZUzbqMuKEGhPZVFRkrip2EH0ivVmUVqbDt8n7LGlx8tr31+a&#10;GzeulzO12GKctv2VN3hxapvaToXdwgtYp7ptzajjtQA7B9bp7kVFP/9Xf/7x+x/vaOvoaO3Q77aO&#10;R+5/dMvmrQ/c/SBfbGvtuPeuh77z/B/Z3tNKcynueldNy57KxhsZ9f+Yv9YSsVxcfH1BXQ7EHAE1&#10;vJWlHFBd1YC5fQSR1+W2blYnTkI2RUVPnzvPp2dbW0gtRTYqPFp1Ylz7EPe4OQyZqAA0BJATwjQx&#10;Oq6mMeQjlKBAiATiJ5AFC3dlUGZveidXVK6+eu2ud9977ZNPjxJEbWhMpnsGJyGb4aXoWxAgEw4H&#10;hyoFpRUL41YQDulgdB+sFVoMRyLjVMQuTUX9twjmXtnVtXrNmqHrV0OVEhIjIrC+oigG7zUpLtZT&#10;bWxLnplCQqrlugh/RmcJpBRWh/T+mRniBYCFrl6l69BkoBtQR5zJCcoXM8AXAQWQWZAQOwU3L+EG&#10;5f3Xuz84WNy1qvTu3YR45Lq4RlWgS2kTp9C8nIY1MDmdMnKVcpg5h4hpYapZKzcLJXhJElE+W6BV&#10;G3tyyOsJnduhQGPtLaf75dUAzO5izBG1LT4u3Fy7w/EE0joJXmFvhLm2sEBLk/r6Bl19Sb3qyA5T&#10;xwR13XKbReussVny3zmtF4o5vl+oVcQ5vFNgE92oa0YgmmMWXF9APRyldo+OXB+4PjI8wptq0ExU&#10;rFuGUVbQenYGR1pGMBXqmgoTs/mjqBGNyQJSOaFyIJlmK9XwzpCWAhxcXiDQTzF+95aFoX/kHs61&#10;pZue+sNAZPbIN0fYxSxpPgMm9E+AOHocL+MyludJkfibM2sFqHRJMh5FWwzejjdOqr/CaiACYJe6&#10;WvpN1skfAjVFqTD0aWfTq0utQ74SNhllLjwgmADz4GUNC1U3lTpOuBVt5otLMbbQqlk+yV1VMwaB&#10;EEcCqtPdI7wOsiLQymidJhNHqpvcQYEK78mgLX3iPN9TTc2QyZOnjjOCM61tuS6rnb0g7KbwiHkr&#10;3NSxr9MR7N8Wlc3HtN3c18IOOrWqkJ/XmLWcRQFSZBMsrDzChWILyZKMSorWhCnc7+vH5hVgZxXM&#10;3S1COgVO511m9Ywa715QG+4au39YFG6vdH4Yn2pUKFYUQJT2Fve+t/+ed/e+ccdtv/vM4xcpAx8P&#10;ZAzBVKzHdzzk0idWr/nZW7cQWEe5On5iZ8WRYAUbY5zJE665du0H9+7dffHiH3d1/fHKlWwe1fSO&#10;4ucB2VMDt6qyEX97aYmzupaAymsaaoDx9XjlpaqkMjeD4lFJw4HhgZZWEk5Lrw/2U+uspq6ax9Ds&#10;zKlgrjPUBO2JETk1Rb2E1KGFp62AlNhswbiS/wST1SlsihOVHJOxHTww17dD6FeUV+MxxfZWnyLN&#10;iKYTrgVP6OjowIznSSM3lutgz18428sgyHttaaIgREt9Xb1LTxUPDgx0d3V1rlhRU003jlKelyZL&#10;7ig50dd3dmh4ZPv2HbtuvyNq0kWjIRURnp4+09t74vgxWAPCijE7xUEdbogMNlonz50ZrrhwTX1D&#10;Y1MzJ5DMh1IL15on9DTDfeLRtE1MTdIiXL2OkUdiLOI+KF92s5qLLAN2ypdIJbSM4TmbhBentm3b&#10;fOjY/XsPnutop5sGyhUfMpWxm/ktdp8yBmRiV5dXh09Zmn5C69hJ80+dV2zdvnv3nP/EU1AbMQ6K&#10;i3ffNaq1Iu+AY2LHFWpcPEvzzML2oZnehopLNeFSWk6VFRln/L+QVgvfV5f4UOk8M/KmyAbDkSfg&#10;SVLVwzVg58PbmusyPwRxYO/wjR999e1H9h2szZrAzpaWvrFp/W/dd9dFIt+jZo13YaHpIfzQjj5f&#10;P9+mKNJRpckS0yI1kFa118gke2IH5jywMwWQFsA9uqDgHMSQIuzqamrpgBGAnfRbWw3apHKBmKW6&#10;Gm+iDW9zseNQDoTYmhtY9wgJFQFrPHUKwkzpShqnLmVYTYz3RiAmNkhwUT1fScmlrpX37z/Et66u&#10;6WbCL3Wt2nnwKCBZBRnQpSXn6+tTKJO2MOYCDjNdlvjAVAbIe9FVBaTZNzaB9YNRLqwtrQK3Ha6t&#10;pEr6pcuXF2ckikWTPjL8U3+2njm77tCR/ffcGRw+HpNtLmdtvF5cJJWBTR1lrWACkAan4nAlXYNz&#10;CMZvbyYHU/FcCCNJAWpVT0yqQ25V7YmTJw8eOpTc82jO6jSKmZOPIdy6mnlLqHxjZgadZz4lE4Q3&#10;C7AomS0CzxEioX24FZSwcpYo9hrXBBzkjrX1hBFV8UTwAFYNtmORPa/+W7ox5un3BOxiEnIOn6Yo&#10;ezOfscItxmtaTwxV1QDYxRcV55KRUL70he8UClO/jtpkaY/artWEsEQGFjRa3lT+o+M8eBwWiE9o&#10;5dfc1CwKUcV2uppNiZLN3sNlzhVZdBANvgVgx0cuXCl/Le+ryPXoKAGVI6PDXN9NY6WSBa+UPusW&#10;Xg4B0bQgRrU9vK1TcI1NoghY/DDnSXw1c/sFyd00h/HO9z9umszYVh/+Sr5qQQyFf8brwje/zzDy&#10;L95k1OQbOSLsCq8ZQ5KmAlhSWUn9CuI2ZM7YPUNgDic7p3w6lOJgqzHG4Q1rOefWV95iCvvXqNYn&#10;OgDXMwlYr5Z/QjTPV5PVIhmu0Eti+ZWH5KzpaZVCnVNi4pyaEDIkCjoolhyBTns7ovtpLqf2pEqe&#10;DNbHfYO5BT1odznYQo0PFxaeOnP2L+w/tGl07Ds9tOHarWohaP2PPnrfsuFk1hLTesOqZApaqGnB&#10;BtPrpLJZEsRp/Hg1g/kWrmtYgEHTcZeYODk102GGnNAkodrZBk4GVHwPVcfWmYxYI9aYeuIIdKmK&#10;rcofTARk7KoidOhQL174pXmkLD2lxKLBkJ4ZtoNoXg0ULOmLArDT8CLpQxaQQxlsQKA3kMpKfJxp&#10;roScVljRxv6hv/zbX1976eoLt2999rbNoV5IU6xUTHcAW5lDqBhjgPU41db8+KHjsYHOUfQUAlFv&#10;IY9BsBCdaspVDcQaoUyyCD7PfvhT1Y2ytKbIMrA4WSTXKxAkkUUWI6NpjzqmmY8o1lIbyWWU7Dlx&#10;AxZ7yOUkN2BhJdRxoQ5r4QtoFo4pIyZCnVZ9DU0P6/jowVMPHzz52s5bv/PQnon6ujDLF6cXpmnv&#10;PQdgR29E7Ddcd+U8D1FOqGsIW6wwJJMqwUtBXCJcVIanM3p2vPr6J3//a92XLh985IGFn/lpHnJg&#10;YIjiY4B5tU0NgNaoDiODgy2t+IlbkZeUZ0bQMjAaJ+EXqW2oQxyuW7+Oy5LlUVffgKI9OTFu0wHT&#10;Dr+xyz8LFCEU1q2+ww+Vupq4Ga/2u9YnnFA5piNPocyAxHwsAjWjQd9BvVk9BS1GqkzuObT6q6pb&#10;0kEdWySoXq4J7Yi4Rlw3JCsv76moPbG0QDT8R27SdQcOXVnTfXV1dwgMub98BaVRjI8YsJN/2xZs&#10;8ec+9YVH73tULIOuFPv3sSmoUsuf7a1Kypu6eJFANV6wdn1nToZuzp93V7fcWdX0YU79P+qdddTY&#10;pvbKxKRCMzSVcpczWfjmcqZkhVuH1GijyZzU19xESuwXT56CAvu7V1XXSfFy8LKBeAKhpbMQpVwN&#10;JjQ+NjY+QnHQKTnnzdFF+9mRzXlsk4SNCsoXvy7/yd/53Ytdq7AzxabsWlRzjCAOMTf1OpSTzaVW&#10;WHtMHequoEm5PTZRCPT9k4VoylEQELeYmp0hPpQ+7ug1EHB09RX8LgKKnDYHbGbyriB7IdEYCoQp&#10;J6mAORbGdxhhUEuAZYTfU6p8cnIcRYE/eSLIIxw2CDM9coYLxDzwZ8TfQZ0UZ5nvaAPJ7/r6d7ja&#10;6Ob1vJlPV9oDQQo5Y/eQCig5RQ/FdMX7JjMl7UZ4XQDNoeOi5MSL7KoJaHDuou2K5KrPMnoU32GQ&#10;zoaBXAtRkdyZGkgJsdYosRBPWly0smMFz85SooENDwzGvcidikxJi7TsKHgdU72sABldzU/MlYlC&#10;YCsYb5wmLNjmklm6xHTcjvxP3CSoCzyDnPI0i6JECvWM3f0gSMCMXaYrlEFxB0QA1KFHjDBqXd1p&#10;1w6hEoqVZbtEoDc3Yh4gNpdllCoIBRPRXTi8fLZvepE/7/cC7LIc4vSYmUxXDaYAYTIKTTtGUQOB&#10;bcXvZEUkqnYshrshRZ9XySZFWLjNC00g1QyHvQRUAj4lHVsWknQZZpVndA1sKRNyuSisEPGVtF2a&#10;DASmnDomGZriDpoHGTmgcjNMiwhUAc84wVQ9itxb0SefKJLO7GkhKx+ZLGpjW4C/rjGUb58IL7XE&#10;72SYT5482tvWMVBNpqSuIdpZlLWWk0fhnoolyGcyXqh1vWczmJQxMm+0vKqIoguN14UWQBddMQj3&#10;6hOQJ5EWIRgKYnXwvpOMIQbNGMiuaM3eAksfPtV95eFPZB56XcZwMuUmgvwV/OjYVwOyUedcwJk4&#10;sJOOPvuNb289fuqtPbte27WdDRDMlzuqC3iBUcGtPt7d/bHu7m9fvfKLvQqsy2cpFwcxOQIjfTRN&#10;Tj55+vS31659bv06FY6qRUEgDZS+xFElVuukkmgKdfHrqHZYAURLYxGlh6Msq6OlY7RhyOgkdgMv&#10;gQzzlBAGhtfkOPUNlD2n8G8l4om7a99ZGVNzewoVEX8ZDQHsEA6BBS2JQO1RFsrniuM8SyB38XRW&#10;wbV/UWEp64F21NbexrqRssou5TT4MDyBC8LD1UWtqGh8dHDVqq716ze0trTxlLSeOHv23HV6YqqA&#10;4NzGDRtbW1uGBgdHUYlgctcHTpw4jPHSuXLVli1bmKPLV69icVDnnvEAgjMeKukMDw8x/wB2hGGj&#10;TsuvbQVQhTDR4qi0rUxOtXGtraPGViX0TQQhqLXCWoEuBQnrQUNftZZJ5AJ9z1NQj9mgsgXZYlG9&#10;LuQpZ1vkGYSlz7e1AAtCvae9iDKwWHxw07qu85cfOnT0XEfrCPX+bJjAB71ntQ9E7Soi7hxlikCL&#10;z7pMHnqRAL6ix06ffeRE7/777up98mG2Jy68UJk4Old0AF8GWhdIiojTsF3sza2D9LMrPtJKxlwI&#10;OPUIyn4K5UBKqorhGRQwI4+QbNkikYiXUmIzhAdY59zW775OVqywIai0tCJIl/khCuOL+4586b0D&#10;zeOpCSx79cCa7n/3yANnoBOTk5hdZsQVMhYZbQWhEstcxaMKtSG+qDGizTgS0MZx9ClXcVXtNZeW&#10;jqVU33B7jzRFBApbJauvrUOVoekEayog23KZQ1eDD0Uqr3/CCxFVCCPEkq+EvcNb4VZiWGw6grbA&#10;2eV2CkCW2ZOBIAGHfIyRW91L0Xlh3vsCOmJmOC6u6myembm6bg2CQxxuYqr7qoLsOkfGXl27OkIa&#10;nVEhwE4jIbAxRR6bSH1wPo+zYkWbOPv8/IqqmntLal+bGwUiR3+rq6xXFKlaHKPpyVkVfin0GfTz&#10;ba/iWS+63LXKrFXjAgcLPY0r8xtFSL7e6uo9e/YMDg8B6BCExU6nnwMNzW7dsmVidESaJ8zKcK01&#10;/HE7DMqpdAnXam5pVgcYcpUWaDdHQd7ksXM1Bs2a/aBp9gKcjZARaQgabgR8MDQvseSzbT/HeMoH&#10;g03nSGGBlyoLo3MZPMyTr0cOtdfTdo06h0RESNSPlImZqxY5fWq/3+DvW/4kV8OCLON3rGm8bp6a&#10;Iiv2uSwr9r8K2AXskNNGVrKeayagm1XQlZcEEcCW9OzWvITiVlRNTIwT3czf7W1tsMcgWjEKtZzW&#10;Bgr7WZvD3cNgQ9i5EANjJnoCZst3w5vu8Dq8QdNhghixYQ6T9plHsS9DeBb85iZJgdQ8FDQ3u2mK&#10;YqLy3zHtueKds6rv/yI/P+cYccFCYR3rEkfo9uLEBZEl/JmfH7fLrxZjzo/8OoVLHN/NVnwZgs9p&#10;QHzSHlv1S6RpMSCAaNKSZVaIWEBjeYRdDEFfLyka6FnNR9tef4e3rq/tClTElgTgchSk09Krw0QF&#10;VqQK5KFh4jMDTCB+1EkrKj9FJRBxaWShUkBU2wXejoQFPuQ3r5WpqAKFkk3okWq0BFgcGQ8VdF92&#10;1ebZmY+dvfiXDhzZODzy/Iae37jvzuMNjWYg1nEff/yBmFyO4HqxPIUTVDjR+ToVzmY+a+lFRKYV&#10;rGjMdcQiFhJN4rDRo1ffkkvSUgKlVGw9NMzAzEOU8BbzrwuGrhaVqV32l0gmvsqWUJgVNqrSB8r4&#10;oMRdUOVfFQ6k52RhuRRVmlgx2wd2zkTzCjyKqlIfMtajzQA73Cmg4IqOIc1hfoEguw39A9/avO7p&#10;Y71feGMvJ37lU499sFFFXoNYeccpOyrZkKVDyjElWyl82UtFRNiRGPvq7dsleFSOz8WJlIejDua2&#10;zJBetjAjzETGqHc0cIA1P+4S6mCsGo9QQxECq4RaylDpQ7HIADs/mg8vGJze5m/EUpltWxpaYlFp&#10;W0ChM2mM1LpPq9ROh6d5tYRrPHzg+I89+zoGyNfv3XlwfXdwMWUzoOxW1NAfnpXieSBlfOwtTc3o&#10;nawE+bBKA6SrFEUWl5ZIQzARuqFk0dLtb7+z++133r17z/7/4y+u+PQnADHOXrjISDtXdiEbRkbH&#10;JHHx2I9PEhpBiB1rQ/AUleMZVDvVW1Rmo6ipuYkZb2qo45pHDh1c27Pu4vk+lpHC85hXEadlyxlA&#10;XOHlBgOktFuZjxA5GW9qc+VNHACW3kE1DypJyJGAWbHdJFeUgOI5znJ2XCwzgDyVFKIlXehPwPMq&#10;1jQBJUfriQDsODn4Hqd1l1VuKas8UbQwkSM3GZuLndiz/9BEU+P1njVBEkKpbAPw1MMjAxAt4f2h&#10;6/Dmz/0ff4dzJs6e/c6dd1x76aVDP/+36ZXQtOM23hw7eeKFxx+95S//LK/Pnj11uvc4spkR313V&#10;fOf/nNi6nFPzYm2dtOSLJKtWqPZTbD1UbKf0pRqCslQd1q/F8wIwRyM11cdqKr948jRfn9y+zWCv&#10;1ThZ8TBNAR8oJug9snMmJxU44IkViVqu5GIp2xbC62MV1NCguOgnXnq5cWLi13/0hxVjakteyiuM&#10;wLai96Cqv6m4m13cUDhvyVwkw9caHkvAOHgOguzRq2BNpGeqSawzBVhFCADdi4BOMSq/6WdIftGg&#10;igTYBcqYFUkMvq3H8RHqCO+g0vHgbC4Gw5XOnDlDMWM2inoHE3Ion57rElZURBpszEOoMkFFwVtw&#10;9nIRnmV4Yw+ndf/xs9UP3HfxBg98ErpcQZLJ4RL8zqUvV5M9Zlq19u7JtwaMfQxKoq7egCyc42w+&#10;fvBLaZ5xdQYQ7isrMiilDCSFIC6iXeOKh8yCwkjZoYq5sE9I7hsJCa1sshQ0V7xHQXEeis/RnLBp&#10;UeJ1TgQM6VWuIjio+XscBl0yJKNAsfgwYJdIy5qr1IUob+rGI4wcUN1CQXqaYISKiroGmr03AeTH&#10;YIz66uHFU0pKqiogLU2OHtGzHaqz+PaN1leQB1/lHEiUXRBuvVgdetnHk+VP8T0fNfab7xJH4ZnJ&#10;HC14P6gRKz9XBuJbaTxuG+i/Yxxh1qHL1nAplhSqcJ2KqDxAjrAqSFqplZYTLMFmbzKFEYhAGnxB&#10;oOSsQDdDt4oIz9xykkc8bxB2hJDIEHWSZ7lj5RQRgIvV6oqml2NOsQxKaZyei34M6lgRxWWgcxKs&#10;MebdaRTpLp4ggSgzXLGBIdTDwCyv6Gvv2Dh4/YnjR75767acz2DpLr/OZzbj8/lH+QuFNEQ6qsHO&#10;eOFZ9FPqz2TNhg4A2OENkiK4FRNo8uCC1lNkTMoBEfYx7FClspPok9GmSHOR6UcCduJskfcokuRS&#10;dhVam4DMo1afzUQhd/ccOPTpb35rrKHu13/8i+c7V4g/OHU9SBHAztSlR3umc+Vf2LR5Y33Dty9e&#10;/LZ7WxeSaDxvsCkeLYdEB2QFFT9ztu/VLbfC90jN4wdRL848RfiDdhAmJgoi77geq4I3x+e1HQLL&#10;Zg5q6mthjFOqT0Q6JAH7UIKqiQtrIA4LV4cwH4kk6e5wy+gTFf1YrUXBeenjiBYK+WrdcwUsYJEg&#10;ctdsscRPoXbBt3WdUpUOQGSDzEGvOCEZJDFfvCCumc3La+514cIF7EaesrGuqqW5dUUH1edWwCSo&#10;bMHjrO5ewwXPnTsHEkdgyPHjx2HgPA5f2bv3nbVre7Zu284+On78BDKoo30Fs8F0cokOms8uLFy5&#10;cvkSqXmTE0hPRBUrIyPDvkazRVVDr6aXl0PvVWRA8ahSPOBDpZWS2hHCmTT8lN6YysBJu4v23G5k&#10;L88KU5RF2DnD2JdacBMAMT3RFC8kYtlegt0W9q1bvebytUeOnOhrbR7AGYm8c5tOKdJ812ndyrVg&#10;UehCJwntQYLilZc82tv3wPGT+++/+9TTjyE2aKiE9IHZUkcFdaHVMYzBIbNtIlA1NuAdVyeap+ff&#10;7G4IniZuYEUiSPcmzpnz2MKPlIuR7VjRQwRacn1C8K1XD2xcu/nZV5jlS6s7ve/kV+Pq9779wZdf&#10;f797FKet+TCtSFa0/+unHj28coV0JdGetVeXU1aQpc8JY0MefQNlmp8oC+v30wzn8E3m4xdS5ta3&#10;2o9G17zXBCjA+ELtZ/cGuBYMPAA7/hZgNzUNYMdqMW8wVGnOLvDC1/lmTAtPGvOsSNLQNAxtO4bZ&#10;Sc0y4iqpOr1y1cqu7i72MgsqjEhFxVJN8NhuoU6E2lM41bncMa/TQZO7L3zz2X0P3uMJXzrV3nLH&#10;wSNUtyLFYLSivK9WVUQYmRJwqERmWrIQSkcAdtxLoXPlxZSw4PV4Q+2dixUnJkeuTqkedyU1k7OO&#10;1QwsIxIFk1ovWug8f+HkFjdOCblntIuv8DuyFtBR+XPr1q2Ey6GzAR/ff//9d919F5udCL7+Sxcj&#10;M5pJY2J5AXMDORqflpqzgojamhq2OQGz3NqYuO3BzMJbNv4zYCWGkZOuyVmMX28as7OYkXxh+QRe&#10;qLy1oDrWG93JkZvyiER3EZXytN6qYqYcqjLpQJokLue/V9OJ0LHyaYnXQef58ArHGa/5TTenG7Ji&#10;v0eEXf6AITWCWsQl/HSiZ2cpWEO0/CvVivCgnjHxIRf+peDABP5d9Ebyw/ii8lFM2FHKngsGheRR&#10;n7xSYEolGdjCWJmWiPPiK0RTuliNKpNya16YgjVSRc9YkGviPZ6IdHR9AH2s8fqRQlu9aYpiOxQy&#10;pXxf6FL/LYeR5Y84CjdavmqF9813TYi2fITxxfz3TeMpvJRXIXHXWBQORX1+jwg7PpX3qzyxGuZT&#10;MzY9G7KGMUTuvDad2JEDQVQSeZF8WFjRttff4/yB9US9CB2TKWDExeuF46FE4Re8WKL7E1twDFVa&#10;jizHogq6p27vgs0ckkBVmppCFFUk8dTUU6aJUqcAdXpo1TDNjuCEQZCQ4UOHjv/M+wc3j449t6Hn&#10;3+7ecaqpQV0fy9X01lAEEXaP3R+jj7mIhY/XabfoHgr88cYJH5Ebrrscv7C08FUX1LMTJp8d+czm&#10;CxmXDTUrOQpmx3H0MjmAb5LHvhN+dLaSqmYY9nGzOO7FldHIJZEIIcezx3iVXinvnkr0EKRVWVWL&#10;iujQHFzm1F+oxJThU34UXWduEs4iCmgqG1ZlF9Tqi1A9FhctfWmOmp0oJ+Ku5NurFLG3TAURY1Ww&#10;Kxx/s0ebqhk+gXWbhobuPHPxxT3bf/eLn5hobVYCVyiGCHvcT+w3eb5RE5UaE0UtZDNYKaHu6SMH&#10;jsZUXVjVOV9WOj41PTEzTWvAmoa6ipoqRoaJMENSIGvq+jF6LC6uSjlKmJWYc7Sj0k68aAq7A1wm&#10;s6dcBSagIGGQ0rUIGzHqSRE61C+YzDzBbnhDQBSEhygCkc6kVqbKqquwFOuqa/GNAIExN1FOGcpU&#10;BBGKBUUZVDDOPt+qigf3HX3gg8Mv79zy9QfvnGpupMgLHnVC9VhmNLvKmQWmjVIc/KxZ2Xnbti1d&#10;Kzo4Y3hwAEaH/gwpsipYSthVba2t1M/rvnzx0Zde2njk6Iu3bP6tRnX1Je+V5D1arFGssaq2ZhJP&#10;BetNiND8bEdT/aFD+0Gm123cVF1TNz41U4KruK6xtp5y/ktErTBF7StX0Q3t3KWr7+87sOe2rTSg&#10;IGgW8qX1hHX3MiaeYRN1IA+8DB3cULjgUMGZmjCtDVqK6J3hKjKWa0MrKaQPdAyeyyJR5EXVB40p&#10;6Sf2lDi7q28nO8telOBZMHusQfY/YI1YgJyKITAMJDnSobG0/NaSihfm1fUmtlJ8N67Miz1/9I1D&#10;D95Lf6n8zZBJsAy622CKMMlqwsuyz89/4TNf5LS+3/wK33/k289WdbSf/8+/t/aHf+TCH/yXt378&#10;xybPndv+c3+bE46dOHzq5FF8Q3vKG3aXKwTvf8HRU1/XXV21t3+grraGjTkyNMgGb21qhjtsWLsO&#10;TRxLSDWQaS0yO4EvRQru8BDUO9bQeLy25rOHjrT19V3avYsMHRwitTW1GBt0YcUzBg+gOtjM5GQE&#10;86tUCu1EqAxia42tKTVUYlnpP+A72Jnyr6ge08L6/uuPnTzxO489PllXT5Ezabo6E2WREuFwlnmq&#10;NBG8QccvPGhsd5g4fKsCiBa2wmAJpyuH2FRKlDlnk6lcWrFqcqmzCvoiriGnxBC8WolHwKaGHDrq&#10;dOlShup25A7EsDa1EdZw2Y94IawvJTIIfhv2Et/iBfqE8wpLoTGkCKrGtu1bMPxQHaAQ1A5+8ycp&#10;GMGNuUJ8nbVOlrBy6ajEtFBdVdu5YtWJhnr06g1f+U9lf+Ev9Pb20ZQcKYnhWVNTPzw8Rt4xrC5I&#10;NxC6eB1KTCiOMdpcABMMDZOB/GkZBBNgVziArLRWSe5S+ER1GQqp4Tl8UdsPIaIURTRCRa+ohqhn&#10;ytw32Lf4OxEx2sXlcANkh8BeEFdXuEfZXWpraiUssvdELw9YW4WlMavK9JmmaDVOh1PYC90cy0qS&#10;EtAyqLRwIbhj4Z9hu8q2t1mlkDc/mGpewWOIO3YbHJ+iXigNdfWNdXV4q6fmxqcnx2emKUa7pPqO&#10;yDQKIdDrlEjkYuKApienaSyzoIp2YL14WOi3RHWF8hJUAJ7f0VXSKbiCptgtMmWKFiHqVHxBCHhG&#10;P/nSxJLdtN9DA5MuH3OSGUgxM3mEXc7ZghfhoRRu40LhCtKRGWAWClyCngoG58JhxlxF2axl1JWT&#10;WuLIbn5oyCStWf4u3tGOohLO/Mzi7NT82OAIJZN4R9S7sKSo9rIyqD1YpcIJQgo7XxG3uYanS0qO&#10;St2NSSBgl0g02bcqmcBpi7PF5KryMz+2MIMzZWIWi0SbLmUXLJUuVJahmJVRsYKgNKWU6nmJpC4C&#10;aCBORGGScF2H4araOkVLiN77YPWaTSPDd108t3fNOtG23HNOVr0R/eRSof3HkWu3ugWlKZg15g5T&#10;VTMoYlZeM0Hu9iU5vk6tD5TOq3DOKHwc1nrSUDPQxEV5AOzE5MJWKK7mdq4b5vAVGoUr9C4i/FXN&#10;VtaXkBs1ENG68vDlgaFwHYH/SiVz4V1WKvREe73uO3Do7v0H3rn9thcfuwfFDqhMaarIIxV6UcNL&#10;pw7Pwj2e7ux8umPlN69c+OfHDh4fH0ajkaj1j3VR/bjRJ6qKEzT9J78hkbPtLZtHRjvmF650dQXq&#10;LShqSaUhlOcv5VWh9OMYXWNjKB/yDLnEoYapEiNuRQVeVlkxNTupDhLFRaA5DC9wJfEBOKpi66hW&#10;r0CTMnSIqhp4ywLsWa1US1RUWZ+huFPOYW4RvWYRWQGpVHEHheKBYZZQf43hMA1seVXN5R3+lMk2&#10;PwXds9nJ4AfvpY0Kn9CoC7E/PDo4MjbEcinJFUV0lroig5Sobm5ua29fWU338aqaqbFpoM9777qb&#10;eiCjw6NN9fWXLlx44bnvoL2taG0+vH9ffXP9448/gb/z0KHDaNc7d93O6oMDtjY2rVm9Gh2MWihN&#10;jQ0tjU3sGdyrU3KeCooVw9TeiUzxkqKKKjktNYElUuNIEVCQpArcKU3BpXwizScyNsKdCVWHKRsi&#10;wA5aW8uyCCghau+xISeKQDE82c1K6aBTpxQw/iJEnXOQDB90r2QzfuaDAxDqybpabsFaA+uwUsqd&#10;n6J9M62csajHkOSWgSjhM3/qrfe3n7vw5o98/tw920dHce9eZ2JbW5ubmhpZdG0ai6YADc3Wli2j&#10;dcPTneOze1fU0m4idqWeQv1vpRF6OyQnOWNVR9SsyWn+ES8UDZ+6Yck5rR+4lBRIEuIkOrHtoZ9t&#10;L76x94G78esBAG05eOxTf/z8uotXlKfn40pD/W88fPfrWzYoY0Xqp2uBMq9IEiewh7keDxKHXCdZ&#10;jFgEqYXeoJpwjlgX+hySTt8k98Q9IqI8nPo5K6RBCuQSicMKL6Xcrko2wC5LimmDSho3pQjoAojR&#10;Rn3A6yMD9GFvaGuGqxqRVCF2BRaVSP8Jv1GwtSg0KX3VViEbgWLs7W0dFAjhZ8WKlTRB5p3aunqi&#10;1iAO4lKo+YSFKOWbKrSKvXZ4ppcj1iVmIFSOgEGZinjzwYNHuML5zpWKhZmZLx8bXz04yLdWjY1/&#10;t3OlAqCKy6irUlVeVU7U9WIxG0/h2tQcJjFcdVRRdTS8GSrHzc67gHn5PSXVg3Nzx8dHmVMmCysM&#10;F7mRWN1ZDHVhnigrCKy59/SGI8eOP/oABgsUTgirOASYpkpf1KC1sjIQAHGyvb2n7tizm+4Tu3bt&#10;wuF67PhxorEOHDrI9LHEeDelHNHzGkmH+4pEpflFgCFZyQSdtbcqfsWRH8IO1C8tShQwR8gwWDNb&#10;WQw4DH7pW1HqXbqf8Vk5AqU+oXFbzmt1DMTJyeF9LfbHtKLBSswtzDW1tAIXol6pMlVJqc2ZaReN&#10;UVUSLHBppGrFmqDVws1lSrgBN8jXsSD+JxY2bYFCQGoD7tbqaupO8KYs7+wIJhNUEb9z0yn2tYAb&#10;Fy9x5yBtBvnj0NeVsxC7gTzVkPuLRXTOmJg+e+lSe/sKfphzaH0C/Wt+rrq+Vj5GqYvWD2QvIg1Y&#10;FwqY1XJflhiXCaewuFGKlPlB8Tbdan6dqiksT8qsUA4pTnJDL6KJ8YOOImEhTqNBCgzR7RT5nD9u&#10;UhUyPS3UiuVnjz8LPy38Zuh7+fTmm4gV/0j9JOY2jvyE+Hr+Z8x2vgr58uXf8h3FqfKB5VwrTk46&#10;sweanmdREVvBUSWWkJrOoOLBIFgIFzOKRCbeJG0Ha5EyXGwfGAuBq1zBEfcUGZR7QWxRGW6CSi+v&#10;Ir2sGMyOPwfWdfPaDMnlC/2AVZWU0CHuoZRsHDrCsgPc3Lt8dmF+aISgV2zGBeKAQZxIX6fKVB0F&#10;ZVua6xGjpeqZKU1c1qRSPyNkS8qU3Sa4UB7Ye/gL3/puz/WB17dv/be7dhwnOm+ppDLC9VGhlCXC&#10;NJaWPmbALp/QNCMFXC9YX76Q+YwX7pxCmtC0Fmy8wsXLiSMnhVhOzb47JU+TdTJFIrzzdRYhcVXu&#10;zAhAm8vwB/JJrg+3D4I1LKrsiKMzMHjZDK47oI8SROpU18wL7Qq4kScl70Da/PJLu0qOI8LkZ1eE&#10;cMLWBNYkPgV64+LW3FRo48LCnX2XmiemXtq9/Z0H9tDLHK5o/6OgGrmUjaFxHVY9YnBinvMqtQwF&#10;6u652s/PW7t3kTIpAH5hDgZbXVPF7wDXo+miZai/zjuWrhEClpbPm9YwkhzCGZOKLKBYX+lP+U8E&#10;NquWNiLZXAypqYx9wP6SEugbT5GUHuUby2AODxjcHCfPis6VMBdHQy/c/8HBH/76C7g6X7l961t3&#10;3uYYaXUnEPOSL1RGwNz4BPsBfWjTxg1rFdJShWe7sbFBu0lq1ZRtJydCK9Bh6f5jx+997rtHNmz4&#10;rUce2FtGC5VZ7j00Mryya1VjQz2MEMevgpWqVU1AlVmGh1Z1dZ04cZIOyV1dq65eu9bS3Mw8qNlC&#10;VdWw2i0PQiAtzWihjTSNrasowZUas3ml/1p9QwNjaGhqdGqwdXcnK2T9IpBxeYPnWN70k3xQuSMo&#10;8xtEWFFQe1B4WLaqlJAduYahDUKXOp5icsLuF812+LiCUUYUVX1xKYDdBwq6TpkLNzHKLS+/1nfb&#10;9snmptiqcd/glUTYKW7Utou1rsUA7LjBsf/nn7XsufPC177avGtX+4MP4Xzf8jf+5slf+tcB2PX2&#10;HiPCDnpYVVyxsiQVD75BOPzP+aO5snJdQ/1bFy+jf6xfv766vp5oAlQ9FdlhQYeHkXyqJTE77Zgj&#10;GfxyeJaVXa+oGFq37q79B9v6zp7evlVLXIwtIT2DqYDeqQRCyR4C25gLmC2shm4klYTCeYfG3Cam&#10;JI/WsiPob772al9r6ytbt+qK1REkIRwtfGIOelVavcWdS7A7JTN0oGKZxMk4sd6sChfyy9lXFls1&#10;liy4JZZuoEThuQ6IP0Jzo1qAI2lsBTtb1s1y0qIHpcXS83HY/FwkRhsimYKFoS7EOcQ48FsRysYI&#10;wgEVE8I7/lO3yltfMfMjmzY0955pf/Pt2WeeZC0CH+E6CgMhSyt8s9l9YwyZRqJnlNfXyJQXpQzk&#10;0ID1eKR4BK+TbscCOXYj30FJmqiuh+ZLDEhKq+1mcLpsf8VsxLf0yCr7aosltmqmZ2BHci/lfE2r&#10;iDtziyzXLQRvmbKXvc4pwu4mSRfkLzaeSal8Q/jMpIDGYOIj3pec1iHeyAoj9cPvh+JoJBfiID05&#10;Ih/F+vuHrzO3kYAsOjeVKv6rSLTqMitiGiGkRBSqcOMHFholb1rIHxd/ViNeRcMEocWQblT48kco&#10;fKh8/PEI+Tn5n6bwwrcLNb8E0d70Lbw05pTLuyw8+QLW7NpKzR8zT6HgLTcbVa6dIpuoaicMcpKC&#10;lGMUhMSJQwaLUhq5okqMOTXMcSfWBrybQo2IF/kRf2rVXfPVtokoSrSHy1R9UHTctMqkRSq6WnBR&#10;IBIRZ7sAghc5FKys2IGCpg2jqw4EennldEvLAwf3c89TzS2KplRf33QEN8h5+w0TmtGPSzn6tFyX&#10;9LfN7rQ8QqCSS9W06ZSzFEqeeea1901J8l9KBEW/KLE8QiPMi7w2mhA33iw4svXPSFr2g6ZCUIfg&#10;ZJeZMJ4euOiDBw7TMIoCoG/u3P727Vuj9objE8OptLw7nmxd8TM9mzbW1n+nn1awF7W5tIIpFfEm&#10;ysxXJIgwNgVbaaqp+RPvvsf3SH9zlXC5xAXvKbdFT8w1zTyi9sdCXUOtuIiKqKjOJo5gNj5cJYKQ&#10;PC/yB3AXxVrPzVNc3vqqpssjtCBIcTjBfzXZKloq/U3ILfeNfIhY2aDJQLjFlPRWNL10txPScgOt&#10;jpOzkPmJ0TFibXhAYpdA3gmFQ0lDsblyrZ+KIpSz4E/mqpEu47W1Bj5Kd+7cgU341ltvrF2zmvzW&#10;gwcPELF79313jYyMHj5yFPG6Zm0PtVOpoc5XVnd1w4TRlxho16qVmzZsZOEPHzqEMsplw2epSQgr&#10;X6VFLZjMZ43KmQ/jRrV9JwJw4EnweZGrnlhHzkBysg82IH6I+poV9WOuwyEak2MDR0ekUiq2fW6+&#10;r6WZUx46eoI3L65o5wpi6dVqtxoiTNeUhIy+tCU/9tbeNdeHvvnJJwbXraYiJssEk1WOcSoYmvTq&#10;oKg4chZHYN2WgakzTVWX6yTQgxp9Rv5XvFegZy8bwCEE9FH6RnzP29izqrnkL0Uqzc5eW7earFgo&#10;CUjok1/75q3HTwIPx9WHa6q/unvnc/fsnqpRM8qcSBR8Hs1SC3Zr/ggaamIQyTbWTUMq2YbgOvn+&#10;CqoToJ5K2kWykwWjYFeFhAf3EMsMjUTLqiswAEwh1go9DYGj1ogVwNnOHgCOIpA/q9kUY+N5VZyU&#10;AKXKSirbdLR3rF67lmhRAutI5XElh8AKRRv2GmRHzDUIb5Ijy1IpzmCA8Vw3rSNDZInOda4QywZl&#10;a2q651Qv+5nkxtGqqsuNDXpST01sv/HpqRpyNGgchHSensHpSnIubuyR4evR5DA0t9UlFW8MXeWm&#10;1YDy2U1DCQnrj53L5FzpXrXttTd5/3LXSis52GDp/Bg2J6NTcVCQ8smnnmLLHz9xYu/evafPnOEj&#10;dHiAH62mvRHRSi7EU0W1um9HBTpzdU2O8u7TtlvedxlJJ74aZB4ULUMs+ol7Y/taIY9MoBmBi38H&#10;B3QcjZgDUcAdK9atX0+xIeypuLt5IcwzdFxvJalXy1GQhdwg15cKN5230/dQUApUEbJinzp98tn1&#10;m0SBpTeYKoX0kgg++2K6UVbCV1aoTW7bowrXDQ1Q6ohVfXQndUUrWqIqNDaydHMhdFKqESt4Y7hg&#10;SBbbBakE5KxC1IXLmB3hoE04LnuBCDuJQBeNtemhFw46l84iE9+ywhIiAuiTUhpzEr8/ugLx99DT&#10;YgFjR8TjpyUtUFDzc/IzM961bMDGTH74OoXXDxoovEh+u8Jbhysxv1Qu+2JbxdcL76WMiIKj4Jo6&#10;E4IXwoAQF/AiSgYtcZzvjDsXK2eWWxiNiYhswceAH5wcNey2vUacXcnAutUx11CE9WqimGoZJvnL&#10;Y2OjuBsCJFMytCgDbERKH8HFsEX4nvq8a3uiSyiv1t2ZEvWFVIo/Hth7aO3V/i9+8/nuy1fe3LXj&#10;9596/CTAiNphSYvX4DzKTM6UlD7+xIPB1G4SpTHX1j6MGhcwybhTIenHFfI5LUTK84XRhi044sox&#10;boedqRUDgXITqg2opBRCvejSYkedPG5yzrtbKV+orGlwaSjVIcNxwPto6nwLR5zcqTRbcWkMZhoN&#10;QtVJUpspDdP4tIpR45tQMr0CEW0iynNkH782QKogZjXXLMuZrTjdXZFFtRiY9B96Yz9o3Xd3bn7x&#10;jm1hRHGdxKQi80s+yaS1BFuPiVKkQEDwxcUXVq7Iy+GdW9XBUgFBiemT/0Muhww5u/A1ffZPQnwu&#10;gcTV2MqhMMW8mH4iviaQTVs8mebNAIPthWstcQTlwixScAU5hDAlzmVmmvK1ZQ0NjRQwlmddxrCQ&#10;XcYKRNrW1r56bU93Vzd3YZHueW8fgN1ru3f81iceO7uqTVkephbPsrIj9NRz80TuEb9Dy60e8i4b&#10;Gnk6PD7idxWy88cnxlSR1MuwbnDo6ffe33Ti5Hu7dn17dRepCmwZdCmWCedSc3tLZ+cKkhixrtVX&#10;wptQEQMs8sI88WmUucULt37dBv5kcwLeMgVk3TKZlGXBbN2xfQdyd++7b9jppPAl1pFebBh+vK9o&#10;DC2Q0wlC0hsZ4QaSYx/+MXrsoFOXd4E+Qx2Th0df9PwbSnfCkbSNwFwyrEGt9Kwd2OVIFs4yYBds&#10;K42HcJvi0ltKyq+WFE3Z3rhpw7afPbdm34Fzu26bbGo0n9KR88qx8WF4irtVkRWrTfj5T3+B02ig&#10;e+3FF0/8y18YP91756/+e7BYZcUuLYHiBWB36vTxAOxWFlesItHlf+HRVFEBZjdYU4d3kZ1z6OBB&#10;LA2gIgVgGtRgu5HpA/WqiJUDNU1x8yO1NQu7d25//e1Vly717dwRYDVrHSwMgwQxKR1CW14RWApR&#10;LVP0mTi7ofEIK+NkV2bWZvmpd99pnp7+pw8/EnyvmJ54Rlg0EqqVW3nit0JxteaifmVWA60YEQcu&#10;khEdURxKK0Dqs9a4owGMlEIm30H0HHTZCzsUDPaItqTgJLGlHBQdoXmHb9SsJEm7QgYbI49QcEHt&#10;Nv+CRYP5kCeFu4k9Ylk1F2mznBAWL1+Jig+aZBI1y6uYNM7hTzQM3uF138zM5hdfpTI34F1fXx8b&#10;nFsQvoegAocPSskli1W7lPQhBpvi/1P8HRlXqOz8oOnIzwHrlvuE/tTFaEh+4Xah3js8r91TKVot&#10;VOGw++GNOfuNF/Gp2GNI1xBbmZbC8IQpEPCILTFKy/YlnCR8qHjxbKJzko93ctWhcCuEMV8o6eJ1&#10;RDTkgjLOMSMPD3OUplaeRegrANA2Cfg9y99KVK5QJfX+kYGo7perMvFiaV64agB2XCqwPHGGkJnJ&#10;s++mB4gVrqDSbjrZprYj5GUmyuwuHP+H5Xs8bP4s+ZPmq5x9/QbHXj5FdoIm9hk0HT/qb+tsAq8M&#10;sxN6mMOgsiOWLc2bU9RzSpZlyy6i9iJB6CpZJy2ZrUcepOp1isfSJ8ffCD+Xf6NJsMJxwZuOeEAC&#10;SKRRCX9QFp10b1X8S7pB/uwmJLnMImfFk+iUQVXXc5lvt4+XqqBUT31kjzAViCunWltQLB4+fIDH&#10;PtXaQvxVTle5Gha79aYZjk8V4uQjs0T1WvOnyTVI5KgP+zdtgyQXfDi6gwslFdlqi/IAbE4Iv+Kx&#10;BHXoefWIBhwlv3IaCFoo+O1yEuqJEw3YVRrJio8Rq9KShw4efejgkddu2/qfnnrw0soOD1zfdvlQ&#10;t5RVDrGo6/Hm9idaO4DqfuVcb++E3AlitpbI8byFm46PWBneiTmR3Yu+CLMSYNfCO/ceOMCjYx6b&#10;q+vr07PeQWrcqqgu8xDdXqno6u+rzcMLmfE2RJVZo/QLdqJatwD7KOdlcamGVHTRqTTJKN/Ft0OV&#10;NaQhQrDM1yQw6IoiAg4NcWQxqJL59luEiI9HS+SnmIqUjBlapW5lHo4ixD1cN0e1csKxuqprFUXq&#10;YeYrV65q7+hAhRNEWFFOLkJzYyNwyYnjRymDtWZ1N31kr127+sQTj6Pm0HSCgOaenh4aRuCkhevT&#10;lZLkFDIP6uvq1vX04BM93dt78cJ5ynJRK1NkLVFjeDEkDyBv5qgo5LpaEc9BVNBTQpwjbL1V3FAi&#10;LpQ0JLNOhaj5KVWMUs3QpXlp26sShWNGjeYpmkSy1OC7p8zxJ2fbmmFoD5/o5Su9DbXkObfRgKOZ&#10;brlksqtNDNsUau4ZHPkLz78+Xl/7H7/wyUlSjajoOjMFbSDLmMbCoD+un+/H/AV323J9crqs5Ghb&#10;6pKRL1zqClVInZ6lm5h/zle16AVKnB7QaAa/GQ8de2k9pFqAM/MbDx29/dBxWrnHtWcqKl7ecetv&#10;3blroLlJZqf5SUJ/7X5HJ3b5MJFd1EfIf6yWqDarWX46IeXVh8Kbqpil4tEyoFLTzJiNkGS2jwzI&#10;hsyKpRfz8XuyJlSrgUbbAuxQc5hYokI5gQGjG1RSeb2oiOJPo2NjPDgaOFgYCwDVUQ+Ho76hvqqu&#10;TjWLsLMc0GrGIjGZqoSwwMSZu5OSvOpJeMZqFAiOqDZTYJnGcnCsunL14f0HX9y2JQA7aLR6cnLt&#10;sAbZPTH52to1PIX0n+jSQ3eahXkgXdQSggNQ+6hcxk6krMrQ9etsN/ZjNFX4WNuqP7p0DrZbV1kb&#10;mn/GP2XTI6VZKpflJVlhbsWFC6eyXrGyArIaW3AwXke34uvX+5lWfNW9p08ze50rO61wEuU1naIw&#10;wupUu7wFBlFdSzVJF6p2QHfQjADcZNMk90Doq2ZBLg6rLRZ/6oWZVqoUIcaWoUKS12FURr6WPnNU&#10;7KwiPNAqUCCJsNuCS7u09NLlS7m+p9DaKGKSFZHNitQvQznZ1kkir3DTWVIk6XPjDlvWuDzwoj2X&#10;LvQ2tw4p/Db1C85XPH+REeoN1EKNjLiWZsb8RoRt2CzNs+VdDtiVVVVSCdqFREODTRuECCKGqkw9&#10;RfMQPu2SyjRddHMq6TfeHZBvqGpsECqxaPt41lkpLmhB4N0o2lWRX3PdkO+hg+rXhwG7YC/xgH+S&#10;F4X7Jb6bJqXgn3xf57wrf5Hf4qZ95/Hb6sqE2k2DyT8N7uFPb9A/85HkT1Q4Nl5HCupNt+DkAP7Y&#10;QYSy2leaUoyhcvZFDtipOJKT8blvrgnYsaT9Tj27/p7uO7/+fPvZi+d2bnNevvSLuLLBdIxImjLP&#10;CH0hAYPAC0eHqVoagFR1La/RH1SQzSFlAdi5Z2d4ZEC6lFz10L7Da65ce3DfYXIrL3V1fvUzz5xt&#10;bW5va+Uy2LdsMy4HZcmhSxyYgzQkCZ948qHQeEJBzBc7R9PMkZPxH4uR/47zcxWzgF3egOXn28xz&#10;tKyXBK+Xnayeu3N0mgdzQYFDO6K+ZlNTs6V8CtUO2M4/qgUV4ULReAxmAMqF74Yni3rHKHFR1F8J&#10;nuibxCZkWx5aFkez982QpJbNSpP4D7aaSk2aKJge4eEynQV+C25X8ole3P/uoR//1mtDtVW/d8+O&#10;DzasVty+5SZXCUsyaW9uIRDGpdRXswAFCChJVof2peReyerLV/l5886d2B8oGVwHrA68TrGzcPCI&#10;DXDkp4bBo4Hq0WPLWpHSdm3CaqPbJOX8bG7t4kgGj25kJquRRHg0eAUSq3ha3BY6pOi52m/ja1LB&#10;VIqVlqg8eTIUy0ioxPG1qrtrZnxmw7ef+8x/+UPG/MbunS/fvp2rqmSPfXUooSQwMKXomFArU9fV&#10;3r5+/bqVNIPDRT03C9bB57SiRcVmpXgU3MVIzWcuXfvs8RMjlZW/8elPHwFiGx1hkYwOgIgXI/FG&#10;x0dqwdUqiSGX6blIuUfiUFRQYenixQvQwoWLF4mM3r5jOxD75UuXaCsRGXYE3AkZHB1FkVvZ2Tlw&#10;7QIShfBWphQ6w+9HXUjoQZp9RNhpMyiLKlwtZraR9HDDTxhCOdlbtpmmzO4D53b8RYZ5Z9UGg0jC&#10;zOYKMG/ToyzO4BqmMqEPvHb6XCloyh3F5aeooWM0OfZdvrNqhocB7N7/gU8GE4zr51x4anocDBwC&#10;hZ6g6ls3b334vkf47rF/9k/YdU+88vrizPSxf/ZP1/34T/AmbShywK4XwO40vmvNweaypKfmN/2f&#10;/aK5smJXdeVkXd25wYELF84zM/JiObKSFwQkNjTUBbqtnn14HUPLX1pq2rF1cfeudd/5bse582du&#10;24G2oLjl2dmR8QlsZ2aOJRkbhRzGscfIrxmdnJIdB1uMbolGV1kKd2UqWjcw+MTpU7+6567BKkqQ&#10;6CMlt8JMVR4YfHtG9KH6EkreCwWI9SGaRv5upaiQP2tT2tayZjirBqDiWKrOqU0pmNvNyPVjH5+Y&#10;UIRoYaD7utGSODhG2DSS3gSpOWAtBFgu5HgHAnOAvUCHQOKCbKZnJgHsOBPgm49cX6OSF5Z5KSI4&#10;HAwRtFJZUQ1OJ895TU0gnrps5wrpnV/7emtr28nGek4mvI5oDnTumTn6JwbnScIiXufXj7CL2DjC&#10;jxaA3FXIRtl23mNR/hKfCumuwTwj7y0D7DIUPIy4SHPF2oH/hwPDOoC3QYDlelsRPQYgvEn1g/aM&#10;ZgVJAPirpTi0QaJIFNIKnWdZ//+vRNjleyEeKluL9HaBZNQ7eD4sBwN+inwZ9fBFkAdYzLjls1HB&#10;dwVrzSyIJ5tpBzqQ7XBDS7I41IReTCNgCKEItr+gFgXdC+BWr2j13aD8s1x9EZsdja1v1vNyGV3I&#10;3PIHNFO6IZQuf+SIfoivF06Imrhm4UJxzaQzFGZauNVZ2AuumRZhXS4FYQ7McAOPjMePCeFPLCgQ&#10;5Vgrth/MklpUNKPgEtSc85bwHVMxGN3aeZReXh/LQ0V+OsJOnTi0S12HUZWCnGkaWnSGzSmgTOiU&#10;wANDY/qJxCJyWXRdT66VgfC06+nEGYwW9ba2kuz21El1nSJKKJ+WGFLhwPLpzfU0h+stDz0zpsVE&#10;NHMSGYFTCgsWKYS+Z23DSGLq2cKZmU4Fj1IREmc0FJURp2jITmshjifNqJC3ZDGZ2e72aiszUMAM&#10;SdlpZlEx/tRzL93W2/f67dte371NoTlyVJuAA0+XO1U3eryl/c92rVtfXQta92z/lfB9hhTjcOH2&#10;RDb5egWN+TFltVof1CGTtaQYJZhv3Lv/AIkL6sFiPgxYrUkg4c1lbli7MIUwuQmrI+OOZyAxf2QE&#10;dZwEWFJlSuam5/lNqikdhKlgOD0xTc6uoDp3JuXOHk9kP6DWmTVr0/k/ZUeJiMuV/hv9nvRuKp6E&#10;w9VtGdyUDCXelUsUBUYycyoyGPPgVdDOImkTPkzoaEN9A48ASMd3SWKlVyEfA9g1t7T0X7/e23ua&#10;37B7cJMDB/fxxLV11Wf7TkOMt922Y82aNa+//fr4+ER7B1ldHSw6IyC/DzDlwL793BEFCa3p9ddf&#10;e/mll/r7r+FhJQ0S8rEi6aewsLFWJJEbzuH8hdxNrh2pDGcIyQlxyQ0jPE5QVfqyA7MkL6MmbLqg&#10;UfAAgxwZ6q0XPpGozKgMRHytqMdKg7JgudjexpUePHaKc692rcS3RyXZEGrI/fKq0vVDIz/x9oEL&#10;HS1/9IlHsltpWJxDqFSUjDBwkRTywj0YJLduZGblxBxoHZhdzhjTLkwhBzEl4W5IymD8mb8fLxwy&#10;kwAvXTw2hLiZAmroMn/h4uUfeO6NLUdPVqotng4Q3L3re37rmcf62lrYERAJirFoOJP7sRHSvEX5&#10;Bh/5UM0hb/ABLPPh0CkyyRWXkk1r1im25foepls7xojtji0eKbQOsPLtk8oK4TEBeO8CsOtobuNT&#10;JNDgyDDV2QC31Mmxrg7Ug5WixjT0XF1LIjOAxQK0d310BEtwbGKcHlzCPrip6U4xsLlSkQ1AgJSb&#10;g+VTkT9yAHYxgTEb8fWjrc1PHDnOk/S2tShVbW7+WGvLQ2fOou1hkQ9UVV2oqZYqbrOX07DEtG3V&#10;ppad0o4RQVfWC+cv0HSZIUVs6dXJ8U+v6mElz0xP1FaqVl1uBoa+FwHyaFBMSPPpvvWHjuy7506G&#10;ZxETlf5UosRxW8VMHV9B6e0fuI4rtLXNKRETE0QtCKx0WRvxasv6iAgG4yNZXKCPrWr2UDyvSXQZ&#10;uCykCsuK9FNIscgHL64Fi+oV6kYC4BxWrDl0pyCWmwc3iKm2gcBP5ZVVGzdt4qpn+s4wYJ5UCkcB&#10;YBffjaYTuZJQIMo+GrBLENqyYLxZPvL3YFX1k6dPgtb1NrfAUArpPwggUay/mrZJvkfCoRXQpeVm&#10;OiPiwBOULVKSKoBntIZQhw6WEv2fP50Jp/4GLoYmJ1CSTQgaHwsizyQs+BPLPiIDrl27RqlBnSy1&#10;RydBJiK50Fe1JJH6mlzUEQD0YcBOJ914FE5V/uyFk5DPRv497psvROELn7mM5+RcovBFvstuGka+&#10;CnFCIe0VLLri4GLGvv+qLe/r5OVd3tfZFxVyYQcMHR7IE1DSIB/BbWE4UR+cExT7RmNf6czR3U6a&#10;Rg7Y8fdUSwuw3a0vv9V+9sLZndti+4SUd2O8SRW0NXDkrgdzlaRDVtHmgogfXVbl2ayTq69Xgg7s&#10;pLciyb0e+ODg2ivXgeroNUrA1jt37brcrWDb7pWr7r7r7pUrVw5eHyDMCFVGlc2Rt0rctN6LAHzq&#10;6Ue0oW/kd4wsN7GC0X2Y6HOaKGSU2Wk3bLxCdplv1JyB8g5BihNT0zBpeFBVTS2BtZQYXdnVRQwc&#10;otnlZlxfRGU+CR+myVt08HHImAtjEK8Ci1fdEMdOowSSy4lmAx+B7VJ3LUXT8wWmPot4UrkcAvjV&#10;vUFaRPSwkW3gZ5N7x6qHdiyqlX6k6j2099iD7x9+Yefm375z64BjfOiWFTuT4YQFFUYUmXdBZKF1&#10;5YIQT2ZISDmky8qure6GV3RdogtYyamWRoUT4+VWPJTDeEi4cJFCPlXzMJWbWYA7c4TLV9GWgI/g&#10;CA66hEKUA5ZwQqsz1rYNF0Sxc/ER9FuZLlEkm1IDgurcPZ1CA84ckTIEEkp5ZpRXdxey35h0/vnu&#10;3/+ju9997+Ud2/7zp5+5AKmJ1xCJU03ROn3RjwYlQ2KUYWpvbVu7qosQYm6K2ciM84LfKmBRWlxX&#10;p6B3UsLvP9X3+MXLr27o+YPN64FZqe4Ae8RhiMzVE1LrtKR4YOga/S0bmxo62ltd/1a3mBgbxXPM&#10;NeUKrqwETRgdGVm3fgNLCgLMXDHDSEt8YuyqkeERVvrB++987/33GQCSGDFJLWfaKjFyr5G74i5r&#10;U5o32pIlz2T4J7MfQ/2OrfOPyouln6Svhf2arFjNiaH2yIx3Nh9kaRU2ULaUpKMtamAmxXlZh2SG&#10;AezGihYvOo/vJs4YgN2xRxQtG3I6jjgNQkT1gTh4XsQsBaoDsDvyD/7+2i99uXH7jpbde977mT+/&#10;9W/+nzCCQsAOunn//TcY4WTx0h1ldTfd9H/Nny3jY1fnFwYmp871nWURCUFlBVGyoXNgFp4VRwTx&#10;uGw70A2Fyc7Ptaxop+ThtbVrb/nuSyvOnz97+y4kIPofXEIbg+J300Q1K76M5WGLkfEWipRQDWI2&#10;3a1NxGAR8jdefel0c8tzGzZalPpgR0pdKbFFj/sMQ8TBdWpcb7uYmlLsX7Er2WNybdvXEAVNAvUV&#10;qr4wE9kerD8gtj3H6ODBjR0WJDaNORP4LJSZIH7d2x6MOE012cxnCgVk/BnhclK2nCwTchGSx55h&#10;SwLY8by8kFXjaNMQXfEiOLxeFEnb5v2YmUjPBJgb3riesNzuP/7WmtVr3nW9XlRwKY6qJnEDYBci&#10;hm/lDmRuEa+5cmUpVZpS2EXAMYHFqCOnw3uStHc4KnMBoJUL7+CrHOK/noc4ClWEcMild62ixp9h&#10;0UWha1imTvDdbaLEVZZp/L8aYVd465g6K8TZrbNR6dbmwwLMLHe4pVpD4SlRr1dv26XFSNQiDwdt&#10;eIFqFj7CAsmNgUgqDLTXji3ZvPk78Qyq0AunxC9PRCc5f+JkOk83lwZq/KlAAYqnCDqJWcpnsuAB&#10;vxdgdwNOF88eS5NQLT26JLAh52ySdY/EKV2nLEXYhT85ijzEMITW3aj2hSJMBaWwI2RiUaNEIfaV&#10;wL3ESBhnZaNpa8pZ6nqyLjqVbNQYYSKPGH5YPCqJFhVGSFuOqB4Xa3cKWIDEqm8LtqcQtPRCyeCl&#10;KrPprE+J4TBOvOVlp8s4p2apOhLMHG+iKHjxM6dOnm5uHqqhz0aitptoJqfneJ9DDxlLEyuVb3uZ&#10;E1b2VdNWtVdd86KMOps+P6lRGeGFmqMTke98yZGa7K0lWj4Zvk93NiS+vBG8L+LvjEgYgOIiQ5hF&#10;8fviB/Yf/pFvvTDaUPuth+8+fGtP0Bjl9QTwuPZysFL45xPNnU+2dj4/ePWXzpzsnZRKLTBC4QYy&#10;dM275JAIHTVfLC4WPE2WkAG7iHrmT/QgZvvCys779u3ntGs9a8Cu0KYQEgH98AWwEa2mHehjg8Pi&#10;pWjbc/NKMphRM1PWj0UiIlW1/KhLOzM/hoY6Moa2EBwJjE8WLO5gKrfMqeiKLRuxbc21KM9/Q/90&#10;I48MM9v/kvThUbOHn2HzVfvqBNPribKaPkHe+d5HoUXvBahiofg+CYM8MEpOC3BbY0NtfcPu22ks&#10;edeWbdu/+OUv3/fAg7ffeeeTH/v405/81PqNm3/2b/xfn/+RH3/0mU9uvf3ODZu2DA1cl+orKVbW&#10;SAew2npi695/971Vq1aRi/DiCy/0nTktd0EFhfYYmBN8tTP0EJZFkj1Jr8y2eU6f2hDyuOg3dBHV&#10;1QTDUScyqzokIN50JCGrrrICvaV+238ZU6jUPJUJ1moG0io1CHyT4ESVEdBiu/r0HIo8wZvz03MP&#10;nzrDAl9ob5FWr9BROecfPNn3qb1HX9+26fkHdjvkwdcpK2PSoLQwnnMhYgpL3q9866Vk2MbKy7Uy&#10;ztPuyzasOdby5v2wIChkMj4zk0EJ27OxakYMwW/5/W986c19bcOjiRUXF/eu7vo3Tz92vLMjmKBs&#10;fh+o2hJV8lOkKbJXS/Vbwg7KNM8cPkwnywaIqCcRnMLuPMMOooyxWrlIcfxJIITLTVJyGbDzVJgk&#10;JMsQVcGoAbaAaRxhN830To9PKShlksI481U11Vik6zdt3LR589qeHuIC0O7RTomvJyZUbdJ5gU5g&#10;Tcz/qtQdXwfp41N0NtQPjoC34r7yspuH3/Q7X4hcJQ5OOefCC+v7+/f2rHWRW01V3fTM2lHNedf4&#10;+EurVpo1ypJHckIrGEfMSDPgYmMjovrK5SvX6C0rF6MLYFr584yWnp6cxL6TJeWErbi1GZ2cam4d&#10;W321u2vbq68zVdfWrIbXwqKjlDBnsqzQAMAcmF1bWyuA3YYNG4CHgHGp7MPVQCOUlzs7K0KyPIKG&#10;YaiDQ0MYdsx2uOHE4gynahJwZAbwmhkjwbgtD30Rk1/+k7So0LrkN0veVvn/Qq9zK2d+xL5V0LMC&#10;gaFQ99IygnYJMzp/4ULIfQN2dMx04IONzRywK5QosXaZm/QGxcPSM+3HnMPEiyC8fJNC5ZEV6y5J&#10;N6giheI+lCi+lVtJJCog4oSpmF1zO3lGpW2EgLVwi03vF5TJxDnNSkGhXAdMIsSZsE0m2967cDok&#10;aaXsRk2YN1Z6wd1huayyrmvNnU9RAy1WpaDFCy1N7HA3d7LwDdFrpuHfN9WwK+Q/sR+Xpyj7LCYw&#10;cRhvijgz3sw/ihMUYlRw5NwytxFuOr/wUjddOR9J4QBiIxfevfDTwkVP44nCKT7yheYFs8eiKEq3&#10;noaW4qUB2OEQcwGlGwA7BQpESqy1xwDsQs2ADohOH1i7pu3s+Z4DR8/u3CFJpXamky6by4F9RK8F&#10;F3SFHmrqYWvAs1RxpeYSRVqgJ/IVIQM7nKw6gtssLd79zr4vf+O5tVf6z61sP9fZ/vJtt1xY1cEQ&#10;oB4Gv/WWWx577FGCw48cOnT58kVHSytLGtNQpVpMB6VPG7Ar1IRiFm48tGNj4kKHCDUifn94tQKM&#10;LHw/rpYjCDcRyrjqhxJYV9VCtEZ7BywJeued1at7CJe2P0rC3USsKIna+kbgIWZCYRE4hMvJdyNS&#10;Y36MZAH1GFKGJAky0rxYBqzWGSW2pv0YIaZypKtucwxJPRfC6PVeCemlAcd2dbdg7G/M74cPnACt&#10;e3XPthd3blbehL9Oypj4kRNI4ewOk9YPlaHZiyk/KUIEPWV49GKS+ZaQMCqGXLy86uLl1Zeuws6O&#10;19fwHdBV5lakoWx46Wc63xCj6FDNoZXqa4sgAEiVhbZ1ourbGR3H5o59GLokcQpommQUk2cLYKdV&#10;mR/BbyzwiAdVHoIAOxR99bCWtmqPPJ8iQ+96/Z3P/ec/WnPl6kvbt713793ugJnYhZdn0aFAaqvJ&#10;KNGy6Qa7or2jub4W1gZFknuCDqhQMsX+lIF3sLV6XnnrY8+/CkP72qaegys6wECIqhE6iYvYfZqE&#10;bLrpEh0OcR1T6BavMiX+2I0T46NIspnJCSaWhnDqhFpZSQ278bGxh+69b4xmiKrPKgsVWJ0J5Sl6&#10;1qwtWpp+6+23Ll+5gupAtggfMbHMiS2dvN6D7BqLYeCYjwivM+iy7KISY81/VAXXgk56k8go/c7c&#10;cY4ekiRjqri03fBaJ5so8iLGmoVJE7XModA9pZWXlhbOzRGLe0OHbM5cs/cAVduOPvJg7KxcFMW+&#10;g1codnVhngg71qutpT0Au+H9+8/93u+iQJ34xX/FSDb+9M/wZiFgNzQ08N57Auz4ISW2LgTG//Jj&#10;Q3nZVE3N0bN9hDqTqgMh8WLFio7JyXEyZKl1ggrFEKuqq4gSnZyYWLG2mwrFo3X1hx99cN3+gz37&#10;DvTdvpMsDDqpYJRS80ph/BQGlodaoSWQFwTPTEPhsBEZsX4HhvxT777VPD31j+5/JG8dw2k0jfSs&#10;RmtE8nYk0kVkgScpkMQmIf0CoiqpyusJWuMnXuhTAji4kj2cED/mB9EhYagoKsbSUzcQiRm/Vdpa&#10;+LzFUkKndrQMRfoiFsagRSZ6IRLd2aV8JLQyd0IQCP+jBcJI0Ib5CA2Y7ZaZ0ELrQiKIHuT0VkdF&#10;VW03Tsf5wJ38ie/3ZEMdDuCOP/jD0rv2HB8fw18OT4guTnGRXNzymkvl+ba8H4CdlHi6IpohJu0Z&#10;M88GBSFOcrSk/IukyMiNX6gRmVkn1urp1xY2xdow0uvSYjVzFIogXiuFybEGagTEjWRLU9DXgKqU&#10;QyrJSUHzPCWtIJio3/gohSaFf2QaT4GGUVgjJpiwDkSb/w11M6ZKCwf/1PrqeYvgk2QJ1eFlqKhc&#10;kCDRE0Wj5DD49CIruRCaU2iipgL3R8UgN+d3mQ2cfrPgSK7jZMRGH1hMSw9Miu9NovymP4OZeBL+&#10;RIBdrthp5n0Ucg4tfYSeWYBE94CYYY8r5jv616agFRowmRgMFzha3DlN85gjDgez/7toCZ0BlycX&#10;I2ZSFiqTY/dV3J5HQI4XjK3AGJACZpGvsRiqVrB0HnStMxNHtcrkik6+g+6cimS56NKc4rPshuGK&#10;UtYjaCHF3MnIkX5ftHS6vY13v3Dg4Hc3qfiOVY+kUBVOV051cYJrY3jYMaEeczxbJF7wmxPMVdQc&#10;YZamVTLVjH1kwYDcTHWORDYKo+UE2cga2FJE2HHJgBidd5jW3fxKN85/ewUZiNAbkEHNcknRwweO&#10;PrTv0Cu7t/7xo3eONNTIHEqIqY3ExB6WHmlo+6muzRtq6p8buPzdwSs2lFz4BblvdhGeA4CA0DnD&#10;LRrPHvwt1jHhXFZHGU+g18rMLSm++729jK9//VpVRUhPkfzqsTpcakF1k8UJXWFDige/IS3Nlrt5&#10;gTCqTPL45Ow0m0h6Hx+FXkSgi3LY1U8qBVPJ8nXwHr8cP1dOF5Lc9pP1HnFKRUs0VQzwSFMX2mZY&#10;1AVVKQOCjIN0B0A01fEgNl9qJ/1bZwcGB9F10Zw//wNfvGXTrRQzwZgs3Gi87lhBvOHy0da+4r4H&#10;HlVGwvmz3F4FAIpLMB3loy0uPnTg4MkTNBaqIy8BtU0lL7X/9J+9vfZJadLZvygwUnQEHQTZRlKB&#10;7N/kPA7TNYUGL0fYmbNmEXbF0vK0QUIlDhxJ62IPgziUQsnM9IX8kacsrUmWlUq84Zqnq5PQ24Gu&#10;Vdz87sPHkFPn6P/mDbVn/5G7Dhx5e9et7+zeIn+3kpOLAXDRFsBfIK0oFSSJrcWSYZ3PVM617rs4&#10;NlRVRnjdh+0dj1lcO1wRuQ6YXjuoNmyO9FuzlOWox53iNiUlq5979Y5/99tdV6/n7HUUj83c7C89&#10;83gCfZSmrQiRyOrK2TDfzpm/rN9UciHPVE32nYXhMhNe5jYJo0vWXP4+WniCcrRPLIaNmQZQGOsU&#10;FBucKxAZIxdF2EFED4EsIeUJmKutryPneuv2bXQ+Xd2zFs0BXZQzUdQHh4fQ2RTdGzkmMlAJCU6C&#10;MVRlthgpqJyg0gf2HYqru0ywEmyypJN8veJFLrCCPcaf4u6lJRuuD95+uu+VXTv0p3TsxWNtLY/2&#10;nSU0i+C667U11xoaIkhNVSvparWwiFAhXxdVk+7J1/v7NQCMVjcxDPNgS1PLxzpXfff6NUpZRYpG&#10;ZKaFIaCdY1MysmLtnyu6tnoNklle2Ux/Y9isNbwoatidO39eflYnIqzo7GTdaWavzqzE9dDUgi7V&#10;6FEuGQT6gw4qGNdJ9BqXKVkr7jYq4auwxygMRXtdQkmSb1E0rJAM5klGs9/Rm976MZ+2dvURpqJj&#10;TWSNaixq2stHaM+YVAQEYluFYinvLxq1eYcr40mCR9G3JLv8xbStktZ1s5b1vQC7wt0TgpCs2Oc2&#10;bE5aww17K2mzOf3nxGB6CN+mlXdb6J4rNYIJ3UwTY+kazt1aGvK0tPB0WCKaajiSNA8cexFqGr49&#10;bRlzQ8JZJM4yrUn4jeiKWM6BARRpfeTMNy4VFcwB5C15peyEUpDwv6SD+lELADthIplqWjgn+cMW&#10;vijcI/kqxLLGaYUsIjZODCY/gj+EgI6rFX6l8FL5JMdl8/2Yfyv/YqEEj+vzTtz9wyendrkec9wu&#10;xuYWLtXYIHi6mR+kQKSqwG0dDjnLbCMmCFbg+o7MsKChgZkdh5Hcpvs6ToLqUud27li7//DaA4fG&#10;6xvH6uqnZ1SmI7Q4L6yazKKPVFSTil4pn/jUDP4E3gPCmiQYf0HhYg7XKLvznX0/9LVvr7l89dXb&#10;d3zlqfvOr+ro62gNEF93dBDJyo4VW7dswRZ75623geypBIpIEj2Uquybtg209Mwzj+YLkE99ITX7&#10;dYq2iHnMlafCpcrBOK3BjRuv8GofpgY+HZ6cRlbWE9nf0kqGWvJHl5ax84XcG+wJbCw2QCXuaGql&#10;T01R4wx+gOh1wF3p4MiIA0j1E0F27jm7VDUjzEN8yZtDpOM5LylXPAJ0pNBDeL8Jj/VQh1Ar6n5y&#10;cRM446bB4R9444MdJ/revOu21+8yo89q0oXhFLJKjbWtb/GauiehYoY0zQkRn5ILi88wREniuflz&#10;He08GFWZTzY3nmiuc5t36HVR7iYioeekSnJyBO9RkzYsNBTf5GIDfExM2JwxiyAw8xCnSGqtV89Z&#10;bgQQKRgbXFF9fMYkArlgJM3BlTgN1k93FeGYi0v0aMe79fD7B548cvyP1q/9T089M7BhHcUmQBmM&#10;W2mieGjqP+kiZnj2oKqfI5uCYpzMRmjYwhOtUkgOlRZ1fuelzmdfOv/o/a/ee8clKJ7aZFIEl6g6&#10;B9bB3GB6tba1EFEFlFVdW06EnVqYuxUdkXQUZZmfnWZ/shXXr1tPHUPdqLj4xIkTtPHB8xx6ITVi&#10;nTi7iA3MPf7D//vLwHw8I/KPmUQMg7GiJXg2E8d1nF2YIsULamH8ET8RURWSr/BHga/ytshudpVq&#10;KSMKDReAHHmvOngR/Mi+bgEw/BlKS9QK4SP5CGYiObF8bUX12NLieRKBs+z1WFdOa+s7xwDtCjA3&#10;Dznjg9foP8MjahQbgN3V61c/9ynVsGu7996pixcvfeOPK5qbd/+rf13e2Kjvzs1df+utSI8FsHv/&#10;/Te1U8gdLi3vpP/V/5+OzVVVlC/cd+FCRB2ydpgli0Vza3vW1NfVUvOFEUIGbCqeYMuunTBusi9Q&#10;enp33bbhwOF1+/efveN2QotRDfHWulW2sDTR6eISRUq1C5yPECTBEjCxGwYGnjh98lduJxlWhVc4&#10;Ykrn1Sp5ngUjj4P0b6dskN+E0asSWrYg5eGUrWZHJHcSzBK6UfKHq3Qdeq8G4eBdWQ1BrMrXl+yU&#10;TWINO3AmLqRAqtjLEaQdWpUyqZaPnMnEdgu+xGu2tr2+yo3FzGGj8bCoHcxGpLtyTiEPt96SmoHC&#10;RLVzLc6Dm3HNWAiagh2vryWvfPN//N3rn/uBs2fPorHhszAeEf4rXTauzJ9B//E8UpTdG6tySSYo&#10;GzP1e407KT1W6f+OwnBio1Or0I9xsMQVgvhjp3jGEvHHn/GRPtXG9ovkQEvvc1PF8qhtn9I9hGlG&#10;utp/I2CX4o2yRcjvbpsm4UGF+wYPS4xOzN/ed62yTNakM/ElAoIgRZJimflZWkTaAZs/tRUF+XUl&#10;PVCZ5+B7ivC3IzC8+k59dUUz/sLkELchlUoiwTmZLlUc0XbOuF6ersKh5nOYvxkj+fA5PjNpTnwa&#10;rCmOMOiSqm/VNhZqTk0w9chZjqryBgy4hiiOtVu+lQLlYqGzULvgb5QM4U319rV+i7Corq3lCRVq&#10;4iR3eb5ThJ35uGYuXTeUk8QqHU/nGDXNooFbHdRQzCwcI2IaoBaD1BYba8LCuIHwdQMKoP04xBS6&#10;4s0uGEBpj3LwKENZcI3e98llp9tbNvYP7r54cd+aNfkqxNPH3eNFTuR6gcUc8xDE79XT/lKQgq7v&#10;0auPPFTEzefVEFCXMWsSSQZZQlpcGAGNa44XkxFcZsDOG9YogAYtaFvXzyzAG2E7LyD1Q3A7Ly2u&#10;Gxj4a996gTrKr96x/eU7b3Uulr2foHmaH5kexfZSP1zf/lhT57PXL/7y2aOnp8b0IXXiMmWdAUj2&#10;OQkusgHEUPMqjTduq7R9/KbmyqmmXO7ymi7e2fPmu+/ffyfr5XlXNrjK10alNBX7IxxInjzwSoF0&#10;KgCn+C2+31BNo/JazGL1fJ1WWRW1aC6rwEL1isR+VOe+GLahXdl8xuy8Ll6nciXDSXfFYo14Hhyw&#10;ekCXxOaIp+NMHlklVvGQpHgcZfjyftA5wxamquoWRJYtEltHap7sxoWlpx//2PYt27kLHd6R49NX&#10;rgy+/97E2T5+oIiK5paBt98a7z0V79SsXs1wr/dfOX+uj9HiXwZEUO2Visrjx4+fP3cONQkFrF+O&#10;z1FwCqYpQrDiqayf68ncXCmwGh0x+XqccHya/UUkTrDpqGFn5C14lUs+cm6l+maHus0vrYzzbNUu&#10;zjnC4e9KF7Xb1aC0gvhQhlGkIkYJG+BEbRWf3Xv0JPN2qaN121vv37734Pt7tr9zxxZNoOtCcGYc&#10;oQnHEeOPBynca7y+/eoEabB0hs2ZeeH2FP8J4ZKLm+xFoTzNPw2uG9heulFJcdu+w9t/8T907DuM&#10;/yreH6yr/erD9x/vWX1b7xke9GxHm9300wwZizRKMuHtD7WTyYnWngk+i6ZGYWyHVerf9oKlr8QX&#10;A46xthERdiFpkzZL4GgQnqidtUuX4V4WGjk+nsl3B9k72g5IAn/J7Cx4KHranXfcSeswaukwctyk&#10;InJs68lJMCYsOFQv7Xx0laAKLAiFv4YCkBrvGmVVSCejh4WQt+CYgwq5RCkJR3OSYHAZV4+JjcHc&#10;tC7aZWUlF1atfGT/IRb03IoOMUtLg+bJ6e7RMV50j0+82t2Vm02wIQYWAWWgkJGXwIBB8gTuu50X&#10;3zozPflM5yqu36tmoJ6LjIGL74aPbGkpZcX2nt719tv77r5b2n40cvfe4c9QxpiW4eEh5gV8QZ4V&#10;+flUmJsaLMDOnCyvBvX1nB3CNrnWfw2XHJuY2ec6jg1JmdfhpAvqjYm6US7He8vwh1K1tMtjPZIP&#10;izsqVi7UTtcLlsXktCABmr7CwNAQnoOedeuHCdMdHmYABmCdBqvC+2J6csTiSPORr1eQU+YmvRmw&#10;C+Xtex35Q5EP+2TvCU7ra10R1y9c/ULyKLwvU0EGVUIGtPkzsapa9imWgpUzju/41YWFBlp/EuQh&#10;Z7OKooYip+tjGSyTm7ZRDADt21xFj+GZT4AdPpLo2BaAXX7BsvLKUGZvAuysesRlbgDs8pTYmIpC&#10;gr+J+PM5zN//fjObkYREm4mzcN64wvcB7PJhxFcKb5fvyuC0QXqF9JkvnDRx8+SbRqtYzfhawX7n&#10;T1B9dGbXOq9EMsB/+CrbBDCIPcKeJUo3ADsu6DLooQwtA3axT2Oagxpp5Niz//DW19642rVqtK4q&#10;DHOMKmdpqBq4OEAl5URLCQzmOSvLq7CJVq3sxpeG+Qy9PHjo5Of++LuEZL25Z+dvf/yJ86tWECYh&#10;BVzeLXwHoC5kvKrcHpsEyXv2bN/hQwf5sIHANaLPydBSd2BnTZJyGoBd4bzELOS8xq/TxMXzFJoN&#10;MXGJXvO18aPmsxyLHde8aeXSjDv3PigAdQbtobt79ebNtxw+dHQAB+IgHhgsQNLQrIWVlcsfOjcH&#10;RwCG5AWLFMEa1waHgqbE2528qZZbRUXVc/aucwMzLlnpVnIFRuEsRUI4tyLU34iY985FBzVuUlry&#10;5LHez7z5Hvkd/++Pf/bSmlWcEhIx5i2PKMxJLSbKTe9l4IYY5LfDYUspcK7IbxoMuQQ4diPc+VRj&#10;/aPHTm4cHOaG51a0RQAaUeJs6alZ2qM7XzXaODhAQ76u6K6axcQGW9O4pX5Yl0S06oETbEeNJ7uk&#10;1MoW7om2JzRwfKJkSumZXAv5Ks0bmVFBLVgUGiFVZKfe8dpbP/nCK+v7r3/n1k3P3boJSwYdOlW3&#10;BZVT7XCtXcniPE9HbEh1RRWEqNpJk4pmb6itaqCUbBYAxWWh0ZZvPr/xV36z9tSZ6594Yu5LP8j5&#10;168PMJraqpr5ohI2GNPLJKFXqVN4cRFxcw1NeL8WBgaQl7PgeZAG/ZUpAeuQXbkseOihwSHixVHM&#10;nnv++bvuuY9OaqECMjPtLYK0/8Hf//vPPf8NesKuW9uDxkAPJveDU2C5xYkwOpCClBIgjWaJSvhB&#10;5zcdWTHvm983ZpyMwADm4sAECaguBHPwO3ND5d7nZTJlWtuOZQWVK4epoO4BFe3V1V0lZUfn6QqS&#10;alLkbO7WF19hpc7ctj32V9w9bsTrispSFCM4CFUIvWqKndi6eSsVXFY8/vjaH/6RVZ/4RKB1oquq&#10;qkDrOH7vv3xlcMC+RAeKbiqp+sh5+F/z5hrx3Okj164RXhegDzgYJbe5O35I/kRXgLybGps275Dp&#10;AhR5bUBtvI5t3bL95KlNBw/3V1RfKS1TE3bnfTueS3G3NXX17AJmuGdtD03KIkgWovrCoX1DVTXP&#10;riP4JeSw6/io8pwCZICMwazRHOVhXFoA03fEnEStPGJsNg/REIkEXr70ueSrSnj+DYWKrBg5xMys&#10;KvavruSm06m+D33aVCRIpRLAg8m8DUIK2Rb8WfBTVi+PPyOAjouzoUDfoSskGX1g4KKgbGTFxqhy&#10;WRDSNP1ZrNolsogcZ4eoiwLSyL9QLk83N946PkFZlrc61MQQ41xqqHFVLhLEHyomwDocjL3GR6js&#10;DAnuXTIv8Qmj46O4aVCvAnszlTcRp58L9DEYXJB6Tn7ww4jIs56ZzA57OSUOdISBkhmW0ACFqyBs&#10;plGwRYn0S/alml4muGiZtL9PhN1N+mSuYWCuxuN8iG9EKJBIIrqJJX5ttNcnqxpA1LDjeUHaQn1w&#10;4XaLEosy1S91KgpHWPj60IsogRvd2RQhnAo1FKNmixpVqdvzE5amgOEPDzLG/JHvZ4NMjxXn+ObL&#10;7+QEyckR2RSLlR+cgCSLIXvYUejaGkJE2EXcijN1Yi2BwfOL8CImDb4JmOIdp+7tHNS0I+9ItySI&#10;lTWPOPQwX9P9lq0pG5upVpoQvgDpiJeyehR6C/BK4fiXt5h0KaOuGaeNpa+ugTdAog6JTeG6yj92&#10;CGGALwqqheHY/Fk82N3zg/v28cWz7e2xiHEUqlXZDOt9kWqcEWuUtmnYPDL+HMJQXEr5EBX7Klsk&#10;U81bIlz1aqoYdKDQAFVMxuzlhVQSeu+Ad2GAOepKgkasJkXYxY6LG/tJM8vK1MTkP3ny9JcOHHl+&#10;68bffObhC6tXlagoqMAXgwEis1Dg1hZXfqpx1e21zc8PXvr2tfMWRwIWQONz8oCe5dTMALtgaLnv&#10;M1+OnGsF90v0Z6bEV7jrha4V3Rcvbzp49Pi2W6IqH29H+qy5pLwaZS4bDX2Ed42HYf1UQ6OCTBfg&#10;quJp8lumpnih76F/CsCzYBWhVRMbHWODyIJpywDTIjvCBi8LzY1dF5HRSgNwF0Zx48zLy3dlaRcX&#10;cxcZFd4pvBndTvUtH4KArdYinlDccG84AqZ49557Pv30p3m0/ldePvB//Z8I9PN/8Pvv/fSfGzly&#10;5NrLL9O/jEbwLzzy4PU337z+xhu8s/aLX+KxOX/vB+/QpIssPUpGc51TJ04ePnyYCKaG+noa4ZH8&#10;S06+JY6rDYhY3QndEk571r/znbg8/1nJgmwVEpbn6jVJSAXfToReHYtnC9DISGg4xp0TOK4/Hc4X&#10;1OeQVoXyYYwxIiQTcmR2cgo85dKK9pI7du3+zgurrlzbcKJ33x23vX/3dmlfbirFqpqvqjkJJWvQ&#10;+1MtPFMwd1feSQHDVum68dljrdVgdrG7s22XGJq5yg1GciLCzCzK/8xfUO4wF1o1l65s+Re/2vnC&#10;62VTqVMTiQAv333HH9xzx2BN9XBdbc+V/qHqqrMd7ewFwjfYqgS5cz8kKXp2XDOw7Jh/U1yy4MQr&#10;Ctw8gZQWMuF4nRC9gh0UqzOlUk1h6IBo5JsUv2cso45cleV88RtDosDclBpmEVHGuru7KRDCp2wu&#10;yu5If0jxxZTmEDCtAQiLk6OSidd+JORb93RVbg9ae0r0J9pgyaJWZW6yIUfiQYIbhASMqYj5yZcs&#10;lm8u4gRLSnuuXD24cX3ciKO3te3BM33ssZr5+cu1tVdrazQYghKcw0SABcYYgQvwiEilwOSIgsNu&#10;zbeIl2BzQ+PQ/ByAXVoIDylWIfQx/gwKJETjtjff4p2LKzvJDIr9zqeqKGI2C5pDmWYyRcR5Sksp&#10;NsK8yZhqaoR/cyYTwX6BY+N5hclD+ePjMpe4mXSnAOxiizkZM6h3edNJviyDKflcaR0zr452vHp8&#10;heqqf+MiPJVcp3jInFUWIWlc4cq1a5Tb27Zjh4Jphoayb4lnSNk2z2TaoylqTorBQDi+F2C3rOF9&#10;aC8Vrqw3ZNHGoYF9q9fftE9zYojHzJlPouHIMDClOTM9aSpRi5SPEBVQtlUpLWh9MzFcgu8t3/mC&#10;3oSeaCYXZOjrp5ondqwGYCqe5pyY1EcIVs+Citc55IUX6IMWW3Kk8U5EKsuiiJ373w7YFRJ/PnmF&#10;HCzevGmnFG6f2J75/so3FOcEbX/kVOdv5lNdeNObvpUDf4Ujidf5mfnX9WZhG+wCksA8ZF1cvbQi&#10;2skwl+wInDqSDhTBzwA7nigAOwuaqCqucLzglgLwQ85YEz2zfTtNHbe/8Vb/mq6xBvrJqL0sxGAV&#10;zrmZFbWcpkq4ldWkzHevXtu1qgtzZtMLL//kG3vXXht4fde2/0JPiZXtbEfoAbwn8C6eBbpSnqLx&#10;E6Jqud65c+euXLpMWU/AO/milBlgc087cEk17GKU/E770hBDrFDMBuhMZBKpEAhITVadHd0HTSZc&#10;HaOpAh0NvEsWZ0pSgQ93isIwcb9W3BQYtCrYpAwAGStyNApWbG5y9FMt2ZrM3/at27pWrTp2WAXv&#10;sclxHU1MjNbVUtMHe2+AS00tLNJqYHZqqv/S5bHBIbAbeCDTNzE1jiifI8qNiiPgGlSpx7uI11S5&#10;TwrVCH+vWyUr60zNItT7FAaFOYxfpxxVDqUM4Id2CYRBq8Vp0dwTx049fujEK3fc+s3H74paVFxF&#10;G0n2hQUJjEuxergWyZcmv6u0ohjoS25QW1lS5ng0VHfmXaDN1NzE2MTkOCikmtWSxocQUzW0hYUN&#10;Q8ObhkZfv+XWBjSQkqoy0hEmZpem5kvoGjQ5vzS9ULFUVlVeXVZM0LUq0eK+163wdcA9eRCiKGtq&#10;CdT2O2rBwSgUzOMHBv/VO4qYI79jYgYYlKJy9JSYW6wsoTJvOZZzEVWWF/EIcAlWlfYeVXe+/e7D&#10;Bw5/Z+O6f7vntnP19Qo2LS5X1w8lqlABtbqkqGJydG54YHxidBQOxthK+cFz71hHVFR8ZzApmt0i&#10;tsKr2vHsKyuee+na00/0/vSfWdi2FYiP4DPSv3Hy43YuKyZdl+GW3/vAg2vXbfjg0OG6xlZKhREN&#10;AItQd2DVLymjbAvdYMbHhmi8BzrioinzzMH84uzI2MDU7OTVi3133L6traVxYnRoRVvLsSOHfulf&#10;/eLZvr5de3YgCOkfRuFikSC7sqyU5S4qqSb7ohhKQJ1l+MhFNMPiRSIHwTgJDiwjkAr9m1BY9jbo&#10;JHOrfDoZeZHWojh4rB1HUrgAkha4COyc365aFwkxyliT97CEfo0zC+Dt00WVxYvlRB7oVPBWOAFD&#10;IuFkFr8UA1O/oWJqcjeVlp4sni5adFnvcJi6WtLqD/Yx2b3btpjLyISEx8raUhjlTDk2bGU1nSem&#10;RiebahpqK2qOHDx46swpitlRQzfneH/wza+x5dtb0zvffPZr773/hjmDnEtD8zN3ViRQ70Ny8yPe&#10;qOrp6f7Zn2165BFezA8P8/Mn+db3P2dLO6BlTd/EVF1908ZNt5BQhOVLcRTqbfesXnPt6qXG2rof&#10;/eEvoS7s2/vB8SNHx4fHFsk4WCzt3bpt89Fje95+61B55eWlIuLowJtQtFV+saKcAFJELqx244YN&#10;3V1dcHochE+cPL770vl/dt9DkAA7XoVzWDtadM3NElogKlHROXgfsBvGebnUkRIscNyflfCRqpLq&#10;KrggMRkLZfPsYnYWnG8eGJu0c+ozUf0IaoLyMJzYH9Abe7Nyan5pZHKmshgXECE6NWXlNeDhaq+C&#10;90UMQrJfbfSUsE78Li5WyisRDGuhLw+6DENYH5AcNh1WCeSIXMBvoMBW4YlSA9hd8M/LFy90r1pJ&#10;Dv+Z3lPre9YOXu+nXhp34jFTtiFPSonAinI4KqV+Ll++MDk51tOzGiXt+vWr5CI7rp9IPVo3TPdu&#10;27zld756223b/vjKWSiGydSmUMO4CuaTnYJdhNfBwUZwZSFQvIOhxbwusflBSemRKn+s4pkCdENe&#10;BhSiODClL5PLJO6ygG1rno3m446EC8X6FtvFZdEUWiVPi2KnFUmGMbCgYEX1IhJ+I3mkNHct1+zC&#10;zHzRPG24cWLNFdNkFNQfYVFJ1VK36PKPcCKc2nxBf3Lj9H5wM1hGOd3MxeT4gQj8AzOQ9hdmqdWv&#10;7Af4zBpd6AT2pjj8gR2t0HgpZULraqpBDbi8/OrKgOMsDcm3IBdnibTF2fkpajColalLRjnIC4FQ&#10;OuVcU+RehFoBz4n10G5iVg49pYXJheQEJjjFEtGmWoT4sbqZ/4TuqkeIF+n1UoXytmWoulSboCA9&#10;DFSqMC9pQayNmEaAWV4QxpJmXriVHpRy/urvlMWGh4jiglTDwHZnp0gMS4CFMEO0yuaRmeFOS4Qp&#10;qdxg1DFiOIBMupbAI4quFtXVVIEbI5m1KmGzaboV4kWQhmJi7fMnCp/SV9T4U1GIaWdhu3RddJ8w&#10;+S1VIRDRWonvoKaWlBaCyUiNnJ2aneASAvkkmuTr0+XLimvJVlJsm4txEUXr8l3Md0VFjboylJZB&#10;9hRUrQLNV3acImr7Wlt/cN9+BMiplqbIseU3D249RbsamcGQ3EZC9prIUVAmCoYSD6J0KqKAiZHj&#10;l9lCB6Xie0kZDF8tFzy3Ip5i4CPKyVNXDc0UN2clp0vGQBsIQG6BO7qc8AHKjIjMhDtJcVW1WyX6&#10;lGJRgwS6JI82HwvAI8DdFp84eeZk2TB5AAD/9ElEQVTJ3jPPbV7/ym2blVrAyRQXFODiOBnNDDuo&#10;+MHylk/XrDwwN/prw30npobZt+hnMDFJ23llcsHThEmpFaqq4rGHYaOq5ohHRDsXmAwyWKQQJw5u&#10;J53qtyBBYZGK1Smhl5XlsciopGi8sW7Pmx/ACS+sqGeGUE0U/69WXay04BkW2jqFyn1Gpyz8WpXa&#10;3YqeQwPQXlONd8U28oMezH7D1woFGfdUcrSa18w7pYBLOkQeOkMno96pFtjyWmmRoiKaWSzyw5+s&#10;h3DrqVnADF6wBEgCVhKnRE1VHbHLtdXU6yhjgeCOMDqUDfeRQbmfVIDG5CQ7++/8zb/P9iRY/pXP&#10;fLKiqbnnx/7U8P59nPnQH34d3xtoHZ+e+Ff/8v7//Pu3/pW/yjuB1h05cvjS1X7y/PBRDfX3v/PG&#10;axd6T86MDDXVVKJikzEB51dVn4qq6aWSGQALSAE5J/1fvX2ALSoQSCwHjl7JsCUoB9sCfJGSD/A4&#10;Fo+yLtVIR6ZIxVIwO4BKoGnxYZX3QY7CmVF8eFqnjWsa0aEkcUXic7BkK+taW26BUCwphTUL3C1a&#10;YoNRMQBaZCFFKaXFVy5f4vw1FEy5587GU2caT589sGfn4btvZ3JJy4CCeFJw2HDHsrKkD7ufiThY&#10;gpat2LPzRdiEXE0vbBmYOttUda1eRW9SvQKtoyvsJBMArVQJLi7PpwA2pTe7PxJ9p1T8Mqtz7ABF&#10;xWHOlFbQQhIxs+1f/rs1v//18tHxUHso1njqnju//rEnT4MmLxU10j21sqpudOzBQ0deXrcejR1j&#10;CDrpv3x9Zny6pa5pZGi8vqoWugINUVDJEg7+MeL2nTSv6YVbLSyhOHMr7W1qpZIJA5/G1OO5FZFM&#10;B/sSehbSSBd6hfqVIiD3NPtZVRRwREqKEnZQTWAi4rqsijGodAPnkeAAycOX5Fx0mVUCjoqLqjER&#10;y8tqysuaa2saa6voZb5YUTa3REHaWXUBtj4pHUUA5EziXup7rVQEBSFICknjDaAuz9PUkJa0T2Gu&#10;wU+hFoIdpmTMKPoVO0up0xHyrMeXvDFPwKImqladnOeXSFehTBgspWxD//Xtx3vf2H0b42crk8XF&#10;dLRMTXdFJbuxsddW9mAyliFMUJmoyePWN+qOZbgKekUQhXuQdebWUGBbdfVTbSu+PTjgJBuDZXpg&#10;EbFsxsU5qYxOw+ZFNKK92NlBnj2JZQQ0OH4WwA4GhbzGQJlim83OTvEVcDqIksAN5noU+VleOaMF&#10;LkETRlmYxkhcLJkdGYEtYtDpfo4/4UfJH1osxQhYu1O9ZSm06uMHCg0xK+uYPeRWzOoUU1JaHcoM&#10;G15lIajxhvmCbrRAtxBkVzWCB6YlAxmZX7I4OzmONEbeqd4WMOiadTD7SxcuQzvKNuPxUKwYX9G8&#10;mEAxeKemTw/JWkuvqUR7IKo7/C2BCUpw5kBSpjxZ1Uh53aGRRAyvHsKo64bhwd2XLrywaVuhHZGD&#10;PnHlQoApUA7oAlLWbGrO5EJTVRoiG1zjN0Ss4ErtBjnC8IKF+krBEqs9lF2yzHVhkoBI7WCqjLIJ&#10;2lp8rwRPHh3scQOV2+6fHRoYAJOF8wlwobKHS7VAxG57psM+RoG+alrPZCtpwtVyXdxTJOaHyRIk&#10;bng0vpqDxTGTAb3Zq7fsQI2PAg4LN0m8zg/+lIMqikmb2kPHVqx6WKHpKzmmR7+mBA6HXzkDirVb&#10;dW0p5GRXoEjNC5FRyYmo0xH3tVKs1xGRFPmW4cr1b8ShG1m7SFHyQtrOlj3e0b6iuamFkcJugAjo&#10;78E5zDPmHvKd+lcgd9QCIkzB0DaBcnp8Tb+r94YUgBrEM4UPkRxO/PrMqW1UMC+67zsvXV/bOdva&#10;hLKg4l6UFsNyKC5vLGskSUhtqcan0PW4ftvvf+22X/yV9YMjX1+14lfv3DV+6+ZFvGskDhIZPTUp&#10;tVl1FOC+kuxzUzCq0uqyutGRwTNn+oYGCBWthwym6EIHIyMTo6IGLouiCkNPNexissJBkbspYs34&#10;KMIoAtSLZQk7CmjfLWC0aqi/0lBLSpVdWIIFKUKLYvAyCqT45S1i031E+/abDo+NoY3RUai6qmbX&#10;zp1UIvvg/fcJC4Q1E1BN1hvuBQQS+Cht6RlDXVMLfHNibHxqjIJWZL46xUKKM3Xo8Tsq/oVFVbFb&#10;u2UqDFalaBW5+RKGnqrapDgWh2yY+CxzDWguLjxx5NSTh0+9fPutb92zPffx2gYL54k9A+Y0BlBk&#10;GGrHS5KhxcpBFHmVGp5Rc47JUfyjqqwa0xj7iovT1veJU6dj1s8Dx8LFsGOx1sLr74QOhxgqlU/x&#10;fSna3R5Jr04cQHpiGB5b5NCF01IBDX4w+nEQko4So2IogIwyapJepN3oL2AaPHbi2Gf/8OurL1/5&#10;zuYNz25Y6xpPAprmQDnILAAlrYSzF7PiIyPkZ4xNT4xxP/xFKvvNtlTKLVVkJ/FMRbtbHmzl8y9v&#10;+tWv1PWeufb0Y0OffCY8FQSZE+ZDvGRETkEJRNs1tjTdc9/99KU9ceLkrtt3gS7V1qrrELo7I6cK&#10;LTKNhk0QGMgFVg9kIBGoFhzygzAfkBCMl85oNVU1X/vqV199+RVFH5bhN0+MKcg+SMMrn1yHhWwr&#10;GFgsXM7F4rWA5yxOOOghIG8ZUv5D8TooPV7i+Eq6o93wHOHam19SN09581JcZAr2TB5ItpibIW6q&#10;a9xeUfsB2hUWZ0FEFVdYvW//tTVrrq3ptpyLoQbNaAiwEhguAU3h30OIMEjK2b7y1qtHjh956fWX&#10;fuXXf+Wr3/ra0VPH9M6Jo2+8/d033nnlnfdel24sSyiF1HeXVdcVNBorZOsffl23a9do35l3/ref&#10;rN2wYcVnP8tWn+7r+/5f+a9+enlu7ndOnqZz2Jq1a7u6u+GpY6MjiEDo7fyF82yAHbft6Fyx4mvf&#10;+Mbw6Eh9fQMVMXkCMr1wZL3R0bl5ZAQY7kxr+5irGOSLAjOxH2yJXRmt1lddvPD5w/v+/Z57hpwM&#10;GwsfNCDR6xJzSPQq8oXqaiXa/bnMRYEhBlJl0wQBqBKbDhchVrCK9A9/wfzBBoKyp63n69yp0WkE&#10;zNo1azdt2rS6u5t4hxClSspwO9FgHbzJasKEJyaUxxHcycEjFey1iCPQVvabuZzmOqwptsqVK/DS&#10;0m3btsOE3n33va6ubjVkU8NrMQ9+h3OPF4hqiJMhcV9yyXFvE/TKfhdpubtZ/Hm9Z/WG3/jdWzbf&#10;sg8ocnGR3Fg4NpuaxFtuinkZ4oOhcgNj7qnMCoWdnQkufmsdIEmZAOzYP2Zk3jAeHIh2PIWFll3x&#10;4SuWYrS8UQPPjnkL9li4r7UA6ZJJV4gtLG4sFDUd+a7Xzl3W94IrFJyU3TZukRhx1GDImMzy+bH5&#10;U7ZneODjgikklsE65tupq7SmyorQ50SYZLQbGsSRj1O7PtV/k7YEZKNWU/aSY3PHwMLhlM+UG48v&#10;e57jgh7hsgLHCfFoGm1KjU/bwmdbt3RwZ5bPmk9nFPJMzHP5Ih5JhM+FbWMcxeqHLxdcV8HpmUkN&#10;HaanDYU+okUU9sO3BAEbtZRKh0kkz6TPj6gL95tMj0VtAtGMZ0182tYjwgPcKQgg91zGnzJ1g1Hb&#10;3aKxRX8xSmlkR6q85X1KxlaoTMEwNI8mP1qJKZwN484h/RF4qxEuFNF0glePnzipQOm21kRdXt7E&#10;dqxtZ8v3EYseXxGHsQDXI+clZvDganNYhTNEbDsSCR0QqbMJTCF2PtlNlB0xAzFOhZMkSrXcDDop&#10;Kn7k1MmffPd9Rvo72ze/v7ZToYOYKkSm2IVg8k5q/SPlrQ+Xtbw2O/j63JDxXC14JoEFBnJBOXJV&#10;J05mnTT1JQL/FdoWTulgaPF0kTodc5FPjggjldzxsIsXR+rlAL/rrX2Q2uXuTse/SV+1t1jzq85W&#10;FuVxcdgmTBV219TcGlfmN1yO35HMAXdkPPwZrXgiy5IvoniIOxWsgja5x5rvr5jPmFKVsC3YF7xW&#10;2uP0tM1G8XOuzN3jTUhUpb18fkgB5S8vLv5//9rfaWttp23NG1/8/Nov//B4b28AdqPHj9etW8cC&#10;wLj5CoBdx8OPzI+NVrS2Qo68c+XKJYSmy0BLVSHE4NqlS2QV4WJxliSxCTVlPBkVskIBdRAQjw//&#10;T89llV72VOxGhh0bCkMSLE+bww4iZ/7yQrBxbIDQf/LgL4G0UtXDUSCII2rYOdXRJ7ppTWaD8JIw&#10;CsQHqCVSlSEBv/ZfvcbvzSTmbN686pvfbXz97YvPPH71408wiPGZcR6TySSQ0OURQ/q4o1uGDuR8&#10;yS9M2MXFWwanp8tLjrcuN4SJ99P2y/6JGmRxxERlf918Zlq+otLNX/ntW3/1K1X919OZxcVX9+x6&#10;8y/+9JkV7Sx3yO7oRHR51cp79h3kkqca6qFW3iRGjWGr76HSvnC7TzA1AD50SImcWcVbROylJi40&#10;OGdoh9ZRwMnTn+47ozm2S0Y6iUttSBvJHiefH32F1CM7Yyx7U/i0bOhFpWQydOZcFjB9yR00h7vM&#10;q2+CcDxaRIVHrTQLlDSnaeqyIh83TTVfl5LsULUYudQDt8dJctagnkcY0iqF2YpcUzkT70TnHl1c&#10;ver+9/YzM+dXdrp0DYECpSc6Ox/u7YV71hJkV9/QX1vnJHA1qxFB+qFFkz5cKlQCwAJc0o8/72xs&#10;PjU5MYg0yQLGYjubcpaVH75O1eldb7/z/p473Lqb+5AKT1a+qnuzkQisQ6cST8DAKa+gYBSuCOaa&#10;23FpPa85sAOmleyvWaVQ9dKiwpLdWjdBHzoxZUukWcqiwplJJRRkcXO8ZpCuFa59bPtGc2lQxiA3&#10;4IRLo4RLj8+sqJTTNER8XE5EoU5d3WsIAiUjSqaYGwYybc4tsyEMrAXiZWYeKx+QvACaJCWyHZiU&#10;EFFB0PKNmzTZbkEkQahnWlopYsOL3ubWoKUgsGz+l1/kb+oEC2pd3za0ViqArYgUDhbn1XOQtLyx&#10;ocFG5CKXt+otGFrWOU5lN4110oPFh9wOmqgI7OWaETE9NDCIxRGaOZflu/w2mWXMRJtWgHBkBDI6&#10;r4eJP3skjTDLYMjYzvK/MWMxD6bA73nEg3/kkSeXFH5Zu6DACC2c5Ju27TJLtCIUyrEMKAcS6fGj&#10;ZmLGapZ5TuAqNz6COElWozNtw0yeUtCIVCFktFULea+DVoEGwnjBDIQyMZrCekLg+AQBdnmor/a1&#10;92ksSi6sr65eCQu59zuv8sWRjT16fDNhbqcAI2NH7Lx1z7906z//xcpDh8889fi/3bPzHXzG5eUo&#10;E0YCpNJIG0ZvF6tNkYKyr+1RVcl8LZYV9FSyJli4WHpAiiklNh9fTuUxUzEj8aLQ5ok/I2eBTyMQ&#10;WoLTRi/QI193G09gQfwq8q77yt7XInoZZtbvdfny6lrmsaOjnUoHXGnv3r3Hj5+QSK4oX7169cqV&#10;nc7b6lPJAypuEmo2NXvtytVREmDhTDOzZJjyMNJvamtUl5Q0CtYDTcX1n7Hh5Ar2U6QY/lBttUdN&#10;ykET8aTBFGSsLq65dOX/89XvrL82+FufeOjYto2CIH2m5UTKggkTBUet4qUSECj/J/i5gvNCIcM3&#10;HXLNpRK4AnI1uGrU0Oam5NMRT8G4OG3D4NC6gcEXt23mZCIAtMzWe8AiuQQTTdQbv/mW4oMKUkVy&#10;4wHATmnxfkh+WZ7oWJoRaaoTE4s0TsCVAovMTpS7Yus8AuPgQCWPnz718JHDb95x+79/5IHDtdQ+&#10;cw9C6W6LAHYy4CmJXlsH6x4ZHR0aHCY2e5YIR13N9UiABRXngzoxOTU2Ggu06a33Aez6n3n8/F/6&#10;cwvbt8gVR5uz0dHTp09fvnyZZ4wEkOqqWpcnUVJMU0tTz/r16Feg49f6r7h+BEpJ8cqVK7D3ITCx&#10;PJQA6TaKftLGk20qxyAPRBgRT3v50qUXXvzu0OAgNIZiSlPfsAGDxmN6LHQljXKaD76jFb+hStiy&#10;DLC27yXOtrdChCTSpUiI/F28Tq4tN4EO410/EUoS1coXFwiyi1xvLCLya4AUpROp5B02pCgHjJm5&#10;qqms3lFVt18xJTcAdtz9jq99HcCuv2e1xxxDsiloy4vQFKhd8J+r/kdWrDTjstLrA/39A/0eVmKN&#10;AHmDA5cGhwYK5sUQTmlpQ2n5Cnzqf4Kj6ZFH+Kla0Tnw9tv7/+Zfv/bii227bp+7evVP8NXvecrx&#10;gYH/dPlqQ2Pj8RMn6UW1fuOmM2dO03ULaOr69Ws4Wnft2rVi5Yr33n3v7KWLTCfaOYYj+wcOKKlQ&#10;VPzuqtUbBgeoc0Hr9+uAvD60XItLWGi8Jv0eaoRWP39o30hNzUsbN3+0CCwz2EftHfl7ie6Uxi4w&#10;3eJIVklwe7mlsrBK1y1MllsmX5lh165zEXbZlgn0n58WRBvGD78xLMC8VM2X/hrNzbDKgLmRQOQd&#10;0Bu+c0V7aLFhZYdOyRGZklw5l6Ch8nIKMzI2PjEwONRFAHfPuue/+13q0GE2hcnkTCMFYIcMAHaH&#10;eELhyOUCd4GWZF6WAP81IAtPT0+ConZ+7ZvtHR1Ha+Rr4e5sT7LOw7aMQXLJHEPkTamM6jmkMs1G&#10;COHZ5pqiYYJRxKdDkVI4tNVGtX0KsWQWF/F6emAFOnhNQzvJBEwUrY9vFCoTCszJDm+WxNXts8yC&#10;KGT5eDc5EzXXX72/9CMr1R6p2NohQ5IkiW+FbzB77XcwmGONnFOQKao49IKZiBO5Tp8lwiK+ueAw&#10;OZ+xrcS0RF2h5KqJRddpDjOIiA/tdiIXHMhGSFgwtwBbEtFpBMvXjwWKWZI4yK9ZoA9YpMRU3MBt&#10;YFzxONk4EzWGch+XjQGkwyl+rnkv+FuuV4NiCQsKg8c0qK9jNjkDJS7Cb6bD6vMS+0chaUZn/AV3&#10;kYLYLDe1AGFhWCL4kkKliXlX4LtA4UXpKYjs5FvJ9bRED9ElT+QhUjPAKvOWQKLE0BmPmXfqh6CV&#10;i4ihqDDptD4+xSWv1ZJuL3Yq6vGtIpPybHsbI3vs+Akej4Qp3tGGyI78wYM88vcLX3COYKwMsAs1&#10;VJVcKstcNtF1sIOWFfFGd12PUkVcFlVBEpcuOekswbTosFBb1QKltKCAljMSKSp69NSpR3tPPbe+&#10;53e2bhysq1ZrWmJ/kTKYl8WpSCtfeLS89ccrurj3Hy1cPbY4KR1BgUAGUhWio91qOYWFJ3tTU+p5&#10;VPGsEsSWEE7tfvfaVhaSwNm0fzk5V340MudTmr6FOrA9L3atgILuevfgu3eqzKvwCHsuA5GoKqer&#10;o9BgdxcDhZUUxnmMJcc54e3gFjA0xASOB8nimlqWlDBmKszyFU7WLjNlJpmSlfwzY9M8xPv5bw0u&#10;K3IUu4PfAUCon1iGjjGg5b1PeKfr+sXB1T73A1+8/56HOOH9v/QXqWtRu279wJtvBmB34l/+i4F3&#10;3jn4c3+rdvWapp07Aewuf+tbfb/5G2d/+7fX/akfV95Kccnxk8etEjgoi2Cfs2chA2xK06VUTfBb&#10;81LZrkxBdVV1fV09iIxBT7RTdXvwjreBYN3Ymq5FWUy+GlgXqwF6ZYUCHiUdQ9lw/IrYeeS8uEaZ&#10;eZwBO5EZxKuLm/aixmjg4FwM1FDmq0PbuA+9CwiKX7WiE8Bu88tvtX71G4d/+icmHrkf3z/zOTo1&#10;SrI3M9nc3OL8I10rCiMG5cTv2GJeCHGkdaMznRNzoHUOQ1recYWv0+6TrhmOB28v+eh1RcNRsmut&#10;81mKFBd1/eF3bv2VX687ez6/4vCmDe//3F8dvuuOxD+NHSNYwWvQRqA3Ksz0DFzf190NRw+iDYyY&#10;7UpNmJGxETYxM4KxAD6i5ipZ+9RcOixzCSf95UPSqNTTI0Fpthc04VpAbRKbSYK23e0qTHROwEHp&#10;iQo5G7a3jK3FBdYFaQuVMm51iSVjhs1sAajkUiVRFmH+YIDgyI8IoZj5fF+I2qMZ0fJyJDU7tJf8&#10;/FgIk0ySCHbcxZAcdaDWYQKHzQ4CfLSkE6nqJJ7l/g8OUFsqSslGyaDmyYmVIynI7o3Va/3gROJI&#10;cChv1+SdtA/X9culGZRNhtFTrR2Dc3OnJiZi8UNyxVBVMNkcwLp++fW1a7a+pl6xV6leavXApe8V&#10;HwefxoPEFPFFEC9uSVVWFF2GLNqw6s5jSfaJl5tkkY+zM6yVshUc656Ab0OJMZdJbmblWRiDUQC5&#10;Y73doo9tpb+tQ4/gIwgJNcpzmCA8XiD00AkDsMOgFWZB+mFdA4b8lavXUOvcYULTplA4aR5CskqU&#10;sReLrruEmgFDFqL3oY0WOzInhsIXOduMUcWhvVZU3NskwM60ERRqGvioFEs+jTYzfs7wD4YLApaY&#10;9JbcNxx0AmAXKxhKWiKwJXX45RZwaJd2CdqwBmL9Nb7Cm7m7ZZhiXyS52/8UVBHi26n5nv+0uFGC&#10;QLhmzEVQ1fIT3Wifxnfzp75pKeP9fGbyk/MXhZOWrhPO8oIjXTyU7g8dOWeLG+ULEeI220T5Yrn7&#10;eLZHCl8EhFhIEjE2xH/YNUymJ1x+HeaWrsoIaK+ClJeYJ87EooZbYiuxClhPQQa2RwLMSc3oeR17&#10;OdoiFxpT8ej9qzuRGre+/DY7a6AHZaaIywIFEhFff/JU+7vv7fn3X2k/d/7gfXe9/ZM/eqWrc3xS&#10;FccAORqbGlk6LusU2lKUTS+uhZ3qJ6mBFfelugZmhAhMJZGE4GnDCs8WYRhbXyx95mOP5St60+Ll&#10;G9WVgrXZ5BK1fRv+LlLJVO21spK7Jc6uRtcS8I4nUWydPdKhLUvTDYblHaFNIbkNpVZUdLS37dyx&#10;k9oHB/bvo2H2io4OelRRNp4KCFXVlfv27Tt8+JCVlRnmfWR0EmlAMDQD4z64laRI45OsrowQBX45&#10;Klxh4EyLy9UqLUdrn4lPEVMU0EzWnWW2aYQsi/ve3fvJl998bfeO3/3sk5MtjXwPtQtMKlaRqXM0&#10;SnSkUCyh9lOU3sGqQG664lwC9hweH4pNrEDCaezZCAU+AqwgkhNNDU+fOsN1GFXfilbn/UNYNmys&#10;+oPrEdSDG4uvaWEzEyi/jnQa0THRzcJG3bAxbMZikDbgM4fCTaoAitE6xoAoDT+ZrOWS4sf7Tv/5&#10;D95dPzjw2s6db9+9B5iBwVg+IJFJ6kNmEFJeUaOa6DUwJ/gOxr+mEkjReDZqHxUf1KqCzJbZGVbh&#10;9kMnnnz2pbrTfcOf+tjVpyC5YvCUKAN5/vz5QOvCa8qbzBFPMTYxRjp316qVn/rUp65dvVJXRVW7&#10;2W1bttTX1kBvbEIgr/GR0cb6WgqQYZe4mokUTM0/gOjMTM+a1YRhHj506OTJkyRyUI1SpCHOmFhK&#10;8IL8NzMRIi2OZWaRQR75+4nrZZxJVJRZ+5qGCLCzvZRCib21TPC+nRQfMwtbRaTBJonoPmWcBqkz&#10;D3oiu3f4lID8jppaALsDpZDNDcAi59z60itHHrx/oknVNIOFWoJbWsKYlPCgpjnMilibjB9MOBJv&#10;ohWRjyzghyvg6XEygnVlO3bsEi9pXyheRbrR9z2aHnmk8yd+Ar54/Bf+n7d+7EeIKtnzy//mtr/3&#10;98fefvu/Myv2G/3XacBz5Vr/rj177rz77n3791fX1cEKB4ghHhrEs048Gu3k33r7zfbOTgbPDkWH&#10;YG+1trZDWmwCtPaD6zesu95P6Ojx+oZBgqJTBIQKtPFYTDvvPHn65B0Xz/2XnbuHa1QJKxRx6eKh&#10;6TpNQxC8XHPB9rRJba7IM2C9xE537XNxZWUP6B+DLJ7uKDqNXaKEIWUkSi30NCvljSqmMBm0deDp&#10;QcLmJybF3CCMIkWa8CyYjgS1EXcMkMcxNjoMLhadW1nuXE13pZfkzMylprd5GRGxtPShFcmp3t4H&#10;H3oIUP3EyVMEJDIuhdoHuiEYAsCngs43QIRAcswP9+VSBCHyDrIKuJBhRNsK2sAdr6/uXNG58o++&#10;PbZ549XSYsQnB7uA7zLOoP/YCAySFxFEQIkmS4oAtjxjgnGUKGfxgWB2CoeRbjlOrCTLYMssCq+G&#10;TA/NesbSpbCGJR8dwJf1+6B3ZSdmtJ8UiwApYn95JDcofHZ9Jc6QX1Bn6loG/LOfZKFZ4Ysj01uW&#10;1ZRwYmVoncnFtXi8AV361HWOGQ+5cPlICi+lWnTOzYlGh2YqsVUdYW3QqArhCo1Zzk5PCF01i8tj&#10;GIOFLUfA5QO2ZBHAGreOBw/7RPmwyUbQ555NjdC1RNM7ft6Q9TbOPbj4iclBlinTxPgalRUASLAb&#10;VVTAaSe+imR3yjsL+9730p71beTu0t+Oq3S6hn3NindXrUeGakvblqZvY1Xe05uCLsNVq7plRkkU&#10;ol9AJ8HVtSJmo5L7ylQlLM27FHkd0KShGaN/ETVgbd/IMt+KwFFTCIMRIB730PhdMY3nJdEsJlYV&#10;0IuKHj167HznitH6OjlisyMXTIwnB+wS+/Jcx8jTgOP6WaVUusQK6RF6pxfKikA1cmN0EhE4b25q&#10;epI+4mNjVAFbmFENhrhgzIBnzCpKCotIRhUawg8ePLDr4oUXNqx7fuNanreSem7KgVQuoMxT4afS&#10;mx+raCO27uWFAdC64aU56m/ENmJ2FX6VguykQekNEpSk5wDxkGkuQB6iiP2QqDevgS1SdwSC6/G5&#10;wZXNUwHUXDxaOria+9L8ha72e987zJiudncGMZm6LONKVCs2DNcIc+Dr3ItvBgNRI4ilJXRRVAj0&#10;T6sQCTyKCY9t6/6PN0TYhVYgNSA5QszmwlssKhXhBKuJSY4HhNp4Pxoj8EJOVkfYTZPC4AN2qp4D&#10;xcV//Wf/Ft8985Vfu/Ltb3d/9rPDez8YfP/9FU88gRlN6uuOn/+7VW1ttIDf+Od/mtPu/c3/uOln&#10;/vfj//z/rlu/vgE9qr7+3b3v4tOipBZTPDQydOkcAXfTJLuYKZGpVjEzr+hnrFQMitq6mqYmGnTV&#10;AfCFiJifU9ShEuOd9ZdWVNNIypgeGxKg0E1He2tba0tjQz1pHTxxnuCi/Ro/avoW6aSaiFhKk5+L&#10;/MZ+8v4JmgSzHR0BG1loqK3jN+5YtE0i62/bvn3nL/96w6tvnfzZPzdJqWV0ADfbmZyTwwlRCGCH&#10;TAx7PAK+YsLjRb7XeLR1o7M9IzP7V9QN05SoAETI+YM5UDpclcQEFe4FIYIiReFmLlQh10lxSfvr&#10;723+pV9rOnoSmyy+ObFyxb6f+lNnH38QauNP/GKsOA+I3EegR9gmtLdhYGjXxUunm5pCY4Hfh2SH&#10;HSmFZWZKoV7W0oQ2u6loAKAyZ4JbZphHYhMZK87+zISCc4YcIx0+gWTQBpFzUpBopQobmm6X+Z0m&#10;UdV1bKow5sGhodGhYSgV1An8R2qJNSP4HRGCnKAaUkLOXJbXTvGABRkxhlNimFkIduhgEvAMQKnT&#10;ZvZhQypzKPWjtz/CGJN9dSDpOZ4SEioD7KSCC7grLtlx8vSl7lXDddXQawUujOLi4ytXPnDihIPs&#10;5s43NF2vojWwmw552wYBZNTCCDzvJlk5E0yn66ur3x0e9iiCz/mXxISABhiC5hCr2QFuPPelri4p&#10;kM7zxVzSdvP0K9fSgJ0i16ingJs2omQMOWu/WMH0ZlWM6sTYqNepGGGKlljf0KAEzHKAcuM94eXK&#10;VJrYSiEyuKYLfskUzYRJiG87wBxqoEcVSYud2sscIcku6q8o3SXyovj++Ng4ehy+8/7r1+lmI/zW&#10;zWS1uI5Y0WXdjdrCJThnxIOTOb0cOxkbJMac2yj57su3ZLyIpY2vrB8aeOrMiW+v3RTv5Js6f/Z8&#10;KuJ8E3ZcQMCa9otRP3OzG7ZL+IZFySjoPrTd7FU1i55CK8aSvXTpIlYtb5p1q4kQKV35yPm6Obn4&#10;+cjQcAB2MYwcsMsj7LKgwwgkSoBdppJ68H6EqPjxkUc8Yz4P8ToW8cNHfvJN33JIfqLhfOZ1ThJ9&#10;N/j2gqjy583XxcvtL8S0h6LlMykzkbPfwheGLTIbu2CVnVGRoI9wSTp6mpCDxugv7/iYpJTyupbq&#10;RCUluc0SZSL5Ip640JECtg7C4AA0z0fLZYLvcVSWVU7cuoldsv75V3nKgZ7VqCirv/Vi3YnTq7/y&#10;HxtO9p5+/JFvfPrpvvaWeNKIjOKLLqtXmdKDibSYn7E+Ky4kTuUqv/zgKrPGqO+m4ENV/5S+mbQI&#10;ts7HDNjlHLlwA/A6bD917RFLtdPSPozYJc1NTfjcCCTCqrx65Sr1/rkNVbHAFVOFGdcIsWVi08UO&#10;8ChYbFjd6Ob8bHNbB5A8sfY098T2RjFiVd96663G5ia0CiBJoquI1eKxmVv8Nk3NbYoxIwTbvWCD&#10;bEAjyI9nEqIWJmtAMLHA6nARxQBsVnGoToNVPT2QWXxYd8Fi73t//33vfvDmXbe/d/8e+eAFdgiC&#10;ojZWTJRxy9jMvppr1dn+UGx16MROR3SXJRUw0cpkPmPhh2L9dsSFdiL4xvCKQeiiTUPD6/oHXtx+&#10;i0vvxTCFBDL1KM6wY3fFlegKhS+OWKzAYlijDK1TiJ92CVMwu6g6l6OjjJCnJRFBY/LANAt+nMdO&#10;n37yTO+312/45bvvG9i0odJljx2XgPajTrUMWdGmTtJk4gDLRkZHECmyn92XL2UC4ubB+8xX5hce&#10;P3/pkfOXXl+/dt+PfL54122RUsE+AaojahLtBDJQSR87k7kysz06Msw6UjaDCbx44cLaNWvuvnPP&#10;x3/g05Stu3DhLLe6dPECqeLMnCQBqShaDZXscFCTQix5fvIlW5oaUWFIHSBclkuh39TXUzZSZBi/&#10;rcsIOA6fXM5oCplXsvNu1Nt8P61LrpQHH+R9cuBFcU6pthZiXc5iT7dMWqpEl7F8gDNEFTa2tDws&#10;QQbDzCnxQeaEllTN6corpktLH6htvFZcPGmBlx/cEcCOFrGTzQD5UkRMpcbH7SeICDt2BOIB7kZQ&#10;GEugFnUFrDPw/uBZSNik0QWBB5UXl1wrWby9KPVL/TBz5x1Bda2th/7uz7/zk3+6vKFx97/+5S1/&#10;7a/Pnzt/5dd//b8TrePiF6ur9vWe7lqz9kd+9Ef3Hz7Sd+78nrv2XO3vx5W7smtVW3vr+fNne0+f&#10;wgIh2ZviPqB10GotVbXrGyG2a/3XmWTIbH/PehSULx46QJzdaF29ZslhHpzDXN86PvaD+957bv3m&#10;D7rX5KkuIduCOCUPUlwI5IapS372pEoLhY5ooEQnuTSSNrOqYamQuSSZNQEF/DKlVqIjgTCcGnI1&#10;2gAFnWKcZMLC8dhlcH0YIOA1TAipg8XIOjIYsDDAslWrVnV3rwLCw5jkfFUgVr95RZ7mxBnW+vL4&#10;S8rGJyfbV6wgqOiNt97efeedXavXfLBvf1VNraAFqEsWmJBDkYKCcZa4PtdEHeF3tDkTXal+6hws&#10;miFxX865cOFC/9ruDRs2bvjK75547H7u6B4XKqcdMi82S0wmryM1QDWbzQ/tVggM1HFXCrmyyHAg&#10;hri3PUUyEE2WspBcEDpUB+UOhPIWlOx4e14YOLrhCOqVflZw5GeIKZrn5ppiqCuhuBSqj8nKU6kx&#10;6e1aPXFyexH5ZcA9cI8bfrRDE1pni0InRSX64D/MfRTFj71MTcGPVFyALpVf6WgyI3fpNRcAZyWC&#10;TKlmrqKizY0CMT4VTCPpMmmeGHAyIAvv4hNTzmZMUhC/zlHpudC19HTx29e15pvgiPDDh7zNLZzs&#10;O57rGYlGxXeohgLWqfoXKx0zmYvGtnR1Lad+R9xNvkyZ4Ead4V7hjQ7uKveSTMEqCZSwm0L3dRiQ&#10;BqO3HcUc1escmb2A4yqeMT1mpgejZnBTuYPY0Mr1Q3dDDKuaUi5zeQqZx2EAmBi4A48TgdYiBkVi&#10;yn1qniDykBImbyoRXqq6H6gBmB23/fQ7776+cwcZAYVHTLc1y2UoOe4YR0xOou0CpXlS5ZCUi4CO&#10;hCtRea/KWZQNi3pIfQzcWri+KDAyPw16rkHFkR4nUG+NL0OXiooePXnyswf37+1a/ZW77jnVRqWE&#10;JWajtqGWxqowwQiMJXjxiaqOn6xZ21Na89L89VcWB60kUdvLALLKLEYmvCMJvcRaUyFuZbgkUXKY&#10;JQZIgT2nRJppmm9aDUV7VdWzQKmD87pYgXqNGAuU08xIruODVBit7M73DnKry90rs1nSBKtaoPPk&#10;0L+jQLP0srLy5tYWphTKUIMwa/lOBOnA26GwoSU1quLkCdyflG/DoqY+Wg4mZixOjtvYfuIJete8&#10;LnDG5dgivhhJKsrWBGd3TYNgsyB0KL1obgB2HDD/sPO33LL1ofsf5UGO/4tfwCVCNwlC6ibOnQWP&#10;6/r0D9R0d/MRneouf/Mbm37mL7TefU9wlvO///ste/Y0blNfpncPvC8nLes1Nwtc23/xEiaG0snF&#10;UlTJV+UcpPjNUfW1rbW1pbkF1UHBiUgTaZiAhnoU1W+UCS8NFrGnHG9gu9KSpoZ6yqSu7lpJWDg1&#10;WYmqSrCvTvamtA8GVVIpsVbIrRKnrcT0iOCj6L0xZ0QJCzE7NUM2GRmXfIrROzIw1NHWvvuOO+74&#10;ld+oOXbq+F/6sxO3bgTQEud0ORGqlDLlrkfe6GCikAtpx8VmLzzWDk/1jExTuu5KndyThVzxw3/q&#10;HbnSIgxbPzlY5jan+qk/0bv5X/5q21vvAQwH4c02N5364c+e+NwnF5obmTp5DeYQrPVBQpFqrdNm&#10;Z1nuMw0NT5w5e728/DjRHGZifKSYd6q5SeIUKZ9/bpayp1Q9ZCQBq+WsMmcIyihyw73kd8z+9Kw7&#10;7NroiRdHYsyOSPX3DKPP8sW5/ARSe86C1wSMpf+dAKvOLWosEf30zFzBfUGpXC9KxYL4JGVBJcBU&#10;AjIDvrkMgF2hayefWO1JmX3UDLSGkE0410xcPVRrYXmhx0aJmxhqGG4Wu+LgQtgmm5vufXf/RHMj&#10;mJ34tgqz6mgZG+9MlexG31i1WhpfsNn4OKOVuLTuIHVJICYv11VV39nQ9Oz163wUZJ6TF3MaAR+c&#10;Fr6BtnPnyYp9e/du9gzQFhyMcifMl1RAUk3tRdBsUWGttLS2rg6RIx9nuKMiIlV6o1LcWJqR0WGc&#10;Jei75DS0trejEEISTlpKNJxLhxA3Cj5yG7FLly7BZNyVvloR2W6jrpUtWBTND1XnHLwZgJ1f25iX&#10;a5xhkbpbjj1Iuc977713anqGBA7wffwBkAC4raI9zOUB7ExvYtKeTtMqIb3J4RcEm08zHOVmh2Kh&#10;vMsfSkRIMmxT81N9vbwmK/am6/gRQoVLF48XeSkSYaBBilZdFHueRZV6e2svcFCELrwpOWDH02MF&#10;MI3WddUIGHvTgHvY5Mo4zKc0i5ZaGBsZg5uF2Ssc0MF33ko50huIRGry49lLVmfSuvyEYVB8+Ejz&#10;+KF/uFc+M4Uf3sTo8o9u0pOX3/cgclUhf1+a+YfYJu+E142H85yEQqFDxWY/dJgClgG7XMnRitiM&#10;4ou8yczzTgQxpFBxnRqhkTEiuZc5DQp3A9mqmHOTsWjYcTXJOIoZALnI8btwVUYBH5Rqbjq8YS0E&#10;sunF19v6zlcNjaz64+cmNm8cXLd2/0//6YGebrYC7FLVrUqKB4cGcYBxSQo/8mUpM2LUM1lb8TBS&#10;rG0o50ZPpjJ1Vss9QwAsKGvqNRd8YznCTmToEh6xAPFh0DffjOpLXJ1BRzGyiO1kmxIGcu7s2d5T&#10;p/gNbIdc37B+/ej4mK+n/cxPuDpdzcREK5ER4gSNWVy9o6OTXUIu29Url3fv3tPc2Hy6txddbtXq&#10;1agpPCGjUrseVQVWEa762ibK0pH7iluYGYhNwYAJG1PGqFSKRT5VYmyonhCoZZDcanavJ3kW6xl2&#10;RcQOFBf/8Def23781Bt33v72PXfIjYC2GL2NZqYVlGS01fn4cRGxaxZd6Ds/ygBW+TpVI+XKxBjr&#10;eQMeVzKHkrCoT2ljjDlkqOzqcLZIsVCEGr2KmjcPD9NinMEQZMdvhDlXk+IZBXRsD/CCHmYf3jCa&#10;d2uGMhdsPRkUktIzO02zizHADHvXUahcDzpKSRcVP3W676c+eH/D8NC3etZ9a+MGxldfX6cwbEcK&#10;8Iyzk1DyLN/i+WwtLxHcTrMR8eLUSkawhcPQxeqAGHsGhz5/svf2/oFX1q5+c2MPIU5MQ1NTM4t+&#10;7tz506d7WV8eIVLtwrBXTnhZCR3NRWzVlZcvXf7uc8/+7Z/7uZaursnRoX/yj//xub6+jz39NC2T&#10;R4YHoUQV9+YhICdHEEA2MHgGidJJF1x0EuqMQTwAK1wWc2IWIhEotnwU8IrlSJz4ODH30AKCWhJB&#10;mb5tdEWWSjipghVSk05MP4JJ4ye2Y7a/ciQgdB16zYX89sJKZojgqPEhGCjDVSm3XFFxf23jeNES&#10;tcdiJHFZamGs2Xfg7M7bIsLO0IDuEK85yijT6b2njsNTU9hCkJzQ54hYSc7UpH6JkZUWpLC5zL6d&#10;ADKLuksJdCycvBteU7du5OSJ0SNH7v61X9/wk3+2euXK4ZdeonQdS/7fCdi9Njr2bG9v99qeH/ri&#10;548dP/nuB+8TF3b50pUr1650dq5o62g7euTIoaNHDHgXDQxen56dsUzANYHGs6DidCOj5DEFpz7R&#10;2MTCffHQ/r62jhH8lk59iqztzx/8YKi6+ne27lCoP56WXCk0omQ8jRoTIVbF2YTkz0zLrysyrmWH&#10;O2fDxdfkTBUUpfrMjpSUmAkVPmjOqfIRTQnxBpxnmhHXpUEhcogi2cq1s9jghKhsEoX2QLqpEAfk&#10;PQUSY3sSgWT8TseaNWsgIXA0GKaYno/g7ZT3RfpwH/Q/7J1m2uu2tjlug2o4upV6WWgHY6wqL7uy&#10;rBiojutwfe4LTRJnx8jZvMTN8TX2LBfnnOh2f6Gzbc21gfWHj9OJgjHwJsNgzNYdbwDswvKEtUjz&#10;c+JGbLK086jJ7h2lGTVgZ/1bgJ04dgB2sdEiecERdmnf6ow0zaFmaUv6yPd1xHrkR/5pcK/cveyt&#10;ZNsygi3CNHP524APHDoQotf6aDBctcJQInx+qRyzsxdJV7AU0MNxTiYxnXvoEmz6IFxKtiMK1akY&#10;qlJ1EqKuxQ1hLSc5iIfXUYavlFB5NRRpMk47+VBYdcEQxqKKglp4hTcSwlwwY0FC+mIqD52URr1p&#10;1cqsTs/li+jEJGfDIeKf2FCBXyI1ZeogB6uqqA/MSAnu0n6xk8p0oCs68MZ6fRahmVhfLC904yAq&#10;fcMNHu2r0F4qq7K9ndIDLOa986imHyipMB2F1jEQ6UmsRj6N+cTKLrIGHwxfyrMqeaGBEeuqSsZJ&#10;DY1HC/cyfVFUOF0/6qIi95EdbwBDfqZkO5p0eVJ6O6WJNXGSG7v22rXbzvQdWLsuliPIPvZvyJ98&#10;mdLfpp6c9uPk/DcZUkI95EQ0wKXOU6TBLlGxgh/279To+PT4pNQMZ+M4eSDdIogqXSpTxB87efKx&#10;Uyde3LjphQ0bRbiligShZAPxztV1NayEstwX55+p73yssv3FuetfmTt3rojozniW6PUrM8xxjeHc&#10;1vJqrSkprTYSYGeif5VAnwXXVcTNTfRjCZciZDOtLMKygJO1/1yPQtVJRGjmz/3dq9gOu985QLrK&#10;REM9cxSxMe7SIYU8vi6Z621JXWn4KsODfTFymC2vqcaAnCcZlogSFa8oKkY3ZCXdmS05AILL5Qyn&#10;kPMU8qe0f7yE3DTCpqQJqOmUOEBe8MhTJMOSrwsuJrijvLz/+rUf+swXeKf7Bz5LPB0/tevWTfb1&#10;3fEL/xL87vqbb4wiFP/RP2y77/6Vz3xs5PAh/rz49T8897u/s/Mf/ZPyhobL1y73njsDFgCnYhK4&#10;+ejA4OjYKM/AjCi3bnZufFpF7qnb19TYAFxHtVg4HIACP6oDECpD9N7lAbyxGSoR36gY4HuOrWvG&#10;KFAQ5+QEpC9tja3jPixC1d2DFuUeIovcFwN2+ow5QVmW1oqAjYwNlVhRu96J0XGFtExOIQJpl9vR&#10;3r5169a7//1/4s1Lf/bHZrbeIi8QLmQTrngFvZ8qKhBDeO+4gx0cQBKayeBphcfa4UkAO9C6vkZV&#10;lI+NWXh8+J0lJLPihbXHC+Ew6LNsdGzzL/xK1zefRxmNiyxUV13+1FMn/9yPT63sVN16is9VphTj&#10;iUnlD/GAjJZpRNSSD8sgiU5gtE+c6fvuhg22chWZpdNU6a6ytr6WzY2uy8TW1deFgZDpLSHtrHAk&#10;Z1IwlPSTZKEro8UGDKkpGeaZT4LT3MBmlte5xB7OkGd2Ssdv+ZcSq/bOSkptKU3pA/KzbBRurZ3O&#10;7nORmKQhS3ikiEtA34+cdsFSYXhG1VH173MNuyylLsVja7fHk0VGi8YUNezEE3A0inkrgFcYWUnZ&#10;njff++C+uziHVBdzjsUjHSsfOnmS6aidm+traBqurUpBE9nTZQTjUEQEjE1CKXckY05NPdnSygmn&#10;VV3eMieT3ZEfGWQQkrp/zeodb6hX7DmqmrjJLsArtA7981ogbgI+5ZICsCPIjitMStom4InLKatD&#10;dS+wb4rx8Ta3tBBrFCkj7BySnBTmmVkuMfIQKEwFBAT/J3KCnYUuF800JWdNAknVSUB0Qk9MA/mm&#10;cC3R2TmoUT4pCvZTSm9m7p577qH39OkzfQ2N9XTTYO/jD4DfJ+ms9uhpYixfrD+5UFC+7vnW84wt&#10;q3U5/8yfKBdV8V1PsZ4XwO7Du/umjRxToSrisS5mQbqCWVGKKLe2lC6tLBDcoSoezVEYYRdVX9Ck&#10;V61ayW8IjD95LKEWfrKQoYUPODqMD0YNQ7WVMsBOJ1iu+UW4aiNR165syX7vvdyVGQWSPuqIh41H&#10;yxS/pKLkp+ej4p04Mx9hvNb7N7PANIsw75tumysqcZGbLxV4aGZ1msw86x9lUfrxb4iwy59FHYYc&#10;yR74JkQL6WIr5Q7vMH6tMug3tT0xALkd9ksEGYipUsBNjSCFQGnBs6VhIYAItMoZVBdZSrqjuksq&#10;EOr62m7Qupa+88Mb1hNzd+2Tz1xe2QE/Mp9Rm4EwM4mwC8ebJJrFo6BBdkGlvFN2IEvbQQym0OAA&#10;LsPZK5RHpQegDAyL4MOi7I99/PHsj+ShNV/Tsay0GfaTULdCwWuCPoDqaAN//tx52m4ODw3BZiiL&#10;BptubWlFobA2Bmrlhiaqfyn8WPiXNRnllQhCC9JbBPM5evQoSa90e7z//vvgRfT92b17d//gIEYg&#10;6Ro2pzWJXAPlaZxuouMTYyOjoHLYJMh/rS0h5fN0MxSEY95Mc9LoFSbAOvRO4WJOO5d8zanTS8XH&#10;BLX9pa9+Y7iu5usP3Hdg8zqGJ5RKaN2U63/NcQ4TYL1KgZdaHveSE0KnlaRTiaNFVOhG5VXCYnE0&#10;oUu2eCUYJ/WYGQoXwgFC0DJLyiNwDuhsDLR1ZnZ9/0DPtesv7bxV7MqxPzyKtG7NqraCwujwbfjI&#10;NcIQYMqsyjJhZTg6gZce9ngmpYCm9iA07RG5AxujuTx58vSTvb3Prd/wr3ftOtrYiE2Ct7ehsQmV&#10;w+4Tyqxhuk/jn1eEHd3QXAfNaisB+Yott+2hrKisJ97842f6vnCq9732tl/duOYCze884ZAyL9BF&#10;CMYhapLHjf0QJJd05TLSNsvw1aj2gaKWyp947LHxgYE/97//zNtvvfmZz3zyS1/+Ih+9887bbAQa&#10;ClPtw4UDeXAjy4JINP81dTVkYaiTGnsJ5K6unlAOCKmynMwCCVpZcxEO4Z9gy4VsLvHxJC9sPJuC&#10;Qx0XRGe0BWkXTtE4f54wERVB17kiEbv7oXmoICx5B1xY4YmAO7Xxk8hXwxzq8c0vuFfH1OIMII5p&#10;0xgtnz5Y33SNAIHlKBPdrmZoZO3+A+9+6uPSzG4C7EyeAHYhol26cFzmcVnZ0PBwquHlj0IqJg4r&#10;e9M3dsKCtAHvXpTC601ywXUWVOUvFIEAc22PPb7q4x+f3L+fUNiTv/pv0byqt2xpfuDB1meeaXLH&#10;WM75b+0+8Xx//+sTEy3tbV/68peHhkfffOvNe+9/gGHt3ftBR4cyQy9cvHjy1AnGzD4aHhmWsHSZ&#10;KmYSEGpiUksTxZJip/Bop1taefm5/R/wTl+rKkbx/hOnTtx+4dx/ue2OAU8RaxsTYjZlOR5HiFEL&#10;A2l4+k8/BPfxhps9JZDckMgSbQKDsAJ6yOQIJKresiw0P/AN86cU3yFBYpWULxLKg6QhskNdVm3I&#10;hcHGeMIDDzOOKs7R5IFDDQQnJrAtQdai9FJ8JbgWKROUAoRDtLW3r+js5Ip4ZfEJMjWkuWIswi3c&#10;A1F6Ouy7tqIUlY4rgAOK7J1exKUYHtIIAJHrMxKMDeBC9Ji+vr7aL3+u85d/jYLlZ9tUdA/yYZzh&#10;S4wpZPAhLIVUBp80j7RrX5MGs3dvUWFeLowvEMchCwpNMXEmwM781qsjzSZkno4krgt3dcHuFjWE&#10;Bp3F8OeUHIp+rh9o4ULZujEiLxEDwwgJm2EKiWCkiNysaMZlHe4duIBLF9s6De3BMk7Gc5bLHIDd&#10;sgc1H5ip2RpwoF+OquZP+2QdQuB4NxlT6g43h6zEpxBj1vwmyyGG/REGEjcKB3i+ZIk53AjYpX3g&#10;CXOosp4++1b6LkJyea6yC+r6ag0o7QahzAnhZ7KOFourh1K84o0rGEqhNmyqaEGrLT2nQXPHUzlg&#10;leuXVkXqpW0bhZRJReI1lpE4v+bHrbwx4oyrxbDz68cLlgMBGqsWNCNPG7ae2i4p1SLc8vo0y55Q&#10;8yuj9UESYdxqZZ1KLE7rGpGqlmD8jrbsuVgJybJ37ZrPvPs+808V7Zh/W9Rp1UIxLaSEXAFgPOH8&#10;i8WKr4Q7QelmGCHwTfA6FCr8ndP0g8IDMEGQndKvXO2XH4VVZSZl8I24Oyvy+KlTP/nWm+sGB/7D&#10;3ffsXdUl6SI3JlWqFhErdU0NtL9FD+ourvhCfdfuiqaX5gZeXRq0pR8ZADaQIAh34kUzxsVpaagS&#10;RwbswhkaOQcquM6P1smRdznaHCSiYuZJmDr6UhHRAg5wkDjPQcJZ+lJkV9BbvaT8cveKrsv9qy5e&#10;PXHrxlhes0RtQx4FtgkLDV81Xx4YUlFw+BszgEkA38PrwPkrVqwUbOQQ5uBpIgCtXKrZF+6f0J85&#10;X+wpAJ3YG2ZQLAanBYGZFSQ3vgg2iyCIj/itgOuGBtwogYHEiphmFrdtUaxcHHO49K8PdD711JXn&#10;nzvyj//R8L59HQ89tP1v/RxX/+Av/0Vq2AHk3fHP/0WE17305svDY6PgYAwKJK6mtnp+YvJ6/zX0&#10;XeVKOEeGmg2tyI+WFtCuSIwo9E2qLLtNHiGqzlkwbgOAMo9Wtq5nbUtLEw89M03IOx60abMlF/3w&#10;gzEPfjy6uAfnN/eWooO7KKZUgIW+S8ETQ+qJ5tXtuhSiRfK1t7U9Wtt03z/9pdmW5oN/8c8srmjn&#10;KloKwkgdtiMAooLKHNTPqOPafARWY+EupbqQLzVOz915bpDfBzrrr9YlDD2f2/xFzgbzd+hwF4NL&#10;nlI713m9+Zd+c91v/F7l0HCcif535f67Dvz1vzi5qQfqNTBbAnlTp07et4Hr776798yZM8q5thsv&#10;kDvUG7bk1e7uew8dRhNwdUtXyHGGPoBda3srvVNHx0bYTfhiFZmVxbDnTxdjJvA4kklzCow/w20v&#10;3hjOZecnsn9w7ee4cyEXQr+14moM3SRtJqPv2a8b0a5RokHmZ/Q/CC7uuFItu3iUkYDgXXH9tJWU&#10;B5alrYuw9GfEBvJlTiV+j9awwuPNftBR4uth92pf2P4JD11IKEeFqrMKv7G/DIYrKu1az5rbX3ub&#10;YV5YtWJ+Rh5UGVALi+0TY52YFaDh46Nvk/IVj5hNaCwojxpvpEChiBozt2dSehUuYL0vvqyRJA+W&#10;jJQsI6rz/IXRhsbTbS3oNYgVho/mp+/g9ykpRamTnFC7ygUYLCYM15twJ59MkxIzcUasOs9iUbpc&#10;UqlL4KFYKvWY8eUzXEjwLC6bmt9QGi+ojwxjset3uVB14fnJgnbKIRcU53TMICmxmBXgDgRnM3D0&#10;7Z07dwIdHj12nJBP9jtYAVs1EtFYAvoTx1qHghHTqNldnuAbDLFCMi58HYw6ZGscsS4bhoef7jvx&#10;3Ppbgiryw6zeC5LRW5BiDthFCkUsNB8J64iTIzkmMguxYavUgQ1+4kAqOXdtBiYDELzVPvUhBAQP&#10;K4C4XNC/xV9yfYVoGMdPNk0IS9rOwdI9q+k0A3baMsH4gqAzt/Pylkkfx7MVHPEshfMTf8Yp+XTl&#10;L276aPn9zAKK2Yj39USZnlx4wcIJv/kuzr/OALvQyrT9BV8VAJqhvfjIGH6M2yMX4bnJTKhMGCAI&#10;KEwMznaIWCAoXkernbwGsIOqIW+WLLgNv7FT0IkT4p9XrwvrHj4mJTwdywpVFgm48YXXu/cdOvno&#10;/WeffhTAjp3L6kcykKrnOw0Ixg5bpvJ4Y2ODncJ0LJBjUnkAVnfhZs57NZJrhdwliJRlrcIAKcrT&#10;e8LUEhNQ+nEDdvEM8S4vcsAuGGuN8alYJ/Y/aAv5WTQKUBqsPULRVMumoyCY1T1rbYuRjS+0Tpor&#10;UKILyniWFaAeqnNck7/pWsBFqELlyMZKEKILF8+fu3jJcRlCc5gRl59YUrOP0SnyOtE3AbqYdy4h&#10;85JblhYZ/MIfpba80XpHOYlWesTSnEaqYUQMWkgIh/U+fvTkZ9/54KXbtv7hvXf2K9NBljiX5L4C&#10;qoihU4tvRfk5IE55i4Hb8H/kOsDlhdbR8YQSJCGWwvEYWqrD7HRHRxZwX04ILS2H2FWP00M9v7KD&#10;b/dcVVj16fYWtCdBtg7BU36Ni/Uyg0BwOU4UzxJE7LI5gcarJpBWUyHq6D5iH4o+gxOhkNEwZKno&#10;lrGJz+0/vPvCxe9u2vT8po2CgPFRq5ByNUl5XAW1ngh3la/T09G4XcJTV4BMp1UjRECT8mQXU9Oc&#10;pcWe/v4vHj26p7//ue7ul9etZabATZiflpZWNCdSp2kggV8al2dA0cGn4rVRACEUKDE4wWprwBoq&#10;/sN/+LWDBw+euXj+85//3E/+b38GBGn9pk0MCIo7ceKYSqoIBRZrY34Zf/juqcwFW2V0kBvSDvmF&#10;6tfZ2UnsS7CS2N5Je8hUipxtLbMb841gGTHD4jsFgJ0DMLX5g3OR+aSLhLnr78R3Wei0Lrq0P/Tv&#10;OfrdBYnaySldzbKWSnziOCkqWuruhto66tBeWkaQdIua4eGeAwcPPXBfljKW9EYxNdewk6FoHSkD&#10;7LSdB4lhdMK/OIiVmuCO5nQy3nRr59lJyZYrvJTCkajvkw014L4f2X0CJI6QOn64TuvTTx/5x/9w&#10;5MiRxu3bpy6cn58Yv/rss+e++tWy9vala6COf9LjhSsXvzMwiKf+U5/6DAXXXn3jjbvuuRut9Lsv&#10;fHft6tW33HILNSNoB9wEX2xsBJNoaWlmiUjECD3Q8Y+CnAnR5x3ImxuH5D7R0MgZT/WexBt/tr2D&#10;kkz0mnhuw+Z3OldlIHgqch87K0asacG29CvPiltsOsMNwaxAq/AXhi0uDlC2RM2COFwkWAPwbsW3&#10;wPZBLZ6YVtXe6DzjKj/aZMpAYUdAHkblUAJwyMc2D2YWvEhdC20M84xUlAMso5Erlic0yWv4p4oh&#10;Li1xJnsqat4tldDbqI6d1bWqe3X3GipRsjG5GL8bG5p4MABEVUpRUCfIRFVjbSUSMXpchBBjPEwR&#10;l8K+5WkDqjbrVlwMfwLHr/rUJzr/zX/gItR6gPCcPrastbBZwvbjt9C/iODMuhxoY1LwJbqyubhs&#10;AsvCI5oBcpriCK9LgJ2qDQQxxwJ5ylXyLuYt/syPQgAuF0be/umLcWZ8pCNVVlp2x4VYDH9sfoW4&#10;i1bZ/tggtsLD6b5RZEcV5qSxuT9sAHYOI0iNfWO8AdgF7eUX1wvaUWQiOxhLGoRr2EkJsDEjIeyE&#10;MrTHbJDOSIw50jVTKm4+RdmLpJ8VPp2nJMaT1EhdJSDsuFpiJAmd0PhD1U0/EoO2GDWfmsCQyApG&#10;0zPoEjb+5FFzLIbU5WztYt6CY8sq1lcWqdAZoayy0PWmal3zjfJq7RfnUoa+rYvptR2Q4uSeFlFh&#10;ap8l6C0eNpcLvEDwcTWur+5SjNcV9Dl46qBPyVxbpSHQiWgLf2cMNSbTpELwox8tUx3i6yXUlMv8&#10;QP5Ex5nWlh/cty8wu3wwQZCoJYXEFsKI92UbZGhOTupiXG6+wTvBUlSzGeVsSiqm8mRJvCLlymhd&#10;7BQpTAb+IgMgC/Ysfvjo0cdPnXxh0+Zfv/e+4eoaG/Yu5lmq0BSYUW19HQzj7qKaz1Z1fDA38pvz&#10;lwisM5NcRus0IbazIsLOKcKq2CLhSGmLABsTrfCkRrGN1vlHTMKwTujESRYHVYiKPI0ggqGIs7aw&#10;fD+76cG1805u2fDIC2/y5+WuzgDskNvcHf5G5QGUWyaE78KyhkaGIQ90Xfgemjf8E3YHR918y60w&#10;QGxUbhdJrHyFP3mmkOOxl7VPfKAkFm7bfDdxWh40lL/gWxHZEWQTKxvLCrLNnynmxjr6wcP7jxw7&#10;/MLbL7W3UiCko7qrC7SOb9Vv2kzA3dof/pGOhx5Gr+Kd1Z/7PL0muj/7gzWr18SVv/rNr0XaIlQR&#10;nWEpHn/+3FmQSNylBF8TkN7W3rlh8yZRAD1/bZcq881eFpF3mfKFJSul8Zo1ef6JxaP3w4aNVLmp&#10;ohvE+DhZFEu8Vi8RSU39EgGE2Qw1OvdF7NrYRywxJ4D0aWNGw6IIF/BRVVzOjfiI8POHahru+Y3f&#10;n966+e0f+3xLWyuTw6YW3VZVS0Nz2yUSDCwqwSYEhCm3qayMCxc6kNYMTW7uHzvXXHNgZeN0VuM4&#10;JuqmI1+a/H0ILj9iodf/9h/d+su/VXPxSpwDTxnYfus7f+uvDN62la+DfaI/I/HYg1cvXzl9qvf4&#10;0WNkKY1PSk9g2FCXUouc7SUaK8d7Tm07EXFfKwh+ssNRGwDsaLQFTEP61dj4GC4ELCASYdiPRnFi&#10;Mu3ryrRNzbmPfPwYzOZUai0SiJf23ewcLvMcEwnGGPKOZjJsQBlTgXiGJQedz5G6ruBu+TAUJUCU&#10;reSac2iNyDi8MRyHGoCDheIWMSSzBboP3CDm8v0S8pFzbMyktDW9M5fJNatduqb13pBxJiuByXw9&#10;qBckJtQnZof7rTx3caSu9lxnB/Z7hKKDRx3qWPHo6V54d93c3Onm5iHnAEkziMt59kJd4XXk94W+&#10;AVNdX1X9THvHd/qvZTpH0jqcG5DYFGfGpq4fG7/97bdfu207Y3dHFEFaxiEX66qrMa4DsMNyQT8k&#10;yI4vTqmdbxK4UdvRAauge5NaPbi6cqRRgWVOijspf3+5vEKQKNdnKsIfo2EYgQraUw3KPKvAypTh&#10;dHhsCh1ihFyA8SMBNV3TM67VVS47caloZHR8y5YtRPkdPnIUwI7hBWCn+AhajpCP4pI+IbU8gQY6&#10;4SH5St+orQW15Ef+ZxhisQTBaePRzrR2Pnn6OG+fbmnLqT3OKdyn8ZXQvhJ5Z4soLmWGI9mR/eT6&#10;S1VNZRSfQVqFIJNt7UPYyPmzuMyho0iMdaZOUL5mL8YQIpuoo8iMCYm/DNhldOWkHgN21v7kmc5S&#10;YhN2GHSYKXMf5lTxvPnUxZ9hqFosLv+OP+MI8o7f+R3zE/JPrct4w/oo/HrheuXvyzVrT1WOxoQL&#10;jhI8uYaTa3eeqGXHZOGjBWAXEha6JZQhUrlNqAGemxKiP5j7KSEsMPyh9mCqrBRfIQ8g9ATNYXC2&#10;sO6L5YcLSydAiXhMti9/kgy78YVXjz1077GH7knAUlhA5tVolMEHuBEUEhEMxK2jHkTPNBxWIJQJ&#10;oUvAUCrhQS1jwUGKIJZCaTjDeyJzaQiwe/qZRxOxGjFxyX+pBWGJ8VRsYIZaVV1LsZdz5y8cO37i&#10;+NHjJKPhvKQ4FKxNqh2aUBG9yCrQ/PsvX2vsaNmxY8fZs2epQEmQNvjL+NgEt0e4u8KDqiDEZuF/&#10;OCeBePCp+sY6mm1RXIm+lX3nLxw5dvz6levwI9QsxaLV1MP/R8jeGJuaHholOkzaJ05rfGiugYLe&#10;z4wwOwpBBMI02CATC88MzkzUETvpwlpI29iVbjlA6x47cvzlHVtf2bFFHHd6TtlMnO7GjlgBIfJU&#10;V8XR+3JAqbgHXdCW6K1Oyqgz3WD/6vrhChwO7lOulGvURTNyNFU5fme5tOuqKrKqpJyHBw7Elppf&#10;oPYLgWskOxMLWVp8x6nzPVcHyGA+v6qDwQNJirAiQtCtFYTWzbgvqjmfVpYn4wG5EkvNRuZtaJ6H&#10;IEkXv7m6CTPpqokG8WFoPtN38fMHj7zfs/pX7t9zsrHecQGMvozgAXyulQ3V7iExrX7tUIW0/AlI&#10;Ws1V5MRScWhFZ1BZr7QYy54IfaAMdPovHjuChPsHt+/ubVAgDw29UCOYN/JSkeC4ifgBTKassaJ/&#10;KayIJUPBG3ivRE9FMdF8k7M11c5VNGtjN125cvnv/t2/98XPfa62ubX/wsXaykoKlxw5dJgZqK2s&#10;oUwGoBkWPqPXQ4uBaPaZbdYXWANBTUc3WAWUUF5MBKg4TAKj5FDSpqD6TZT38D5xHST/WVVNxAQZ&#10;GGPAPmx/TgcBnZoaX1iihNk40op9qhg1qCymO3AZ+zOxhCitCHhMm4wZOLtmDQNFJSoUAW+MrQp9&#10;zLwcE4aIQBpsEQkn/Nn9lWTw4m2rKKusqrittmFsaeFSBEwoXkxQ+Exry5aXX+OvwfXrQn6Yf9q9&#10;70bsM+i9Lj3GqoLpIIIIvKIbrBAip3RZdCoPExKSwcOorYbZxBUAaq5dVFdeiRpHUMZIufJ3WrJm&#10;UjfJCf5UAmxx8Zqf+NOH/97Pb/izP4Vjf+/P/uVzv/c7bffet+Zzn5+/fv1PmCH78vWr3zp/pmNd&#10;z223317bUHeit3f7ju2rVnW98cYbXV2r1q1ft2//3uMnj7HfFMNYsiSHHrl1RTg31LBpcGhkYnwK&#10;kHFdzyZ6ITQ3tcFtmDtXPqae11JfezvP+0zfaZ5/z6XzQ9U1v7dtJ+MPvcoswKUpNZtRTc3JLwo+&#10;syQVFAG1lPMD6VI3rqayqq66jnexhdghkk+qNDyjuKcAUEjQcRQq57BfGMbwyNDYyAjXFqOECjBU&#10;iGMNUC8FbgiVQG+LopMCH52oFXIXdoeCjTyAUfMa6QWOxqLLk1yq6p8YnPxWk+Vr1/gW0Bu9+hgL&#10;+WtEVSiAhcwjF3pfuWqlXKaL+HJRDalwTFA35a1Gi9XoGDMSBzDV68h2IotHL+Aq8RracSALFYjR&#10;URpr66rPnjt3YXF+xYrOnm+/QBDPldUrgfPU8K5aaTxy5iBfkTgmP6UwwAQA/T3VyjQ3+c7SNZWg&#10;bKEwUbjARZ1hsDRRkPKsWbHb1j9wV0UfKx2SeB8Rb+RoOe/R/RzU/DZeqysQWXsqtgAaFiW/iShR&#10;nxJKn2px5NVyyx6cO/7h9Qz8Hq6K2QwvxHol8x3UiAJx3E5KhFP0fLKqtRZTRBlea3WLb/mFWLLy&#10;WFlNVF4WiPIICoZjXaw30HhX2TphSYojGdabFYRinMt7HiriSgL3aU+VAf2yec1J+Q0zdPPEpZkJ&#10;PFt4cdX906pnsjRCTw56Zu6inXyhlpb9mfSum9Q71s3vhIcvuQe4PuELgl0c3YBNykehHk0p9L4E&#10;ZURC0OWHxDGMQgpxtryOJdab/nFySlQikznMc7HHFJMRoassMTh5KVOp8EHJOgk0QpnQc1x4ySqx&#10;rEph207E1o6VySEliE1msxQtmzgWtDkwG/SyqqLqcrAjFDOFajA8eqYr5myhZE5KZTmLRZqkSgMa&#10;qpufIWtQMWJUwVBddUl9Qw242mPGQrPSApufwMLlD5O89kdWE+HAOESFIlo3cFAYi7UwRPjeUslj&#10;J0/w1Bc7O4RFmnQdqaMIiFCUkybjhZIFla1jPgC9AAgT2dLcungRHXWG9p7zlHafnZzAWUR1EcrF&#10;WU10XC1xTR6VfLAKIiAKeGHVxUufef/93TRb37Dxlc23hJ4N5WirshMRp5BjZXlVbfWDlU33FdW+&#10;sjjywsx10AQ7SemYRPQHbSTk+CHvQSWtlAKhTDapI8IuxMArWMVIYBbv056AiAliAMmjnCY5stRV&#10;k7NVSRN8F22Gfaudbrw4IFkx7BrU0f8fZf8BZ0eWnXeC6b13yASQSHhfBRTKe5Tpaq9mq9mOIkWJ&#10;oiSK3ugnaUe/nRlJMzuSVqOhaJpGLTZ90zR9s011l/cGVQXvgUz4RHrvM/f/fedG5ANI7s5GZSVe&#10;vhcv4sa95x7zHUclE+ie6qLLK8o5JF+1GFZZo47tSwq1O/DOYfxYQ+t7qmWXVZOdNDw4zEqilHA9&#10;8gm4UnVZJckVlFChiAD1hpoam9vbOgaGhqeWinu2bCuvrr1yTaIYNwgkDZeD8FVuagFawqNJgRz4&#10;zbx0vgwbidUJ20BqiVuH8bwSsjQB0zK5E4gM5tUjfOQUSCImMipvoPil2BmQoOHB81d7n3v1uX17&#10;9oPZ/U1ZfObC2dasnFN8+o3v/vUvfeVLM3LgKtBTK+kKjcePH79w8TwUvK6zk4hr9KtdO/bwu7Gx&#10;nqUkWWF0ZBjbgFKpVFAmy2hmYoxMJGK6lAJCwKPyZJdbW1ru3r2ts6MFTZ3u7aw5Gh1Zcg4wVRkj&#10;1B72ISCf4BwWrqIMdZWkh9IizTPZADVVtWy1hdlFxOLi7GJ1ZU17Yys7b2ZiBobX3NCyMDWN/CA/&#10;8OHK2if++Oszu7ad/7kfFS1FbCk72Gq51GLVJ0RXUeKCFBuGAjTp0pyRAR3G2IaRKTJh+5pq+prU&#10;1SEM1dwKzVct98gW7jLOnF2Eb1ehyrM465595Y4v/W7j2V4RqY+Jjd0f/NyP9B98CFYXmXTU/CLW&#10;4cTxUx98cOTc2YsDQ+PzFJkpq6znwZUuXP7UuYtPnjn3ztouBUazK6fV6b5nePjBo0de2X3nHOGw&#10;rFpJOXkdk5Oz6MlIfAhvfIyIsBJQAqyKyI2QsUpwVoYdK3aBXeLYRgan3WWNxHnMUr7ZnpStVd3N&#10;KeolTlPMKfV3MNimVC+0fLy8KpgRJrE4WApqsyy24hm+I0tlBS8hJJWAHAzKlpDUIvbp/NKMsD/t&#10;30yjjXA9mL9dNZLh0rIsMwTcGxF2JzfZCSQZgF8T7w9Dt9HKwDmdGyAF2CBhYEZ9Cb7n4Aa5wCF3&#10;6Fklxjw/ZKjc+9Z779x/F5E4BjZ1D/hw59R0J3FhRUVrxyde7yS3gBkCCnDBEIEkZDuirzEfKO94&#10;vqmsZ+G8UnRuahLAji+ed/yKK2zo4ElyjClYN79vdq+/6+13GfPpBvCyFbzOmDGA3Jhg5RW11Lee&#10;xMhbkKRh2BAPomSxaI6YTgJgXDuRsSAHVfhP26ucup/FRCZMT80otENhJWR+pD7XQe2xRBwSx6RY&#10;qRlLc0AeHDmcmnOqApZViubJNNo4wEOMzSXiotaGIgGXlhHl4+MTzBIE+eBDD1E2Wt7G4pKhwYGR&#10;4WEl2ltNxMDEemVNVbSP5UBThgUQ2a0Kh2hc2sjMtFP8rF9ncxWDz6cuyCiEbAA9oRWjCW2hE111&#10;9YXW5ij45LLMrM4ClMYL4XJy+0KUtpAFQKsag8xjnRnFeJlUKAoIEjeYTEGUU94xPyPPj8aPOAAI&#10;C0DnUc4iADVzjvpN9zvaryE7DS3Yh1elos+h1MUkB0g0PzdN2UF3xov2I0UyVMkazFOGwxGafmsj&#10;aAUDMS4o5xLOkpiK4GmFv2OWtN8Mbt55x96v/Pqv/oMvfv6OO/Y89/yLfMrr/+M//Lvv+4KqKxw7&#10;cULQc4bEpaVfxdP8TPFgEtHpdoVvZuwz8c9YnVBToRWNw+hrzjQ4gTQilp4SZtGiMZIV7GBIYdVS&#10;fsNJlwquoFgqMLyxsQ4/FRsFk2hqegy7g70oglpU0VsMjQCy2AxYH6iaUXqIkfCRwwXUS4rBQDOx&#10;KPFRVbV6vttpTpkLrGOXf0Cml5VtfPalLc+9fO7JR88cfDBF46ky3aK0KuqG00sE8SwPBLHwFTdu&#10;3hwaHt6zd+9lYihuXO/u3jA8xiDraTIJmC7CKHObZveY0urQ24nC/bSFUPmaSSgaW0tcDZeoS1LD&#10;EEs/9vGnY3liG/P92NW8iFmWQ2+RtF416iZugluz60gbJt4PRop6wtfkxxHcIKeKVqW8nEw1LkuQ&#10;VC09PctKedHW1m7kBUILggh01j5qKbsKi0fgEdAG12FwTOLQwHCQoNJWFhUiTn4bv9VbwK4bmwtu&#10;vMUBCFJZUdeAplErD481biFZBQBwkM7qPvdpP/zS63f1XX5x766X79yd6B7bPxo/pe873cYdWi2f&#10;FBIoCeSgb75SGam39k4p8d9uQxuLGeJrTVpKKtIXYWDXsuRayKfkxFCAcQyPaZ9orOeaG68P8MUj&#10;WzcI/Qs/g+ubGkWWfZu2hzyT3kLexrA/b3RV4JOB4F50MmBc60HXKS3ZMjzyhWMn77l2/fnt217c&#10;v9vt9bxFHGyhmKryMuAP8S3EBTonWqwq2865Ln5aPs+BrG7zI7nRDp468dS5M8/2bPrjHbui5xmD&#10;IiUwZwGxQzgfCaG+QfYYxI+Ejx8BNTfU9lj68D/wxbvuuWfXXQeI1WpobyMI7bd//3cpxbznjr3X&#10;Ll/lKcXplcpBog3YZEyXbHpJWXFcGmuk5a8qV2XfmMN8YLxQdfaM8QXrzw7FLUdKSMQ6yfEFtTvv&#10;hhehwAWtaoYj8jkS6BJ71eqwlXhfyQJSFLTXVHRvaamuPnW3UXet4eGo66eapk4xi10TkH9LReW6&#10;krKzKUXfC25XZwRzDW7syYYvctXNffclQv2B/Azi4PxhAQkWmJyeUniPM5iTDPR3tHFK0hN5t9of&#10;4qXEtNMMa66XxnEHUNpmPsWdxYMXHk0HD1Z3d89cv/7eT/xY/wvPb/mn//TB3/69ro9+rIyYR5e0&#10;+/+J2V2cmvi9c6dhBfc/+tiG7vV//Vd/vaG7e93adV/74z+CqW3dsuXYsSOsRVA9y4XVyaPhzyeL&#10;hjxo7DXG3tzcuqFnY1tbBwSBnwPFIqom8RAxdWebmth2H7pwpnl25o/27gOzy59CBZ98FD6X1y4F&#10;5+p9EXSss1PXXTBbCTmu0cu7EHCFrP7E9KQTu3ykxrCwAIhGLgzXsB4c8bjSL3I6jAEktmBLg0ew&#10;N0nuoIgEnAdHdzHyLDBQERlQS6h3YcbzUURAq375jDyi7EHYeEAJEBsnUw6P3yhb0VYir1W6orSp&#10;VQEsyncmeJwWukjsJk0O7Z4b1fgCI3Ny5zYyenq++dy1tWvm29Q7yWkCC1HeOBR7LmLd0Vsm5UFK&#10;JtgnIBERGogFRIpXCqFh3mwOvRph57wq072+E+7HxDdXFzGEndYt1A4f2r/xPa9vSMN0Wk4Die8m&#10;ppEunrl/s/ukTcSngENxkbh+7GXx4UyjCqerdqgdfUGQYdDkV+NTzKb0p8lMY0xRDQbsgjr8pLFP&#10;2e3SxQHsFJ+CLiE/jh8pH5sR/yBbJbKm4PrbtrAxrtX5WZ0ooPE0Q1qAeK3nLZXUDqOI77HRwHxQ&#10;Xnfu2K7OVCMjPCQPzFAQJJjcrCfwLaiQDCpnEwhWY0yBaGi+DM5IQbCu4PRSkaKXKSxPDmSVY0nC&#10;RSUIT6gYGJzalWqOTQzaWoqJcJZECF6BRqTxYDx4mUqL5VEPazNUxng2Sp6atkPvTEujYSgeOi1u&#10;EH9Ml8BR0w9/xr7wMIvrKmtjIQKIl/0cFUJNJw6ZiijDxHYuOVX/4GkFC5AKF3vQVJQETVzWi5+O&#10;eKdwtxZSstQTa00en+pahKcq8h8hoGoK85N939UFg40LMfhHj5/41Pvvvbe++zcO3Nvb1ubJlLAL&#10;vYt7qevTyvLf69z4Q03dXPbZ0smjKzNSMYVgCo9zdSbXanEFHqlTPrKdmvibetem5Mj0EEkjyNq0&#10;hUtJd7eOJdrPAkBCFMYPnmPG4+gxvAL4xpxgq6IuxOKrulZ/93pO3//Oe0fuuxeCJPg6kmGDr+qJ&#10;ItDGTjzxNG86ZxLgPa4YnVR2P0EWEB2pIZQbFyxldDjWN49nkvKDoWKCDQq55bdjS+V8lWMYv162&#10;/W02KNzGrntGBRHjrsfACLVE+lwWJSH1oErs98U3Xjx59sTgyOD/9gv/4cyF00Ojw+cvnv8vX/o/&#10;X33r1ZNnTvUP9B89cfQP/uwPfvk3vnT67Emo3qW35M+XR1sdM+U2GR0eogZVQ13tmo419A5qb+8i&#10;IxXgk7tIBTL2HZmS8HBadJD5hc8JrzwTTr84AuEfeOD+xhoaDS1MTE0igqioBRtXqaYKKi2onwyT&#10;SnU8cSX2pJMzcNwGMbAWTIiytFGxiDovIn3VCShq4AYuL+uX05A6RC7cV1r50O/9af8nP3zui5+W&#10;USDAzuTh5YswQF5rwlMglInGTM+3Sztl49iMi9blaJ3WsHBD5dw7NmZ8lPaQtwAl6Llj83tH9//S&#10;b7a/f4zIzzhnpq3lyA9+9szHnyyhX6e6SZSOjU1cv37j3LGTmHBoYgSya9RC6YxmF5c8ef7CP3n7&#10;3Y1DQ03gv9Szbm5CuVkk+1Mht62Pnz7Fm73twPc62L8Quey6WuoxLROpD99jQSmKzyhdQVcbMzyv&#10;oUKL3nJekW0/p3A5RstZsaD5czNYYsq/0fmRLRC+oyi+XhVZH7Zx5AtxNKsWKER1CofNpwnzznFK&#10;qZszH8M6lJoT1kqq6is5FhOvkqI+gipittNSZhhNvB/bIS+ypUxY77XIoIriaGEtRRhUxCZjJ4bj&#10;kJGiZJAMe88b73H+ta4uOcGE18lcOtLW8VRfL7y1fmH+bHPLGCkC3r+hY9yyo6NeQVCFRceW6prh&#10;+YUL0+TDGGgI6eCQnxh5zqWZug03B0Zray60tnAa4+LepC4JP8WksoNWWivIUbGKfSsyCNzarC7N&#10;i3khc6+AN9fJouAjjxC6nzlwSkHN6TaoNz+kQzrdIaKWcoGVEUiQmxIvAhaIsOJQ51T5eGRI81lJ&#10;yBK6KNGdqnGM1j0xSeXoEeUKofXhulP0BzgFzjmb5zqCAWpCND+exnzYQa56vyANM5/AfGyFmmc8&#10;Ed9pppLghbPf3bo9rhAiMp4izslXQR/Jd+kV8dnxQvRmbVZC0BEBBrc1pDp6ZeOoUNCl7Cwr2Lpe&#10;c1ML0Cdl++CNREfwO1pPAJwGAQTFxt1FpYtytAtRFVsL4nJV1kyRcISd4suDW3kPpcdI78Q442Gy&#10;I6aocKLyj+7Yu+f/9e//1/hzTUcHbbXXrOn44uc+G+/wKfcDs+N1PsicsG+9if/6O0q+WI9LyvMt&#10;dJZPsmbYVwgVPS9NkOm3IUZDr8nrCOl00wk54/xGt6RMKnxVYJBzCyIUgNcRNAoxp+yi8vIo5B0y&#10;PbdT2FOFele+oxFVum9s9oxgeLH52Re3PPfKmYMPg9YlSgvtyw4FgxQOi8uWD/48PDzEONdvWH/i&#10;5AmYEglNGFnUrOdcE6U0f0VQlVFMqbizY63GPDsr1ZEZ8EV5otzc1978xCefYSihBMQRK53bfmKI&#10;JQTBFWNSwvDopw4foOIF4a9IUy1NVB5RYJld9UUl14cG0X4eeuhBKPbGdYWFU57ZgT+i8FioCOSU&#10;CbFCgsYcl+LRgeOA5IjGl74o4lQgjwZjeaAJsQAGJtRtFboYZOOsJ8K4CFOl1kZtjTT7iIEJj3zo&#10;ibqeJjiqIfDzxPHTP/Tia/DK//qJZ/rWtK8yU8tlneM81wDhtDMr1aKIy4To08LbPmdVhb+4M6xO&#10;DKzej6lVcUwcNxVbBER23x/XQ5bOLrXfMYey3CJYNFPsLq9f89g7x0FWuMuldR0aQW66+zTtqyQk&#10;TP8BEzLopDEoWganscphymOsSnOctW149J4r1z/7/tF3u9f9xsMPXOlaQ5SMvg5fUXxLEs7Qd1Nr&#10;C5PF9oChwZOQeIwabViFnGVHKwcbEY4MgX0/efr0P3z1BSbuj/bc8e6aDgE95o+x5I6d0eVxEOPW&#10;pQhQXUNj1MKVjyMFCOpPYehLOBnUkMpLkNgrz3vk+PEzJ05s6OmGKZ7vvRihwlevXsc9LoDEUwBW&#10;x5ZlUq2dK+IC/o2moQqOYd0vLVdX1mpZjDL4zWQjxSUKxVj8iVM2EIpgB4F9qLSNajXKZg7YIjaq&#10;fkdDO/1pO9oluCCT6Fsq6FOpGcJsNYHlFfW1jViZUxMIvhE9Cy3nUIoIC+ARrOlAICqRW1nVU1m9&#10;u6LqbddWi7kNBkHfid0vvXbq4KMefKgFtvrM8rDGoowjuwZAkN/IG5UeSpH8liJe9ozXO8IukAi/&#10;G95aErrMvi3Dyspm6qrGqsq6Zv72uGVSWL/7yEOjH7xfv3375n/8j9d+5KPX/vrrN77z7NixowTu&#10;tn30o9Vbtkx+8IG5wd9yXJyc+M/vvYUFs2///g1bNh869O7evXs3bdr4rW9+C+/oo48+evr0qb6L&#10;5yEQLEFUFJ4UpxbPenOwH4ofF6hKNlZFa0tbZ1cXUWAAWiMjY2j2CbCT6iZm8tSZM89cOBsjiPC6&#10;1eNvAHbZnNx6lne7ZpzySSEs8cPKPSOeBsHhNNcprlhIhTsRNkCE3ElUTRqHsbEXaGBnPkAVklpx&#10;lQz/zReCy0JGkJ/a5NmwDIFkHUvcO0Qsv0M15zV6Hr+lYRsfjzB+OOqVGzdpSdHd3a1gDYo7NDVx&#10;wo3r12kcRHwydKbwjdlZzl+3bt36desaSY6qreVSct7YoxMXjLSUXHQF/MQUTU4hI6QsIgWmd+/A&#10;u7Xz9//0hR0bgYn5NPpmcCbIIKdBkI56SFsvNHWxRlnLISwkX2xQxGSUgMj47eSEDz+8lsbOO33i&#10;70lTjuNWDWZ1zLkaF4Z0gIZIh8xzGLssXYSPEiyZ8BdukV0+nRZ3j1Xgt6IVCoCbWFMJY7/gd66b&#10;xpCQArkzJtuJurLiHOKwgqMhxcAISgm/QwwyxI1ShoFIRHIYXVqvUIhlpuZOBTmtQ0IFYJersPkL&#10;PsuBoVvIXd8JQDm03riMRgihmZMsQ2NMJ8sICVFIcWN3N2UQ1K6kWLq+OwGghcilhiLFOaDFXAN0&#10;URqVc23kwbcw0Hii5bpVnBywM0V4w6CN4cF2Ojls3l4q+xSISK0SUqSgWkMlwYTls1cau3og4nLB&#10;OkXGKzBalRIduWZtgd+QYLiLKmrM/2TXCraTJ8+nKWQikL5UbyMFvik+1ICyOGfWupcXNQB2wUCF&#10;FVrXinLvCuVPCFGhmUpsFw0ouPFjJ09e7mgf9SxxCOvwkRNnTnWJTkyHOZ1LFwq55liaHLDDnk0b&#10;DdKmh0ZjY3vnmq61azs6u3hIWYkLC4+dOPnoieMv79r9/LZtks2mvITR5pKyYvlTazd/vL37hemh&#10;v15BQSR1JNL53aRLzmrNkCJENbNS42KPB7FpVYKKEVPe6PbehqWr18QGcjWWUvI60LowmIkHyjIo&#10;A8l2+QYlEEQvygV3DQqoX4VEiqKpiHS2a12dd7/7AZ8O9vSMUBh1XEkr0p6zMHNhEKAhqUqR5gwI&#10;iaG2r+kYnsCvNoK4AdXCjT04NACRwSMp05bowQaJVTxrrTy/em4j1dVAKEg3efW8z0VCREzZyyJF&#10;IrPugip4WB7fG2cuAP2YrqA6/a5Wt2LGNjA0cPz0Mc4fGh06ff7UxQsXlRw3N3+j/8aR40c+OPL+&#10;lSuXFQOIwk1TEGgPnFFmP/FKqrDeWt+IJ4fHBj1qbmhav259fV0jctOBOApKamyoZy6xv1lEyt4R&#10;MBRxjaR2Mt1IlDv27qUFBAADVgp5mko6cFK+fabl1Flg+nH/UkAEcQX0ycKyBOzQ9JgVekFUAvgp&#10;oyTHA0OAR1PcM64d/nbgPLe+7+jpPX/y1yPf+/euffJDuB5ZXLTQYK2MNVDOMIosXHKgJKRM7ICi&#10;5vmley9H0bqGvGhdLEi+vwpZX+HmynccLxoGh7f9519e+/xrpJDE+wv1tf3f9/dPfP9nSrrXUaqD&#10;RZocn7p6+Vrfxd5rV68O3bg5PUkXexAryWZCSG2wFD19/uKT588/v3Xrbzz4AON7+vyFZzdvZnso&#10;xtOQCvvhybOnn928VfGJi0uRAqxK0GXFONfZUpOTEzw5mmMQlQA7mm96/Vj3wNnj8UKYhMIq/ihe&#10;pngjuCJwD7GXkA2Uqq/EdLhvqZRQR9gF64v0l2SsKqLZk5tiaJIgVqgdi20NyYFZ7HJXVV1akNvS&#10;nnorLl4XM166zIj9JoBEl9Mw0Na0d1L98TDoAvjDrAqG4K+b1yUbN0SEdorb10AS3k3o1lAz8kLi&#10;QOPs6rs60VB/Y9067iS7zJn4XGvd9PQaB9mtn5x8e113pO7lenJI29h64oqJrKS2tJSVf6Sj47tD&#10;Q2ZIacPqITJVRKPNyvg2z8098MGRl3fu4IkI/OMrDJQVINhWYQ1Ly+hL4peqELeMtgYjM5AgRcWe&#10;zRS5QVSCrEtjb4xl1fmXlfII5SrYdsxYvMMRALdkcoZThHDJad4D1lcidICPQpGT67dYybyuG6nV&#10;BIYGt0Jv5/T+/hvkaES0q8NVSMKtiNAKX/82wE7mSj6AGKpnPDH8fDMWCo6w4/gozrdiJCT47mtX&#10;Lra0jaJOFzyFt//tu3vV4aXv6gIR+JIBdn5PZZci9qsIwC581ZHMJAJwAB48nhOFGBjp4Ih6GyqV&#10;4zFIAvtIZFNUhNxRSF30NAgjXrfK1EirZwHYJXArzrB8iS2sGUsPlKYnp7F8uvIXP/3jPwZOx5/T&#10;ly6VNzby+o49e/Qpla+uXOEdXj73wosxS7H0mthsxm674Cr2f+sHJsi4aqa4FpB9zG2O+HMLxFDc&#10;KAJG/U39Yl0ieDBuFM1hmUd2AvYIoQCUP+Id/EncSH3A6NlikyRia6JcGHMLgBo40qoLxwETriSc&#10;vF/MfxhK2jUVqnFs8pcSGhDr1u++suW7L59+/KETj9yXK8ZpYtjIob+Ra5gVCuB2BJlBJzhmNm7e&#10;BEch3A14SkKqTEnQgoR43GWsCgXASk9YVFNBNhRJbJymfhSm5IxP6/zSj3/86diuERMYU8yXI+qe&#10;j2Sb1TYi5etqCYwn5JVkPao1lSPyeUaF6xGPRr4Iygh5CyoSVzYyQdL6+OZNW5Ecqqe+uMgGxjTN&#10;FDyHuCoALqnleA6ZGviaNOcFBa6zNIxnTUdnAkphtRjDiBZHMlO9ztq0G3tbe9bWJ2WLjoh1tcBq&#10;sAfVlHGVZUuCdOiBM2Xo4LFTB4+dJLDuz+4/EIsTRGP6ENIhn7/wHqdneWvAqKTP4cfzHrVDz7EG&#10;5EhbBxK46WWQQW6kP7yyQaOCkbxTQ6aZa4q5c46LWpQLF3GkgIxTp9Jy1w1X+nuuD7z50P5Ii5N1&#10;kVFTMKYUQmjbKwJlMW4claCPYAdATSwZ76MwfujUuc+9f3Tz4LCHUHx422akF6qV2AwqgNVLmJL0&#10;yopyapFoAhdJZcBEK1XnN1RYoQaIPQkvQ6s4W6oeO3nikRNHX9u77+v33jeEUmWJJ/zCDi45sgwI&#10;sU4QDPdhi/JdxJGiXGUAJJRQGp7ySZX1495GWpkoQ80LCOnEqZPEJH3jW99+6eVXG5ubKALwwdFj&#10;YAyps4lnPpJBOd9gMq+tdgDkoaNKv+SK7gFniC14aBCG6yCtcvOQxyYM6e5RqI4jrxsIAWhfuRyG&#10;3SzJHk4MrkDYBSMKEyWgcYiSb5HWwZamdgYdlumHOzY6xhwxpewFhuVYa/lRsUWxSKGTq8uLD1XX&#10;9c3PTlqwyQIzbxvc2A1gx3QNbtyQG9Jm6PapklnomFsOzJJIj0VdDm6aC/Cc7fO8wRnNsINveXcQ&#10;BeDKDtrrym0qnlpZGihe6lYG5+1H85NPdjz++J7/5/+y9mMfP/crX3rvp3/q2jf+mqdGR7/0R394&#10;9hf+W9eTT82eTUjZbV++NDv9/37vzamZ2c1bt61Zu+7EyePo6Fu3bP76X/4VdfSeevKJI4cPH/7g&#10;/WoeYZlQZCmYPGVVLRt/gWIubDCeEQVCyd0omWRCLVFZY3xmJtUgF8dbXPjwhXP//K03t4wMf2fz&#10;9l+75wFe4JejGUU+GOg+7MYw0ZPGyTtJflqWxI9lLDhEmPGEBbCuJEzwNW7EF4TzOrJPCRWkDap3&#10;LSqr4qIbUMHoXlRRLgjVgZwB2BWQX5L0xBFBOaxgIHGhApmAlYoIY1Q1gKx9UnwUZJmrYryjpuZK&#10;omnOQ9vA6AYGbn7wwft427gCFE5ZQEw7EBYUMmyADV1rAdcA78D4omAEF2QMYT5FkH8YSAyJ3/NL&#10;c5ArSbXM+cDgYOPTB5vOXtx+6tyh7k7eBBdgirB+sSWZW85Up3PVMInAaYceKbFRMSfJuRhYlPIZ&#10;5Y4Pe8MUGaHyqQZGKN+akIRWi34t85ImFJ/Glg/2G/Iuieqopxls2TdymYOEGigQ1SB8/HiXWf44&#10;tCf/7Y3uIdASEWTWuT1chPgJrhCJ7FZowjcb5oQMHcmXLF8o5ySxBRdJZQzZZD0wUZ1gdEcwhT4a&#10;0dxykyjzVnoDtdGkBDiTx8i9BaYv42vExfgdEXYx7sIXuZ6W7h5mnnxm0eUtfInBo/W3alSZ4dux&#10;D9UpM5THm6Ap1fAwLBSmIQaojNEVWAjyErNJ4ZZUaCpWIVp+WHyKxKf5dFZExHDwPZWMiSng2ZRK&#10;CWNUOTnqddCilIaLVJOnfF9444QRuD4Pokas0vuJJ7IDUjnJEaoEIxCylnRBIxNWKoIMgjeWVYYh&#10;EUqCeHmyDbLuvWHDKBTINhjEC6uEktjsqj+FrFMBCMS5MoI1XRFrqYAjyXyVXPIRl9XaxDzb5wVm&#10;t2loaMPAwAcbNsQJoS8GbQfAFKsWgixfwaT0+J94M6jfKmDSoIX9lZTSaqaN3JI1a9o7O5vc4pC4&#10;qrvffvsfvfpqz8DAK7v3vLRzp1VMW85ZUGWInk+sX/9z2+/YUdf4nfGbL8yNylvukBLtVldT0OmS&#10;exH1Io+m9KTsyB/E1Au1BDDqXebfBtKjsSe7KKM3aQT6Rqa1MSdMpr7OghMxBm8RKkRmALPEtwzE&#10;46SLstFOvS67sXbdo8+/iNZ7gvq2dKZyRgxHzJtYAd544kGEROiYnFLROhr10CmdBFW+0tbaSiVQ&#10;2lrZ6CoFsFOpNRxrqm9IiqhMZx60rEYezQTGZdaj1MKwTt0TFqkKjJCK5tB1bW4OPh+OGc5hbNyO&#10;ZvJK2HFDpFjTCCuQI8EZFknHygKmcL6GxhKEEV8x/VjRw4PrqWGZmHm+PjEyOjk+hmTC6IcANHJh&#10;3qJg6Tmg7cYT2RvGiabZcHE9Ni4C5f777+vp2XDzZj87AU5D5WMk+NikPGfigZSNs+Inr60KPhKr&#10;WKXEN/v8g1FAIBgOlA5kzDw2PdLDZg5lSc4kh/Y88MHJbS+8fukjT1z56JMRYRD1hkLvsnqVoIfA&#10;LFyoJEXVxW7g/41jszsGp0aryt5a10RRsFu5XxZxk7ZN+ieEab7F4t0dv/A/1v3hX1RQ8yf2YHn5&#10;5cfuP/IvfnCyZ31zQzOcdWxk9Mqlq5Soo0Hf6NAYwWvlcp0L0xZXUDGN4sdPn/3hd97ZNDz83c1b&#10;v7t5Gwz8fFPL0+fPMW297Wuw58QtlpfONbc8c/E80q23rV01Zx2TRc0K9B9K+LI2dEiZHMcZppBj&#10;Fi62PTQprhuhGAbFgtFLtYktpE8BtLRnFqhzjSU4pyg3RpmEnNV9zFn1NKiiq4xqgpiCCpiLuOKq&#10;Ai0EMDsIZEnbPIyvTOeMF/6ONpyZhBlz9tVCFaiQ1+UMLbjIwozqOMlZmFU/FL1JEknPj+B9eH0e&#10;YaeIXx/BZjhqRyfvefPdQ/fdLYVNxrBOBo050tb29KVLDKd+fv50a9u4K9nlqEI8nwgigqdSTVXN&#10;GXN7b2PTJVz7CthIJRHynlXBXmJLcvS2tz56/GRfW+uwGAV1oWqRQDPUZaJqSk0tCgNKr2NMqc84&#10;197WqiFzEzXuie4aVohYaLVZ08itOum54hYyOX1ARYX81gIx8YQ4IaYxtJGQ7IWKTa6TcpEU92ee&#10;2U4xpQWazI0h6GpranF/UHflkUcfHR2jB9pNZRGlQhDS7yABtZdO0XMJsPOfjqTJoupEsRaI4gzZ&#10;pssnLXZrjDbsuNA88+UYqal5+vyZkZra3lY8XsmUSXSWPUZMjpi8a7zGPMYzh08oB+zyCLsA7LS1&#10;rKr529FaKq2CKSK2XUCUgkHBXYPb374E5MtPTJBIa1p16mVAXVkOtRJ39bUEzIXgTuQX4ww14FZA&#10;LRjUbWyKd77v85976smDvBh4+aUj/9P/gwqn2QYtotr46OEP2h997ObNgQDsChldareVn51d/DbA&#10;Lt+VijQvsF9iF0uwrm6YDBhNsGNWO9hMSXePXRWR6QVOwlBgwOawR8CUWFgjdHKz5dQeEjxiC3hT&#10;mUZVzoz0aqWRhJ6mX5KE6bQaKoBKBCt92kd+zS3feYkfMmFPPnp/oH755jXFSgKq9IVSZNBXpOcL&#10;zC0if6iaWl7Nrc1r13WdOHGcLcvA4a/wW00KyYcG5hBQaBEYXTwR1wI/g1ODZgELaQPGwxnOLH3m&#10;mcfz6KHYLWEHRgwRL1T6qq55dGzMMVXF5HCNjI3BBhVwR9IZgbtOrSL6E0UFWlW7w8oKsDYARSJ7&#10;77prn2JmR0ay8AdG4gA0bVr7+al2XKLyN1ydKigIARUGJa1xnp5HNYGPMPfBgoNYZyenVCnEpTTT&#10;NgunZa2qgQGoKVcxn1a+YZEgBC2jo8ePnjx49MTLd+55iaJ1GXUGiYsROBzB20fWYw7YFZNiY4+5&#10;ICQjcayJOipG6jLLoJpisg9dSIkUjFRTg8tKUXX2qBLN5Gh1XXBrkg4TkGJBFcBwvcoAFeRbdmPL&#10;hvtfPiTeUV7et7ZD3iSLM5n9IfwcQmgzINkT2tVewYjhI4JAHHx55aPn+v75q28B1X1n57Zvb910&#10;75XrzdNwitJr3euqKccrE1zVeBABrhKlA8tc9e/mF6h3owrndGaamVGHIhVQoFoCsqX6ifNnv/ji&#10;8xsGbr68c+/rd+4PZCNykpgIdCzFPalAuDYfk8ZrJlRl0JUKWm9gTnETUtrMgHiBZaPzzQCYG8Sr&#10;+h6DcSwv7r/rLopxtbS17d695xz19W/0E/dWU1+j7UIcGXMsLwc7No+sFKWjH3IaJMPgy0oqQE4D&#10;sAt0I1i/+W+wqduP6WkIXuczk9A/QAb8GoAf167MP4N9XEeSPvxUClIWeVsb11razrF5bA2IpwYm&#10;Zb9AIbzTf+UGWh2allobW9MS/bmkH4Sitk+VNBawW3Ol6JHahpGFxWsriqMWwWYGGgPY/fJrJx9/&#10;JARGGG7JfFtUUIk9tEqxIYiV77Jhs0n2+dGdM/GplBKriTDrzFIg1Co6rCc9kRZxcXxlaRR0Bpwx&#10;C5COi9DyYOHS5fq77nr9i5+v6ljz+De/3fPFL579xV+443/9d7v/p3/b84UvMiNTR44USIH0snd6&#10;8r8cPkQ5gE1bt3euW3tj4CaRYRs39rz44guUYbv33rsBN99//xCafU1VRTSEkZZF1j5gv9Q/KqZI&#10;zmnG5HIUII62KZ+tlRsW5InTJ/7Fu29uHRl5dsu2Xzpwd2+rnE7UvPjc8cPMRI7ZLUF2MvU1oSlE&#10;1/MRzFPcUsssAnIJS0rTKHCW6dKC1VSzkN6CtFB080I5YBTUAE3AVNgiY+MTJKC1trbxbTyVavWg&#10;XYiHXB65QIFDFwm5AndgEWHLAdgxgBA2pMSG5ebIJnuBfci7axAqrJpcs6Ho0tUrl6cmJ9Z2daKB&#10;X+rrPXf2zMT4WEtzE4WKxsdGJ3G4jI3SMfD6tatgdyePHo/K64wEnoCkJCOJGD3CKIAao1yxRIAT&#10;XWVQ1sj9wDaB2BgSne8GH75391f/nCc9WVuJx4m295SAVfugyUkGGTGPt6EVGnYi5WTXhtWdImkz&#10;Zq2sydVNkCEXBYCdqOoWvGJVaDCnYq1sbacPg5lqSuH5Dqk2V/WeE+tOQdmBIPgI2E5HKISZWpjf&#10;T1wlwgSiLpu3mCGyTG+2W8+c38w7ljsXQ7lgoqJqUobC1tS4dEfYRKaKehh+TOiQmnUOpjZOLOeN&#10;nTqa39wutZSwos9/t6XE5orX3wXYRQ27XDHN+Qyqp+z5IqXiiuwpBjs7Swp2/5WrSHOoF+GliD9n&#10;2YfRKBYJExSyKf6pIDuAIYJOQj8JwWAUV/LUoSK6sYWpUsmi+QOc3KnmFJdJ9e8QoYhpOKk8YRVW&#10;AzVVupiM+QQDKnPdcfrcSzI9kkusrydL1SHeTvmMk2IRU0Ri+NW9iDq03IG7OeeT+ylmiiEiwSAa&#10;oWACtUXBEqEiNfupFGybE388YEggIcQ+Dvf0/L333gc7e59+hWGeZWhdIcHEwuX0kytHcbVYMTFz&#10;k2/gXQyFKKbW9rb2NWvqmhvRnYiinxgbv+OV1x45evT57du/8vDDl9s7YnimmKRKWTqvfHzdOn7+&#10;euDql/ovXiFQi7XgutEonllyVT45uuTrdpFLmbb0lNXVcvsq51cyt7Pw9AwxF326i6UqNhlfEhwV&#10;AWoEbsVi5SU15EMtLcEBNisvDh0n5AIJAFG1REqrFEKkqm0KbZpqbGYMd797CKo719Cg+cga9jFL&#10;yQNnsuR9+BgIoEBn1J6GFs5Fq0Zfam9vo5wAXg2eEgJ0oCdqnIrnUt2FRxbQWK0StdI3DLTlqcSh&#10;OUAeQpukFCafH5OUCMnTHuiYSpSar3JIiE9O4noRE8DAtnhOfgsHddoLUEIZOAI81P83DCEpwcq1&#10;QVCKEOQJlS7LlFCQjvp050+dHhseRtiwPSg/PTYyhmfWpU4WGZyq8uFUcNYesDcygoC7q1euspg7&#10;tm/ftnUrMkCIu0HGs2fPnj5zjmLbQDsIRVBhsRoekOACO2VVMIKerQpCkaYakou2CUgNUmLFDCnJ&#10;Ulet8S9ydwPizhS++50j2198/eKHHj9z8IGouCz5nrm4OJnJkRUUXQW8oNFUJzaOybdo0/j85on5&#10;iw1VJ5tp5rAqEbLdF/+mI7aV6L8gRoZb9HzlD7f++u9WDgwlplRSMnTgzqP/5icWDuzDXaeouokJ&#10;cLr3D31w+tQZaiAq9cldpKykaDeoEPRy0cGz5548f+65zdt+ff99Z5uavYMVLc4pz1w898LOPSr3&#10;x6BF+6VbRodHaupuUuWjvR1fO6HviOyx0WFUDqL02XDkKOKFiIIYKpIc4SkZtBZ4v0wh3gxQBw2H&#10;mpbs0akZIjsE2EEA4doJuSmdR+nGqtZGmV2MBcqGR6hQYjH+R/C8HyxwU01WugZsNgg0YfFZFK3w&#10;CM61Fhuqd2K8ASV6ZTNDaVXEajkLQngk4mZVeU1grnIajMI4tpe9aKkqVhcRdgggxqR2qpa7Alr8&#10;JFfXdt79xruMhUBmA3b6FY3saJjVMT3Nt9ZNTry5dl08aUZOGYWEMhbeFJecHltceqatbbJo5Zr7&#10;pWSsOE1/zu2D52BWHTx9dry2rreDZoPlNbV1AOXwGsSofD1kUk+MsrJsOipnE0UBHwn5pCXwXYO/&#10;8zgBcsUEazDxZ9bsLpYlbpqWPotXKPwII95xDV6WyBbzD31QA1Fil8F8Ig9drMstPjDbsSloXEYF&#10;LbZeZ9favkuXaV4Mc4IVqtSgK9gKyMgAKftoUiC/BlamiYrh+f3kvlLhg0wmFm5M2yKByMsPlwuU&#10;zOwhZPXMc9t2hPjjCGMtFK1g76FaM4pEy7pNTrkCQLXrVR5fJaetRGmqgR4yoDCXq14Kd6YOtTBi&#10;q2318lypXGau5cbkw3xZYtR+3jdOaheRgK2kWNqqSGPKjbkAE+OU2KD/dwA7Iul+6id+lJNnrl59&#10;+VOfqGhq3vgD/zAm88az3z70Ez/W/uijhYBd4TyjxKbnzLSL+DPFmiYjc/UbAU3EnMeLnNj0RX+S&#10;HjHWxXwknim+Fr+JgAgWpZLbgXI4BqulFROkGRqz2CVuQEqgW7WoBxQTGMTJCwWmqL1P0ntjJEHA&#10;ttUlXPgzuAcnh1MNfT2GE3FCm7794pbvvHj+Q0/0Pn1QORdOB/RiRdUe6amstV45RTJYEO/Qd+X6&#10;9etKnS4ppjQEr6FwbqHwdrew4AdWRUICrImgcmo9c0UqbHD15sYmcVqSfx1xGftOU/HY4w9ExFDO&#10;fgU9+tAlZmQKVta0oEgjNNEuiIElyI6pQyCCr9XVNbQ2t7W2dbQ0tVIdVh1jSL8vK8E2w3wki23j&#10;RvxGg6g6jAnl1bp+QHWqV6wyg4vL9bUV0/QsU+29cqQFqpZrQK1M0uZTKWyqDBV5+KrJjI0+MxMs&#10;NaSD02qdn1lThQxDM+NjHKeaVFOWIr2zzb9lcPh73nx334Xe3/nQwWPbNovoM5wmXovuIoMkFBzH&#10;SngbC3Szt1cWBrxCBdFdMY1BhfiKaAPZeGE7WScWX/BQpJwpr1F+/zz9SqRr8tYGJpQ9o/6gLTPW&#10;0rW9V7sv33jjof1MjtAB10HTR4EEO1HFm0T/62sCPdFXYfFiIs+cvPCT7xzZOjRC2u/hzRuf37Nj&#10;kPbhRcVbhoY33hzgKW6s7ZJvjeoDMiGSnESmwXDwtinfgUaT80toBosz8zyK6kDjdq2ofPzcuYdP&#10;HH99z52//+jBvpZ2xTRaoWd1tRrVVaQ7Yc6vlGIyUblAWDHwJK9R43DAggQ7YahCkZUmyEBYiimr&#10;ahbsh9UZZvSqQa2sb1UtLYdebw6NTM3Oda7dQFK16n4jKLyRcLDHaqN1WCSoMB8ILoQSdvOCyoim&#10;sDjty0weOFol2Uih2JgLg9+LrZu3JoKMHQ7xBvcPWCROtsw284oCRqkHa2JnUiOsfXp6l9CuwEEG&#10;rw1CSMSCobuLpJVYLUJjFhglWpL80qwpXMYAzYaysmNumgwlalJ1KLaOIDuoiWg7P1EMwr+RvyUl&#10;bHNxk+LiETpC4DNsaGDXhP5h+kuhdmaXwnfi4AKmYh2qkWEgQ7RuviUjobR0ZHHxakVJ+3JxTYrU&#10;8T1dpa7p4MHj//v/tuff/tuGXbuqOjtvvvgi7oM1Tzx5+T/+x78VreOLfzl0vXdkuGt9NxnZKKpN&#10;zS3bt/a8//77iMCPfuSjOBuPHDlCQidDxszAL6vyr7VVgM2z8zMEF9fW106PTBivF59RQpKCF2pY&#10;eV4/dOS9H3jxO5uGBp7dsv1X7r23z/HhgiwE2JFxVkwxOxrFxmqp9EpGHkmieE4kP6TraSJEomEG&#10;K9VODIAVpx4tKKsip8SWQG3cJsqsSLsWPdV1iwh+BrMG5EKdUXKBygUprhk/dpiI0FWoFEFX0XlN&#10;IdMuKhf0ybpwYgT4cFpw8jT+7AVX4y4gayGTBgaH2VNdnZ2ga70XL546eRKLuqW5Bb46OjIKWAd3&#10;9b5T7gi2R0OtepNBqPhg6DyL4OE1gGkMgPvGxXGrst85ymvY0cs82rr167EoYNXo+g1PHez65f8B&#10;QHm6sZbnlIlVUgKTAj4mgkneYmZJLXui44vWRIqClIKwzwP0EKkGd7U/xXHW7A2PRLkDYVwV6DQ+&#10;9fYj5ic0bE+gS1C7dEUEMqftmv2TVj92gY9QeQtYR1JQcgYeI8yFS+GZ0eXqb14qtmesbIw4pMC8&#10;m8DEZgzREqKNLavXUZjMhfy07QmiVIl3yXmH+IQbRocwp3TYf6DXouI8wi6mKk7J7h90myCktB0g&#10;eR2WeSkKLUhOxRDZp0ht5gabiJMYAlE04BGQPbsSDistqrRM4gkF3YKe50G/nVbQpbqQl6i4kAEG&#10;1w4IW4XnUbUtA+RaacmKaM9Hkp3mwGJXUFmYTIptJ9JErQAp8Zn2uNKWhKdFN1lVRPc3IpZNV/e0&#10;5WH7ydO+WEw2mQswKdzLY0uJUavpnJK62VZ19YlA61TzSbaTC1ZOTUxbMVEmbFq1AFJTlIRnsFAB&#10;SN149T6RAgdPn2GqLrQ0y8uV5QqEwApqyTd+vo45+cWaJsd1qBYyhxX5RxXkxpaW2qZGZo1uR/Wn&#10;Tj/1ne/sOXfuxV27X9y5Q9fPLg7/ScYqhTUa6v/Dvn3bGxr++urVP795WRVRNDPOO6YPLXW8qSI3&#10;Q8VhmLRanquyoaSQFBVpqjGeLCs8dhPZcrZ2pM1ZcumZ+C25nBSehDGIq0I8fiSD4GIU1q5lCYBH&#10;QffKoVZkqxr8xAOzJkrYFn6OdKXMS9HphkbUm6fOnftWNwJFh+x/K/GBnketYStWSt/jEA5YUtVN&#10;FbzikoH+fnRanBYYpGSQ0GODUyB40loIx4Op8jiQgEz2aPmd5aDlW9uAnQ7ZhFnQNLhD2A+MISJZ&#10;GBWva2olEbTBZ2ZUS1vXV4yJI39Xj3z/zgPYOdAgaCNCz4zhLwiqU81ruY5RbEeHhvpwsE2Q67qs&#10;DiEuOAgESTV5pcRWFLc0yUaKQNT6GrU+ZDaHR25SwK6pqXHT5o2kZFKvamxslEc+cvQENglC7dKV&#10;qyOjI2vWrKUqBXE27Mmoi6LfVLJDbwatcw0m5kFBOq4kyIaXTiUgs0waL6AA3EPcv+Sutz7Y9dIb&#10;555+9PQTDziKNrrTuEgY3CZ7RgYZyCYvpEZG2HSwO1q4Tizwc6G+gp9cMMSkZYch9YLNGDsrsbzl&#10;5XV//q1tv/LbtX1XkqJfVDS5fcuJ//lfjtyznwgjpCrhEiRMvPnG23Tng/hxOROJqaaT8Gnyk0iA&#10;VtnKIvqQ/pP33tk0Mvz8pu0vbd0ZvFCSzvIFx+HT506zENe61kCwHzp/4Z+98xZJAFuGh169cz++&#10;MpBT5RvNzWJhIbWQvtVUbpqnYMskKmkEJHIdlweQBhIhbAFRhfIWljS+TsVhUsoRSqPjqovnhEtS&#10;T52EjRXdaBykhBkdIaXsVQmhGZa3ViYHPowY2koPH5dcXjZgBOvbQeUx+E9liYXJHsIxFjHgm1gp&#10;8WcfvMM56U06YhkQh2bgABZ1gmaU8hVGkZhz7GsnilZmrlDEiwMa6C2jJKSVot62VhnyqlejglQc&#10;J9rbn7zUxxw0zM8da2+fQEVP+barFJLMnoyp+RG15TdVVR1zdmqYBpmdmGA7Tpd9gMMSEVlS+ujJ&#10;U2/v3w/kWUnAeHUNxgxsBBpEmcRMAP+HsdGSrp6snAqy0SXxpEYq0MHGqqedG+nBERAG76SgMlFO&#10;iY0Zu41RhGIZ2kU+sWEA5/SfiyR8cGbDkv5hDdkzRzreNMyBDDy0XhLAa2oVcIdz/dr1G/AHdGEU&#10;SwxSMGVIQd7Z8HZrlb2yziXWSrlCZcyJqCtTn4QZFhz5Ls2fJaY3NqmoIkIWnBXLJspLSeRPGrcI&#10;+jF7zzTEeGbZ5FpcCEcXFJB4O2AXRZ+huBDXllOUoFGpIlafayp+J3XYYAekrt+36XVwc75FhxCm&#10;0d4F6UvasPmKiLUJ4jKyEP7exMiS+uZ98X8nJRa0jgRYhNPrn/9szxe/b/L8+QDspvp63//Zn1n7&#10;EdUWB7DjnN//gz+KaYx11xSlEJBbVEHJbgNrf5NUNOQCTTKWLt7RiwTYrc5zOM41dQmwyQBL29c5&#10;WsftIlC9ta3FCB2mEEiUothCfPCaZWWSIzdUoWZOOVLPzdyJ4Ni6EItz88qlDVMroLpwuwZ9BilS&#10;t27zs8+fe/rgxQ8/IYMhw5E4Id87rhotHhAwUQQLiXHSzU/ZuzW9l3qJPefyvX29iEtyroK3yLhW&#10;/Cs1H1RrDlokf5w0u4a6evKZID7ccgzJCfo8HfhYSel99+8PhcBMTUJdXkTjEcjO1OS+RCgYZMuZ&#10;jm938cuams72DhdZbEBKERWiWXNuFNPDPO/bt+/+++4jWhudBoAL+A8O7GUzEQiNSWFHZMNITkg1&#10;JJdhQeoHxqcS3lONQHmmHP4AOqayTQh/d5kJA856n4ZXVl+Dac5ro3mqUSU25NCDSPanaN2n3zo0&#10;Vl/3i5/5xGhdbSQKJTLK2YBYhd92DbuABE1BKwBaoirleFIGXLeOajXMWpagIfVBa22TUXiwVdR8&#10;kMEpRA2p3qpmIot4pUygMplVCNtdFPkNhVze0PXgq++ZoEt617ZxdTur9GNlS5vJ2m6q1hAxAApL&#10;nBGM+JHTfcTW8fXv7Njy9Yfvv7quKyRYb2c7k7yxf6Dnev/F1pYBoAESmiwoZTEbJw5jj1ZruhTr&#10;MSMPFUGMlI554sLFf/Dm6xsGB17fvfe1XXs0ybgjVP5JU4Q8xN1aX0ciIyoEMW205aDlqbICWXwU&#10;Es4nAJ+ZFSpA95IitbIS1OZ4FlR9gXcSP/bxWA2HKto7O6jQv3X7TpxfNwaG1nb3sBiohi7faZxZ&#10;dMWGFIfReGyNBjSv5j+qH4c2D8YgTD0wjpxraytacgT3j0OLK6eHwOuIMIq9zXxC53TEjAXN3TUh&#10;M/gGg4+sZmU9ODguVDEHU6oyHSo+DZVQcdVWaW4J3RnBxu/IB8LY44cGS1yf+bQA0N6C+DdVVt3T&#10;2PSdwQE7pTPhZLYJL9z10iunDj5i/pjZ43ygBJQSNj/cjgdnDrlaQ1OjdpnM+MjUjgzi4FMpcl7U&#10;bm4rINivM2RkFeZk1UBL+WJv2UrHcnFtAktWt1P9HXd88C9/bml66uyXfrn/ue/u+0//mRCgv6t6&#10;3dfnJy5gAzS3runq5KqQx/qNPSeOvE9O3ebNm1ghUjUdZr5AB1IK7gCHsuWZJJadwER8COAWs6PI&#10;QGgV8cCMkzGH5VOx783Xv/ebf7nh5o2X99z5m48+caq+jkkKzSDTTzCGWwsTY4k0CAbiXZpkZZoN&#10;fUtsRYUVsO5EpUpvC4xGoJIbnjDtCohQiSLZG1oTh+op53OBZqzVsmxVVkDhmCJdI+ziGa5nxLIE&#10;Q+ZuXAdUnRPD6Ap2LW2DUvFqXi1JI10zJclqR9hrZ8KwNgZPCDJmxyE/qNh6+fIlxWkvL/EacRIw&#10;FIRmz9UMlOqKdoorZjCupCsbMqBGLkX9VCrQRb32qGYSaeOllYr0JgqP6nWMYffu3Vu3br1GznJl&#10;1Zqv/dWePXsndm6lhzhilWuC9OHpin2Xa1SebAPshpLlIPFmskh3PyArZGbPVlqDdFOxj1WsOq4T&#10;CHrQdrxIrx10whHyDpVfe01lPBXc7p/AxgILsLvBOXdyz8tlI2NEqyoXgtWNFAJu4W2qUSi2q1bF&#10;BflTNnIK09NWtx0qGc/50fQmn4pYOC0rXWIzreeW/WghqkcKTcI0akklFZM3sMGQ11CaWmtqepLi&#10;HtqLhxhQVlLQC6fIU7WKQqYBJN0rrhPzmfiM2D4pqaprIRvb4Zwai3LZbD+Ed1qBb2qoZ2zR1cf9&#10;swSGCz0wYzK8aqjBJJJVgSKEoB2SfF3y2ozObk6FnISxh3ampFLhb24CqlpocovbPeRgZ28Ci2G3&#10;AZFA8UQ7ws5Zy1YlfV6S3tIeMuQXC9uxkAJWZD8mSwGZGAZMrjuFsxNBGDUtdLabcbEM2O0zxH25&#10;sbtp1RU3onuApz/Xa/MXeQAln2J18KUnzpzh08sda3JbJVTh2DshfWIRV4m88B1vhDRtLhfLnhIy&#10;BDNEu1tcOPDqax994cWJ+vpf+/Snzzc3h73HUJPPQICdjo+tX/f9mzZ949q1nz916uzEBAiEMbhi&#10;QuBViYPiFbSq4gCq06pO89iMR2in44vFJ7PNWGgYiC7szNV+VuCFF4bUchV5kWISRW5CXzJ1JUte&#10;dOUjzcZiBJHRxEDy1qqE4vLcyxaSSaF6cEpioN4vLd8+MnJvf/+7nZ0xmEIuBHFKRhQrR1XfLCsD&#10;wFoqrqBYcnVNFT6iadsMLLG6UhYvqzEaRSdmZ5SNm8Xezjk2U+F1qiohJ32orKEfmrGJwSUvLPw8&#10;a+YTpAXVsUREMXNPKfcOb4GQuG/oHpLgBohdSymleyMlF2b4XznmwVMiMc3GpXocKcBtWTwZxyqo&#10;av+NG3SBr68FTJedQali4G52Hg4VEvskX4qLhEKySdHW1Kl8+uaNa2u7umgLC5/BzQOFkyVAUb/z&#10;F3rtvGkiuXV4dLy1o71rLfhmMY26BApRPGFlmRcIDHZr9G1l0pAjfGi0RfEmeK0Q6GBOiB7xipWV&#10;e989uvfVt88+9ejhB/YJ9TYqFypcqGFRrhv65HUQQ+L/FAfy0TS3/Ej/XPP88rutVdeqVyvx57sv&#10;43JpP8a38g3F6/bX3tn+y19pOnGGKYpPZ9auufij/2T8M58kVB4BSX39M6dPv/H662+9+SYAPUod&#10;yUZEM7BARFwq2nGlqIqimGXlT1y4cPDi2Rc2bf/KgQcutLRJYxQwrbhhnLRWGkW4T5w5zls/+Mor&#10;5MU/t33nNzdtuu/aNaiIIDvywoSWzJALNcZvUqgoUsuTj06OwtO4loPsqDMuPiM42E6KMDq1sWxy&#10;RzKHTA4KBZKxqL0VXVvjlLBEV6tMiIEAjWb8JVeQdMWoVuHZjCAE7UfJvST+QpjqL/NHe+j13KFj&#10;WtyKOylqIFZU/NYF/szwZdhrPOae3tHxJ4h14sPWh8WEVVRHEQy6oK0aKwuyeEVuyo+y5m/ZIwN+&#10;bn7tlWuPHDn+8m7l/kdxPjsYJKq7Jyba6TdNJbsJKtmt1zMmybPq3RcppHAg3ZnH2lJTfVdd/XPD&#10;w9p6Poh90H7PAmnNEg1OgVCXl++52Hezu7tfbcgriJzEtFGExMI8G2ludpogW9SG6akJLITG6gYT&#10;pTm/UVK7jxPPD4HEH9ISI6/CQQO53AomGTQf+yU+WlU8pG9o/WXHZi94TXiQ7mhMMB4kcNKW+lq6&#10;TMCe1M5S1Y5odTp3/cYNAm549Prauihzgu2BBfi3AnZeJk11jCoGs4rBZaMtFJHpK7cGvcajBZg1&#10;XF1N34mRquqLrW6U5MeMBw+OYarQ7aLpRDxwxCaIOQdWFkEJOlW2j2hcOTdqlQY/DpekbSjNiUIu&#10;BPqIJwfVWeSRZ5NmO2NHSRFVaVMEyqRyGTVvLgEca5qeNDZOCmVLxkWmdVnKe9HTU8UzrFpmaZV5&#10;54uf/+xTTxzkxaGf/Im1H/947abNQ2+8AWBHNNer3/uZe3/118ZPnWJjANjFFY4ePx4DSAMuuGbG&#10;Ib1j8xrQGUXF3WUnZvI9G5TnOSyR3G1o3iIizADKUO90U+sz6udtDDr0ECa3EedifUN1rer2OACF&#10;cujVMutTD5PUoYVr5midBmCKjceB/oSNpAI+QroiKyjQgKA9qDg05C3Pvrjp288d+pF/cvXAfllt&#10;quUh3slHUbhHTEjeU9sLfpzEXf3YOCqRg7zfd/lSa1sbRtCRY0e5CwquNhHs0oEchFswMIWmzc1g&#10;iDEcxFdTQz2/QbvES5Sbkmrll95zzx3w6th+4YLjcIZrHRKUYAoUkck56RvYZZf7iHGdxFnU3rGG&#10;kNemhibgG9mcUgyUkaaCadSVxPFDb3b3hyXgYsuWLZcvX2YRBPbFwWgD0nLy5+TEIL+J2EJ5ZkdD&#10;uFCvYh1dcVYrbXBZLM9V/+HcsYSqc8YmlJizV4qUWMpaEZKg4WDlKosC2QLL54EfP3LiyWOnXrxz&#10;9189cn/awBlgl1NVvMADGHqhuLzcgVYcV5ZpvaN9Ll+omYsoIIx5ZatpALa9GFtQJYaFi8wrlsQ7&#10;KeHWoZT4i4EGmmlAuKyg0bqwe4OqOGDg3ZeuU8zu5Xv2yDcW1pftTA0xNomqmNi+tdxj1Z45cfGn&#10;3zm+dXj0m1t6vvTAAcLrwE0j+VazXl52pXsttwWw23v+4os7tmqibGWEBGUKZE3QSYUgeVUuVyAH&#10;i0EFx0fOnX707JnXd+7+QwXWtfKJ6YfUDB5f60JxMdLkSJDjfRh0WXUd14Qw0N+BJFRj0sri7PQs&#10;hMJPQBhWWaJWHZUfdES4Cw/rQlKlkzNTtCEbICMVD1RdA2AXv9k0KC0pHB3IAyyX3g4qUCsXuqlN&#10;IVHqoax2Y/TSnit1aklEMIWtxSG1xsV14s9C42dk5Gakn1i3VAMKnlEZi7hMC1AAAaxRh8gIKpNs&#10;A0+3CLpKORr0WZuZAUd3w2kFkNInRavvcOhwrfNC46YIWnSsy2BcyOLo0OCn1m84hXZreCWcLsEw&#10;hzZt3PXSq1BDYSU7fYC+Sr25qakoAXOjnzziOSoAMkcB2GmXuSVFJowNTAeHNXWGiRrVR0U7gA4K&#10;y3dpNmjDZbyZwRPzU3yn07Xb4yAxduNP/XTz/v2jR4/Vbey599e+XL9t++Cf//nf2iL22ZX505Pj&#10;anBQX4/53dHZSfBuX+/lof4rlFdjos6dO8vOoI8Ep4BekhILu5ieIc5yFn2vmqbGxSv05akuroJR&#10;MHY3RKl96tz5z3zz6903rr+0684vP/gY9V8YNu0zpYIEep7ktQZcmBhLBrV5VJIi+WsVY9a30k50&#10;CLtEC71dZKaqRIHKdrh6nRAKVL+QbdIZhcnJdmLkrS2tGCokVrMoDJSRxFdgcHrHibGBwbFAvDM/&#10;M5sGHL13rHzzgrSzkDS6nUM5QjWJd8Le42q6vkl03113wR+IlaMSE+d0dXUxn5AHBMn1uSZpjJwQ&#10;5pCi+bIIoGDefCUUNbA2xY/YoxWwnVqGTU0NjA5gGvb29dFTnMiMxqZGnri5pXloa09dbV3ll39n&#10;/Ybu+qceJ9ZY6rWq+4nRSc/OsAa/uSj2LZYmGRH6t58IWrbHMuS6tajQTZLbSk+exGdszyzk1edk&#10;h87KCjuySQXYkVBjmCZT981LCw4+yuwIef6tA+jODD6f/yD7uC/XionKVYHwEAo+y76bUxdfEe/N&#10;AifjCnFzatjFCxs7OsI0oBpc2mYmRfEB37qiMvyKbig8i9vGPh55DjMDw3aSZ1vPWxhhlw/e1J40&#10;2hhkPmbWP4Yfy6HxuMwMItPMSmoQjwzmC70pEnmKCutyz8B2GZ8gD6W5VWBPKLnJ9cUF2JHFgAwH&#10;FK6R41os2WidvIvOLpE09wIKlbOjKyp3UaLTYlCTF75NK/9y2FjyCgES3GrcVCfZKNWVuH3oEiEn&#10;7Fn1JTQ1sfn1q0IQgP2vRkU8+zxvdCuLvaadbfSNFyAdfBpgCi+YBON101Jv3AZEEtzOj5Dvyekc&#10;81ug++aAXbxP9EeG2ZVcalePrBhG8AHJnQJhlAgjo8b0qScpmDm/AQ/RnAguhfuwlne/8caDb7/9&#10;1kMPvfz0U7An+XGN/jMj4TaIbqk/uWvX/W1t37x2/ZvXr8ddiukaqcpEKgzqfBF1BYMn0/DMuVBK&#10;nuCx5HVViX0i7FKx89iLOc0rR61gh+aPQ7HbCG8MoDVxCZEfgkbj82xbGnq4xGJGdfkopxiArdZr&#10;MaWgMnGsNvFdMF9AqJna+g/19jKQXhcFy1dBTns7p1lU+borxCWg3sraJv6ky0RDfR19oogsCxOF&#10;CYBb8i1oRK4OJZTYU2L4IIghFoL5tzbiehquYae4e2X26CA6m9PYMpyGHo4KHTXOKaHB+0FLgVgl&#10;3MF8Kbe6QygLhphN/psgqlBp9IAUTquoZI2QVARpUQkBWgRoA0IDvIOOJ0ZH2QvwamKs2QZXrvVJ&#10;YxkbU+Pv8QmmbHBw8OrVq40NdRQG4bK4baCWaEHOmSTc3LjZj/emtb2DYVNomIfHeUN3ciGNykxc&#10;waM2gT1fVIw1AauiTgLfZZWZigBJ6TyLKdTU2KiSqfMLB946fNdb75958pHTTzyEHzieKNfiYmKB&#10;xWNOYksGdekjA3ZbJpb2jC6OVJS82lE9q3DG1b2W7bx8A67K/fw69WfO7/jF32h741DpHO5kHQvN&#10;jVd+4LPXfvBzZZ2dTDiTQPGHQ4cOUV+XqWBm2ts6SahRJMikMjMYjNhIedVDJ09+/9uv8wRfv/Oe&#10;o+t7tI9l7DnKjMxTR4qJveMEbes4ePo4dQGf377jV++773xLK8kxnPmhM6fef+gRbuAaWJMzioSc&#10;Ilu1ubkJ03NoZFA6cGkJSjgJ7zLOnBYdzcKlKssTnmSbZlJqtqtjm0+yYeT6Uh5rmC3Gy8wS4x0A&#10;u9C3BXAkXE4yKW20EFshoyyvVM7SMFwghpIrTl1XvLR2jYGSqOgQcswu5NgyMQ/BJ4OAE8/x8IOq&#10;K7MIJu4mXA+uBQuQgmR2Z9YR7Nz+tnI8JEEklgI6h2e/0Nb82JGTPFZvW0vgkUYFpfoea21/wkF2&#10;TajfHZ2TNEspQHw86pgHw0BJSSk6NzX1odY2ePz5yakgRcIwgmJDeYvNKJlStDLd2HT/kWMk6Z9p&#10;aiIquLa+Aa4wO6N60y0tTfPIxqlxHhdPKtPc2qAyo+KzGn6Ej6Zg8OAtDCGECw+p8IIUxehlybRZ&#10;zkxWRrZlYpDeMrdE2AXz9FQrTQcWF3yJYB02NceGTtU1ZuqQ1YozUZv2sB3F9gEc4YeMh5EjDOQ4&#10;sLw1AaYIu7iFbuwlju2cvETydt9yFNJAbM/bxV9+RlFR3iuWSzDVcbJoOFtB6UXRxMw3ToBdUrf0&#10;XmGEnQNB5DeCIaMzs9pBmSGDZBNIoRDXjZTYSK5W2kg288H/43mYEIY0PqY6AI4vFLau4WV6V6TE&#10;GrbycjsNLeLdQn8Jpef/O2C3d8/un/pxJcNe/K2v3PjWt9Z/+tOj7783fOjQmqefPvyv/1XN+u7a&#10;np7+F19YnJxqf+QRMnE4kzJ2McKgh6QFZYsQC6StkY+zYMKDrwTB5K/zq+l9q7DheY0ruxqWDy+n&#10;psgZSABXesOUzBQgfNWbjxLYJUXqSrSwgFcIwnP9uCUELvdVe/GZmeiwF7aSxhDU5StH1EuENSBf&#10;onSAlH/b6TFyYBvOBKrb9Oxzh3/8nw9t6gmaQbrH8uUkF3JcxXvSg2TuEN8RuAWbCDqB3fVduvTg&#10;gw8Oj4ycOXOms6M7HtBAUzE+M64zP0NI5hzndK9fz9OhevFFJkTRl7LdArArL733sXvI/KLMM2ER&#10;JNTyLgAK/Jr0lOqquory2qHB0UpiNdFNV5YJ9+6gMPH6zur66lkS6qlksTQ/jTpXWkyuy1zJCj8r&#10;5aV1rWWTs+OVdRWda7uq62rGxicpLjU4PEZECwwEwoQXzi5MTc8S/T5dVLIwrYyXojn395T6rNlZ&#10;xhqvr6k3ZaLqySdL7Dd2NlTL920oCFOjOKpKkpGGpvQtFUUVX5yeQUSwH/Sc+HSXZh774PjBo6de&#10;vGPHy/soWhdCgaLc+rZboJZQBYfoB3mWllam8RA7t0NRFexQxNhScdliCYptBUAX5gqWHkWFUUxL&#10;CewpqilBLtaRmIeuxW3ttk8R1W4zp8oOiRaJKyP5d2ZqER/s3AzF3tjKUIroCdubnDA0Xgq+ziws&#10;Tc0VzyyWLxZVLBVf6mph/Tdcu8mevbCucaGELqoLc6QX8GTEpyM+EPAKi1LsJ1v+kbdP/Nir7+8Y&#10;nfjGlp5feuCuG93rzU+X6SbmUhQVgp+J32EPt7c8+r7aiuFcO9PRVEbwXB2+VbQHghrmylT8Cr/7&#10;NA/ErdEoP3Sl9/veeqVneOglClHfsRcAb0ldT1k4BQUSJ0FWSEsD0XVoVIRDqqIJcz1XRE4cfiM4&#10;o6plUBWvZHmxVE04FqdpKFmyQowmBVKYGt5B5lbSJhWgw909IHslHQIJocVUNpPgWFRau0AF5LLq&#10;2vpWloXCdNhcJNwQfqR9rYqy1fjW57QdsFGZFv2mzplMM8VcEfK0SH4Co6lkwZXANQGESNv34kp4&#10;IaQ6xxi0beklgkNZHmZ5bjV1dMkoJRLB7XKLVmrrmrim84RKUNTnpudKV0ohWmSm9G7FFhoJw25n&#10;e5UphnFidOzmjf7BmwNcFpKQCQhYUAxkKTahjMmYKfVvYU+qDhPII9eHKRG3z66kVMRnNm0amJm5&#10;oS7v+Mkd+u6dm9t6NzesF3+3yY8yP7OkmiaK+XIXPIbP3RWJWoXGAH3j9med5jUEdGfCi+QR4nIR&#10;iSBPr6KyxVtc95uVYUM4ilFVCUvKSXZyHqYA3yEVuinuyKovcaHRF19EJHQ+/XTz3jvOnTy68spr&#10;oHgFHD69/ObM5JHBAQTmxk2bSddl5iDU/oGbl69dbmmsR88nk1etJJYXiWR2k/tl0Ah0A/U/ZljE&#10;LcI2CH4oqyK6QtVtiks/3Hvlh954q7u//6277/79Dz3zQXUd0AULhcXD9if4k6+SgY+kRKdlA8Ke&#10;qCTCo0jMb97GInt6BHfYzeUXxSXUp2HPCkFSxATbe3GeCVxZLK8Cu1suryrD4iIMeHCYpr9jBNYs&#10;TMxSb4k4EbaKigBk7RUoMsrVmpuaySMg68dRRbpNfUMd11Z8KzXgKirJKkcNVPlIYREaDQNzWQAK&#10;HIhJVZXXzU7zVHSdg+qqoQWZq45eJeuciA4oB61+eGiUrn8PPvDw7PTo4M0bo0MD1EehBz24z8zk&#10;OLyIrEViJGanJrCqqyvKVhZhtgu8ST0DaSHUjibEmB3mfuBqUVrGNo+4Mv+Y5NSSqKTicu/VBdJr&#10;ZpfKSyrPnDz38guvbt+ys2d9zyvTZHmstPzBny7tu7NqY8+6zi72RV0746rHwwOxc3X1mFRVOUVt&#10;Q3KBRFntB/lyzMxKTVkRtc9LlxdQAQHoI/qqAuJwSC4sScHazDk8BtZNUK1cxWrCIGnhvD75TeFd&#10;RCoyVSCzJWgHVUBISzPzMzTWUb8LGFP8IHz8u7pc/4o5qCgSsSr60evkh1awnwK/Ize1pKisppJY&#10;Wy5Om1fKjvL9YkxucjSpaVZZXlxJoG+JQGGNHUuuTM1XUd5hjswi1/efy+zvsgX5HNwhU70MjEk4&#10;Wb14dmGekvezCvHmErRuoD9m8cIUEmZ+amKG/eH00BTSoGKPBqJCAWSnYrJYJwppauXQYjVe+Efw&#10;lwQtT8Jz6zeKgBs1GO1zqJMLjMF5g4Z5HsVaI5Npw1chIuJzVZqrXKRcErfhrkguGWdLjEEMA+Ka&#10;maUcfWNldXNVTWUNpTGWqScM4ojnEc6OL5G6j2TZOgBSrEdhyBRzJrwWvzRFGsQAFLyHvIVWBQ9V&#10;cGFVUUP4qgp7mfRy90EqqlykWxCU6laLUTodcoC3OVLWikMQOJYpJTxKKTUKdahNj24hezZ8G4vq&#10;gApfpXilslrFGlybDxHivD/9EHEnRcxIeRHFYJXgq1YMTnyTb4yBlBVVCoN2amDhjwOsFYClaHEH&#10;lpAYy4IcPH3qUnvnWG2dLQRJfDmJqKHpjaJHENNKEaEO0hYRCHhz6miYIOhFqIoQEoT3xOmTn/rT&#10;P1l/5crb99136L77BHfJ42l1LBBM2wYf617/M7t3D83P/e6lvrdGhgPT1I/T3lTqwtJoYRbPLTIf&#10;fWaFdyqLK6rLibJUMedy9Lz5ZbihxyvtSjwDcoGZKJE2QIHgsjLgwf3lwRXQ4GRKhzRToxShxITN&#10;LM4i+eX8VT+VaG2hnUcSmrKty0vpGUF25VJp+UJJxRz2aUUVWbLoVhR5oojs5MLc8PgIrsjhOqKt&#10;iz988SLc7Uxzk8MQjTc4ptZoL5p9larvkdxdVjE/O0a7hZpKUukhQvrnEEoyDs5BABU9eqC/+obG&#10;loaWmvKq8uLy6tKqebiTFKhl1DTZjCXzZIRXVC2z46mvyLyA7LEHiFqbXwDWWUJBtyuO9FsgN0rC&#10;RbGFlUWGrrrzcGLVD4BLVqORoO0ohQVNAPcbEyHug06CqJyfmglkGwAVvYa9I/rmDeqTLKr9UR2x&#10;2aUlxMfxyI3NLWMDQ+wWaLi6qpaZJFGQ6lQNNRQ4XkJrnRmf5IJTo+MjN27yu2xx+WMf+TixOEOU&#10;JqHanWp6AE4tDw4MN1TyLdIFSsCt0Goqa+qLy2pm2M048OBXUyB+Y+yT1nqS6MoIA7507gwaiUrO&#10;8FRFy1XVpGmjyFdWu/wxO+jAGx/c/db7xx574OzTjyppQUYGebuo4+ocrCgMwZOq1lL4Y+svEP6S&#10;LZNLmycWyYE92SLryFi6SmoG7wuIP/8JUzO+zlE2MbnzF7689psvEF0ZyspSddWVjx7s/9c/sbJt&#10;Ex4q9hIw7s0bA6+88lrfhcuberZ0d20k9H8FHX2hZJkf2s+UVUNzG0YmPnn4vX3XLr+4fffX7jxw&#10;swragCWhCIKhlixXI9ZK0W2pc8mPGG1J0fO79rx4x9ZzbU1QOEsKp7mytvNDZ86yX0Y2bkA/u3z5&#10;IjmdEMTNoZu1DbVr1nYMXB+fniQkawFdiEWBpZBjXVtdNzo0XAt3LS9jNTE+K+GKuGnn56BLLi4j&#10;FgmxCC4PbdAxqaSc7esJZK5EwmwAokHqcCfj6q6GlN1eG4IpY6gMjK3hnnkg8mgfSADiJ9mt6Fhz&#10;LBFyEzImUFOsW1BN6SzmQNREcB6NdojxCExq+11yMzv8myDUIW8iR0gR2KygTScV00DsYl2FNz18&#10;M2rnEXx+boHGawp89mMgRhzW7iQeR+WrJLuTi/ngciclO1V8E0VNiwAXqizbMD7eFpXspibe39Tj&#10;/ci3FNJqdmtUQAEYCvWWNAhUyP0Azk+qWU0ABK5v6p5+2PnWWpjKkoraUhntpfe8+86xR59g15AA&#10;29neRkSeRMfcfINaABcNDQx5skpXmG9kEe5qixj2gfbEIoF682wHhK5AjsVZIoLUbw5ri/soQsdB&#10;jAlLsTiAKVk3YJAwRWAPfmOsFmPXEQXDWtm2lFg0LRID49wPVlk/FPNEvSTUbLG4oqSyFq2XJwQ/&#10;Hh4dJrgaOQk/woJEsHESM0MWBtJPkS4lioC2ZKPIFYbaAvYXTEsL413Hb0VUu0qA1PIypDbsG8VQ&#10;pWfgYip6xI88ceJ50rbkzYlKHUWLmgwF2Vxsb3vm3FmucFb9TyFj1ZLTorvKvCiJaSSgycCU6N8h&#10;KYr/MeWwWo61cV6REwRs/ZchGt3yGwNNC6q67yZXdTMXX1HkpmxRIaGa7/JSjV+xPFKMAikkaKZ8&#10;bmGppaWdKBZac6iNOCXt5qdkkYplS6hLlXSouRVXaQ1R1cSWnSKDLDzhXZbDKSvTDE3gp77LmbSJ&#10;i/C60z//f9Gx7uZLLw29/fbUpT6gHF7Mce+XXho7cni6r2/Nk09Wr1t3c2Dg+Rde4vwcPJUbQSpD&#10;NEBVGHBo/Dn0qbRVbSZxb/2UkufknBFPcgDAUpAc5BRwn6B8N0Pjp3appHwRE3qxFKm0DN8kokx2&#10;O+gOSi2Uw3bA1CVoA98/8zE9qe4stTVkWEtPRwowVvXbmRiEazU31jXU064BBoRlJrMc8agaDKqs&#10;T3KDKyRIgV8GB6kmrIxISYHaTpf0mCnnec+vfqXznff6PvrUlQO72YMyLFX/zA7kJShWbcWgD9Ry&#10;5P7SDEVOlKwAa2WOJI4oCDE/hXXS0tY8NDpCKfZLV66Q6r5p09YzZ863NLThLFQJXs+IcNsSZG7l&#10;0OD1/fvv3LSpZ2Ro4NrVy2A0jXW1kxNj9bjyVO5ODSJKH3rkXgjFuRtlwIwRiGxXs5FdtpG8qy75&#10;7EL1VCZSloF9/SYmHSl3wfyPlZ6eGQUK3bJlW3trG0AGpZkIO8EriBPPrlo5XeW/ReN1bBxP7yBl&#10;tX0T0OG0E2xwHIB4phT96C+oekjUE3H+ftLOrDLquzA+5RSq6pPyai1+Gczm/qGf+MNv9PQP/tbT&#10;D3+wWUBGbFqzdUWqRSJTuOITfCr4S757aYJOspFIQJVRdqPqn4huMQBUD0fwbwXyNhihoVdbPpYr&#10;rq4dDm0HIkTzOUaP78F+roDII+w8AhAiwiK1FZdRJBimlDi4gQ3XBjZeIxSxrHc9Ib72Nxtb9/PY&#10;U7S88sQHpzffGHrq6GneevXAna/dfSfgGZ1ImQtZJql3UsoX0H0WFy+0tey/0LdlcARqvdTZDnDJ&#10;SOQcAbGbBZtyjk+x/H7P9PU+fvbUa7vv/K2Dj/V1tEtCiV/o9trA9Fqqo5gYMIjzgGCnkQNFzdGV&#10;aIkiQ0eWgDljqEQcUQ4gfPg6XxXjAI+0c2wq2KHg+UNJN2ThYhxRhdo9K6anxpDUXEEgbOCsPmxl&#10;ZIudwm50FTQVPFuwQYQNgXfwX6hQ5ptcUk5FLMaVNE/dZahPSCSYHlOhbhK+bBSqF6KvkouGqhwH&#10;Z4e8KARI1xq/bDLvJnUFnZvvv9E/MT4xQ1Sds4/Vk8QhmVjtWkKsW/ebB6xIDsCILMri1eNxmCIi&#10;O3Y3txyZmSZdUZSVhf3zUXvfZSrZnXj84XjwOJRjUlomVQZDRjHYOoR81CqkyMw+VlE7gZkX2J1P&#10;Y4L9EpONUJ2ABmMFJVzD5egl5s+b2PRFRR2rBbMUZ0cO7CvvvvaXx9/tnxzdBlJ46/HO1MR7w0P1&#10;zU1r1607dfoUMwCfefOtN+kxSrxyXbUmJILO8qBIJ4yrG7GsSm837SNrMD1XB+68dPVfHDq6eXjk&#10;+Z3b//hjHwOzVpMHavRog0qdkkIQvaXUr0ep6J5GLcS5xuZIjD1L1R4ridIbpKE5oFfJKpnEjJmL&#10;Ot/Epq0s4RWBBaGaoMGLEmi9NzUZETfh5OE3N40iRBTtjphHranDc3ihP1FNsvSumGRRF+QtP4By&#10;zfh6VA8JIieMhbtHpraskwj/UelPeZy4IG/Cfnft2nXHHXcQCHD8+GHYKUOl+hLzGeHlYZxHCF4Y&#10;KjFaL3zwMHvLs9/cK+Jv4k2r0Z4cQqvmZinBAI1xDlvbrrBGxkzwI4Oc3buz5tjJlXcOPVdXSVQF&#10;IqWKIPcalcCjDh6jzVi0QI0wrpyMKIJliSSY0IUiGCri8pRErLuL5/gIco5Vit8xxACgpKX6wPh1&#10;DRhF4hDuB9XJKjZ7um0G4vqI5ttmIJ1md0x4Pk0OaUai7mrcMWbRXBtzxS3dbUv6UxWd0cRFTZ/M&#10;sZn2l2giptYsX/fgAcU3aA5AaQpS0sA7sXaRs/i3mQS6E3Ju0AzfDk+jy9Gu1ki9bQPm2/nWF3aG&#10;RlRfSo8NfT8xotURZsw8LpueOgSEDrPlREHeTLFM2YuQRHwxFRyochVfJIIj9s1gXc4NE9JxItLo&#10;5cBUVJIqiFdRY1FoomBPKU1CzWDHUvhTEIJjwNmG2vIEzFnGFURtxIDzJg+Fk8NHiyu4B4TbW79S&#10;9EkE8ikmXHSo4cGkGUjwbVX7zEqaRqxTeM4rSpXkHrRUuNAyqG6dwBiANGPTQ3wa1NLXRtu7sk8e&#10;epvmrTmVmq1ZDgX5FexTkb1rMsb78VG6uyOnnzl//qEP3v/g4Uf+4jN/n6rnmhlH90eAfz4VH1+7&#10;7pPr13/96tXf7esbdmMBrWswQkHJHmGqqiQVR3/qqcMDaxbtVdMXMJHS82rgJhLfx2ZPumZB3ESU&#10;zAomZJM99pQuZUkU+12RsXHQLsu5AqHW2mUmMhALNx9R8TbOn1Y55nFWB0z2fEsLl/7w+fPf2bIl&#10;6W9W5/xQBg5CBAQ39p0YDNfh4hZCWmJVlcZhjn0A+I8ZXV3F2TDeBSdjMBbF2irPh7dlMKL0ajm0&#10;Iq6iFI9JZyGckI5iju0Q+1fakdlSqNwijywlDXMhKCoen2umuA93bRbjyvIv4nYIv9voJLjLsutt&#10;QS3SYIyI2PO8hFZHLWLUdgaOTLvc14v59H1f/AIZD/gPDRovKwRofIzXRD1MTYxIMvBYZbSAq8Ty&#10;op8B9emGaX4XYQ7qklRKxRTcoSTfeD85QzPkaGrDATgkRe3Aq4f2v/bu4UfuPfXkQxGozoyskrGt&#10;VUfKatKCvq0rrhLJ1inQOlpMVPQ2VuZbI3ZoLGjhmzlVx0dbfvW3e37nTypGxmJuCZUcfPiek//m&#10;x4c3ro+tzVFbLUnavb6b0U6qMsQUUTNq9SZfsqFkG9CPnT35PYffeW9dz28+9Hhva3tamqzRkG4X&#10;9Y4z/pmkgyhQULyZZQTzEsFAldilC82to/QKGRlifzGf8ErCTNau7aLpOjEayFQ4KFNKL2OAVnWH&#10;r1CEpv0ZUdsx8RZZzY7UEsqhAsoRkqWUn9icKNuodAIsJKNQ99zbSttO3gHLJU+8pj0kWtBh/I+P&#10;3YCW+T2bSIUKxCiJdNPpgc3r+WxKilVmbCf4m20s6SQRFxP0Hy9iipTb7yOn/6CEwmLz+Ufa0ULy&#10;tOn8lSAZ0X9X7+VHDh9/cdd2J4/j6Au2op12sq39YG8vrxtnZw+vXTfjYPzYcfmtV8dgpZw/t9bW&#10;PN3a9tyQ2pIwVFVCi+ha5TvLeuQcZIbr92jydpw5fbVzbb/DLyKJhGhaZhlcne/PkJCuaGU6tKDs&#10;oQlXRPIXskliUZUexBOsdQrENGhooqFIsN1qoX7kFO5qggaqgy2nVQvbUu/rsmbQNlfxx6dsIf6K&#10;PLDIZOeerpaLy4EktChx4VIPNpi4RRQIi8JhEUIr7dSHgqes4/n+KSXWc5tEHvdHnofMykWAyCLo&#10;zBSS6XuJAMA/NM+xMgTZ0W1Z8enITectxdVjyY3cp65PWXBfLKvOzGRmTjyxxCAYAmbcySTCu7ie&#10;JIuFjuWGxEWur9kPry0Qksh7S8oEijchRszh8NCgxZouyCWivo63jMuyhhPRcISPeHTdIv4OeZgf&#10;sRF8vl7Q+PX7Pv9ZXqz/nk9v+sF/xA+4Efk1d//yl+JPfub6b7bef/+GL3yR0/7bL32JrxReMLtv&#10;ei/nS75LyEQLyuTXU6hwNmN67gwjTkpCPEIu5XnhswPcU4mY2Atih2VKMOIEbATS//nNeTa0Z/MM&#10;pHgn+ANRLpHfKlvMTIOxBWnFLe3W0XqFOUnsethfooE8nLCo6MCXvtJ47iJfGdncM7p1Ey+C4HNG&#10;FDMckyyq1JqKk7nocoRqGd31SNgQxKrTYHBmam77jh3IOwJOeByMLoZEEHRAn6giaJfUEeJNylOA&#10;EoSWxt6ZcYaKimxiaz/8+P1upiNWwqjDukESgY/xwg7e0ulp4WssCmKppq4WMYVCZ9lpGMjgjvSh&#10;cE2i4C7NNDYoXJZhK9C9WNyHu6uuHo47941AlnByWH8qN6MpcD6pMDLF6hNCwn0VU2NtV4IxahNG&#10;xG9sVIfR6jEceCHgIAwVRxJx4YPvHf/0y2+9vH/Xbz3z0EhtjccXZptZZ0IrLDL0WmHbOse4OIMx&#10;61Ect7aXLC4n31Jag5BDyXu1uAJ8qZBHQj7/nEdwiyhUGUwmGIdZgA4uJfd7pGZ764ZDFz9Y6KF+&#10;YFWDMRMl4HLp0toOuGvPtYFL6zr6ututdAc6681pC+aJ904dfP/kphuDr92z788/96mBLRtJNwUB&#10;AgdUihnsMnL0Mt1OCNn8/GClWm1uHR7bMjTCVa50dSrsyDgUgYpMB3faOTH5hVMn9l259PruO97a&#10;sx9ObMVOO1TPGAEi5eWE1qkvlUO2hGQh80wP+Ko4H2hNm8dlyOW8YuToATRpZpS1NbyQymU8VK4h&#10;U1eSq85sEVArnwbeFuv1Qrzk0WfVpiZHDX7aqNN1NSe5OI/J14OHFFc8ovWelSLSLsqrK9SfxKJU&#10;nE8NR4kdVals4pIiw4U15jXBbaI4s3lUb/dEppy6i/bgt9bjRjN1sn2VAhPpb7zgCuxGBBuJJNFE&#10;JfgIHwUfISJJyq2sTflt4PxKLk5I3KrB5v0iPX5nQ92D7R2vTI6Hg9n7OiE1Az3du19+nce92QM2&#10;nQ6emZtFWgR3YV+B40B/lbXUFhQdheIjUnX1jZyMQxbGpPmxvQzS1Sw+o3KQnV+aY6O3mmoahxct&#10;7w0+nB1vTA4dLVW7veG52SuzM7tkY6fj9bHhb1zqHRsfa6UFhLkqwfY3b/ZfvX6NEF3dNwPSGU/Y&#10;9qZcZdYEqxZ712QWP/TBqe4bg59658iWkbFvb+n5jUceuNS1Bl8gz8/qjI9PWdkTWRqwc58QqNSC&#10;PMly6/HDlVWfP3WU8Z1rbomb6umi3hDRPE5jt8Zl3THsRdJXF+dAEGT5GBBk+eViJVyUVEdrPXwn&#10;qhOGh4oO3xAJ58fdvaXFXyKhI2g4TP0Qb3gJIEY3PlHXxZDlfFJTXcNpEAZx4Eggzue1CtwsL/KO&#10;HLYLC/vx3dx5Jz2O33rrLVAL7uUYUHU+CaAcWo1dn4RQ6FMxnuTkWF3NTGPW3gp+kh/8CdMGp6MV&#10;LNeE8skN2rx5c39//zvvvN3T00PV1Ut33bH1t/6Ai7y94iQyAvksmFVUAdCJMGpcOCp8FsFAyhcD&#10;mJFb0tRVyiy67j4LkzOTmPYQQMFsM2UulWgUXwpBG1wCxcupELqgQvrkK7JYUDi0r7F6bno6dW+R&#10;ohScPldntVLmhrbkiQYWr3KhHGlv5j7JCS811HFFTp6QdOehtYryPZQQVWIM3ya9E5ViO6kCombZ&#10;xVCJLAo+h6sDn/aKihYjKJmKsHOBtafGJmM2EL7gs8xtKCirPgs/WhBVEF48b2Kf2YswaUxmt/zO&#10;wx9u+1a+g+KycX1fPAF2wabyRcj0vLSpuVpKGa6SloOvyCILxqokEZG6221DE9JVecNNYJXOTMUf&#10;hxyKebhKP7uaSZb70+XzVOd6RQnyPBFSpqa0Ksg+LMB4Cr0oiAsu5F30MNCDSPrbtnX7Vr7FYlv+&#10;ym2u0FbXWLDCKdYXbCr2VMxDbSVVb3SESRCbSDP7dwN2sbkK55k/L3d0bhy8ua+v94MNPYUsIkeU&#10;YgvnRw7YxTvxqcdf/CNvv7m/r/fQ/Q8cfvSR6G8g1krVORtXMfKPda39qe3b1V/i2rVv3riefz1N&#10;GsqMQ7K96cSS9U/SXbwJrdXpxlCT09CIMw1i86wnwE5/Zt3oguXGITISrxPEADNCFDHdunW6ROwQ&#10;0Vpk2PG25KnFlo2FrP2543jsDyaqDB1jGZc8NZ75rkI+iihg2qJidteuvbumK9pUyJ9qNiA1LUwT&#10;k5+3rQqSEAlOBrdapYNGjYwA1W3cuJGybnwKW5NRRzw7NCBFTYAdljaAcsoDI+COqh1JJyRoWn5x&#10;sV+BwFIesD1Cf9BKeR6oFMPrmJzYtmE35rVu8/0bVKHQ80AunchtzqKnkB4QjMlQp+jVxcJwuylf&#10;aHaGM9EaxZDtDmEHysFTQ+bNCi3aOzvWPPDAAzjjh8dGg7egtLBRsTyZGbVBmJ9ReIoUe2KSyYFY&#10;oWjFuJoLVaAHMbbW1mbqpQwODtCFnGB/lkQLp9PtmnGrXdldFeUHXjt0x8tvPf8PP9O3fzcTp41D&#10;VX47QvJ9kZNK2F35wcI1zy3tHp3rml54v6P2eo2eKCYwZ1D5yXG12GhB9t1f/bMtv/Lb1dfIZEiS&#10;YOSOnW//6x8dv2tvNHPgZKVHVFW1NEpJYNIQdsNDoNnzPAbyFx+Eyb7k8Qtnf/DtVzYOD76wbffz&#10;20jxSWtnL9RqozOtSOyYwM6yH0U0K//CCC/5IotLmwYGnzx54khZea/EJaklVFivwpAlRmz92vWN&#10;9S0DgwPkxo6MjXC19d3raVaA1kBjEAErhhuQqVH0VJIiRbs4qigr9GHOhikaqpICixSlbJKmcVXo&#10;P0otUfin5iKcSZ/76Pd+9qOfe/L+J564/4mO1o69W/b+hx/999/7kc9/70c+99mPfH7Ptr2k6w6P&#10;DIciGXLG4IbLIkDVMEuiQ33ky5rrP7Eu8WksYiyZpIKPeDOYrQ6L8/hKtoZaTKvbip81NK9tED0i&#10;elubHnzvKJNyrqHexkvgWIL5sSc3jo22Oshu7cTEexvU2C2opXAk8U5yIxQXX5yZ+VBb24Xp6ZGo&#10;iG8giXPYkiKzABQs2FmQqcbGu999Z6Kh/mJ7B8MyUl9KNCoMhFgbVCDQO1JiCU2AzNW7sLIqYhpS&#10;Vqybnlk51xCiSHywSRLbRd5hKRSgO+qgVADYxRyJqvFDZI+2yoTFqbTEuRDhdWAlCqyBvMjTV2SP&#10;eA9llLCYol0ALIJnwR0La1FHNTLcDefFFg6Fk43g5Ut7MN/asdAB2OnRwnRd1c1SQ6QEYdmnqBPo&#10;jSyjWM9CWWr20YcunHthx04DBgGXCT7WNVMlBQeSFySrpjX1bOiCqzqjFh1OzW/ON5Sh+svsYzna&#10;DQZq7nWp0EVDv5Kr3+EQkh+mVoVlwlQp8MeOnJqcEG3rrmR9kTEQxHU7YOe4dK1t3CWTSIVLmlYw&#10;BpzhDUl9p6FE7IKFkeG5waHOZ56JPzkmL16glUPTnft4/fO/+Ms5Vcencd9E2/l3CuYkwfQ5gOjS&#10;LvGVWMqYz4ivS3aid73lf7gFdNxGdQHYse6YErBTuBZ/GvMVMJeXkg/bgRvRVC9/P+wmvsu6hA7G&#10;7zDnuQunAf+BZeXKWM5V9v3if2861/vBj/3QVGP95u+8dPHDBzVjhqdj0eO58ocS9cqP4roBAoyE&#10;iSSfLKai0knkQWT7Xeztu2v/XZB+37lLazrWWECrJj72DqJzZGi4u3stZho7ZXBgAO87g4e38xFb&#10;3eRgn/4TTzxsGaWcA0CdKCVmyIwHE4SkR1opJtQfM0z9JQDsHHmMIuDMI0+0vRymN/1T11BNUNz0&#10;1CyxPBhgpHQ1NbY4QxtYnW4SUu+Qc2R+ESCg7UPnHcXwq/uzoEHai8MApm2URnah66+HBSakX+V4&#10;tNoyj3z7MCxBYmQ2u1cDw37s0LEn3j/24t13vH5gp0khbQPvKm9CBdUFx5bYyLi31U+50Z3Zov67&#10;ziAhpZEi4sHgXC1FUK/aMsxT3E6nOZg2fIChaRL4q3mO1Q2iD8yFryevcCq/qu+RoaiUIj+RkQCp&#10;uf4KjR/44/L6NY+/dxLMjsFfWr9GPltHZLCtH3/31A/+1csbrw+8cvfe3/97T15evy5gQrncjb5F&#10;lGJQWwyPWRKzsS/9VL2Awm3DYxsHhi6v6aCMl+p8m+IR0R+9fOVzJ44f7u756iMHL7d3qDQ+/ym6&#10;UlPGCBi2i20KrAt5r1QjBdgnGFdZZBFAYXhC0Kv/5Kl51iiYGJshyVllsin42lqCSsXhaxZHrK1V&#10;+RvuQAYNl6ooYxyzc+QGkkurI6aa1znonhhH8MjgglomsVbObmxuRtfkCgh9F5AsQ7GhKv/E2KRa&#10;p1gYCpFWsL1GrUJ9FFjkB5PMgJVrckRomsjI60imHmyX4iHVzAlbBZx6eHCY/ptGl1XVUNqxTXNn&#10;KVHyr8b6QzKzkkHiUk0GBVwD14CRigDR0bKy/EB9w5WlBayN2wC74JO7X37txGMP5WxXmpZDroL8&#10;4AKAOOqzXis9wLa9TWsmXM66W0r3ByrHwqUYp/BJ+a5RJBuaF/7qytaKQvVOi6luzwzgd+fG35yl&#10;bHoN4+fMqaXl/pXF7eUql/DW5Ng3L1+kaYFJlFyh0l27d9Najpx/GkzDptVpQbUrxTGjgkY45QQM&#10;YVKGx6y05NEjZzb0Dz56+FRfZxuliH7p3r0X21txREok43mJGvxzYtzsWklC+Si0y8QXbEIFd4gX&#10;wxR1Win6cO/5ZzduSc5cBeBbszNSziypZlO42N2EiGUiEoEXLBHDxryRs3GRJi1geA71d6Ik8pig&#10;19bmFsSnqCBD66RDW2uRRDFOYg6TfEeabRUmL2e3RnMuPbQPTgOwywsychE2FNxVl1ok/2iKj7Cv&#10;qHgKVPfqq68C4bW1NTGckF6hpsQRUU7aI9kRZkm0XdczFhyCCMukCIZCEyfE13kuEGG8O/F706ZN&#10;ly5d4ny8X0gjYvDpVjG9e/uBP/smG39y57aB0cHJiekxkq1oM0gppTkVb7KglQ/eOzoqIpvrKCsu&#10;sVlFa8sASQJboiCUgxBGoaaH+90UGaaBELc4HBnAH3ITxAIoBV0B0wGUhLaRHyifjvyVYqIkUdOA&#10;8uyVoWEF2WanvuWlySfTUbd2WdswsQtKvxDe2npidYLDKYsSwoUfLp461QEQ2Br0XnOopoSX+IU9&#10;bcqlUMnYCszpoonx6aGhYfLu2SlMPsKe1Ufd4cmghKiRl1hiAbXbO3IL/ed7IfiJpzHs1vidVKt8&#10;v8Q1xYEzdClXf02iqWlGBF45Ey3/xipd8VYAdivVJFMlXF6QQYJ7JOPVr0A5yUoZw9xQZfyshSQL&#10;guI7cKN/eHCAnUm2LApCdXk1zNbBuMTmE+qBN6WIBKSQiUHwOQFz6ZyMc2LmBNKTbWHbtebWz+EL&#10;ZmBROZbVkwi0L9eaYrJkYhLS5mVjZoCd9lTB1la6WGaE5Auk2bAxn09pwRoVH96w8ZOH3uHiF5pb&#10;Vm0qL05OrvFFKU7Al7dSMqdR2fOfvf0WTPlbDz96cf8+6A2agbfwG3hGSpT9ox9fu/ajnV3gdD9/&#10;+vS5qcl8vxeOMwBM7wvH2NnnL8FBVrLtxMzRKZufyVIydqjuBrhzilLZBWtjUJLTGqw/WLeU9LEM&#10;0iayFSTWrYAFL1TE6YTBJqksXymHIpX14PqIvc7IhOkoEkXDdNSR+8Shbtg8OrR27edPnGAKLzY3&#10;64k8stCZPI7ERiDALNVaGK7UQIKalpfu3HfHrt07uzrX4GweGhkCPpHwqSxfKFI4CeY6RegkDVTf&#10;Rao99BtcAEaHJoneq2lfXKqtawhDIvS0sDGCQSlhULcjCM+dnqzVqtJMQUR2UJdo26HHMA7Ja6eM&#10;aJpwoDr6I46QpBbqZXR5wO5G/+aqcjZYYLFeSFGaPnl5l+Hhjz3yyLZtW48ePczus999hdzU6IpO&#10;ZVggucamZjYb6QbsNcqJKcBMOYekZdLnrRhpVVdThX5//epVd5WVLattkjwzKt0OXAcf+MhX/2LT&#10;4ZOv/vDnhzZ3Mx1WO9JGSZ51q7gsk6PY0AkVOhXEx9CJqts9MjdbVvJ6Z+2MPbK5CEv0U8jcM37I&#10;Wrd/+4Vtv/SVurMXlUPkY7pn/Zl/9WPXHrs/HGOwKYYtdB6ban6ezhonT548deIUx+jImFozmdMy&#10;c1D/I2dPPXbu5Evbd//Wg49fbAOLKVZOoRm+bCj7ZsI2cGJ9OnJJa/pWHQ33YHJq9HLxmYbGj1w8&#10;319SfqqmBmIGY62pqoacxohYr6nZtGkbcXdaSrolFq1gf9HPTPPkGtkBNweSnsSl/NW24ASZ6Yzg&#10;8ko7Z5DR7praA9CBHRJ8KvGlsuXK/QtZy+n/84/928fve7yjpb2jpYOfvVv37t26p5BRtLe0P37f&#10;QbbjmQunuLq+I0s6TN2I1ExoqQSlo2YKGVpO5Pk1YwHzLpk59w52FxF2t52s95WX4h0vOgjgwDxE&#10;222x58bAO11rlAjvaRD5qhlo8Zn29scu9vIOyQLvd3fPRgHxDArMX+h2nqLgRQB2oHVgdt7C2tEm&#10;DAN2ETIDIcnN5pDW4uJ1164e276Nq/KwlAEncJVYG/R3AoewjcfGR9GSeWDLySq2lWMi03I6Hi75&#10;Ka2nJGsSVNk6iZl3voVEcd5OiRUn2e4JlYyLDLDwFadlyALlc44RSpP9xxiMRqmcbIRtyb5QjzD1&#10;Tp1lrPjgeQGirZq25O46RpvrhNEXylKoFRmEqL/jR+w7nBO3AnZ8L/ROzvKTJW5WRIJtpv4xBRea&#10;mgHseMzzza1JfiUkNglLBGTgO0FsucwVDWQytFCqwrslVRVigv4caTFC3qXhy4yNq4WSI9IWOVgM&#10;WWAlyFBl3JeWiLDjKw5gslFcvAIpuBCsxuIEWJFSOI5ywM7jjB+9/3dF2OUO2mPHTzz/4kv8vjkw&#10;eMee3eS9FqJ1XKHlwN2B1h09dpwCdrdRdf5nrqWk+2Z6Yw7YSSJpXSXgVH8jjT1bRwdBOXszkBuD&#10;BYAqetzw44aGLm3an9LPoIzyCJRic38PuwOLVqiOrzACe8UctyFgToZPnSLaEk+LGfQRflMHqcnz&#10;BwVid0RpOc+qwRYf+3/xy6B1R3/ynw5v3jC0acOW77zMXQY3duelG2MqglxzFZfkb40t9BmvVVAN&#10;u4GNpFRmCsLWN1y/eoPC8evXdfdduMRgcFlxEcqG8Y2RYfx9I/fccxeRDdpQFBA3aA6Axq2RhSHG&#10;NbUHn3w4bqzNoyLWKgajKD/YFHn9VWoLiPgZHRmhWEMAkxGqhNASuGedQYkieoKEUoNUDA4Mofyp&#10;AohWR2ABWWKXL13Cq8YxMUn4n1BSFkledPo5SFkUSG+gxOqXGJxiBiQdDZDF9Ie5FUuqI3iyvEAC&#10;1RiClnBl5Ye+9eK+MxdeuGvvq/fvJ6DFhpZbQUSKRCAsnlwpeKs7wNETwDHmAqpPFYnghlqQmTan&#10;tIuEW7kvvZS1qRnAKecdiGUwqCARhZf78M7VIQ+9xI5K6PgOhnjsGREcQ20R2XOuxiJObLYjpYck&#10;hQh2LKOS3cZrA68/eAffpHLJY2+f+P4/e5F3Lq/tOLJj42v33MHNyI1n86tJu3Ln1JYumnUEZCBb&#10;iFGDfcwqiJkzwdkutjVvH51omp5pmpo+vKHb/HeJmLsvnDp997VrL+/Y9cZuRK9yWgXsqi6TmD0+&#10;TxhVAuxUo03VpALLk5xDCfMG5KSoEeZmv1I6pW6GRbqMClhN/iOzpFoA3gb2/YsEZIzyDYOBoABU&#10;LiGLjREzbVRwgDp4AIxSIsejr1NMcrwO6ogNFs7xZHyLVpejGQhVo5EDTJEKXrnIgqPqAGFTql0w&#10;IBEBTyTcivrX1cjXqPsAqwlM0k4Up/m77puc+IYm2WwEubAVVXGc1Gm/GfKpkPehDTFczYYWyQN2&#10;EBuvw2SRGGT80milzs4WFz1W3zC6uNg3p0Y5vmYQmiiN2Lo9CrIrciU7HRpX8BdLAihTMVrTM1U0&#10;3yBEBQw9cHD4lzL1fU9dS7+iJHbUw1a4U0SlZ3MZs6oISlN44PUa7EpRf9ES6viGqtoTpYv9Xc0s&#10;E0+ELisBVlwyWbR8fXlhfGnxxaF+GAupbyzL8MhoV2cnC9DXdwkBD7jT30/dRp5fuFLYkLEioSiw&#10;UNz/seNnN94cfuTwSYLp+jrbX9m/+2JHC9sv6qk7HlYt+LR1i9xXh3Kcjhl0Y0lQ7winSKZAbpGe&#10;a2zaOjaClnGuoUlhBpaWYddR2SMp0RqQwy8cxEDggOcpBdmpmTUSQuXLpGsoYF5Wv7rrtDQ1d7S1&#10;C7kvofqh7DQW0TFQcuZELeY4koYXKf8rcso5Yk4PngsntirTxdfBaDgfjIynBCObmpogNfWJJ55g&#10;2r/1rW+p3GlnJ4AdgC0DDx2IOwYIqAXKwsJzUZQNICVbBTnlYwOwC7lViD7oQSDRWQpzDPBod911&#10;F0/0wgsvICC3bt3CXrhx4zrkN9VEtFHF7pfeUB33O3ayCsCe+JoErAhBg9jc2UNRHoThEXCNVoNH&#10;h5KaVOtT4JWzMHTwOog/5spMU78zhMlqdx6VkyEEOtMau6idXBKj4ZQzJ+oWGCaMsdit+SPLHWF+&#10;EvJCzCrTaIP1KI5LkLzTrQHdcCOrM6yK73ElviRD2oF1gUZIPVV4i6FCMQ35hCKwDvUN6zdrqx2D&#10;Uf0fsx0/KbbVglL48VOxm0eGYDRjPArazd5duw4cOED6M5TAJOVRvYI+CkygIHWuG3sqZyCrMivB&#10;c9lEavHjdVLggx48Gda2susEVYjz+GCk6YSkHWWiW2VWEqMOxT1yAItrKuBHzq1xyrIlgYvnuAYS&#10;Zo+MVtWxQwooulviWIU2CJiaGB2ZHp8EjQPY4HNh2RVVgH5MpWNH6ShYUl2kcONIjrCcyXIJMwdD&#10;zFL+aPMUn7PuKTMGMnPyJavNN53DZ0BE0dnkFGI7U+4rVTWOiwcawlEFeuiYGq5spD/Dx//OCLtV&#10;vhSbLlsaMQhyYz/1/iFGSmhYDDW04HwpV19IzfWyZc8FWvfUuXPf3Ljpa/vvmsF3jYCmg6e7GfAI&#10;qkO5tLStvv7f771jW109aN033F+igDBuWXdVctEkOjgs9Rx3+T3KmBlpVtt5pok/FaSjgLZ0KYeL&#10;heCSrHFRp2QsupqxFxk/rCAS/hdiG2LR3FikYbFjonTQgum5qlS5qHxXH6XABYPcdpJFRgg31EJN&#10;Tamua5QsNG+HtJ/pvcDvXiKULXY1bzZ/pdp5RQnQx0sgZmQVi02Ku7+1uXnz1i24SqAsyFAdS6Nb&#10;MzXlFV5HDV6FYdrZp7BotcVAtZM8UiSpqhIopV0128mmjfDMcKnmEQSMDlUOqIuBq6maqmi5rFD4&#10;A8J48wvDKTKhBQ8510Raa/gVSwTYyfHogNCgTF2HQvLY0uKsNEURU1eEBtRbXtbe2szAxkZG29va&#10;77//fpz2eFy4JQZQzg/ZtnB45cYShVRZhcqkfK7ySqKXZaJKKNC7Y2XDhm4KH/T1XbzU28tIa2mJ&#10;MEfAl/1/pLY7IyQAu49/7a87+q6C1o1u2+QSNbhSlHTGwsWEFO7Q4DPh8Yp52DI+v3l8/kJj5YmW&#10;KlPC6hEbgSPmqpADNH1wbNt/+3LzoaNEy8f159pa+v7p91/73k8s1dLsWnod0xXcgy8iNElxOnn8&#10;5JUrV/D1ckAmmEhwZmTxE729X3zjpR4C6zbveG7rTmsPfhCn+vL1EK8xGI8qNpBfhWAyw4VfUO3N&#10;OTe4AtwOQiKi+MN951/auos5odkxk0OQHb5hskP27LkTqiaaHhcfZIbfZk1HO5M6To9RFxDXNp+f&#10;cxs2aUQSV4IWXMfOZktgJxRZMv5NaovSsyN7QJoP6pri4NX01mgzMm1x95Zdn/vY92rGBgcnTp2s&#10;aG6B8fHn0FtvTp4/N9XXy09NdzcUdfri6ePnTkAMKm0kQtOvhI5nq5rPSaxOrFRwzli+mLd4Hald&#10;hW8mxntrbFS+R8hZT0iV/QsCQ53xxIN2Xb6290Lfc1s22X4RFMiZK7gZsALKyjaNjDRriYvWjo+/&#10;172+kKgKCdKAnegq9PLN1TXvT0xo/JSstRckRXU4ljBc37BKHpQFPvD2OxQSldxfsSK3tEAIKgsD&#10;YMeWBg1X3+flhQDs2JwOrxOxyCYlEtOz4FuEjq7pQhHWhESwdugzaR4DI0n0l+8orUc2vXFibBNk&#10;cBBt6Hv54RQ56Up6BJc/JWJDX3L0XMQasykihRYKRP9h+wSzim0Y+Islajryhdbd3YNVN4hw49C1&#10;BNPITtcVjDw6j0jWNLk9Uj8iYsu7iRdPnTtDu9jRGqX6JbjLcUpauGj/mUXY5WNQAlnAaxnyG6/l&#10;ootMdgsyGyO+tSuvaCcZ6vTJeg69Z8AuEpAsVIRE8BGGFb/ZpOLzpHDRDoUAiOQhlxkdnMBLnJOY&#10;FyptGDP8bD3zxYoly5ys8XYRxenA7Pbu3QM3iHe++kd//Ad/+LWO9vYIvvvqH/7xcy++KJvLx+r9&#10;EvQSVJCoKpuZoI+gnaQWpjiqAhad1sugXI7LhcrI7widjrnNb+o5JxYbudrMmxHgFrYVXto8cIGP&#10;oCgwBA5gtDBGuHAwWF6Hmhccm1tgCtErT7Ej5B0GoWeaKmgdmbCgdQM96+LpeILm8xfP79kRFxFE&#10;lp3MLeK1psMlrRRYZ/qN5eUNbgo1wh1xgDY2NOEKu9x3ZffOPdiDJ0+cUCMpFyag6d/YCDEqI3fu&#10;30u8As0ACdhX0078Ww5cgL3HLGsMjz76IDuMO6EQqSeAnHLa7IxVL0ghAZucnuN6lIplRyBTpTl5&#10;d7ppSXT3SUvm4oPFM9Tbm59vbCT5qRGX7c3+AYiArlLnzp7hBZgd+YY8mGIahZLOEiTtkG1qe6mG&#10;KbRPPUvKeSkjIJBUZIPgZ1On21m60KNWW+wjHIZw1VKSwBW9z3Zpn1ug/+lvf/Ippcqao4cF5/xT&#10;s1NXLdVrx+sF9qi9KB1FppHSnMSTHMCr1AAti93rOlUfSKWiWD/GpPKFZY1b9eDuYZipRGTmPYjN&#10;HxmFSEJup9gsrbZ5qIlDDNvdgqVphRvMFqGQGukKldc2rX3obWXqwZuub1z/yJtHH3rjCH++fv+d&#10;33jq/kud9CQSswCwQ+9T4UDjccAGWWlXjT1oWoi+D/4EtGGcxzZvOnjibOMUVeGLzjc1Pnnm/OdO&#10;nPxg3frff/TR62u6NNCYQC2DFGuVeyMnCWpQpRjpuzhOGG0EvobrMF4rvslash7VbDc4AqFxzBIp&#10;sYTYsUCALJo6LYrYbRh8sEOXKRVQTVcLSszT4IKdwW2ZTS6AFU8TJXuCxNXEK/1anD0DzmMDha0p&#10;F5DaC6jwLMXzMLYo4syUUHvk+vUbfFpVqSayshVVFE9zDzwZulolsekolBKTYqNO7TW6Kj1YeG1k&#10;N9e7bcv01AxRdSPDo9hvzBVPqWZ5Tn5O4cx2Jjl/SmCldHSj0JI8ji4MYRDAQS4ztB1UuV9P1zur&#10;QmkGF5LhHY/IAWZ3PAuyE/znTWrqkiGk7CeS5Mn553HU6FORPr4LSIFy9MyVxX4iWSD0eoWRhuzO&#10;b+O9ECmxyUayBhYhoi+dPnpjZaFy73amjp6hWqDSkpt0llhSRa3Bmek+GrzOKtwPUuVKxChTluv9&#10;998nE7altfXqtavEHGGeULdtlTn65sGCHzl2lpjQR4+cutTVwc+rd+3u6yJbXP+pVDmByDW1KroD&#10;0qHJ5B8BSaiaATqywFyK+TWvy4z2zIDnjqPVtZ8/qe12tp5ap6movL5JCdAIJzG0ytPBFTmYYALr&#10;+OLQwODU5BT1HCEXWAQUwiBgsPwOZqIxlZXXNzcybWGYcaksL4DTkyjJpzl0msVZzCGsakAr1d0L&#10;+AYKpFkhz8X0ItvgmdHjFbF0zz0HHn74YW7x3e9+98KFC3hvKECLrcV8cq/oQhu+I24UEea5IcG3&#10;rP04icOpkSFQCw90kkzkOdrD5/AtMR/8QlVVe/fu5eLnz5+nPAKzBKtHIFHkiCRZAOOrXe2YjVu/&#10;8xKq5+TuHf66iI1nFVdfpCaFSk2xL0wkQhOwsbng5PiUYBGWMqzZrOlqEIk2f7wT0jT2vmWpULZM&#10;IxB/CPQs7CJYSqm6hVDyE4M1HqRw32kt8AdBNg7fSL+lS6ryirUj6yOuypt0PCmjpHsI0ZFaJXzQ&#10;7Mk1tp1h7jpbYu7a6FgtOCTsV9ELUl1xBvFmbTUdr2zjmTPalW3tSBVmKRqOcl/UUN+4ZfP2u+46&#10;cPfd92zu2UDqMfNPGjLrTg8yvgtQizMsKCoWcVUxLQDa0tb3OflUmW3GpvdkZq7dQjYQly18J79U&#10;HmGX67KxTJq0AtOLQQZgV1SldRe/srjRSNU/UXOgmGsmyqtA6k4FDb5QSFaKwJvHx0bha+rUQzsR&#10;GoCOTxK57PBspQ6lChNqaUJ8nYJJQ/bdQs+rFduSthpPNEdEuZCf1GhD9OKIeaOs4r38gYlFBIRC&#10;tnQoTSb2bGyiIAhKcwdR8Wmh++HvSomNLLMYQ6xF7LLQhAmE588nz6pebTSjsOvgbzuiHYOPjYND&#10;/+rlVzYPD393y5a/6t6QwoWkOEm1VYdryoQ7sO4HejZ+4/q1nz9z+qyh/NsWt5A1OVrduhPvKpgt&#10;godYMlss2nru6REpsd4K6YKpoklEVcgJlmvtklMZS4GLBqLNp1YMkmEg+yde6v8swo5pX1Yiquo/&#10;wTRQLIEnaMxCDS90eu2gCCEvBtpQFufCIq0jLOk0TMIx+PTp3gt9TS3UT83Dab0DMuNtmVj1Yjux&#10;yuF1coM7faGhrh6UhE0Hj4KT8MOwkESkYhuqM+yuaN7wASjEhtmOgAxXeQi7EVpSkdMIfw6TQ6c5&#10;qcc8kOIcEpdCsB11mIfka/otyALvC42LMWjKw4CXokYAop1w2RFUyrdqqkSfsjScOBKnswpT4yOQ&#10;Rve6dXfcsbe5qXFinADeGdA++ptb4aVyvLoSOeeXOrOV14dG0OQIHFKoIDgdQLaDsUDPUVVAsm5c&#10;v4rnBurgZELDmAkZXdQxpVp4bS1hAp/4k2/yIN/6lz+00NFKUUqpgc7fizBBRLjWO1XaSkkqAZxD&#10;EVvGF+4ZmGGFj7dVX6+jyoEN5Yw1FW6PoOH4qPr6za3/1693PPdqKcq8j6W62muf+dilf/YD82uo&#10;Ga1zIoGOIzavTL5F2t2PElvHn63NrcLy8BNoz5c+denyw6dPvrxt51fue7CvrUMKJJgXWBHlz+z5&#10;sZqffoKd53IjNrxMfP/guVIhenl5XNyTxMPllQtNbR/uO0fQ/aXWjrlZoUjYS9ATbpueTZvBR4i2&#10;YzngS8RItLa1Ig6oOWi4RFSEJgh98idEgmaiYoWqPyA/fWL0SrekTwPlOUQHUWU/tHSSHhzYPicG&#10;GhjfyvJTDz+5d8fe6UuXvvvIgzeeffbkf/6Paz/xCaK7nz/46OAbbwy+/jq17Xs+/wV3XVl56Z2X&#10;UHUxKFzyLILEwoSUHywiDUNCJWTE8x8iKVc5pOoHcBP2cXbkos2VjZJOEnw41lERKba7+CMiDBzQ&#10;Q6Hnkr721gfeP8pHFxob1Sgmbgrm7hfn2toediW7ptnZdzZ04y3P2WCckA6lpYbyXLK5pvbuhoYX&#10;KQylQxszdqVGbsBOBC1zhmlZHqmru+edd8WF2lsgJEQ2bE+VoWamWFzWgYA7ae8Ls8pCh5YUy4KV&#10;mTJ3o+2OKjg5fEWJ/waPgDj04Oax4blMh2V6jrU4LEXvYDRG4GoK4LXCIy6rxKrVI0SS5idhUwAK&#10;i2gjZCy59DldbiReA+lgHcPqlEpJmLA5WLCd+JQXmhnFrohpeT0VosVrub1DXXF4oESAD+3ssPU8&#10;26kkH+Xa1ZM2B+y0svi0to6OMFgwO0+CWUkU6RMInhJN8kWMbR7FkXOyydmF7pQOXcb8U6e5iYtO&#10;D93Gp4RZ4cav3CzURCtQrvKRGr8yRHlmBFxI+3PtRI3FYa+xRqvaV8LFEuroffF3AHZZ3eFbVAJC&#10;7X7/D/4Q5I7U1yNHj/XfvElI3dHjx/mT8Dr+jHtnul9SOfI9FRMSc+IjjdTnJ2ehLSMtn99JS8lr&#10;h6RGCWKn0od7j//dtSN4ITQS684daDtHLizIlT3zs0wzDE1kqKIdSgVgGLA1tdB0hiyF3EKp8/JK&#10;y+JrEUTP+7zJaZhFqjPuInfyKmVO5f2/9OXGsxeP//SPTOzcxkLE8zacvbD20JHDDxzg6/G0MS3a&#10;yQU+aVIwtAih5zgmMqZFtkX0oVlcBpKHiZ48dYYQiq2bt546cRLPGLJvzZo1m3p6ol5WTV0VD4Xv&#10;58Tx43yKx52oDv6EDoxUasyl9963H94bc41kVE9muy4CcYZrYE4TlitWboebSnPXUNNX8ZyCu8I/&#10;ZEg4ipQp8q5oEbMHqwzUAftw4OYgA+rvH/AGMLJRwggkAlgb1JSB4SHWS0IBAYLfp9RFtu0x4w5S&#10;WSJL2ds1oDrt1+QFskZv2AJCQObIdi0qurFpw+PvHeWjaxvXk5CpQYavNYy4KFYkH0oCRPXU1vp0&#10;F3I2Avsx3GW7TttICrQWTVaTcDwFsinrjceXWM0YgYSOVVI8/1I0w5lmL5D1JSkawQHDQhWAZfpP&#10;0KcjFjWQPI5JITqeGBU5Ll5/5Ub3lf6H3jjcfbn/zYf2//HnPnRl7RpZ+QgDNaEjzk3Ds2DQOBLg&#10;j1vVNZH8wOm3JyK1zHAVwLINNwd6Bgap1n/g6rXnNm9+ZedO4XHK4jALN22ofDJoHRJDkW/Wyr0l&#10;VN4nQuTs99HFY/OrWp2e0KElahYjMUwAGhWLadYZYZuFKbHOjXGwivQy0YDD5tQSV3OJGmHERHim&#10;mYLipKRLSQCHSyLYZN7awm+kwQjTpHEcrsUlYhQB4PgAlyGBP5C6esioOJL6G4AaM07+pPMz2jex&#10;daijLAEDU2yuWqv6bkYD1IeQFbJWiQ2tpHQn+BllFyWHYzZnfLH/E+9zSmbKQwixap+zpsnBBRIe&#10;5j6MkHg0urcQ/vDhjs4XRodULF8n3BIDRWzdnlfe4IkjyE5EHtHa1v61iQiyAzQvLcLcVYlDo8SK&#10;Y4XLuBxszpKDMYdLUPBiDDn0pyBhCCyKWOsZsgg7zz8FOPpnJuEDfAk+MAn2RkdehzHijVZnGLU2&#10;LlJLGSyEpaXG+kbqdnMS0BKADGfifKBYNf6nUM7igNIePnJ6/Y2Bx4+foRjApc6OV/fvIbbO9qr4&#10;JdQagB3FreSF855TLNOSXOJERrjbIyCyG6o4WPI2FsxdmCKSW/gIP/Y3ezaJFYeTn0UBUDBxiku7&#10;AJAq7lCMYHY6XNZYiUwlLhKhnMR/0bzTyj7zg5XIj3Gb5frWpvDY5wIy7kvNoFDsNKsFuPPinDpO&#10;cIgZ+ghOSFwYuQYMDVyMP6G69evXP/PMM/feezfuGmLrEG8UsAvsDC2QmtEhsSJ8g+sg7diGTGwQ&#10;PJcV+8rK6wSeE4OJ33Eo4Dg3YmPLeQMS3k105LZt29jXFy9e5FnIimV4+Ic5gRnkpqNjI/K47tzK&#10;+5u/+Xx/d9eEAhOwAuQLQ4PiwWAuUl/ganOLCFHghMi156UYs4N2PTKTXkGoQnCA4DnJ05wBdhp2&#10;JqRhR6ZqKw6pbLk2y7zZ3N/cqjSsjnW3Syt+9Gew73zbypK0gzuKEJvfxzBD6SwlSCKKroZ0sAzQ&#10;1bT7UHO1zdjvJPvLIuJ90l3TLnRVZn+uS1M2jTb369dt2LVr9x177tzY00NEPNj3hbOnX3/99W98&#10;4xvHjh3jTFBauekmJxWjt6ppFSjut65s4RIHl7rtd6bkZ0ue/RubKDZp3Cj+jJQWz4Cl7mqA3mqg&#10;RNAb24iDpgRpnH5a9/yTXEb6EafKtGraFb5TTnIdfeqKZ4lpInxkHHtIbd8odygeHTXpjDu777bC&#10;qN2XrMyNLAoJJpYPXC6O/MHiEeZDI9Nj2LxQgy6tm3iB8hRoVaxu4uQION4TJp8AkTykOq6P6z/f&#10;tuEti3tFjujtsykZrUMU6yMYQrwX71xsaeUCxA5wTl97e9IiEofO0CWdLXrmdk+cOfu548ef3bTp&#10;1+65+2JrC2aZzD4FjMvLGHPC1X9m69b7W1q/1X+DonWFU3HLFivkA+q5F0aI8xEDsVPkl5cxiz4P&#10;xEW+i0yzD8PMk6PRqh+8IZl4WOuEct/iu41NFP48BKW3kYJ9QkXIQl7THC5NzE9PTIKkjI1QGZXi&#10;aeS+KhjOoQ6qea99V1wizN+lnXEJamjWBTnjYlPzltGRzaPD76xbF4/vYKe0BbWvi5cIIsaQQPjC&#10;sMYmxsAFYVvUCAPJArpixq0OqDkbOK+LxKPvCkAISy12CiHYVmMttiQ69VyiKGdLcXCO7IrMt6p2&#10;wwZVkxIlfU39DANLD1qKjZNCwES0sS4uleViWZphkBp0BvkJ3LaFjD/XzFUDXvh/ER7BGRSuaqe2&#10;QNJU9MCuuPfue9rb2gYHBpklzB6iALzSjnlRfoBkFl+H54/OzAvrUO6h+nrbvy49rQ75fuPatStX&#10;8TLg61XTObx06H5C7qpIs6AJ4Kbhse/59d+dbWl++0f/EcCmE82dOBpgo1VNdIXckRkbyv5EbaLN&#10;Y3P8nG+sON5SRTJsLFokDcb8BGPPt1W82P7fvrz+a18vH1eXJJ1TXj7w5MPnfu5HZjZvTO8ET3DR&#10;29jL/BVOL8xFCp5AY5hYipKcnnn83MXvf/ud7sHB13bseX3nHtUnUwlWTTjcgy9KQ8+O2HHxV6iv&#10;OWvKP8LmcbERBekLzJDiG7NR8sSF0y/0bA2oDsO3rqZ2cpzSxlWsFKMkdhN2hEKFOslHJZUS+sJT&#10;WCnC4ymtEiGWNGkEhjPvisgD0UJEZlkRZZmDYNiTSGc5dUWU3JH/XBSiuOiuPfsB7CbOnun54vft&#10;/V/+3eDrrxFq1/HY42d+4b89/Mdf2/mz/5La9uqpXFT0a3/4awNDAwqdkCWl0ASbDCZi22hRrDz2&#10;eOiisRGCE+akHosrwkiqvS4Qq5PIowCty6/DCYrxVcJsZIfakDDCAKFhymHW9QwMHFItb10XQwX/&#10;alyZWFBcHbQj48+u8fHDBAxmtBR0GLtPyH7iFiV9c3NPNreQAjdh8ylg9FCnUxSFHkCAHXeQV7i0&#10;bN21a4c3b4JIMDdUdhC1f3I8MAkicRnq1PQEZohUR2ly0WpcE2MDSGPmYdGdrNmKmrBOPE3xuBbK&#10;sRFSSqxpPp7QB0QTL2Lm49BKJX+fI5l9xAIZGwiD2fU+0F8BDqgH5XRRMWp/FuCArqO8upQSq+Ww&#10;KmQJlaCWWOhYa15DcmluPZ6sqIgAOxuUtsE051ETvGhRZLUaYSdle2VlrKb2s8cOc8WLLW2Bnkvx&#10;9o5eWRR6mB/x4BqDgxgKJyEjsDQ5gStJI3CEXRhHvOmdaxUosq7ZIkFpumYoWwljxDVigqT/uBw2&#10;yqmM5r2m5dtSYlftaatS2XJJeb1t/DHOTIMo/DC9vtHfn7MgzhwcHGK0MeGew1tehDMrX/GYHF8/&#10;O26Lj832aT6TcV6euh7Dy4/IDY/7Bj2EL6mpqSGyjng/iI2Jhb6UZ2MrNapprQY6LKWwTS7CmREJ&#10;AaXxdU6O2Dq+IqdFRKBHNkBJScTWvf+jPzSydWOMgytwzo11ndtfeA0CIeYut4xikIljB6mQy5E7&#10;7L3FTB+60vTMHNyYVFWWl62K5UswwOaejZ7zQRSbDetloROnQnDP+NQYI8RAQ7YiRzZs2ECJQ0w2&#10;WBDnRDBWKbXIoZXYb5TQDcBO2JFNb3YdNnbJYlEUgoVlS7LyzJXkwwox8zYLHEbJZTqroqJGXf9U&#10;Rwlt6dq1G4rgKylTyhWYEcUdihXfSL1fwAdMOKpiE05XU1XLWOtqtUL2DHjn5ZZBVKnzRKNlxcqJ&#10;6USik/qJ6ED/jeAOpkxVnLS9BdixIS0FLRQTem8Zqc+1c6StxjqYLhSzp7f0XKB1rt/p3WOgIsFW&#10;eSKYGGKG1tmzLNTd+5zq8ZIcwZ19+9jS4G+Gl8Pwcma+Gx6rQIvXurC0Px8gruNMbnSlu+vBtw5z&#10;wTce2v/n3/fRqxs6HViuwUpjiqJaTgeRXee78yyh/6lTRoEMiy2nd7zfuMH1tZ3wATC70ZrqP7lz&#10;79EN3VpPabfmuXYGcy/KWaTDsXWaSYvwqNEQncUSduN9yHesvOKJVXlBqChwivBLI4nYRTGYELQg&#10;nWZZYRI7T9MOyYq6GlcZp1SzESZFSmtiaPQS1fFC4wmVJ/Z5PGB4IOJT/1Z2DKnCjAqPLuMBP7p0&#10;9Wp1ZbVbnUyj11KGrKW5BVbMjqgF4wDYqqAiSYppkraiAquJ5yhgKsbganGDN28AmoA3hQrLw3Ke&#10;lqVACynkd/hd08JEEJCJgEeIpBW+Ds3AX9R9zM0rwNF52IfXdF7CXFDVdeTxqiYavM/sHkbTHRsk&#10;IuNYo5CUXJxI++Vi8jxqGHeURg8HNTcK3hSMp3DqpD2HjA4oJEnRYsU4mV9ojxgiiczZy9evgNMB&#10;uvVs3Mjgr9+4Qdg3oXPjw+oWzbDNPVUT1GxnmWL5nV2d67rX3xxQJmxTc1P/zX4mgXiUWE3OAarr&#10;GRh+9NiZK53tfZ0dr+zfc7mrI2IuQsho+9Axja445SxaDbsbaemUn9LFGdqaU51wzmZAqUt2klSo&#10;8nYhroJs4rV8MpS9kPE23Do7R/FaB0NZwaW7LitlpqGNk8HuxF5yBb7FrCq2DoGh8MAlgivjmiFC&#10;+C2NCoJxkVREDn/GDg08LmrN6FKhoGTh+qTD8N0gpFyT4LIDN/uB6kiggJeSiEqnoYMHDz744IN/&#10;/Y2vU7eOr2BuBeW4CgGzoQJ2ikR20VMOrgm5xu14M/mBs7uL+RUoyhmBMYbUvjT/YghCKl5zdx7w&#10;2WefZTDAr2+//Ta4LdEnnKnAl6kpTBgwTi47uKm75ULfzudeO/rY/SBxtq5VplDjlE9Ji8JeW41I&#10;cn/zWOzQIwIHCvs2bfnE1szOA2v2qaGtivEGo9XOMKBQIiOKmAFVHmFZlbOW1WvJgCdOXwHxvVVB&#10;j/2vtl5CJbwpbOGEzI7qatlO0o20aii45NLnhaVMSPFAahjn+4b+GuU5tBmXlS8TDNFfdLRvRdX6&#10;detB69atXYuLCzP4g/c+YJ7fe++Ds6eOQwacrw68VaqrGHZCdImNZ88XUTfPHioxjuzTxN0S3LgK&#10;29l3+rccXNms1yk5BYaWi2+E9i/2nEv1zFDNwJDVCLtUPD5OzaSU9lCUMohGhsgCSQ666Y2PA5jh&#10;S1V4IplNKyU4WOhTP66WApidaCTV2NYYQ/Lkkv7sCLiglngRnIzM+3iqeDOfDXAFuSqEHilxT0Ua&#10;JBVhy4rPhWYIsQewwxMQRIgVr4Qlt7QOAkiHm6XHLMmuMRAjreDvBuzii4VD9es0SL57sbWVP4iz&#10;I0N2xK29cs6c31Y29crKwdNnPnThwrc3bnx2k/RFDiwnxin5IseJpuLDLa0/tXEjRZf+4NrVt4aH&#10;c5boTbMasR5/rl4/SuJrsexli4BIIZpOhjVUZMJNuVPq1JsO618ZYPe3RtiJVVLbVzi7RiiWmwU4&#10;2FXGjS38pJZ54aD2CfnVlR9N7PYsjQsDWSii3oqMAVfcZUlnp5WCKum5FCDFqvVOjPdnTqmY3Xny&#10;cZL15BF7+RpqBSDCoLn45NQkWk302KG+M0wYXwXTzQC045zNS05IZEF6r7n1n9dUwdcuT5lCRwwu&#10;I2SodxMzH/SZS6UAVUUwdnnym4vo01CDM0rWlSMDKCZZvgPdxFidv+jYat3VoXZCbMwkmTUZSEtL&#10;qEBwQCUZAWtOTa/rbHvkkYcRakQPIrG4JaKkhZkhYgj1GIBLfS0F7WGqw56qmtrwZdO1C192+DLQ&#10;2bgaKb9UzSfyi7WB8FqamhgQuCqBdcqora/bPDL+2O/9yfDmnnd+7B8zMPa7hhe9HSMdxY9J+F4Y&#10;+cFk4kG2TiwcuKHMgxOt1ddqBQzl9AkwWjifhRt86+/8ydb//ntVA+rjqaOkZOiuO079Lz87sXdn&#10;XCE/mSuwmrn/NTYvw2a5Kc0Gv8XYYVQfuz7w+LkLr2zb9rXHHr3U3uUwOaeJoIeQIOIy9U70z/ig&#10;HUj+kR4fakAcwUs18gXpbE5iVtFSx/q7/tfC4t03r3HK0IYeoEJWvKWVlE0sq2niOLD8SLNigaA4&#10;QDo1YW8m4YlEKVWiJK8F5T1ppzQPJGrLZjCXVt6xcd7SSnus7Z1SLKeKICk5Q0FwPL4rkxqll3i9&#10;a68Au+q166o7u678+Z9d+urv7/iZnyUHFsCu4/GDixPjFa2t7gxWdHN44OT5k1LdXaJBAUUxHUmL&#10;xMWZIqqCMrX3TflB8ImoEyvVP/LN+MjWMKwlqlXeUqsxrsM5Kr7uDCF9lzE4+9UiRVfAknro2Aky&#10;4ofMdtgyJKDlF4ffEmTHac0zs29v3gRynI8nfyGtwjIl/HVPNDWPLS2B2bmJS4qw4+Q8wo49j7Rg&#10;ZRE/3Tdubjt+4o17DkhLLMEMaWYnT4yPsvsoehVtWCcmRlVvwJkd7CwZsJ46tFpv9xywU50fqVIZ&#10;YCdhlM2nOY/nM57OPzHbMf/5lMbkyx4hJSc7gvPY2kSTV8Vkc2Ui4DWrqSwRxWcMnsaZkbfIC9Yg&#10;jxEOSuYc7WtCKHzESuUMjRmI01KE3SqonWLtEnhlTYF5IMIuBIGey6PnFwHpjO6pc6ee37bTLnbZ&#10;Vtp3uvEqYCdWs/rwmaJYANCYxhLoH6iZx69hu/2gWJTFuvHlRNkxlEBLVyPsGADBqkwR6KqNd+VB&#10;y3zOaNwpaiGXYhcEgcfFTLLpjf9/AbuY3VXJkqsl2RV9m+x+dpRk5l6mYGQ7IiyvGEBmbq/O4C3a&#10;ZuzTnK/m+0VJKVFB2r/zGnPU4rZ/ChktjxdUFAlSsbLIXHhaNNkLYI4tFfTDLZjOMLWCdOGcwpfq&#10;6gIyDroVGARa90tf5vyX/81PTtTXhj7mSDLFx5glLt35+rvHH7kvSDTmJEbOdWL1lRLr3GXNgHa+&#10;Mwbc4RejqxZPVF0DCAMMr7W1bWhwmArmW7Zs6b1wkbuTj3zt2jVgBzUXn1Uqw44dO3bu2AFMjzUH&#10;+fCAl/suRXYRdy+9Z/8d8zNzUDi9yauq68dG8QQoBnp8jHQC0EGZBnUNNQT0kUUHwkaxGGJy6NiH&#10;9U8pALWsK1qCT6iUjvoAEGlUSsesocGhvt7LJMCS5gdnUMF+OfdUv4wHNtxTwSrPUWeXgJEFsMKG&#10;Ne0dfBfVlzgANF7epTtbNUktlaAVSooi0AJHJL1YVioAvCzfXNZPLVpU0cwFzpQ8C4NVJtzWgeHH&#10;Dh19Ye82QEcn+msn8R2HM0gJEF6X0Hkna6iIgIChGmZAq7qkXgPqUqddLH4kQEodQIBM+SKRMuTD&#10;4p2sgkOyV50JCDEh7tBgsNbgiIH2JZRD4bNiaakHaJYZIrdVpDA4LA4KUOg8P65Jy5YlBVRYu0sa&#10;oh2eX9P0wfaeD3ZskEPMGysa6kVgOQcIWJSri1BdvVtcpGA4ZiuMxgKbjWcj11EPj79raQnHO6fv&#10;v3zlT/ffQVkMu8FI2ZFpgqnDPeaXF1gdOYXkQ4Y2oX5SreawZuUcUC3k6Iap3gohC6IpAW+aM0My&#10;wiC0ekVFIOTacrZBVKuSeFe8085b0SG8iJ4PSyqfUO3mvEYmqd6EEkMkc3nxchWJjoBpkAlTpraM&#10;ESuDxojAg6Gjgqg9E+/jb+QRBTJUloxNjiKfyX9T2IZc/4CBDVU1dRhkyltUXM8C15qfmbx+7fLN&#10;4SmwQRAGSIa0FePyys7ClFD+NLkf0F9pBYokeVj49UeHbmpWfYRgy43YXBSFYIjNH6qDFFOpCy4C&#10;gcK9uAADQz8GH2d6AnCBvnmzjl7gRcVkLQ3OzvXOLmC38kiSy0KF7MNZKe64dHXvK68Pbtg41dik&#10;ojlOX+d+oTHE66mJsahHjR7hwIWoGF5UXqWYi6QdZ6CGcQ1hc4pIjz4sTlAiiYLsI2f5anG0HwH+&#10;FESxvDALyDhT39DI/jx55vyF3ksz88vX+gfRnxub29Z0ra9vaMZtjDkJdKsuZrXlk1P0Hhguq6K8&#10;ILUC1ReUjU/EDTvywcOnNtwceiQSYNd0vLpvz8X2lijMzwpil4PLFVGjip5YZYvkGKo7skJAkcp0&#10;rSJGeB5ONTU5hqIEYdIYhVkF6mUhXSrC5OYVCV05Xx0k/RdOH4cQz9c3ut1fEXWzQWjlcVxYItiU&#10;jth1NL1dLq6raQSRZjjsfvYBFiPmalt7KzOjWiTk/87hmwWHladcqruz6jWxeNiWl4hAJHOLF4oS&#10;lzqlNCCITX5K9cGuhLrlhjOuJF6zgrqI8VWJYCGKih61IyNDe/fu/Mz3frq2tuIv//JPDx8+zAmI&#10;PeGE89NAQAryKaeqCIihhKPhMImtSGJTNIRwf+XbKnxWCmsAsK7TLgw+ysSGik205lxdHfnsVePj&#10;I/UNgCTlVIe4ePHcY48/zPu9vefhiXQ2Gxzsb21t6u+/Zraj6VWQ4DIpPCQRl2BVX77v7j0vvtZ6&#10;vu+DjRtg9EGi5hjsd8lEZsMVrgV4sMnLFQEtvhf4oPL4XP4yuStkn3uLWpmWwBEfTa2oZAKJN+qp&#10;yKWPjcCEKxSE2SHydHJqiYw6wBepmyvKYxMbUwQzpBJ2o9NNPCPSd128y5CE/C4+PGtJCZYGHXa1&#10;fVoC2MWuXL8wkFCPUVw6aqaoqykxKPTOXQZshnTKgf7s0lkmcmVxiUyYhpra+tr6pbnFm9dunDl1&#10;+vypM5f7+oZuDjId1H9vbW0ExlJBieyIQCrm9TbFK+ltmZIaeluoI3qKhGI7AiKBWuHETgpifn5a&#10;ryw2M543lBs9ZTycuWAkiyiqTJ06FLEGhOKMcjlLmwDpm5pXKpXTIo3KLVwUW0Cvc5qQlK8AvakX&#10;PAhlJS2Ialli8S5yAKamZGqWlC3M0M6ytq21VZ1JSkuIsJqYnsQfWNfghkXFy0x9qVK6FNcLBWVe&#10;HmYGnk9sPoSkpAyvbeigK/M0G1HazwokTvp5I0WP7SBChql+NgU7wL7nFuAMNBXAUcn2R0PgR94s&#10;ZzuqnOXCYhlFMtT91n/G+oInUvPQHhfTQrgOxcGlmmgOV/NKrEJrpi0u40fRCojszUNDT5w5/dLe&#10;3SJM10/0xjUKULzy+PFjP/TGW9zij/fsoa8C9Cu3GtqNDaTQELjmh1tbP9TU/Nz42B9fvzQ4S9FV&#10;lF0ymBS4kUE6TII9Sv6dvxC2IgMCvyIuWWVqFFeUoqThMmFjyKsK8dqYA4oGIiJgXnaci5iotlsx&#10;kTyK8tJqlNBZG5UayEkFMpy5AM5cS/ex5aJSurnD5Jkz9rfcMPCBFQgA5XpFFymtXJlfnpmYnhlX&#10;OTGF1C1R9lb7mswDar+hFLBMinf2XhWG4jjWcke15tUerHlrmz998TzTcryuFo5McKQC74lTamms&#10;pRIIRFhSQqgLYhkgbu26rq1bN69pX4csI+AOWQYhEZCrWFtUl3LxfyiFGavgDR4ANVIpgVXTE7PE&#10;zzYjo3lfdnsljbLhS6JDCXN4P3U0AF3wORNYR0wkM+HaWrJ+sOyQfapMwJk27lhHdYzjT+klKkbN&#10;kywjRpgd9V8hdpXO8OpYK1XJ2RVl0lSXlgHmqOGB5k6BPFg/u2/g5sDk5FR1fd2HHn+M4iGiNmnE&#10;C8o/qK5WoJ+zcJRqoDImJWWoDfaaF2FL1dUNjIxcvnpVbey89G3tay5fPk+KEu3lSMbEo6UevROT&#10;7Oum9oZOJnB88uHf+drIlp4jP/VDTsLDyxsSI5S+BQqAMWbqipeSHajtqb0MQaGzU7Fuy9hCX0vV&#10;0ebS6VJuqOVEL2WDm8ne4qIIHrjh69/d/uu/W9dHwlHYnEWTWzcd/7c/PfbQPbH6ZnTpCBUOaoGL&#10;8haTY+wMu0bOs841XQigbS++/kPvHobD//neXb27ditloULOElniNgRlxBuYcxRpOmJLxyGkypYA&#10;PMCuf3ugZXGgG6p4n/rbsw0cssxmG62q2Tw2OFpVe7qaakdy5AATo4uOTk82t7aA2V29eoWLNDY0&#10;nj1zWsWmaU3kelvCBNB+CbSsqmTvs9G0lqH8SXmk6Zt0b4KVIwiFh+VM3sEC5knLZp0rqwgqSA9T&#10;AEdQ2cmTJ77w978Q4u+1z32Wxls7fvKn0U4A7K5/85u9v/Pbfb//+5v+4Q9ClDz5a++9xgS7dWBw&#10;engiznt0IeiWgOkZfIqsvkCtRfSBORQJ6ekqTRPVg0CU8D/pHWatrFgGdsxkrrbxWoWDs5qhcQJ3&#10;wggHdmUfr+tap5iS8QmFodTWTsxMRZzzaHXNA4ePErJAFeNII0WjzeXmfEXF1qEh+k5w5trxiSPd&#10;8oiH+At5p12l62h9Y5m5Rk9l5bujo6rBYos+AFlh6CDdbMRyqj5SvwVrq+TKus4Db77Dql1a087M&#10;SIar5d0MWSY43CFlts/sBKxMkCmysaqqlnWXmEWLIzLAvhFdUyUIXaEVf98iITIzDXVq+eJ2TBVw&#10;BbkRpM0kuNgRQiq3wSAVLwGFwHUYpXJcMZ+XUmtt6hEtyzKK4AjnNpVUQgUIQQCHKZUAl0LmxDPR&#10;P02iqU2M5qaAXhk4/IBYw+34pfbvjnaDo1RW12DyKOTN/S9dGFzFGpdWSMRxeK38PZAFFFCmQcAN&#10;iAKJDl3hi1XzI/1WjXV7akUSUQvV27mvfc3T504zJZfWdIZWFqA4xSxC7sb6pYAb63Iu+ERgqR1F&#10;ChyRqY4pKV8daqgrsorJ+3cJUg/mTBC56mZzhtAJ3lHzDQcPGXfTQlnLkyUuQ09IrpQN3D+gH9Jd&#10;RSMiI85W3Vb2vgapOC5dT5qCE0s1/6yhmzwXOGxEgd4LWchhwvlib/opV1GnQkYnqzxc3ZkSGLsG&#10;v7PHqzEZm9OPtRNq6YS+BKVZsXOoUiS45pZmzkiZj8hAtxEpgMLEWhI4hoBL9ZV05BYtXGlKDh/y&#10;5kLJVz5NFmeHTccJnMYEuuprasoUmUPcV9gX0t8PG6Xr4rKB7uWXwm6/65d/g0n+4Cd+OE824poM&#10;Tw4/X4TUnzvfOMSMDBL4VVD2NAYct4h2AwZSrXdpl6IarqDSYg9qe0Lq80s16LkVVTNTk2g+1Gqn&#10;WM2JEyeampsJZ2FCh0dHUYA2buhZv6Zz6+YtmzdsvHrp8qXevk09G4cHBulK0dzYsG3LltK7D9zp&#10;ddLCjE+qaHSh2gAA//RJREFUuB26vRgQabeOn+dTilbwwO7XrmTiPGiIyWeI8leSs0D19Pl5kqGI&#10;9BseGhwfJ3WPKPGwEBJCZC6mnWWoKuI+RQAK9EUdcm+BXJJFuG7sOreBdrybYQWsV7sD3MJIuFFq&#10;XYTuJXzN2BAzh2F/8LBShS+0NHge0WtURMwD0n+Bgmt+vZkS94JApVAF0VklCWBYTEPTxGt5t7Iq&#10;+GHiJOeQaT2q6XFa0JktzyjfGtGzIBS+fCgKnoXwb+f9fqSryx53XAkZdkrLFbOWuVu0PFBdOVxH&#10;/CD2m5xdXiwBkdwAcSwpRY9Lb7zwn+cIHfFpuVsykVqEFFlnCaORn9621idOn4WfXOnsEnBj5iem&#10;YGcgvykXpB1VXU2VJUAGyERgoGpJpKhaPaqnxSipKzn5MDMIIaZ/eGojeBp17vzhI2EoHpiKCXoA&#10;kF9zS4ttEWeOZcEmiv7j2+gTTjATc81sC5FJhGqGEPV6Bk8m/h5aZRA0bWlrawfX4Vt0Mo65ciWC&#10;YiAOVFhclFSAWi4uJyhofGKc9ahxpRXI0hkES671ix5UyWKBqdGbmdBWS5BVuzf2dpqBbDwxsFgF&#10;z77/UeK1897DHMvwo2Af4ZVSYFqVPPx6kOXlM+PjQVQcmZGpyw5u7NnzymtTTY036UCPS9HR5qEr&#10;GIoD7VwESYl6ENGekh3LHXkiAcoGMrx8kjIRUpcWJTadNMikedSoQ5x2hAviAv6mYo7kWQIyDg0P&#10;nTt/gaIJKIU4D/bs3fvYw492b9iAroFtMEbK6/g408sz4iAE/lPsjDiK8Gpl0ywvPXT45Be//tKG&#10;6wPkvaLHvLZvF2mwEp8RGuMAnnysriGmUhrsIAGplOZFhLs05BJBlXMqYAdhaEO54q8hK4dBZZ6T&#10;214MV0rt/silC9/asCkWcdad0dSmoLSMNk/uCidQidVHMYIEr1y+PHDz5oefeebDH/3IyPAQtWPg&#10;CUQQ4PTmhSQMylBJydjUZOh5aCpyoYAqClNhaRRaBb8Suu1g52AdqGBuvEDRcLcGsuEtV/fKElRK&#10;/74nn3zy4YcfIlbu5Zdfeuedd0zbUEWI3RSlb5LLsZjViMJ8d8TeDYpNeycT8JrsAPZ8YKiQckvh&#10;PCiT36w1fS2eeuopzLlDhw5BsWTCIg4oyw274PqAcewRHhn3jAIuAPMmJxkZ71/t6jzw1iHz6iaZ&#10;AWYWGFwqgY43wquJeMBV1dTYhMUYxlJoGPk+yg0sqUWWOmY64q63PVTsO5vpOiLF0Fq0sMKZxVll&#10;q7nEDNsguJn0zSzlxAqVN2/oN65gEPI7P4LnrI4t04Q4DeoJQoojZ01ouiq6MT0ToTdyUPgg8F9J&#10;UEWksonaBDXSBHZy/Ma1flHX5BTKUQhi5rmhoV5aVES+25CI30yXkocyWzQfmEZwK3cKcvHg4xF8&#10;StojeseMZNWaLXzk22YgHjDYcP68cU6sSEyRcBolZat7Fw8IQKammYSaAqnzfk1qgowqTBKB+md5&#10;+iNiiNmYwUcyOgqFsBlh5sB79eD9VJMkXljVZ3HSgIVUyM0QkZakVGcRrEHkic4V1xk0EzlQaRco&#10;hRmUwEXx4VrENoioFHEu9AyeArzLFDMe4iAoxAm8mLtqYoOL2DiWUgRicvBmCmgQUz7tcTLvJAgp&#10;24YFtLVKaTGr72/YsGlo8K5Llw5v3Fi4efnKwRMnnzh1+rltW/5wz84hOud6+8ft0LUZJ7P44fb2&#10;H1m7bnNl1fMTE88rszil7OWrlj9C4TrGCvJbMRRWuVKmmRhESjKIKHmd56JK2kJE9xhHlrlt/dZl&#10;0JyT4NJANgucz6xvhX9RiZ8adNjPAaYYywgtUhtQnrqV8FTPTKreQoD4fCFCNBMP1Y3dGN0BHVGz&#10;r0S+dus2FsS+T3Ffayvm9YcvXjzb2DRaVwvgzeojKMGVW2trqUtx4+YNSkUzVKJg1q5bh8sEnA5V&#10;Vk0bMGBSjwfEC9ajV98PEEyE/Gm+W1fTFOUtZVaqsKkKScvZ41SyxFtMsPHIBhlXyTWWXqPO3syp&#10;KJYpIlNCXZd2nTXSqamW6RKAPrIInowznx1ECqqienG/usxfY33Dju077r77bpRy1zdTHydMDsVj&#10;yiBfVp0QXNeKoFkRFKH1EtOanFeMnsuNzrJCLa0tnHn12hUChaI7tr3Ymhl0yM7OjqZW+jtNPfCb&#10;f3T+6UfP/sBn1F4shaTYbRs6agTvx3JjJdvvDk/eNrF8z6AMtrMd1X2gT8435FGl5IRN6IyZfI9z&#10;5po339/1K7/VdOIMakG8P9vZcfqf/YOrH30y+oFK1GZze8uEO1wo2DXfckyMzMjWC5c3/dZXd53v&#10;/VZ31xtPPTFYXtZQ18A59M/Tw4oIlUQveMmlh1WzyWZF2K5Rx06wQsYocuEbLyKM0EaUC9eK6EM6&#10;rzTNzjzZd+aFjdtNL7JgeB9fE3RK0D3mGiGNvANZImq7utdBAwQg8P3a2hqUI80P+J2TUgPa4Lr2&#10;PYXp7QqA1sD5CbRCCmSqKGD72/F+3Pf7vvf77th9R8zntn/xoyPvvXf92WfXfeKT/Png7/zeth/9&#10;8dP/9b/Ubd7csGsXAYl/8u0/kRwBUgrJ5GKyoW1yYDKF4IvHDz6TH/wZ858L3BKCqjNRG+/Ht6JV&#10;U36a9lQcS/PE+1NHoqGxkWRAxC2bmwdTmIAj7PCKHjxz9rubN0nQ8OC+YD4AOMMDFy9yI6IZ39i6&#10;VZCwjzhH62IBqT+9MTdVVR9oaPjOwEDcP87MT9YOrQDYRGSUK09Jeql6xZ7Yvk2xRS5IJBx3Yd6d&#10;SNmw8+PqLkVUI34hZF21U6/EJPFDqQQYSCUQpGpX4eK17cYiG+NQ6erZ2cj44QAKzYWOCMAH7ygI&#10;1CkOIR1iC+i3z46zbNq68RdENkWAu8pBhJNFE+yTbKSE3SWjg8HE1wPQiXvl0orXCp5KRzDjZK8F&#10;VWjGXPeXf7VjPEJ9ECqKmHYEguFI80cerT7NcufMP4qfOnuK98Hs8nHKeV+gn8Tk8E44sXnNvSJW&#10;K/iS/b+xLbRJTKppx3gAiQzC3uU6iDTjtAbsQlj5tUkxFRzkRHla1ABclqmTWmSZWAcLdEChQr6g&#10;XYl+9HSLNA2JtDwlIcVuiUgtoLo0yzlV50ucP3shlXLb/M/CFxhnOeVnCxd69S33jfEwe6rnle2j&#10;eDN2P0pdVJfDLghPM6fx6fSMIs7CtITMOJmPIGNCWCJ9IS6b7yncSbEBWayo9Mqfri0Ou5M/OORd&#10;JJmxZvt++cssw/Gf/RehjwVX4VC2hG8ngVZWtubytZnmpqFN3fkJcVrcVxNCiJEJ3dOoQdmUEOdX&#10;51X5Z1RrzmhMJduEjqzxjMTWcYuNGzeyJRkY6D0zgGCWw8vzwGsec9uWrXhfiLxDxyi99659PKLC&#10;eubnB4eHeTyGgckHcBlbl6FPjI5iKrD3savhZY76qUO34LoofXgzVS2Exu8jUpzxOfIIoadG0L1n&#10;X+CCVDLpXN43IVEdjaWgEbSBEvpY1+N7M1SFV1C6TWIPTupUDaOoiE+yqZU3JafIY6NUdoWekNub&#10;CkOLnmWTwy77B99a1x5WuvmNC4ELAwdJdYHVmObYVJZ6xOr4RPEdBwdEYHs02xRiEiwvQgD0hBnL&#10;1uOqRag4qxh9Vn/E3GT1EL4Wi+13hZb7CBNRq+1STRG4qZpNuML9BafES7lLcF8odkZX2eLWk83U&#10;nWLJi8h3C8nH0HClCnSMDFMVQzRD0EI4vzg6qvFxaenlNR3fc+gDvnJlzZpCYRnXoYeIeJTjAoSB&#10;KqLcyWWuzZfgz6RiSwhHJLxoWo9gZhdqqMpymNuFYMi4IK6U2C3qLGFcj9jXrrVrsWcVM4e251bZ&#10;ar1oHRYXQ6iLUTSKMwIq1Vgy7eoWlqQ0tCIwAKqmtHd0mMWvtLa2OwUPL67IlLqNE2NjZM1AVRWV&#10;teAk7D25lyNH1dMuY7KK6S3FYFMz2CGM5wlQK2V1+8jZWb72OV+LDR8HHHgVYvD8hZjR8quqlwpm&#10;q3QINrzLzhDfIcKurv5YV9fXzp/jkSPanFXNr+/nLQazO/7ow5IRnh8mhIm1HCUcaWF0dAh9AGLo&#10;XNPJxA0MDWJqcp3ofaHF8pJpbLapEsf3P4Hvhtwlx5ELhtjie4wWmObG9evUK796/Rqss7mt9Z57&#10;73vy6ad27t4N67x4sW+AMwYHgOrkoxb/kS6oiD2RRCqsw4gfeP/4F7/9ClDdK3ft+t2PPdK3po00&#10;WG/T2LOo40rGkWvQLTotRstKlqbpSQ27wPghcJinVplkltC5lkJ1i4H0FpgVlCFxYbyQ8VCZ2E4v&#10;stk829BIx9iW2VkyZHmPIA0lD2cblu0UEkIl6mZn4IRNjQ2PPf74jh3br167durMKcxOZFHHmg7c&#10;Kayr6ipNjEcvSd1BBSwWaVUsjcdV1XBQaP8CHSdYNhcMRY4JlxwK64vBc2uifihat3FTD5N/5Mhh&#10;unZAMoiBkOqWiamSa6yXCoBZD3CwjuZRGLF/ZDkbBEmKpferYlp9JAIIhb60FOgQnA4LmVlF0lB/&#10;EDm6a9euDw4fFoE5/9pSQKOFESFDuQWMA8sXmgKnI8wbDjc+PjWgSPWVh48chxJ629rCMiE3VgF0&#10;WZ9ELs5dFAZfKdwhfGshRGObh7QU5aY4OMsK1trJxfmWTOeYF8Wiy2VpwW9lklJm3nlotwyPdijF&#10;xZSPgW6ZL9n/wcf0rbRPI5A5Jsf7ZhWcyokq3kynhULvcQeWJvlHjAEVL1zPWzvdLNK8HWPG0rNM&#10;LWJYHRZ3AgIC+hQoIVKBFpymGfy+MrqqxUg4Csa2SuQxaTE8ljPNg89f5UuhFWaAHa/CwJSr/FZV&#10;KU7Ktkv6N2d6Egu50p9dMQYW0ScKwRFfTQQPYEqpTnK3+Ei9I917ShtFadTCCPKAULl6ysqp6Qn3&#10;RUq3tbYB6dqWKRPMV1XNdhINIXHpvwbUh2cH6TKbusLFzORTofaL6SkKWV0xAAzk6EIOcg9K6lFX&#10;kboEiu9bWphFzaau0yIFEeqgbFJvXMpdimGWlJEIlJ5MWdZb0G3IUwMLGelmMylqyYC8+DSmVSvr&#10;FbmNzOh/d/DUKb50uXNNmKk9N29+6u139vf1Pb9963e3bNLOz/h6UHukhHxibddHOjq+MzLymyPD&#10;vXYVANgV6sH5FOWEFJQch4aCpyXagEBHcqISSZftCBv7KuPFmLJ9Qnyy7EsnOKk0RnYl+aKDbm3z&#10;OtfIt5DJYzK2H1SSR+OTn1J2j/aJNjB7h33BoT5FAeaJf2ZQXTJrHSpgSrbQMQORl8SU725Jyaoo&#10;LT1Bw+iioh84TejiHqA6eWYwFeg8vrx07fr1gYFBHqOtrbWlpRUOjDI+MjrKksthrJwErZ6rqrBD&#10;89p8lMRSkCEls4eGhgnWhH9C0lAoN3c4nALzpVOtAnbitDEtTGAwF/+svgjKyLdksFyO8GcXHoHc&#10;la7I4a0RSljPEubG1PHUVeWKAHWdc0nGpobGzZs2b9+2bdFtudW+1t5xzsHDxCDlt8EIqazERyev&#10;r1q7qGTN6PTs8ePHa2rrHn/8cTxz5GDiy0E1wnwI9wTTz6IyEUzehp7uA+8d2/cX37780ad6P3qQ&#10;S8oVHQXL5J6WIsTzi2DCYbK8QoFhXrQtFO0ZXeqaXrpYX3a8sXQaErB1IIiDBXAoq6ojiRASAFd/&#10;9uLuX/7NjjcPlbrJFcd8Y0PvFz514Yufmm1sKGSYMZn5kcRf2q36K4Qvx7q/+k7Hl/7H5BOPHjpw&#10;59dmJlEp4di45lzmI7FEFdL3IhqjE0vP93vaiSG2sgJ5+e4O/iAQQvqXE1a8DcJ+4hu9zW1P9J7i&#10;z4tNrWFNQAiK3V1eVg5sfR0zL0O3qoLi5Wu61uBvDsQArzPzhPxgupwVE1tKdKuYJy802Wmh5/NL&#10;oU+eFFlY81kKXubZ2Lfnzp/50Z/hoUB/qQzPC6zS/uefp25d6/0PiF2VlV3+2tda7rmncc9ePv3a&#10;t76mlSWSSraOjR1L7ZAicClt/QLALrFjU3XODPPXhJDma5dzRT4NwC4XhTm3n54Y61q39u4D99Q1&#10;Npy/cJFtK0khj64mItjCnX2XLzY3D7tvjKKnPPHBV2crK7fcHIggu86x8WMbNhQOT0+gO4XuIUo+&#10;Pzn5ofb2c5OTYxkwlDPPGBJSKQfsmI21V6/vPHXm0AP3wcrQTCRQSksojgjgBcyOxJwanzK5SFW2&#10;+6EiSn4wRJRGxCXRNXAkARtyMFXTFYdBUabFCDMxgqodLzMqT3UMfu4Bc+Q0GfTk8kNad5VOsAPE&#10;+UtqxhjB49SPTcqYnaC6gjG2tEAKJokYGu04IQO+RUjAmDqexhBHViQvEKoA6szBY30VhOywYRmw&#10;Buz0/ipgF8KCtLboAuCr2PeQ5FRxSTSdeOL0iRd379VNA/hzcne+iHFTcdEMuw+UJ5gSX6cwkIcV&#10;mm2qRax7h7jK3MBRxcyPZ10zJFEBYCfNJ77gOFZ4BJoEETACNLKAP6+FHiViJ8OvFDYir/1cSTOI&#10;KfKKZdpCljkUT5R/ypeCv3FykHR8JTZLXCFfGt9i9c/8fV4EYJefn/NMGfaRG2r0X5LK8IoiDTM9&#10;J2YycHlINYqBehekpDT741drfXIymm30l+B//szlXT5mAJ6ApHO7ABbG+Yi86AzLmZzAlVt7L9/3&#10;H/7P+daWHK0LwC4O9gu/Y3hcoWZsYtdLb5x49P5CJpO/Fp2oj7d0ef1OCXW6DtY0l7WCh+Gm3Gdm&#10;Ajuxt7eP9zHZYM5Yi9u3b8e5wr3AEhgtYk40WVQcBW0wf6hkxwuqbfBcpffdcxensu3UOWgFp1lV&#10;lHvn0jybMk2Ib6qu1mOomeOccB9Hg/MOAMrw8Ej/jRv9AwM46LDfhM44sEtms4WslzOxAMfu6qFs&#10;cUevLv2FIqJOpisrglhpZuftQZAs7AhWHiCdATtlS4kCKHIWHjZzHD5SezbGjwJnylAEp/G2TTeH&#10;77l8/WJz41RjPXEZ2tyWNeH/DcUoFfiK7BGPSD6sIPoAxoINxX7k8R3ngDxhzNpMupCS13kK5Ua6&#10;/bn8yYYlJQYyDNEiQYcRB6tF3Md9r1L7Zh7WbbGVlmbALn1FqR8KpMdS4vyA2xiVm7umsnFcz9iX&#10;NGUpqhGCbGSKM5WKRYi5H0+s2qOKzeYN6X7acl9ItYZIJxsbGN0jx46x5/o61ziq0JnZDv8FlRib&#10;GGc5KNjCZgMJAVVSHZMok+0l9201e7YIs43qT83azKfEgnR4NZLFqwCrUpVs41yuKbN/cYH9tqaz&#10;k40kpu5matGXI0waBYiGu8ashccL+WEYwopIpsIGe6JtJ9YhxhT37epaV9/UjBEImAJ5E64iXHhx&#10;aXqKuCggGPUvkwHob7Ii2JFgCPivAGXqauohs/HRsZs3+glbhQgppRwZrEY9rMZauQ4fZbwW4xZE&#10;IsqPHAnpo1khebFt44/QYqgyDhpVYynZpo5F5Mth5j/U3nFsaIiSQ478AMXIFCkvwkDPBgA7Xg5s&#10;6hYNqJ60CFIyGHtybl61bBkt1eLgBXQTo08NyZ44KILdWoPSlAbbdcMZ7Yugn/ASW0gAUHM7GCVm&#10;s9rkUbgOntDfT4Wpe+655/Enn9i9Zw/RXtPzs5cvX+m9dIlMeVB+5X6WqO8PqyDblqpzyh4qZwvx&#10;8/jJC1/49ivdNwZeO7Dntz7+SG9nq3FMWykSf8IAmD09lALNhNeJ5mUsls5OjYyPjhOfLxTD2amK&#10;WgITmdWTuXKzsg5jSmWl26lQKIpCBkSPY23/laKRyqovnj3Ji/MNTVJabA+om1543vyzYe166nJC&#10;ePv277v7nrspsH302DFCbmbm57DMmlqa2cDQrlFyxY3XULST9DrqyhmzmyNsmoktWhEGLHpLoiuq&#10;2Uj5WAKlUiPvACxi+/Kio4MCSq3QAwVKr1+/xgXZmHyGt8U73fqWVTTbBS4kegsus4rRBBInHcNf&#10;CKEVfvvbBDlXAFDjHIQNXzl69ChFUg8ePPjCCy9M4Mzv6uK7xP0hLOMExxqvqFV5qRoFRmwdT+1E&#10;bwVC9baRjL9y8MRpJvnKmnatkVKacH8qwV1+lBLVn3JfTgFGAQhGjIPZtik2tJaYGo9ZGk2o0Jkq&#10;E6zPMxCRzXpUrbIZFeeVk2avPGqBsPAE5gKIEPhnfoms6uQ2j7BTbsgMY7ZKl3L6WXL8WGAYpnA5&#10;e7PXeKEf4kX8XPhThdCpLgcF9AQr8SkUSxgLX+QEZDE/zBXbBLRAgALxOwaLeXD2fPgPCP4ScqUh&#10;qKIpN8j5XnD44HvZc6fZin9E5wWAXcxHHJ7IsA31uJ4xQ4dZBHThluH8nELyKyeyUSxsWprVxfI7&#10;6oytCqfyLfEGPATaIH2brq+k6Kk6u1rXU44EYGHGAfL2e7v4es5RiRxnJsnw6u7u6Whfw2XxcGFl&#10;4VdkkQDBp+dVSpLVwL+CuVJEca2CJqSrY5OHz8qpNV0hZj6gNM2iZ0sovSIL0H0WyL0lnQxhQx4u&#10;EB5aDjHmLAARLmhTrsaomFnLfMt9kmkSua26hT2HMQQLg8IfsRWHIzj/XeJUHF6JotFoWMq/sHfF&#10;mBGv1dvR/j3vvMu1Lnd2PHr02Cffevv9ng2/8ehDF5vqk9BPDCBR/a6Wlv904C5aw3yjv//ZkWF2&#10;OrfXzCyoxl8saOHGz2V0vBl/8nuJCgPeZW4eb5HuggkRGiQ0VoV6VdjOe6CkLPyLtqgduBrSX94X&#10;z4ImAf3RMIEXRLVqfTvfkXM0m3okJUxooIvLLs1O35EJ6bGIS5XJV40uk4mL+coSiHHbRJHRqHpB&#10;4nJqAmyZbD7A7QNaRGe63Nn51JkzbP+BzZvkPpT2tYw76Ap1Z+bn1q5d19G5hu9BDDytK8a4JIhs&#10;RPth1dye+ywKZaaIKjnIVAYjU4y0EvxJpVWbejbRdxWnhKA9+MGsisozL5oHszLpA26vodcZEyvc&#10;wDyQZcOqqhO7kpPhD3rSbI8Lbgt0dImGS1IgsLpDhClUnIhUknbdCF4OPj5UVU+UhEn86EYEIA8c&#10;XYQlyoXg+krCmiP9zf0dy9hYZMWdOnuOmm67du/59Kc/vb573emzpy9ePM/nKp0hW3EZIY3oa2xq&#10;IHX9vqMnt730BmjdlY89KbQ0Y6rmOcGFpM8jEyW4vT2hrs2TS7vHlubKis+0Vd6sJedIzx+1pDiD&#10;R2Mm3UIhMlgooT29+5e+sv5bL1CuOG3qqsqrzzx+5kd+gBJ9cZdC1gQl2FuajgjBkDqUBQUzk11/&#10;8e0d/+VX6k+fv/qJD8//0PdP1TdQg4JOuMw+WahMLV3HRa7a0vodgXQyZ8zH8p+QTJJTKp4jWtWT&#10;S8mxdCcH0Mi6FWmVX9NHrulnJVLferL39PMbtwVzkLWFeHGwwpo1HTwUjAjxgZzFtU5dZnggI5Fl&#10;WKF6AtIM5M4TRBC7Wnqm/ScgPw58pgCo2wdbp9fvWeriyYpzAqIGf2Pgxvd//vu544Uv//qlr36V&#10;/XDyP/7HtR/7GE0nxo4fGz954upf/cWlP/yDff/HfypvaDhx7sQrb7/KOKXExv9Gye0qFCLEG6GH&#10;3EbwQdXcJZfg8Vo1pLIjzolDDbyzLVMo5sZGBqlQvWnLVu574sTJodERtiRKmlir07kGKsofP3Ga&#10;nIXzzU2hFsTX86tdbmq6LyrZTU+/vmNHnBAbzdTmsn8+W4J4aemZjo6hOcrXgMWk4eWKlq6s9sqK&#10;vokYERKb7nv3ECeebW5kFzbU1fHh1OQEF3UNuIV5HJ8IEzEIqEW1DZX3X1JG8RncCkoo5B/BGpSS&#10;Jze9logeFeb2ETMTQUZspHzYuezWeBwBEzkotlOV6IamQf9XFpyPwq2obAR4lmBxb1KxfbFZrVEy&#10;5gyopWrzklcxRaoKcKt8CXUldFLvxNDQModiFhopuaKe0cq8kSETcx5X1enxJexBA3BBEs4wzaSV&#10;nv1S+5onzpwU2N3eITtaW8i5wz5ihGl4WVH1YA4WHroqGfnWGB3MG+i2UQmVPxCdxMrr3DRCmcHe&#10;7jb1PVip1NJ8PBUodXyDuWO5hWNERI9D1Qzeef+rZVE8awBzkTUijhSSIqYu7hivXWY9uaLjieJ9&#10;LpRNuFOUMvBLe7zgiOf13GUPUkDknAiPzOckLh6XtVInozxbFQt0PDS6kfYDf0IpzqigPjyNIHCI&#10;k/vL5Mc1ogKgPDqssuJMy8sxUTmiAp1Mg7wNeqbcMh4QDrgcSBRXkXeN+uzOmcN1IXaX6iQuNp3v&#10;3f8rX5ncviXQumDxoVCEtsbdTcspvHRgw7pdL70J2Q/0qEFEfuRSA3+cXwf/XF0CtrQcYN4yKPOO&#10;pcLZR8bqBCky1J5uqK/H8U412LVdXSxbPbWucDOXV/DIZJ4xEq7AJdFtGBssQrjHfQf2aStSQ2pq&#10;qqahno8x8xxAWx+TBRCwpqU1Yr4i1JzSE5PjE2RDXrp0CYAQrVQeORVyj8L/RCQq7iMgy9ihzl5F&#10;8Ii0EA2hMEoTs4YEasCMkfqEU665uYVvMHuwGpXbzgAvzhdrMPilBPHQFx0aAR9RRT5FuBBpkxSO&#10;sJwutjY/febCWG3N9a4OldwOOF7+OkWaCSMPOCWkp4URB5no3hg6PZQhfcyZqh5SomrShFkqzlxx&#10;EdLP5iFcV/pUyy0a0ilb0BkZ7tyqZ5RjMLR2Xc2WXUhpaTAOksMVCEIjmS4JBtjkCG17I0lEcKgi&#10;yf5ElYms3R1ZmgkXd4MuIbKKLzOC6cRp6F9qGQoZ14ZWWB8N1apAGLXZZKhHmtk+eikVkNRBjNtd&#10;6loDIT5y5Mgrd94RCmD+QzSqTO6pKexEXHaiQhUxsc5uhhFxdkJvc+6Sc4vEAix6rTfrRcYKxWsc&#10;/2MbSfqKQmwWRIR0EJuenJBLB5NVzNrqgpWIEiIKvXCJTWbs1dGUiQubTyVOSpUb+Z2ImJtfXEP5&#10;mbVrEW1M2M0bdDsYJFpDbUwnJykkbiWGaspUPZNJyUOoiPXCIuNBLGK5wR+Gbw6QYU4MF3Pulq2E&#10;VySPTeztnNfnOzzejD81MKd7OLLPI/Tk6Ymi365smyhrKGHFn5iyENLAzMzf694wNDd/fnoq3AjI&#10;ypybBOPm2PvqaycOPiKA2yqXg61cy2OGWLBBdPogI5gIG5mNjyVaBGBh6ZKjdba0jCRGwF0M0n1O&#10;IijebaBpEXETgAPPPNjN1q1bSYDdumM717nQ23vuwsUrV6/eJAFhbpYynCiDDnGlppDQeWxy8zs5&#10;7Z8+f/kHX36n5+YQUXVf/cTBy2s7FjBJLO3tsQ6hoQEC8sscVKUTbWTS3tgi0MXsxODU+CSAGrsR&#10;GlqcE3RbBXKnDFspd5rfJUqcKCRTy1AQwu0bpMOJWJFZUzyiNPPiZy5d+O6GLeqiZRSPz+0Y0cH8&#10;Xzh3nonZv39/V1fn2bNnbwz01zc2cAFSjMhUhAuQL42K0NbRwQ+aFI150K6qajGritXeWb1RJcyq&#10;FUMkHiFtVh2U0niArkMRD8WCIzxIiDwMpMGhAeAwbo1nRkFYExPwhmzjJknJn1aEadsiPmxIIupF&#10;xmrLQGCl41N+R/6rtMG/zVaEt0kprK0lExaE7q677vrggw8Y0qbNm/v6+gKqIxAMIuFNKAT1houz&#10;2jAPUqYEdMzMklyWkIoiOl22cdPHT57qbW1lwiObMJSAXCEIF1m8n9WFzWok5zNVwA20gpnDIDhw&#10;qPtSU5xz4SN7YchbXgk7LsMDq/qnNgKBZGJTyR63SA8BJP6TfM9m6zHpWkLvFSN3TvvX3PJtoGRB&#10;deoXrMxP1UQHp4XGi2gIW0VepyK4sfVl2mnvc3uUFXY/Yp4LMavuBisepXgHB5A4LFUHSoFK4DmJ&#10;I9M/cqUt8YScS8SLXFErZEqxEcy7gm9GFF6og5ouP2Xirvyp0WZkGZfN95HLN91uEsc5st7LMeIU&#10;D8A9AOyU+z87iQdIG0J4AmGYKpSOp2RyivAd3reZij+DmERQk7n59Ws6qMFNxnln57o1XZ0IMnao&#10;wjSI1lEjHbWioqg6yyV0vKqckmdBUUHV8dS8gLF7SDljzqYL7mIIT54SwaoKh+SHa6l2LAm2uN/B&#10;lBmYdKYF6UZKcJ+NdgcW1w7/UXXgWyYtaFtqvBPkMoU1CF7KTNB5fJrRqvpo5NexdiW5wXSPyodc&#10;8vjxE8TW3Xnh4kt7dj+/c7uuL/MrUqTj2fQsn+rp+Sfbt/3V1Ws/f/bsOdW1kHrK55K8qB/ZLMSN&#10;cmlSuLKx+hwUkXJNHZnc6gxrCE46VjqSV04yzkpV2fyiRJ7ROgGoUevW8ENYYog93dO+TNZRpYmC&#10;Bk1gsYvRkzyrTquZk51DNUzF1qHUuj6/+gCSUmDrMbpgsIjatcrK0H5kHqK3qUp2mbKTAggz9HzC&#10;vcM1+/AHHzBaPJfQH2rP0OAAkXxNLS0Uh25qaMJEgJsh+omCcaC3+jCEG9G1f1WqC4WBUWDkwuAr&#10;KMdbDiLPhq2k+HRjY5MdGIJ3gYL1mG56Y/Fim8wKm96IQpwuXRJaXHrtxQrOFrSbtl4GbcDEzRnk&#10;AeK02vI6PaxLWCiwexYNSztkaV6B/IhI6IOP0PMHBwauXr0qpLKoGM2Q+2Gqw12Cv/GDoaPvuJTA&#10;9Pwc0zI6MdF36eqBA3fvuWM3hEYDIkrxUEwNBDt0T7gugEJXJ41MWw+8d3T7K2/1fujx65/8kNZR&#10;PrxUbNRyymABRR6FnUbdm+KW+ZUdo4ud00uXGsrPtVWDNZoJC2eRaCDU3WA5rJLvugtuxeb//tUt&#10;X/2zyuHRoF7s7IH79h/52X82uWNLrhPmzCpIPfhnOISCizK31lLU0IN31v7Vd7r+4ltXP/lM77/9&#10;qRvd61pb1FGBcqIgKCwrQtHRD3Ush13O6RJ2vUHdq47VfLGCeRaiQklYK+BC0VRW2W2ci/956WXK&#10;r5xvbH6q9zQy6nxTS4RC2LdShOTt6GgnX9sWrEIx+vtvtLW3w2tdVrsEioUy5RpX5WFrVKEesDdc&#10;HbCiskZhz6Yc8UnZJYQR0E+EcopOagiXuEny+7/wA9y05Z57B994/fq3v7XuU5/a8TM/x+Xe+6mf&#10;oIYd3b4O/Nefj/C6X/29XxseHpKdqN0rg0c2mDsWBuIjZ2qCPFbRBxnqmXxJZlTuVsRRkh05Y+Tk&#10;PCU2l1bB3memxhXwX11NbN353l5EDMo9kgQJLQboMr6Q09PnL3xn82Z9N+d0GSek8uK2mzcbTGNd&#10;BNl1q77V6r7zKtoWtufM9aO31Na+PzEWw4tVXqW9UtWDIgGOD8TozUT4Sl9HO7KGIhEIGlXk1CLK&#10;rbWy4CAVtmpREcVsGxqb+cUVhM85Etg5QCo0QbEaDHmqqJD/xiPBFJlgBqTGa+o1p+KQSbYYsU24&#10;rV9AD3K+mBXCiHk9PTbOn9DA9AQtnma1m+34p45ehPF6+ezYyyWnhKYqIEsTso2sZxfvTUesaTZ7&#10;oRJkFmpmFwrLjqhyuy/Mt+1oieUIO1Y3ClFulmHkJC4Xxrtn3m4Y6WUlB08eA7AbpUW1KFtsJzZ+&#10;Lul4gXEUir3ha+0Crg5PIBzJl1VYhmvcCaC1oyUqeuUBfelqgb5bxliDStF2YvJMGQ/iXGDKJcty&#10;dF2UmeQScaC6A+y0QzL8SzzMN1IxU94MR2xOgfnreL+Qs+VPVygpcr1C98qOfIF0hdU4nPR2XOe2&#10;lNgYgH47dCYmNNR3XZXMDG8kBe5CMRGx7mon4u1/A533ntXV+AitDf0wDHBL/qTGJ3KKsmk6aGo0&#10;iWLMYnH9KPvAET0tg6U3nL2w70u/Mb5105Ef/2FYdO6SCU1Mm9VoSVyZb8U7PEDH5au9d+6K5y+c&#10;JY3TgF2sexZ9pCdV2QjXOmBnQUF6Wvz+cNXqGpRDXuzYvp2VBZujUxWqS3NLAzd1zii1j5wN5rlS&#10;F6DQ8Mk12bdnJ48nLwsdLen9qvIB5fgfyD0KhiLjwcGTAQqgVQDSoVjzDsYGSyCCdh11+3y0XHKJ&#10;ZfENfr7ArcELYjV5fOOvxlM5XeXPVclolg1PHw3AFE5HVXJR+/Sd+GZaeJUvFivhThKHkTNlh6k2&#10;UsAfUf/E++TJ0xfe3LcbcD6waZdGcNCmY55gJgGciCmkqCKDJ2HPBSMzMs5u4o3wVHDfyNtnRcnp&#10;Ff2GjWaHp+iA8Fajt3xFimcE8YZIdmh/AEgMFPEZRSQE8klt0V/a/8GkOEqpW6QmD25OV25C1oSi&#10;YKnqtTylSuSUba0q9SvTc1L7uEPoHLwI4gvOVSgqgviohKB8aQebquaXG7Py0eXOtQ9/cJjXl+hx&#10;7jmNiDHiVrkIThYSsxhKA3ptFf1cuJEBjsz+MKcWIcROTswjntrQmtMo4v3sU5u76O/BjiXA3ELC&#10;2DSC3Aksln+6cK6XEjFUSCd+TC0SLk4H2cZWNBHqILi5qroWS48uADw19Sgnp6eAky6ev4B6OjYy&#10;hg5L2IuSL1T32IGADhn1yOFTEniTQFxqxjyM74tZVFgYsXgw39lZJTM68sFYrIMhHLujokEOLVWt&#10;8LDs/aP8Q0dumxrNnY0RBHcXzcgIimI34h/UWJfaly3lxVk1d/N+XhWEwVIpYEeQHXNDu1gRpwG7&#10;IEUkLiX34E1M0RQI5TwNXqqD45bUVGawnLy8PHYwsOhBHkE9SjDPEBMgTmZGacudXWRibuzp6ezs&#10;pHo8WUPMJ7FXly5fZj0ampsoAsRyjIyNi4lj2cBiZZabsS2vPHX2wg+/eXjj4Mgrd+74vY89dqmr&#10;3T4+FzKP8ERPV+6toqujtSIRSbT+ICRD+QxTw+jIfJPlU6GpxaWGunpqDMN4FfPiXOnYX/Jlo50n&#10;4ZKINP/HzU+SCcQDXmxuebrvPOMhQzbqGYOiir3agtLuXlq+9757KDdwvf/6zYEBNdEjRYgGbW0t&#10;AAcUDr164zrPS+XE2oZ6FeJRXW05OTBKlWSk5FwF6oLQSBq7Nwv3jzBU81s9VCBrQR0RXzU/D/Ss&#10;TAdHfasDLDyGZCvMSKvfEeiuuQveBUGFyptrS7exhXy/xPmE3ITcCvdDbCW+XkdZvrq6kydP8pvs&#10;J8IqX3/9dV4AKBOtqQnxwQvkqJT+onLgORgjHB6qwkpFSgEHgrfCC9DjePpL7e10qX7sxKnvbt4i&#10;n4W2TApETVaZrEvVOmEAiAwOC8t4xATKa5fmTEWSJgUMmr065Nm7w80kwoTU85nVK4UKioGdKv3c&#10;Aa18BuXTjIJCzSHSXXjY9b+ioqbdJNkQCnis15FJzp11MYDJsfGIXjGgIxZoDuPw7cg/MrwC+clR&#10;obqHbi1i7IqYTEQk4ySjfJYGTQ67VgA1MACxE0DWCGKLzbhXrlt4lrLSBJl1ESwxyCCmNOfVnqKY&#10;VP2OAQbLyVNX/E6objrEYQqOfE4KU/ULTwiqVqYzyVv19Tx6DIDcYE5zoWOp5rZ4JU8JejYKpjh6&#10;iAFYjGw+fIdNdarJRb4rRmY9GdO1NcB1qo8Oj1E3HPYRVWDJTUCHocJdJU2nY8Ax/vyp0YES1QQ8&#10;lx5fsLUfXrxCkW4qJ0F5KnGGBbK2Z+dU9sswBwoLnGx6ScqW6CI74qlpkpC/UzjV+euYTCsd2m7J&#10;QZLZrvls45qzRJEO75AU/ZglUJqnnYs0TU395QP3vN+zXlSNcq9ntYahsipa83+9b9/Da9b81dWr&#10;3+y/6TzHVJUi7k5iZOGQYlQxUfEgObuIJZ4jdl/WWORUuLuYH1Ql1SP0wDxLpdFt+5H5I4eHNyDU&#10;Luepqc8Vg1XezDtZhUi0+UW1stM0jEyBls7jDZsAO1BTNZ+eDlNfxZ2jZJtKqsk5GyxUJqiUJKeF&#10;ylWDh1Tgi4Lh4qkke/2MfgV7g6KurV/Hfnrw0Htnm5svF62g81y9cqWhqWn/vn133Hkn25OunBMT&#10;44DvJa6qnfMUdpUiQnDflhUjmxi9MX8YS5Wq/pbTJLyOJG5mvP+G4tIhc3WwxcG+5IRNbzbzp0SL&#10;MSEFmF2YtlKog55vJ6roYOYj9lqQX/miMga4FjoAXkkVieffySn0YwfLqVq/tQU7LBYXbw4NA9Op&#10;J2UNtW5VOBXiQ+cXREvGek0ttsjkzMylK1dB5iiGd9ddB6h8xxxSnOHU6RPXrl+bnBpXAqYb0OMU&#10;bqUlQlfnXYeObX/l7ZMP393/qY9ww2DN4n5eDdkdYGtOpFCNLgMHGycWt48vzpeVANXdqCJPcJZF&#10;52eSBaDSBIm3YJ/jE0rFwEtUVr7jL5/f+uU/rL3eb81fUzq0c8s7//rHBvfuYK5Ee9kRlBx/hYzI&#10;hUWQBoccdcXF3d94ft8vfYXAut4PHzz/9CNcR5MjB2TZ9Rs3uLtqxVhzwJsmf7PqCoUrPsUquMmL&#10;YYZAE5KaJ501kOL4yYF4Fa4XDXibhBs8Qk8jwk6HQLMLTU2OuV2JCh8AdgTag9lJ5yFQq6EBh2qN&#10;1lCADt8JNRzAVgCGwBDnrDulXSF2KucnT7zsY7ab5JW662BtgdFG3T1NUuDmRhDu3LuP32ueeLLn&#10;C19se+DBqITT/b2fpdfE+k///ZruDcE9fu13fzVYim1ZCSvRpDN7FCDpcI2c18VX9NxZlkywx2y/&#10;ipPjCIlzYpnydeRaQfb5RxlrlR7Lg5MBQP68NTnVbReYFc6l5eVzrc1PnjwDQ6OlT8GFw1DRcaWh&#10;8b5Ll3jRMjX14ratsffiXtoXIVUthZkf0Lr7WlqeHx7M6a3wBZpoAHboatApj9955cr97xx694H7&#10;UHXYqkh2G6CKS3JRBhJjKRNJL46SpuaWNWs6+V1N9wm2qIIulKEhNmsMlMtiLVOkUowuQ2R4WHiC&#10;ej7ceqRZdRFhm6nUwRQCDndl3dVSqaYWqsHPCmHjDpeuii+8RtXB9LzFxZ//3Ge+8NnPPHXwsf6b&#10;uJCHtGoirZgXEYk2nQG7QmaVrVEuZQL9TCayQehYVyW/2dDX9kyPk9wXISsCOJPMCekZuywjAM06&#10;Q+3r6OTcu/ouHN68VZQW/Y6zI58SAqACiAyAid/MocIafK4ix6WthXKudwKwW4WaE9ORoaEnELoQ&#10;ez1iMvQdgRiOsNOAZXfLDFTnTBdTlu6OUIknEIQQQ0xonUpYpWlMakNavlXwzlLPR2yK+B3KSaJV&#10;L4MGfytkGZMQp4V6m89P/iL0uts+0l52z89IHXS5UlXn5LXqs1ZV1JKYRgOUWsoN82hKFFNYuqPq&#10;ct0ncrfDzZA3i4gCO7YjbtFAeBxHjczTsZDBBA4Ylktk2kqBNxJSd+rsvl/5yuiWjYf++Q/K7yLh&#10;piNEZ3pYg275bMRH7Zeubjp66vij9902CelbCeDSHKbkqDTp+ie4ZEQt2wm7TLG+cAXhruPpsJsU&#10;QDM7S0E4xfrRnczdJgO4MG+MHsrE6VeU7tm+FahTWDL5bu7zTZs2bG+4dxQC5J35yWnB9uUViEbc&#10;iSg5oeKhXcAf4O+K8HehGB5OiWlYztaMcnMarqU4C9e+8cJkurC3pb5Vpg5H7EOqgZIYy0AFE6if&#10;qh84qsW5CB2v/z98/QecZdd13olWzjl3dc4RDTQagcgZBDPFTIqUJVmZsoI1v3lje97IY3v87Pc0&#10;lmwrS5ZlBiWKlCgSFBhAoIEGQIRuxM6hujpVdVfOuWr+37f2OXUB0u+weXHr3nPP2WfvtVf4VpKn&#10;2nYrGxe2y1LEt9Zd5QoIz62QhbJysqvuPnaK8692d4r44GPeBpJ8CYR3KJ02gnEwLLEIFTa9hVc6&#10;cReksLcep/G8+HNR9/iz2q0sOB3ezOKrb6YpbnYhVS6Ex8mV5NxeaSRKzgghqV9JyRdKR/8fhZJi&#10;Lrq4nurmGN3h7pVMGc9np7FDipT3xGis2HmAWg5HcHAXPKbmXBJssd6QuFQHde8Rkw6+FcoBrzV1&#10;4HQwdmLrlMMVD2jmICjpntdf56zLa7utQOgr+pip+DeBmU7lkny3aq4oAyN2acYMq0EDWs3gF0pO&#10;SbaPRmjALqZaR7A6twMyQ9RKxa/EZRQp4Ka7SWt1TLLj7OiiG+xE31jciv1Z/4hQ2NC9+FBKPApJ&#10;da1ia2XISUFFB0FjJs5gcIBmKeNSWNVRgYJxEngMSD0l7Ey09UG4+BK7K1KwhdguKp6RuePKsvUB&#10;vumOV8AQ802e28/xSc7pTA5iVuJEYRmbYRhKUGiGvrLmbgUJ2DjVDtjd3Pz+tWufuHYt7BPM0fxe&#10;+cWNoK9cX79WvNvoiczOVGJpmjd084B9MFnNTc24pqEEotFC4dDzZlACb7CoRBPBxxmOSZr53rRx&#10;Q3d3Nzn57W3t0BEXoWDKubNnh0fHoE3aBDQ0NbN8+DPBa9B62X0mN5GQkvhWVu56/a2fee6lLcNj&#10;T+/Z9qVH7ry8rgvF0XEt3qZkhZhAwpay8PKrJJqkJ9OjLV9eqbYMiloahse4EacK8bLBiP/auWMX&#10;4QDUJSRwwFC+ondDBqoIs4/gv/kbAWmpGrSDNy39H7l4Hli8t7WNizAnzICjqLUJP/KhD+/Yvq3n&#10;Qs+p0yeJvwAbgDutWd8ND8bMGxwaJPDGXWFKMRRnKVSvdvLEY8Au8MEvsKmtBJStgL9rgKkyi21x&#10;x5W4R7l0oEwGx1Cnp8Z5497n1GRVOyTGCiWjrfkE/cq4a5LZnKvUW9Oa7yKWEPmbNgCkEgVQGB+q&#10;SZmPINqQhZIUjc2E1LGOH/jAB9566y2aS2CnqcvE5cvOcCzifbQRwJRC41HLw6yYMcNWr1h8jGIj&#10;dK1dbej26rp1YHYHLl060r0agu5tndKUXBZKFlFeWZb5sAhIQT3it5mixsrAk2NlLX2CQ+iwozTA&#10;EQXF+Bydhm5mp58BPYkcg5XqziseivaqfkrgKZ4EfqEm1kKXEopqG1NjofmZmVAKWpSHgL6SE5O0&#10;1ZJaKWxWksi581Y05dPSG62Og9JcZEBWmEax5CRu1QhfAqjCXUTRCCS3sgkkK6U8Mi1Mjhuw5uH9&#10;q6FwAWzmRK69bKguXmNmctbkDxNbTXLTHFn4sutXFF4nfhXXyY9g6mbvoWL+iEP4jEkXMpBGb0us&#10;dIl6H5oSbQflnNiy1mqkavSczLWkok1qHgjUbGxsZvoonc8YiDhgfmfmqVQXrgCmW2sNcE2Dexol&#10;0l059lEMKIhBw3ZCgMcf3wTWpI7oDhczTybuNTIpbcgqQJIYdtQAUvKtMYC240oOJSSMGGbW9g+b&#10;zT2UwnjJQhS109X9ECsmKEXfR3abI0QMyPpfAuYQW6Hp5EI8/F42v/mMDtqvb944Wktbz7RGam6X&#10;DgLrNoHWkZ/1Z6dPvzA8YkNRfgeGG8JRCoPTbWKK8lV+B3nkc8SZi1WMx20jlP0acluv0gq0kPah&#10;mq2GylOixgzSoMnu8l1s9JNYKhjDYtGoRehUTJwQLy+FRD6Sy0p2AHaBVbFZFGlJqxa5ssvpKxyx&#10;Hla9Q9/Q2OgF5sFZL5ViqbacsmPDwk6SJcuqMH9km8PDKWbHdvzoy6/8/YZ14tvLyzcdOHDrrbe2&#10;t7baIbcC/wYowt63XidOIPp1FrCmQvOgPS7VgzRDqcdwBmBX8UMgJuoYECHNA2LMcPHZBbnDA6MM&#10;0zSmJVzcP7wocuMXfJ6/FyjoEsaoK3BguBbv4cMlC6paw41wvRN+FaYv16eFbMyU+JprdEAeeDTV&#10;aHlyitG3tbbX1tSB8mECkA2D0JKMIDppbr7n4sXzF3vRfMg0fPihh5A+p8+exl3Xf61/cHiQrYWF&#10;Bg+lMkR7R2tnR/vNR97a8v3njt954LWDu1vbO5lqKIL1NWCnw4ECTlUzyNs4u7RzdKFzZulKQ8W5&#10;liqyaRRTSQY0rNg1dOT/iIxmV2Ld+8apW/7ymw3nL0pn9zG+tvPFn/5U77tuTps941MxXatMwKqy&#10;GH5Kj5K0ZVTieyvL2598bst3nznz0N2vff6fDG/ZwA9lVkWcNdVFZ2cvXb6C4gHNiDCXFDLMdKmM&#10;haWs3LX8pABC0gNmIVeIwOAMwUuDnWq0CrKWipuRqEtFmz8bCijaPDLwSO/p723e7t0l4yYwR6w6&#10;9AHNpCkHHYP1hqwo0AEiACXzW2aP/cWSK9LVgajSus1xeCZMBubZ7esF1UUPUJV8TjiyooNtUBS/&#10;dezN104dW9PZ1dneEVN7/NwJ+ksUSoS//dbXfvO3/03uqy5Cd/Pkiz06C53Lyhi0xh8/DG4Zb4I7&#10;5VMUzFk//59E2HFq/CTODJ6m/a6WyiXj9CiengLch8KZNOcVyRKJNYKENlwbGK2tvdDRJv96Noyc&#10;H05WVe28dq2BihlFRR1j4691duYsEX0jTJpEVUtL56am3t3Z2UspIdecjSOWWIfT/+FbbDlmALqj&#10;UjOAHZ/1tLcwYiIqEPRipMVUtkI9qYeuGD9/N7e0d3atqatr5CuWUCIkbDBrLkqfnZnBTlRohewd&#10;sU0UBogTAnC75dzpY1dK/JnZI7I11Ax6CSUD32xzfQPZMywUpb35PRMHzYjyUbw9P5/4+Ec/9YmP&#10;ghF3dnQ8/MD9x0+evHb9urOozLgdoCoG7LaWuXyJ33pKcmKxaHa+J4d2dNoOqpKpfbla1cQhNdGR&#10;JkowMHwh0GLD3tjJePel03xzswsdHR96hc7pxZe61lCSNm4ci5svjVIPzQrYQUAi6LEyrokr0tTh&#10;CHGodsgSt8eMbsK5ORv31wVjlxYAdgYarHqlZ/fI/MjOqFDXZAAl0QgBPaGfYHiKHyZLyJPF5SUf&#10;8EMVDj5/H1kR+ZFPLlezIEwRZKL2KH1T8OwxnPiJHu9HHz86UlieSx8xkyFHFPXmKnUcigDNSvw7&#10;gkRcrpDlxkjApaJonXXOZIDogtmOljJgjwiLwivmOHItMmEDZjXrExPmLsTW3fzHXxjZsvGlf/rj&#10;cbWIPsh3dAw1FNGYn5hJzhnYuHbvsy/xJ29yUskFMY45D9iLmE05n0TCOWA3jjFomScEQIOXEgwU&#10;sWVsZbglOiRVpKTH43SmKRBrv7jIXPFrVFwuqdCBCuXJCrDbvW0L6TaNjQ08ZynwZ20tNXT5AnKB&#10;RimNpDHQMaqxkamhrDgCPmafWSBRBYJ0gRJ5BsIPyPkE18fmiGqvQht8qIqcNTOTnUWQDRSIDvMd&#10;zRsm0tnZSV1xqXMU76fuR6peZ2w12oXQPE41RzQXwsWAjGCCKmyRNM6Y9IhltaZfsq6/f7yu9orL&#10;1SvpXw3KDB06dNZyUGC1oQ0dkeukd7nr0g/nGGcd/CoIhfFIByop1xWsd4bpbq/TMhEUsRPQgSIU&#10;TheXDp74tbRGy6yIsCM/MAStsZsUQSb7bZnQrdSoTq2s3dOe8arJdWTHOEMLRcHGNv7+BL3zVSwW&#10;l41Oo2F1B2nmO6q6RlpdBrDKgI/1YrYuEVu3UnT3a6+/cMvN4oF+doVGl9ERrxZIIqqcMItQyPwM&#10;rccDgZPc1cN63+pSGUoYcFTOdYIIgmxCghlFSOI5usdKjClSnagWoxWp05YmLLT6lVKZrNph2U5O&#10;DAiS846NwFc+DPuktLKKX0ppFpZH03QeYQpvm1TDkhKFoCv7w0LXKQPlxSAs0ccqMXXAa+LRBHCY&#10;QiIgzmZzGZCqxL1+q/EKcHL9a/5FkWwz79gB6R/u7xBZPLyoJYyerA9m7gEIzqJXlTRMWt2dlLOl&#10;cFpRkRO1fwRg19576YbDz19bv3autUVjyGq1ShLTSWNmurWtDenA9NEoG1CJq1BEzdLPipNHFQfo&#10;GgMIrwTPEgELTOm2bVv5Fu3/Yi9Z8heHBgetJSxX1dap8OX8HE9MHg2LJ78trMf6K4wJdfCuo2/+&#10;+BPf3zww9PS+XV+4/1ai6qJti/agG6SIXGXaGK1L9lw4rKAd7SyZgcRCYjdQPpkYOuIsZkc4gysw&#10;p8QOMv716zfs3rWb+kbXr13DFR+2NFaHtA3mJOsmnPPitM1DVBbEZlLADg7/yKXzlIyx81n8Hiol&#10;u5XZg57OnDlN9T4bGSWoguhZdPOk4CNNNpgK0Cu2CV9hYgj4Ju/PRdAijMgcxnJ0SWYnbMLSQs+s&#10;ICN49zJFZ3TLgIH8uSpooUXwaXVNFVF1PJnLw9G7kJJwTtGbn3vkkffx75aDd3z0I5998IH3PPjg&#10;ow8//NiWLdvolHLw4G2853WceRkf0/oWJI0G/6QpeRCAyNtFbUKOnjp1hhHeddddyAKqjNPGSHma&#10;U1OMDknBYIAOMRRDYKv12KKolKXMrUe+Uv91hEiWdMBdeBa6KN1/6jTi40Ir2r8wxEgQNF4NTCuK&#10;DOWJ19A89CbhddpN1tXC16Kuc8H0YvuEDOZQnrCuGG7+DFUpKSVlOZxarArTy0KzcZjxsZkJuEEA&#10;dtwuUngkJTLFKJcOMV2UpEgT6JhrBBzSE1O2oZZqD5JWYQfqRj6EiZv5Sjywdgty57KaxQqqVrsr&#10;smWhhJHhUZIm8LqjBqtIhWJdjaWiE0S/nTm5HKNhVCH12iOwCsytqnKZ4z3GH0w+JKNnK7hxRNmK&#10;HgKwizkM3h7sPf954UX8ZRYCuXpLveORFTinIHRdSlmm9naWFwtJZ3OlGtpkscohVErBE5uTZSre&#10;Z6GGpgYfm56YJKwVyTJwfQDmSR8hVAA2Pnk7suSpzCV9GvxLrRpZNQJbg8j9jCnaTs/5Q4Cd+Z8C&#10;PHkjwSWDStsehimYA6TNZUZdqUSYFDxLkycnkaaL3+ZTpO1D10UfSbwa+5bTgrKt2RG/CvYu8sqO&#10;QnmNupPkaZJ3IXIlgOJNEhNJnVGiadDYB9ZvBLD7h4sX//uZM2B2PFU4TlTJWxZ6ygSJCLt8feN9&#10;DCloI6eQWM952X0pEFtwga5jeYGuIrKU0mc1C6hC8n6FsERi4oAASEKIpBFXRrX17+urbYrDVWyz&#10;YYH5d3KIxk7R8lnFilIcbBZ3Z5rnJE2kW7B5iuSQCCHGzyVRDEkFbb8NsAvILk1cUoBYWqiTqE5C&#10;to7V1Xyg9yI/Od5Qt3PXrttuvW39urVkjA4PDmGFOMMAhXACJT+pIVpvh5OgzhPQJCiv2PhJPZid&#10;G5WVUDwe6cAGJ2ENlgi8UlNdOz1Fhap5bzWpdpF0EQpSRCDEUbjXrBa97fP4Q91aXB+WwrJ4U2A+&#10;itjlqFAKOjPWd/UqTkrIBNtbvskV8XmoTvOZFQniRkRE0FaOe7PLxNJHx5gWesiGT5o27+d7L7x1&#10;/Bj5sLfefvunf/wzi3NLr73+ak9vD2yK6DfmgftOTIzRQLlrTYeKJ7z85ubvHT73wLuOHtjFjdoI&#10;eHGuDHtS/NBPydTBf7VeRcWbJxZ3jy32VxYfa62cqqlQmUuAMOJ8ZmdZNWwWwscUiFFZhSDedLHv&#10;XV/5dveJs9SFjVmaaWk69vH3H3v0XoraFvLDYAI5qcefHFF1Ide7QvBt+d6zt/zxl5vP9fY8et+5&#10;R+4JU128SOiw+nsyhyxSz/keZhJi4Csy2xxdp/T82LGhzwDWBmMJMRFCXxuf2oW2OWynRPq41paM&#10;Se8jGSEm3TCsnIZnFn2uqfXhCyeZqB4yczlcfN3mj0whNAFIHvWM8JYLPT38bs0anIiLAFZcjqdG&#10;dwpOwxhSaoXHA4OMwgvMNdSSKX6LlTgeQs8nms/l2oyBl14duv7084dOnj916OXDf/BXf/LM0cMn&#10;ek4+++rzz7x4+NCLz/7+F/7wzZNvreaO8AC0PxFzEHeIFjRMPuNxY5/EA2MjxxHCNGNuqwKdqNV8&#10;O+SzqjfhOiuI+5aupWI7stqwnUXGTU1wQJQsJdxF2FPWnbRhfOqBEyef2r2LKIzC7eYl0NNfra+/&#10;9dIl3rdOTX1v6xbexIIiG+w9ccCHaz3zHsBudGnxwozK2MURY9MPDNhBTVIAHGGnekrSYEsB7GAr&#10;qHbsWOubNMqjFn099VFp8UgIeUNjU2tbO+GuPJcb/jockhFTaY40oPEJeAslJaI5bMQosV84mU1U&#10;USH3wCrv8DuJxeCzAvf0IBRk3LB+w9YtW0EWSLnlhHGKcM3NyVkemEKZ6HPPnt2//PlfCBY6ffly&#10;eWMjIXZvHT+uSXULVPB6ri+5gP2VRbAWypQAhszcwmBMFqF0M4tfvjE/lFnFCWnwLu1iWF9EGIBd&#10;rH48j8RLEltpx3ln6aP7j7357P6boktszENOP9wOmo8OBtAGIAlKL+9l2szNWsgEXhcbWfdGL/fC&#10;JhEZ3l89csBzBbCdkXeLbI8ogljCqmEjwAMolwIGFVzD0jvkaChmLuWRsldDAfvRgJ1qeGU2Yzxd&#10;LseDd0mkWjfmT54lNKKg4WBQsTr/M8AuIuziFjlJS04tzWfxAaroR1wXyir/AKEgc843kUadO20Z&#10;bAkuExKHMTIYmxjVjhtLDaBDD+J82eNZY4qImwtFl2tWGvBiJPwqhALnI145rfl878E//sLolo0v&#10;/vRn4pG9T1PgS76j4y48djBkTgtCDamx77mX8yC7eOp4fBi3r2CY0iQQs03QOmNjo+G0sb2m1hOC&#10;0a72yxNWVcV7RCrU1dPTA5eurq0EcGORsC/iGZkTNYFU1nlVVP0uXbdxPTBGY2tbZW1dQy3GJGhB&#10;OSSC7rx7715ee69ebm6soQ53X99ldBcmFIZQX0u1vIn6yjpy0FYWiXxSqD/osPp5wX0rKyAixziq&#10;qpxKv8GL0AnRBKKgYESFOaJbeg1YzGIRvju63WPcdXSuRY9T14FFgFWuj+RQ3prbhqjuwXK5Gvnh&#10;2iYdhcIbbjEvM4VYCgwK3uOWb2ltZo9QIgk3QO345J1vnHjz7lsJdaHuDRuItSABFU0qBJ4Md1Fr&#10;qhlWjraITaJ6DaRLyH2D6iQNawmfkEqSUL2e1q3ghkToArnRbCkicfxPbF91N6xkRYqsBpj5BFj+&#10;qYUpgQ0VCv4PkjNn1NyJACKI1Jlg0c97iRkqgi0WVdZEW1Ky6aQYUzlA+iE1lEpKaU1XQ1WUktIq&#10;uisWUWOC6VsiiZkGI5AKpYGmp6lvqBxeCBHlxk1FxZ4U6FRFoRZkNqqaFykK0BDpQzBUafGVtV13&#10;vPKa0m262iL5j4w+fKdcbk1XN/Du8MjY5Pg00DbFaQEUWBPWiOpB6hXnxgsYNIJTVeRQGjwLKL5Q&#10;Xgbh6DGo8K5YyXmKAIFRUG/dNQV4QkfgFa/gM9I/ZsQBjonFa2+I1SnwvpQJEIPRl1qBxCiRWpqv&#10;uhqyPq6NDs+XFtW2NJY1UDqsiSEQvtlQW19TVjE3Njk3Mo64riY0nTsy49A5zyCoWZ2YFEHDKImb&#10;c91l1VrmoRzJ6yglRUdACLABJCgsZ5Fak0rmgx8oIwl6s2q1TM1qNA53p5OShP5KtVlV/K2qHpWa&#10;vsI2bMXarCh3g/TlCqYHxsIodA3sWFVrwzRh50CTeBGG5ufev3bd4PzcRdVzW6qsq8WWUx6y3NQk&#10;XkisDWze1Nl7kdm8vmkjc8VOmrIUIlx4ZmUe+xVdrByTGCQFNldXjz8VSKS5vgW8gEwnTBHILYQ9&#10;VhYAnxJDVPuY2uoUH14qqSy9cPlyz+WLl6/1jVNVl6S8umqq4C0TyaIkyBJSxcjxUWVgl2WDmys3&#10;amXp7tfe+twThzb0X3/mwO4/f+yunq6W+eXSapqs8axLxTXUf9EvV5rqmqlRTjBdCaxgfqV4YQWC&#10;r6IxQFml4lKi/nop6yOAER8LVvzC+KTaZpaWY1YzarK88QEwXRcvXqXOEdzTCfQ0D2WzwcBYu1Xm&#10;m0sgvWGvl5BAzeYsolIdiXR4Ri53dz987jR1X3o6WpQ7SdgO1UAI55meGp4YIZqguq6ma2031WhH&#10;pybR1llDpge5RZ8iqqs6YZFadHwzLbTOha+YFu881F8zTh5KRrPQOWkCCgdWPAizyN6XoiBuLnZF&#10;VAorD32xB8pgUSulNFbiH0E4/EPB2rp5+//+f/x7ygm2NLc2N7emzeP/UC305ptv3bx5K2/4d+DA&#10;Lfff//CZc8eGRvohc7l7gaPxiSyR2a+h4DcdHyeJdba9vZNpvHKlb/26rTcfuBXP1smTZ2pryIxv&#10;QRRiw85MzdXXNbF8dJusLKftEY4XiqqQty6txSwN61pYTZSNL1mEU1RUllWCV7Nt4KbDVWpWTm1g&#10;OOTFjvawTtQ0wZU9ayqp4DZPTxh11XB9IQgdFznaDhOq7mfKCkKdJDJT5bXIf5cTTNkU2h6OuPI+&#10;KXW/bOGAUqodK8PWltXU1t6Fi44AFHZBbRUVCZQ+VrFYDM3RxWBlRmU0RXrwANx35moK/ZGmgqnJ&#10;pYi7orSrUS764U5MDfdfH702QLWCmqKyGvjJ0grcltBd9DMeQO1l5ETVIoslQuwYSMuLLS1NW7Zs&#10;Xt+9nlFi3KObWOUtpgQFIAGotqANIX0Ct9lZ8Hn+wWjBcq0hIicX6G+C1iM10G49BWZIzTTnFNSY&#10;8ItQMkIPiVdcn0JS+J24oQhVRfSh1SrIDZlepC6ClXqvXFAollQ+xKHIUWUhVbKCz8Xk7UNlbRy+&#10;EMmbfCIozfiJ4HubKOGIBm8sZjXLaRKlxEg4r/4VkUhTTAVuosFRZpkf8AimF/lZtlSMr4hOT1s2&#10;bwYVvd7f393d1dTUMD4+ElgowUzVCMLa2sqaeuiCiNFFWIlXShMnylDBI8n41D/BWRyiOenUSCR8&#10;56pHZl+q/rmVPJppFNhKWrtTsLjCAhGs5tMQlRVjOY14LndAUOYo66sMBcks6eFL5bTIcCKb2bYq&#10;ZIgnQKcLaZKry0jHLmIDobBwserSKrqSVkOMXjD70eQ5sKNILASdSyoTskzWFxLtsTXd/3zP/l1N&#10;Td+4eOEbly/YnkQmVMeIBcKT2EgzBJEg2sI0Aoh/VO+OGYDnSmtSTUCmQPoNdQhYdHLmeFOE7Cxa&#10;oHtQLUtSQrOUBRaL6a4pqlwgSfH6yOiVa9NDYw1lVW21jZWLJeRuyVtDmpVi7KRuI6kV+absLVo8&#10;KSeOV7f0VaU5pRpIMTZmr4hJFDOizFEfyMmyY8PZQUwr6ySmjUM+HG7SQRhLKYo5Op7wvMpy1F38&#10;nFR2wAMMAyJarFbNLkSfoky1K+PuRVxYm2uFIPpZFpb+v6cbGj534iRlvdZ9/FMtLW0k9GOpUgls&#10;iOiz6sr29esGRwfGScydn1UUASHGympfAbWf0Z6u4JbkRJeX4B6tqyiuLloqGaFP+vAYooOVoqgl&#10;EqCuuq6aCozUW6Q6UkQ6Sb2wOxIe7wxO+ackOPTPGQciVLYPK6p0eOTf9AxithaxV7QwMzZy/dLF&#10;hbGxBuQhiObYKK81Dd2UWQOD6+vrh27qq2qQQvNTM/VVTWhbMjBLK5bLKlD+6KdDHk5tWTE5raAb&#10;GzduQkGhVCDMaXqOVNkRSGRoeOTYm8cY02c+/qn3PPjQcN+1x5/4+9Fh1QIeGhjACMOviyyGw++7&#10;YT/iZvezL2/89qGT977r6gceKy6t6Ls+tGFNJzuPvNYm8ExC/yiDC6YwMwtN1k7M7RyaWzu7cr6+&#10;7FJbLSGUWD/j04Mzi9Mw7NqGmrYOwhxb6d1EBeaawbG9/+2vuw+/TIRbSDoCFS689+FjP/7emY4m&#10;Zo79Hv/cswphquBI/jn9F98MLWL4oWpbzM7P8I89pcDektKtTx7e/J1DvY898Nrnf3J02yb2C3fj&#10;FXiT9DW8ByAj5HtBcYP4PIdoV1ALmshkhmWooEVkG3UAixBy1D3QsqrjihwgWaqLfbviOrbkI1TA&#10;uRXg3GiCGEDIBq87mp3MErTohWVaYhYRmSjL8+ELZ57ask38hBgyNIFlFbOmJmpbWwe79MrV6zNi&#10;LPRepyZwcWt9c+liyezwRE0R20FIopi4ggOgJVJ9KCmwhM1A4Mq0ggRRq2TNI6eAaOUgCrFpIhTY&#10;atUXKU3AGlUKhkZGitUquWx4aHRwYHhg+OrlvkskPkg2u0wMzEetNg08RKUdkuQXWY7K8uJaJIpL&#10;P2bJufYFRdSb3GZsBklMl8eRcQ5AoOYiqw4GccOENRihlyAqxppjUclqhtcyd4tzysSFDQeaCuRO&#10;hhmjQ8+Jko4IpN721nuPnYD5nG9tC/QoIFcZaf43UVOzu7+/3kF2nZOTr3Z2WglAHUC4iU1JACha&#10;J/kCttTUHhkfdySGrQbva/7B6GwIK5RGmR9ibgvrrvYdfPHl1269GZ6EvYAwIJUeNkJAeW1z16R4&#10;J/4qmNN0R2tje0vD/Az2eCV9smcmRpTFOjGGL0GdaZdJK+mrRWfCUVCjEBgcju2tbbffdmtrc8vo&#10;8BDjBNlFu2CWMIgoUrNUhU0vxkioL+OkPuP6detpsDN4/forR14BBBgZHUbHYMuEfYLezmyA1hFb&#10;x+Qf/w//fvT119rvuZeGHidPnBTrZbqXQSqJmYAHz9RUN6m8lDQcdF1VRiDYpLhS/d8MTGkBbf/h&#10;ZZO/w6JRwjVsrVhTlgHFHeETvW/EuVWSnh8wUSoC6sKx8sWq2qL/cLHwqPsG5SyzvvefOEF43ZXu&#10;7lD7w0gP9EqAO48v0ARNFai/hCaDqjG4MFuEwY+tWo5KX0sNE/YH4ow9DlNwpIbxQ6EF7M8VfOmR&#10;J4FfH6kgbwg5eLhkMIiU6i7dKriE0tfUObmourZxchLmIwQBs8vNGah6NiXQJ8qdaII0G2wyFKxS&#10;YIkIr7e5naGdCm8KNuhfWIAG5RpklzpsCNC5HtZNytBXpCDHPxkmnjG2qrE5VXsIbmW1akEwvwww&#10;wVpiBqrC7HrKTnMkfoh/iDPczPEPYA7NjSgzFiPqyCrwBTtUWivo+Ryri+eF+DEizdUcLGX7RJS5&#10;EF8p7mr4xzYlqB37BgRslj+ZW/i/04Qqq2nzV0sL7EqaI8HE4Wbtly4e/KMvnH/kvrc++UH5zVJp&#10;L02MnYNR7isgBHsX6SDFozBbUn+VkcbjjGzesOuZH/D94HpCMqWKGKLRIy/DEpkZobCYvOA6EAvJ&#10;XtSwKxkbnRodoT6DGmphRjNPqDtkW0F+u/bsqKou7x/sq6yl7UHx+d6zwI3da9dioDLFKpVIGRwq&#10;4+MTqqlB+EovgnNt3rQB+AYwEjJjchk4eUzENXd0dNDz6PDhwx3EvLU2nz179vy5HtUpc20xFhzw&#10;j/UQyiQKVRKISvk4yIEyM8E045D48SHwWBOkjE5llFBi1oAuM2/zqRSnBzTQ2t4ODfBgAbhLm1eg&#10;gyrbyoyRRa52seEByzFjTuUppNA4zYr3xLPwnogGkmHveP0EX12mKpbdlZaI8mF4Q0ckvQOfzC9s&#10;gsj3I2K3czjJgLxYUoahhomDP1diNS27+vYot1QpalnMbHZ+EiTYkRG6kmHevDeArNlw4JV3Vng/&#10;FOChcA++VwxVFeWK7QfTWRIJ4b72xLv+ZVnprAoea/4DJw6fodyhACzu4Qv8HKFnfMuf2qsR45aN&#10;M/a5Mll8MBN3vPIqnxCqrSHNo8iV45sCMo+YecVKzc+zJ5k0YXOyrewRiKZ+inR0xAp6ebl8kgxX&#10;tJRCuCJwSk5FCaxAObPx5CQUUxeDzORxojEAO31iz2ys1+rjOAyTUFCeH3poaSVRsQqsV3WJJ9H9&#10;KIJCtL/alahZhDiCGVxQr90mvvJqMc5k0WY6wTuGl/50Cpsev4CoPJ/ubhPtxuxJRuoCocLvOdas&#10;XUPpF7qqUQIMf7vuH3laTovVtMMD7P9Q/hUT6zA0vmBuLznYC7WVz1OYoSk5xlMzOrLvmefeuufO&#10;ILncqTI7p1p4LKWia+3rCw8DOBMWhwwYebFESxEhxX4P3xfn8iH2tvyHuqD3UEFPpfCW5B7soDTJ&#10;WR93Hz352e88t7F/8Jkbd335ffde6E55EwoS9b6ICA09sZ8A8A2vNegGnTrDsx2ZUIhDyVV7J92q&#10;qVSdNEZHaUcnuRTzFwk+GP8rK8MjBAHIN+gwTl0kJTu4BEq+sjHI/OApYhp5Il6hIhSQR8+fg1qv&#10;rlnjwaRsd0QKMMq69eu71qxh6xLRoJwjhU5EOFXEzojlxL3CVZhRnEWFD2HBjvySPuMUlygZH82v&#10;4hwHhbmDjSlEvEtmG6ROtOgUF4UFAWJ+4tOfJeX5HU/0/+fPgze/69Az32Hyg7XK2JD6Uol7h19R&#10;r0C5GOPjbGHe7Nt3I/NJ+AanQUI8L41HGGj+89inEEMUm7OAc/3ELPgr7mJ2pfnPJTPnECzAhw+c&#10;PslU9ba1x4aKA6KImEQpYflmlx4RYQiu7W+9OOY5+WMy9SUeXzMZN862SXBLBt/W0dbM3YuLaKyj&#10;Ouhlxr4xt5xkJ8xJAKHBOBXJwtgAumGlFAxshUncGAMAfAhNjop1zAxROoqw9lMoB9ILpH7iWMXg&#10;vt5lKDUxP3JuE8FKdmcDxbKaAKGYcyYwtmqkuYnwnKLumC9DfhZtNmlcyzImzB1GM2smTYiDl5Jq&#10;6ZlfDTPJ5thk+UP5R7ERpKQFCVqyhN9eHN4WVM4SczLLbr8apRXrHmfGpaSXuIGJ6zCmbiPSWCMG&#10;IQueZBdJHyBbRAFccuzz1EB1XIFZAnmmUQCbDm7P1BFiEAyK0BJUXpiY6+zLnW7tI5Uu04o4pThq&#10;GTp4zjsrS4nFtRNUxj9JmPA2Jne38D77iKT8mX5KiVsLWvJfIVg1GeqBYF05/cvflye5r7VgBMml&#10;rlsK7XMBeKnJplS9CKZy9mwoMaGs24bR315uPUJ2nce6ut+9Zv23rlz8rbdeOzU25k2iabeDL7Lf&#10;UiG5qOe8MEejupiELLQkRSSEx341/MHh76VEZItLuGGhIqidTs445ydnhoaonjREz26ALEAZ1hcF&#10;narDVrWF17E3Fa1tAhWqI27jVoMaEVtD66XuMFlERih+IVkUjpApLbkeGFs/JI72qEMzsi0eVYfk&#10;e419HwtdZgYRfMDbIcVZxJ/BBvkhYb+8f+x8jx7twAELOLV/hbp4cPhuS1MdsScUjYHzNjU0sE8j&#10;X6C4EqeFEQgFHaozEvcDFBgcuKYm1JanIjw8ZyiujQ0TM+MwVbFZAlrq6thfGObaKZgFXl/5LWMl&#10;Yo9FxVsbZZAE9GCFq2xieIgBKMaUIjZKXmOPKD2ntXPD9u3bCK97683XKX9DYg54E0k2rKKu7gUG&#10;iHGNG/c0p5BWeRU3dM/JOoeKyJPDo4+PjRBbTU/Kxx577I47bh8ZG/3a3311fHKcJkg0glOD0YoK&#10;1ovw882bN3ev7cbm6f7md1766U9fummfW14q0qerg7rVVZLL1kBECdZa145M7xtf6qspO9JaMVxe&#10;HDkivKICK9BbRZdJylP7XR5/7X/6kzVffbxsjILCnpLysmt33/7KT396evMmMekAPePVe0cFdgz/&#10;hg0rL6qKGmkniyzNWtlnu55+8fY//SsCNC68+4ELj90XXCu7SEpGgUxYI6woeNfw8IiE4CIpwLX0&#10;sAllVDEqqdhkBP+sgj6xiGkps9Sz+NMSKuhU/C29TZqp+bD1QCkxKysXmlse6jnDnxdaWk0Odq2v&#10;LDGxTS00LAJWwLJVdAA7CmSBLr1sq4gVmHGBuhCp0DTMU63LqRYa0SWONpCbOhMHhGOkzRLRRLb5&#10;tXYubSDNLenP2mX8ljISEbRoACVJA3FdZ4AmQ0usPuaVorYB2kSUmq/vx5eB5bCXMP1WBQ3Qh48Y&#10;VW4jODlaLiHPr6Ebc27xNcvcACxia/JDdrSYixVXgzxJUesBsPuhI+7VX193y6XLvG+fmn5y27Y0&#10;gGxf5oNhSFtr625pavre4EBwdT9oimjWps3SEkN34jp0Mjnw4is8PmVJQw2Lr6RflVUKKSV6aEJ5&#10;7u4MW89XhN4PDQ8g/ghrVbWQRW0oyT7KhZWXqz3SrDLsgETYjHv27OGeGBroYtydR499pOZglWJ3&#10;xAKTeVdf10BiIgNlBQevDfRd7YOV8XxwPeZPZjk1Z8orP/nJjz30wP0a9ne+feSffb79nnsA7Jj0&#10;pw8dsjGEySKs1vEVZTVVTeGiC9s16JxPot11rHUw8VjKWJ13mH5B4qL/ghj/OEeSMDvSrilYvnRO&#10;JhLuO36cgZxvxdmsI+hKFoNkrm4htZ+iVDww8IjRdPYRJyhdpqFBvTgwJicVBUHxH1Fb2u/xUFK/&#10;ohZ2CBEH1KegWhf6SkfslBBtyJSQX7INZ2ZC3+NNPKi2QOTzIbyi0YFKsqQjKHB1a2R/pg0bG6Qg&#10;ir/w/Czu0Duu4IeBU6T9ZbsyVPH06imWkpa2r0JrUFpydU41NyzZUYN5xsAfeCIjElGEGuu7AhqO&#10;vGNOjlXLN3U++Pg8VipTUcIg1cEdY674YSAevGm7cPHgH/75+UfvP//offlD5bQU2+odpGXDN7hO&#10;4laFyzSwoTumIr+aijmm4N+g09ASgf41htjO3mJivxxTk2N8gjeKV7hQXX0d5xACxc6lW6PEoiTR&#10;Epq/t9g8F8800uLSjZu62fD845pUzz177hyXbieoobT03LlzXOUXf+mXdmzedOSVV/v7+oCgbEur&#10;D52fyJmwgpgUZ6ZIbYMtM7g8EuAr54ktS+eKKopATDOiviNHnQckNQwyoB4enhy0uObWVvrdgKUk&#10;j7tmn5Y4BHrgiZVuB1EHHMG/jEhSoVR2HJ+g57S3d5AHx767erVPYZkVldzrSneHzTxPN+UbIh81&#10;KC8I0ewjFSH2Vyl0NZQ5c1VmJgg6uCevJGQbbhXZqhYMOJ0L/RK4FCdr61qjDHniaD3H7ib5orZm&#10;jFARNtHp1Z2AnSirLYmHQVtCCL36nsiVEPVNgVxj/KtuAZmBOJwC9bP/3tkmEpacplApdRJSRUKF&#10;tTM8vzG6LO+yxhpvjN6lsPPL3V3c5Y4jrz134AauhlSn21RHWzuno3dyIrNAQl19dU3YUQyCmyn4&#10;3O3A8cloY7h/kDQlAl+869TCzxvTqxitDcQRiacw3TuwpuAfDxrzJl0lmzqfIBHiraxpDvYRVrHk&#10;r7BeYWRQOXAn8njw+jB7QwGH7iaGOqyUcg1EZJlvRKv6OuzoTHs3Nmq+w2Nnv+NPpfMUyJ6kfGnT&#10;ukIHUSnq3wIipupa8i4uL9FTdd++vaDkzuQmIX2BESpTVlF+2jEuTaXgFOgDPsQd5eWtqtpe3/Du&#10;to5DU8KhWFcxr6xGaM61Bzdv2HvoMA9wfeN6XoNoeQVrVYtn1+nUY2Y1qgeobaTCydoXoJkYUITh&#10;w2wodAQhCR12zIMqEDk2SWLXSAH/hB85Ly/O1Jhz90VR0V1HT/74Pz638drQof07v/juuy51SxfJ&#10;8WKYPL+VsIRDuUQuzyIGh6yKtiouowtyJ1XdlUcixVJF0DgZqTatlji4U+UhUoATtrxiFBglRDhK&#10;TuzsDGOWQUhEpLJ0HV0ThlDQYvam8H3IgxA2hC73b1zHbDxw6uTzN9zA3dWQzi2lUAQZHpYP9EHT&#10;Cf7BsBlYQ6NSI8NoFwhXANiFVCp81QI571W2RBEBi0L9eTgIIIorS4a4ml0U8VXMTpYqArWrpJdj&#10;+AEsHn3ssYO3qE7q9KVLr/zyL63/yEd7vvDn37nl5mP/9v/kH43bqA/98s//3Is/9RMXvvylxj17&#10;ajdtCtruuXC2UHfBSkJ44MhBoNJOhA6wnEMJp5HhcWVADw1FkVcMFazzWBElwJLbYjktg9NVJKSS&#10;ZVUnQpomBTSruRaoUwQXcFxoI6S3GMzuQmubuvRme0qKtS1tdmuoCeJVhqCSZm/lfnUr2ykbrDtn&#10;4P55SgEI1DdXoLu617CIDGBycoK1MA8PzgyftwXmQjH8HkpVw1bja8g/lU1U2xNCokvxXpQul5Jn&#10;TO/p0eERZJcz8hRsJouBa8AoVWdaDZfcB1BfMmqhcu4fISUgWnZMzVCwBtEYvqBw07kvOhqBSl7w&#10;JxmgTAr6sOqJQvYyrsITqq7jUo6RnFlVRNdPCXsobKp3pkDGLnD02duOmNTwZEQ5kuAbQTax2fMj&#10;/2XgPoVaTnwVyxHvoVioizRq6HaReDlFYC6oZr8ROu6KnRAdWqAOBfnCALOUZJgD11GOD6kr6rUC&#10;LjEDTaLGiMZWhFaoO2y5gxkNu/MGWmMp3EOUXDQJYM6FSgVwuDhX5P/qeS1Oc7tadixroHkQeusg&#10;RK1qlP9SeRDiBeTt9r/wuTs+AEaaKga5VlCUPZQW5C6p4YQwR121PK1HqMZcIvLQQ+Qg1XUd1x8F&#10;3+zeQLXJ6i1KSVpaenfHml/cun1rXcMTfZe/dfliYIyKb7ZqE5lsQflcXwZDpL3Np5qVWXKYpsAq&#10;R4CGUaEmzE4DdopnpueSu4+ZOasF2fLy8MDQ0MAg0bhRaQbVj+zRqATk5rpKF0T6zsr/Kp5n8FDd&#10;DLgQcwfhcgLcleiSyIV3/rFTvmw+aBp85JQWsjgH7AKX8bchpgX0RCZXnuOrL0jo8N9xqXgT0ED+&#10;Cnlw5bPNTdDhwRd+MPjjn/XGUfhMiA+gurXdnTw1RVTZmYBkXAhKwnauqK13B46KGqIOK8THpibI&#10;jh8ZGx7WlgG7d5F4arLxc5o1EZNApcuJ8Uk2VdYETHwrlOfMSA3czNqaaUDatV0CPCFnA+GPj1Kd&#10;YjB68xFuw8nAcyplM7sIf7nWd5UIOG7HE5D2KJhVUkabgjG5E1rEX5RgahCpSJ/mlua2rduI4Sqm&#10;jwT/WCdcoUNDg/fcd/enPvGJ/mtXv/X44+TeTs9SqXMC0lT2BlUjq+TE2r17977f/dOW5146/Ru/&#10;dKmzjSFhoTG9kAaOEHZ9yAI4HG/qZxb2jC0QWHeutvRCo5LfASYiuYmnIPlV1cRdiZgN1v1nX+n6&#10;vS9UXKNSng6oc+iG3Ud+9Weub9nEjlSDIxTrzCddqKqFlIkZFfFnWDCUCbFBA3ueObLjqRdOP3jX&#10;Kz//2Ymd24LQTBveycIFtCBYTy6PI68DVUop4AsDQmKiHwVBhtbqW4e/OSdYDzjXPbLPY//rqzhR&#10;EJgsjGRsuZqQ2EDu7RP3ESFtGR0+2r0uGjXxOwIcOK+uvhZPCFuB3cYOR+VDTwZjRY8iS1EJPtCK&#10;YlYigUXxrQZitCvNLFL+nh5DIdmqJ532nR7P2q8fUt2EQ2SE6yID10gmCPdtAJAh3mVMof/74TUj&#10;0W5LPEWNvZM3ydPHGPTkel5nCic132NIGKJ7s/icSGYRoiEk00FKnnLdJgVmSOvWckfAucWZ2Dtm&#10;ZnQENhoYgB21dB84cerQnj2hP8TKFb6OVVfv6euvn1fwbufU9JtUEDIxxfwUHuenpx5p77hAfKhV&#10;3FA2kvjzvGh6M0d13CU8N5fXpOp4ub6EchvYJo4PGKsxIMHZuEaopEmwkov8auXcqJAkHimo/BzW&#10;R2Qo73lExSbNzKGwMQVGyVVohQ3FrStqylUaq1GymL6WLCTLJ0uhtGR4dESeSQzcmmrlRxA/WFG+&#10;Z/+Nv/r5X+KHU70XXv3nv9792HtBswDsBq5ff+aZ74uX2ArlTaovX9XoAINoNCAtzjswJboEkbAk&#10;obRpu0VlpALTO7aForp8xC7L9lpKPI+v4tv8iHVMP19Z6e3o0DwvL50nFTGLnuFeUSmCe6ohvAE7&#10;SSbpbKW0bZE7QBqFEj0ZNjMjIQXrbm3xICRouIsitCSp1CYxwJqQLEE/HGy84D9xBAOU1UykqkGu&#10;YHpBKuIw7lcsgZttAajdNnOk4ibizN9wwfzBC+eBXRZ3DKrLCVsxV1ZJZPgXQAEBXRVeIaNP1xj1&#10;kEKRiMhEUN7wvEoTMEAZz8ubqEnFG2YDNS3sAhgU6KeIzYXbcnAqFMvCGYthRwLsKoblkjvcyEum&#10;WKuoascJHRcv3/onRuseAT5ORzzyO464S1yf+fScmMayAAs+p1HsnsMvnyhoPRG/UgpFJLNb04Wk&#10;4XYAWfL3u46WgAg7QsRhCNmzKhU5mcSoIaEa6huvXLl69UofDeVw/LDjYE9MJ0iL4CjvFk0FU71u&#10;XVfAQAzx7Olzrxw5AvROqA6SvqW1lUn8pz/9M8z6M888Mz46waRgeEjKzkujtR9c/Fzhz84xCnaZ&#10;AoEKIrbifury6WAhhJ0M7xqp+zwJKbFiJdXVqMqo2rS84dYwFMAWZg2KJuMM9qKq32Fa5I7fbDlj&#10;9sMIhFZQ/amCv2PHDugAlgQCvmlw9ODLrx257SYbhPagyqvpWAlPqAg0E6qus6DnsKrufxaQMAiL&#10;Ia2mrObkkaKlYNLaI5PUJfQq5OV00WWGFNbvKmdxl+tAqCI4KKoZsbFj8ySIzSiSrEQV3YerloJV&#10;YCIyNqVjqsCHFkAZptbEo2IFSq8aUmSqZ+HOrK2uB1bQNoKyDQuGAyqMAVPn6rbUyAtiUsDsbn/5&#10;VU7nDYiy0hBUVUEIF2wLkoiAF37PjkQ3VXA4vnF4H01IieYlL05VFStRBGXMK6KNtg/Bv5wXbWkd&#10;KCPPkDO1mLR4FbUVRNjFbhE7iGLkNnikbSrCRVNgO9UbRkEZMvIJx6Wa2MjQCJwQlcRhka4iJpXF&#10;ufHWFEwLQQ26jsNfEmaXL2I+kpwnro7ZccuBHeiwjc9/7bsh+Vh2DegFeiGfIEI379i2G7Sui2QT&#10;bPPpypoqHoDGtSJ4sQBFJtuqVzNiphSOopagBLhXk4FUeqC2/tD0GF41wrsEh7qHYDyaWa30A1jD&#10;vmefe+PuOzQMx8WwCmxc3Pj8yTYJFN9UVDY0NuYATD0yJ6JzY0jzlepFWvEKt0RsRr9JrD8uHpyU&#10;93JSZWt355ETn3r82Q39g4f2b//L99xHenWu6mXhojx0qqzJQoh4DNih+lOSkx6dNIV0ySrtcehN&#10;LVa8b4zJzjNIAFlgaSaQSrlOZxNCEsHeSmGme+OMInMl5GRpu3yDRWDYoTn95294lhBF2tDmkLBK&#10;WGJjS+PJ2tq733qLkVzq7MQ8Ew5eXU1HAaYLCIUSv4wZtqPiI00NxsYTdYh7ZXq4FJ6gNwet5Ho8&#10;A9QECtst1W6tBE6VxkmOiXaBw4PUUj312ibygqxHA3iuB8p8Epqxb//+T37yM1qRublD73sPUcqb&#10;PvcTpCoAtDz22pv7/o/f7Hrk0Z4//zNsrEd/8HLzzTe/9FP/ZPvnfxlbBLTu3PnTwTeCtolmAAZl&#10;y0Mnp06dYgbe9a53oaa8/vpbiptzZGXYVNBVcDx1EKKsjxuLhyHE53icAjEJiRu30CS7a61guIgk&#10;TVtNJBSY3Y+9fvT723YkwM7CL7aWULQMrFRarLFt0aQ4W8YpHKGZK8chKZJx6BSzHLPI1WjSJ1lw&#10;tRWaJjGBjE6rx1RItP4lnE7d3MQe4Wj1dfXcACMAqK6asrGEQ5LCXVQC0jpFPDyNVyg5Nz2rmDva&#10;mEKTqj6rVkWh4IQsD19OAHZ8jHBEtWXSIC2bqQpRjLACpo49ixucfaE49+h54kWX1kIfCl7ph67d&#10;6wJYCq8JdAppkhF6Yvxin+arq1pj2gmhBNuhkguFfI9wbXYE9jZGKdKWCYzlyzXsfNfHz21zJcWr&#10;kG3G5AcPR1fjalyTpxgfo/X2lDwEDtgKpYlpUc9uBVeCKAl0i57pyA2YAyINxkNsMhtK1ayqq1AY&#10;tm3fomwWCjCpu4ue0Q0ohP5oMgEwLXsSBqmaoTyEqufyuYLk1SLcQNgKLl9JbC26Oyg4DdUFGaIu&#10;VYR0CVNU1DO9kPSnyEZUaCLzn1mziOxXYXYLB7P5Yh3UBctjZngNBVcdG1OEnRYBMuR+Egx+CsX4&#10;8TtV8DDeBrkYc3yPAuvWfrvvyu+ePHZqbNS2kejOq2Mg0giZXETkZGXdz22/qzhv7M5kOgfq6IK5&#10;UVs3REB8C7kr8h+fqMpSlRMH7binksG+AWAs7teADgogCIW46AYPpN5c5KiRF8tQeWpf02ISvcnR&#10;LiRkKfx9SvhXgvuDYSSmIboyYBf0GQQWu5u9FLOX8HHzFA7d3dF/ogSnYMevlmfS8+bEH/MfnD/e&#10;B//nhEtdnQ+ePK29edNNfAItqUKNe/YQNEJkbl1dPVHV1/uuM3JVksLQomJdEfnCtVSSAdCcmZq9&#10;RqHTvqtsXflfJYnEHrG0FcZeUb5hywa2FZ8TEI7er749dbWMk8oSokYNelUd0SeqGQFgp5J70KgS&#10;XxjV9AxcQ9HXJL3W1lP0QIm384skuKErjIwIvwO0maVpA0mdlbQaV6lHpj38b6H4Wl/hwQh5pRjQ&#10;9Nr16zZt3Hy1r+98Tw+TB0AAyPjoux994P77qFj3rce/QbelhsY6vGLa12bAJO+ob/ymTft//89q&#10;T5098xuf71/bBQfjq3ATshDDgwMoGArqdxzKxvH5veOLfdWlLzWXjFZpV9puneD5sFTImVKlA3n1&#10;Kjr//sn1v/vFqp5LxmNE3nPbt5z/l7/Ss2sbtTv4zOGeFWwM3gc0JwM6+2cA2hpnlEnNvqVyzp5n&#10;jt7/pX9gDo5+6NEL+3cF8cNsgsDeAdjxeWB9riNcw1gBqVWiSHEFESOsoFHzggCjIvU/Dy5L75O3&#10;2ESZ07SeywqKt0cKO/J2ceSYzrRlUUTricGbr1650Nw6XIXjXJshFAVy56PTIuAOZ06NK7OEJoMN&#10;NXXSK4TquY+O8Suhc0ppksjg1wE0SqlWGm5ygyngPNTybMslVNJNTkOCS5g6UoYBUIs1zB/16ZJg&#10;0j6zQSydPb9WbDlNroObrRoFDJM0IyEmLuwYV0ubXRw5dYnN+UB6E1xb4ifd1Oq0dCQdNp1iTnmV&#10;RhVtRhKhSDWhRez9J05xBp18NOM+8rvE+4G6upsvK8iubWrq+9u3x7rEV3F+cB9eH+3oHF1cvORe&#10;ySEH06VS8PTqxUMadF26cssrR1++5cAq4wvut4KpS8OQFbJcOVB/UQY4rAjgnSITS5KTEBprAUg7&#10;1UGCmVFGwTDQDIE4uF0lQRTIo1rDgQbAapDC/BxYCqnAHnYtjIRqt7a04TgEko6UXjRq/nPLLbf+&#10;5r/638XEZmYOf+yjt/7hH42fPIncArAj/uD48TeGh64rwg7jQi4ZO7XKak1u0qaCioLyg6vFpCSZ&#10;Gkhc8PJMoVudjQizeDsI4I3xNmg1Jj9Oy6c9LhK//rGjR3ntdT6vqNTB/hxiqK5TH0XFmXfEpWxn&#10;e2hM5qnzHts7ICrhzs6HhagkZcxrsJvUvHp83KqIPWkGBJxqtXpoZT3TEVTFHcNMy6Y/No0um5wM&#10;fiT+JMLuHdeJP2Ob/PChale+l9majpii3D+bU2/8VvECUmEcJJxAA/cnKQDpAsNIgF2DtLjw1se0&#10;x10UY+GihwHVsRaB1eAdD2iPackj40La5jsuRHYc/DbmhHOkLfuww1VRbOqM43CBfc+9eNPffaP3&#10;sUfOPnRXIQ1kTGuVqOLbjB4omKGMvbQ7k6NWIxncuHZ3tJ7YoNYTOUOQtyEMfC8Mt7ZDfQavG8sd&#10;ZxY+Tm210FhXvVoeGhlmP4BWITSIeODx2YPEx4RnheVnb6KS5mMuXb++E+qS/V9TPT9LP5pqQkiI&#10;YGd+Q4ICG594462nnnravQVKuATGjCWF9Vd33Emxda6gwjkUMLMgcYqTpzakTXhg+Mftahsoo1YF&#10;92T28e2qoWsFpVuXqZuAO6ilrRXCJvVV3ks1Y1BtadTRiNh3zWsFscc/3SB8JTKleBAaMFOwsGn9&#10;OrJ9aaC7cLXvMt09bj3yJudc7CRiPKoDqspDzHT4vdzqTIezyg3kmX2Eta0TZbxFn9ME2LnTiGAO&#10;IxaO3YVG3VNOviYwQUVRLSncyMhRaOJGDG0COrCO11AdKBsjTiXL2/E1ADUi9TIivtU3nWVS8gWJ&#10;5rFnFUUU3S1krFo3ED8KOhQXdMywPUWMmP1UV9OAVu2dJJ++otxjEzowKv7Z4eH4SP5ngS0x6cgB&#10;vrr9laNYDxO7drFDOE12lJvBhWqLV1hKtFtNBYzCzBAItrZ7DePjZCxnPqG6BzQt6sqSa2TqaOqc&#10;XqQKQUTMySDJUK98dEG3ikzU42ZhnBK7ESVpHqmdbBeB5sgBO4xkXI0VpfeRsQKoZTanOXFnLJtW&#10;Vgxs0oR7z4LcRyZE9D59UyASsp29yhhDROefx09YckVMGYkHqiOYlOGDTXd0de4/cBOkQJSMlUYc&#10;fRQhUxOP4ZFBlY8FmtFYQp10Cg+riOytAR+omChauZfSk8VFbw4NkG0jl5pgMqldoedAHTwiAfZ7&#10;n3mOj0e2bWGxgjPi/8by54SoaZizLSgVFwk/luxRJbcSOAiWBg0yVThWue0iGzkSnZAVBqT2i8JC&#10;lc/AT4LMOAGo7tPfOryhb/C5A7v+6j13XV4DVBfAU1Ky+U8mk0Q2+h26JjV02SlLS8RRjw0MR54G&#10;iiZLODE2ziI68Y3hEMVJcz2qWXe1tbdBFyD+Sq5xEhkQsv2ogd6UkZVhGSslUd5LkZ9kUbDmnF/n&#10;b2IwQXN5rLVUnNYmIBME8CPnz3HC2cZGZpjfj4yOhBuNgzoo/AzgQHWFSDAyvcYkZdJB98mU3tAk&#10;sshN72VtW5U5U10nTmU/2QFmR5zMKiWYyKlAJSPjOCGAg+p4/ac/87NtQruKXvn8L1W2d1DGKAC7&#10;yXPn1n/0Y0GsPf/jfzTs3Nn9gQ/Ubd588rf+v2vf//7K9vbNm7Z993vfjKfmHJ6XzY0U4bhw4QKf&#10;33TTTdyOOqn4XwRdWfZzZoS48xUL5wB+5RHwPnnXFUIiQRuAXYw2ph0pEjq0QSVx43wJNMjW1i1D&#10;gweuXDq6JnVoin0oaW0tgXf6rZGO8DGEVhG8iyMybEJLD04Vf9qofKfY5isCuVkay/15hxBpQ7EW&#10;MHHdOFQcRx8pnJoKoDV1VH5RYUpUISKDlFakPyneg9lMPJjROjA49QlhExshDuNNto9lg4KryXYN&#10;nSM1PcyNBwqsSVaQwFimOnmkWik6qoIUgujiQrAJko5/lBCCHcNivKfkpci6t0ejuzD0nKJlBm+e&#10;J5osZGKx9D7tbQuRM7jYuaEhMJnMZKQ2CCko0Inz8yU5M30oJ9FYgrhvqG4AwVxTZXpHh9jpLCgh&#10;xPLrmP9qNe0+dR8J9oJCEXl4ZAfPyWrAEvEMwRva28lobsbIR/EZHx+FYagNh6BLp2WFOer0YYVf&#10;4epMakre9cLgIAHvqgAQIkVlb4KBx2v8U4S4qk6qapzXE6TU3V7JetTgNLYQq2E/uyNFstWjnF+I&#10;59CSQpUJ4SvDNYOShRlF7pgNANG+muLJTYKx7TGldgwstuPjFjZX13x207bb2zv+8fKlf7xyKQwE&#10;rUDSEKIkkNyG4YoQKpr10RIHc0kT78RQI2yAKKNHCGZKjEhCUt/iMq5VUekq18UpgvMTdgpsNzw4&#10;ApbKJONBFwANzOqHrm9GYKm2qXJKAVPwvmgMleXqAibfFLyOjYONMzVOXJfaVGrXSEwb7zbgwtzx&#10;yTvoKpFxPKY1u9CPwjQLac+tbTWlD7XE1I/1FXOOxJuwMSKwjiPeiFmVlIzvv/nWr/y1Aodvuske&#10;I5QZcgwbJibpq0BR+AaoBAsNwcXGrqpWBC5bUvG0ZZXogiPDw9f7+glMo34qRh4kQKSMNDEULi3f&#10;fG0zFVelFlqcqlOTcE51vlKPhZCaFmPBNClTqAKc8QZOQVQbJymzb2GOejYoC3Dsj3/ko/yWXt7K&#10;VAL0Uq9J+rlPIEeZFLwOjFDKRtSRQutWXrr0eal+isEh6n8ePzqqwpW+PjBUekecP3cSle/Tn/k0&#10;mVu//du/dX3gektzA5HlPKgmsKwMGG7jpo0c+//gv9ecPENs3eTObYgGDDYeImKxeeITJ4/j/SWh&#10;rHFuaefwbPfs8qmqlUstVIhTtEUYYJzPyFGKGAA8oPX517f8ly/VvXEK/D5oda6z7ernf3rkx96z&#10;VFaKYxG+J5uCTEBS9qSGpyMWOl4D/Yk9nsu7lp5Ltz7+1KY3Tp+479ajH350qpHbGR+EQHHDJyTd&#10;fb2trUrWz826GXqtXeHVOK6IjuRMw4+BvGu7WZ6K/0XE8So7zQCdBFvEEsfAfJKVSWFOZjP6IIv3&#10;9Vdh+qysnG9ufujcmeHq6vMtUoTgRXxKcglCkuklow9DBGFJWskEHlmlTdRjT7AxKVEbFoctCaep&#10;yKyx9z2sHXchiKeVxMo1DQsQ8wQdoeTrIpSos6/FDwtJJdAhxHFgdLwPxh4SQUI/DF+zUj9X+i7R&#10;vFdINoJ/aH7r3EBJYmcqhvaeBR+KvWf8K7SshM/4AUUDmdUYt9Y4w9Mc5JFxGa7JrQjFKlyyXFzy&#10;hk6ye6/2kbjO6rZNz7zV1ZmW2Y8Vvwp6gxL45AIGr4+A7UQVety3QQaMhH1xZU3nLS8f5SdX1nTl&#10;DIofYiYb0ylhx0BZ+IbB3x0mIUJTXjIFM+VaEm/meUjP5wuqhNmfGnUVJbsbGygaSRu0JrsNpApH&#10;1HykkMvhJyvOFYIF0JVW1dTSlP364IAicFeWUfWg48//4i+3W898+ed/tmbd+tqNG689/RSVWdrv&#10;vhuEZniw//TJN1kwHsjZ+gpNXSmucKtXR955TTO72x5iE30O2OmPt2M3+RZ2pNLqEZMpMknNH9LW&#10;zvd+zH/QZC44Rh3x/dDp09/fuTM+DLaPZMRhFK5B2Hto+M5w0twknTZUTfR8Nyd1EIzJxf714DMQ&#10;G80HsLM4nP6p64dv2OXRVi1K8wf9Ge5tjqAQfgUDNBamWGP5Gp2nJfvIRMus5k8kAs5oKeg5jpwU&#10;NUB3foh7ZYJS0xytNmPW8lfeOLgwUXLQc/ww/PERDBhoXRyqC5OVVwpNJqYd61spXfblQ2ZIB4IA&#10;AIgVI5gluhay4piQeJx48PyIaQztJQbAn5FwGhDnjT94Zc+zz597+IFzD9+v4knJAfm2p46HimWK&#10;E+J2qPT+Kggx/cRkI77dcfFq7/5dhQtntpN8s4prdayumtZT8MMcSc4l9URUPBD0oIYOlunMGWXB&#10;oVe6AEEUFy9ewqwkdxEHG5czdCGlRbWwIlKM/23atJZZ4Jmx7m675fZbbrv1yJEjBO/QveJCby+y&#10;h8SuN44cJT0WDmeiVG02eAIzqFx6162LV5VVpUykKk6v0o+3W3JXUl9GpbLl9KJGILq4UEbWD/zA&#10;2olkhKp1lJZSH40HmF1UGTt5DSjJqwy7wLRlZucLWUh2zKm2AQCfi3OLoH0Qqy8Tq6h47dX+t7Zu&#10;kGlnilM9vsh3WZUaWiizkmy9zDsSZRt9j12UL3P6imeUsUZlYcFVDmIH6lCuaICKEhIKCRFA4HKk&#10;UfJOGbRmjk56tLWfIrXduSI4+6wq4yoMWuVsrDgGouYKlaaqLM4uBE/SVfnYZgCngBp41mkNbn+V&#10;NqQM2ojsc5f2dMTWij/w0RifFGXx86HNm/jwwAsvnnvvY0hmOK4xBhvJajRSqWD7bD0gKlzjwkbL&#10;Sg8evJkVGZ1QMFcw08ggjspEEVsHwTsCIAC71ciOGEk+qnzz5x/qajaC9FNr59GISvNQJHAQnEc4&#10;3dgYmzlUIooyaG4kM9BV1O7DxakEi8ZiJ7PWJ3s+VyP+YiSFs5RPXZzMK+xQGpb1rNWrEQblzYB5&#10;TroXiUMbNm/at//GPfv2UmaSc5275vroNdXqzlFCps4s7k/yv4T9ioClNmGlKUQBVqU2EVJFN1fV&#10;jCwuvjU8yHyKgTqsXXBPBrgwhuDdXZcvX7/jdngl3zuETXXWWCmsZS7IG5aJLU9XONRiWB/UgaxC&#10;H+UKQvTcU50pNsYF9BCYEXPmtAUra2Fwmq7KbnvprY8//gxRdc/duPNv3ntP39pOwbtEzwU8k8X1&#10;CKBOHDMxCl3EXB7lkhESi4gdErWRtLupvWfsdWhklOVlHjAe1m/cSGcJ6hHShhP7gduoRrKqXvJf&#10;wedcjdg87RRtCuljFiMSJ7a+05Fz7djg4fbhQLNhliAhxtPa3gKg8GppaXNT8x1vvP7Mrt1cCCuk&#10;porqLipTzYxwY4iaCDs1EMDB6CWJ10xABH4bukoC7IKuIoMwKFFKJ4ulFoQY0qyjjVxLoKhhx7dg&#10;+bLkw/9s9OpTn/r0/fc/wFfn/vSPF8bH137gA0MvvBCA3dk/+sNj/+7fXPyrv2y59VaqFl/+6t+u&#10;+8hHR189evYPfn/DJz5Zs2EDv/ruk98Mph2sgN3P4+OVhUI+8pGP8OHjjz+OGYbCAWpJSix3hPBY&#10;C4hH+8VxEyF6+YpJy/yKmlJF0tm5FEvsDWsV3Fva0yTx4b8SYER/uwfPneGj803NiTcFqGHVh0eW&#10;RFcaS/AP94UxppwDdjnfQNLxLNJKFRWoBKu3LYk923TNgYWoFD4EoP6kkikBrokdaidq38l6QS9W&#10;oFYpyML05DQJfmRzzuAZIFZ2bGJ+imqH8tehAfCqziHuiQFJRMy2DC/bD8YfI7RAi4j+h5kdYDGP&#10;VtvYBPZEcSth9EbqSfwEnlYTbdfkInLZKZ+K15OgIdjKEscKt+baQhPOH9VBpdI6fEHvzJPeqY3F&#10;WWbIiafFcgQ98MJaw+0De81dmgHYJRrOtB/RZ3LbrWoFsQcCPgtKCAc1F2R/TU+OOQ+Fom8q1yBi&#10;CIJQtrjrS9k3ze1UFqy4hERLN9lUkQECAFJcXlHR4NB14uspcyxmQ8cYHY7TJ7TYPQnE9O1vULEu&#10;znEuOs8XYpfJiREvLau6rI3myL2KoABbidZdA/2UaNNeLqVzQGj8ntggZmvMKY4so/PcUPddwnYN&#10;oDmtUqY4xbIadZNaSZ6/zhAtgQRpHO5Qg+d5jid5z5q1P7F1x9Dc7BfPnn5pcEBAjE1kRaKIUyst&#10;KXY3HzgqX/m1oDtaSXy2S9SMS/hFBNNxuDa+qktphCleMiJc9K1KPssRKDOReeFyIK3EaNApCCfz&#10;7My0LBntfIlaphk9UCXqqIWk4vhKFoV8y9EHaaIhb4S9M7Q2BKybmsJPQ1w0d7JVsJrNalLMIh0K&#10;uLdmO4EjWp0QMgGXRPU67ThpZBLP1o+WSuaTYZNTux7ZhxyTiQemrm38pOnA7ezBzf/w9fHde0o2&#10;bOAKJhV5uUhShz4IZ+NX1/uvUVBVXUhK3ToDs4os+4nJkYEh/E0E+MO4AwdkFLISaYjhNJHBMZJC&#10;pnleJJryThx1oP0IN/FotJouMKOQUYTZvPsUg0Bhcst9KtsSDgUIOjU5vX//jZ/55Kf3H7wVjxZ6&#10;9IljJ6YWprds2sAWvnShF6SVGt3gqqZhJ69INVRzqsiYEDTi2itoKZ0dnUTLsSuJfMQ7hXBG5aAt&#10;wXMvPNfffxUQcGhkkM1JRDYz2dTcRKEPYuv2/u6fMmmv/L9/Y661Oef/PF3wYd68+ebrPP4tFQ27&#10;R+Z7S5eeq10eqZCHbHZumu3OENhMMEC0EgGj5y5s+50vtD3/WglInI+lpobrP/5jVz/7YxXr15s+&#10;S+zVWFAnAWkv8/YE59vrR7wX/mMC3/Lkczf+/bevHNz33E99ZGjzOq2d+bLtUDVdzdibLuJdqwHA&#10;e3E2INYIkbh8mdSmq0QhKbQc1cOiPeMe0muMMWmSNbUpyC6kXSJirXD8c3aVPk3uZPPr4MBmKwk0&#10;DIEZ6u/KyiPnzz61fTf8QHRF1y685qVqpEt1d5AARgXYirsRaiE8iz0np5o3Y6aChDDQnWAcgUE4&#10;3gDfgKKL7ZHN7AUPKNkjxtFiwLJRbcGHyU3ohTiwg5M1ZxEdExvYwTuYjaK64Kv2teusFEzqbR7T&#10;Y5OB92Fb2wLSLohSIbmEymWQFANv6RQ/aSYoNwfh5h5qFubhLKoM1Egs2xlr/Hrz4PD9x0+QFRvX&#10;L7xRfseh2tqbHGTXPjn51I7thYBdEGQwSsrYkRX75NBgQDY5cKN8ZytC0oV8yL3k6lfr+q5NNjRc&#10;6RZgx+d2A1Wg1krHVh6XPO49588hgrvXkionEnUhHdEO647XyVUzKWWz4gQIUtlQ6VUrtqmxBSWf&#10;a7JB5OGGSSlwxPoYLhhNunFMSwB1c+AjSuKsrAwOD2OAQJPMDn/+6i98npvNDw2d+9M/mQOtP3Ro&#10;7I3Xp3t7Ox98sHrtWibsxReegthkBIv/Y+ui5RCdl7IKxGlDiiTyT/sgbQDPeWjnMTNezwS4h3SK&#10;373NMMwEaMFVV88pvEL89mxz88NnzkBS51qagwziagB2krDC45w2JppOpk9ABBHwoZM9vHzqRaIp&#10;6kYkRl4XzJYF5fcoOZErCuvjGkEbIY7z0WbqhxpCcjJbWCCJa0kHbiVV31F/qg+2uEiqUTxUvCau&#10;VKC5FZKu5sqZE/lj5vsF6Rvzq8cpeOPt4+2ZRfMEbkBcV+g5OTHHnwwtcor5nMEwfmgvDv7kqwis&#10;i+QMQ5+pG4GfUVfj5jHDsdZhgoUREZzE0lwZ3BETEFsm4DxO2P/Cy/ue+8GZB+87/cA9yvx4e43y&#10;fM4Lr5+vuwRxmYrVxqhib8Zc8Vlb75WNb54g1G6GeoXZwUCFYFhjVMCWHBzygagXfKhNHiiXMJCn&#10;CEN+ChQmGSHPsXxRzAYWFnJ/69atqE9sClX6Ky3FzkUxkLFjmizdtm09BjkktG7d2ptvuhUe8Npr&#10;r0ENfAcv4JG4wcj1QbY0Cl19XWP0LGdaFYXGzGonCz+KaDu1hVMyXgphC/4S08qrENlKpfuGMzng&#10;Rqk7CvapRjELTzLmHd622tq6OTJZ1PwO3/icuKcZufR7hYAGUcVMalYUiUZEmOIg1AuWr5CaAJbK&#10;WZhDHSnuvHR11+nzh2/YGW5qywBRhmPKLQAycmcXhNnIazhswl/L1nRZVaFLQUv8s+ruXBhz0ATb&#10;uWqvXECZd8WWQGI6gRfwz84AhStZd6S7tNI0Ig1aSRYKRFJ49RJIuvqzlEippY+SZKgsPjT2YFm2&#10;2u1HTrs2Mb/cKEqygY2d7YAAdOQuANHPFIZgGbFXeXF7ssRN4grDWzfvefpZnlj1QUyvXE912RU+&#10;iaKYIH8+dEoLlVwU09TS1KjukvYUiM3RK8cptA6s03wqSsJiPKwhYhTz9c2XONlFto7esfoJYJUW&#10;q3oBmgkLP25HIDIUr5x2FBd15pXGj3mr7a38TgA7R4eFBpJht6EtiUGZ3hxikzZtvEnzW8ATc3bJ&#10;V1GeKA96lMZmHwW7ImIZ+ITWXdt37Ni4eTPYdN+1fnYIhMCksbjA5Uw8OGN9U/T0mERDCW1RSI3w&#10;ZhtalVS/QgguULH5vprGfxy84qox6KgAdoICgkrZDYrPXF7uuHhpy5vHILapPbtCBuCoIxCAAYev&#10;m9mAX5hB0DOrggAH2Qz19UQEYDjxhgXGdc3CeUespsSGZRtzErvxjqMnPvqNp9f1DTx/YPdfv+fu&#10;q2s7QwjFOfIQWcXUHNvDFsyIAFZYBO+Z9AjvHR4aBhKii58jUSPK2hqir+aanqrSgrpM6g10OEjd&#10;XTmyKLfh9uGg3oRM04zHOYywMCmeysFK5jpAnjl1Gvw7RB1DgnFFOBjh/fgwOIHIvu713QxXpSv2&#10;7Tv4yit8eKmjA/aI+z82oECfeXoegb2qRQDRVt5SoZJFLkAoZ9ZTrdUHWWWkFRamRaclv2rKYE9T&#10;pyy18hAaI701WJczTWKGuey+fTf82q/9Onccfvml0//lP9/+3//HVE9PAHa8ab7xxju++OXJ8+d7&#10;vviFm//T7ww8/xxFgvu//W0aCO7/d/+e4iPne8689vpLOcGzQ5sam9988008Og899BDDoAERC8Gb&#10;Sxevqme5S/hxa9uVC6yULVjtkRCiIWJjH8WHoYwG9xC0B5PwAydHd+bsCnWfc4YrKXle9PB5FdXu&#10;aW4JfUgbzQyE3+o6jg4I48XhKsYEAhM0ucbihroQWBhmXdBkrhbEupRQjF/NW1MxEYZmaEnNfY3G&#10;KqeVMfq3dMJdnIW3kW6dvRI9O0ti9uQUYpCFcXSc1KswUbSojh5m2C4CIEUoHGgYNlxTeVUkpIC+&#10;WddR5FpVXYgJYw0im5B3UzOz4QjiVcXsiEhXaIlA/oAvk2IbMI/4km6nWdW0ZGlVZnwxCXFoV8by&#10;ZbkX8WfO+phc546mI3A34VPplMQeCy74tivn/NNbzzkdpSpihQHP8wKxzcPxzB+8WY0bGKoLbSEU&#10;N6EKrL5RWUrG2btAZM0clipnjI6NojrySjSJQsaMyPti0vkA/zUgmwpaTckLP7JrH0T4iykz+BQC&#10;DiTUwWERICfYTm+sbNkal0TSh1aE8J+mQA/Zk1FnLkxNBX7bmookrcxoV4E7aWTig6qMkTnncy1N&#10;RqZVphyw4xr6ABeua44pht/Nl9+7dv371m14/FLvl86eGcVCsLUY3WfNes1qdV1FbKGyhbILyIKg&#10;QUpGaUgB0ikySLOi9+pXqrB3XcOFLHJPA1eghoOIHFMQmYSsVEkKqh2Xd3Z2Ew09MTaB3IogZ2YC&#10;gq6iAQiucSqiSGtCkEX4aVnJvBkd3lbVedGo5Ly0KmXEJBUYCdahfZ3k/KpvPKOz+D5iavTGCc7R&#10;Sk9jyJQxLb3sqOh5kSUQcZFcpxcInmHKnKApWlxcv2XHym3vYt7bnzl0/Z57QiByHQwYykrClgOK&#10;Yj9iqhHxrfg4rCQecLkIWH9sbJTuCVytvJjuEyuOzlBLBybXpWOLro+NsLg2oZFdNeTdQ5LotC6u&#10;bPpJbiflQMtJpih8ukLTaFEBU0rsVlvPJaQivO7mG29av349ya7dVJJbu5Z2Fv2DV5kHCmuiAjXW&#10;NzEhOBi0quWOr5MjAUqV0mnoU9wL7JRl3bvvBvJbQRt7LvRQ7bq2qhy76wcvvth39fLWrZspXTc8&#10;NNjZ2cGIKHW6ZeuW7RPTN/zmf5hvbT72Kz8nd+C8/OghDrho5J0Jshwcfl/T2s3L5aeqi56duCZO&#10;5dBUQFvWjxN4CoWwLSxt/q0/6fz692B8oUgQgjvyvgf7fu1n5jesFZWWlKlCH7lFRBkMDrLoIJ5s&#10;K3SkRBAZH4ufh1cpln7rk88d+KMvtvRcPH3/HWcevj1USi4YMLE3kfM/EqyTwrWComBLVBA6c+bs&#10;yZMnL1267NrqCt8jCDjjdckEFmZvTSAGkB/BdVd5rIWCHjDDv7wNjeMlIWdwLP72hFqGLZ1raibq&#10;H/ZyprEpjG90HsZOPhOWP8HJ4AQQzRSp1sR5qQyo2jiybw1GKLCKK/pqUomEhZk/i8+474Q0lFQv&#10;KA03WH68yoaylLPdKoMhHp9wz6Tw+EeiWPNeMz1lSIb6p4voznpCxdozDP8+wyXdDz3GkxlTvBHg&#10;TkZOgYTK15rf6r4282Pt7PKQS0A/jLrqvkEoHvmA41cRCUjPh/uOq/OVq3OsrlGMJO41Ule378pV&#10;3Lmsbsv09ImuTj1gdkSQR4AXtzQ198yojJ0mKZ5aq64bBTUGEhF/so8bp6dvfeXVV269OZhe4CDM&#10;JowCMYeFNTY2Mjw0BBhGpBJsxPYp66hi8laAiKIpWZyNKFRdmZ3EhlJVGN9dmipdcR2OyoKliQ3A&#10;TpeQriE41SoCk8Xd2VlcQZs0bMKyst07dpIdsPmf/GT8m7t2vfX22zd86tP86ot//l/Gx4YU8ItK&#10;Ak9zmyCaKIb9rMePAoKrFlUC7AI2SkfQlI9EUd4v4TGLXbO6dzzU2FD5JOckEecHCyo8h3MfOn2K&#10;IDtdNnMkq4BGwklVPh6PIjCGVY5EgeEVNknrE4wmEWcA0gmXtjngBmIRIBxVRMJPo0CRggC0nBfx&#10;rMwqDJNzIu0gcmnRW2LkyQ0Qepvm4W0p4fGM8YCre8Hv0gRm85mfGeTKQOOH+Wua3mwmQytg8M79&#10;F5iTjz/oNsQ00Cafc50wM6NTEKKTn0RnCd4EkUN4BotX1zG2VSB0wTTiffwZ4ym8V1wn3MYx8kDr&#10;Tt1/D7F18SBRkignlVy4ByXkV47LSky7RI8b8DjVMqM9PhnatG7XMy9ONzUMblwXcyt6zijQHCMm&#10;WXd0ibKEgPEhVxOMBuYwrzAcIrYVuurUcrQESIO9SZPCbdu209lJ+hB4XzE4yVJpZaqhpk23Y8cm&#10;rHRoiMYxdEk4+uqrvOeepLh3dqmCJqogbX7k97s+oDyRknKMNEIG+MpV5UOAeJaV+iUqCWAxcLoI&#10;sg3ADrDBIqFodm4GAzTmQqx2dpbSD5g5qnpQXAy2AmCHl5ISJ0IchHXit3QlBy9h9HEL5TvfdTH7&#10;3Iup4V7IJ6gE4W22oq8utDU7K3blQnuLfiURKG1M+8Turgjf8xqHzq4Xa9eJHSgzNFY0qsdlW8Kq&#10;gsujSF+V8IhuFlHEIQYWO00XFJtU4wxBRbijw6rUSdkWTy2ZxGw9OLqOW5XnFs5n1QUcz8RODdLQ&#10;wLPr6xGyjaq5sjUVrBUFkTMV8kcegWyHlBAV65hzvRizxh+1M95+8MGepw7x2ejOHYw/nitmhlVW&#10;zAUYiu0rSpmwynx77fo1zpdzz/qu8l8qgZbFj7zJIyxI6rlIQkHbad7yuwej4VKFLDsfV2hX4b6L&#10;ILtYGkrAqLsiaqKlPnfiQdFgiHvyIotaozI4M6g6MjJsPA9e8QQrOcLoHRw/rh8TFXNV+Ip+l1m9&#10;q1H+kkzyoguw41v8xbSsRX/o6+8HDDKqOAt3Zps6KmSWzPTaxlrHBo6yZDBBJRwY7WEfiQor8HdJ&#10;G4FB3lhV/8RQH48u743RN9NtijRmUpmT/nVr117pm21rGdu+jS0PHM++cGi93D4iKqsIygNUwcsy&#10;926voMc2Kj5bnuhlrDIGqeAXW3Gxf62IpEngw7teO0VUHVDdCwd2f+2DD1zpVvuaYOucFNsWU1vr&#10;Fcib+JKehnMgVSe8yFCPcJvBgUHYfUttPb+3BqkgRN6o8mMltbxJeJ+Hbwi9LikmBEDhOe78G5MM&#10;HkdyFj112DksEtaTBqDix1HdTlVWmZm3Bxil1WSEOUnzmLTvwVbhDfO2fuO6cH1wZWjt7mNvsZMu&#10;tbfPL6jWuHxfINfwOiXSViihwJHyfizdX7piIp5wKgfFJZkiGeCQFh5J+qRywxX6w2zMTCqXXIxW&#10;P08eBa4reCbDvzjt4YcfIaqCOz7zoQ8MvfiD4//Xv+v9iy8D1ZG4SJW61tvfpS6W1VUX/+Ivdv76&#10;P6cTxZ7/7V+MvPZq3eYtW37qp/nV3//DX5JIGCMUlVVUXLp0hdSqG2+8EVn74osvQp/MBs0Bz57t&#10;gWKJbOdJA0kMeuB9rg6KOYTb18VZuaZYRFZ/l2/1RIupmY/wSYckx92lQ8TmWik6T9DKStFDPWf5&#10;5CzWSJzg2iJypIfzJFWRjgi7VVWIdkWcwH1DBwojHDq3IZYwwcLtXFXXBEdnb8pHXVXF7RGAjErV&#10;G2BOiDlVpiDugyIvgrnBx8Kto/wRY8FeOziS8kogdGf8IzWU0Ae/AV6DKhRfHNWUzYMcyCEiYJBE&#10;a4IAqnSXZ3VqRrAdezYqocQrwLFQW6sb2rYA/NTEJEeSK7iwoBOoHYnjRgRMrJv5mM6cnGUuF2QX&#10;/OxtPE0MITKU324LmSre5qGNJZYSnxcjL7iiRlKgkIW2lLPTmH9WJJLdeBCFQs+oJTEjFi9CvxFM&#10;JUEmA0wApfi7tkkwFtUqnQ+gn5akUZ8FliWVo1KkyBGcyoaeFg7eEVCktW2naEFDEJI1QnnOXPQv&#10;ADvNJ0kn2ZHzfK+UBJYeIUWC2tBdKVpYVup3kG5sdp5YfFKYnlS8sHxzn6PKcUqHSI8T2j+35ycx&#10;+RFIEjqE5p+0a05Qv0dpZ9yGkTzc1vmru/buaGj8nWNvvjigxs2B1pnHuml7qtNrN1xEFjvgUlsD&#10;MMWeGAlKmI914myh/Ikj7IQNm9P7IcIi1edRcA1fioBmg6GK+ysp2b519+Dg0NjoCGQIeWizzC9Q&#10;nbC6ntYLVWAwUpYi5yBaCU6hGM4Cr2i/KHSBByVYuxwKCEuA+8Y0aEgeT/yZU2lGxGm1rL7pzFCb&#10;k5zShMkjwr+QR+V4PnP1KbMkg/lw01gLHoc3SYGpbURkz+y/adsf/z4a+OiunYRfcybuYc01nkvM&#10;s6oKeghC+MQJsjUVj1ANTFkF75ucmKA5EvRdU1XH3W3DSJCpXKxTe+iBBT7FICcmJxk44BchtOre&#10;6Ahcbdcs4jJ8P+TMaISoWPKjLxMuJ2/cAldu+NTHP8kMPHvoWRI2uzu7oJMdO3ZOzI6ePnUaJ9ya&#10;rm4mfHJcggxVfW6RZCXTgOKtuJmlM7KzqnpmaobaODfdeCOr8/zhw70Xe3WvRdlgVG5taW4mw3dy&#10;cvymAwfGRsfg9Ps5loq2/KffG9uy8fSv/yIqH7TKcgVJhxcn9v764ckHK5tfnRh8oaH4evESQWoi&#10;Xdur6P6QmSpzVlVu+sO/6P7Tv6kYGkkbsLRk/K6bL/7rfzaxfTNodYgqnMKEe/f19VGE9dLlS/Bn&#10;eqNhWaASBCUYcc5ei6BGtXFlm2958vDW7x/uffSBoz/7uf7uroVl17p1kX4POLT9ZBd4BeIfW0Os&#10;7NSpkydOnDh9+owsIyZLvEgO6ZKKqoCf5IL31orAakcuBgKSXCLxPrHjnDnkgJ1RsGCayUa3bhoD&#10;S8xb+yAFij5y/swTm7aE/0qZSWUy+9mk5CagVkEhlBRBxPBDrDJgCOkn/A+IXNCcghNV8NmBPNrt&#10;LiCgWAxFFkTsW9pxNk89qhibebLfmIFEMyhVe0j7NIxmcaLoMCcCc3qNE109qQm7ieeS7IjQ5gRI&#10;rgbdBBmEJW8H/zvtlOCcdo9GYVAvmC+bA3YRZBcgqDa7c3i1zJIBYi7BBCN1sbc91TiLW8ej5fcd&#10;qanZH0F2U1NPb9saDCrMrvwgmeXBltbx5aXeaPrsQ+NHD81QJBtENvFctebaeko5vcbNLnd1MJIw&#10;qNEJ2JbUfJiaHBf3dtQOYyZIXbxOKIokG3qVofvZaqoYutlOSi+oVCNOroNGYetc6IlS3Kwn2LwN&#10;oMczb/+MRDa5QUWEBVVTwpIJRfhoCcvLbti7dxf1hQuOyZ7zla1tTVZB//LLv6uaMMQGqwuxInlQ&#10;95ddRdRzF3aE1sURSSkUyp9kaFwQQQiyLAwtfl0YYZcvimbSE5tkQPYffh4fxrTnDJ9PEA0s7gMn&#10;T/L+YkdHfhcNwtdi/7FxlEJeRZ1WCfAQHImuQpaYpGN3WLnQEI19S49lwhXV6Cq9tpi07ljM8fgx&#10;qhA0PiTvohAbehGrpj5aCsty28ZkXVoxDizJTScKZ+Ad20HLl6F1uldszwyXjGvqsjRKyozZwjfp&#10;6UzHDIzxhK8lM15061idENPqHOyoOkwkhs1ThHsm6upEKIbYu50xChbxQvI4fBhef34SOyLmpHCx&#10;CneWsGkDYVGShZ/c8PxLew+/AFp39qH74szAr/Mj5iE9b7YBc40ixo+S6JFo/q3gmbmJ2wSgWUQl&#10;u2g9kZiM2YeGKoUwCC7MiqilIJnufZqKd1eVqmc3J/IJDAKbEeHe3t5O94jz58/jXaMTFPyWCYQn&#10;KtdtSe2eY4pKb9y7Hf0enbSxtm5+emF0cIgCB9yqrraGhATOQplA2NOvfXB0BIcV+gi6HQIY8wC5&#10;6sROMV5HNYM1igOWVtXKw0r1pcqaMrpilVA9irQ2Shm4/CvhQqWKsSqSfFA+FPSvIuR4KXkqF5DD&#10;ad7S2qZWcSDzqhOvQDYATn+CWYTAN+LFjmBmjHspfsDRZ4ShEdSIYqHW3MVE8iOZyjAlurrW8vw3&#10;v3jk8XXrQPqxplwHitvqGsq7Zj/D2eErAhScrxTORnYEOK60UzRI5b26vYYSgR1VV0XN8RKcm2Qj&#10;qDKxNACGJriNQhHwT5UUYGRlRQvFFHNYmVmqBEDEilAehGLuzRWEGkAQ7rBapop1jE8tB4vmlwnp&#10;hL2ShFENziVL0GUD+cdDG3+Tg3UJ/kxmDNfghQkrOAJ3UKTPouS3YxYYvoumhMM/xQlE9JokVsQS&#10;pESgvOqOZd7Qpo1s+D1PPfPm3bdjRXJ3tUYsJfxkHi0vygMrrUYYXilQ8sT0JE0LYdXKe2PaytRq&#10;J3QSPWDWHE9aohQHIirpYeLge68Ka+NyduoUx6eoJBFBG8lLShCVWHXxF3ubFePglqBQ7+DggOIc&#10;laGsUEm51CBOQoHAg2qpe0oI3kJ5RTVkNDe/XFvXiJqWLToDI6eShS5fttngpmmOjLS+F6UYFQAA&#10;xBAOOpGRQseFgy4ogc66TIg+41Iq3iz3JRMDn2K6rvZfPdfbc+FSb3MTTLxk/fp1ZJooI7W2FmgJ&#10;vlVWugD8hs7IpKJ0KmS9vHx2YZHIBJUJXkTjx/ap75+aerCpjRy6C7QA59pQC3RpY8jkW0zKGDEM&#10;TGfV8Mjup589fvedakup2gcKNgCiA4mjzJBqjczMItuRrUACcAAYB3Xj4DMg7ix9c10DSwytMZ2c&#10;poleoPdlCU3IIPJ3HTnx0W8qqu7lW/Z988MPUzVSTTOZB6gNxqeQHwUGaFNCxCq4k2WBiYhVB55a&#10;t5zGLOEuaa5vnJuaOXPqdHNDYzXIjLOz2dyu9I7nQRse7AXPAeQ8eJ12hMPgJuQLop0ozkZEUVZD&#10;aa+6BiYfA4Yihsuzi0yIfReiQAPbEIx7FGTADW9CDEBfLBMqOJFlkfS3fft2FF/e1DTWQngUcSOh&#10;5/q6tcODgw+dO/edDd3MtWPmIweEymXI3aKayjJCIyyPw+hWCHTsTon0JGeTJRxyRVGp4qVGE9TK&#10;tBT1SPY0ZAoROqFDOox0K8FAKU0+AQTLIGsB2G37uZ+nuQT/cHjO9vff/uf/I66/ND196rd/u7yh&#10;YcPHP7E4MfHyL/wcrSfu+srXQGf59m+/9sWQMVye4YINwXAfe+wxPnzqqaeQMUwCFRKA7dat26jd&#10;ZBGbyzyeKwQtR8jLEFcWusl7lvtaQnmCfYQGY8heIi/Gmcvp0PfPNTTy4cMXzp1qaLwuUV9Jz+B5&#10;OAF7sLSYBPwUt5Tr5qly+so8SBqSBr9xGTYJjoSphaV5OkBMzU7AuPh8fpH2L8tlFaW8zpDUSlmt&#10;slI6L8HPk8KvSnPC76zqCESQ/PIzMU+i/wqyzyaZCrg0T8eBEVtbWoHLiGUn9AYNGfN7bgHOU7dY&#10;tgxHpsqjuKwJDl5s/mVDScValerI3lkiK35qBok5B0NQdz+MEzlJVL8ZA6OSCk2EoRCts0QAKglO&#10;EDeCDyHBeBA7zCQePRxgQPxwMAU8iyNY+7a0phoCCdssjtltRIsFiCVlU8/oKqgpTlC1RgSpgjXA&#10;H9GD1GHBpfjkJlmA4KnJRWksdeLG+c+Du2U63vjkGk36jdU10UzGSDmJCFmqncL3cOAvUC/fXF7b&#10;QBIBkiUrT5H7NkU0Oogzwlf9NNomejhxJ4UWUqUfwALHkIxDh43IlaO4ITIFVafCRqisZYU+wWGd&#10;JcoujVZerrYTOT/LCONZ6NMGdtgYGdxG9zpFMahPrJiJpD5l/SGtUgWHoaSgQZJSXUIIC4SPxsJ0&#10;SuK71QMrpYG5MVs1ylKg2sYfZd740J/e5RpLhALZwC+ZK5Y4JMQ27je//O7O7se6uukv8R+PHqW0&#10;J9EArJL8+mUkYlQSuAU1OcwvhSc7JZo70yBlhSbpkAi3RNzT1INCieRuCqFTnKC4hfWgwBzQL3FD&#10;wlAjqVr4A7MCm0DoEAiGZAMNJeKuuKp+pbxqdGLsxoM3X7jYe+Xqle613dMgSZNjDU21k/NwoGkK&#10;2FATTTmz2rml9DRjHzKPbAxF/UCbiqlcYsrQHjVT6kMOwo09SqIAanrcPVDRdITZAE2H4qbAQNX1&#10;sOsT8AJE2wpoLJlytORjWCl1pmnwIk1vZhnyJoyH4E7cI4Dp0ZGBtV0UmqmiEO2Wb36DuRjZtVul&#10;EEqLIR80OGhwemahqbWzsbljeGz6ypWLUGFzUwsJEsPDg2xkysJRjRXSIWqax8T5hEEYnnZsgvEp&#10;mlMvIXNrqfLMNlmco1lYR0vz0PAID1QJ73AjCJYMdzoTUbNSNjs+2VhTR+3GSeH5EzwOs/qpj3/0&#10;wQcfkpuhtOwy+TZX+w+86w5A1c7uhjdef51YeoAbFh2snyg+WlhBCVBUXX3jLNmmxUV4uvAbkNtc&#10;ujTfe+Hcr/3K5+tqq//qr75MSyV+yrcNtdVoe5ABvLShqZ5KmyPjw3Rkuu+hd3dc7d/6f//exPYt&#10;x3/9F+DqUZYXnayjvQOwcmhwiD13W2X9jdcmmuYWjyxPPd5//oUXXljT1fGud90+PDQwirOwvGR5&#10;fo7KcDu/cWjT73+56lJfHtU2vmfruX/3q5M37WUJcULUVFSx/3HcXT5/8erFSyNDQ/ABIsgIdmPh&#10;tm3dNjE9zt6U6aUS04KAnE+8hDGx/ennb/vvf9l64VLPw/edfeCuQGa1czECiJRVt5CisCTQWxHC&#10;jMElXbwb5FkXIz3xxhvXrvZRhwgjj10AMUUurSCviANyKr1ktzE4ORNTpFxiKcFbZMkHkBcb3TWC&#10;pTGqC5XeWC/WAAJxpxOhFdtIKhTbZlBnGpvffeEc5sT5jg7cq2bRxft27pqeoBGwUtUoCMPk9Pdd&#10;RctCSDU2kTUlwAvZ4/IJuqAUI/tJwlGgYUiX1ePoXkqrclRYmLJG7TVvzgeIeAG+TXlEEg6y03RN&#10;8pslhMuQ3GXIP+aKJyNCFMMPuhdsT2UczkRxZZ0wDxiY3ss3VwJ0zt14GuZD9b+cvSMlULXCrZ+n&#10;xq+MSky2lDKacudk6Js5uJ6JwFLt84yT6yntTPWSKT5Ej5wFavB+8+AgaM7Te7YzeoMw+IzlN2W+&#10;FYUmkbkyVFd9w6UrNfOqJ9AwN31qXRdBzAhICQjZNFJ/k+O2eOXC4mwZoVpQuBg5LZvV3TIUHt5E&#10;voscVH5d3399srEB5I4hw3ww4IlWktWHgAg/EPCZI/FpTwYkxILwAKZzBcSRcVNcQmXbSlpp1dTV&#10;Y48qdABrCCdKVZ31TIlZ65Syo6WdFznDzMpOwHbKeqKBDBgNsFrx8uDgtdn56brG2tKq4uePvvD1&#10;J/7m1PmTg4PXd+/Yy1O03Hww0LqzZ469cuQ5xfUrEYEobvWwRvSJyzB7nkCRhiAAfe5MFP2pon7Q&#10;hYpAss4yCSiWoDAy/xMp+U9+En/KtPQ/qSYsirQqLUrhMqErWw2X8LcU0CIiyDDOkRO0YuRJ7zt2&#10;jEe+0NUhtx9Pn8U8Mos0DEI/geBUFLKSmGw5yVgvqW/yrivoTgmCQtEcNWKfeoAT3BNzCWON3OQw&#10;ghAn7LHZqTnSCnDNEvGK/cUnRKPVVtcQOSJohdUX2MwygfsXqwnhjPKrFBjrOsVwVZaNioMqrVxw&#10;5KY/SoOC912nXnaC4wEZz5yBp8CAMktEMhSEgsFJm1apPp0qP+nCHM4nlz8CJkbBA3dD7wJTplLb&#10;HKyDTyC8iHrRPxnB4ACqZYTZhf6v/Kd6RfjmcSFxdytcPoqARVgR9jN70OHdyh9QKWj+VHi6GibL&#10;q8jnfIJbUKqUa+Hw4cwsCjBxEiV7D/9g33Mvnbr/zp533wfXU4lLXy20xBDruXAPO0U3zzG2LH5T&#10;0aD6KkqQhtIamoY+Ichu56EfQC3Dm1WBQZ9n02gHT9Sx0fny7vvisbtTeJ0eeAm8SMyhqpwsUgKb&#10;CL6hlE5re9umLZspTI+uiHpNog28ECijVKtt6Bh+t33relACqdoqMy9Yl33uGsDoYDoYA0UuuCtr&#10;IIwKjgrippzZKJ8iTi5AxDnv4TmCwmDGsCG8cHL/qvufODn6iqYsoFPZeKlebFkU3iEFyU2UMFoY&#10;ABF2bATX6JB4hHLUhpqyaK4yUzjLsQxBfzkVJkqwPkflDs7B8J7Zt2fTE9/ltAttrSKX5FlZxZvj&#10;OmlYBQsZnytk3EeoibHYWlO6VqkUi0JBnSkj7q8Vc51mtE8mURtMFBjgscyVVAPO8LyqEjoqUIsZ&#10;7kcp7lojafFaBgE+ijMSMVhtt8Th1dI9PkgGBeBgPiH5ntR4xAItgE1DeeRLIbyXkWbyYOR8IK4T&#10;fw5s3hiJsYB38pC5gY5W2V3qOCEgjzDLLXXUfSKeQ5akvawi67fxGf0Rn4drLm0GP1cathWEeLRY&#10;6LThlRskExC6YIp4j/Gs2mdxkVw38lVVxaecziR4Gpfo72aEWeXYIlshPWPkztiDavUrzWLhrGo6&#10;sxjddzyH7G9bZmEbJ/+LpW88i3pwAUWD4avt6RzZc8wsDhyGqjqABPE6ZHp+bqqxQQ6WKVUCmlUb&#10;vpJS1GumT7Xbqqso7KJUqaKVLdW1I4sLpyfHpRu64YMm2cMKcg2K7V/bfcPzP4BMBjauN96vOrSs&#10;kdQ410qIDEdwLqJTYMSwYobLMBXNDnYP+OU60AgcE08KpN3//Kvv+9p3uq9eO3LbfqA6atXFuvCk&#10;4VrhlQEEbTAzzkPwcksyeVW8mpTgMw4i+mHuyIfF8yCaUaJ9bG3pEyIQW7ekBHIRlVd0hiZ8jJ3A&#10;s6C18BnnG0Knq/0S4UhDg4MYxqFAB5ga77WJUuRIRF7oYOTh6uKy/Mlc8RVShxthaoLpYP6QidDS&#10;3MQVjq4sP9p7ke10trHOnjfxe8VTKtLOHWaI6PF8xGvuOrRfOwRnEJ7u7jXjQ4HXkYCntYtYknl7&#10;mBNokB5BnwjrT1Fp3OD111+76aYDxMTlZDl57mykxF7867964sD+U//5t6kHfPC//m5FU/PE2TNn&#10;/+AP7vrbrzbsUiHVpw99+/KVC7B6cLpgPjz7wZtvYR54ZIaAiwwjjW9x/SE+AlngzJyZxNQFARTu&#10;Vu9YyS2+zQG+eF5DprFV/fhpNhJDCNoNs0E17IqLP3Xq+BObNotIgBQj6tZ+NnkEQiB534oz2wHh&#10;5OE0mFjfEBnWDJKXPgYcZjlGsVqtZjhjADUxCum6QlqcD6J6rjrie6aIV/40DahYDA4W2uygqcPr&#10;cY1TdQ5ypLqdTAxpE76mEaXYngTyImLEecKvorLxkgU1dXStlUs8NI/QM4JBsU9pCMMXnA+LwLXJ&#10;VgVz8XPl5QI1PoNBDujTL/1jV+7mkI/nRx15UkqsYwyy8ERdqeAoKA6ovRPzzKugyLf/UItsVhzB&#10;mKh08B84DygwDJBIkHwn5txebyrctUPKgirx4+1nki1Nwxcqizd0o7idPUPyS8VSRkat9lHCvrzf&#10;/ZABofNLR9Y54B557UQulQkrVSGzwiPRg+y3IAzPppLJPNUq+RUIYXQ/d+aXyD+FXSiaMoYlYgIE&#10;s+iJ6/hfXCcyR4JUsgg7x7bg7IuhLSmw7pe37thWV/fta/3funQRtcJy1rkzqljsght5V7tMUU58&#10;JhIjFHAi/may8EKbvK3dK4zai5Ue1OM16WdvQjHBTyS3ARTsSFEWh2NmcoZg9q6Ojgu9F2C/XR3t&#10;CD3E/9DIOKcBiHMmuJLCxJzzy0YVpoF4sMC1b0cCDRmZ3y7WN+Y84h9ytXuVMh0U4j/NPE2zoTbF&#10;Gz9++oor4JTLf/uOhQ7FI6gr6JkD7kYgO2jdxTVdlI/Y8o1/6PnQh4HLnURfDHIJ04ncAvgIfHJm&#10;elwFpGgmS9yu+hZL65BokAGrUifwsYBpKJmBa7auiWYp49wRDIgId7UrK15hPodH1MWC30YUELTK&#10;MlDfg73c3tlB7A314DWNJcUwGXbHHbe9i+quSENWmJxNaloDiZJxU1VT8rGPfezNN94cHBimR2R7&#10;aweZOGdOn163kXTXUXzS6NyERji/thRYp62l9fOf/0Vk6Nf+7qsu6S2e397eio4izQFYkYYG4F/z&#10;C+0dHfiKtj/10rYvf+Xyex8++9mP5QvEG9cOloYDzexeKN4+s3S8bPl7xbPPnj/e39d/xx13rOnq&#10;7O/vR3dhwlnmbS+/ddMXvlF3+kKEvnJMr+s8/yufGX733TJZXc5C66gOtpM8YM85uiJdALGs5EaY&#10;uFM8QjkaVF2jwhVjEXMmz0oRWLf96efOPXjPqz/3E8ObNwQhcaBnRQ0KaNzJaxJzBO5Hl1gTv0Ez&#10;711ehwZBGEcJO9Fqqka4TDXdLtPDkRmJb5qynWWUdN1sJ/rPVWZi2vUHenW+Tj6TwcSktmVFx0JX&#10;4YQYnuoBFRddaG0TC7LYWtvdjQQhOw1jhBNYU1WHpA13JfPTAHqm+H0M35lpVUpPgUHCVCQ+c33D&#10;bJI/o4mTJjPUS0OGDjFKQb1S0SyUs8Gb8UaYnsA0zaBkh2fcnCxjeQHghIHgfRp5MyFmIk0VYrZF&#10;qffmqw5R9xHCwpFAugmRy2YQuoQ1vRQdENze1ZzC+5IWg22YOEW4rGIAxcU9ba30iuWrC+2tq0wm&#10;+EuBZByrrr7h8lU+bJ+YembX9lxy5UvMV5sqqx9qavv+2FB8G88Nl4hzmCU+ZKX03JnVUz85RVbs&#10;kVtvjvXl0fDdGlS117akmIock0D8isZSCryq1IO5AIiqRCG2CIG3cihyhPc0bm2ZmC3k258KSE44&#10;T8gDxxw4SEHrxYvEKFEaJFNXqcM1Zjmx0wzgfO9p5nnnNhX7i+PLX/4DFEmQCRdwI6NTurxANc+q&#10;LpjmP3mwjWW/bWvE/McyxMgLRxoZYDntrG6ZbO/EVxz5acHPOfgkXyCFEpeW9nZ2xCaiwUjcl50f&#10;14SaVMNOVkzwB9U8l5Lg6sBy1EgtUR3SGG1sDWN2+jmsO9IN8yXISELgLPwQzYfBRAFx3diJF/xX&#10;Sq8JLB5helKd3OI9Ry74Vi2Kt69jGNjxLNkd9clCkSKXA4qyJDSQU1JEwkhcNmcmikfCPWTLPULk&#10;0NP4JC2TtW5nMKjUDE/HGxti03zIOfGTSAFOk/P28WTLk1LmC1cq3nMR3gSSwJ+xteNG8dtIoeDb&#10;G5575YbnXzl53x3nH70vv1dcIf6MmYwj/ozpzfWZ2HF6dkfchzkWRX7jnMia8rPrJQA7rc7qHIfj&#10;RFkaXp20RnGvGKr2uzpMKgRE9ZpUC0sRl/yJpI68aSSg4p7GVPRfeSIVSafltNJdOzbxW7aCn02b&#10;ggJWivJSvzPxVW5Np0LmHV/o6PAw7M+xzgGoRgnG0HedA2RzUvqa6mCpsknMgcK1LOmgYtkijv9X&#10;x0kbHtXleDKVlEFQAGchM3htqKfgLgWkOA01SB4QQgnQduRSsN1kVdyeFP+TOmzPk1iM9lKqKcq8&#10;IZwgOHQXTO7So6+Rgn++tVkTre6NYkexCvkr+nB8Hh9Kc3UBc/zgQeUOmEZ1UnAg/5gOnk14GnX0&#10;QB4VDWMvDS6OCqe+w6dgcthTqDsKkJH8UmZbMC3VklAkPTnMKvM2qwqg6g7pWsX8Y7+nnCqVXDVd&#10;mZyDa+tthjiIgJh/4gffTqAsroQBjqnM2GPA1uYtNrItXbirRQ8FGz5YQZwYq7zn0LNMysjWLXzO&#10;cwnImFJ572TE+o6xx1g4kVrWVTA2hq7m4n1hpITsi3/KeixIXjCUpnmIAeeMO3aXkLolRR5Jqyki&#10;aUXSa2JynOZyOJek60A8DFlwe3I0gCbDRqBkNgUoqnAEwcqq4xCPmWIKRU8yq+QOKmA0Mf70CAVT&#10;l79VUfAw1KI8h+SMxq9UI1OV/pQioQA3nv/yhV4+Bx2jrjwQHroigWEuAjgRGeV8q03j7rrsTHzr&#10;lGkDgMfm4RLs1taq6vvqmr470s+e4g5RJNVqoewB1jxWlpEzlt2Hnj153z22qPUUist1dW0+iQ4+&#10;hI74k6hBKwEdv8X5oybFhvCClx34wRvv+dtvd1+5duTW/U98/LHBTesCWw6+FoH6eThVMEe+yrqx&#10;RwyijiAsQeJy6xTBbaClvqt9sRxcTsSi0G9b4G6EwrqwgfhTvoWqSuhANU0dTN7e0Y5zFUEBC2L4&#10;aixLZjQeyPJM0mRLFdcPzSy2UqJwb9HQb3jDEyk7T1Xq6N9XcX3oOgp6U2MTZbbHR8dIVmSNHzx3&#10;nnk+U6/yiApLUQ9TaxjMubt8ZBkrheLV9K4jJiBtMTNiyxWFY4uhGVN2zJG3n2C+wJQNRnOvtH8y&#10;afTkk987fvw4yUo8Ap6P+m3bQOs4p3HfPgLu9vyLf7X5J/4JaB2fVHV0bPv5X6juWsP77z/1j88+&#10;9z05ZkpKEB5Rw/Tuu++m9C0hdaQaQYpMEVlL0Awp2zjqwlRgJKGL+DGTvOd97NZcIkZIf0RXxa+C&#10;rnC5x/iTAplmQyuSJiXjcvxJDbstYyMtc3OXOjuxjcNmcFlx5Q1akvp/YVR5XrFA8sHEBU1FChSS&#10;ImkcmSMfVXFFtWqSZvEOYv1+EmCT0Hbl/aeLhHVg/d+pvpBHXCr0AGYDLB6sDbauLiHUUXLujwrq&#10;OVw7Vq0QsFP3JlgisVGuR4ZxbuFDJcQ6dX7DF4wdiBtaXyk6rQE0H+MShkke0xyuX2JmCS7HZWyv&#10;gN0nljHS8r31sgLJkjv2fnh+VAv1Rx0RwpTtlVXlvnCbxK4JscItOD90uPAEJPGUwXr5zKc3hGAT&#10;k1JZSbo9I8TkBhTQFajHrxWy58YzH8HgRNBzQVy9fMaWhxqj7TgOOR4TQ4VuuZHaE5GPqqjGGqvm&#10;oPp2sTxiwvLMmuukgAdvOmvvCnFXo9VUu89llGTpLZdS9EeBJ1Y7LFKsrStGQNKLwbqqmj40yi7X&#10;nEKYtZGN2YVzQyHjplUjeH6uMDh1YsrLkmy3NGcy0d6CYQaeJWYdoL9quOuPh1raH+1Y80R/3++e&#10;PXNuatKWLBUS1I80MF07jRRgHhstyD7tKVvyUak5gvT9rRQeaMjqgTZukEioxzx/qA2xo0N7NreX&#10;yud6JpayLEQNCaA1XBuVhvR5Oi1cutTLo7BVuNno2ATavUuDAW/JV8mc6kmVIyCnvolWG1sjx5Kh&#10;7VJ2u8LxO2xq1WALQtVqpqb3eps4h6fLOKz4Zbx6q2qqK1KT87QH8uvELCvoxuTNrePZWUGmjq4L&#10;oI3TN+7f+70nIfiJfXsDshdxOgdZW5I8tbq61pYG0mBV6Z/R0nKKGg4qZFFBLC2koVB9b1UytaMe&#10;ObkayBdICCZcV1ePIK6tQZrV3H7HnXx47dp1Ry5gMsP9ZMww6YF3o+Xv2rULVw0FbcSFVuj80Ny1&#10;phs+2bmme2Bw+NAzzzCeNevb5mYXDx64ZXxs8vnDL7S3dUBWXWvWQvowK4rA4vOnpxCgCJrzbbff&#10;+q5bbkHSPfX97586eRzTs6aqsh2HN+GBszPsXEior6+fp96zZ/eePXv3PHu0+/HvgtZdes9Daftn&#10;PIStyLNvmZy/f6Gss6j0xenR15dmUI8v910mxfjAjTciGfqv9sFQ1529dOfffGftiR68r7EqM031&#10;xz9878UP3rdSV6NwK/zixLFTE1kFCpRISzLR5YtXZPGiqFfXmHvLeKGSNTVn4yK5NrLle4dv/uMv&#10;EVh39oG7ex6+N6goJBeHrBbrKCqmI4Elvx2MN+8Sq+iIdIgeCHIGZ2RvyJJ0mhGLowgp6zNiLOEa&#10;yiAg67MJsJDIS3WyhYWsijyfH9SusP3MyEw0GlOqJi3iQ1FDwl4DMacto0OPnTv93W074JpmRIuQ&#10;REtTM9GdkFfIL05HvhPWAWBHECUh/OjvEzNTMBADcI4VskQOxC6MPNt9of8HhqNwmqhBrN0BuBl6&#10;S4LqPMbEZ1IIlwxLOY2EQUg8Wb9k6PEayJ1qQ2i1/EheFXcFUpCNfd0k8LgJhlwjjmvNPepZIELC&#10;7MSwNenSuhMr0DJLhU7MzjZepnhotLm/xOyi8CDO7tWN6ws/ySVjsJ2ButobL12pRp0myG527uy6&#10;7nesmgVi0cH6pvOzxHyu6j/uppYAmlj0UKFlJS4v0yL2tiOvUdBmor4ubqScCv1EfkW4KFYlmA8z&#10;BX2SAA4+IiCZQjcuV8dqV1biaVbTQbuNAmvWm6jc+sOH6FErGPFYroTteaLeJH+phTcY4fQUlXqp&#10;xQUt11VTZGuFrf3WsaOnzxx/5rnvDQ8P/NGf/v8WZ2YJKwYJUOM84r2VKbI0PjEJo4tpfCdgl9mB&#10;BRLKa2AlOWgscXgPOvk837ZK+iNoNo4kKQu0lPiEr2IHez7z6qhLH3nlCBe4tKZLEicTLrbsAy60&#10;DCXyMyIqCNWkWpFJOrQ+DdFbQDGbmZshV4wtd1YVpKkphR/BsuBjnBNPB/9HdymcgdCs+Hx2So7M&#10;UKvyqfA+/RE17Pzwmf789imCVNKutR2qveE5RgHKiSGIMLJfebocrXubku8dwtjC6ONZVCweAxZA&#10;qZSqhnRMx5tcF27mGEK+fLE06XGyGpcxP7nUiDe5QcFFAnfm4vFhmBIcN75w9MYfHD31wF3nH7k3&#10;Nz8LHzr4aixQjCEuruXKyIALCpYSRJMAO02C7ICEk/CjOJ9O4tufev78w/fEBQM58pX1zw+V6C6e&#10;kW95k4cpgA6IzZLQAEJBR/USFfcIRd2uzmoUg9GRsfGxcRWwI3ygOhlWooQbacJATL5Bfbz4Clus&#10;reHmcR9e1AuiqIRCRWQ7Ik2ZZ1Rlph9OIcRBqx1wRFKDjOMlYCUpel6Gvbu2/+f/+G8++qH37d65&#10;4x+//d1Pf/yjn/n0J37tV36ZBSGF6zf/zb/93Od+4jOf/sz+G24gSf7qtX5YT119LQQgRyKYPxX7&#10;ZilFofhGJcNnR2i0cQTX++Elj3YW5F8Ais2ev3DHa298f/cOc61VlD1fSH6uxIyMvGIl4i6RDF1I&#10;Q2mdROjmcS74ICcVKQDKfXM1PU1XCT1TqQOi9BXb8xJFXt6ApuSTJtc4+nIawI7GdUFk7k8VGKmM&#10;qzARrNAmxhRWfzyCSzoZ13PshitEKMzHhSfAE7O6iGFCuDN6PG2+V3NCTzhKdvF8nrkYIVr8YM+h&#10;w6SLQ+NgIsqFnZrkLsa40nQa7lT/BO7L+FUkQhFwSvyCZuQLKvCQ5zuK9co3bT7/wRdi5+fbNSnT&#10;pLMR8llWiqtibHR0bNzINDiXSxdnSayYC0ShazYQ2DAgtvzE+ARGtYQfLVlnMR0FrKxORnhQpU9L&#10;EY/h5asvALTA4ZPPHm+UqGi8Lp0gnUVXlfVhScg/VE70V7g+6PkkrVEoH7C83L2mi9hWpos9yHyy&#10;sVA3UZpamlr44dD1Iaq0UJxyaX5WsLXJhmqPPCnRqfsra5+aGDa6TQ6smhCFNc4YWPN87YY2b9z9&#10;zGG+YgUBE3icKGiaO99kBpcQ50wyLh4XUagkPASJjQHvoCjb8jIFUA6+/OZ7vvrtrsv9b9xx4Nsf&#10;f+/Ilg3k2uBCV1ie07d5AyVDduo9grNanlUXs8D3knWTDNtXeyp8a043YWxweeLXAOx4w+3gmUKw&#10;tJphahu2U5ydSvaoZqITjdUdj/4MMxAbBZV4hFrMv5HhkeGBIUz6msrqyOkIhh2aWmAWWpoCicL7&#10;WGUX/pDzWflKdvLQ9o4SA8dOHePPLZu3sP+uX7sG8Zysqea5Hrt05Tsb19oMdIa0y7MoYZxaNg6J&#10;sEDyIBKRiXOaclZfRWniS1atvMf5n3RZZx2K/TjSPqUvWvO3ZztCW9SQSI7i4qK+/r633nqju7t7&#10;506Fzv3w8b3vP84solHFV6B1NIeN7oSKnjPUjtlG5b7XX39zYGAgWB9vEGmsC/sxwog5QubFFojT&#10;cnYUb+IQdp4Vqgg0P05WSmy8L3zNYP1EHzmuX1T0iZPHKWnXt3YtZiy7LKg8OEasafZP1CL+Zm0h&#10;BhmLG+MBWYlCISGSY4n1IEwiXjDYhQEzY+9aDQEuokGVfzCCkIw29GZVgHYAOCoEc2Agj3B39dWR&#10;A6ySzm7LKLlAEUq+UK606rxqWNL/kg6BYahkClZa0BvsKnMQRc44QBhdPMmNn1bzMk6g2yYWNSAX&#10;WEDgyxFY6oKmRih0ccapK4kWHfEhokq4k2bc2uv/FLDL1zRWNjveqQjG5EfMf6B1wZnjfO9X230Z&#10;hcTn0UYQA8M9Fhd4kOiGBhAWRf2i8kBaRAbr2dcDRad5dSZlbsmu0gTaG0wFW8hSMfgGU1W1l2lA&#10;sUYoK9QV66GKmk1hCbt2tFWrgHJcCxB2IvlvdE6kqyr+CbcK406mXwRgKFpWOzHIVnkAodCrwrbW&#10;SwFUuXkEIUYkY+FEWKSTgWoCiLXQDzO572KLUkyFxEVRPYeMzC9vrq77WOfaW5panrjW94/X+oLi&#10;XZ9ToVgwYLFW1SJTKozV8swnVmD5B8GrJqrROp4yACnIVRZvAiWCOEM1X41eia0Uu1trhQKp1qLK&#10;NYUN0YdQNW74RXkpDb3Jh4Umzp89R+IzJ1PBWHCVIvsUtozMMGmoK4cxFWkrWn4llKkICbPm0HyV&#10;YQoE1rPI1K3SbZBWIjBrNCbJmFK9C53YCnRQX4hyfVWWQCFzmsxmSBp3XMXji+cVpVURt1JE+jbX&#10;oEoaWuXWb3xTfa0OHmRacOyokqn6p5GEq0CDliYFwuPXwTYD3OHGjrcUmOKyWaqry7yhedfWNUDD&#10;s8h3FXYtVRXLxcXW1jYVuZtb2L//poFrA31XrlDFQkg9qWtg9+SjuDowhMwbMLP1GzZwO1okHXnl&#10;CNS8dt1a8FO2GKwc3ejZw4cpWMde2LJ955qOrqGhkVdefJl2FGSqMhjgPJ4W+GzHrh3wwM7O9ve8&#10;591otH/z139JEmVLcyNJAe3tLYTCuXAkVVYWcOSwbbdv33Hw4K10We34+rcvPvbQxccezG0Vs0od&#10;YJ/bZ5d3zhcdK1n8fvFsnwvh0FN13Ya1d95xB+Xn8LSumVu4/Qtf3/7yW2jDsU4L1ZXnHrz1+Cce&#10;mu1oUWVQZaXRZQV+K27jQqKljOHMmTM09MCNRNrB9CztUxZr6+rZL1cuX6FGoDpjkiZP0Y/Z+ahY&#10;R2Dd85/7OIF1+bKGTSXetTSLIHUCV4n80DPqqsS62KwJ0DZVJgrrnOci/BzOwU9kqqlHigC7aDrB&#10;oUEHQcbuzwD0Ao5q2vPGD2IrfA3cKVFtAZ3L9Y/0t2oUmnyUbbnQ3v7I2VPcj8pciu5eWmysbwCz&#10;m5oYhzcYkSxDuxsekVHIvKCp8SFRUBggcEsEDw/oXrDm29pv1rdCTXFvKPNBOzEsYkLjV0u33BQJ&#10;vpDAu7StXLBbp8LixHjEAJwnZDXQm9b6kYveJS2ffhcONpdpLtg0pazGrvQNVDG8cHJ057AKk2Hj&#10;UXvqI1Mxupknbh6Qop/ModvpsJ61ithtGhi6qffS07vVlKBwLYJ48k+maqr3piC7yef27iz8inN4&#10;ZJp3P9raSYvo3nkRVfwwEmJESD6CxtKmNjqzvv8a005WLCfrDNe/ZdSuiFKM3oFOoAzOZQXyd3R0&#10;qrUjebDqMhlyP4FB8fOcoRX2Pinknwr5t6aNGyVBtWaXLICTJdUIkpgbQtAJraWjYFN1FcRH9hg6&#10;NhAiVXymp8Y2bdxUUwVvr8POsxfMgdNQKjkHAST5X47ZmZLeNpn5WjhySEe+yrE7ouf9OzaRqCJR&#10;ob6K5825ukjMB1cLk0fvUxrjyjBgWVHRg8dPPLv/BumBxl34Scg605tcVnOLsF+8p0SqKiIh2gpw&#10;01i7iNMMizvu6/hc1dOHmUS1Nf7kPRXd41ueIiLXuI52qEs5xzMG2Zj/VKqtp/O04pNcm3UeatJK&#10;Ct/EFfIjnyg6iBfAVh6p+SquYK6ZBwOGDx5SVK6k32uP2B0bvm2mUh2T8I6UlPBIOKXki6I7uWG+&#10;cD7JUM0yV+JxYh1jFQKSjqY0+TLl3/JJzgljU8SSxZzEwQ9B62568dVjd9928b0PJY9aZqfnd4ln&#10;j90auywWKz7hNPktXUFPXgTlK8tbHUp+LH18Eudj7W598jD0yhuRhz0GsWdE0DyKgrKkVQrtCRZn&#10;1Y5Xcz84sIIroRxNgoOcwtTl0DAUHGJepzj6pYoqgaHJ2Lhh73b4YJgeyt8kX1mF0sVRbeeo3Sf3&#10;aGlthk6u9fcxCHx9KFUQMffXOE2VQZphT6KmGv90soWB0J3bNv/rf/kbMWsdHe037Nv7yMMPRtIW&#10;73ft3p0TU2dHx3ve/W7G9+ax41Tlx5miB3aEHfyC60M6q1h2AVrHPLJaZiy6WL6TxR3A+6jHX1vD&#10;gp9sqD3wwksQe29nuwvTJZmSiVTRrorSh2r+9vi71AMiqfmF0Xmh0kmsMcGqBOEOg0whecXyJs0T&#10;HjhNG0H0DCtqBJGqLDrrr8g7LaruPzU9g2IRnBpVD4Mjok9DdDoZVisflMfAM2vfIF128Lnub11U&#10;A8KgdSt0/rkUhhVdsRXXBLNQy7d07KV86sKftnrlbLaDHw5u2rD70GFuc7GjLRrBKAE+k4MhmfnT&#10;qRt242cxNbFVZLJiqjhRJTibGbZ0cSbQw0h3D+08RhUEHfwi9jOXqqqrRIWboirMxDglC7kkdQyV&#10;phEh8Gwg1yNR4IAUfoNptAVw7BXxjAp2lp9qFj4TO1M6lVUNm+kwYuUZ5SZKzlByblI4gX7vAkX2&#10;ZdlI8NPJ4e03emYFEvAFAC9/1tdUT0yOTUyMdXd3tbQ2qep2BXr/DKsPc+cZCG3j7pQAUsa6yjgs&#10;UhYAMc2UrN+4HpimZ+j6Aw1tiOae2UkGrhqz6uCTaDvvCRVcnrnc9fQzJ+69G6HDfLJwVnwlKsKp&#10;Ukvpt3oVWPUDimS8iReJZYM/7D388vv+ngTY68fuufW5n/zo2PZNYIhRoSDiAWUw+gD3iQ+D1+f+&#10;EOy5xLVd6CSJUy2zIkMZtaLY+q+NjowQYsAI3cZBkQiRUxk2Lwf1LPktO8WpzUWqZUM47eTU0PCo&#10;mmUuLE6NT44ODuOpULEb4LzM9Ir1ykm9kHHnmgH3jQBmFSarqeFzRrV3794dO3YcP3WcaKAmuh1R&#10;g7ZIs00q8VuV5e8j0IA2pq1N3MhZsQTPI88qF0ujuU3I7wTYeQCGBRLrSNtO8iMrdGoZ4MKOoiJx&#10;FpGQOJqdOhn6G8BjiLQ4Ysk49dXXXv3GN79+8VIvfST+8dvfxMd+vufsxUvn/vhPf+f8+dOvvvZi&#10;T+/Zo6/+4Gt//xeXLl+QLjI3R9AEK8UDUgMVwO7QoUNjYxPMBuvIt+RqQRvYRXamKRg+ljLEZ2hC&#10;hUfhPIcSHkZRaCSaFJVji+QmV8DRu9zeziJDjT+FY+EX3jiKXvU3e2/ABAWtDvWIb3RBBwEF4wjJ&#10;GjMUibKxhWM8MUIsFAbDn+EJyFkKuakRO+e4ZsfU+BlVElJDULMgMQZJeudZLio01difZF7gGjwZ&#10;4JCrOAKAl4It0iKLN8TPkm4rP2FqEavvk94gEFPmHaxDzL+UuOwV6ospuBNbCiCfghYkZM/N85Dw&#10;VxwbfBil4vCi8RM+t55or4zVDeFZhOZ5B4XCJ5UunGwqv+AiBtaEY2YyOa5PCiPsYsdlq5ne5/so&#10;vooJjCsEQSa2qYikDCbJ9p20BLxTRG/WpEQ5JcOaKlwlzQH+qkeWwkjtQXQfGKuPAk1du0N6YUWt&#10;YCk7RJRSqbpngE7VdM2NeDULl7Cy1QsPkF+rKLmToLqE2jMhqYV0yBu92CBUcJw3nDdt/NMTRQFc&#10;STn908TaPcQ6OmtNYYzGfJPGFpntQfTGCCWjFWEaxbalu4dFGhPIiYlnWnxaeOjzRxo7P965fnRx&#10;4T/0nCKwLhfRVIxlyQjpp9GONEa53qVjJMXBS1PI+mCcjvMP7V+Ip1yDqOjOB7cET5ZvSAHvhuib&#10;mUL4g2CUjaFiJi4RiMYBUIpTGBuGAgJT00Mjw91r1hDgc+1aH1gWkNAS1QtJY5yaQpLTEA0IG30S&#10;TFVjsbLrLUkNZIogE60OniltgUXP1fGMGhOyGQ8VJGcCT5ZS4NYJvbYg9oCDjGN6xbWKxY3ST2Jx&#10;4sgpOc1C5iwk+UHaxYpKSaxdt670vrvQ17Z8/R8uf/ITTAUrKEp20qtg+4oKCqhiu6DVXO/vpw27&#10;bDPCb1lognGoNIvCI3W8guJxdXUNyOGp2Snke11tvbb3HLgYaYxlOCJfe/11Uj4BqpgHTBVYAc+B&#10;oh9yDbYcihYulttvv/3OO+8EAfzq17528dKVm24+iL0MLwDOI4Duq3/3VcLrMLRrq2rvvfvec+fP&#10;vfzSK/WktDS3khu7prtr564dzNaG9etvOnATJeEe//u/GxsZAT5FFC0vAaBVNjUQVaMC+AKq5uao&#10;mnrw5ls7v/7tzn94gtYNl9/7UCxQkHEcWyfnbxmZa1lYfnVh6tmR68xyOPDIld68TfUNrvX13/XX&#10;j+9+4tmqSTWH5aBm0rkbth762P1Tm9aIRaMzSXjQAbdIImR+gXkgAhHnHE1mLl++DB6utl3lZRNT&#10;lABWvg5LCAWOTlDAoamlpbX78e/c/MdfYDAnPv6hC/t2cS1Tfiq0yopHhAXgQ7SbgASsA7h2ODqZ&#10;s4R0frhAJE3MOpeXCfEbGR1TYwdDQkgAbfEsctw1fYIzOuTTKUChkydYKHjK/wSwQ5UJ0zQny2Cz&#10;qCSx7wwBhpJsldWRs+8+f/ap7Ts1fjxSJaUd7e2q6mgRzyuIOnnTw+MjyAR2eyjTokkmRPWzVKDZ&#10;F08KfZKmvkES0CnNSVw+aVCucSp9IFhSfJyAfY/Ml5Pr0oRqdpoJa2/dZHSJs8qVgvGpMjtqrWOl&#10;f44wiKiSZxUwps98NnZrzgG8wR3qHps9DFSb3PwNTwnuLqvKNBr3zWlVVBHokQ++utDe5qzY4sKs&#10;2LfxHN99oKH+xt7LEWRXOzt7tlttG3PZl1iKeXjvvFYhdCdh8xFJ7bghc1qxWaef67kaJ6cPvnTk&#10;9TtU554/oW7PoHxCzJJaVM1yNVokA6iVrl+3wQV/pHwyKPgP9tBq5pmmgkeS9/QdO7Rg9hJFpTPs&#10;iOIfxXsIkRZWVbRMhB0F14glh39R+J4QgbVrundu37F185aGuibACuTV/KxQdVgskUCsM3sSbR+F&#10;eG7GPTc0EInVwOw44PaFdla+HOy3fCFiOdJiZfhqzm3iTQpgLwCG4nNvmYQJciOHH7rACH3AMvW1&#10;p73twRMnob4LHe3CRB3dpqRIO4ZZKH6FqGJWeW+xjGUhE1vXj8AIv1fka6bzRIVBbGRAuoCEwhym&#10;CihM1I5GHTLNQm93BBlH6Kux9/kKds1r4GXxSTyUy73/6KOQpFenzvW/td1sfRtR0h4QGmvCy4/A&#10;EMMNzB1jF/ImVDvFdjgDKVrB8i1/8pMojRJGX5B0bIF88mPYOUOLCor5NkkPlX0SJBH8NvZLXDNm&#10;YL9j647dczuZsLGghRfPr5nrojEJGf9MOy6mNJ9VVKHQfKzqrAJ2wRGC9nig1p6LV27ex58uvh+s&#10;zMBdgDR6QjFil4Nz8ze1+lTSTDBqgQPW8ZjKUIPFIC0gxCQ5lGgo9Bk+yDUDSC3ds2sLhheKASdQ&#10;DkMQpoN3dE3DeDYmAOnquMjg9UGQVOYOu0FeUJV8dPFVM6VYfW9tgYjhFUEDRgb+s1/6p7R756rT&#10;Fy8SvxHvESTzw8O0qOT94uQknQp5hvL6ev4kPP7PvvDFzq4O5Vcrst0+FjUxiaFJUHlq0pPH87Os&#10;IQnDZMj1atRQ1fwy8YFzEwnGzy6v6VQ3Ah85KcdCUhohJ/+c4kVwgbhkLDgYHAeqhIainCkJZpBF&#10;1ouZQ/xFNDyGIYE/BDrCpTBG2LL56ioXhegL9/Ij4ZtNPTI0AnvdsG4DPgq2DypUwBpmCKYCez3s&#10;6UoiKgzU/NVtJNMGyClMb7JaLbyPlY1v403hk8b6Z03t3gbb8Tm8KpeXhGvRQnKQWIBlikEmphOc&#10;kUNUJxGkVr8KXVClaGqlK4cRq6CkCCDjbesVa2q4LOK69GdgXv6XsL/Yq6FpaVPVlBMrh4eWCDuU&#10;SMJw4TpiEypfpbQlWbfK8qZCsapsqIurShRR9QkbeAZmzBMp27pUtcY0DxE3rimS4I7Qg5xl5JMW&#10;J8dcve1wzIy2cKyCV0xtLDBsbPpHni4IAc0XCF1raWoiY4bCYDV1NSSbMBq0lKjCIb9uSSnwExKA&#10;2vZcbHx0vLxU3WAJM+fZO7o6oYzR8bEt1XWjS4sXFyiUowwsiQEHD3uiUjfkRO1FxetffZ1LXe5q&#10;ZSYD/QwOG9xwbsYNCN3nIOJEGP8dr53YPDjywF/8HcZZ7/7dL//MZ+b27cAOYbbRmOEaQjD0eydo&#10;+6m5CIIcYItXGAJ8APrHIYClHtMlnCV2tAUA9jgjRDwgAAauX4fBKT7chr02l3alxbztLt4RlO8I&#10;adlI0kpdtYSZx8GObjczQUmWaT7XWsDzhID7vtl6BfUH6eeMPg0sC/yMP+NbbhVtnmgidOnSJeCz&#10;rs4O1BRELnGdZpNLD/degcf3tjXzcGj4ijYE5zIgFYBd+LIyalmNsDPDSeSktiuxEZKFbq3UlVtS&#10;OVshU47S8Guk3omyMjWUZYNd8h3JTS5INHm579Lw6PCZc6d6es/3nD8Z6DlzTnlvqgWHAgENgMRR&#10;RwzFgtxZin6ePn0aQwhTDv4ZdMJPotGVMfoUBMHnfCtqyTZmzlsSJ4onN2CXi1sRQAbYBb8NUCdB&#10;O4HBebHyffRob88t1/r+eve+0dpa4GAAO4hO6o+TmYyp6HAopsRnTJFLFSb8KJYyWAeZHYnRFYTK&#10;ioQB9oVcOKaORfEr/+z3CcMgAkJdzGlpfnR4TOnYWeh7uAFltBcVEYDT2NKkDVFW3NjUROVh1Gys&#10;XnEtU6MYeQbYMWaCWI3wqdE69DJHof7JKbgYBSP4R6olubUuiM4JZROTU00NTRtpWty9rrG+Uf52&#10;dUGgIrIKw4XNmWk7dk6qaHM0eImq64JrNG+uXfLDR06msVJxwjs4Xix0/hqn5ZsocUgvYL6aq+IG&#10;X4vZTmC48VvGQ1HnFIoR6YeRg6rdAGiO87YGr0LYwAB7gg3Usz5S5BwfZ3bCoIZGBtRvYzkVvAMA&#10;4itOoAFmPAqzI8+Oiu0qljbVpA4Ba61L45f9rQkI52n8Uwyg3ogI9C8FeQQ66O7O5vssrHudumaw&#10;Av9E/MZTNR3JVyGrMm7n6gHRey4M4wyw41N+onkrAa3rerix4/tjg18bum7alvMtomyIzOJ38pFU&#10;17C8ojQtnNTJmP9cy48FQjXTc8UgFbYoIuGSUL+/j3WMFdeMOVzjnXKQb9Ho3R1EJY7dihD0uAYr&#10;i/anBN0DPAGyqJRNXe35c2eZgNqKWmXhkoXg6r34yfg1Vtw8DgBxPD7WLlZdduB4HJBOgi7UWBI1&#10;OsIuJ8icgCHqeF5rF+K4/jMta8DIvNoCMWA9mxhXXDYmKif4EJpJdIY4KKdkj7LDAB83bdlIrejR&#10;XdvW/NVX6RJ7bctmHMPEHdhdKkJk3bkVUhK0fZA45eUllgdFHmnIrbgaT6fYz0q0v0aQVpSR0bEh&#10;7g/cRllbq5HqWMceIe+Z5GKkqkhHAf7E5uBtrMB0Ducr5dtGx0a3bd927333Ul5jw8bN1wYGvvfk&#10;kyM0oevoampReqxg0NLSv/jLv+bmB2+/nfK4+/beAPvqvXCBEQsKVKFxIu5Lm1uax0eHv/XNbwxf&#10;H2htbr5+rY/ngpbGR0e713Sirpzv7WGtt2zZsnvX3s3fe6bzH/7x9H13Xvvg+6J2ZBwxn6B1WycX&#10;rjTXfndp6vmzp0Eigg9j2iFSB4cH1vzxX9z7rUO1Q6OxiFBA3/YNX3n/rcfqUe3GxGYpdUJRn3Fx&#10;WvoWOJOgBPUD5yAODAA71D/0kIAxlONG9VXilMtKW5pbLl25vH186savf6vj5VdpLnHiEx+aalRD&#10;aliNiT9h0LHd+BCdCzr0CVGEV+5S+AYhh0GHqmuUsj3CvqK4ymRf/zWlNbDYQuK1L9WG2ofctRlg&#10;J4pNXeNzQZcoVyX4M3ouZLbWGRLvzZmt36QI3HgW5jnjG0unGhoe6znHxc42NjLRiG9ypChxxtDU&#10;LZCs4apKCI/ObAQQMpna1S58qXR0cxXJeiW5iwGEmRWYnUg6YLD4xhsDThqJsSmGIHZL8hiLe/gk&#10;Q+k2DMXlqB25qsMk33KoZCqJ4yatluqOaCCYELQHQNPNkaw4em/bHS+zKoIYfATVeeM7AtHjFOtL&#10;WCqSNTdfIiszaYHBYRLMKMAuG3Um+x44caowyC4n8pwF8Wa6qnJ3BNmNTxzesyPXfxJhr6xsral7&#10;pKXj0MSoJI6PENIimEztjAcRa8pM3B0nT19bv47uE3yCIuCOCI5GQBQpvQ4LnXQ0wdhr166TU4R2&#10;SeVsB2J4SXNJj5VtSTMx365w5PnjqFJd+oK5VkcHW1GoRVIzicNSRyl8LTU1XW2tnW1t+3bu2LZp&#10;a2drG6Mio6Xvaj95r+yRmioUtJbN27bv3rO3pa0dIgQ6Vy/7+ZQOrJWMJBvfGwdnRjheiOxIpOWz&#10;8jFrPp1CHow6Z9eSUwWdAgoVEn6ek0d4gLiLdFd38AioNC740ImT39m+jZg3TrBjgrLAAndYJf6c&#10;X8JUtMy11LZMFwbCR7pCtlctfNNfsbIam7GnAF8oQh7vQ2MMY00Iux2c+XLEbxlhjQE7xilnhYMJ&#10;0q0cCPnD//KAnth82eprcyt4UjtaqRb8A5UCk4SbBk0GeUQMB+OMbRgHX+VjJooeSsD2IXQcGiYr&#10;CyHPDyJfODh/PHWsZr5SIV7zw41P0szn2yTOSfw2eUcS/JcvFmjdDc+9fPye2889fI8qR/0QWheP&#10;HEpLrrokbvv2RD2umd+OToYWCmaKrlsa18kBO67QfL63++ibBGjPNDWEuuitmgC7QMON6iRgMd/a&#10;XK28TFYAuxW1wy514hDJFWPZVdgNbxCzxbfknUt3LSM7ZyaWQ3Ry3z23cxP0AC6t+qPO1rbFHyxY&#10;RQKkc4KzlFdQww5khKELQfDGyExohYCY80nDpQlG+Cykgy4sfuZTH3n0kQc4f+CZQ2/8y3+x8TM/&#10;zvvZ69efeuiBweefo1MhNdG/ffCmgcOHT/zH/w8cvf3ueziBGbx45XKk24JQK5PObFYKfZna6OTz&#10;HkwtjmDyuW0Q04QZhKcSRy6MDCO+vaf3vrdOHL75BvCcwKwCHQ2rTI8ggeo3ybqObWjHmN0TMRJ+&#10;G3FkTLMGI51QrWzZTOoXBzS+oG56Ei0KqFKlIHminSuRxu8JU0tLL3VLexujRUujH+XWLVsgGLQQ&#10;qpmoZrQe0gUrPKSQoynmxKUcVifBa2Bj3whvuJVtFuJ78ANYPjnbSPzYjCafwHxXa5uZIfzwVzx4&#10;TDKFFWAcW4+deGsL2GI0SHEhIHVEXp1bdeXIPAM8fkRdiXsqwi4x3LhR7NvwVxSOJD6PTR2nhYSL&#10;vTQ8MYhhgN8DTZHwfghbdTuokKgGgwKQmHe0fyLsDIWv0HyAETI7mIloLLKTy2Q0kjQb901uQUOg&#10;zKSaiWSqQNw9XoN//fAU4bP0dMvEc50INZo17ieWgnahbUO/GzAdd78LFQRnIkEHdCNCTwdnqWuo&#10;o1a7YknQsWZmOIveL/weRX9xfgILl6TTxqYGedlWBM3ULK3cX9f67PSwIypwEQst0lQo5IeUPR3B&#10;/uhkoUig5eXe9ib+lMSiI615YpxGnKJTbKTGwbFvPfLmpsGRAy++Orlz28SOLac/85GpXVtRtfkF&#10;j88IQfZigfIjOLUaaHilYil5E4KKbpXxSew3PleKmzRg186rqBDZj4yQ9RPLrWmy8NG0SXsIx6hK&#10;vocmIlwmGkAq34GIDPoAKJ6dfedqguJlAl6sKL9jyWJv6y4FmALvxWeic4UjyyytS4kvw2CgUR/1&#10;X+BIhEF0tncwy3zLo/U0QtUl957pOXpgN0GGMidoWltRNiPOkajXmzfbU3qXVF8PLI1NTYISZgBM&#10;IGKBm8cy2RYFoBPz4bFdekBocAw1lwoZG5QKIo3QCJRDVFxFbkHFEGNFgmeGKGVjsuI8IylRN9xw&#10;A4WQ3njjDVKr8OBGcUOuEMGGIHrMAHQe685XufaQ79CY0nxIPjNt8HfwZ7p6x7okp282P2GBmLXq&#10;LltHRz51+sR3N255qVvVYcAN2SnQv5OYCqpMBrvLUSQuAZCV9nUSvWGk4bKPGQioMZgJN1oIkN7K&#10;XDyankKRUObxKpfpHcuelRtigVyAGbA/exZgO2wZJxkt4genB19dQz15a+Q/kACmssolRdSAMbcU&#10;YCfa86AYIVxS2zAiFhnTrAqDMvVRwpwx5BpJzCpXAwiglbPK1iBusuAs8D1XQlCitHADwSgEplVS&#10;NYAfqSvonDLp5PqzJRgRiPnW0Ec++DLmJN/dQU4ZlBPG2urBmSEX4idBV37G4AerqluorblKHtwg&#10;Jl/DiJRVc6uwm2KTpNQ6J2xyaclZn1+6QqgOQTeLeP3xfkHsaKHkvo2Oj6gmrCqLFWsnUvFgRbge&#10;pSw9eYopq1YWT1bAntHbZ+71VVirLo6Bmk1CDDKfn3weYhNkZLIcbkOpTKH2mcZkXEmN8lU9blOQ&#10;lQx57OyPkj9WOJ73rDNrrKmL5ZWUPNq05mfbNm+pqP3zoStvzKIipwpZGQJVMjk7xWqreW51NS4X&#10;MB4H2hehAAYlc8QKxgFAEWLN1Kh3aaZJiAs69+P6kfVwYjgFim9IE/0K/upiD4oVqCYOgIZ6VDvF&#10;VJS3Kco7MAmtzU14HwcGrtdW1gCyQJTMK8sjFbW8cmp6kil08J6iU52dsQKZYuCpC17KL7CrK/fI&#10;Up3SRyHz0d4R7BDHKmDnfaanDiCbsWuny8uwuDQldzWP+Q5qz5c7vpKcshYPu7LAWWlqblq3fgOG&#10;F9M1tX/vzj/6b8TZTuzdw653GrOCEfAJkhJLEdWLvReJQyCQDWomPoVpJUhN8aDGSJg6tqira5WM&#10;TYyqv6f669Uz5Uq2VVyGMvcZiVT5WSGzeLNg/rzHLuBzMCM+CSlP3QY49uj4xAc+9MGJyenHv/UE&#10;uMzGTYCJtYNDQ7ffejsw2Z/9+Z/j07r9ttvbOjpRZfqvXWMcLW2tFy/2wnZoU3D9ev8rL7949crl&#10;jd3rscrIu29uasATRBUR+kxcv9Y/OTt7ww37CTlf883vrvnmty++++G+9z8mvZgk7IJtsm1qYdvU&#10;4pma0t6aCppL9F29iognvk8NLCsqtj39/N1f/2738HhScouKJjave+pzHzy+Zc3wYP/Y2CjPRQg9&#10;ryMjwxQEYHkra6ndWYG7Bl8gyzIxNkE2vaI/oBSXXoH+WS0ISB3zauvuPt3zviNvvLVp49X3PTpx&#10;391KjKW/qpMKY6PFsoYA1aKr0Ghsc7EIdBZxtsXlQsAu1kIcXzXRBP729Pb6OlQKEl1p/0YJAsMf&#10;iRTNyMKB9MMHdmvhvOVc1zJBxzt+gmEjniililjUSqHbdrKXLC9Y9Ip3UTuCrQfGiqRowXVkxsce&#10;QidSKs/iPAGwizS+r6OCSB2PrcwAWzXigFld+mTxZDXswslqD4rj6dLoPLzM/xmMQ6eJiYkmdSb+&#10;JqU+KGtKG8pnh1Mt9l6oQyAoieMEJuVX8R9vYXNMGTYRusCZi3ZbJOe99djEFpwdyWX1C4fCS5Hg&#10;Q8fwxvitdRV94iOf+ORHPjFIf+LBAd78n//iNz/+kY/zb8+uPQODoMHXgxjIiu1taxtRCr+OnJEW&#10;SIRiMi9uvHCxykF2lXNzZ7s6Eify+SawolsamnsXZgkbSVZMxl7EuzIBGjwnDqrX3fziKxP19f3r&#10;unUF9ZgUyaGOWP/DTKikoO3C/BIFYFDelNhOWGgFLklsIpj5KuHkQw3GGfT2TroKyyWpoPIvMudK&#10;2MaqwsoCbS9e6Whr2bZ5M65CoHwiFmk5ff58z8kTJ/uu9BFu3Nbatnnj1gM33bp7156du3a3dXSw&#10;M2XKjo/SQWhl1nw79P8CwA6qSwpANiGhJ3iZkxIS409/Kic8F6fpybzB/BKyNYtEE6WF1mH9ijdY&#10;IrwR/8dAt2QMbfBsc/Mjp89AMNfXreVkR78Rq6vwWy7JOQsUkaBbbiaj4YgQFxCeSvZHNUbW2i0H&#10;86WP1QxWYwTQDcSKBbjnSnisNSMh4DsEq66WabY8CBWdgmDCFkjMiieNmi8/fHhdg28Ucg/kfk5d&#10;IdQimCnnM4Fm8mFSQrLw3thl8aH4rSMHw1CKFKuIE0w4opcpBly4fJloNocKtXz1FybK7CgkSz4P&#10;oyYO3pMJC1p34t53nX7wrtj7+QTkFo2YTLboMZI4J04IP0dcLVY/Fkh9jQ3PaQ0SqB58bZU/A9Vt&#10;+d6zM6g0WzZEuj3/nImTICUp5EKC7WaIp3LnVWE1RhV0udBIsvmRWpvBlJwe+oMSNItTDV/N56c+&#10;8WHWCn2C79jzWj+12yaPBq+phZZKYtXwLebnJGFAdIJX2Xu1BbEdJY3QSpQFbpgyi4pKZWEZ9A37&#10;dv8vv/HLXIbGis986P1UOlf585WVZz74frbCHV/4ErjuwsR43datt/zeH7TfeefRX/+13f/L/8r5&#10;R1977WzPeUXMqKfBDBSKXAyoiEiofF1jAfJnjkUNUlg9p0QVwYmWJygDCjtWW33fmyd4+N6Opnew&#10;qrScBTUj4pMguHdEnOXboFSAnKPkKKGloHrV5mA6yHqUBLNM0HKaw2tRE8KX7HW+jG1TU68Kzffd&#10;e9/Bgwex044cOYLN7Hl2lFAon5m+yt3R9tL4g+cG2iUp5UiKrF5yzI8OmYTpcfINzN+qfFxw5OeI&#10;wn6Im3OinswHFN/T2nL/U89ACfh/MF9jG8DT+TY4lIje7mj13SJJvqwMcQI/wDQpN0D2jkPP6Cct&#10;vHUaf0bfwePiGZnqc1fOczZ5oyisfC4PHvPvwp9xIbhnJLiJh1I8tQxJSrliocmkqMhyKyvHVBPQ&#10;FqzNKJDnVFsrEKecosL4zIVBPnP5gBXDFz+IfhlWSjBPSWuTLSFBy72U1AUEwOvM1CxzwmnXrl9D&#10;pW5uaaHUDfE4i0gGB58YUhTqwE2BsUaH+kFVcOxzJvo3611XXz82OnagtumZKQA7efWZeVRV2C5T&#10;ARAZ6xX8i8E3neu54bkXXr39ACfwOQq6yMCMmGHU1tTzOZnvd75xctPg8O5DL8zu2z21e8f1Dzw2&#10;s3sHs6N8JeF06nIbSpkRYFwHAUQkDZj1YCSua7CMK5w/pV0tLBAbn/aU2UXiOWr9I5YKO6IkDZmt&#10;uGvYrRIAkecYsRcW8kktJGtgWi2WgtugTChsQcJTgi0qToodU+/WDgo0D+2OQEjijTembPe3A3Y5&#10;G2HCISqsBU5gJxJ9BuXQdEJqhLwR8zxXU6N6XHJHggD6uztvf+sUZ45vWY/lrH5SpaWTWNxau/CT&#10;vw2wi6jEjNGmvUmuVJIOCcxRsS0Fg9iw5//e4xYnZviqEu+aaLnsgTo5jYgbmDlkL/WCrEzVBCAl&#10;c8H4lY6QYaG78AiwoIsXL+ItIPP3rbfegvkQcIfh19d3jXMCZ+dMxhaNYgnpjz3Iay54cmHpR444&#10;l1yCmwllP8lPIPA1tkvSzDIlUrs4Pvc+/lcvPne+selvdu6Rc7BYhQ7ZLMyKlAaPIYBXy86MQmxB&#10;RARZzq7jwXlYIldCRgYgG8ocN1W3cmtLuSsvhqHeNN777gbCg2QKhMufx/nwf+AzBA0nUIQV/9DY&#10;5ESY+zgV8DxL33VTXfZJjDmfHfRhMUzv34VZ7HKq7YuVOXcsa2gViTNZhQEiSYmRwZZmvyhSntaV&#10;M7Nl1WEoRsC/ylakcPoi9fzF6CWgnghMb9uwJ1eZbaIMT1cAdhyFKlQuOGI+3/FnUGCom/GtgFGg&#10;ywy8C60o5IJ0DFtukRgSm07sywBExvNXbyHFw0Fe7HZOzuNKItWXP+FjfM7D8qpazguaEmJIuDlI&#10;Ev5i7smTLRdJPGGBs6iaW7C/OZokzvCc8DS+sTalOEcrbKUEQivSPwJ8k5fBnwQjcccJI7oJlA8p&#10;K49YgEMgs0bnyLTI+F4i8dj5xE7qt1FhzcmyMT85U+K6jzSveaih4+npoT8fvzJB/I49q6FcJCsZ&#10;u25qAoHDPkXZDj3EG3AFf3Gu6RZuVUYdCxWv4QaRChEl51PxjdA2w92dFJXYKXGYCWnDcVAeWe0m&#10;AOwq1S5jclKBdQSP49IQOZaU0FqU9jUrM0vQKayJpyVDU2ELVVVEkioNXO2Zy2wLqKIWXcwJH2O7&#10;5vpATp/eOwmYi2HHoflE8UqfxOf6kfALNxfPATspSE62W55WamROzIXUHteJSeOpFdDNCKtcLnB5&#10;hZotnV1dUAZ/Vu3YWlRSufErf3tlw/qFzk5tMfo7u8Y/juFjx48fe+NN1rizvR2QH3Syoa6+uobm&#10;qoxBxSYtr/DzObNbQKRLZ3oqXOV9FgfJ0OBI5GQFGwoaglyr6ghbrwSS6167dnJ66sSpk2vWdpOg&#10;0dTYytjXrVtHK9hDhw698MILlDR917vuHB0eqqtv2LN77+HDh4Ejdm6jAN0OcH/SEFis4eGhTZs2&#10;4HI4feok7szmlsbpsSl25po1nRSWhRe3tjYRds0wDtx226ZNG9c/8XT3N79z4ZEHLr/nkehDTX5z&#10;vl6gdcTWna0tP0tBrZVidiUPAofs6uradub8TV/6265zF9BIYlnnutr7f/VnLj56N0RMlafJiRFx&#10;ZlduhRbcakMdpRtaO4gtoFYX4gkiJecgSq9e7x8QJ0EzcVQWO/jes723v3XyYP/AE+vXfHtDd8PO&#10;HRR84Jq+lIJJg4BzfhW6HN0XbFPL/WZfjtQDuf1k0Njsl7ohnTliKMAdGfzpM2clVioI/qUAv3rp&#10;wHfjgrakQlHydvV1fviA8SX+4NmIOdR+lN8lRcgGk4zDDe1qwF6ZB9xX0nBCtlILtWhly/DQw+fO&#10;PLVtJ9oaC8cJbW0tuj6xQi4+ruTEhblrpDIsLDh1oIFNDlkLec9iZGJdAroRr7N3WU2cwrkSz2BO&#10;rywWGzccwdZCrv0wYKfoSBdsCEeufqs94hmyCemu0WnTpqwmRy5nmT2ei2g6YWftohIwJNANOiRE&#10;JgbscmzOmHV1JvtRKGuaDAz0DZLEf/e3f2/v7r0d7R33330fCN0D99wfT83Bh22t7U8/8xTvR2tr&#10;yIodqa250JZ6xeYrmGYp+3umomznFTVM6xifeHbX9viWJwqlYmRx4ZHWDvo9X1mWQh7iLf4bp3lr&#10;J3yHn8SaMiM3v/TKkdsOegVV+wLDACYUM81pqEPIXtq/tLW1YulCM7ArqqUROClJ5yO/fsbT0rLm&#10;38Ybra5uE9lPsjhT272kXy3DqnA2LMzNnDpx8vCzh4+9/iY+S1paP/zwIz/+2c+9933v27//ANVU&#10;2tu7q+tqyOV//Y03XnzpxTNnz1L3h2QIIpq1KUL5yQA7PWaBuhgjiWkJgDgGXygIINZ8pWK500Jk&#10;nxZycr4NxSNOC2bOCQrtd6OA4PDMpFW8lUfPnOG0y11dhqgI15WG4DCUkjk5krCqSlVunt4785Qo&#10;KcIuY1qSfi7Ck1iN3YpmEsOLx4lhWOtWcqEe0MpMPKC0WRVBVnaUdFFXuIu9QoRCUHhcU4qoj4Jo&#10;vJwkvdzZX0Fa+SqTuRF7TsFG7oIaNZcRupzDLaKiUX6jgLzzCeRSwULHhkeYL9pw84/HzyxB17gM&#10;s9eHKMpYhBbdh3hUcLZYZTZkxu5i6UJdDOIvXPpQL3lVJuwLR47f+64zD94VkyANJrwjmbkRE56x&#10;GU+I7xIXiaWPN7EK1g1MAAlPDrfx6ryFx6RwSFSyO/fQ3dHzMx4llLFgjU4pfFuEXZyGzwKsgg0L&#10;z2QmZZFRKJCKsJXCJZgo6EqtdR0ApYo3lWkm+XnpRz/3qeWjr1+rLgdVwWNVWUfvSdpUVTkpx0lq&#10;RaXEMGAb4ZKBmIZHcHlN4VSU0kzAUvjAhWlY/KEVLYtTaI0duP/Pf+OXSYAFnX7+kx/f+OnPTJ47&#10;B2B38St/c/Ub3zjwW/83CbC4Eblx800HGM3oW2+OHDmy7ed+nve/92d/dG1kUJ0iqqqc+23lDKcS&#10;+X2Ks0OOymkSQXA2YYAhhWkkhNOrE0RZXFdOP0PCbnbv2UlB2YsXzqp5Wd+1U9s3pgJRoh1LVWV1&#10;SAyHSQ+9sBsoW63+AOikEtkOqZOviQIVKuapFNc5PNVKc8dKVps5FGWCmQmtL6VcIK3tRAVca5mf&#10;8YPKciVBOMFG6k1mJTK37S2tH3r/B/bs2v2D51/4u7/7Owxm5DH6yej0ONYV+azKyZHpluyoZOaa&#10;wWhLOHVazkFK3qLiMDmWaUaptPBUuJGNEjn2nj7oVwzItgv/GBhCgIyLlGztfA1WETnNqfEVp807&#10;3IberLj0p2YmkIR3vXEccOlUW90Cya8QARZKWTFveF56xteTy6kKXPI5z0zN0TueKWyoa5RkkGxQ&#10;xk54zNhzECsx09KJiIlTnwGbMqqtq4pFwDMosBjqUDwa6tW+q5evXK6qqCaChAVRNWLEcVnF3ErR&#10;xPxCeXXtoqSzeidS0kj/mP0i/qeVIZsKYHVuVnV/hOVxtyK0YbwN8ERFH9C1i5i8apqWa/HEZgLr&#10;MW1LA8D1w/hS8R73oTUiSJgNHk7lTAnYXCL8h0gHRKtKbYgmjb4RCQttMu/KdpX0ohcwiEklqbE1&#10;5VXdHWvGBkbqalqKFovnZ1CnWumDSxhPTVPzKGme1dXXJ6anFpeaOjprGxsGRijTNrpSX3tnRT0j&#10;6CshtFD6pS03EEwEzCKV74F31d3VuNfF9tb9L7wE1fe0NgLEo89BDnt27FzX3d3R0tqxpv2mH7yy&#10;cWBox/efndixdWTrpp5H7xvbtlm7Lqr+yFMK/2W61KGCKtw8PdyJvD1bNjzXEnU1gOhmCb7Dz1xa&#10;6UaOFdU1TTW1LSvlyEihXUgqckhIiKomMATleGpqY1fHHDkwQwP48NlNKBzqyAkXUj1ziJg6dHIY&#10;YtdLWCOzlPEqoFCsDcBDGbxcs5h8QsIrEcRmSVAW+toCmxZflLORVXFqCaAd50LJilbezNYRPQm9&#10;0PtSlH4IegFjH/Rvdn6GQcwtzJYQ9UHJBoU5kLhURZ7jzPz04MhQSWVpa1cnP7zxxVcpG3Nlc/dS&#10;6crU/CxO8GCT0HqAj9JiSQlxvJtlhgBJ50bAIEiIVmqYeI9kdBETKwWBExWLoYApbQasu7JKyn3h&#10;EF+pK5tlQYiItKOJWSAuBUSmigGRPWSxgRCua24oq6kkB7t0pVzlFLQrKMAPnrJCccKm5jaAYzbR&#10;nt37iH144423MBXr6xrOnz/X1NAOhsueZeeSRW5tX3E1tJknz4vT7PcmxEnsQUACRVCLQV7gQ1Jb&#10;HKojNQV6ZFuxK6KTQ5hDBpSNRbv+lxXE+Kc9wyidOlj0S6+9MlJV/fsHbnOvSq0mfBZORkAtHjG2&#10;MfntEAdYF0Phc/xkujtp96q5Ly4jHuPW3jS5gAZIoiZSEj0MTI19wag4zRrSwuzEBAgZYBLtV/kH&#10;wfGeoE16mhB2jw+xCItwfrGUXFImcYUgl0kaEiNfYRxtza2wcYLqXTyslMlfAJwANBobnxofn6Mu&#10;79Tk0uTY5NjwEm2Lq1UUkpERDyXdFfRc0AgrzxMuEczJT0X1uB4QF6q/zzu+oYs6IWOVtVVVbCLs&#10;Wur6w1V5z2ahrmJlWe0iHHp2EU5XX11HvBNZ0/PTsxd7esaIUtGeUp04aXokR7A+OJy0LpGAI1IM&#10;rSichfkR+pA2GoLCurwBrDz9WAnDMtnYZS7ZoQV19cUASOOftqZaHivvSeU5FaBBVwHKeLEi4oQO&#10;lVQ0bITYKclXz63So279SsQxsKPr11XVg3xOTsxGb1KEM6QgJ2+Z6GF+anKabqQ8J00nqPhRtKKG&#10;ZVUKhkLIkP9B7SB048npuamZ+cmZuclp9e5kJGB4EPEyREXBAsqF4i+wYpkrajEJ2p/u8R1tm1yP&#10;RNuVV7XtRAumQERVJVVsMQ6K8FXTsjyUdge3k9FcTu4pBa9JOXLTKoXNsi9gCo4EF5uqKAGuuL+u&#10;7Rc6t2+prHtyeuCpuSGs/fKqWvWFqCRElEzBWUAunhpKw2qi0FhDndJSqL+BNa5NtbJMmzeFrKm4&#10;gZJ6BPooqI0hkXAqRsSIFApIJiy6s8Jv1HmSUXlxGSXfIq8qFpAdgI8oftIZiJOAiyA3cYQAsKiy&#10;pcrXu90Qw0AKoklVqYVeyfTUOHyO8vasQmNLy5njx2qg3eoKF3IlxXuBbUvN1IbGGmrWwTrmFigN&#10;AgozRhgKUM38yhwcmgqryEzggqXiBbRMjFblhtpLGlTIG4eNYk7Nmzjl5BEJiSYFJ+iBYQq0urI7&#10;nAVEl0BdVg0aaRoG97UnlA/BtcK2kFYISRiOhzaI3kK6T8/OL6PDNCEsO9s7O9DyqOC/cvudlUeP&#10;tpw6ffqmm6qqSG4FkSxpbml76fD3iVADuyQijxFOzJIsX4xXAC8SoXUojNxQEqxogbbV9XWAdLPw&#10;NAQLKjwjGR+hwu0kewPEWVwKOepq4PwA6qYGIFDY0LXrxDyQo9Ta1AR5Xe/vgyFs2ryZigewo717&#10;dqGUPnvo6b5LV7Zu2rR1I9leNahU9Id969jJI6+9sXHLtr0339JQW/4P//B1lB9cUKdPnViYnWQf&#10;YKeStU70GvgpUf/QCeySBLcNmzbv239z81e+ueYb3778noevf+g9NsrI810Cp2IGEZ07Z5Y3j8+f&#10;qyk5X1MMJRClRl5tU2P9vuWVm7/4t91H3qAcfWyrhcb6sZ/8+LWf+dRUvVxfMmCI+AL6ha4amlrb&#10;ujq71q9dv3nz1l2btuxqalrT1NS+bv0mXIGvvX6MfIDGlnb0uL6+62iAaKv6f1HpI5f77z59/vXO&#10;jq/ec/dQ91pif0aHRzdv2IR0A+Nra2mj7Cd7wea50kHUs2qZeZpBlVS5GQhN14LJA6Oi55exzSLA&#10;xLkkYSJoFQnjpyf9+OTk5atXWSOBAnSZo5VfpfadFHNlsdj8c202aFysA/chqBOvyCw4JxuOYuKE&#10;5bpWICHWbA3YJ+Aeot+IlsB3Z06V1tWS8dxEKVm6uKAVQ1TQJ/wPC5SAytKSBYDzkzU1j54/R3Zd&#10;T1Nd0fLc5PhIS0eDou+WYAtYjPTuQxufBEynzCS7qI5qu5UV0/PTVMarrCmfmZ/C2aJabmwPZYgI&#10;lhdrl6Fk15V3R5iqfjSAvORmT1axg4VVEGYBvc3lSF2LnUfISnzpcgKejWnCBGWnUDWoTD0TVN1b&#10;/WClIsiWc4qZ1HBZ2GZMqu6k8LviCmJ8MBworwb6YLmmXuILpdgr82htuLLofjtL0gX6Acs5X1qx&#10;iCTFqCkp+qWf/aWOtnbZnm+8XtXRCUIXBPnmb/4fl77yN2see09nZxfPduLEMV4ZA1mxT+3dYVWe&#10;SguOYZd9wLIhU6kRqD/7m+pvOn9JQXY4ipYWz67tUESLGClmYJTHk3DrXZ5Txo9KDs5hMdM/SVCr&#10;wrUQyuoehttfNefdtZwH3n7i1PV1G6cbm7E58OdRNwwHIJkoSH8txAIPtAinIGYcVkOeFpeempgB&#10;FXIdZOlRUq6kHbGwLoPgyj1KisywG2eykMERwScycpyv6mXkf/OLCFnV1kTvm9SVt2ze+sEPfPiD&#10;H/3sI+/54O133Lt23aaKamCIChQKkvauXu154QfPPv3Ud597/vCZ0ye5Eosz2D9QQsUGx61HD69M&#10;Jqrmu4t1RM1+1/CSQauephJkKc7Smof/STIryVqbInLhJFsxNmQhCErnbwf5I7Yw+Cpx5aHr4x4E&#10;34CmgUbMe1GwZ1Av0CTxeyiAc37xnLquiSIvNLYrXkC9vRVOhueEEIHlBeS59C+KnQksRQ+Hjatk&#10;7KKqn9F6JZSX0PjB8gTop1g53uP1Nm6oAYde6ncKRI28NGlDi7hU5wnsML3Ih8MbNz+UsWgcLNyC&#10;mr28eUgOUAYNgw9zsr3LLLFNDUxRvNRFS+z6BvzKcnrXqCiJ442hRIQOlheWt4JZyELDeQ3NqKSw&#10;Dq4vjy+1El3ABL9JdS27jkfG1+N/1u+WVjAzUR5QZoXSCHiQ18GR71pRtnMIQOYe8xALzKwtZPmS&#10;rGxVN1IrSGeLs58BNBXto55sPPANzx+hy8TJ++/ELFVAXAYLBhRYCMAFihcgbOCDgdNFezRgJT4J&#10;RI/XAEPFz5ySQnADOoNj0YxTiPfZfWAsAmhidMeGTU88w56d2rFemePEZbPlZEoqeQ/uCjHHjmP6&#10;7WMQ8oxprqI2hrCoccOnklUGG5lBRslw3W5bLFMrh/K2gBIkroANV/rjkxN3fet7hM8Ud6+B/UTH&#10;E2crOGDZ5Qy5epTWIT+HrlKAJpFNqZSajIEaLNfWMxtN0aef/dwnH3roPq5w5Ff+Wff73le7ecvQ&#10;Cy8A2L31r39z+JWXR15//fj/9W/LGxtabrk1KOyVX/rFrT/7swHefeepJzFEiLJhFMywJ0riT6/O&#10;dMjXRiP0EVj1OxZMbo1qzT+/27RxI1NDodztI+N7z/Q+t5/auhK5KsFg1hXXiV5u4lSB+6YM1CiJ&#10;ZE09PE4ZaM3a5+BumKAxBg3UKmMeJmldRMw41TIvMANYpwhMpW7UoWeeIZaHZLSm5maoqqrGOzws&#10;GKU5JyCZrS1l1ca/XjNHhDq5R0+GCFl3xK+CMrJ2SpFRGKyM1wAN40imSGDV1llDf+L8wPUV8oU5&#10;pKJDJGGL4C51d/Acd756/OXbbwyFJlNrUnS62tAJU9ekCVPJuuDV0rDPWVTcF1g29pKISAV5pGLb&#10;fo/CjXJpE0TG1RFFzASC6lr/NUJLAAHrWxo1QjfJCgUivDfacJoxrX4g8EITiKlhrpwLQ9IZiIMU&#10;Z/erBXmKLa0lzrB5/5lCksJUC9pbJYMCmzZmL3OlrJq7cTXUPaEGquQn96Bko6VipGoSK64cUgLc&#10;gCNrZXiOT03TFxuskc9JpYE2RkZHcKBhFmGpsXbqUCK/ImJDESUbK6rGVhYvzE2xCcjGbGluBpjm&#10;vjBOOfxd5U0TDmitVLG5W4++8eZdtzIhEWG3d88eXLXd3/xu9YnTG5/4Pjjd2PYtl9770MjWjd7Z&#10;NLQN/rlKKvG8pN4wWpRrRS0ZSecNT0EQFr9zCZiyKCbl5V5uaJUzMOrlazeg/rokB0FFON6hgQu9&#10;l8iiUgSOKquo1azZgwF1U5HzutP8hREs+nc7QP5EFQl/x9teg8UUHOEIEp2kzrG+R1pB/VygdBYN&#10;HhBGogp7oeX/sfuFvUDmDhu2qqaCZKjpvTsB9A48/+qLt+xhMrRHsC8zvpR7n8SsspIQ4dgR5zEk&#10;WqZMMvlLEFiiNxXxFKUsOpUgqMvPlhEYoIBru0DlXARbHT1XdKv0IE0L4BR0Qjk9d/habqipI4aR&#10;nj8Y2XgFCDqgTvmxY8dGh0Y/9MEPQ3JPPvk9kozw3xBJR2PihvqmiHXPn4I1UkSS4kFWY+vS5IvB&#10;xUyGjhCcOQp7R6xW8q1Fni+H++n8iENml49He87d2n/1r3ffMFKthFw3kUuNa2JUTFrw/zg/dqQW&#10;10cECPjOXt9VR5kWVYFa4cbMov/glOyIEOfBk+PnhEvG9tcWtlPDJbHVRBRF1pgGaiGTLJ2FIdJg&#10;UOFsYJouTCY/iMtgU7zZRog6AkkvUKEu82EMpCjdM79A+UWKyvOHdTObS9xaLhhlaaXSb1RxzmWN&#10;uZZ5L64ljZPZCL4di6XeMj6f6zMdukvUbZEulebN+m7aYmZ7ibXFrMb6elulN/k85ycUzn8uTQIJ&#10;Cadu5k7TZQDFQmEN31tiqrK3nEKV7d6cjco/EnFf0jWSmseogHlw8qIqWEMQyivYFQWb8uq+n7pj&#10;MTmq+CWlPBKNiR5CdtgITvEaGEjxmAVMQm+VUJ9xhsITQozmzx7E5h9ECKcEjyKrJcq0HElF8qxZ&#10;0CYqRY2KmYwZy2cVonmwuu2Rus7vTl77b+MXLy6nOuVWilVhw6604qwft+Qjz6tWJ/RQUiYpFbhM&#10;EQVp70EVwXCizV7wtILFAk0MJh9aXGL5Gq8/DmvB/Smki/C4KP1we8r/K6demSkpy16k6MMgoWiM&#10;9edc+iXT0wbZC2hHvifns3z8tr6pgetDk9o26l2uQGM9QC3pzDq4t9c+8RxX9kuHXZZJ90PfSXPs&#10;ImLBRf1Gyn3wJa4hVuksASyLIOtEcqYI+efQlbNF1W5gbt1PqbymlN0JpaGetba1EStN3EMAAP/0&#10;SURBVFzgFZTyvNK9rv2LX+JH5zqpRtvOvL766tHRwavwEOhTaTvmftAn8re+xkXEnckuFcUh6mxt&#10;4gpR2XF3MW0UKieRDJWbpRKWasjVhXX03uKL4u40K1MnFmUPuD8ffJuuqahvO3fupIgNNYbuufte&#10;Lv7UU0+fOnVq05atza0tEmHi1WV9/f3E3K5Zs2ZibBhLHLSOubh2rZ8QN+7FnOLUVDFdFWjT1BFR&#10;QdRe97q1nd/8bvfj3z32z366/5b9WFq2cFh66pxqH22fAq1b6KkvP0tgvadxmOL0y8v3ff17m556&#10;voI+UT4Wy8su3H3w2E9/bHYj3WxrolEVi87jrOloR0IhnojW2bx5M+GBvMeBjU2H8EJCHT78HPIL&#10;0uMnMLbxkdFQxR+7NviZl15dNzh8/NaD317THvpwUDmPoGqK9XVKcFMThmgWGQww27/KAYzsDefr&#10;pPg/BbKLhr0JYgeHLGNZGPbExCQVJNqN+IBuqiK7jI6IRAszKhoUgphY8/gh1kG0ProES6A6/Q6K&#10;hkzx+KimVWBhqoNcTjoFVEcoA2lH6MqcrOR3EX+xSoYjnOYmTeGis4fOnX9yyya78otoakIlO6I+&#10;AR8iic8O8+LRgUF+jHqgKp9Sv+X6sGVkuyDj2SJdq1+hjoU9En5Gz4kioWKj5bsyHlFoVfD9UOaz&#10;QIHE7jKRkApimEtwBQsERxwnnc/EXnDkrHKlXEZKBCVpc/nQGMK5nP2p61grIAAjrrlv956Pf/hj&#10;vL/2/SdP/+ffWfeRj3LCZM95+EL3+95/7N/+m4bdu2s3bjxJquepEyGRSHe92NmOL91EkLi4v9LF&#10;Mz11Zb68bMflfq5MkN3z+9QuliOGx4dbq+serG95dhb12JTg4jMBwYS+6cBBuNWqvjTZ0HDgxZeV&#10;Fbt2LVoAdeRUjH1iHD6pdlQKeZptaFAtHYXcuuEb25tHR+blEs0ip1ApTisVkxpTp9uHEaRlFgKp&#10;w4tBhXvGycZBmbx65RJD/uAHPrBhyxZIhi1IaXMUUCJWBgeuvXXszVeOvPytbz3+1NNP0yfHeAKp&#10;/fSaUCQg+mm+jLmw0zRkkbbvEMGKGsn08MKvRHAJIjb/zg7gXg1ZG9P8UQ5Q2X1RqEELZwwocsSs&#10;OkrfUBlu3Geycm32lhT/2OuvIkN72loVXqBsYPdAkTWyGmkeMBb2lCoSqF+9jqD/kK3xZ4inTHqm&#10;/DD1h8+OfPA6WZBWRvVJN9aTxn7xI4fJA4QnICsShULhtW6mLSdPWwYU5MIx5ClduqhPjakFL+U3&#10;YQxyDpp/bunHWoTtLzeeG/JE13KGAb91goscGAGZxcBir4WJZpIKaFVDzhcuaXD+Jp1mMR7bM2Ys&#10;njQ3NoM2YqpucE9YMmHPPnR3nFB4WlwkrpN/W/j4XAEZEfYCnwdSYZVGRzxFpl8EUWk+MyqNP/Wx&#10;R6jdyuu4e8XGusTCmVxtiMkcTo/vjeWFKwiZ0ne+vgZToTJ8MYz84HL034W5sVj0Vyv9zYuX+aj3&#10;xr3UYQUWUk6CkwdlFVk18hQEuagK5pjiz+kHGqBGSrE0T86GK3hL3PPmgzd9/pd/ltN6/sd/73/i&#10;iXU/9mOjrx4dPnKk8+GHe7/0pc0/+ZN3fPHLbXfd9fLP/ezu//V/47QLX/ri4HOHb/7P/zX23nMv&#10;/YCQrkijk2cYosE4UnpgKkgaJBWrGEsS060ZzxYslmGxrEh1wUA01m9obKi/2Nt7eU37Xa+eYMSX&#10;u9qE64T7R2JNFeVi0S3xdAODd4kK4g0bxOuaZjWIWFw7S9IM8nJmlciG81LZhBTvlgppc1JEZyqL&#10;tayssbnp8pUrL770Ut+1/q3bt92wfz8XIGRdYT7O4YnVlU/EN5I1bqJPk5C/zxhZADQS3FHq1dHN&#10;aTfEzvfUoRdmFGlyC5KU3r3KdDjNfSEFruPc0e5VDz4FWULxVzZ03f7yG1L+NnanlMgK3PU4vY2M&#10;zUrzVv8EonwXCZuSfOEKVExHCw9ejH4TtxDLyCg2f7TY2JGUxw/7+/uvXr2K3YV2SjC/Iueii43F&#10;e5TnE917Von2tcVr6eoNgddN3nJBG4CPTjilas/iEs6CnH5i5WKeuWLObmIkcZqumUGcacY8b5H4&#10;nn8St9WdtS3ludJZfB8ahYomLeIc1Kb1Corsa2o2bNw4NDLG92xUBWPbdB8bH+PP6lql69vjp/Uj&#10;Fpu34xNjzeUVm8prXhqjhwBpGlUNZEmUK+mGAeHv4icqhq3G0nqu4zVVd7xxjFFdWdOO+Qre98j5&#10;y03nepv/9uuj2zZHVB3hdTnj4ExmKX+WeLqYlkhRDbzMOTsaXhRZCIBaThbqWKuaZskMKXtVJXRt&#10;q1Q44QQBiIwTsINGq+vWriWki1CFa/3XQZfNXhT8kQlyJsyyyLw9n4FYEA8mpRIkS/QdukmBRA/g&#10;JsQFr9Gl8R1cUntWDpDMCPRdQ4DhbYuiewhTOWqwbCYnBLaWqFI4mSb967t3P/U8519Z38myq6Z5&#10;pHW+XZwoaspAj33qejTzc8ICg74CTHC1CBV+kT/GQKEwAM4NEYf2sWT9UzPNXOGGo3w71oiDhiU8&#10;zBulezmyhtBLAHR+R4l0OHlzcwuXHBgY5Mz9e/dhth07dpy0tXWu33HlymVMJvz5PGxw15ilMHRZ&#10;0NgOwfpifrTvUoi79WOr4cbwuUIS3r6UuG0Sw1nx4PTYQVTidVqXrSPDnzzx5nc2bzuyZl1sK+gi&#10;SCIGE0QYYyjcdHER8agMsEtKjRm3l16MUipGtMvI/EBcKixGrXVAqA5Zx0doCY5SpwBqu0Q1EwRu&#10;OZK4ohYEnUBuBaupeqm84zg15nAMOk6HYcJRZbTIPxkKSzmFnFRxScE+UIKYmNG6qckp/IAIGggN&#10;kleMtlNwmUY4Huo44wHUzh85JkRaqZLCUqdmHjNUSeWHzs0B4icit+kYT63JyBDMwDIzae6qtD5i&#10;JnMeGMBGfutY+nwVCllEtqeSzMlVsVhH+X8VFhutUSNBVY0NGF38QMuaMq70AZMnS4yQTC2PPVfq&#10;bVrBJaBSHnuajL6xMYknP7XcldpPohDXf1yuJiqP/tpM78TkzNQ0g1ZJEQEhvrWJ1VGD/pe9cYu9&#10;VXsgf9goEl84OTEJAF7Kz0KbRZUK8CtJtKRYaIqyK+q/KZMsl8y618ay6g/XdN1c1URgHf84Ldfk&#10;CE6QACV7ArBppVi1sYtLWGgenidC3rETsC5YTZ4XIAeFqXCBgolJL1GcRTSaSJZArB1zmziRuE0a&#10;ldYiq+Wqh4NuVeNGbIFwd+fRSDrzg4jN4PqcFpk+CCMcl7j5yONobW2vr67svXSRDgJcA4ABHbO5&#10;tRUMhYgnNhSMlPWJ/KPApqsa8FrJNlDEfbbt+S9iJZ4rt8kTuWaAsk2zMKK0vLGOgnrNiXmx124R&#10;wE5XNXewamWHnLWyxIe9rNpcxsUofGKslOK21PQkuEpN8dinJFZPNjUwN+v+5ivju3fPtbde6+//&#10;3ve+29RQ0UDBf1o3SoUFUeKyZK3MqfgpaMscZYAI84eKCTMFVyqub1BCvQayLFMQl0kyMDzMtGSy&#10;pBWExDkE96hXLC3dnOkJhTNs95G42Epv1FYgxQqa0gBy0bbh2WeeGRgchs9TfQVOwjJF40K0qeaG&#10;Wjw3REiOT4wrcmd2ih+KRS+rAE70Dq5vauSHa9ev2/+HX2x54ZWTv/azKAlcgSUIxERDLVrZMb2y&#10;ZWLxfF3Z+Rqbx96Au778dzd96+mq0bHYSwihi3u2vfnLPzW0pRtiZiqYRtZJoFtxMTXXgGlRYFx6&#10;up7AFOg5pHF9cwvc8vBzz33/qacRde0dnZzIsg4PDKIdvff68ME3j5+/967jP/tTwxskMkbIP1hZ&#10;puAsUnR4aLC5pWn9urXgYiyi6o1CtCjSssQV6y1+qxI0YWYHJYhotGmyphOxn/MTMOMxgBnA888/&#10;jzxlCSB1VLjQjXKKTXEGSnhfNcmCgSQeYlHNHIaXiFtE6tkK8UGVlQTTNTY1g5bizQWLEZAqs9Oh&#10;5i7IEFGk/HxmYoTrsFq9rc0Pnj3LV1c62/kELa+ttRVwnQ0WsIvKaZFMPT6OSs5oiWik3Xjgk+IP&#10;Ku2i/ZNkgB3MEmK2CwKwc+xqgvth4rkED60+iYzMjggpkoRO7p/IVOXVqcqKA6Rt6AgJ8Umz27hm&#10;Jlm8X8tkeIeKEpqJUAN75d8B9ASjU4y99/sD9ygHlvcnf+u32u68s+XgLbx/4TOfGnn11ab9+8/9&#10;yR+v+/CHazbIGn/28CF+OFpXu/H6AD/t6WjTFK26XTQb+UIzTddamw+c64W7obxS/ad33Zpc9nnq&#10;Sm6uaehdnCUx1jshaolG0dLgRRongU5eigxWWyk+8NJLr952K4us6ttyO02z+MofwTKem+3q6kQk&#10;Dg+NoFNCkFEXRDjuqrBO6IMLO0hleofGJa0AtssMaxh2qAkCSGcpfaEEjWKmpaX5zOnTkNCHf+zH&#10;uHdFXR3RWIPXr507c5rU/9dff+2VV15+7bVXuRrOg7bWDtgml8ShyYVU+5jg8h86uFOsWuERN5ZT&#10;MQvQyddds/j2mo+J+RPRFs/lzadXh0hDHgB2QQChF9qkNpUqglWeNV1SU6AdME73y+XiB86ceHLr&#10;dqcgWI12pVqFYPkIqmPYOA8odFhf68rsWSYsZ3qpnT7igz/l5fIRmyx/2MKFoCi5/0zacv6e34Zf&#10;024G97uXv1nlOGOJ48jnITZuPDKvsBT8amhKa7raecOZ0d2Vi0RJnOBLsb+8/VOOtreRa0cYc4RL&#10;I264glvQJ/UgFiiOGIs/SSxUBJWhsTEbxhYz+7FAmY8LpmXKHid/rv0/OMq/0w/cdeahu+Mx3zGA&#10;GHw+CXGdxHN8Pl/Fg8Q5jk97W29iPXsK7PP5YSikWZVOmvE8KZ+NZy4QZHfxPfdFUEVkWTjsl320&#10;sqgOybGfhFL6pl4OHIFRrClYGXGg3neuwa7TIm4pjxXATc2v+HBwaLB0/8//5Iajr7/8oUdRO/hd&#10;9MYI1UWTmoouuBYpzdVWVias/gt0EAXY5+YYkLCgY6rIquVm3d1d99x7Jx+c+p3fpgns9UOHhl56&#10;aepib92WLXMDAy233NJ8403ltXXH/8O/3/3/+hd88tzHP3rnX/1NddeamPGJqamRyXHEiYr22bmr&#10;ClWzFLzEBNX+SaueNrOmyGsTXsfcn68FI62CaKOJsbHOrk7e9FzogUxRtu56/eRzB3czYKdeeW/H&#10;DEZtKC+XdrvownZNfKjb+EEzqcGvQgOO6Q71kTdoA0oDIlXWdXlCkeUgk8MQuDFBzTG2NEysFIV1&#10;cGgA9/L6Deu3btuKetF/rU/e5mlipojDknrtCOIUwKhfh07pGcs9VCmGJBliWkvRiuLJ09aFNyVS&#10;NmytKfshKcgFq7CFIv5BaqXQulAcBVHrAUk/hQbQJmSKE2f3yJMvMCVX13fFbo8zhR0siuDMYkBd&#10;V6Jqsvr2lqntJg8VtYfEDwljAcIjQczaTVhrUCTGGP+A9EFdL128eKn3IuETzY1Nrc0tJOEsuAcX&#10;aF0gHoLnwLAdXKGRRJRFaB1+HHAK5kSGClHeuH0Q4ObUPEmwgDCN8m0fhJ3zxJwpJGJ425kmjEwF&#10;yX8VvwWpZI0gFDcAYU+pICXPSU4l8pWOSvAO4uyIPuAKOLFr6xtwdIs31tdeG6Am9DKN9sCGYAVI&#10;MfQtSGlqapyagRFwta604uaa5ifH+yUdCdRWwwpXWCgrY/Fk8KjazpIj72oRnPyQhhJHb7vx4Mtv&#10;dFy6uv+FI3P7do9s3nj24XtGtiiqLp+NRPiZgVo4FVoy+ADGD0mZBPHZ4Yr6yx0pscdkKLYaLxBe&#10;uBqF+5HsRI14LD2pyhVVCrSfBTOlh0BDa0sHNTjOn+shEoiGArA89jtyNolJY9XBkYJ/ylOd5FSI&#10;w1j/aBTv0/wIsXPjcQqP1W/zUKICGIIzgRnNSVbpIb0XZGDXk7vT2LktPRtBi2rCfgfLhshvfekN&#10;RnuxuxVdOLRN6biZjNGOMLAbTCMXk1x2juxzl1pWIw1Fi9PcQLkhhF1bQxDuaXEuYuM9X6jTsTI0&#10;ZC9h4FH/iV9TI1L3Na6kgBGiHaWgVwyRbV1XPzg4xCZet3Z9b+/Fq1f77r3nPiq5PP/8CydOHF/T&#10;3QWi2t/fB8Xik8dq0mxEcFYBcBAbTpzHR0w+Bw0A/Kd9XDaShcM4viE+909k8wp/4bCGVHjEbESE&#10;3SeOvzFSXU143epucuBL/JkL+GA4P5KPiY1HPHzcI1Nu+CAMMykjDoKLK0C9EZDPxPGGekkYdapx&#10;6R4NuoUHbChI00u1D5aQsCp4lHL22HHUeAU2w2MmyayoOqUxS1IKpKcJFdTjNBPtHZK/uJYC/tme&#10;pO5wTE3D9bE3hDcINBTwLe1nkUqyNJLuoIYE24cYscAdzHIUQMy24lXeT8xdOg/Mz6NKIrE5A7pp&#10;Jxooqgu7cJsi/hyGnKbFdkJMYUxj7pLKlybxhAKHSnwV8xa7LPZIji7pFlnT7OCLSbJSgUGIl8SL&#10;kw5scLr3mkA2bYwA7DI2HqSlqCqxUO6jprlKsCZztATsgwkcuH6NQFdYOu/B48jRkC5uJuFNsADq&#10;QzQOZIVIxcIBv2Y+DPSrsxCYSUYdQV16Mk9RgIehIKSwJt4odl3T75W0Wqg5g8MbzefKriDpqbDF&#10;Gc+VcaVVP3Q4qGLeYg7vrWr5YE0n4dK/M9l7YVH+UY5ch4a/CcWZmcXbgdnBavJwPO/42LiSp7zL&#10;eDoogvxohRu7iU3h+M0UneZnS0YTm1RtlRBRt2GvarBP7UQfUaMU+gkupIqW0LiCFgO4lzXi+ndi&#10;SpyBXqOyHA4kZY6xo7kbHKi2ssI54qOEj0n8VVXjFACNACGSroN4liFKsgxfqSpeRW21Ko5kZQXS&#10;MohwNG3cN9hnTKF2hLLrpDO6cgmf5v6zUN+T6uwfymxzeQUZqPbYKhdZ6qV1ppg08W2gYeLwXd9k&#10;dGxAQplIJShtcYFy/cS28AVJTAS7Vd93L6bc5t/7/a9vWN935TK/aG2pZ99xyYhyDYoSgStWQ2oA&#10;N5H4kOdOI28nzFx+IDpYAOEposOpuyS8EzyrMi+MgVG5IapsSPQ0FTRknmV7lPE75qGrcw2QKDVJ&#10;SdndsG799esDNerouhWW++TTT/X1X6UJ7Lr1a5l/t8MuPnP2TEd7K51kL/Scp+8Ez4VjNqpbAJmJ&#10;NZSUNDQ3EewGWrf7v/5Zzalzr/3CZ2lCxUjsq0vEz7xvmaDLxPKr7ZVXK7VBmJmNX/3Wrj//24YB&#10;SuAlZjOyfdP/Q9l/wNl1pdedKKpQOUfkDJAAmDOb7Gbo3K3UVg6WpZbscXye+Cx7/OZn+zdjz5vR&#10;eGbssWRLliVLtiRbsq3Q3Qod2SSbGUwgAYJEzrkKQBUqV+H911r7nLpAtzzzDouFW/eee84+e3/7&#10;C+tLr/yXPzt+F0XlhtjIyVGCfhI7HLNWW8nYMEur8BbFnbVSiRXo/dVXX6UAH5SCmkRQmwNDmu59&#10;/e3vf/bF1efOH//YU2/ffzc1Q0EugC+vjl/lWqqZSJ2BiQlsipHRkb7ePsokgvRxI3tNXcMhddCU&#10;IZ1aV9mYkvUKKdXq60ATD/GEVZJ7jkKFr+69995DvSFNgaVhQa0YZGeUCDtzlWUQPNK/7DEEBXUY&#10;FAPcAdeDheEbZ/4B0XrIIlbpvj6yhNX6c3GR0G2ezm3LkScqp8hm1wgd1btIBqhaqPEAS2gCO65d&#10;3b9lk+KspyYB7Pp7eovWr8G5KKjKTU6y77g1dK39rjoVQiSiNpl3eE9YMHhTS6MOpy6ZClKtnTgi&#10;Ruhw8ugo+inPWExKm061sIgdFXFTjgLYFVEkKeCFCPHk5EiivAawC4otvuejyC9HctUqQa0qkHSb&#10;4fPtpz78JOdQTeD9//P/wDI9/aUvYqh2rlnzyl/6mZHHHt/13/2/Gehzzz+7/719utGNG/3Xp57a&#10;d+Abbv8aw6Jo+xmMf4slAR2ubNlxWkF2q69MvHLvHbl7BgxO97He4atLC8fmZzQ8N+WIm78IX8dV&#10;qWafiTD8nx1224EDrz/0EPzInVqnSE/kK8gZ0f+NG+BoYNs4X3kyYPqoymR4xDL1pRx+pT/KNsyF&#10;M+2cUObNS2ihpBIyPl38kORJcjeuXBlnJLgi0DGeeuJpmNax44ffeuuNL/3RF3//9//Ts88+c+z4&#10;UdRV+CPpldRXhPWhzhDwDWVyK1TK5Gc23ros07etbDmtoQZxpjEKBp7RRkrI3HLUgJ2sY51RADtl&#10;LcbMFH2WyE2uxkPxXQnpxMD6slz/5Ojap97fzxUo1O66CobepHLr7hkGM48EwWQjb2+gDwxL7/Bo&#10;0ZYzniqAt8BbDctRRXBXS5DzsSOyIPrVEGEn8zmC2LHR1l3leld8d7Scm0qUsGnUdYfcXYJn8aZh&#10;PMIMyaWnZAYACGPGBuTBnRerjC6g2Gj44XLcPAmwVFnjNYwxnSXkVjFlEiZeCLPSnAsVlbUtII35&#10;gU6sFsi6ZQXU6IOo0w36T7Z2HjYHJ9z90ut3vbjnALF1n3wyhMpXIinMb3TcQlSZT2+rYp7ksvmT&#10;I/pwlNVwYw6VK7W1Um+ZnGwdO+XkQoHNk7u2r/vC1+A9E7dvzU7KwwYBkreetFdjwiI4j44rJNFR&#10;F0+EWcXNJq9PZ8JVlp1UQgJZVGgbclD2Logw5b9WfureO7e+/e7Rz3xUah/dGz1M69G6e6AfVaWR&#10;51YA+TUC7KvUX2REnjC2mRMldFB4gt8kz/657/8ePt3w575/609/np/urVunjh174P/8p7x54H//&#10;37vWrfvgF3+hbWiIj17+6b/QsXrN4P0P4BZUAd7+/l233f7yW6/DLhA5Su2G9RCaP4fW0kxVKUmQ&#10;1FMo1p8Um4ofxnS35mZBcH1pHuwAXZBYntFhuT0vg1Vu3/ThN/Zz3ol1I3xZwlXJycoZViG72nFk&#10;z0lRsCxpNCFlLxWxUUsCzgx5hXRKQQV7KNzeUcuVmAF19lDVI0Fnsfu45MTkBNtpy9Yt1FLAyfne&#10;gfcuj10myQ5JxeLREpTdkp3J9GKPqWCXKSmrUAsx4xqFfPS+GTcMx2qh1ynkZuNBY66+Wm+AXBMP&#10;JwQUL19i60TN7iWiu6W7nEptElGzNN7dyaN96JW9pzasnhjoFWyM9w+0Bj853WlNlt4YSn6MZ5v2&#10;XgBVPFpo1NNjldqGcbVJlkNeCa4+f56IwwsMCS6DYsQF5YqnqJQL9jlSWfU2jEwq5khb004ruXkp&#10;Bjw7hx6M8ssuJSGFN3Vfa1fq50vEkwV/zSx4wTuKsavmORNb9n+DzVWWoAz7Js9VPuIrzIbNISri&#10;qcgoIyODDhG7eu1q6FMhPK0tvH95bIy6Wkzgzl13QEg8IEkQPAIf0YlC9RwXUOUJLxd5I7Zn6FAp&#10;yLh5/7XLn+hbw0Y+sTAjBLholoTsSZHiuVTGfmGBejDMOS2bDvZ3fuit9x549a2N5y8dHuhtf+zR&#10;+Z/5iXNrV7PN6smv9QytTmXZ59P6QJeW2aYKrBQy027FpEOBJdGGubciIjvKLkRV4uwd6rt8eQxW&#10;xkjI56ITPDO/efOWgwcOHj96/Nz5C6ykCrKK/bGe9PytBZjh6jBPk2+gz0iG6EuinAqwC+IQy/uW&#10;Mev9ciUVrGlcvvq1q8/c5ETKn5hHCee2zmpM33ycpjHksbDTSWY8NNLPmB7fs+/rd2xrAhSoRiIV&#10;F6KyowPj149TRH80PUVZl66m2qERHqoaA7HRZ9IVYhl5kYD2lyy1qWuKLA3aieJynaYopVoKdGDg&#10;GRUKTg0fon8kUWBE4EFF2XonT5La0HLPPfdgDxw+eJDAVbA8RPLJE6c4B2tK9jxlFwzZJ2oyxMxv&#10;LPDMVdhdzYgWlqhkVKLqWPR6vRJrXAF2LimXjE4rNst8rHrNlv7kkUMPnT39Pz/+VH2CL1A127kZ&#10;5qgFdkUfBaWtrcTQb/ktBETmiuS9/YfMUb4IWAcoAYFglt951x0PPfRgb18PrhTsSmlIrlyGlEBP&#10;jmtTheWUg2zNQIEaBGio2TGYnROSkbil24klwVJrlyIXgg6qGw4gr4OR+a48HIqpmVIseSIWIQnb&#10;BpErYlw9aibDX6wIjxy2HMbOBXkQted0k3u3VhznHLglwCvamoGk0mNOA9OVMSxLj93YTLUCfwtg&#10;VzaX9YF6jzS+CPcukiWit9Krav7ZuMpSMJBJup4zR60QiaAr54pOdq/D8nXldxvotXNWLiPJl/nR&#10;4REo6/q1CcJn1HODybWRE88Byx39kj3DvuOHWu24E9Cg1OIAb7/9jcpJJILSJk1cafULsy8BN7Ey&#10;CohjGLgiqEiEwmTieXe1AiCxeDH1UebHDMDqSS0+XN+qPj7SNvBE++Dzs+NfmL+UNbWOnnZ1ykyf&#10;n8FPQ18iEQkUEz0IMrg+cRXi42KiCvWWwZaDJ2sZsxbRTGpDokWNJaX6q9SgUSpxJ5XPy8LVG6V8&#10;EfGkkBz5JAQNqwwCLSY6O4mws07sZ7QaGBpgSuQlIqTXkCy6AhAedTBxIQ+NDlGg8eTpkzw5HSqJ&#10;M8WYoNQd4jiS0ZeSPi1KJn7KGlg4ORBSytAwXpW5VYZ8hH8RNHbw8AihUs+/QydjNiS5KrZ/MQYc&#10;FKbtH3zBDhhNAcqga3I7P1G1h5BGfG16chzfKkYQpxKigICG5LCISAeBi4J0HRkdWvcf/mB8/PKJ&#10;NaOPPPwgUYOMl3hY1cp02T1omMvCdVSyULU+DRzLVFTDd2aMQUoVaZHHFInJ8zJUul0Y/dBTSP93&#10;eJ0mRODsStc7VtfU8StXSM9kuhCvFy9cPH/2PNuf2m3SZBaWdmzfcfbC+ZdffukQCN2q0XXr1jKp&#10;KANMO4YcuQtf/dpXDx8+BJGCPiqUGAO4Vcykp7+P2DoyYXf+X78KWrfvr//0xE7Bf5yQcLDE2X3o&#10;2o31MzfeGGm9Rj2opRtrXnl7xy/8eu/BY6pb6ePaquE3f/IHrn/PJ017LYryI3xgZpYyfxRhZG+g&#10;OajxyNw8jFi2vSsRqjQGddBbCW9c8cpre1555RUm4f4HHkRbJjEZi3TTV7959543Dz7x2Ouf/4mL&#10;G9aB5StPiPhBNoJIE4x+ijljw09O0UJqxdYtmxmwzCcV5FXJHdd2lJ/GKrnpLdq+ATuRtcIodZgh&#10;RNXXWgCu8QqPIxLz3Xf3kbrLCSoeX0XnhS8oMscbrAIrjAk3uOsA+jkTcJboWdRmSJ/U11WrV3e6&#10;LgpXIw4OTVxRq1Zu7frQnrACIUdwZGt7s+SISYQ6SnOfPH6Cu39A0iJdywn1xJcDKkoNLwS6Mlqo&#10;iCf37dj4OONDJeBC8vYJHyd1wzEFedjwCG0hc4ZKCIQt8nmMRz2pD51iphfPkF7HLBP3y4mZFh3Z&#10;cqGQlEDxneo97C/VwN/yt/VqcaUUeN2o6kSkvSsGlOuVYUTNMhsRSstYkek/9H0/wAn9d901dfLk&#10;gf/9H0+fOfPIL//L7X/5r9zxd/7ulj//k1LTVqygPcvv/f5/zKiPrR556t0DvD6+erSgmZVCmhtl&#10;oFz+3MjQfQePEmQHyoIdcmL9msL/C6OX6nBcNR9VwSErqK/6GrH8YWcZfqb3anfPA6/t4aPjq0cw&#10;ilH7CSbkgWDyqh4ExkoHgIEBqmBjebGOroPXpsh9N9DMyPKiEmQFWcky1ZNqE8/8PzCIgi7UA2js&#10;0gXoiprNaruzookeOF/98tf/zW/829/9T7/z5ptvomykuApcIrolXTFIl0HVT5ta/AdsCvY7lmRN&#10;IfWLevYyPY0rXFVyWl7HMs3KwrnpzDxhDdilcpcUiiBrVcSMwp/i5DFFwUhtzlaAnUs2mf0qIenp&#10;99975vbbmWdjQ0VB8hqJvAJsUfwHFjrY31PLx3yaw5zk1sGHTMqSVJpSzndNWysIjcqY47eMc/mr&#10;uoGQO9QMtkvUP24UrC1sio9cqkIy2uHwpbzF1bHLitt1Pz0EVrLcWJrq6SxfvJW07igYpI+4DQKX&#10;ivRnYFK2qUDXMPI8C78zzRFSFVRXZsDTEguiRFaZ/ovi3biaZSoqjeXOF/bc+cJr7z/1+NFPPpki&#10;BZycx9QdfdxCQrlaGVL1qRUAHbzPgyTCrl6pnI/Mr2kwixB6awTszMnLyq774tfP/blPSaUwN+OR&#10;FbzJyJUSy5H02+hd2mhgeJLxjNwFQJgu4RatrXjashDKXrKizvxDV2MXL5B/JqQC/ekvUSW9acXR&#10;e3aTnqa2Sd7S6dLDfylqg/hisbECkCLsOlCPEIXrJsVqtQcKfyhKjfyu6nsd1ZALoRZkRubHx2Yv&#10;XV7zqU/133EnBs2J3/n3NI194J/8X5OHDp76wz+EQHBu8NOxenX/nXdx/pGTJwAvXANIVdjdWELR&#10;8njkbtkA2R7ZGI3LlomepzRvt/oe8F18a9AhcDie283nLl7r7T6+dkRGFg+u8oxxmGif8+ThbVlz&#10;meU1WpCQjQapU2887bcqXmaG7niiTtVo0lddlAsnrTykrvnphk3gONSHJp1CHVTXrFsLOnON4gST&#10;E/yJY40/QYDZVz293TwgshxfK7eTQ0kFC4vYFAepXVWq6m0Iw/sncLCUF9WHtGcgwS8hQAM/Oq06&#10;Mo2SeTcUNIsWokIJ1sZCWA7m8BX1PBIzqvWxtHR2E9GRTZ/86ouvPHpPdoWkOENtAOwqsaSBXb5w&#10;CZYBZ+d1QnNFzXK06qmCZIhsXB4SeXDk8GEi7OT98zA0BLcHnbOjQlTqXpmOfCiqVjaKyZQQsAX5&#10;7q9fl8Re2UIxIx6SGqJoBtQm17anhnblW8j+t2UiwC6bP9KlZg21I6HmzhUZVD6xCsjPt7KVGA8a&#10;OEyKyARaswE7UgBCz6hqPivUn4uI93kcWVdGV63auHEDgU6kb6xdt1a5yDNTaPYIGHK/0KcN/5oD&#10;OkgIfW5HZ9+VxfljVA6mRZmmSDz6+gyxJJouojAYBkobr2EBs7NTdJagX91//JkfeWVxtv2xR8ia&#10;gUljC0ZqZk+FQfNFL3yRppmQ6jTRTwIebFSqNS1LdvDwIRg+obs4n+Fg8A1fEKhD4QAYD9Ay22CY&#10;Iv1tFO2+8u5b70C1Ha2dWOHsB+norZTVp41JqengoIncMwZcqnWiqIXStOiihMBp3rY1O8izhCGU&#10;ZcoLfipAtt7FWeh0PdYFq6XnBfTQ3U4NQaV6x/NrA1DPjmINl+KRScmDpZxevwrAjq12ZNPqMldq&#10;NpcQFm02WGb2XcQ8kiPihNC4LCpDdt8VBV/Ii+5YfHeHtC1hLV1X6pClyv9seiwfZjVbiZ4DMn2F&#10;JICoq28196A+YlNL58z0HObJ9Ukqniw9/thHtmze9tKLrxw/dmTVqlWwSpy0bBSXBurGVGV2YyEn&#10;mDyynCNAdmij5rqW1Sk+VWwbT6CWSQByuKu/kv4l+u63pTbkah87fOiTRw/+8gOPUrouq1boTR0t&#10;tJSNm7T+sxYN9ULHm1rTQ4kIkLKllsRSuTztXFGGOQEdCwsknQ4NDBLAu3b1GtLK2HgXz18gVVWk&#10;ZfjMtSPBY6QSytHl0ZmeAlo5vUXBD0qCQ+tR15BMFt9v9eM7CVeLyDxZt1ZcPbvYle+QwWJFDgBU&#10;0wWVb5OfW7NHFTxojACrBbKcKAUGlSoNnznjHRXosC+PBWKPs3DwWNA62Cxf9CrI4yId3HgfG4BN&#10;V2/kTJPnUH0U8n5YQb0EtX8+b5a5bdhf9TvVtJdIJfuOCuAVm4GRuIBBjGTXHubHMWJVZmIxb5kx&#10;ggrSnIib4jIecn9E4h9ZBbxx165cJZWSz1Uvxwgg+Ccbk6GLD6bytkCRBVKXcf5xKYXKKEzXnWDU&#10;VKQS8Te/cGrstz2T6TicoZ6ckCiQuvSj0jQpM1r0E9FtpleUoE88C0WbB6f78Y7Vm1Z2/Pb0ub1z&#10;E4r/rCrgxL8NpTAPY+cvgf6AySkfhu4HUtdkVs3OQJ+az+xQF8ttgf7s4deEqv2Ra4xKBwWNAuGv&#10;fNR5CjFWud80qIwvJJtdT8w2tFQDdu4Z7XiochGJCZNzopbYpAL4mHu2AUwf5xRQ1eQE6QLTlHKH&#10;9C9cvIghGDiMyCn4rfyacHlgE2lHEuhsyKSQZIcxMMRculQLM09GiI/AslKQlxA08ZlZEcrzOJ9a&#10;nNr+whhQkcv0sdDnwgwSYefLad+V9sopKMbBemge4McLTK/6bjP/58+fBf8l4I6pIwj2vf3vvvjC&#10;t7jSx/cd6OrsODIySESulKipqXgFZC0EaKNdj5XMiFXXwySoFnlNxFYPSA0WEoIGpUViUd1p1DfQ&#10;VXHqlmvao7SUJs9RFqn9H0J2nBKuFqJ9/WNj4yePqdDb+rXrKMFHnN2qjevgGu/u20f1OvrDbt6y&#10;ma+gYLStbObNV155eWx8DCCRqk0MWAEILa0AAdjhO6fntv3W73Hynr/3Xy+spkKfuuVCIemAAUP5&#10;8PXmofkVewabr0iyrdj8e19e/4WvNVedJeaG+t//gc988NknW1ePsOHJ2UB+KYHXuSfjY2MHPzi4&#10;7919Z8+cgS2gNhBdaeNH5T6hNJ700sVLR48cfeHFl1iFRx555KGHHoYgt3zt+Xt+6ddHTp4+/NSH&#10;9z36oHhaVUScFWEjdOI4IRfvyhXmnDATsn1xiKLqCMhQHSLZFeLq9idJplTYUYzu1AWSSe+e77bb&#10;FUZq6aPtIRfd9DSyksG8/vobMFuQVttX+q6X2Bp1xUGjruSI6RgGQtsocEZ4EBC2qtSNDJOEwEXo&#10;KCS72ZF0EftpGUBLNzeFKN2iHYkv5t/Tas8NfcHmZ690tN8GmtDRcaivh22jDFjJLfEmOWxIAwLT&#10;b2lGw2RD8YXE2jBisRq3Y9cjhh0IqdMLtxEt7ga/WZ5FPo8i48w83IUceq79fNHqPaXazeE5cVwV&#10;qZCXFrLiWNXMxJCpZzCSqJZH4GGsS9auNjr4E7mQczK9tfpHhJ3HINSAFn+jbjqx+uMfv/1v/pfE&#10;jnSsWROWN3Ho4LX9+7o3bxFba25+n7YJVuDJir3a031izSpBsBb42cXLQ6osQ4a1/ZTaxY6OX335&#10;7l31ABjt1vauJzv7vuVqg46ANnczKGDeE39BLDMnAXjj8/76s2ff27mDuQvdGnTQY7JbiYWCY/Al&#10;witgnCRJqLaj3DC13lsLrDK3WYI8YMbPO2rUxPULTqe+88T8q+FsE7U7YXVUqRvr7R4A7cfAXbt2&#10;w7qNtKfeuGp0Nf4brgTuQMMnqhoQ3YXLSrmBkgVycqvmuf0VWZT6KGtUjaEeTBZOuVOV+pEXZczW&#10;Z7KyDc9IN8jsW4V2F9lsNVlN6HIk5KmC7Yy8JKRKte0g6IhFMJPjo6ue2I9VsuLY6DDMKrE1bEQt&#10;mq8gYMTeU173qYirjlhMGZhflAdtoBF/1ADY1Q+lJXDf+ejJ+Z2nR7/LzGX4ohDZvLTGI4TQceSq&#10;fU2ujSqbgTPgnGe/swQwMNXgg0IIzCSMbm6ePe6aaGpTm5IIvHBzDJnbCVMNI+UBaSkeyC/PlcMf&#10;lT2VP6t97NQxC9Zs4pq280VDdf63ttLi6mvA10KWteFJYB0/L/zUD5958B5pRKVYs+yLnFOfX4MY&#10;wTcy4VmdcFrbHaXNQJDN6A8xJTIM90arF8SO23LkquFhUup0flPT4Ldem7xjx6wEvXY+v40HK/k2&#10;MfCZDH5EaSvBr5TJaukjnUQAhekt7gmRpRVyXsCTCYTEIcdr7o3ytfKvqgPK4uG7drpgbJlE81Ah&#10;cYnvYBiqJKIKwbM0aYZeg9e6MoiPBmDX9o96JLHwtBp85hvP7Xt3PwH5d911R+f69aB1WTY6S2z6&#10;0R9b913f3dLdDYtMCF5+gta9896+Z199ielQh/YF4XSq/eO6LQgm1oh5SxhcdMr8xACvP8oJKzoJ&#10;zZdtDyq0bs1qajKRgc84h6ZnH399/wsP3eFCPtLT+M2eSGp2GEP8mREeNWAXla5o3g0VnbPkOtOK&#10;L6Cbvgs75Vw3gFOeDIaZYAdd2YuoSkcqUbUwR8MxVMCpaQrsXOMFcXaEs6Ja4VOOPqec86lJoL0s&#10;sC5g0ok0zW/9WXJDlcIiANn1oZWco1aqxVoI6TlflACRwkBD4lH3Ba7TEodCCUZ8vf0K0lwMb3QG&#10;IY8GjbIJaeixcc2jL78NDR4aHZCZ6v3aRqdGIzW1rsNdNA8LS1AkH0FbKm8/PS2dWERcSsjzWoF4&#10;ExNQLYF19abiKwyJjzifck6YaAoKMING+c0WCa8Uw3PQPlTETGLyoe5Te0zbRC1icVNNq9WjcnVl&#10;YDTyzexeX6Rs/gjODMPzbGDb014mNhyiEgzlr8pO10T5K9AsdWGp7owejKp9fWZqkqav5DyabKjm&#10;w8qBjKNxoSVz/QsXLyCJmb1Lly/r2Re0LkocdiY39hHWKfgd2tHAylbK2L1+fZzFUZEhl7HESlP4&#10;GxNLF1cP2yW9Cc9c6r46sX3fB3sff/DixYuwdvxjENPEdapNl6TgcCq+xfmI3zx4HjnPzmU7Wsli&#10;JmkHDGglJgoc8dTJk3R8P3HmNAG5ED95fJyY7vI84rWpSaVCr2yhaxtkSc4O3oI9e14n5z914YUQ&#10;zVOHW8IHMqRng+/JPJYoHBiOaBUb22UXwpDDRmWA1TZXIOxKY1vmwdEU4+opjLcI1SLRY8i5G/BN&#10;T+qi41RsYsPKIrWCCkFwB0UZYOTQTEN2jtoAGfpv+vDr+7jFsQ00ZrExL6ap4EfmCoUZHUvIi9AZ&#10;JYtpmxJcoJgqBaB57tObSb0RSs0US0CHMxd7VQAfUJ0AXfqhTfGbcQsTBOlMqK+83BJVAKPK7vSu&#10;Z8UZBWYPkptcHmJXh4dU0ghnO+RBsAYmkzOwmgFPs920xR2WH8Augkycs0G+aiHUASwsUJzOm9Go&#10;VAXY8Y7qh2gKE2FXaKmmLl5sHRv7oX17v7b99jc3bAoR1gfbl9cZRiSZGUsxFupNF1amS1ep3AFe&#10;EkDEB6pC4KKtvM2Z0JsQyu7u+dlpYuuo8AoXvHjxwvHjx86epWLmdSKG5cRS8Rp3frDjmiuhtyi8&#10;0Y1XGYuBV6lBITw/rGwjL6Z1PoVRWubgsLHYBw5QDS/CM0G6idkBsFsCuXYNgQX6mzvSIWHCEIOr&#10;/wo/dfiz+IaPmlCxu7hOvKOwVvZaqRBK6frgGtbSYIb6LvRvkyOLlY2WP9l1mfNcnw/KcickshJ2&#10;jazvFv5Q2GN1fs03MlSWrV6svBPLzx061C/MFq02d3QshmzkTS3gSEFbS+b26tU9fb1nT53BwY3U&#10;VJSBKzGr15gj8bPp4peSoiA7dh4FF4krREacXXJR3lJF5BX9ITyj/rFHt0CNmobE9ZPDa2q6RfGQ&#10;7lFaSaqwRgnwsqIdRKCYnZ6LTJd6EDU1Pd01QmzdiwvX/v3sBbKl9L4ZVPaIHeYqCYc0vH5tkjcV&#10;HYjVTewVFGKJBrkrXMsNlJg/Z0rR35OewkWprdXWbBn00uVEAgcL5yf+i+x9T0LhjQHsovuBYCkk&#10;nH6F8/OnT57kHO6lJcRn0yHoSvqxOp6pBwXzt9KoKdPA4tAHm2nBEwnccPbcedK/+wYGFA9A224H&#10;ezJ/VsRVaUSkW6cRG15BVpL4zNHZ0SeoD8TB6xEYRZTiGkByBIh+wsOXjfn4CRKWVOSFe2c5iU8L&#10;7cBJfpSRn6AEtQ5Ds5B7FZ4z10FnX6dPGu1NQN4SgBwBntQTOHL4EPuXlE9ClR/41iv/ae0QfF3u&#10;9rkZ9DpgO6ZTsZ9uAKkKishF9/4DYXHMneQCgedKoVi6YQVMYThmBe4ehnZUxG/wE9ww5Ft08RLl&#10;xnWZEBZC9dgUqnfZ00fc9IljJ9CUKD7HbAytGdm0icZ2K6g2BVvbtm3r4OAAHO/0iRNErhF2hFxx&#10;L0sJDr410D9IAzTQOmLrZocH3/l/fT5sgUeI+h8y/tA1kc2+gZbJLpWd3flL/2741bfz0UJXx/FP&#10;fuTAj3/fzOoRhgSbVQCaK3LyG4eGCUcl29D0Ll++zJ+Chnu6xU/thYX/Ua6Oz86dP89D7tq9+667&#10;71ZBpt/9g/V//LVjn3z65c//2NlVo3ALFY40TidDyGnU3ZR2WaFqgGx4Hk3ZvqAOMzPADN6QeGrd&#10;XViMRv4VY1DRbWzhG/DVKrtJi3HhVNOTysm9oBhGnqqOR48eU7EXioTEx28hCG1GCnm9zAOqI0zV&#10;6oDaUaZdAE5cXPV8VUgJ4kA9Ah31o6RXxWUEfS4lHa3CxIa3mbiCop5cUERAzm9ry+D09NOHjnxz&#10;+1Y0CUKfiKeTcuIHlzpFCY55RWDwCBQ7UmQHPuOIA7c8DNwla8WiU1IrQEOlbknJr3Tg8PDwmcL8&#10;7TqKsLB7xtKkUiAjiPO78hMUoyumVzGNTUWRQ+VSDYKJphONkiUyRfNQOmkuc7C8Tyt7nW9D+ukP&#10;PwVgR1jL9SOH20kjXVp65fM/tfd/+P+8/bf/1qnf/73jv/1bu//Wz3EyTSf4sUhY0T95/cl33nvu&#10;njskQXgnw6rUD23V8ogrzo4O3f/+kTaqFqhB5I3TG4hm1WGTufmetq6TS/OqYlACULKrUkfMpGI3&#10;8DJgt7i07szZnR98sOfhB2UXq8+kOus6RAipKY849ANqhu0ARa9bv0FBOtjONwF2msk6hynzVs9e&#10;5K9rTylKg07TrjauTD0iXmE8UCKB0oyrvYWSZx3XJ8jd65yapSyPiyTZoHVNWlHfxQuXSOKGEsYp&#10;W4k/m8x62xEKfPOR2fDkFTWy8c96rQm4aND+lrURb8eG0q6VWxENVReXJE7BLiPHKtVSYhUN2Hn/&#10;ehjEBWgPKnFAaoBKS5cgNRtNCwtPv3+Ak0+vXR0NFobNAiZLjBdwM3k1ZPtIPiqSppgP5dFiHdcP&#10;W79uBOyW32RF0pbeAG71vTy19BPTRrCwLJfCSep1zIQwfj+CbAdpek6PkxLqox9fCKC8g2NUpQFN&#10;3gotoi07V7LbiqI7GKET9wQay3PpjgXbumnf1TytJH/q76xDVDBp7J7vfCB0K2eUhPdKn8ybuQWv&#10;Cazj58Wf+pFrt20z7xUTCcPkpdRFP5f2XTCNCqrLRXK/PFEuWD8CZ+a5chGNpHCVZMiG1egCFfnl&#10;2nZ/mmlx2vyqodW//5W5kaGJndsCHddaNChpTqsMTQkURg4dSjC5Zr32jK+Wec0URaSy9ZRONzfX&#10;1y0IWMSAAfyTA318dvy+O5VZ4CgA/owjx0XTpPTRYJxwfwLosCTGxq6wMeX2lKpLcpgkIjRiNAvR&#10;5XVYLHgK4+ABEMF79+67865dq1eXntnvAuGdvwg+xb32vfteHYJXT/G//q1/+41vPQdsAdjE4xiw&#10;wygl10wIv2uRF1DM07cs/7IrokaEavXwnYot5CUVqSmmjjh89913+M65res+/Lq48KkNq/itBrS+&#10;lJ39vlDC5QpS7NrQuUEhhLIJa+FU78ks8Pi1cWNiahpnok2FwJVoDZ4oJ6tUbEWONdykhl0dR7OS&#10;coGXxi4z5yBq2loYWPBQ4TJNxk/BNVQtOYsduigbwAATd5Iy61I6AexUSakgGk7MNfmJ5iqKr4k7&#10;ATUAdjEI63UJ0fMIir0UnO9uZd4UoT+T3o3HX3sHlk1WYJap1UV6gi9wotRlM4i+bjWp5F7oXQB2&#10;sJXE3KLX1tuvBuzQ5GAdNUFnE+Y67X3dQc5kIFW9YkFPZMl4A3M15I3YlrvhMJ9+bZN1VknWUAnD&#10;ACrKZNbUlekKkBfu0MiwEupfH97k9opU5bSq/V9saaE8LmxMEtEAanCfStvwLZBE7ous5XyGJa7U&#10;3AyUiaY+OjpK1ZiLly4B/qJsuWfcFXBUqWtAk1IvqfLGQos1U+6E6Ix72/u/ef0SCTtoZpQAEj8C&#10;ETC4oD3a3AwiwMFdiJXm+1vfPfDuRx5mevl09+7dUOj4tathENm/eSjBoy4Wywxw98xD+BZxGw4A&#10;kazCADh16iSdjo8cOUJWBvHwSHxYPj8OKAPKX5xxVTtWZrB/sKerZ+zS2KGDhymjRo3Cq1doaTeV&#10;WkGOUve0U6VNR/S9hCPoN0NRUjmWuT13trJk0jigUkfF+Gu1cxmV04NUfFTdXqsjT5QDZl4/ZigN&#10;AQaJ4mkCC+GEAG/chSWAOIkclEQFMjDCgNJybM0QF3769fe+8ZBqZbp2pHxgqYUzfuUaGYvMPMTP&#10;9ROeLRtGwIHxHMPs/BshmjzYiEDM8jRqlOrQpFhFsQfSs65Pga9J7YB7L1Bfg4w57Ga3BMHRQpB8&#10;Z+fMEpWD6TjZ8uijH7rtttuff/5bb7751v33P0Cj97Gxy4mNtwVC2lcX2VUlY9SoQURmJdSD8mhf&#10;8DsbjY8crprdIEPae1nDDWAhRTQtumw5m4C048K7amb+g/veudLZ/Z/uuX/5WpXYTI0qvs8guZQY&#10;XXEgFcyucTVFGOXCGYs7TUTAtzTjgpS+613PVEZB2bJxPZwzcFhiezkfCqYIUFHOSRbS89g1pw6P&#10;igOCxfJnbCqejK2K1Z29rOdUf56iTKwQsOBQU3iUHxzwQ5Xyurrh8/SHoeMEbkQA9NTWZPqkczqs&#10;j5Odde4ZaEBRs1v5bYVAT8cXWRHMPw7+BOjBMBblKMdZXQsC2AWSicSsY0myxbhOIwcTTZqfy0de&#10;KZK3vKhXsF5QkYfPbzyyv9xRdHnF631HfQOL3YCtjokyz2Gp1DZHwMQ0s00JdoEaC4vHjx2/PjnB&#10;bCjk0T3lFb/c0jq/Yk6+RHNjq8FS2LkQEBfi104YQSeKsnScXRVrXmzCPK+o3SOrxx+C1FEDwf6s&#10;fhs10NMpK6FopWZFNWCnq+XHx5Pdw5+nlP/Kjhfmr760OJH7ciSyICwoGw1SBM4gBoa4GELuiZZy&#10;do+Sp/gSnMilrBD08m4aAlMcDcUysxxVXob8HAqMs4c8S18vtAgpD17MpKK58g7sIIHAqkBKxBfQ&#10;/yIFYafeeuMNSWFSRHki6gm6GZ/3eOVjx0WpuadIoOqdMGriqUdHSZvCVbB/fHyMwF6zMlWNMM4i&#10;3ZQJQofTXTxTYYnSB65PgtYhB/t6hxzl157pCiOSc1EBaKGgGGZWums1ye8HaslX0Fb1qY1qfpJP&#10;7eUtNToChGjHuak0PnIi1whkAJhjKlavGkW1O3P69PkL5/fufRs5uPuO3Yi4d7vaP/LmfvCpw6Oq&#10;TouCgdOR0EjGTBJxBiyeGV6kpHiFu4qkKUGwtITEv3ptAvUPNz0amloeN2H7C4tPbqH1Uj0egZJO&#10;wJa6zPBw7zE5LKjUZpQNNAEi9eYWLp4/zwbftm3bUjvlkjtGRkcPHTn8wosvMhG85kJf/cqXX/zW&#10;C1wZzQHjDaUCOHRoeGj92g23XZ/Z9c9+bfK2re/+jc+zCaWoKIJskROgnd7rc09cXJhta357Tce1&#10;pfmujrZd//AXe4+cyLpMbVjz6n/3s1fXr1ZsfRs9c/pZanynGTKrjy7J5MCm7rzzTjQQHEhcHMmI&#10;o5gpytQJp3bnHJ53247bduzYseoPv7z67/2vrOWrn/noB7dvI66NBYsLJ2ut/Y1yOz/fC2UK/1eJ&#10;QNWJc0QMyb+777wz0DD7wi4p2bRiiUkcqkwvdqFVHcwabUNLwBpx0L6Bvrhp4uVReOjAngYs3E0O&#10;Biul4mBRlxS8VhzD4RhBB/g9snpVQqE5i+dFA+RbCu7s7UZ2cDUcZyhOEiWWHQ62NKHbeoegHDrR&#10;ujQzpbs7wo7nOzLQ//Shw4Kz77pj29atA4MDEhyum8aNFAC+OK/enXNzBCmzB+TBStSnEupts0qp&#10;ManFUDeiH9MjnDHsEQVDsyy0JqF+Asv5jFeF2s1ltJEryFnfqq23msOGL5bf+iexbNHqcqnGF0TY&#10;ZYNn25ZbNAB29YXzAm+OtQIN/OmPPLWKCLvFxS/dtm333/rbzGDPjh1Hfu1Xv/fwMbJiD/zjn9/2&#10;Mz+Lbvfegf38CFW8cePYqpEn332Pex1fRaeR5coqy/y/GqS4d1PTNleyG71ydc99d2bwjHCyacVH&#10;2ntB605IHInOoy8lA8kLSrRumhlGrZIGd2bt2odef4OXp1avSpVJiwbxKwwcvoU/FoCdgk+cv2XL&#10;VoiK8LgCc5QZzBxoriDmsoJZvgpsnZi4UoogEYMPpcC1jda2tcC1qMzQCSNSoeS5G2TA4LhcyX5a&#10;BMuDS6GWiAKhWUwPuUncQdVlPzqI9QF8pisL6Qb1XOVFlgwKb1zZ5VUrfRpuElWamCrzqV7xUEUN&#10;2Kn6kNm44QzMvvKMUo8DIFj8qZZMLpF+RM4wNTtVjf6joyMEI2y9fPndHdvUjkkWr/g2Wx6ewdzi&#10;4o0dh5hl7+hGFeaVqyb/5tuPWwC7UK+e2rncAexqlcyzVAzsCENG6jCJORwJLpHveC5F6zii15sM&#10;0xJPkqLqyLskp0aIABnUqrsXl0mkP1QkvJ7y6EnNsXeQJUMZRh6J2/ioqcU8h80tZluxoHACHYn+&#10;K8yuihv1PGSf3hphJ92lQtNyhcwD07v7+VfvfOFV0LrJXTsS4hd+m4nNEkjiVzZ7/d2ayqM7ZWzL&#10;Er/iIVKGk5daIWW6cuUa0DAaALvQqefBj1+pwVx57R9+9cz3faIG7Hw1OnwzsExLYhpEO8J/KIFq&#10;dT25vZzCcvAUYKpZkWC+vMNvGRohTYullT/Z33Nm/ZrzG9ciuGhp5qlS8QJkK/nRKhu8RIj+pLt6&#10;zpFCRWg/98DD6mdMWV/UK6AbqdMQrUK356cYgzzHSq4F/oTv3PjmN5/d+/Y7z3zjm7/4i7/03LPP&#10;P/fc87Qj/IVf+Bff+MYz7+7f/81nnn3xpVdee33Pcy+88Md/+idf+OMv0VtgLTmBwyPccnzsMqtF&#10;xYUrE9coFLVwY16lraRQ4AlUwTJBlQwiQJg9R3zKj3Zsc1NbRzdW2vT1mV6K6zW3A0C1t3adO3eJ&#10;L9lhtfLE+tXa+xia6r4ErFWKykmr0xK5zgV5xS7uUCxmBxdKGiGZZPs5ooVl4AtUJ6HrH/LLRhrz&#10;xIxpAyjidAk7aQWhwq0yhlkvBDAvKAcJkXe3d7IE9PPq6+mbn52nxBsPxmvaPvquWkolmMIZqG/e&#10;StdCKcjCZWUDq9md16KE1YhAvc0YvMwzcj/FyvQgCjWjTJKzZuQTwGcGq1W7sZXohpNXr/EDktVJ&#10;F0geXC6WGT4Fr4Ey+BMjT6Wg6foqJKtlFox+jgZ8PUvzM0z36XWrsAyffPvAB73dV+grAEBhjE+R&#10;3wvkqqDZ8CSQ+/zSHLYuc8jwprFucN6zV5BCHR20VOt1tSiwzQ58zFevTsA9EBWIfnkUgD4o1yXc&#10;bW7iGm0X1C+c0shICsAj+teSb0aoJGBQK5S8REkPSnngHuLLcpZ3zi9RBgzzhn0TjyUSCYCPoOBS&#10;qRoScEC6YgRghw0eoXAucyWJ/HCrWgxH7KlaoMIT5PlwvaeEi1CghsZwrYQuDQ8P9FLmr715en7m&#10;6tRVATlt8tO6azipToApzaOjwzML18evXuru7Vi/Yc3586fPnD7e090O9jJ/YxrlkK6AU9OTMDHm&#10;FoVTTQnbVx6YvPRkxygLdck+cgiYjSPrxNxNAapuRhlHEHvzSnfnXd96jR1zYdN6wuIef/xxSGLs&#10;yrgoqcLsak2IbyEAoHNgDgkIlFRnYqJwE41FSgvQML+fe/abgA4b1m+AljpaKAYPcHcD65pGRBRX&#10;E3rYRl+pHmiM50YkHDtCG5hjDo2BValYP/qdGIftdsdpeIYtZF22Tlgxt8UuTNVllkpYmFdFdqFh&#10;Du1UszljXpZ99eE/C74s+bj8US2TeOE2AQWHCuukSAfd0KemF/FYocjwRN29/RivZMERBqIbKxJD&#10;3JWlTMroyfWrn3zjPZjr+c1bmm+0dLexnr2zU/PnT18YP3dRSWDzSxR8xoLFJFGAhLZxa3cH1jgb&#10;6gbZMJA03GBmaqZ5Cbc53gsJZYfCKDQAzXh6dpKEajKZF6fnsCoIaG0hnkXxfxgtPJ6qJqEHUrqL&#10;2UXGXpmknebE008/edttO77+ja9AWrt33z4ze30G63CK3AcBdiqXKYkjjYTtyTu2bSSrLI9V7op3&#10;XF9VfeWF9gBeQeQmYEt9xWPG5x+7pRLVpZUbMqU4/az1slsCmfDz0UOHHjh9+t/deQ/As9z57E3z&#10;eYXKsinJxJD+qtomiZCCGrQZ1RVC3lSFslYGht6ZW0iPSY2VjhBuMqOsSf6cnuF9kGIlARFzTS3J&#10;wSHW9srViYMHDyORN2zYNNQ3hEU8MT5h0cl2Q/aJ82DO0sAQKrlt1z33PfhI38DQm2/tRebS8h57&#10;Hgi1vaMH2QB+4LZe7VjViAGsINYE15iBRFQt5qi5jazolvYNazdOT0xfvXRlZmq2RcE9bW7ZsRKF&#10;2fmwzK9UTdUCV9wlM8WkihMKCvHucCSRUn1NIs3IyvaebpplXIdrY6l2tM8Q4CSzYwnUHn+MQ4YA&#10;dCgKaLOUqeEadAjA2G/WbjQj1Ef6ra7hel1w9AYNtFHNit5fKWfW4QxXRWfKl6Imwj0st3x5wfNi&#10;68kfE2fWXqrgedvJN5qhXiErhE5QqfHy2ZNnjh2+dOrE5YsXyeYDnVKM0o0l0E8I5vrsTHdXJ6sA&#10;mVlPgoyUrMBptOFWRALtfVG1O+jruzKdMR1BKVkqQCRJbA6so2RUiOqWH5rBxsHmXLVSIF8CBZFj&#10;SEXMoLiCJU2MnsmKFtLRoiVnVz7ZNfRk58hz0xd/e+bM6RUU5BYysKi2Jir8xrD5CpsLo+IyzWLG&#10;L1MbY/3oepK16dPAlpBco6cTdpRsJBlU5JSq+AWTkHQBNgdtRF3oTvCVC1SXvkyElmpcSps3BQms&#10;4p2lG7PC3JUeRC2VlaTGK7V2caGzpxclUGp8Zy9QZ093f3/fMKx3ZsXsjp2712zYwOxfm8A2QJOi&#10;rBK9AggGXwTZQ9+5OjVBb6i23o7ZlazhDCybwgttXe0jq0bPXwbIukBi5o1mSFQ5gPAoBIG0O9sw&#10;cF6zdAyUJYiASGaVZZ2ZHx7E59VLdXPmWvUwsU8W5qlQ2wJD4rmVsqP4f3UeYYWEe8E6FL7AwsEQ&#10;kkWkGnvNLa7RRByQiloifeT1hocbqNMmA5rHQjP58pq0UjoO8j00btxL0xOTGARDfX0EkhB/CNHC&#10;1h5/fd+PfPHrp9at2rX/IKR/fst66E2OmeYmXHUgdqgkELeADaVgyXZTpYi2FvptsRwo0ai7iE7h&#10;HkY/pBwYYlCIrl1m2jV+RlRJmBmMD3fu1UlKi9xgeIrY7uqBxYLNUeRxdur60cOH56cmBgF6V49c&#10;vz65Ye3azRvWnTl14uihD2anJ86eOv7uO6/hdCC6nX3E9PR295Pvtnr1hp3TCzv/6a+c+PRHD/zY&#10;98pqFAoBtTe3wriAmeab7rs0N9664q1BVKUbPROTt/+9f9Jx6Up4wrndW1/5qe9SC6Wmpc7mlj7c&#10;XXikCLmKJre0yJ/d3YMx+CE+4oMgbOhStXnnZwLqubAn9XAldOADOyamV/+L3+h+5oVDH3vsm089&#10;eL2/i/W5dm2MchDecaZ2K13YRGKGC7NMHx28+T0+RpnL6x1tLZ3t6iY0PDiISOCyzBJOLBcFlGMF&#10;euBlTEQcAI58bAZA5O4CrQVGKHSFBZET2gYVX0erQYAD2GmzG9tLe/dEmfAbzUdemWm+KIeaQG7y&#10;1nCcduuHeqYwEhUA4h+JjFaMbGx9c31FsBrUVi1mVQyhIorMgThho5QKkUemqXKz/E8qxkr9HGaP&#10;Pz925NjZz35y1+5dECFRDyAy6PBwSz6G3yiqziwa0qUGIoSPqxgZBF4DMA9PI6wVWUvLXiAcpIWA&#10;pRT2ieQ1XCAOa+4fzDThDlIhsFArTq6tGiHu4uv4JFwawrWImHmekxUIeBJsy/IiDylBX7kWtCnr&#10;16ij8A5xMekd6FroJlAonl5+8w6/EWmc4NbuxGouIvhUamTFiqc+8hRPyuQe/63fGn3qKcoxtY+O&#10;0giRTC864p3+wh8OPfBA10bSXG5881tfhQGBzUpzVFT6iqOjfcpSVEVdpK1aGriMBGHOKm6BDsvr&#10;s6sH7z9wlNLxhJLCqU+tG9bGUTxWMrRunFiciudPzEeuRxUZYDsIhljgavZMe2lcs1LlAzeeOX30&#10;jm1rRkaPHTkCpeN4Qe4xPVN48q9P375zBxQ7MTGO0tTX20FrBqzzyLIaUonZTl0y9pjiOlqVyCLL&#10;cWkBVjxPPABtq4Xw0B6LcnUAckA8MqXRaNkZqrB4YyWbisovU/PkBKDRAfJ2N7fAitvhr8Svz2Kl&#10;0NlS9clYbpR0snfJJECOCGAqEtZSyUVDpaMiZdypVWhGBFb0QeqkI64xW3l8W1VJCJ7HmMp1IEMn&#10;eYvT8wiozNaeKDmKrEDLkI3P5RbmZ9TfQ4RCVsQKoDVgDlVfcDUM3VsFi2C0rBxstRX1QEb9jcWD&#10;g31/bs8bwmpXD2P2IC+gydpPHCRImbBGtOpYNt6XbWRSrg2Q2gzxXisrkjcl6aIjiY6kDduCVDSB&#10;5AN3UW6HIgEdJiP3F4INcY2GadNIGqwL55bUGyaNLUKMraqUqScdOroiZe0vjlcum7VUyYi2L3+S&#10;jwD3wpIWgQ7Ix1LqjNB6bAwpJ4hH+Ji0lPwOv/VPQaWt9idVqwS7+AETP2hIMfExzUAL5JN0orZo&#10;I0mdUXuqJ37zP2x5572XfuYnx2/boRMk1GjII/yZbyl6yQ77KJNB5cQrfNTznFUIr+BkwTWxDY3J&#10;ZNpr2I73xbZdwy6r5mDkEnlnSg20F9e4fb5NTRM771jzB3+CdLp6+w62FRQpNcu1zlA1oX+wMeqf&#10;qoKB6oFL/XAmFSI7ie0yjLT7VDlEeJP5d2mtrXhdtaxjlwNntaz8ucmplx+8a35kGEeceKWBWwOh&#10;Rejx59jYBRfWmcXpM3ltkg+4oZbbbR70BceRil8rw1NMOHZvo4HMa4xSqiNFKkAcCLZo9pSZp5/A&#10;yZOnLlN//sqVs+fOqifUwgJ+16SBIHKYFzxgrrWvsq1ZoZB48NHczoaiqwsZOg2nQw1PXJDwEM6f&#10;myftCyckcazbLl35yOv7XnjorlBZRrycqK35MJ8roIyiJGspIkHlMIAKWHULbS9hbugawzosu8WU&#10;M8jOnj5miUshf2xzuhFqWxvKX860cVseR5SXCJTiQ9IHhUKl3OuQD8GkVzGI8ActTWxUpVCp24sq&#10;GipODy0zZemM0EdgaKIcIptJNrJbgkUT0CEhE4c/1TMaWss5alrlyUDt/dRzB/q7N569sPXi+Cvr&#10;RrksoSORtN6k4iyOSVZNf6IdSc0jyGjt2rWoRywK/KKnp587clkeB5CIrxr+nwzwnEdrpC6Znmpl&#10;o8Ai1h4NI3GFKublHIflaEGkDclEWPa2p0RJVgbMFWW4pLhMvcrZ+mkrnjs2EnYVwZW5DxPSESU/&#10;5Jc4IhGVcC5UaFXubAeatEc9j2Pa1JE/4xDTV1qaKbZICANeep498bEi+1aV/ENLWo+Jv2EDawLQ&#10;ogveEBfb3NxJF6pTS3MKCLVTChgoI0sokwr/OQYEIJYLrj119np/37GRwcuXLt1///2AcZfGxzKA&#10;Qkb1P2p0q6w6NFrpWA4ftU62CABEub39+/c/++w3wTxYNSJBkBu4mh0sL8COyGrHzWsKWWXUZTbh&#10;9OR19OzzZ3BKd5IY7DiHAkEzXmGBqizpmg6uj+QkfQeM2heZCS/esQhHzWfhPKnqGKUvc5vzyzrW&#10;i2XArn7k5XPUzb3Qm+9iWdHUBKilQNcmQmIVZpKKdDxsbieRKH4k1ao4ZFrannz1LRzeZzeu62xt&#10;hyCvic9dmZq8zsZHZ1eAuqP2ro5fOXv+HG0HuSRRGMTRsGTsVjgDHlTIPHVn+K3t7B92N7EHkLgq&#10;a6C9YXJKLFj9pcaQi35B0GDZzBy7Dk0fcPqhhx4Aedz/3runTp0iwBmadE60PG88aVL6xN4km+WE&#10;r0mg7ATvhcp9tEwnmUYDDarS7WnPAsV3kIVI2SDtjArWqadcL3Bm/uA7e3/l4UcODcuDXQvgeovJ&#10;APORnZV1Ec8sBYkkkusvSk7LFDTvxXkDf6B4uZ2K11UIUjwQkkTfggXRJJFdCTGLUOmnTNONwUFO&#10;hk2t37ABxITzs0P5OpeiR+GuXbseeuzx23fvGl01Skw0TXGQVqwmHFaEG+UlsXVO0NAMoHl7H0Av&#10;UR9S0gLzjbgSZCD8KkIhgqAWpLeQqDxuDcfybnWvOSZOeXXdXVw8morCHwyycyYCnX3nWt9K9crA&#10;xBS1hFlE+UVuWpj6j4bIslri1DKr5pP1nipdRfz1xgVFxTYVxeNatDf9mXzFKkY+i6t1FOUAZaAH&#10;zOBPUk0APxHGb4QXQE9NJEzu1WvjKpzmtrAKNPMj8g1KxKtY2MqVw6Mj/CaBiA8U2bTCJf/dZFwG&#10;WVytavBScZblKdarZK7kEUIVmYQEZGfFDXAUqaFeqRZ8+rSpmZC6z7SP3N3W9+zUBQA7JtxL4Knw&#10;hJSIHL+fmHduQQBOR5siNzkJNUrIAhil6wdLU/RX7ae0mz6WrpuEZJ4zsOivwKJhUPnTz6IvNUYA&#10;1R/xKdq6a1AMAFjwJYcRdbJR7nvgPtKTHQlFmUd8GdhmIG8d1mt1WfsspbdBbawRuaGaK3Nz7q8a&#10;j5LeNBYEcFQAqTaXtA/ZF9xI9fMjH93qWpPsZwHbAXTg2a2n6/oouWjIKOYZdv2keZ0mOY30WbEk&#10;eSYErLhFT2qjOPrCEk4ZErppOoNb+JA9bZLTqDF0S0x9iqnz+dP7Dj/66t5XH733jz/2CHekkilP&#10;dGw1ngCJb5itUB4H50ZxbdwUWjQ5zl3YpCERMXy0qKPJsaqCRNJFPWqozQ31CuUFBKNKGs1N5MYC&#10;HA0PDDJLhw4e3Lrz9o3rN4Bccz4FOomFf+6ZZ86fPQeiCWdS5RSVVO0Y6Bug0NuDb+7f+m9/98Rn&#10;PnriM0878UN6nJkSjtAbPVPz9xit278GOdbR+9a+7f/Hr7dMK4eX8R39yH1vf9fjyc2H/wz2qHhu&#10;+DaPnLAyxjB+RZW8eIGOR8oFfZCSdTG8epRCDefOnedbUBdKO0rFpq88v+Ff/86FR+7b85d+5P3u&#10;dt5MfQB+txFhUMnxRv1QOI0VsHCJ0ADno5CkcVmMByNrOixg3ZCnqv8QHV7qSNGxS+S4TR8ZPz5T&#10;sWl0W8Wu4X1FGEi4OF3D/qpE2MHEmAyeXUXcecjeXqKi1MxEkB9gnVFijyeah/ieEFKxhoJbOThU&#10;oT2d3aqU71xeAyMCHRQnHu+E/pOrR9DSIEF2R2SV3H8PAapJXySgIc8oGNS12xnwVbKQJq5xU8fX&#10;9LKInIpjjX3BmWgYbE+KcDcK5bzWDFRVohqVBG9N88+cZ1dGjuWdWGlZhf0lT6VBukXSFUDw2+xK&#10;7JHcsXDd3IXZKHCfPg3VZbulSJmPplWjo7t33cHJM+fOHfxn/xfm64F//L9Nnz1z59/9H2DozCw1&#10;7DrXrCVP/FsvPmuurGPzhctPvPP+8/fs1CWWUz4q8qhOywNy+y1nLvJi9fi1PffvrjnqxpVtH27r&#10;e372Somjd0QGO1cU6ER+IfIZZZXcwwXXnzm36+DhPQ/cBaeFirC9vIgtGMvsMbQ4KALVjn3D+6h2&#10;Osd1L8ylQjhFhY7Y8r6g6iXtczALVZlH65VSq0FVYuHrx+iaZjDR6gqN0btJSMsiB7USI4WbiA8k&#10;GKnIMkuYxiYSNQ2EQOoZbnxRatpWykNFPqpRmP2eKeJ1xASzx0MVHMD1ZGOVowTpzFT80Ftlbp37&#10;KEEjnNX82CWFS3cvlZ4A9F9a/Mjefa88dK9mrAA4ZTYzp1wLQDDIRrToDEkz0CB566H6hJK59e1P&#10;nWe8aRLMPBovm091mouxZA/WhzdaiRDPafVElQpDDcqY1fWVcKTUqE2cYL1D0/Qv46m3dlnk77hg&#10;vpu+YgIKPeQK3omJgHYh3cIVRPPalyng40yXJ37jt4ePHn/lL/309Tt2yZx30jEn2E2SeDSJFdFi&#10;9eBexHI0jiuX/Y6THKYRymnQ4lJgZ1kprqau8c16fTTkLPG127dVz2iRUtn1mfxMHaeBElstLAhb&#10;VSpBGyxboCTJZmwEuBRLSjnwK/9ac/P+2zaTgqt0G3mKnTsl9uYubGZxZ86dJMpJE+SYcTk/KZHg&#10;6sDcwLMvj74fO6pVKdae8ZXFc3R65i6zXBMZlby8fis6ujqoQaui9VbRWKeQvoxG45CRoGAxju2y&#10;69/1/UwD0vMVxkqcGlEMbkzpNFFiHMSY5DiGvalK9wzxBUhHeOOZjWufePM9LnVS0FIx77l0WWC7&#10;ifQ6BGd9Nsa9JtUAtZbZtfCt6Wl+ubXCJhR8oq0r0VgFXubBKaZLhBtfllZqHwpQDhvl8sULVe1t&#10;CdpEnxFx5qJHgp78kLpBNpg+TzmMau82sgPNWjxurBtBI2Ik7kLIocr0jpm0ooPKmwsC98hYdaVh&#10;Rfk6eS1MMCTLNfVOqZsgjZNbRFuS3SvNm/A9ovlmXhgd/Il3D+EDODI0AMusd0t0rxxzMwvYyQn+&#10;F/Ch3EaVpSPKujaMNV3OeUGZYxiRdiGhbAPGM0FwEJXApogPp56Li1Lh6AAWuXpVWb0Ew0w7GdZ1&#10;i5jwttT09Gao0yetDRRAtjEaX6DnLWyqUvprwK5mhXlM6DHX1+SbpwQmoAUwyjpskZUDd5HLDdLR&#10;Khq9rHTE+ovYI6QogtY427SFfupMFS9aO1uQr709vXfcsXvTxg3MDNVz+BYwAGtxX9vA1RsLp5cU&#10;Phmbl3AEQcPeAuYXNkK0W2UadV+bXHPqzL7tmy+cO79z587BgcHLV8br9SoTFebuLZwryHayRSMB&#10;f0N5NyANr77yCik/dNLgtz5aWsSiu6YGN7OrVq8ZGh6xk9m1SxeXAKQuXrjAFiA7GCuCLCcVVcqq&#10;eKPVVnIAOzdilSniw2K4gukbyy2ZJKzvlv2sbzY+jvaFjyrCDl9i+bzmVOFaVZHl4igLo+N56VbN&#10;JoAsAezkpXHuWAA7zap3jBCTYgU3ndi0ES/VR99891sP3AN2Pn7h0tilyyAOKtFnzqAkEjPAICVw&#10;jZCNo3gp/r0AVssBX7ZiosA6bWNVMVPiCQA83EFNoDGCUKbZqa7ZpMbfVpeckSoPIiyAfU+kFSod&#10;iCHJy+7STnDBNGQJu5LwcYUIO1/c68LsNatSiey4mASsZsg1/ec1uIr3aSmfzDnxs/GeGYi9CKXo&#10;SQ1KlCXYcunSX3zl5a9t3/H6unUKpqyOsmMzAvy/ETqVji4qV6xJyR32U+jIWqv8ijEa/oyVyCKq&#10;ONT169EyYYWcRtmHuJEok+SU5xUQ7YiIVgASN6OeHSotNhG1CxCVvL9+w8bbd+4aWruGd/r6+wGT&#10;9r6zl+9iJzM89kWRfxUukpoIii1IVhsF4y06NVZBME1A2PBDxhpaz561L8w7w7uw6NHOWczrsjg2&#10;6PjBPa9aYC6N51BopYDJY++gPpEc9smUapfI3hMQE8m3DNhV61pcV/W+KOtbKaD1ouRFViRzXu84&#10;X2pZRtVCX2zclFB/K3fJrfmUiYrjLbJJdoX9zBKqRHS77k9SWfA9Rs5GY1W4PRxY4ELT6jWwnWFV&#10;7qcfBSegefMpka4tNNTr27pt68q2Frr6EL1EI+A5evY1mCgBM3Up3aMEBdz0QoZfRl0q6npTUCJS&#10;QJh3QDJabL/I4i26BN95smP4uzpWUavuF68cOTxzVScFsozKlAUvLZhE28JwV64kY47MwesT00wb&#10;4IojsADTlWlISF0cYg4d8X1ZVg8buZ2oWOn2xnMC0IlAG1CtejVhrllB7phlzcahlAFMjzxWcgKg&#10;V1bH5mUzmXqkO01dB08U7GzFV8FE/OZvu6xAtxWKqGxlPSrplloyAn2AhqgNgRpBWHdfbzcUpHNI&#10;EkdBV+iDOL9CclJlRizRO912pvq2YloY9jUE2qIoFHQVrYtmvzZNpSspwFZXC/PP0xW+AZ7rRD7X&#10;dRfrdvU6+bMd56lIPNdTxY6jgTTvau+rHzexV+owK6qR+LaC9NH9Rz/y1nuvfei+lz90Dzc6tZ6O&#10;Q80fenUvXzmxbtRJSXLP6AryZFlndMyjlHhXSuEcL14c6N4O1iolsaxwup6YXO8mf6Av10e2TqVG&#10;p86NZajofcQL8xcaAurpyNAwTzRGbtfBD1aN4IsYXj0yvGnDxvHLFz94/32KkhPxyVjQRUnyIE9w&#10;1arVD7yxb+OXv0GFuOOffspbUvtLyq8trsGZpQev3jjSdeNAv4K5Vn3pG+t+64/gaGLyK5vf/N4P&#10;H354F6g6Gphr2qwY7O2DXPmT34zbuLBjFgjSdJcMOBKPkDwsXjC9fAgHxiuJpLv6jefv+oOvbH3v&#10;MNc/OtCzr61JrVfswYoWvRIEWk4ZM8oirGz9mPPH5GPkPAgzryrASzeozSek3qqCJKaTVb0Iy/65&#10;SBO+zjejDwuXKN5rLQgR8HwKAVlDbkKTQRtlpwBhJlgja63NajcVRdMUwdKr8i+q3AIKFvtTaJ6P&#10;aCzekEJFYnSE+8cBZDxZDENB1xbH6ZzjH6LmvGfhcoYKqViq9NgFgnOX7r0bJR9AnxhjvsNvDA++&#10;qGf3/IxfGUdhi399YGCY7UYFPTn12c74FPELYn+5gnAjJ89WcpCdRpEgbnkm9CjaFDrZwlyzWyl2&#10;5ow6ljE8P2iCfxrhivL41fmZpFoqKcPCO/oWbUHe+Ap3iBUTcaM8m8L31Eri+z/3A3x39CNPzJw7&#10;e+H554HnHvoXv9SxajVvDj3wIH/y4vLlS8+/+M1aQp1YPfzEOx9wkVNrVxUgMk/nEYjf+8jTnVo1&#10;9OCBY5TJUFOYlpXnyA2PWb504+7W7mNz09eLDReWX2rYaROZouqb5hlPr13z8OtvMtsH+wQ3q0i0&#10;yw2xBMl+Ja4FFBjDAZocGRlWcrTVxkxOzeS5FLTI+R6njBGsMKSkbFVC1RzB5awtR15ziqIsxPgU&#10;zCjFBrqVgBH3I9bY8B0KaL6Fb1CRwU0E4RXvu5FqF4LSmcsP1biUjcOrxykBFDzw5vHrqeUBKhpW&#10;GHtZ41Is27E7aZVQWJZTjH3puryV5tmp5TyHM9VkebBt2L/q98g/nUotO71hzcOv7GEQx9esIlci&#10;9FPTWxaUqOj41WrALtKzBtoaV9NPJHsnM1DPQ03VeRESKjKL0JHEHlax/+VPKSjiGS70UVyNRijM&#10;HJI7ofUpi5kSQNUWMILrI1F1Ea+NQ4Ki6pE0DomZaxx8/To07IuEdLRKYbwRHGVOMH6jsNlcrvkJ&#10;Y/jwv/7NgcNHX/0vPn99904GVk+FYBBpeo7hclU+LWUVgNJIJI0bEI7HF8MxGheuBqMyvYwqfMzg&#10;UjDecueK9m4C7JI4onVfbOo5cGjDl75y+ns/1bhqsDUrPwKnaurl/AB25uWitzB9k0qFaUTMB+JQ&#10;WF6pHqgmMwB27+/eMdnbI0Gkaum6hbIHMKhsS/DrwvlzTA+8W+ArrlMUDqpOqMOjquE4qi7JA7Jw&#10;/VoGVeOS53WJj2vQETNTkDkWo+AYay3QPDElCXfkt7V2chYUuI5wZckylZniRnWfSQnlRTDnU85E&#10;BUOtY/pch1UN+1R52uNUIENb2+azF/ffuSP7QDImqrNDtWMkhX6lydnDUGN2KdLgZD0jWUkgd3iC&#10;ZUMxvDOeIDIS/JjTqnxk/YfEJVzVJLAoAlFACbSo+iB21fJbMU3KnBWerIWv1Ex9NYhF2Q6S5Jnn&#10;ek6CBOkprNA4zShzVzGC6B/2BwpBcyweV8gcCnm6OfjL1EkJCJ1vCtOOZcAKYdO4JdwFkCkBSxzw&#10;M4dPMB/HhvqLLeLY3biuebE0t0THLpBKfs6dPQuNjY6o7CsaHecTi8YUqUwM3LOtHeMEAC4YSLLh&#10;ZHb4NdwI7VlYktUUggbVZntsnOgt0EMweWl15Pzy/MgWiKzgD9ozyHSyKDx3cvlrYF5uzWGcckRl&#10;FpeyZ7o6aqrIZqs3t+bf/qQwF94X6/fR29uDVxMKJ5RZV7bjlPNlWVrbEos1suAfLNIlzDM2XWIY&#10;WRqeUUvTvpKYu02bNqxbt4ZJuDx2iWn0BUVj/U2tW9p69i9MGw8SFMtt0OejSXBwy5A373H3kWMn&#10;t7xz4I1H7qUPJk0nNqxfT+J5yCoPVb8WTmey5PuqZe4kBa5DDgsT/pWvfJnX1IiMcw/uj8xmhinE&#10;Axvcsm3bwOAQew4ZSmk9mpAS5Eo/OKfGLJ46eQI4kiYc4pbaqZawFvBSQAlRd7ISYe4upapq63Ae&#10;Fjq7PIRf/baQiKjzZqz3RcSqN7K3SbV3sn9z1EspVmm8Qi8qtY97aU1BWVsVA0+ICR9h7WsjWCRq&#10;0QuwnjyYkEnLxa2bHnvlTVb3zaYVoHXEnLDlVaSMXpbyGskygTZU6q+ne2qC6Kc5SsvPTs10d3QN&#10;Dw6jQ9FKAkTWpcCtWSjHyI7OeDy5G1lgss2du6hxaOpEsTIHZRQGfdDJLS0Tk1dZJqQzMRSUriBO&#10;AeWP/hdB61IVxSkYipa3yVCH94f5Bb5f1lpqOvHElpqDmVHLyOKz8qZI4QkJmjCQRnjnB/e+Pd7Z&#10;+R/vvlvfNIDbqKiVBXI/gtBnBHC8qfhqfLXiX9XSOIJYEI/LPQbWgRW43t9UL/FnOBU7OjmHduQE&#10;F1A3Cotlw4bNoBKMihAIqjvhAYL5Xrh4iVkiEgg7jLZZTgpq5QRim956b9+Bgx9cuXaVffrmm1Km&#10;2Z7cUhEfibiMOWHcVOJMXvmYvs7GVpqdBAEiFy833gWJCSOsYeA1YFcJokKrgtu+E90iveVsM4CF&#10;xslP5JH4Hd5LumMji0kxc4kc7o/QDt3f+rsh1ryRxS3bVw2KXVhK5r8eVdZLeUPekWKyQbKc0Y1v&#10;R2RqmzPvuGNskqJuchcHWOHSCknnC+qyTaggGXkCnxS6pYelESnclV1Cvg7VfNq3b9u6Zu1alWea&#10;n6NZk6LatXVb+gYHaMGpznZbNkM55y9eSOiTulFXyceObbKxodbxy80xGvmD5stRk47Vds931XFS&#10;SmWhW/Ur8H4xH0h1fr4FWvdE+9ALs2Nfui5WmQipKrImgJ0OaMWlJCWaWT6UHzYpAz538aLrp4i0&#10;NATYomvVihl4M6lOCNG1rhOSqKxU0XcanhIyAhhRJMLJ7EKj3EW+rAtDjeSKrhwnDa9J92acABEw&#10;fBiV2KywZkxErSHvY+ETNsT78eEJvaMgg0gRz02HkuXnZtvoAt6Owtp0fYpSjZOdfGtwgOkRqKT7&#10;0vEFM48uSWKtirdmoPiS/WAOf3R6rB0iKYoq70U6Lqt4qAqqcpuaX4UF1wp3REBYBxTF8Bzd7GJe&#10;UthKD2JFWSJjiK2Qh0jVV8C/hGi4Oyc6LhMK/oJOol3mTD6G8MS7h37qay9vuXD5P3zuYwfuvk1r&#10;6s0wfvtWpMLjr70LeDc50JsxiCAqiCW1lMzaNakqJmCgRnsitxT0gvpalFpjryXeSgqVlHIVPIfC&#10;VMdIveZxJvWsWU0ThkW4OtukE95oswn58u7+d1GlNq1fzx44dvCDPa+9dn3iKsyIFHKek/ju0dFV&#10;IFn3vvbOxi8/c/IzHz/+qafdcyNam+aPNd0+uXjnxI0TfSsvrOph7Bt+5XeHn3klH891dXztxz9+&#10;dt1w9N46rrCnQzWIo5PH3A2vIHsunYIRTxMu4clskBk7ODTMSPjg+PETHb/1e09+a8/Vro5/87mP&#10;8+QPvLH/61vXZAWzuBCbchB9FLlbcyc5JlXzN+iH1Ua01jnqHlDRj5J5AexEEi7T7hMKzYRawo6U&#10;+mgW50oFcerrWzSw0O5w6wx0eWTL2OVxXgOgkLoqW7FJAWskGRAGhRMIJ4paNzJRMDIr9mnvG3BB&#10;HFA4Xao6SMwFHJSgsEKebjy8P4uL2lxdaLS9AZb7qk4FawBfxlpTvRRC5GZnNpy/+MjefWc/91ny&#10;YSEYdY2UrrIIYs5F8WvLcdfVKQE0M5valz29/Uyv9Hq6Ujh9TBWWNZoCuNSzHcPbQf1+UWWf8RU5&#10;qHxkQvntch7lClHBxKXyqSdU2U6Zd1NsXvv3TcIld+ftBVvOuULj0quHe3Wj2pDhhf0UMaRM0k0r&#10;du3czdBXPfX05h/7cRohtg8PN4qwL/zR7/3qb/xSteLm4ZWueXLtaHmcqHqJaahqW9eikG2w5ayC&#10;7EbHrr710F35+pXF+SfaB64szZ8p9nI0q6iMGiGmR03MmahcEDUTeju5SuHhAHa8OTQ0DMtldtau&#10;WYNLR3r1jSXKJrDre+kb29wp50dBTwqGI3ZqZU8xwk0r3GILw3NaNctUMjf1E7IATrxDiKTWjyhT&#10;TiGV/kmUufxDcvuJYlFtpdPDidkqc8XpZStUfMMLHHGYFS6c8OZtW7Zx9Y+q4lQrm3Up05LtUOkb&#10;Uc6l41V9i3Vm8pxsiyn0wvK30E1lBRMT4+s4t9M6qUsuqwWZlWGuIECTbfrY628/f+8dnS3iOTWF&#10;1HTIHJQBOJoh54i8zRZvWkG/BXBTT8LyQ/mjQmDVPfLdxgBE/gwv5QXFd5xS3PAT65UPXFZSmVXZ&#10;ZbaFnJBZjmhWgSIaab7xNQp7Pfh6tvWiMcWs4QsB7LJQgeqCU1STkCWTVptZYmXCyRPc96F/9RuD&#10;R47t+Ss/O7nrdnFdo0CwyVrnh06DvPNdvhiQMbNdU07ula/cQjy8E2BXW7WBfvgzU3FLDbtKL5Yw&#10;zutYkFXiCFdrunb79vVf/Ar3p9beMmEb83FIoIvXVJ3xVKNETF6AXSYnI88LDc+YZqwG6JUA0cy/&#10;pNj3bVj7ykN3mR4XqJVmJ5BdjYq286I0NY+NXeJdbkl1e6+zaujIXWm24seOQ8XSRNEly63KGxfe&#10;JkoBwrlgMdqIEFHVpGY1FHc7V9WMcDCdTdk519uSC47pkttNdWfFRTLV2fJxqIYJK8DNrWqEYHhr&#10;MzL7owSHyHpO8+YFLj7N59svX7374LHXHrs/9i3XawDsKteWH8OfllmsFs1WilMs+SAOU/lC07bJ&#10;oYresfamGsGNaMc1DDM1Ik5WwiDWO1mNxP3xDm7nKv4OVELmSSoaqKdYdJFKCAkfqHetnfO3HLH3&#10;IgXFeKiUFrdAsbfL0yGh5Ujo7AwF1xI3+kFEXZ4ik4B2gJ7NRWQm+TdXUHctyAfgDv0Ln86K5uPD&#10;Q9z4EwePfm3Hpmyk7JNcUO6dFa3kfzEstHP6hOKbUHqL5lCDdE6NVP9wk/hgqz2/nHPq8cQtJQaC&#10;Dk3wyOTEBBHeAn4wuJxQzpIgZFy2hsoxirPTQkdyREiKjpw75L1YMyadV9Wwy91rptCYklZzbe+Z&#10;Epudp0AjTAttVChxHwEHytLGWEIUCdWyEiO4h5IixpKFAq9snp2ZXLNmNaLUQQcquoQdJGHe1kT1&#10;sc2bNjA5586dIU+EeHYUUBXqWVjY0tJ9f+fg89PjSZQXywu46bA48Y5KYLldJC670btfeI2tc6Cr&#10;naxAyhIDW2SZ8lA1DSdEXwigxRcvwO65ArXPXnzhhZMnjq9bs3ZmivpoV1evWgU9U/GEbYhhg5K6&#10;bfsOrDdVziZAqbMdUj988ND5s2cAak+dANWl3EZvYxFWyEBr4rEC2JnnaveoF6dNFdGqPOfZ/4GT&#10;Cr9e1vfyTkHNCuRkJmi4v7Bd1xtp4PW1sARPy4r74kWOMggKLLIoYD2o3VrQ0kWVsh9ed3d4dNxE&#10;GVJ3Zy+5W2jHj+15CyTu2OBAX1c3oaBAM3mqHHyDWSWVEkcIzwnWzKbgxarRVX29fVzr2qUxF2NS&#10;Ba4UYJJGv6DaH6nxJsXGUaIORSIcAI6hsZs1qQISd1Gz7wWK8qi/mBmyc4VW0MlrjCoR1UC0wmrX&#10;aQYiqD8bRROvx6rgleJ0CFfPyfpdQuhDaAH1tEHN8pXEFyOl1qtqAf/0++/ff+rk791z75j3fiNg&#10;V8sRbUDVXYhTtGg2RWzbCuKBE5nF6zjiIEX3txDTEcppJsDuGB7oDx9gNLgaMMsxEFevW/voI0+M&#10;rlpzdeL62OUrSgaSsttM/ffJyas8njA3KxeE1PGS3OY9+/fu27eP4i9wMAoyEjoKzAo7bzdgV4Ao&#10;TZl9o0AeyliqKrVo2jJPqHuU2nT3Yfcn0Yxb2aLajLDrEmmx/KLaCGHwXhsDmKpjpkhPyX+GqkCP&#10;ONLtLEEXRfa5zfQi91DvNyDxbPXQefiDCH5ZK63nP7NX74hskIiJ+py8yCV9qSqkubKlo0IlorPm&#10;qMvXLAFmZcdlj0iRalIAtQKcHGQn3s7WlX6tbWj4SCwUgYdvZGjV6Nq1a1QoxENgjCSDswvgq7ft&#10;2nHb7TsGySrAcF1aoJ6XapzS/RP8PU20PLyAwXrHVPYdfgTCBnYxuMLAtB1ZQYqolZzKhPpEN0Xv&#10;+Ejr4E900itwxZ/MXHpnTn4RJiqtUSv/wTLLCmBXWK7j9JkHhdrOIxPxxaiCHmCOB2lZpxJtBpPU&#10;g149RV3SUbLFS4y3L9ic6yc1UxHOTpeq5n3kPo9aa8OKtrDtndP4viN/V6hxaP8Agydw2A0wegDL&#10;3TFWud5qX4Ygs56a6HheIMNRYOAMODl4Q14NY6yKWaPIwPT0lWuUbpxCXsD3uAj4o0aCoOR+yucQ&#10;dQm6MgYUD7HcRSrChQNAKi4auLVXIvc0yPonG8eXSZJ+YVNcKro+Na+UIyFZrPqgzEFcQpSF5YV+&#10;tzuwTjVB7bN1Ej0sRYWf1OhDYQ0fefv9J94+8Pz9u//ddz85QYHaqleJ9ZOWg8N9TN3nXnjr6JqR&#10;a/09oSvel+jPvvOL2Le6npQS93yzf8on0TjLOruUscBG2V0rphfn1IQIVNetVGEVRPj2Dw0ODw8S&#10;NQ9j78Wx0N1NlcaxixeZajYK9ezECZcWv/InX/7qV/50jrIbfX3AkgO9/bhwiEu948U31v/J1099&#10;9uNHPv6ESrm5H3qgOu6+fVI/x3qazg4r/3Lz//wv+vYdyq6/PjLwxc9/asqECV7k2B3VQSPunmBu&#10;yE/FdlXlnYWQp42HXWxqU2VHjxxmRV2C0dUUrx7BoIHnoicM/+GfPn7gyGt33f76p55E5Bwf7X94&#10;7wds1LHNdAdCY1QKq2gGQ7rigyHlMmhtyZINzXLEqc9Qz1+4dPvtt6ObScMOy3LwnbTuSpzVKqvo&#10;0PZLLiwiVIF2kVC6rMb/hFuWhSaNl23Ks6j6PjiYa0L19vXLxmnvSCyhNGbtCNUucHCkKrWE8ylB&#10;x0MwTH2DLavljvnm35LuULIGUFkDPt0KnraVgksV/ZDpl+2A1vH0B4f5Nr5DADtNuAcAI+FqZMWw&#10;E1loUZcbR6B7gAMTSsDzwm41M1JB1WYEt3cYRY685jfF7JM0wMe6r8qiqXVSlTRafStdVAvx5nGq&#10;i1jLShJWUcWjcmd1GgSMqbFodErxqMaQ93PxpMTykbhrrFPz2wB2tp81ewTZfXDwwIcfe6Lh8iu+&#10;+OUv/ONf+F8/OPTev/7tf/X+gX2NH+UWyorde+CF+3aXfVgpmVq+hsoMGeTZ9asf2H+YCDvijXG5&#10;n1+3KgSm8dxYcXoxEUy5iZ/LyGd6ndcTVX9l9YkTD+x5e++HHoLG1MNtZuaBBx6kmg3b/OAHB3fv&#10;2kWcvqYf27mjnQDVearSZkozLdXBNuRe4Ms8EJk/vMa+0EhkQIuhujq60ToHa2OTOB3UZZq9C7Jy&#10;FBZVvXFia/nBHKQypzE7CtmJYSRO3QIoZVKJW/bzVg/sNcpRE0bjizrCLjNfH84AWY7QZ32DlzF7&#10;sTHlgbFu4jikAtjV7vpYx9o21LQVzTjiyQQCYBcHsIJutE2UinZ4dPDDb+zlC+fXrav5Q20lMXjq&#10;tdfPFaUltBeZFQqs1SQ9rB2ijfNQk2toOL9zgj5KMzp9pb6Y5hb2BitQmmEpDOqUQ8XUE/iScpEK&#10;x7YTCkEh/05s6hz1tCeiqJ75+hndO8RARzWqMuY/A7CLdVaRdEyDoiX6AQtFRyliAKQqRWPnz4d/&#10;+ddA61762b9wfuN6mycFL8o8V/qJ6tLwaTyC+WLZPBVGkQkK94b31icwlIAPwh+qzL+a9jIt1RyU&#10;7Rhp63UsRZgqMiz4GqSfUx1k9+l6r4UcFTFghpBtp0dQDW0LEUNnmRxOYC+HHiosraTEFs6vaWMM&#10;P/pdiSrnRAC7RNUlJZZL2ZRqJgIDEElF1GWoc6YkAjfkXK23o5wCx3ujC7CrqS0jqA+G7vAKxWx7&#10;qYQTDQwO0jIM5xNeNWkt3LtJHl2ejS+yljyd3LymD5wAVr/KUUi5SOcAZ4HJiwjmBB5QY3ObRfWV&#10;8MRD+HMLM7xPnsJH3z3Enyc3rPbjlxAkTWKDVqQHsZ/B28i3DbDDK4cc677q3+Rab8WCVWYTTyE1&#10;0umc8Zaj5ibsn2/zmLjNeTOFk7gIT2pVYJl/MefhPqH0WH0cdYRdsNiCyFafhmDtcKjUOyP62UnZ&#10;cgH5ALlqrT1Odd7ki7EhwgdrxsQ7BalhmV3vQJRDcWMcNWWDKIU0OZiEbW8fv9p7bfLY0IAD4qRx&#10;FyUUQJbEpsVFMgi4Psk+/FZepLqXUnU4rF5Zw0wZ5+Gyz6YXVGQgKudIcZGSrWKzEtBaaOV48Qd1&#10;LNUVQcstFMOrAozh9VKoh/WjlCny72SEe36Kv05KtWqXFNZZM6xCdRV3aHxfZGP9mgdhlYlOT+tb&#10;qXQu8atQXrdJklnlmFSeLpIj/IWrQQ9qWOk24ZzJovB1hQ1eAUFY6Bvs3bR5A0owKY30ZpmcvCaF&#10;9cYCib/iuYtLD3SPPDt5yaXV3NNTpGISNSXIaDfjIJiP30j9dadVxu5wv8IA169bj0O1kQjDqblW&#10;apnxAnuJiVLeiqrVzr364itjl8eIjiTdhu2Jlw88juHBMjBpevv6tu+4bc26daph7+h9YK0zZ84c&#10;OniIhGWFO01NczK3mJ9R4EyDgJcZpRp2xrWJDJHZBFwg5MMReHVB0Mr/XzaItAwvYwHsioho1H68&#10;yN4H0hdvVRSyS9Illhf1F5k3tnB/H0X65JBmoeWWnHW5ADzWlqPF8eI0Q4+wqbu9mxP2tqxkj3/P&#10;idMv7t5FyMPs9em6RgmDsOgy31f0XDM1qFGNKOoHT+bBVX9uRTPF2aP8MFzHGxpwxRDlhaJ25f1M&#10;xAy/FYEIx1P4kUrXuSw+vBT4ph1JAWMwyKWikJQ55qGI4MTyTnBB0LqKU5QK+gEsarSOF/CziHyN&#10;OuGoBbBLKkd4WCIpNNUqVqVo3FCXBE24UKiU0nV/7s03nrl95xsqy+ij6s6c/RWm5ynSJooUDIOK&#10;7Y0yEkLNwfuRNQDQohalCaouLy0mBvsEObD/VDN+epoJ7RsY2H77bXffe8+OnbcPDaweGBhknBRu&#10;dVdGuaYweq5OThAwgVcCfKCtA8NyGGFyefxKUzsdvSfUpo1z5+a7UPQAtUnAt6YpDkKmlZNqs/0h&#10;4iKT40qLYNOziYOKpwW0qTzAAFIh7EjV+jC3q+bE7+YEUgMF/+mClJ9vo0VzShQhRiK8GARxN1ZO&#10;xbqdZdtwxPYQgvEdIvi4gEL/qiMDyHHr8CrVjEcPp6xJKC9UJ1/D0Wau/H4yFnFw15fSPFQH00ri&#10;qmrSMU2qRiq4BK4JicNRHTMyz9x19nWPrB4dXbNKxR/phLuoCg8gM55/rd6Onbdt3rKFtaIJO6sP&#10;W9bkyHblenbvFENF28lk850j7NL6JjMR5TKykhgX7w5pT66IllIZKz7S2v/hloEX5q/88eylqy4b&#10;ku8GsAs7KgthiaOd6w1VH6lZoS43qpXtOZMUlu0NasCWV4qmaEh7i+eyufUd4gPD0GiIkgzZJMkW&#10;XdEV5LOaOTi5KJoU4dMupm1RW1+fom/kPGqj8uwcg+fGDI/xouMwErWzVEpXYligRvn6mS28Vspk&#10;XFxU5/DOTmCaK1evsBDIDgKKYTzQJpNuSEXwJ/eHaqOBxCUbxYaRMC4bJlJ8UBllXDlIjkwRkb5Z&#10;ZaNbNwy2hmA0w56Hlg6JyuxQsVOkGqgEigftMpReqtfiLZoxnaE+X9Y9XJ1VsunJdw9S0+pb9+/+&#10;1v27liOkJNy1wd21a/rAQPf2i+MfffuDVz58PzA6t6NzWBrp6Ctuj6YQFfefMNW5v5I0bTWkYiEh&#10;mWhYrlEgiS7qoaPowpxbM9KmA7ZE94Je4FQ0j8MH35+enVHNA1xlM9Pjl2mtO04EGxILVk8ZjTf3&#10;7Dl08H2CEtFRYInMBqUSNm3cePu39qz946+f/PRHT372o0gMe/tECYYTb2y/vghad7Sv5fxwO7rj&#10;9r/zjztOXwglj9+28bmf/gyZFrYMEU9AunP8ZtNSspYmcbHQuFQsmbDu1vbetCykp9P27dsJ7oPe&#10;UEuOHDwy+qWvfvwLX9k8fu2Zz336/P33QFGkXKhVz+LSh/Yd5joXN66pNyDNbyMQrbeX8EXvq9QR&#10;lqzgx1aZOiARYXfbbbdhzkkUxTHpPEF1V04JkWzJ2myuATs1dtNSJDE8qRLOuV5kO/D68qUxnmjD&#10;xo0D/cphB7CTm/PGCh7qytVr6mdh2jMubJdq0HZtXhFsugcW7cXmb2w2VyUu+ai8xvGZB3HvYBnn&#10;bjThkAXlLakxBZ/Z4BQfGB4Z3vqVZ45/zycQSXAM8UOCANxHW9aeuw0K5CM28Pp1YjDZU8TcQVEa&#10;nreZ+YAU+HpywqCyBHTfgEwU1Kd6XqqNA2mzmQQSeH9puzVE2NUXiZ1VGzwlzuJWiSSV7yYxVYF0&#10;i1VRsaxXzbXUJMlH3o8Nr12/nBlgG27FiktjF7/4x3/4h3/6pfcPffCvf+vXvvAnX/jg8AG9f1mE&#10;3YhL1AM4uWb0w28f4M+T61aFS9b30npV5luYjPRG8q9Pn+fP0UtX3nzgjrD0zS0dT3UNfWv6imms&#10;mP2+mNWqOK0rsS5u7+PixlUPvr6XU86tX0ukM1z3scce//M/9VPEzv/ar/3avffeQ4A/ObzUphwc&#10;VBnKKfpsJcDa6Y/54RZE4sudOa2mgZkelFjtSpVbtCUcyZVkS8hLbchTb0F6uQPmJbkXEb+qEwk0&#10;QKQGHk79LDap9GgivuU3crqLqEQ14Ir+cIuUaVzcxtcJMQiN5Yi2KZ9kFRDDCXlTu1JtuCowzjp+&#10;IlWLThtyNavPKtgaFGdSmoqZR/A6HpzZAKoTuq5wagXqPrX3Pfb+yVUqzp7BhKfxu93tPGtjwTwh&#10;x3dwfPrrpUtvLlI/cr3it0yIUrMqJubnK4kL1vlLyFIU7vwYp3NFB9Rj1UhQPQb5f+yYr1lxTbcZ&#10;fEaSR8s0tlRApGWujnz0Z0XYLUPr5p2e43K16vK2jAJLr1zZ3z8UsQ5aN3T0+Auf//OXtmziC6ju&#10;nB/jNwPmQqyv/VzLjsaMp5ERZZsElQtJBHHK1QIOcmT1s0w30VsJ4IjRIeaZBxCFlNd+x0/mW2fS&#10;Voy8+NrE7TtmhgfzviP/ZYPUki56lPRNBxNLGpmEs+JoVoVZZfKjlesLNY01rbzz3l3w+miVKME2&#10;MmVraiPItheDdoOCVMAR9sRHPGNuU+axirCT5qSu82UEWdesemaQdwT3qLFATyKPBGdg+qMbgWgo&#10;C1zpFKg4PCd4R9mgmSbFcmlP1iw485Jb5JkbX+dP6Tcqx+4Kc44xwamqAHywhoWZgCXoTx9+fd+L&#10;RBr6zyrSTns3qkqALc9yCcuB+2hCs2OBAa3aO5cHeaa6KrxDI9SUZkt6r57SwQ5qU+jcH77D/OIG&#10;4YW6x5a4H/l4mTOF2s1MC/TAEIHg6t1iCtPa64Y+orlVeyyToGkPAOT1xvflFoBGyut5K6pngc/j&#10;6ON5g7XL5vROyMIt0zS+UyfpZEfxUWJWEdgS6zQpQwdjgt1G7cLKlT/+wRGucGJ0qFrNwghmrk2r&#10;mCA1NSTXW2V7BTu2Iz3UVcf9oVfxyCkwnP0WgIABsIiR9ykuqvAZmJNLcgiVcK4P2YKONvCaopn4&#10;eZx7Wclad74R9VsVrpmXrOJKYITMMhVa9waVLu8XglyhyAIUNY5UmM60Ewqg3WnjTRRpeJ3XUtGw&#10;Pu0I5d5qvE0EZjtFT0kjYhGUCaMyTNNTnAyoPTDSx8PSOpmSzALTVUBQPt4pdRO+MdjcBmB3DKe5&#10;KhbZ+SDY0cEF3oYK/gj7o1mhyiRP9ly7TuuJNzesZhEBMshATv3j8PQ8L0+BgVLvd1YI2kaBpmHI&#10;e+/sN+jcCt4KEILBxpuqrzF1HX/y1m3btm7bbrROSV6w0EsXzh784H1K/jMIVPlekkDp907ZO0Id&#10;zPm8s/yfl5Xl8lKqCRL/bu3qHFM/N8Gu1XJkRQrZR/XRo6ZwcyULay28LFa1d1wLbJm8aypNumkt&#10;w8Lu5TDvoB+xWDwinIkKYAcWgKksqjDzj8FohKv5xtyNK1QtPn9hX2vr9505z2Md7+tnc2Ovyhdt&#10;XJ0vRpZgHJKCEkHLIynmjmLAJKqo8cr1qkuU9V9p8KJ2PagdaUrVMVKWahVOX4DGzTvlnJHgE4Nq&#10;T+0PpS339smzynhBzNVb2aY1xhQnJBhXfM/znHnw+lT+cDqJhz02dP7RQjh2r0qDjZEsHuK4TMcK&#10;y96OTaqDM/n9N7/8p8/u2v3NnTvrfVSm0puxcX/RcyySOMyHuwdIRSvJeHiTE5KXl5wjzabjnIi5&#10;J+eLIDh0F2iE30SjUE6IbpXbdmxfu24dvIcYbvxILMbqVauHh0ciONkJU9cnkvufxWL2eEEOUVd/&#10;N5yHnmTs0v6uHhLzCCroau9QBqHZsjs96ieWmCJUpUJa2NSRy47d8cwYkzWnKQ+DIerouQzEPMyM&#10;ynFDVolCv+WcxRuzvDR6StW2lVQcYOWjFyg/AnqTYi63B/QD47bMXz6sA9gxVQF2mdKGMwqjq1eq&#10;PqHeOzWReOrK+HKF0JLW/aaYCX21iO9SlewmxzsfYYr2U+O2uwspMzPjuo20kJMaa8hd4S6taBUs&#10;JeFFvKYqgqY3OisIl1wO5MZO0ZiRCl6EdFG9DpNV0laxsQg5hTYb5zGYbDuSHyzOmvgbX/hTVdeW&#10;G08DYM7FxhFj8aYKNnVQ0lOdwz/ZtXZTc8fzc+Pfmhv3EhcwSa8tugslZIo8S7wDQ9ALh9dxIrQs&#10;Cqevu1JBRT+uYyeYyjnwKlalAWD8q7ovIQ8uxyY7WQ8SPEijNX9BJkR5DWNs0HGLtuZsBo2BZ+EF&#10;Kogahc/MkoeFO2lwEJ7fzuVa24g47iFMXnmj5jCYOamtYQ1BLZmxebgvOgtFbmlrpVgqVeWfPXvm&#10;LIKMG6HrTDm9y8F0pIQ7h8tuTkLUkjAhRn1DjuikyjpQEOqSXBCncnqH9LcqtUQ0X+2NyIFMZtRI&#10;cza9w/ZK/0nVQ6d7YLuK4/Es+DaQOS5QrEhOwbjaajdaFbDOhKCRL245f/m//tI3N5+/9K17d3/z&#10;3tuSHxeOqdn2jRyWqOON7Rt2Xr5238ETRx9yyn9Db7GatYq3AOjH7ZO72nDWv5VLtAbsNH5tDBA9&#10;XQ1WBubVO9DPJNA64PjRw8BktPKlNsi5s2eAYBSOyplLC5S+BbY7fOgD7rR2zWr2FFdat2YN0dw7&#10;Xnh9DWjdp546/qmnnBTcJhdCUYFubJtcIBkWtO7EYFvvoWO3/U//vOXa9ez6i4/fu+8nPqWHzaq5&#10;nIvxrzYUIRVIaindb4zWSWOMlJm7QVXQrsGhQWiSjnPvf/DBsePHQHB3fmvPna+9ue/h+1/60c/N&#10;DlJkQP5vLkWtSWKUmL8H3nzv7QfuZDFUGFCVi6uC2g0xEt5epZY50xXzIWODLnfs2KF+6Ik7tkzy&#10;XiulY25ieqqlVaJdnC0f3UAyNY469deSaFDdHmSc9VKlS9dbW3U0bFm7K4hiZC3DwTnkVtdsVFld&#10;YrX2nKVO4UqQsyirApvMJA1VsENMXoLoeddh4yq0eN2SDzsR4LGvHzC2W4oEkMMDd9753MsQyvjO&#10;7VwAvuDw6hXET8IElPI3T+oP8d/q/kHSzOTkNLNK5WUGSwQ6JjKGEtF2OE1D2DGJ49yVumgPXChZ&#10;OxpPmGNs0SfFtSrlodbHarG+XGOhwnQ419pHOWorrEFM6WVRP1LK9GbrT/Ovvs/lyK4PNwhgV8mi&#10;mOKaW/T/i5cuBpVOcwXFjrjeSH2dkESGxdts/P27ti0/nYfh1Y10LTnUvD63ed29bx9QkB1pSO3t&#10;51Yr6xbSvLe99/j89DXcTvGp22WjWCh9/yaHmXmjFp5ILjHJGysub9lI7Q6dv7LlrjvvZP7JdFmz&#10;ehXDpcrJpYsXaSJA16yFZoHIGVKEiLO5rpMKw29WitLYpOmwjpwi/ayJUHQZcjVaV1IbrXo4HEFa&#10;pSPmxKsXmw3VgdARG0AlBtErwsg5Ok6tNYxqVciaC7Umww8zq8vzeZMasrzUKUkkLbfSHAq91Yhb&#10;peFnib1ovrhNiWg+nm3vWV9Yi1dOCbSf90rTCYXYkQm3uIDNha+FUHRmg+1BoDQX3nLu4tubN1rF&#10;tUpdgfuKXI/BUj2X8FEH84qefeTTLCUzoSnKvRsA31vYTsP83NTLov4imqcSbhxAJ8hepZ2Uaehi&#10;CvEX56f0mVZpqOqo72sqWvZSZAJza+oqNc6/BFyW78+IsCt4REDRBoSiukXUPMU2xeQhwo55eOiX&#10;f4133/jcd4PW5e7G5jSB9dbO+2ZRy/hmxhbyyNzW3Cl0Em8QX0l8mCyFymlUGMLNGGUJygqoUvTB&#10;cAmlDlQ3iWqfczRv86MjvQcO8dbV27bmsulxmgGwrepVll5tzSWAc/yjnJ8qqGEmhSbMB9ViuwRC&#10;rlh574N3ZV7lYsFOkEdPWSQamBkBP9yQ5yZRS0aOO2kiAQkocKdg5SNqU6LrRtWFlTQAdpnBHIHq&#10;kLipnYykzGJoXwFJiPELMXQdK1F21ESrVnKLGcaS6AoR1JetX4SSQmd5wqKZebUcf6VgXkQacIhU&#10;z7kpxI9giNaW+4+e5rvH1o6UZQpnT+m36mYFsLMmb/9mwezQe8s+RPkzhclhq80/pzCcpqZUPeR5&#10;ObQeuLaRJQ5Dc+qMyk8A1yCea66kwBB68k5Owk+T6xEHV5hEgANcydHsgzCFfHghkC7zk9iohNyD&#10;cFXtecRsfUJxeqhxlXRKRQ1R0qLMudrp1syFN4uU8j0E3xg8Zji8EcNYCoTvmOGFVV1S2enZzxw/&#10;w2CI4QKeQ1aQsir1cbGJEu+AtoShEXLF0+EOolAUIB5GNTFM9v23oNrxYsN6Cg/P80WQDoUptrap&#10;ggxkqeIdirNz0KdsctOwLXRzZyMHzmWQb0eQBiWRI3l8egp0WxbxxUxlJaFFTswSyQUVZJAtWnhl&#10;BdiF6jJX+r1iCfUUxAoi56EyUVJt3KWILcWGFWVKSJfm0LXDWYpcVfhzcV7VrEIJBFbw/rp162hM&#10;SUos5Q5JJnW+MPgCqK6gYSLsuOCVhbmP9a7dO3NtRsHP4k2AGcrncZ6ChWgZKmgezAuZvfrE6W37&#10;Pnh251buQulAclLCYiJjREIOP07mgkhdUV0KF6UKEX1sCT9g1S5durh161b0txMnjo+MjDDmrr6e&#10;kZHRXbvvoID11Qmik9jd5NePnzp+lE5w2BIqYjQx0dnWwdeJe5IzVg4CLYtYiWO5mU6JGgkhCZ2P&#10;jQ5//5qR41Oz4+Q9FY4j1ukjOhbWRYlMiQ38fwvYCdeqjpvWsVL0ZXv7KJjaSkBtiRMXbJzBBDUM&#10;NSeHhtdXjMhobNTUuUlUogl8EdaGV3788FE+O7t6NeO2/m5nmMxFecXZIJ1tXeYPK2hQwpyQ0UlY&#10;BGSfomNhNdGVQ4pCNM0FNHdOAcfjDvcnAE5IBH9D4uLUBIkkDneRjcbWQnVUl7r2VutqLaj/eS4W&#10;kevlqRW8UjqMW5ZU2qp2hAUVZ4bNZu97wsMr4uRLM3VZrdLtUmxBZ5Yr+Z+Vf+G5Z692d3/hwQfr&#10;TaQXLhVU77iyuWSZuMR7cfhrNtgaiiPpUjhqGGAMhpqMPRLtTLAH9Bseg/EM9fWt37hh4+ZN3XQ6&#10;6uzow9BtosMS22pJvpKZmaGBQfBxSBSUR2lBxKbh+1FBIkoCKN2J1yz82LXL+IQQq4TkDfUNTF2b&#10;hM/09fRiHFfxNXJBsb6QMLvmxjzNDdxR3cBQVGDZVJbcEfNiO0HglOVcRUZnLqojHL9mPnl23sHU&#10;ykKDcrDuoP9chDmBAFhLrai900wF5+MPsiZdDlGX9VcL5eXJz8qWO1d+oojjsugNHLLeTaFV7Dtf&#10;00vqF3rNbxGCwCYjY9qm3gcC4EIc4T8iQh8kpiinrK2NCgAsChV3dGuomYAsOB0NYXt7hlaNDI4O&#10;swcnp66jioCJy6JGutEoSS66OYAMQpKJQaClLxFHInKS8oKqsD+MbVksaL/kNwBN9t0tRxTTjC0D&#10;NqkLKyuKpo32j3aPfqx79JtTl35j8sTxxelI3hqw05RG56gJvQLs+C5yJI+fUGtOQVziXxVy5C5k&#10;wq1cERHWpBgAG89h8UGHGRUuqwwvQ82bGqFqsunIR9FubX5LkQzezclRcPloem6eeSNq8fy5C8AT&#10;REIpv36WQkU0B1NmFrdPfDT8mgHnClYh1QpWqVQtTbB8BmvucePChfPHjh6dmZ2G0cGOxi5eykj4&#10;EK+nFSzLR3eosIWj0Kq8ZmCqZyfnnHR+LaJD3txuZHld8rDhscoF9iFcr2owrfcRO15r6Uuu96rK&#10;j063CfQW1DUlFDgU32jT9yNv7Pv+V95+5s7bfvPTT5xeu2ruhvyX3kFhNitwP8KJ5WWpDqC6T/zp&#10;t5j7k+tXAUA6jMWatss3J5hFtQ7cQtYRVymmGI2eRpxi+8yw2auJgOnqUqExHh9mPjQ6wnRcuHTx&#10;2LFjG9atIT6KUoE0YacIPRYnTMeO1RXEM4IRrRoZwX7hfQx72mVu3rJ563OvrvnTZ05+4skTn34K&#10;ZxuaD5PNw/NA3HHbxPzWa/Ogdcf721Z/86VNv/I7BB5nVx/53ic++NgDEr4rVyDpeDO4ACPEZwnZ&#10;KKdEPYVLNYMIi2g7Xb3DKLpogLQsx9XH6ztfevPp//DHI6fOfPD4I0ef+nAYoUE5uS46uqW9X1i/&#10;+q5XlaHGi9AwjCCWW/Zj9guvE5liyN7pO3J/qqhlb98QGot86mryrpap2YnCvqt0hwC73q9L0GLE&#10;XFAVk5ZNNS8KybCO+15ih8LGBIGpx4D8yjS6Ex5X2AUAMaUSbLRHbma0zmOVnDJSVemh/iTIQiI6&#10;7G6x34s6Dtpx1nJV5tBguZTgq+T4qyhn8+jI0Ib16yi5A4ahKnU9naOjo3iFr96+HYSPSUslb0KJ&#10;BDI6moidyH5l4dhol8auwFQHh4bAFlUygm3R2YE2whDDKOQMq1oAC061HanB4weaneUiDFvaLNBk&#10;hFkWpUHWFOaZViHiCVYLEsnoL+T9qOVJFfJ2KUfuJadNhYOErrLfsV/KHSuYPrRBdypdWV+R6uix&#10;6ZoKRfEUm0suA3a3OJbqu288f+nOg8defvhur1dWTeNRUnAVEFQbdHwKVLf+jEL2Ri6Nv3n/bl5Q&#10;xu6pzqGriwsnFJQd7uTnrQC7mmOHkqNoYRdsOH/pgdfffuXeO+HDzPAbb7yJRTDQ12+HyjSxdYkS&#10;ZUWhxo6+UZuMamWDujIxMTlOnvzYOCU+Ui2dctLnzp3jvqQD8efsIttWbHxZWHuiFtWFW1RsrMJY&#10;mAGZBWZOaibgL2idU18d8XyDouKRN+aGvJDYl3q4nAqaySzrWJ2bbywftovrmeT9kF9qe+XrtZ4g&#10;yTUj/hNKS2p5sees6BfATh9Xh1ecbwi9kBsMGESGNhGqjlUi4lu4pG8698Fg3w+//i5nnl23NpZa&#10;TCRRvjMLQ4q1IRxPWwRuYVOVACKsOuOM1GgcURl/A6mL/m+InjOj9VNLQ2no2hzCy4QUi/hmpZ2P&#10;AGhqGm7cTRl2WJzYXZXFib6c9+uT87x/FmDXsIzW80zV/J81ihXA9Rie0TrS8FcQW8cJ9ISdGRrM&#10;MJjtGu4Mt8s0chCKk3OynevfhdAqdh0pz6cpjRdwI5FGAaw1FQ0ZVLmOKapG8/OghYodWBByDkcu&#10;pK0qaz5aL15e/8Uvn/qeT2aNVNzOhoapSLZ5MSTVF0zfr+itXF8uyQY2EjbHLAlOKlDvjZUPPHaf&#10;ux03UbBZ0e/SX1VVlDxz9FRIAWX7BkDz9QkqdkgaaCxCN4Q/EIuMU8uxC/NYIQjqG8TTLhH9q+gB&#10;xgjSR0h88woZU92dA8Nru3v7O7p6aOWKMUZmIDl8/Kj+Eh5jK/VubdnKt6V9zs4I/rODEV5IQpy6&#10;djm1UU/rfBBmV+4/ptJt12UjGdYtyKWLE6ubrKPMSHcWvGi4X/KxFUWTHP65cy2tu6jw0dt/esNG&#10;6Mo1mHQLSQ4uq/LM1HNSs8WKT/m+jr1SRkRTB7xKuqrWULOR9Grmp7trAPWVTm7Yg+1tdPZA5VrJ&#10;XMATsKSgPaRNd3tP68qOyWtT4xcvO5OgjSGNX6Fo0hQpysASFFFRYWkcK2h1jFs5cipQpqg7iRoi&#10;knGt4+6Nab6SVrgyglMgOYNUSzgXqZfAdylt05uCgJlMnIr2jOuhdf0WdEZSK6mNgooH19VvCgeR&#10;iobQJD6ts4u5wCqQkqi+9YS8LNEZVpRihQjm1I3rZ2AAdYw/D/cLBPz44RPfumsnXouLly+PXbsa&#10;n2B7T0f/8NDajevXrFsPUVP6HTW5CWXdldcYPH9Si4UO8xhaWBLXMcLnFMqUGP5k2HIS1IrSkhqU&#10;GMXO0lckpahd4tm5lTAeCmq0tNprVsr6ZjuWzQ/GYS8l+ySaZYwbdhx0497eIgQThWZtfmkOCBD/&#10;Axv2+tzUtalraNTtvZ1rN2zuok5NW+vMwiyNA6bnpwkmb2rjTAwAe5ygHRUbQ31U5WpmGmOUSSTv&#10;kbBq/JGsG7rl7CTVirAxlfkFQtBPqktvX1dH58zE5EqKfNNr5gaF25VpRBknnNk8Y9rcfbx/7cSK&#10;+TM36GiJnoosVRkmqyLmwpUNzOZlrqjsdGHjxrteePnqth2Hrk8P9A8N9/XhMCPOtberBysXkwz6&#10;E6DMNneNINNgy9wU3ZanyDEnUJXkzcHhEd4+feGi1qynf35F87bb73rgoQ+1d/ZcPH+Z7F62+oG3&#10;9h498P7s1QsdYC7UzlA3OUo6LhLMgJBsamnHJnSUajOaJMvAbsWSVlcWSsG0tX50ZOgpCiOuWHH/&#10;QM+pmamrczPJOQOZYDqp8U9VRBH6jQW+q00jtq4EIiBG4lGBGRVnYn+C+EPhk7J4I70NeosV1eV0&#10;IyAdS6/6cDYYQclB1mYIqZtdmKHxsqvKyQVHaqk9j0FbVCtTajnmMxIfmnNEzCEyMZubP3702Ndu&#10;205sCtHI8kuSvsoLNiA2dHvH/BRN2ciqbHUeA6AqxIz2v0RoHLJWdxK4TMxoCy/EA1ZCV9rK3jLC&#10;i5V1AEfU3nbzOKv7VrIUY4NCCSF3tHX2dPUCM85Oz7WzAB1dMAa89RKNDhRxgoDgpA6K+wu0Vgn9&#10;FMtT7q14ipQIWcn6mvq6JAwFMlDemISyowcdW6fEPXV/kVgMd3K5Uf18ZP979xw79vsPPjTe3WUn&#10;Sbpsars5zEhV/PPDagjpam1STHjYmgsfqpQ+ua7tnclqYCRsu5nrUzId6eaxsgnOz1wYVF1qbm+B&#10;XKbmZ1p7u4fXruseHppbXKFiEE2ttLuZmpxvbWoVM11cwrOALksE5diVS2fPnblw4QSz2tlFPEjr&#10;wGBXb1/H0orpqZkrHUvN6MLUTyKMhNnGMKVRObyWJwb/ZIxMnJLqNIMuwKft3YwxRxYTaAdbViTf&#10;glGkXHPWqm1lBxKBzbHyBrpJGx5vN/wq86DKzv6RDEzfNr+uaw6vXCHlgJEIAYcqYOVyyJNiwzy0&#10;Kb13fg4sn0AzgpGm5qco6amVLJeLLm4Ja+M2q1i/5h0XS7Zqo2K1nAsZsmWIH46PSxtAnWpvzIHW&#10;Ym5SN8F+ZPcr1SZznJJwZSEVzvHSxhQw4dIrnW0teBj4YfR0muB6MHGVrnTEGBDI3LS47cQE7BHT&#10;ms9WMOW4GYaGByErEAoc4+h0KlgnqEixyUxvZ3cnlIdnaWp6ggYjcoapKvysSxZTMIiwILcalZwQ&#10;f0PcKt5VLY94qRaZscgqP0FSmUWT6cYYWlXKVzuqqPJ+tnT0/FD/xge6Bp+buvTc1EVtkAjfCuiM&#10;iqnKejZTpetbS4OYFSHeChZAov0CD68GfahmbSvnV1D7FeJSZpLymhwqoITThblJ2pUk08T7lN6h&#10;bQDUimFivYyey8KRrBNKgu9QsSDgYjK/hfI5vEhI9wIl5Mj3p5e37klkHeyto6W9q7ll7Oz5EcLG&#10;21pPHD20aqh/1+1bL5w9jneN05dA//s6ybUmJRNaxD4Uf/TRSdIjTSoQZdenO5tXDvT0LU1PnT52&#10;9Pzx4z0trWsHB1vm5icuXuoCsp6aXKDnwNJiaxOBPyAbagcOjG5N33mUCUQnGBIKgz/IS6/4EcL2&#10;pq/PMElksaoLpMmMKaL0XKr2Cd1iL+gozJzlRmtDT+1s7W1mr61ooR9GR1uXKjXTeJVHb5UtwQLI&#10;VBFRoJbop7OlA3Xr4ZfeeOrt975y5+1fvWc3AK0iCVfCEKASRt3VuqJtcWbpxtTSynnqJiChWTqq&#10;Dipk7+KOTU/+4ddZkGNbaDEpgoN+wqB5SLmraBMlFsgugV+SnDGzAvlAVI04M6Er7jCvdkDO+RDg&#10;2JWsKN4Tw7o8hr+CvJV160cunj978ujh6xNXWlYstqzApbrQ1aYNichiTyNy1QOqp2vVmjUbaMX6&#10;wmtr/+Qbxz795JFPP04dKxRhCaWVEKe03W3X5jZfnTvRv/Jkf/Om3/yDNX/8bAyWpY72/X/pB45s&#10;WUUTbdq+K7l5bAx/BltHJWvxwq5ZS0E6kVPzjd6BAXSOqxOTsIrR1Wt7+vqnZ+fOnT5/7vTp82fP&#10;konJcj/01oE7X3nrwGMPPPuDn72wfhVFiWdIlp6dhnvDQtB7VxDL2dFJMTy0kXtf3Xv4k0+h1yEH&#10;Z9lH5HV0thNHTXnOBfBQJpYdsABNdk9euwazIkEYrB99YHR4GFK8fdvWvv7uaxQnbV4E2J5GleGp&#10;iYmYJbl7gc3P82H8sCeYBOrOzs1MLc7NSElD+VqchaCXFqgtsALfMrUxIDFMeNiCaGFl08mTZ7gO&#10;a6S9hgRXT3cxDZxvquEYq8auyCZluKtza6wdgxu2FR2a3kyJQko+tHagd6Uol8yB9vaFG7Oot52U&#10;z+jrIPfp2rUxfBDzC1Mrlybv2Ln5vrtu7+lqvXThzPnTJ6cmr8ENqaO86fxlCi1d2bxxgRhkZDdx&#10;1uiWHR24V2FtGLUAc1Qm7mC6Zmcmpmbws8ZHQrolpD929gL6x7zCstHWp1gavEKkQ8orR1otbVHg&#10;FLg/mhamZiavz0ywqQi9XUSTSeGDADbVgWKUmKwbLn+GFCKrlh8TOfwIubQIHZJrOYs2ujgt7c7e&#10;lOLbESzhH2pQClJXvLE6AuMBgs0mit8hiui/qIBU1FtABqqgQ6tEqePYZQk7BETAdEnZkIqhPknE&#10;MEoTvDGPlBYCpV3pOjq2nZpvnFw7/Pgb77EZT60dEjdm5xPPDiUsLRAxio8STytCGXcr0f6D/X0X&#10;N66/88397OO2+YWZ7u4zo8MoHqpWQU3J+euQd/RzcXU53JhVl+dm6yLzbuDkgwkQMi9peGbt6AN7&#10;3kGturxlPf2zePyrV8cHhwdm5qZXjQ7BJk+fOoGfhUkg833L7t0I0fGJ8aW2lQOjQ2NXrx49fpwn&#10;IKxiZnKae/V0dvV0dippva11cpruyUyVdDQHMEQ3EG9qXqARMOVUHCAhPcXwCx0wmmYpKsBjEFyA&#10;jqUK7vBM7JFY0QXf0ytVuOM0GJg0FodJOFJC6oC5dr5wy4+gQ/c/tZdHCom0ayWDF6zOARmpk6OS&#10;R1w6wlQwWSSkvZfcWdayhbvnuNQMlQ6NUBdLRf2CheMm4tUskgTUV6CCRy13DilSMnqXPvb+oefu&#10;3YWp6egQlb9QcYkOdHIeXcHzSjCXwBUVAaKo4CkasmsKY8q4eimRFqrhkHJiTv8o5AXIE3VXuKe1&#10;PilawjlkySZ4Lo0ETP0tyuyRElxC7IqqvjwsFxOCzKxXW4FGg6g2ZOkc62hJK2ACU2Q4EyxlTQSx&#10;1aVHMaaDxqZG81YVEHqK9Jded/OCWQvKYqmVOsoJc8j9+T43d56N69sqagpp2/rwv/x1Tt7z137a&#10;9a6omEPiI7EdcDmSVajMDvyKeGYWJSh5U1BD2gXEwWX0Mj/ygvMFzDPiKErbbXRI2KR1ORLt1JYK&#10;UwVNUjXjrT6jqSkBkYoSct4KhELfkwIIsSheXyXqZFCm90HqZjlNUe87SRK2pfmZ2Llj3Rf+lPmY&#10;3LXdlR6FqfC8FNcBC2N7GDTCIlAPGCaPDa7YN/a1cpLUmF4Wyo0FF+ZrSRMJlfVqIVlHlr0Y3r2P&#10;3u2Ye5EXsctuV2fMLrnPmgSFBCmqUBXrKDxcNpmUPOUvijoFoLAMSfoh2tyONZYdvJ/gBeKMCF4A&#10;6WcfZIsHyLSFbAJ0fll8WvlQvTkdWHfTaVW/oYC2NdRZ45zBU3VNEXLiO3QoIqhiL84IklUkNp14&#10;E3OUganpj7574Bt371L2ECw6EGlDBAFXs8AtR/0Iur5aGmgpnYPmQg7mLDwXXHt6ZorFw7/IQvJn&#10;OrTgdfRuXkEGIvlZwL2ITCn9yrObJ6ADKxEupq6CbHA37Y73JsRZPEiqBSuuWTzAGbNkl3IHMtWB&#10;jfUlgCfl4Ku7iPmEJX/Q9Kq4qWKaVNSmVW4Ta/GxKHKRzKEQbgzjqilVbokAJ6dFbLTqvJaM1HwF&#10;tedQfw+AHV8+v3EddTFI3CDGZ8P6jRQuxIOnlnAmOcZjSsttFamnQjnMiUstEKbEgUWhGbSLO48W&#10;N3hZ4spdE5dFJiFHzheFNGoNDQqEltJHTqufF/YhU8rzEIrVnEttksc1wY9sEjSb/kHqMQ4SeBt8&#10;zCiPWLmmQju68mAkpcGr4fFonjknqb71AFjyRNLiF8UVzIzxJ7XtrUd6XfxExY/gASu+48aNHZ39&#10;xNifuaE8WQ766WU7JOIyrss8LMvE3PL6judfutbbQ501nmDD+rWy3OYUH8pzKQkicYKLC8niBKfj&#10;Lr09Kq1NgdvLFy4PjgyzUvADVHNKVvcPDFANZ/3GTcyJPIJzc5jHxOKdP3tOqSjkiEoCxjfsZK14&#10;gZoUUWuMS+YEacHMCQ7DwZEB+O8TQ8MfXbW6Xs17+/uOTU1fdd+J8G6tkfYhxOqE7sSMuJ50Vs2Z&#10;YHbJxj9Tk3T8HXb++EV9k5qoQhimFUSy+Z2n3T+6i+6IVNRF0gEjvMc2TQtVeStHEH8fHRz81NHj&#10;vH9sSOmWuWWCXfMakyGumBBJTcMhjJrO8z7vJKU0H91y1OdXD6jPkWhh1LWzKxslg3TYjq7n/0Vi&#10;Iv1gfnU1E02vDEaB3a7TlMCDKB56nIp/ZtOVwITKs5ddlvFvOn/xe1/b8+wdd7y1eVP9aHkcvlXv&#10;znyFQ9uk3RFncYS7pBpkBkfF8ICeGQhcAo7Kd+NVw8Z3nLLinkLJfJEXfBe3QqdSLFVdTp0fOZMw&#10;VefqQk186+LFi9AtCc2mW8IoyLkkJhE4NbtVwEob2LyDCHgmgHVykJLJiGJhnNaKoLXOjD+tFkw8&#10;mkSpTHYEG8xUAbsqI8vVi6A36czf4fj25c47NEq1/udIn+pHzMe1/+0nUDwgr3VTPAazpXaGH8E7&#10;sWKDWaNb7u08L8fWldjUsnesUTjd1W1cLAq9K608p1WFNkY2KYRtQvv2B5MkMDPMLuCc7Db5wUzq&#10;xD8iIhFkcGDU395+oFrCdzoQXvAoNDXRMG625aTpMh5HAfBhAZK4fkouOKwMXbXsoAypplLZLdkh&#10;Nx96NB/1vOV1OMAn+9b9YN+Gt2ev/sa1EyfmFWzyHc7Merm+ky0kvap941IgHbqRRMtsK9GLr2Ri&#10;8Ya1JGd1EexlgNrZfoTyEN7BBgNj7SRS2FqmE+Bx+1jdygHiLo+phDo+2mb4PMruFAY44XIUqehA&#10;k1EyHZNGmVX6bM4trASa4W6k7hNSjaf10qXLdp5rM6pypfIfVYCcVerr7Tl5+uTZ02dIWOYEInoU&#10;MzQ3g/GDZVuqvXhbCUcVjcmrk8nTs1py5ukiPcXulXWishySxVVqDCeYkDKrfvaiA4RRhTPpNbXh&#10;UF0LTmIBJBTabVsUD+yiIlIp3TNWfGN+8Yd/74/uOXj063fv+tqdt3GJSC997gnnNwxRA8JsUOzb&#10;ApAHUbnSrNDmB/ugj4ef38Oznd6yNrQVpDYx7Bg11lKtUqsorXm74AWBGVl3TYe3F9+adAAXdwFX&#10;Qo3kN0oIDd8Pvr+fphOTE9dYZkXtsfTiNPo3nYJhQWTMbt66mabJG77+rfV/8s13/+ZPn33obq4p&#10;g6VU5Vedqm0Ti1uuLpzobwGw2/ZP/+3gG/tDaXPDA/v+4d+cGepjsFpmH3BjQuqSOUGsPXoLLxgq&#10;9bay0eSAa2+fVKLuBcq9nT9/yZXvxa4/9aVnNu0/+P7jD77/+AMEb9X8gReRCEwIhgq8AeK5umPz&#10;8NGT/dengS0gMN6JMWnqF+fMDy4pngXerkkmNKG1bRids6Nj1cgaMkHoa0wDONK0WSq+pihRQg8w&#10;G12EUaUu6IIi1iZHRCAiuZ/s3LXklffKzNA2sFEAgahtbTjUiXtiOOpEocYX1N4hvmOJVg4yHu0A&#10;1AaUhoRloFZojVwiWi5HNxH3JJdMsrLsMkkubsWXRoYHeE0J4IuXLlw8dw6RB+BCTO6dd+yC4qmX&#10;cvzYMSIWoZzEqiDLmh66b9vXnpsZHpq4fbt8ZjR86+wg2gSiUklih7IyhtyX4l3QVcr4eOstskzS&#10;owhFdZcX6Sri1M4nl8emlDxiNmwzzzBZYrCYvg1HNp4OVVcuQrxRCsgGbThqxgtU9e3CQvu6SkX0&#10;ylvZc0yKbNcAKnX7bKtw7oJhziK1q7L4Wd5iTVkpc2FTQUzelmYkulYVKW7nt/XGTecuvb9rm6fA&#10;1nNcmcYetMQLi9AAk4XJg8DqWFxcXSrZje+hGtXSje3tXU929D8/M64b2ZVpv5AgO13SYYBhztkL&#10;zBcINjZ1MulOrR7lHBLfSb7hBEKH9AWqEOJJnKGCpY41m7fjQ7BOTMR9C6kHrI47oqxUtbuLFylt&#10;uWHDenIGLo6P4SnGFeKnLqpyzSsBTEpkt/PvFFPnAyA06xitMoNkBmr5mM0rJuYX6t3znY7G8+vP&#10;9a3KYLvpTWvKmq9KtTA4ZpefnE+V5GskJLk1dNxyI2pXRV13ukN6qTsazjZmLiXoRSsheXN0dPAT&#10;7x/hLidWjZjxl3vYJi7PqMdMQpLNdUl5h5Pk7oWMHbkf8q4nUPPZsC9umafl7zbsBA3v245ae7nl&#10;FhoY4Ko1+dx5GW2z5PPzKOxAGqsoEcFXFlSisBhKBRupl/XmcVo5/DaTBHEWvU580xxp1YnTd//H&#10;L3Lynr/2+XoStH99MNX8loJd55w5E8K717uzmrd69sKmosbUcy513fnAQp+teJt/q9ljDJYssFXl&#10;mGDLqcG5TplspygUHanB2hJQaI0i42FY9IrVU7iAgePWlGHJ5XkcTRTgczAEJbtY52eOFVJQIkaV&#10;1CH1QxdUXpSAPUP5kM99j9wtye+xYmw43VKForiEVXXFK+Dup0UeNUyN1omiGZ6ghBYasauUuNQx&#10;6XyqQMaGoSViyu2D1nX14H3VZZkTAzFFFbFZGE+UOoVF9c2wXHdLeFroI/MVQs9C3gzYJYJZzxZh&#10;k93lSL3SjsiGvBB0p+AIsfIX9MUQDu/v6+36zMFjLOOZTesJogkFZHnKjnXGxHdkBETCmp/q/Ni9&#10;8QN4SCpbpjLMLgzhyPlu56dS300yEtWBIHOEK9+h31qIplgAgjJVKxJyE4sp28sSJofIrfyrW3oS&#10;rD6WuHT9WWFtGozKgBqqSzHQbFURvgACTsCyhXYN0xQJXTPfzHC4gIpepydxvAOYChAlbcX1pCVL&#10;vOaJ+oJ8Lk0nVw1/7553KLMydefOAfJFh4dJPeFPxIA8sc0ttMKUV1ZphtL8EkTKTdESaLaQBOEk&#10;F4fx5dF0jqknm6qmk5qhlamqVkUMq4S8NvC8av/X3K2+uGbAgFo9A9l1DIOliQbJpGG6qCLjgIrW&#10;uTaBVW03O7YSKQoRsOoIC9WgsWEg/4kWTgZz0LosRC6LjcQmIgcWYcyGYkLQyZR6nHLjHmLYU7Kf&#10;8popG2nv3NLWfWBpqgB2cv6ZB2UR/bAhbyVSsZG9d9acOv3S8CBww47tW7kOiyJG2SrvENeRMIbT&#10;tKh8Bro5+jwJnjoNc1+9AtvJ2t2waeOP/8RP3HvffQwM7HJoeFQ13R1KfvrUKZJ0KDeuW7tEmrlL&#10;KaNsM9d5yqZqlD3U5f6+Xh6cPrmHDh/67i1bP7F2fUX35d/7BvqPT01fUT1R7TvzOzWEgqt7OxhL&#10;kzfCflTxmqLwRQWpU5xiLGVHeTcsI195PwIivxmjuoaY9kz9nkd/JYBdtL6UHwnghUdXJndK4ok/&#10;q+joJ44c5TuHBxUw6K6OomAXDsOPLC4XJhIKzzCqQS5jHJkIuF3ms6bSxtffvhFsU9h9FsVW7kGp&#10;mtUdY/Y3AHbLGZOFcmqhZa4jAkwEVjFbAldX46+FqGWjjlpr4ZzvfXXPle7uP3jooYw5lJkHySBr&#10;RafeIAB2urhbf0mouziFSgQ4Lw9eob7J7jzOaXAShuP2fCJXqD1yJHOrapGtbbAxmA4ch7vClDRA&#10;+S8JVZ49e+7cyTMnyK/E69bT2Y6Cm35qSD3dmlaSKvopMmY07E04u3jaypWqyTU9lfYF2nmgLnA6&#10;6w0UY8tMpJqO1CMxmei7mjuF8Co6U/oDdAOzuIXy//N/Ati5f5t5vFx47p2qRA8F/0gziBbiLA8X&#10;kxL/yVQ3HjXt1eRXTnNPzRC5P8rwFIxZSFRrGLDVUiumrbU0o7kVYBeUWtdZ/pGCCBhqvEfRB07m&#10;FQtxBStOFiSnxSJslZ6SHYR39Q0P2atFUlsTVjfiA4dU3HHyqJcxMQeE+jXBteA6SBNYEwwby0dj&#10;NYsTg67kSOYhhJp6Arfso8YluGX2mPtP9K75WNeqZ2cuPz9zueze2jL8tktZVdEcMQa1O5CpoNsR&#10;U1/RSdFNw/OlG9n3Y7dmaXEJCabGujeeiI4Rxk8TWRwOl00awE6CWRXr5fHmYvW4eGJNiHraKGOa&#10;ao7sEUQP/FRFrMhFahXzJ3mcT++5+56rEzMXL10eHhkyrtE8Nn6FpwGUQRRiQBLyRe2OHmmCXYRK&#10;ASEdOXwYIxYuzUWoe+GOktrItIEXSgKazFS4HmXhaKqGot1i5U0nyxRX7yN5TuQ4VnpeQu+k5Nlb&#10;okDy1PSXcmttJ2ZlTa6eJ0lMKqNIdVXVJiOC/oF4VGW8iFSxLEQes/nYC3t+8He/MNHX+0t//geO&#10;rhoOeGadcyVRSGJuphUuqJR8CroTn95CdbluqjVTikUK8I2lc1vW8wiPPP86Qz27dZ2xWAdJlKr/&#10;4gPmb/gKJcUUmqL48LYasNPetCRnioCiGBlnU0+BOPS1q9cMDw0wBXvffnNqYhLiVnUSeI7VtTfe&#10;OX720tUtm9RAGVZG1U5s9Xv+1b8bfu3td/7mT1/Zvsn8tpRZ40m4/tarS0brWo/3t+z6+/+s+9ip&#10;EP/k5vXv/Z2/7CZirUCxlJeUBmSoDpwOX6wazq6mgc8AJ4Sly/4Bp1lcRJs7e+Y8abDm1QIIHnrn&#10;4Ce/9MxkT9crH3vs0G2bWVIeP0yJ74rYffB+O5FjlWuz88q1bV//Fs9ycdO66E4RH/Xm5QoKrlbh&#10;PjzoRI5ovDCXS5fHKJx76vRpZpF0EDg88AZ3oes3ERnJ9BSS5mImXDAqEFJG2J9bHsWM1I502QfH&#10;eqvbA0SkuMVuAvI6z50/xwXw1svoWNEEbquMCgHiUSDsrxFkr00qBd6Igb3uxY5mjWevTaNOMmww&#10;FpxSrE44+/T05NXxK3inWF+K8T30wIN33LGbRPUD+95lVpGDGqR5F9q5C2tMDPQPsEyb/uTrJz77&#10;cfEHl/9DVjIQMR+7u2J28S3ATC4eiRlhylRIdMoSEuEr0A8kml5VaWLmGkxckEvxvPKsKz+gnUjV&#10;WqBHrJfDO7KR5YaR1g6SwrmrNSUQUVwsoVQWHN43xMzjy1EwtTEVzZ10PUVNlzTz7PnILHl94kEy&#10;d8mV1JYuviadp6oRrA0It7YyYD1U04C21DTGi03nLt9x8PjrH7o3METEBCHZGDBMUXdHJ7/HLl3m&#10;NxYPi37xtq13vP6uguzm5ie7us4MDzCH97V2H1+YvUbkrwWmFFlv7VzQJrPCQerZIHgBy3HVyTMP&#10;7Nn7yr27sRGotAtGn5KRmONoO/xLjZroJMNr1lPKkF0KEM1zusMQeksrNAFdDQ0NkDpt453aUM34&#10;wtTXrUhuB43n/mJJqsbrWB/Fp0gE+TMCNSNDA9iFOdTKQ+N0Zd0hoEbpWb++RcLWl1LFl4xHi145&#10;1aV1ORc6wUXWoGqXU/jGLYdDX+2/iWpS0ZUqxQRkNJ1IEMdZWDkvo71onPaQqbvujRVP7//gmV07&#10;JBdqGK5y+OUxi/fF3st6PDW12zAszR8ymJrFBbDLnOfI65BsLtU4V/mzJr/6tPpet+w+uFNR1Atq&#10;kecuP/VH8e3FbMo1o2/XK5uxZfnyCNXvW5dXBCRFvUVVs3upeCttfM2ps4/+6m/NDg2+8Td+No8f&#10;A7a+vm0TKUVZssyDOFVDU7L6zXxUTxoXDENjY6oSUUPmcvRJjaeKagqdLFOFHfb1letpdIRdidVo&#10;vBHPnVXizN73D63/4lfOfO7T4gOq9alEU0qDcNMIU0vzUtYMhdkGKg6VWh/T1LkFQjoiCByzaazV&#10;x6m58p4P3SNGZ06F68m+CRG1ZtBBQYyiu1M9TIldl1qtj5V/mi6yPDlQnV3Z8ClVLoOVjAwN9fT2&#10;doJMuRkWQ8SmRwCiUDoWI8uimFhza5YqzQ1cGlZZuErakwBw8oJYZwVDB+ADcLQI1qxqjHE8Ox0r&#10;MW5p6WAd2BpQCipLD4uK67IR3n0CKNtIPSPHzW0Hm5uPq+mPgLl6wTQqH2zrxq1SM1AiBarNXog+&#10;RiwZVYIjW7VsvL527SoDJtwQUAuDgf2s1qjzC6dPnmJ6mTeYMuNRcholXXCAWxrBjFAEmZMf/f4f&#10;+5/+zv/449//oz/2uR/54e/5wR/8ru//we/+/jtu2/1XfvIv3bFj99MfeuLi2KULl6mZymjLdq63&#10;euFNyi5yXJNNK7uMzL9caYIRywpqUgC/7u4tdAvhFgNG5XILx7OEVJsqtRBVlLVi4mrUKVfA4STN&#10;Zt0aiOO+l16/unPH7PAQZ1INhxEqBBb/qoHCbEV8namOIapdWkLpZ37cwtyFbKpU8DALrUhllmSZ&#10;MkgJ30obaGQo4ncVcFBzvXqv5kXNiaoTCt/kOtnk2fNxy/BomB3EwGv8qcmoPnKRXpZzkbhKzCyM&#10;IFSaj7SHHcHXyJjCuQilRetdu3Ytc4UGRmydAd8eR3oSFEAaYtxsLqaykqQMvc9dbusauLej/7WF&#10;68kHUhE+T1EF2JVhRP2KfjZ4+OiO9z74xg46OnTuvH0Hd0d/VZhki3RQvis7rb0V6x6jCO0cQlUs&#10;5MIivf4IWzl+4gR43Lbbdjz59FM89sHDh/i0q7sXrZGLs5xHjxzBwRtlbn6GGH6JGFUjL1G3wUD1&#10;MOq/SmHQtrbRkeHdu3ffc889W6anP75G/sNvP+4b6Pum6gQrOJ4p1bRoaRQzKETeSJIcEiV6pdQa&#10;0LzXgJ1hh1w5Nm0VN1SEugVkIRD/o/D96u+CQSWmJq42p2MV1M9lykjscJEL76V4fw6TGCvM7sjX&#10;tm2vnbxiZt5VCsz2LbN9stN4XTOcQvYVtlXQwUr/KJu9+orHXx4gOyK6B++nXZJz/TJ7hVw9C5HG&#10;VhQCzPj5pB+brD2xsTQrrS4EbcFdc57snHJlo5gZT7bnn//Gs/z+9Y8+7Wu69oHVstyC8wzzWLyp&#10;CIC8Fy4Db0ZuM53fkgBuGoDDgQL2V3FoU+lcBuoNRcbPTGMx3rZjB0WaroyPUzqzq7MLEQ52rHxH&#10;N6rhZsDTYAHw3qGBIQBBb3NNyOR1+QmwR0B20GvhzKiz4k/QGKZgRkW5Akp/rrgBHxP/hJMvLdGa&#10;FkEtX5oYhIBBCgApsbu9HcdqlVZjRVNwbS1tFLUuEZeI3GhUxfF0C7sqyOa3b4omsraNOpf1s04F&#10;JQrUZGep9LvjYdjMVFfCBWJ6zh6pf4fYbmGMZQT2HJrec0LIRS3SA1A600BbII7cuAgKKiUulOWV&#10;6a7THGIrQrINxmA1/y6SHI+ogrlca8mwoxirTHnpbQoPIV6b1G45SJ27YkEkvF4XU6SDg5fdTtmV&#10;GVVejfeBn7iOfIpVkTgZ5FUNmkxCLUdQvG7ZRNlHtX2SPzNd9Jf4mb7NTM2XZi68uzhZbTwtcK0X&#10;Zj/WX1GlC1uSQinV0lOJDpoxmglUnKqmDwW2aK7tqnE5yKglzIYLXXjfuiQ5V0gtJF6UrambypoN&#10;3sG+KjquTdPwLz12axvk4fILHcTBAY8yJigDxUA7YnKS00Cgrk9MEufIdQaH105cn4C2EILE1uHC&#10;odU45mJWGfPG7Jx882nKmx54bz+6kJh8G9XTZuW27GiHOqmSzn4TPqLEz+JCLk8dA5KYDtVZEYAS&#10;wC47NFJDpO5/MwN69rjKXOgtqr5c1gHBRZTR0dy/QoZJsZe0sxlABDYRQ4L/VJkhERYfemHPh17c&#10;8+qjD37j0x9VP00lrrk+mnVNObw9jyA+ClFUdVMF/XW2t2G6g9rI6hOdarXPblrLxn/kudeh+7Ob&#10;16Y9YX6MSDAeNfoVjSmSyaVPmloFMXrMetJCdCTXqKQvW5oxbt2yZefO2wiBf/WVV3GscSvi+iR2&#10;m5qQyF95du/kFJU2pt87dOLRh+/Zsn3L6nVr7/qXv9lz8NjB//pnL23bmHlL12CTzdKWK8TWLb69&#10;umPi+tVdf/+fto1dCd2OP3Tn0b/+E7ywXUenhQ5aUhJGBDABAcNyOdhfkIc2rLckET8gtEzImTPn&#10;KFdHLyVl/FKhuKPz4XcP3ffGvrcevPPZJx681tNVEBYIEt+k2SOzkOgPtkZ7N2YF21kw1NjW9azz&#10;9q+/eOzTHyadylsC4EO5hA45kBrVCVQxO8sCjQyPMHGTqqA8ceLEiStXJk+dOXMesHlsnCIt00TZ&#10;zZEQQ34frh1tsWpBmJMSx6CCUXYvJEaERWA1WFHHUcoiZamsLyliAuOUvcPdMC5kHxFbrZoqyuYu&#10;wbGJlk1EmJlCeknZlJHFkhd9XT38hZrsaRRlukDr1NXxMQYxOjS8bv3aNavowrHiyMGDr7z08thl&#10;ITVssb7uHpYGx5G8Vuh4g1SXGV689+71f/w19t3lrRulkCzK2xq0JbxCNp17K40Mr0LnRIXjLomz&#10;C+NSAQNbUIIctLUFaKVDgmSdD+hfN1VqPKWVVB8wR6O0YiZqEVPzxsiTKAz17+jD5Kj760VtLiqK&#10;XEMCCjU8eTJ0F62QsDarNT7PrjC9q6lWrliqxOmEIHX5XStupMuLGcZfqN6LCQApjFv71Aj7uQ1r&#10;Hnl9H9e8vGVDuIQW0UWBSaFXdCG+QGgPy2hlCxGm2qlTU6tdyW7V5Suv3r0TZeVjnQMkxBxfJAY5&#10;CpBEl5L9DbbGfJBtW6mCBNSw/Af7uj+09335Ke+/B5NR82PAmohahBoEQEulcK2W9m6KRRAOosCI&#10;laQjSD9B/5meZQPOjwxRX7JzbPwSZY3autpIiRUiXKfvFFBOVCfJmu4/ijOw7W1NDVAi9JP1qhc6&#10;Mq7myfVHf1aEXcivkULyXRnzlZ5xk1piS07mnz15jMXBU87HlInrqVR5j8AFvlR1FEHpMSnXsYrO&#10;czySdTZVfNZhOeKCUVKitArI5SNDA1svXia29xwZY67xyvvWjpcPcXLTA8B/Pf5MUeQsUFIuHrTX&#10;vNRwuYNuiw3oCY/lW1+6vlr9FLdM2i1LUFNOTrP7RNur/smesk0qhTMvrDsZ+3YEFV+MyyTilXc4&#10;Ixe8ZdWC5NRHHooDKsV6VfehtrahI8cf+KVfv7pj61t/4y+KZ/qcPGbNJVLxX5vXpMWNPGkKM8+R&#10;W0SHycTW70t98sTqUMNfUUPMlkKm2mRVswV/GgNH2Jc7BdX8Jw+oVSOhPopBVdi0ul34lQYwsXM7&#10;NQcY4cSu7TgRpETImSj4PuqK4mNuqHsPzAGpEhXdacjuU5opDbzi0reYGJYSVmk4797H7k2yiifA&#10;erbknIVkZgSMqbeH8BlsH1OwQgX4zWPjGdPy05qNmO9+taMCp2OWVcbfW4grqOhX8tUdOOvs7pTe&#10;0DupZoP0KVu9aMwi3QCWeT/zlYcxZ/XC6InMEYx9aOB2pvoJjCtW9Vul9Lv2loORtGBFTMatjQXo&#10;tdxy/tKn3z/8hW0bVfmnMpKDxUac2Jm6TCWhQk7AsGjkCxkDJyJT4c8Eu6OhkpwM+1ct4za8TwKh&#10;qLLPNU+dPIUNyeLxCBQjQJTHCOROiTlnaZG7f/e/+btPPvZkodOGf0aHR/iL36PDox/90JMM+92D&#10;79VdpOt9W0gZj5MfYBmtC2V4hiWn52jl5jKxVWcW3g+B1pMvroqHwXGzLAFTXRRfRu7CmoYAlhP6&#10;+G5bB5ZVJ9Fn03fuYs0e+oM/feepR+0YkUGinEWNgaAVbVchykAcPmq+EB5Xc9uaQYTfZbEjsxsN&#10;rZqh5LvLQF6VOXTLfIYr1ZOWjeoxlDfzZz0hEBWqiVrB9vaqFaM0ATEXVV5yslixE1zDWEqkPbHe&#10;Us6Dt6yzNC7NBMKecvD1wb5+JjOBdUjoPI75V2Hoxusc9ennRjPgU+ZiR3f/5tau1xYBGvRBDdgl&#10;Uid4ZTZU7fo+MTp878uvnRgZJqgvgB12l3QgtExrclIWtUpKr5BxC0ErLpLQwi4ACxBVqmKNjI6S&#10;FfXeB+8DL9qRp8GjUqAyHj16FJoH3dOGWpD6CGt04p7qMqgiiGvhc6Dy377zti2bNwPYMbcbJ6/f&#10;Vcrxfjv5650tXd1vXXVCgfgd+1ExGJqoYrqKp4U8qGNQNC6zzlKPVswu/EBs0dxy+UYVAYQMrEyI&#10;6iOICxPLveqJDWAXqKvEEqmBRDwENrW9uEeGBj915BhfO+wyq9UIPAgHqmSNMgAvemmKmsHV7/v1&#10;chHfUEjOyYtsllykelPzHJ5peraktN3lM5enImpiSj5nCnNOSDT81gpl5GASN7hsSVevR5LxmH1G&#10;Muo6H35n393Hjv/BA/dd7ukRNGWV2jQW9UH2QFGeXKJO+JpqSSIF3XXRjyBWpqYBC0SzoHgRR8BX&#10;VcNecRCzAJIjI8MbNm0icQ9LMpUHwkwYiSKnLBR1Iw8PYA2tmpJ94HwwQ+UOS1emCA91OztGhgdZ&#10;J5cvnOMddr168NFhdggGPAIOqCIRitGD5y+oRJoc2qh3LfQVJgK3vQtAXwWC6SEkvmcB5/rL6kEp&#10;aahJlA+bpTJNCu/VZFfF8pfpsmF9b3lT15Tqn0hv6xnaZdJE3KtHDAElQi0C3N0Yh3yi0Bo5Z6jr&#10;269cKMRwiq6YujJRE1AzVVdPaJ0s3WIJJfi0FHWSAVRazxpjVZKw2atpLjTA2UUiW28FPuHHepx0&#10;HbsJRbiKlHE5c+hB7sOi6LiSn6OY88yGNqi5KUgwGYZCUhz2XouqyAVdtjRLuQmtE7lW9J9N5E2s&#10;I8prffDO010jAHbPzl7+4uyFCRWdMajpDcOvCLAQfy3O9H7EV7I/VL4EW09jSMFTiZtlpdShObVl&#10;VKxTh+ap5KWWTPKkAuwSG1g2rPdy1PHITQZV1Jvk5JaNT//WLraJIno6OuigQrELUQ5l70BbLKRt&#10;6lJFq43JPHPq9Kbtt63fsJ7+UWxRNh1+bVBHYotYt4HBfiI4IDc7dA5T5gxETNg19j+FpVCKBLwq&#10;9kvxOOhpDtUXiGa1pCy3u0gwOqlbc2iUhsGNwipdoMBw7pNmKxrxKK+yQbbitHH1FvM2heP7aubQ&#10;jqQTEMAmtwuA33ya7DYGoEo2Umgo2tL86MtvPP7qGy88dO9rjz4QUQGkwhcyWm4G9xBXsf8QqlB5&#10;ZrBFKbzOnjPpCkeCN/mE01vXsQQPP//6mQ1rrvV2ad/kx4+L11gySjUSi8QBVg1grfp1El+Fw1Pj&#10;WGVUlxapRUVsHVdgsg++//4oJR1Vb0ZRQufOXXzupXcZHgH7mExwp7fe/eBHf+h77v+V34bG3v+R&#10;757YuRXKiHAP2TLCe8/Orb2+tHdtZ8s7+7b9k39N5nM4+LnveuLED38KZu1dwL4kRA47sCQH2ERy&#10;EokDnKOWcFkGjxpz8eLlixeIqkO7EFE9+PbB7/qTb605e/Hth+9++6E7xS071W7Yhrh2njaw9Ry2&#10;BGokoDC59OIepRbS0uTOrdu//jJDvrCRihkib1teWqK0RoCDgMQN9A1s2LiRTMGTp07zOcG1A8Mj&#10;OGBOnTm9//0DU/ha3KcFFQW9JLpW2KC3prao27+KdaTSAi/USgK2kZg7UbLklDEM0R14d29P97WJ&#10;ycuXLjFy5Aw9JxX12d7pASbESzQZnCNveuqLU8P4ctOFM2eBVEaGh6GhC+fB0M5C5EOD/Q/ce++H&#10;Hn30rrvugke+/fbbe996i2hWbLBNG9fJD7EENDlJtU5GQsG+TRs34rLS07mV3+YvP3P0E09CabDE&#10;qOs5ODkl0nmzq7OHTU1SLcsUwC5+fZpZmStKZLjIpANZq6D18JakhDMLYq0r3YG3OmpdIkX0o1fU&#10;/FDzUfHYRmYrK6w4hEqAV7VbVFsh5p7ALYdueP/AL5wGFK0uHNgxCiqa50AzU6mpLK53hdCKeECJ&#10;JR3iK0wA182DrGnDhLHygVfeeveJh/MIWVNup4+s1kHN/KZ0DL3X4ErH1q+6Z8+7KDHtc/PXervP&#10;DPZRmp2vHF+kylXUoCK8zMEqwC4pur4+NjZd2piQHVcmm9avW7iXvpGqbR9lnhKurvNwQ31mjLDA&#10;n1BU2jvbBWZhvbW10rPpzNmzRKVToODU6VPHjx/u7u3ksa9eu9LVS40CK6oBSlzwKu/I7LA4spg2&#10;RGFxBChRW4i1NKxHG+nTqEv8ZyLsblE5chHYfTQE6YeZ3iKrLEmlhWgJNR4PsLIUi5oace0xFCLP&#10;XSLH+a2CVh634h2M48CFZOcWsSxxJ/ejViZUpPUFrXtq/wd8NLZ1S/QHYx7VIlncRwFQVXcfuSln&#10;VCCgav4k5VOot7NqxIUWhe9EwRBvrY4MuOIZeoTquYqSn+vnIvWL+vx6j9uT4bpDjirPltGuCWBn&#10;fDPR5o5JLPEwmh+Ppyb+3Kh+4nrpY39lDLHpMs6uTkF17Ky+Dw7f8wv/6sr2LW/8tZ/J2gRI4WUm&#10;pz4anyJzKD5TNdXMDOTijQ+ed3IpvsId6/HUBBZel/HXD5JbSIWtrlmfr/VtKUWK6mmvqEg3j29Y&#10;l2paseFLXz353R+Hl8S2UmU6b5c8JhWtFeLTpcII0sESZed1q+bKVpJhYwkUlJRSO+vGyrs+dLcL&#10;1clSYjUkH5zh77Ic9t02NVN0lBQGMAOuPOv9zyNx6W7C/Pt6h4bwrA2BnKLaaFEJW4PmrLsrnF+z&#10;W6mrNnQbDYMyj05IiVUuky1ZHWIGQCKqABLykofcrrPgdAmTio0Xosny6BamsbA3LiWfKSJIGaGa&#10;mdqQVSf4ClvlCweHBz6+7wMo8ugam9AVNFOvfbnm8pYsqwkAXfEQR5AGK6ysWdA6QiLxQHZ3AxiD&#10;i81PT80pYL69HVxjfGysF291dzcsGPVPyaCW/YmdQvHhw3t23fXZj3+Wm00eOXxl797rx4/lBwJo&#10;Gxya+OD9qZMn24dHuOWdt9/B6PYf2n8LBVfzXLKkvODF8taUmOjFFtgzpdOlaCWnZMtx8DprB2BX&#10;dnGqPCb9kyoYIHM3ewzM3Zr7B6gxJBWHEeKRuOObL3FltZZnoxIU5pajKN7qg+kAK7TregPXNy23&#10;9pCy3DU8FwdZVr+BYd4KWGgP+ASXNfsOR81S6w1c3atw9uztgB1mxU3JAQG0EkIN+7CB4O4/4hdR&#10;FfJa2oT6BWhphTXECrMBiQF/y/jzsEh6Tkl2Rsg7NBk+yY89HfICBnx3dyS1bUFhvqetd8+SOk8p&#10;jMLNOfT1ICZWI8SA7K/IQ6Gl3fvynsm+3jNrVm/bupkT2C+cwFzLdZwugfNzUCphQuidkLSEDBm1&#10;C/Nd7V29A/2btmwm62n86lVuQi68psi8F8ZEkRQc2tyCYQDbUYJPdScEayoNVsLfcpBNz8NSRG/X&#10;7p07tm8nhWro/PmNk5PfcbHqNwfaWrd2d7997aonJxzP2FNQOcNAhS3QFCJAWGIeszr2xkXRKqtW&#10;+eKy+v7uLWRVWLzd8FFu7HlzJI7DKAtcGNta8st83P8VpmTOvvJTR47wL+BdWVGLeUgj9wsdZrFE&#10;VxWeWw83H5m2ytH4lVtOyxm+cC3P4jeTvoUoyZZvYJwxfvzwjoGqLN3gmmKyeVOyyD8+QWEQ1cDy&#10;HGXf1ZFcvLPl4qXvevm15+/cvXfLJnUWbLCOynduhpCygmX51BRIEwX1El8Fx2ByZGZQMw7E3+5K&#10;/lSMwMjI9u3b16xeQzgPiAY/YMeYT5DJyNCwG78SZ07MvEqkI19ZLZgghIupc/26soHUE8Jh2bK9&#10;b8jRQoMpbofrhb2P7ANTHhpdRYI/I+H8RGq7C9VkImHk1fA9VHsBIavU8tRXdsg7XATAW2EwdLrg&#10;Q3UPMKCgpY3hkfn5f340ARQaJ3MfJy+UDCp7jLkvdhIm7NxcCs+LVL1Pv52FRvDVFLVMPyYKfcU6&#10;bZRDwUrezVoaf1pKzqqChRXr7DHTiM+hDprxFXngboqzU8kG+0ID2AkTkSKJwSCgkwuhTyMZVUrZ&#10;MyO26pnW7VU42UFnilYpbFYsRv4vTHwBlKxvSjcEnqhDwgPYNeonhXoL1FbYpnZ0LJeqRAY3Bqr7&#10;mYHNW1q7nrl+8Zszl0KfmqZA8dUjh4BrhlLYihl5vPqJrYtu41qzOmqFzkqdmFcuWfFze2JxotgF&#10;obHplYGGBFaXYMCop/rJg0f/5vxwwNr3DGA3PjZOdGqVqunolSovHvBZsV8LJPqpYjTBSWcvXbn/&#10;gQewD5EFCqFaXCB4ilzIcDtAhBPHjxFbd+0aqbJN3d1UyacL9iyosbDJlmZUHgiSikrsX4ByVDWe&#10;UbqWhi5mvegSELYRnZgh0a89HseVjazEVpcViWiT8FKaeZz2fvZSizA6eoSD+TaQnXaL9gwTj1rI&#10;Myr30AmDMI1HX3vzB3//j1Ge/uiJx97atplRaaMKCkIVV2iVVsT1JeCsUT4BmQhgVRs2UMgpyvPL&#10;zY7mzsoq+Df1SW8sndm4ev2Jsw+/8OZLD90pXUhWEkxC45KAUmsZLbnj70DrZM/rcRzBUIKZHQAI&#10;JMpIe3u6CJw5dPAgyzc8PKjKNYrEnz9y9OSb7xyCX/39v//3/+E//Ic/+7M/S13OAwcO/NGffvMn&#10;hwf2/1c/M7dqmI3mYjiFYBjHfefmBmdvvLGquffLz677nT9KHj3tyY7+xR+6+MQD2nez6cKpvaye&#10;CB3KCIaiYpXxpmdYa5F3rk/Sv1IN4tmbFB3lQXa9tPeePfuA6p79kc9e2bYxm5FphLpwrjCWChvX&#10;dVy3ThGoGB/GA7VdFFsou2PFtq+9xPnj28g1FoXbOtIq8SATV+ll0YZPhWRh+DqY19r16x99+BGK&#10;X67fuBGmS2sFSpMC4YFIEXuA3eIljXPNaKlcGgCyHZT+gc8RTEqVRanL82gaYl/ZmI7EcjF78Vjl&#10;KXNNxD+hqBLrgjyYHEbriF/tcnMbBROLQcPfOC2RXBEBQoOam3u6etCLCJgCqwNL3Lhx/X333Uvm&#10;ATto//79X//a1/btexfQdsO69ahMwGTk4sbQh54Jcly/lsddj0+JqWJvRi1e/dqbLND07tvhs/ht&#10;YIZ1LCSik9HxRTxWhNdhmMiFYN1DaUBqBCxWzva0NVzSu4TlqT6STK3wLKGZyTtzSuyy+Kj0sRqw&#10;C9WFK5pzVpko1beKQq6meeVolIZO0gglLnNqnae+7ssGA5+Zq6hyCkOH1UKVUgtUO19sNcNQCxB2&#10;grrXSZVI/oE+yuDCiayumF8L0dux/yAZ2VMDfflc4Wd2c0Lh7FyKzDAW1q6/nwRYV5i5OrH2whjn&#10;rBm78updt29v63yqY/DZmXEzMHMho0VJZy7YS6rpZX6srhMvub65dctXnjn6yacwynk/OUkwCCn2&#10;dlhOXLuGKiI7pZ+A6V6KYKUKH6260YJUY12dLuahX4lvXAQqhJ9wghIVJSlcBUxJd5CJo05j4reu&#10;8MkeYLfFJsrwxLg8P56q7Izl1ddH8ol8h6Oe4EZS0RO5tnt+KkU04J1jyBV0U1YnyJAcNWWhCnSV&#10;kcSAuuUjvV8HJ3nX2WaK02JZ55R/x0w+i8B/J9eswoH86Bt73/3Ih7I73NShqDoaqXVtEXN1nUyL&#10;L69DtcwMJ8W9URExl9dqcrsaqqtt8KgcNSVkevNcjTuonvzGmc+b/q3lDnushGMxVL12y3ifR5v8&#10;bLG4aAuiQM9w40gyw2H4XDaD4c8EzeWpaWeQ2LqgdW/+9Z8tl7UBEvqJsyfyInHBma48Yy5Y+PJ3&#10;AiUzhtw0dMg78vHbrRfAtbKeo4obmHYcV4iHnxjl9ZDqycQ8qon5ZvIuGQyFTRE8+/Ib3Gnitm0Z&#10;YzxsvrYGiO9JvUdUm0UFptANUhU9OoxeWNeq4uwQqdI2NB5afu5+5E6r0lpLKm47tU4d6xTJoHlS&#10;UAP88Oq1ayhTwmBBBIQPAs60j4yuRsoByYvXg73Aqk0BkJ/uZzFmzK4AiApkiAbrUJ3kJ/BDBkyi&#10;cLF3jBohQ1XsVfYPmUouIcFlA+6K0NO1JskFYkD1di54mUw2c7qkTSnpUmmWagbjWLiSTSAZGUzd&#10;QbCQPGfedmnsW2sHQ2H8zrKFYiJIqt1XNG9x80oPDk6XCiDWJ/BlyQOZErnqvzat4tPobIR7qFPd&#10;1avr1q6lNi9ykUkiaFllQlV0qcm1laSMqLF6T/+jDzzKF0/87u8c/Of//MKzz/Lz3v/y/x24555j&#10;/+bfvPW3/rtzX/vaB//k/9z4Qz/c2tu7/9CBfR+8W8m1m5ApYseZdWkJgf69cTl4+rKvzKS0begh&#10;2NkZNpSZz0YtxgweNlVfEt3IvcIEs0xUVqaHWhWJmt3FFZQfMdwnd6v5RSLK7n7uFS54fPUIpJrV&#10;kIZKtKYD9Ai45oucUEpQVzXjtPTVEZaXNapMiWVenH1bawA1j86O+rMAO65Wz1sjM4rFHoaSK3Mm&#10;+CPFqtQ0HbxATuAURoyIQqFX5g7nesZsMlFByVp42bS1lSuMWymxYVWZ4RzcVqLX2lLN+KJXhdEr&#10;wCRUWslXzT9oRUvzh9v7z65YnHRgP80W7NQvNY1jOedxygS6OSBKLcMb27Jp9aoR3mdpNCHqUaBh&#10;aAZkKguUl2YgmBWRIybO3ko6MM/MeDp7e7g+ih7VF7kpDzV9ferC+fOAIPFkUWfHg1Fmu6JCVOy9&#10;JC5FyRMu37xy6/TUZgVM/d8fA21tW7q7916dsJ6hhZBEyWKZyWTP0q0gyxrALoX/bL2VWxRpbvu5&#10;Fkj+qr5VJJnt5RBSAoTNWy2JHamUenaJ70tKLE+jeDFpuAI5NDCT1MHBYW7/6aNHvrp9e01vCdYN&#10;pdXx5xlPVi23bvzTHKh82viiPGzDV/KOhxBHVgrTRF6qd6Tf1wPr4XSqZXMetvqdFx5hCVUN4fNm&#10;URpWFFdhTtNtfIBUZwC8810vv3qtp/tPH/8Qf6o9p30IjrrVLFV+lEYVLa5yCT1QLw9PRT8V1t3d&#10;Zah3doa+PXJ+LsGRUOFWrxrdsH4d7iSi6FBwGSR7h8gy3CSsPji7imEp3ptQPgfRAG3j3JyZpdez&#10;Qme0RgLLAbfIHaUgHYcwPo9T+WmUzMdj1d8PJ4C9MzxVeKZ23Szdk3VgWIozzs2y75GqlMZhkLRW&#10;JpddUTLWi0UcGLSdapiVBDogAPc1tvlhj9n/v4AdvSAlVrVAWjqnBoqPhOmL8kkllvh3xLqmsnJ0&#10;3ZyTUq/4LTuQ2s0MLvQTMjBXXIR960w+VhE6KRHSJZy66Bh0bwijDlG/CZZKTEmhEK2+RpJ045u1&#10;c02EtNVYiOrF5DBwMbcqct+sNZaGxBz0Rrc7iSHVU4JNZZzSTwjhMbMt+VyVp6eOsCsbvtp0Aj4r&#10;nllbMpEvjBw2TFQdgN03Ji/86tjRozSOdCzbTYCdt2xg//riy5taRU3Ks0utk5CQXm7g0hI6W95f&#10;18w4507XKVaEsTmFnxR53ZASq9MyLVUVpLJPw9JTvS7IX805nXRrwAPQgZ63SCVHt7GYaCRScAU8&#10;FScGOPX+Q4eBm0dHV0mVEsTERqA+YO/Y2Pi5c2eOHDl06eJ5yIToHgVhWQfTcizRLVlV27gN4pNh&#10;0EkE9UcGLTsC4KZKSkLSiCdagUjsG6KK3+x40bCHL8qSt7HgZak3J+3E+j1TJlvd9FowVEkGcRSu&#10;2Uq7XRfXVtigS97glOJJoRKk5oOvvvHIa2+8cN/df/ihB8dpHWburHYEzt5l3BJqtq8geXF77xbV&#10;ZaBzmKIFQeCJeJWGYNMl0dP2pbtM877bN284dX73vsNvb9+QCFC3BFMmrFZNpd1hztk9jgv0I4sc&#10;goNrgQnqx4tKxs6Na1evYKUz7qGBwRlY0NLSyVPn9h04yln/6B/9I8Lrfv7nf55w+J/7uZ/bt2/f&#10;kSNHfvvaxMc/9WEUCS7HpFV0vnT/BZWVeG+4efTf/N7ws6+GA8z39Rz4H/7q9a3rw/nhkdrdto6Z&#10;KlzLqAFRV2pVLQoMy03M5qlTZwjXAgYiBHP4xNnP/trvkxt44LH7j3zi8f4BAQquGMC2FC+F0xJq&#10;p5Zr7iejstgQEHBvl/zCqmrQ4d7N6n/YMrZtHecPHz19/J7tDmqQ2g/BM9PqntHUxvX5Ag5Flg8m&#10;TRevLdu2Xp+d46aDQ4OkBwXBx3euADQ3gnRw0k1BH1ECs6GiD0ecwUmli6qenSjBSyIJ6OCoRWAa&#10;2meRdotcoMEFdDhjREuEFO5nFIkDzh9HuOM9bQYpe5Yai9PUeWDX3Hnnrk9+4hN33rGbJhMvvvD8&#10;Sy++yFJiSqxfQ7WZDkQPTw31Xjh/VobxwCAFVah/DHTOPKppEumxLj6zYs1qrs29JnfuQOOSQeJK&#10;dgZJxTHypCj1WnSqvNsBJmcqDZ2BnFxzuRCf61/LIPQBwZfaNV4DBi9i6OjKROVYliaS/JYiFTOp&#10;z4ieU6s6yzqPDEbnYtpytNpAjlfsApWOiCSTroZZbCkadUJS23FY/O+momJUjJylacPvYwACvAUr&#10;MGidwDocaUJuqGpUcoELIy0smY7AytiYHuy/98U3rvf3nd+0No/GHUuShH0JUC53o9ogcwo9c8nD&#10;61c/8NZ7CbKbGBo8P9D9QEf/0fmpcUK/lbuLfNW01ICdJUCEpmaP8HjuS1e3lkcfWvvFL7NYV7Zv&#10;FTN3XCSAN0sJH+PBQOWEetxo6urp6hvoQ2OZSZUQtaSgI9bC9NTkmtWrKT965eq4mjj391yZuAJX&#10;NuMJ+4kbSAf3NuqQavglG5ahMe1iSvV2aNgmywvXgO/QFXOZBm5+lfPzmGFu/K5LgmSZcngFvdNs&#10;B2qVEwSnpVdrKWeHFLERrABW9B3pUEZO5Lsoqgh1U0pB3/SRZyPMnysLeFi58uKmDY+8sZcvXdys&#10;YgJSRqoxiwxyMfkjoyZ5Dhv80DjOdFootjqkURj4i6Yhn3FFbwFA6i1TT4VVrOWdVW+xb3/YzI/a&#10;B5q/xJ9hZh4F3lqcg5St74vkmNz8HZaoSajuVQ+7nJ2BmmqiF3GJfIU/YbC9PX0jx07e+4u/GrQu&#10;q2l8SrObNQ03yAXDbHO7m7ZeHCmVSVLTQ76bM8PB8pE5c+xuHcvDjAvKz1UXLdW8AGNVOciZ7VyH&#10;VgKF8G42x2J/1dtzdmRg4NDRmeHBa9u3BvW1l60UyOJZEE0lJFnz4wIvxf9bj80DNT2zAV2lQ6YB&#10;67Ny10O7YW+RuozU3EloU9RtOW6JUXdcDI8sNZkueL39g0PKVgOGEnNfUqlvMpJgNgp56KKlkXyk&#10;mgtxVR0qA2CdtHE26wlNtVCSIRAYlEblasTvOJBeOAJUFf0GeuX5hQZ6EROorF1SUS5TL/FgbzMf&#10;8mdqoQkCnJ//xIHDOy5fYZXHOzsyrvjgeOUHlc92w5nzDxw9+ftbVkfP0DleaX/eGt9RVr0mKX2a&#10;yGtrlMgCqQiy/mL00siZOenEVDtz9jRhF719Pf19I8zSyeMnGO3DDz2ETXfo0CGqS6CNOLxuEe0E&#10;OxApyNi435lTp7Zv2T46Mjr00MNbf/rz/PTt2nXuq1995Jd/ZeLQBw//81/e+d/8t2e+9EWWc/jh&#10;RxjYN1/+Zj3IUFghbnO+SKw48ZSXhdhwcyi+ou4fpk613uvtzUYKzG9ds0qbanexTwc6iuDUIUKK&#10;KcVcOSfouEjNQA86HMVwNADzJr40fOzkmuOnX3v0vusD/doMzr5gqrRulOMlUq9dRYW5QgC7KH+8&#10;zpsc3CUrkgUKbFDzqXpPcs7ys4cD+Qg8/e1HdnsWt5EDqjV1Q/Rs6AHthLAano6T3aFOvvRE2MH0&#10;XModlVcYAXPNe0rQo8RJOUpbosAcswsznJbaH1w5HJwDyLamQBF8VfdX+8lVKvnNekGS7GZFBnnk&#10;KLEYG4+39U2sWDrntCxulh4sQV7y+FmgetJY4k3nL9310isHn3oCDERqGahBakgtLAQl7OpVEXGX&#10;NKIdp1RAHhK7GZJnMNq6tOZUqf45XjA/jozRYoFEjF2+DDyNrFNgi0ESj4HrG6v1Hja6vXD1ytVT&#10;p0/+0MjwpgoP+o6Ldcub1LXmsY5MqDRVbiqvgG30GrDD05DnrUDTaq0rDhI+/O0psRUvznm6fKE3&#10;7XdvBWtYBvoKeJco+8TfEZKqD+IMNHM3nItW0Uw+7GeOHmWMR4eHtMShTDM48fgS4V8keoiwps/6&#10;dQ3YZU5yAkckX97JnET+yQdc9otoAMo0W1MPHE6oATufU/jkLVfO7rgZsCt3ZB7SZjbDCCXn1moF&#10;4BcfeXf/nUeO/toPf3+ukybw+ajx/Gpnl6XOBb1/Jd94DCsBvdhw/CnFdB5TkDZ8uj3tSu68806U&#10;WuZ5fPyqeJESJBeB3dKR0Kamar6yFKh2co20d+Qd5chZX9fkuHJQ5BFfZ4rSJdbWYDNx5chBZXm6&#10;pIBKwqmdvPrmuCuCRkXQtEarDEd101bxoWlax8y6MaCrsQmzE2SI1mAQgKaV0IyBQc3JSmoylSn4&#10;f/ZPK+tLengACdsPsjsKwwwW4xL7AgC06QLYNRpONRusaekmunKkguV5IQOz1UWVSjDNcLdMYH3N&#10;EITIzHmbWW4Bdl70aEU5md/46qLwxfivx6bv2gCLX0fsXfisRW92enIKKluaojwCtVQmVYuYe7Eo&#10;cKsQSURVrZwB2NVE6G1SkXEcnpUEycbk4Lvb2nu+p3OUcObnZsYA7AqJOhqigKBlq+hSXKLeC/X1&#10;eaHatTY5OMdYTQkXrFNibVCUDeJHvgmwS9CZVDjVTLGHtkqJTXslXdb6ol8v2wz8WVTwZPGrWLAW&#10;bnpqdmhgAMY+OzWNhiRzyFMH2+dTfLeItu7eHu2LuTn1Lm9a+cabb95zz73oD9AzCAjikNif48dP&#10;kANLsCmFQFLBTXYCmdjTU0A7aElzM1TTXwLyg1mOj182rEr5AMxaFde3pe1ptzc37CHRCdKuAD5m&#10;hMIHOoCyEmZS05KeSCmz8d94vxc8OmzfKpxXqoO2o46UkZXrnyiQ3OiBV15/CLTu3ru+sXOHNGbn&#10;q/K55pmd6x0kivc4hZmWqNgmMQ6KorkMvLp7qMBWuhBqtwV1ZeDy3Cws7N2+8bPf3MMjnFg1xMaU&#10;1R4SqDKiIwgkNO0Ikpshqe7hq3Nz7qhDJ4drPBOxdYxcFWNbCVKYf/n1dxjbww8//NM//dN/9a/+&#10;VQLrfuAHfoAScn/xL/5FY3ZHX3zh9Q8/8TB6KTflgoOzS4+fnZ1euWLPSPNt//hXe987ko0ws37N&#10;e//ov1nsUD2yzB4Tyt0JMnQrsAXVcrHGFVnDgHk0TuAFPhJC7M+euQhihadkx/NvPPjlF169c/sz&#10;P/DJ2d07Cc9XXRE315a6WB3s/t5ezu+nOh5clx9XQOqiC5vSNSwiI2L4fWnzmrv/0zfQ58+sHaqT&#10;EnLBVcNr+BoMGb2IS9jyES9qaetCoA4MDsH7z5+nQPDiwMCg4+Xk6pBokE4FN5Nw4DfWCTKCxYS7&#10;81Ewf5afUoWqOwkDNyjLWvMRo2I+77jr/k995vsefewj3/093/e5z/3Azp27BoeG/tv/6r/63u/+&#10;7Pd812du37GdBOFzF85LvMzNBgXIjLlUuXRIdgQ78Y477njkkUd49rfffvO55547ffokz7Vt61am&#10;SrARTgsXTlF9A3qODQ9u2rRp/bp1PV1WvJ2diubG6vBCJhzpPgcObnJwFmvX68Y7EAzwHwuBjMO3&#10;Sk6VgiYdvc4BaTFvyFNVOJmlmZJZopkST8sW5mdgaJCrcZG4XaXhmKLau3vDvhrFlwhYUEAR+jed&#10;0GBURxKJvWP2O3I/18kX8xv0Pldm7uKZzjZZsVCYsEETnZpqaDB9lUdX8YpmIcTxM4m9iw/LEeR+&#10;0PYeGuip0lDCXaNhcoQI/WBN97z4+t4PP5jrQHM8u0SYOgvfEG00NTP/41euwjaZfLgIJSHXXLjM&#10;yWsujX1518aP94xeWVo4OicrW2LCBv0tgF0sNj2Xm58AOjPrXfvfpyD41O6dAWRFka2txH9gJrNZ&#10;Ll28yEggDGrXdvf2oVUQTEqOtmoUKo5kJQEH1yhTOj5G8UncFOPXrjgkTHKkHMU9rf2O58EFpSpx&#10;VNQ2lYy3AlkqjURty67MUS9Zma2SMdlIDre+zuLmAB5rvEjDNePeVSK6zq9SRPHQ1QpMKKSoFjfX&#10;oq2vE8BOg6yIJG2g6mFzZvKAa8AuotwtxFopJbTvI495wFX4W566oIoyC+rpzMxkcljhsqANaKYv&#10;q8FAZo5eWu57HnYaaCJPVH/9lhfRQ/IIeYrGfaQsTMV8KcxDOrzDSyWRgnLiUgr4qdQOObnSzCr8&#10;PKvMn7xonKJ6k3r1Y/aKigqwYPN29clzD/7yb4xv2/zqf/EXsqC2PuYg9sblz7d49iDdmYfaFOKy&#10;KBF5ojxaTRuKWfOchBoz1ZwjBLQ6shBFnlY4YCNg59uVPS7eUkcFOSW2PhqnVG3hK83KTHFF+9iV&#10;TX/09ROf+Vjic50eqgnPUGenFdciPm8po0C/AopLZffwbOhZrRV4JQDRCAw+iZ0P30btTyXtYjc1&#10;tbFcRArLIG9pc/rpStKFZqavi0zskqZsIP8zE6opQ1pDmgO6tQISi9swshmyAdQVScCqVk5asxol&#10;0nPL+fngHeQaAHcjS+bAe6CfyWtXaWK0YonukxCLHpCfkI0q4vGceuGuME6BqfU35Rt7yYxlAw8h&#10;broYPE+ejuzQ/Mf2HfzrL+25bfyq3PxLTUeHR3TyjWYAlUKesmfaaN53fN2aJ/a8BQEdWTVYb1eJ&#10;3jRI+rbUpLIfDG2EOBp3Dg2ZTp44MUhGaFf3vnffRRGk5ATKyfVrMxjKPKm0UhtQfBNLcuzS+VWj&#10;IxvXrWMyle6K64f3kZ1XLlKA4+477q3Jbs9f/6vbfuZnhh5+ZPjRD5FdwPsHf/EX1n339/Tt3HVh&#10;7MI3Xnym3j8RdSFummd6fIWVGFLXAd/hd3ES+knh2pI3Bshq+uarUpaJtUb5FEPDW07vLdUvVzwK&#10;JdtdBEKxTdAWD0jVD4iCW65sRkDIe9HSsvsbL97z/CtvPv7Qmcce6mjvWbmiRdjxHDucwsxEZjXP&#10;TM2eOnmOJmLuXahUWfRehk/SN9TEXuIcXhNdxgm8j0oGw64nv97At7CzbJUc2M4l2UYcVqE6EuhO&#10;aWUo+M4VrGATgHfYpZTXUwcIavnMTCHUu7o6BgaRdD2kgCnpRRXZyBSxdGdHsW0UxE3JWAAa6w4u&#10;EaAPFzEa1fPddbrQGNiBii5ihtAb1OaQDRf3obNg8lpaCHuSuH0YrTK6ZqmxheKKIkuvHRje9MTk&#10;DM3gpgmRo0gbG5Z4nfb11JVrWjrVhDEFcbUo0EDIstmHPP2iWKaiyMUVwtEYxvo3376ydevc6Brq&#10;u1yjNjUu1pa2RSasvXOK5bixElWZqwHOc72ODtzR7QQktbQrSBBUipgEIDimzm2Nb6C4YFPJX9nc&#10;dPTIYRW9w1Tr6mTRFSUgnI7YQEUxMUFwMDY9ErCrs+PnHnlwR3/JL2hk5f/511tof0E5nitj+ONF&#10;tHbsIIPdTdSShv5gPuBCstJTFoQlikSyaMs+jlxs2NSBeq2s4ZaoauElLsxfs8Ub3DEZtqnE4liI&#10;G3OgqLLSiFyRCkmXm+Ymyq2vsF7BBQiy47Sjw8NGyJgZMbyiirDLtJ8ULO2ueTIHuGsmMAH1eahs&#10;8+z0jLyWW3m2sta6hP7kzITEx/riuTgBMiBYTPEJc7OZEAnLBUwRGLuqZacsrKJsmDSqwUi4KMdT&#10;oh3INBsHorbl5hQuOzSam+ZZYkihrfUj7+x/7K29v/PZT1zp7RZxtxDLaU7sn+xHF4lWiBvv2EPJ&#10;xHi8qpaimGmzfG2cWIlYNpjHkxOTXH/12rV333vP7jvvQDlGPb00NkYqE9/ECBkbG0OXVbUs2/1Y&#10;ScqtU9SPph3xpsrwnThLyPm/MXntCibXyOAAiurElSuwB6BBRoHmDXGQ60QmEXMzPDxKeXGyvahT&#10;wdUcqdHF1VRNT4CI8g15sOlZejug7y6A1s0SeOfurHJxuqe7OMXKJsDwsavj1yavCRaAJ4tTS+Yp&#10;xaaEFXyHF9GxrHWVF+QHU+3KzAg3CPhZ2k9iet5oVvmGG3OL6OuzBEqQ2wcdNXe0Ui+LxHzeQQ3w&#10;j/QBBUqiVDT8lPeZBYXGCldQNL+oWvlFasOqXsmphGV0TFwU/ZlUHYWjKqGR90iJJ96wWYEsHV3t&#10;tN+FhSLvCVfcsm3z7btugzlBadMEogiNUeI80U5UyaVHIjlwGqj7nPtaIjsQVtVjcRKozBmXqFOx&#10;BsqIAc9OKbBXhcNX0iK2jRpPi3TRxSgxgKOELYkPts8C7etEfvKMaz8Z2BcduvJr+VOn+U3OJKru&#10;uztG9y1N/vb06WPzZO4XAuYfbx1TaEFYRLCstRt6ivjghUyhGiySaoecXVhU6IXfB8dVgTapbgvs&#10;J8W12eEpZqMwENkVBaP3xR3xaXCrmb5D8lFaxDvcwBR0HUVNIJ8dqNai+A6DIfuUN4GpWjrwvZIe&#10;1oq7hfcRvpcuX0baKf5oGDijjVm8NnGtvasTvU4CBa8Mk8yStrbgwHHsIjXmp7Zt39bV3fHanldf&#10;ePG5IzD8BSr9r+jq5vmoyj81O0uSuFumUrGXVuEIM/MZ/mOU5P11tHSjr8mR0QTD4bfKcmvcK1Vg&#10;DoZu3qnYOtRXVDueJUmPkD6bcWp6hplhC6tqdIwKx0ILGhNQKZ6aOEb+Up0daT6IS9A6ZlaMC47l&#10;8lUqYrXx7Lkf/83/sO7M2S997tOvrxshNFZkS0zc7DSyHbEvaK+9XU1O3PeGDc1OgpDnp2epbEIu&#10;twtkILO1BYABUKfkzZUnHJInpk9W4cz16cUZ6tO3nFm76tPP7UGOnhodIRBZ5RYTo69h26kJMNIs&#10;tTY+BvFgaBW+QTHN7o404YFq0CpxUyNqVRdwfuar33odrIp5vu+++55++unf/M3f/PznP//ggw/+&#10;vb/39x577DFev//++/v3v3f8+OkHH7kb5WFgdpHYuvG2pre7F+//H3+x45ySuzmu33vH8f/+b9gh&#10;GRpCBkmw2yfl0blgNmTJAhGTyRaAg3VSSW3lSqpknCC47ty53j7KtrQ8+m+/sGnfoTce2L3v8fuo&#10;a0xRnfXrN6kbThueXcF58GADba1dVAjt76O8Rhf9ubs62gjiBzFGZV6Sk5KF53YE3WGhMB+05MU5&#10;cteL7+x58Da+jrEnS4DMW3DAVjzfK8iHmJieujI9teOO3f2r17y2d++a1Wv7BwYmJiFLWU0QBgIC&#10;HOTK5ITadKHSYY5LnergoafnZjt6OmYAlW8soGAx81Nz03NL87xuQZ9RD2qJbVIkxLAo6Ny04t6H&#10;Hnvk0Y80Ki2Dg0M7dtxWv0O53scffeT40SOXLpyfnriGoxTBg7I0O3194uo4r1eNDNETYPfurTiv&#10;Dx8+8M7eN8+fO0PcIZgs1fEodA0gRPA39dFoMwIWuWnj5i1btq5aNQQ/EFhsL0V0F27KbPBbrovm&#10;5ms7tm788jeQiVRAm52ZvDJ2CXV0oK8HFXh87BIx4tx9ZmpyZIjuWOQUX1EYWtMNEHr6W8Aor0/g&#10;9GIDdEpFbG6lUzdaYk9n78ULY5cvXenu7CXSa3GONqm9yHAZ0tFmZaFSMakJRRd1V83o5KYQfadU&#10;obQKhf7JmETphdGC7uMX4N7sU+hTPmrZGK4IKSc/Ot1Kkjjk52YPO4pFXk+uhORV4C6xI7gcCNKV&#10;GkUMKgXjVP3C2gXvlQbUDsskc84FsRXRCz/VFR25jLiMjRCJILYsLqHbRl05v2n1PS++xYtLW9by&#10;RThLShEohpKvK0CGZnF9F8+fp1HPxrXrSfZ6b3TokXfeZ8+0z85dHh7gh5U6doPmJCVnCH95dBwx&#10;fkEP9ubK2bY4dmVyFNIdlF9k5cVLW7/yzLFPP+HwLk0ighE9XAojc9S84uLY5YW56/ZMCJ9BLUFZ&#10;ClvqlfRRnAQzmY4rcLD5aQAUVEoDD1EsjF/bpatcvejPGojloIwmeF2DCho9MyQX3KQ+LBXVk08/&#10;bBK/kJoh5UTv81usBZ23xRU70XwxlEhOEHNWpgEsTgukcumaGwcCVY4PdQonwoOyodaoVElZw0Ze&#10;Qk6wlwwpfjdryoKWjFihC9FgaJ6YTOtI1Ekh3hi35zxaENqCRAMKC9HmoBhouUqyFKyLCCC27v6X&#10;9zCU8e1bg8vFi6DBBeSaX+CCUdIw72plQxUSxOLx5uo3Zhw/8wv0a55P17KI8sgArhYAhvfzZvT5&#10;qP1sjih5UtcWpbqJRSs2DneCZ9nzqN8IpaWmmUWSPJSFWYfYOTFQHmU3WKGGkjLhjBwbsTaAW0mj&#10;5TVlXycAkLExSCDjJGUnSk8yWh44/JrUGejbcvHKQ//y3xz+xMfe/aEfRDHVOA1AMUiswKyK7LSq&#10;JTeQdP4UUOVU2YCARaz7wWtkI/aasLzUrqkCejI/1FVPcGJt0NWGUo1v5NM4iVUQuG5YUWGjfOrm&#10;OjpiigT1M3KiyKEgzDH6rt2+bdMff4P3Jm7fpneNXSe+gZlWISkF6M8y22gf3iwygaEnfCH4/DX9&#10;6IqwvjnKkixBjDRY4ub4FkiJ3V1V6hc8J6VPqyeUTPtTZqH8lFKM5FGUYE6FeBvAihzR1k3tDX70&#10;nRt4W7LAbHqUEs4kJRXfS3dPr53yXI+aGyymfEpM0LUrV9DbTBBJrRaNOgDipkafflpptXpoLZGj&#10;H80SMo81GspVUHwffvn1p/bu/6HX926/PPaVnbf90mOPjHd0/tg7+3iGYyPD6HZRrA30SeOwt1Qs&#10;+ZPvfPDl3VtCi1k5GZ+S6CUEoBF25RyhgJXbpyYLxoPrAk8XChMVQwB4PvrRj27evBlH1uTEDA/S&#10;3dVNhDlh/khBjEBonYLBAZuTUssmpteH8rDmZ9/e99av/va/+qkf/TyfXt337oGf/18e+bVf54HD&#10;Ci8+/xzZsg/8k3/KlJ2/fOGZl77ZyCJFMfEzNJduGsm30n5M/L7pTF9xiSUB+UJgdYSyszcy/3Iv&#10;K+HECbGyxggUUalmXuNVLLvOwfCc7Mp1HSBYPCaTdtvXnr33hVfffOyhvU8+qqeeVKgLvdWUYe0m&#10;p5OYBZgLE0SgiCvV983ihg/WvoUQA0dJEVmWC34UHze/V/9VpEjOqU/Lcgend2imK+92dQmM9LRo&#10;1SjcCFYHbN3eDn9qZBk1IFIFuBaYP1xD81hy+xOoGA+ShsRs1nn74cIZv5PRy9JkQ2VUMrHMuZBQ&#10;qFwcim8nTcm5t0oaam0ZaGldt6Ll/SY0ANgCW157RIapHGXFgbCMSfl2c0OD27/+zamB/rEtm6FM&#10;CWjJCoUFmV5WYFnJBMotjO+KHuSudO2MShI6NkAXlL2Nckbw3cTEkcNH5AGj6R6I4Zy72aq2KzpY&#10;YonEcPPmf3v/3bcNDPwZC/d/8/Y2e+kPX5vUhPuR/RSFdFHustzWPbQkGqfdCY2EYCfJTV6psNoi&#10;5hXwUYC/kpdhlE1XqCLstIiFmeg+LaRcBc33PtSTOhITVYQ3Dg4M8AHF7EiMzcaUVV4d2YCN27km&#10;j1soPHI9I6/H3/iOby4CSOi+r5OvhODK7oYy7UNORnlUs6p2jDH+fMVXK/urmrEqolu4jQ6BKIYY&#10;dSmrnRvPnf/Usy+8dP+9+25TFrBoUr3zim6XJ80jS75UR7la2AGpZx0Kso7A0VCc5TRxfRIEgKSn&#10;IXqVDAwww5MUm7txg8AMVi/5Puq0YCVA0lIBsBFneiTYGvXMndLVdv7SGbgQRWfYWTH5Mk5MBnUH&#10;cr6bqCvoqarPdRJWAJ6PnGRngherwoPaw6mmHpf3aU7E8dOJ7K1guHS+2+pRAKGlnag7pOTstGrY&#10;yfwQ3JBF+s/VsKvWryy6v2C1KaG0WgDtVvltZYTqd6wdmQBpR1tFvtfEVs9/ffEsQRaonRCXSmmI&#10;fGTeVHxKeo46MHlKtfTlN0Zag786RCh5arYnxZdSrd2KVeQ3Zx4/TgdJhcrWXDF3oYNjcgYDxGSL&#10;8oOBIU+LG2jwW42DE0axQp0KAz1zH/cz9BDJd6wODbhKV1G/gAavW0VuzgGq/F41cT7ZMfJE+/AL&#10;8+P81J9mu4W/JwbQrnrpMqJzh2Yk8RAbTnCjtaOkH2W/uK6i07h0neIi1ggDq3sJnMu/zF/intVU&#10;NKk1kPQoG7PSTMyW1JlShJCrFRaj61TByPVHeTpSwfh+9B85M1hxEJBuUOlJrpZsMWYKgzDR91Nz&#10;s+wBin8Ru/HWW28deP99rkxUFO/YpoXcDKylaE6U8riOZ+e4Mu3KGBhS/9TxUyAmDECFyjo7kLNA&#10;hJzW1imfROWGcC0bV9YAYTSHSDUV9VDR8FhewWH2pDgWzK8V/pZq5EWdkakpRZIlUBmrHMnNpxvs&#10;2+99/LlXXn3g7t/91BMXnNatgn0OM+e+OAq5K1NESDmx5HyZAfMOO1cnRIWSUmRjY8UKgoBdEUtU&#10;zBCsLet/9p4XS0rvOKXZlm585N0PGNWR1UPVTmQwiZJwbBGapkfv2Vj2KgnDS5kGLbQWDM2ME778&#10;7J6tW7f+s3/2z5jVPXv2kAAL/f+Vv/JX/sE/+Af0KACwA62Dub300ksXL4597+c+PjC18OClhfH2&#10;5sNjJ+/8+V9pnSz1KMY/8cSZv/wT0WFq/mz+bv+VIdO43LLNAblC/DwdjJS7o8Ry+q7n937k331p&#10;qq9nz2efPPfgXQqr6+9nYmGxeRznWhSzjcsSOJBlMe1bg3JseDJ7zJB1Alse9gvHuLRl9R3Pv41e&#10;vXj/HTwXY8h2Bl0JP5RSyWXB71iFxcWTx06g50TVRIllkOjn586dg8KTIRsm4cJ5CgRQVRPiTF0v&#10;vNaNGQ/iNDNTrwunrduw+emPfxfvnP3TP3n7b//c6S9+oWfbts41ypo88Tv//u3//m9feeed4Ycf&#10;JsTg4oULh44e6uruZNnOnDkNObB3yANet27tli2biao7cvCD06dOcRpzunHDBqroQKg0nx2/PFY3&#10;iCD2jbUmTYfrA8AVevASWVRJn+cxFYHuSqwqyrC0tOv5l998+F72RBTLaJiKJXfiG8Av08hrotL5&#10;SDFcKwgqx03bBqtlPWStWAdgMQCvCegji4LcT5GBu6OybvyG9pd5aUPkS22o1+ImKr0ZvEoJeRgC&#10;HkJX9jcnmlU8T1zLBYhcoSHap7abPxajqfIVxGbF9TjBPJDP5bE2ChY7JtZ/UeC4U7hrhiWttPDh&#10;7L4w+LD2wvCbmtacPDfV33dxyzrzW5OqfsROQP9CxidPnkCjgOTYMKBjwwsLo+cFiK++ND724L0f&#10;7Rh6ZnrMUbjawZEUsrNknmk0UR7EOhZvkAdN8Cmn0ep3y5efEf/csTWcQaypmmSWjA14/dpVHh86&#10;BraSoa5zxE9UTsL+1Ux18TELZRT4XjAtW/SZDEcFh8w9PdXrEmlZuYSzC3Lk9a3vLF+jbJnGk8MK&#10;6i/qRtX5uVS9MnQzKV/MtChuzJ3kS+nX8hCcn5W65bK5jm6kFForLTYHzIikr9abOjEu9aEuV3Gn&#10;R2g0r7zrhZfff/oJ7MTMP6smBmjJr7hyF8bJR+FIoawJGjr5kNLSUAQQ2cEOhVSUz5RGglHhGkLq&#10;av4v2pbfu0QL1YPMCTXHNtnokMRRGwwBO/kppKqKyoZCXOIrP/mziv+6yWquByPWWmXL6tnFrot3&#10;ncFIr+7sXH/2wiP/6jcPf/xjhz7+dJ4948yC0pqbd/hu+C0v5Jk3xBYyLNKhmrdotfV8Zifyu37G&#10;+itlwhNf1KCCNkrPiJKMPJdS1xkfy+qb6QxnQrUBC1RXjSF0WGgzdYR0ixXN13ft8HKnrF6pGAiU&#10;iZNPukHSrdL5XU1cFUnAo/jxVdaGAei+rgf64X37P/zuOyvveHS3u+TImsCzKBA+zdts1mm6XBHG&#10;K50sGtWcsqdEiTWa0NipPKM1Gw58phqNgskdK+gAPwkMFX0W6CrPBk7MGzco7H11bAyKNVon6ytV&#10;n5hbxKSFtH5sGWpDuVKEzA7Nqi7gQBMPSna3t+3DL762+tjxH/3iV7ecv/jahrWHhvp/5ckPHxkZ&#10;ggJTguSTBw89s2snjwzfFNmZH5qRlY1x94GDJ9etOmdt0PqEugtH99KD+gi9Rg65P9kyY8piMw+g&#10;VEh3thyFz3/oh34IbYDUV5IRcDqRNIV509OJb1BV/mC+1FqixS7xFwpKkjOpCfBq/Oo4UGf06fvv&#10;efBjT3yCG+39u//96o9+bM0nPhkCId79+T/3uft+/n/r27WbP7/+4jf2//+Y+w84u7LrvBOtnHOh&#10;CoWccwOdc87N0CQlUmKSRFojWpZp2bL8LCtY9u8n2daMwzzLskfJlkSKpEiKIkWyIzuicze6ATRy&#10;zkChgMo51/t/69vn1EWzaeuN7fGcri7cuvfcc/bZe+0VvpWOHsj3QyKdGFIFqqz9PmFtOjdWD5Jv&#10;IYRN7GpH2EkvLwDyuaZUTlA8slVsywsZpXg5j4CZMUeMAFeyziotHxFOCkRdnYIZiopbj5++9ann&#10;dt1yw547b0HOCsopw3kpbyqAGBX9entIi+kFsYOSPLH5XvJTSPZneVIeHn9aNhaw0/QylwE//JHq&#10;KF0pVMxE/JWcE3k3Bj2LoWhBa4WxkoZgdQ2VPHH8bLNmJOHrzY8qvY4gJjkzQhDHFtc5kYM+H+Sc&#10;yco5dHzPg7l5/sL5tEwzyXWDYLqDQ2SkRwydyFgkWl6+vLy6vrjkCNXx8JqQCmoVP1hearqYV2aM&#10;3WWGo8Dv2dm+Vat4TC6lZNgoKCMdwrhazI+q1ymDXoe+VUQ3mOBoKawsplw6serccfT39p45fRqb&#10;3pwEDcYTwt0i4lfMjHfoHfG5TevXNzX+8JL9zd/hIgzmBCGHMeZ88LG0KaZZb8q4iRU3C0ggXcjv&#10;AuFskvCn+W9Rr/9WJJy/rAGmlI0UfhpuxoCwCDnw5GhWFNUT3FwpMykQ5nhT08MnT3KVEy0tHmfi&#10;/RkVpdvFu546Mxn/qcf8ofjwWM95zclX8D6CTDJqN9cKQo3hhbx0gkM4IUK1YHOb9iLD12mtSbEp&#10;nBm7W2L7G4zmRlHFP7ilTK7ZoodfenWovu4H99yRj4ePnDhcqDv4GZ2Yli6VtpROE1gQYSagN5rz&#10;4hLEH4KFcqp0jgeZYfiR+TpOLCSFM5TcNzFhDMiymReIwGgE4SZ3irNjOQF7iNM5eGg3SSKXui5S&#10;R1/RYaH/MwGO2mAAmCsMSzXUIh0egSQYXUFsc+PcmORwLMihof6+XhzaeH0VjKOapNrm6tMX+102&#10;PGON4j9ErsMGVWuNhNqwc0JjMpQs2OZ96T+nive8AAfQTpSNGsmT8BfipyIUkTuyHJGGbiMg+F5s&#10;Z8+558ek4tc+TE4+h1iX/I58lNu0oDP8SR6UFlPBdIlOVGU3/G8JQAywA0ufujoG7DhcDwgDg1Ss&#10;rvPkiI0j/DXiKOUpnG6a2Cb8z4kf2vXq8cDfAgwSyqzfZu/AltNyE6pvKX4X7HiCe6slbgDsLEf8&#10;gJyc9MIs8jR/x7dz74ecAO+oaPlMNbXti5+c6t43PZSf7O2myQpPRoLq7OSLCQSy4rcaE0Z2ttV6&#10;7S9JT01vJEh738XmtWPWuz6YsA/h4NHaRhssGBnDUxx3AHbSdAXYOXlcC4V49p7NNnuobbpvrg2b&#10;M6T1hRo5g8GkB4/cYTK5QKeYNyiZZ0NZ0k4PSq0FcSM0b3pKTbT6+jmztXWBQrajYCLjkSEtHSa4&#10;lgIto8IgGwOkD6y2RpXyqW42PjpJJZB169cvXNRB4B472HnR4G9ahORnstKlR2BDMU2SJmxJHMAT&#10;lAArVqx61OJMD5u5FmLXO+DOlorqvkmXFJouMRUNI0UQt+4+dMvu/Tuu3/rOjdtgGlBaDgzxmhFV&#10;VtfJzKJQVGUlQVLAOaAnly5fhvGL/EJwRgcJInoCk1U7WXUnIF2N5wcYgZkYoAoHdon096nps+2t&#10;jFmY3ezcqQXNsvajunLE+oTszmqn5vzfG1NtaWQdiBoCGNW9n37+TU7DXCe2DpDutddee+mllz7+&#10;8Y/Tf+B3f/d3169f/+EPf5iqdo899hiU8Ad//K9aJueIrTvbWN6/881VX/oO4e6iupKScz/10Usf&#10;vM/7wNst3wgKcjNWF+trFTjWRXmjfIJycqnrcl9vP0931esHNr6y88Ct1+768L1FixaiYHDAUWUw&#10;VFRKJgZbCGTX4bLFEFKYo6ZVtoYi0rk+mRncS/Fd1cTU84wEQA9gRKjvXlnZ2ud31NU2FN9wNWLa&#10;aa2K1YnGr0KpFDajoI/WBW1HDh+BVdPsm9DsYaV0TC1ZtGR8dLy8KgXoQfY2BV2uhCUXJ1ElPRBY&#10;mVV2KsOgc/5swuNYv2nboiXLxzo7n7//ns3/5FfR0vf983+2/u//g8m+vt3/+P+z/hf/PkVsLr/6&#10;ytKPfoy1ePaZp2Cd9OgkhqKpsaGtbQEFWBER4HdHjxweHurnubERAPJ4k7o6g4MDRA7DzxZ2tC9d&#10;toQaZAQnAvlBBWxDBHjYfdoX2sUq+yObXoMkfE9VGuTH7Vk5YYAjAAD/9ElEQVS9fN0Lr8o4vHqT&#10;OWHgzPJ2mCez49B1vXH4gTnzDg9OciW7Ss8u3lvu+kvhd68iggwGrpgOvoULGTcwQTdq7D7PPxOT&#10;hEQkPxM5zTNPRTsnPyEcEi8LemNoAoFdhUTKhFdmi0X+qpQwJ6THC61LlBO2MONNiaFQ12RR2pSL&#10;cDbXVJKoDUemGUfw3OCTGLjaf3rPT2GRZ2QhX+66gZGrXnnnwF038E4E9MZkx/UCx1Y0TJc0il6m&#10;FDAYar6wcc21O/aAqVRPTJ1qrV/bsezk9FjPjGoCaFPNFYVqEgBCbDtr7zGG4kC6q8Xk52abj5+c&#10;aGkZXEcYpo5cXhvCYLmHB/phHVI5qghtZgaUT6QHC8Ur0iNDtdMUWRXToij31UpZDmz9aMCucCry&#10;1z+8KbzKVpc92nzd85nMX6STQ4tOzCWzsn1lmLdOjjmRqMoCESIzQ2xJCo780AhkUU+KnY94QVsA&#10;fqHwet7LreIgsyvMgEiGNUnwC5zEIQuh0JX3rV618Oy52oGh/rUrMoZsuawDvjU+5ZozmfjO6mM6&#10;9TLXZKQnxOFWIQB2aC9yboXdnesqwQx1+H14VGToXUG57/kzpGfU9YwUezdBFdKjviGRFxv4XfiT&#10;VAcyOo9oJ/lPK1qF6+XlMK/gteLo3Ds+ynpEXRep5/wJT1jW1X3bn3392P13Hb33nlyI5PtMLCIA&#10;O+2UrGK7n9G6mfZRbDRNpsOJ8gCjXOMKove05DNjoEa7IDORvCa+pgfgzeKZz3+7XpM/zccZQxKu&#10;mh8Fey3xmHwR+GLT0VNLH3/m4kce5nWU5tDYpTKJJGDLkewcRBWJsdptBIiqFnyZrAkWynyDE27Z&#10;vfczL24n1GvvqlWlm27YKBd7uCXCmhdipgxWUbgidriQ290nBVmcJEXYUZSUO0qtlO4hhVLKMjxi&#10;bAztB8HGb9XywDND0n5lFU0WlBtIsD4h+6NkMA1QZjgqZTKssBYS5CeBgZVnLSHf9johVhSHvuY3&#10;Hib0r3Tc+No7n/7+M8sudDHYHcsW/cdbrj7W3HC8tZnUivBa6OzjC1oeOnKMUZ9obbHiyMo4JJ4z&#10;uPbYgtYV58+xWMfbVQpET8GWsN9PqGc6fEvTH1Vnw8wP8z0WOkz6kqbGposXKbdc8tBDD996421H&#10;jh3dseNtlAy66rIbiTGUb3CACsFlFAPmYCyYglK4w4gdoZZMSFbuw0h+8Qu/1NbaPtnTs+PvfOGm&#10;//wn5Q0NHsref/7PQDA3//pv+M+tG676xmPfzCnS28BEiaUSkicy+cKKMD3KZWO4KkSDCDH2Hjc1&#10;EYuqYiG8AWbgkyEURRTSTdHIxePLs+6QAbSGtye2FqBd7f5DD/7Vd7tXLDvy2U9KNOJ2Rr9AfszM&#10;El/Z1dlFU4KB/kH4imo3VCpC00PyrU3o/Bk9IeXN5mCx+BSBFHT63sPffd8j9Mu0XX2aV5OFZkUg&#10;Vy6ugJHAy2CaUAevQR7J13AMCLSgxLoYgA9fIaIHVHIxWVjJbaNJleRIN82ZgEXzvPsmJypTPvLA&#10;Ps+As5OfgbHBNvgm7xPyIAfaMLom6eYk2hF8H5k+5eUrKms2lVa9PadnUYi7UZ5YDjugGARLmYaS&#10;HE1FTSdObnjp1RP33at2YBEXgbqEWSLOHQ4lswHnhqsLnqJoRa1apqxmXFhxob9HzR0GAIRxsfMi&#10;ipe/TpCP1zSqKvOfIBjG/DMb1m2Ifqn/ncdqakuD2UV7WZuUfsy8uP57ALuAReYhOeexmtozbu5/&#10;jWIwi5lnTxGqvnKwL8dB4KCRnSkRaxSMFI+AqyKTP/aiJD76tKKvhFzwEdd+6MRxTj/Z3CJ+VXDo&#10;mnHkZKZ7OTg8WFBO6vOEFeP3nz98RPu0dG7wgBR6k6EYjqdLQYWhdGSAXQS751MR7eF9I/2WoIiD&#10;KmFmLVZy7ITnMW/csXvL0ePP3nPn8JX5ztb4vce1HbKRm/P48Pv+yNXZ+JTwHLKeMNGDcc1RzI7f&#10;INh9/f3QWR1NE4Xe6myi7fhRH5Wof6blmJuLjjHVkDf5V1x2nArQoGyUX+7pVK8IpViNqzFQfz9C&#10;CsMeAlZMXxTz4j/twWhpNDY8zlZtaab+URF87Py58z3dlwk0wNcSAV9Ud6qoh2+oEEQFkISyxSKo&#10;RzgVVwJkVORXxbhqXlHyjr2MRRFhWc6qLzAM3rOahbSRfzRL/rGmXdtS9IYVqACzCiJzeVbuLGAr&#10;YDWHxgN4xemxx7PDOmIyGTLnpKkS0mZBpCArP5TNm3RiuFJga8ILFLsnOo89o1oIwkRYPBFPtLLh&#10;OkQm+voiD9jXxETMfz8ZnGZ3NjkUPBUHcjqgFnEwcRIFaulClLNQ9o9uJPJgSKJCVRIcJZaS/QpQ&#10;h+tI3jOhOZWysDMVzaRl6UYarcks58OJ6oIf+DVoHT+vTPY+MXl5qCjVAM2J1jOW0HTvk8RXYmBB&#10;vRCSrgauEZV3AmFL5VkjllnfTipNdHNOQ7KGZItFK22kJgBXB1epB3OKsLPYEWeIU/GrxjdSdIkt&#10;idBrtTFDQFhh1VlcCXnBAmitSGII9681TUUoIgtA64R9qGKc6JdS/Y0Nrm0ERVNobEFbOxFylK7j&#10;+rIGmCWlHcmqUJCYaFJJNzLD0DMDvOZgG6xfu2HlqlU33nTT6nVrQevYeYK2AbJVTl07MgwDMwvP&#10;i/XDVOaGNxmg4G8hAeZJUktsbfMOYST+Vkxp+BKsFDtSpqR4ZVfPQy+9tenoyR03bHv7hm1sRq5v&#10;rmg1nevDNCBrEDpq+TFllMACWRwdH0OZIR826tvLMFRqXqw1+436zripuQvsiN/kvKjZ6BwezQgh&#10;jUg0lo9vnWlr4QHvPiAF9VRbi4z91AJTVxXgaKaa6TY2sMEtQ5mL4tbTk0Mjoy++9A5wGOPnSV95&#10;5ZWtW7f+1E/91BtvvMGN8Bzfc889n/zkJ5988slnnnmG5/7Pf/w7qwamN/VMnmssL/ruYwt/8Iq1&#10;hema6mP/6OcGtm5U64OM/Zog05bJEDzNXRBmrIUq5AgmiDpobOeVz755+1efbD3deeTOG4/fezML&#10;hCrlinVcRypE7Ajv3JCS7l+vCmCxUVKhkqDBiFEtU7aUtlJEjUEnLktKmYKxzetgqh3fe3bo0x9l&#10;yJiNkE0EieKkQhDJ1kZLYtVJfQXp2/H229R64wFpE9TU0Igq1d7WxjmG6pIUi2FJXSG7LYKqIRxB&#10;gVRPcT0AI+tXCtwly1YA2I1f7Dz5Z396/X/4j3Vr1hz7w9/f9I9/pbS6mu5wjVdtnezrHTxwYMWn&#10;Ps0X33rr9Z7uS1QMufWWm1YsXwYihwQ5euQQhURw9LQ2t8C+kD6IBtoIII/QyegVsHLpMn4vbG9n&#10;5NCHayYy0PKqCHwLOEYYS4T82GUCEEDuo4IHKytU846YO6owX7fVSrXxRyv5sTtUqTleK9AmQpil&#10;iNbQZ7Culsu7uYG5NPMPZsc5A719/On6y7hEQkHx9OjIFKowjwOwM8/JiUoEEJGkVktyn1FwO0Vm&#10;CEyAwyu8Q7kp8C6VoUuRaGy6kJbB1Kl8E48vGRhsPVRS8eToRuLtH1xCsIT0OsfgxvaKkgTi+uhm&#10;0bk7iQADds67SnEP4sXtZzr56V65ZKy5AV1W7MRBzxpv4kBs/Mvd3ViUFA2037umb4DwOq5c39Xd&#10;eNMtfXPTJyZGVaolomSxwSOLxQ71MNGDFBk4ZojaJQcrrCaR66nnzzx8D9eJTxNPMw0zklFEKiEU&#10;pRQ8QQkpU+b/jIKjuU94Pryt9KimYqtheRiExhJHnooyryun9w1YzMNGPt9Mw68Td4hpFFiQydN0&#10;5Su/+56tFPMcfDUWJ1siVlBLoDlwmImSoIPgs8F4KkzPnor8vqY3/5lq2cQsR5Jh1DrMIux0Qpyn&#10;UcX5KplgdCnIgC1QNzi04cWXeT2wbrU0lrAi8S8qeg4fLJXDMsBOwwzsjN8Iz5z4eZFLIht0RsFi&#10;I6TZyzeRL8I1/XQWcX46H4WvQ16m9CzrUeA31rXjk5y1I4vlNOWS2ddjzYMt51f2jPkwEzZvZBgu&#10;6RicX65xLgUFXvPmruu+99SRe+84eNctbrKR00P+ggAyD5JP/UReQT97zoT91MIBs4yQfFazfSHM&#10;ztfR9soWHRXcMFE8a/rh6UHNElDr3eWdL/984kh+al88jtQAxMpAwdJ4/vNtoRdDG9csfexZvj60&#10;Xn2QYvBadH2R3Kq4gkrfWF8I+kLX4fGF3Cl1T672W9/d94mnnlnW1fXKli1/ce89FxYtKt1MSiwM&#10;KBijsllCLeQa1GXArkar5z6CAUQg3sQ8jHKOOQ9WycimlMOushmmSw7a9qn3TjS5Vy4SXc3VTWIU&#10;JV/cvXgO6UihBIZFbeMVy5e7YD8X5sOsI3xMmYSsUHAzUDHZ6ONeXk01C+enCn2/7Z29d76z50Pb&#10;3ySk7tkta//gnhveWtJ+pIlYbvt1FeqnGUm0LNXtgSNHufrJNorZiZVbH4WXy+FfUdE0PHD7jr2v&#10;3rSVR2AGTZqa60A6vFqmjERzqQaWxbZpTI7Twf5BRCzVcpGvVJbtvNCJc27pkqVNdQ1joyNKmCIp&#10;ZGwMkUdJNNzCdQ21yB6+DyRPZhSjSnrY7OxVm7b9xEc+ydWP/dEfoNut/Tu/4KfpfeftHT//hc3/&#10;5NcmerpHz52tXb7CbGXfkf35fsg5KdUbrLlarRT3CfWXJfaghXyl+KCE6Fu+mmRznjKNvq3liapa&#10;avGmUlPQObnKaXexBSPPF18BSltb28Kbn352tLFxzxf/TmNjM2EvAfDP9vb0dl/u7urE79RHvXbM&#10;KHXyqq5RHRtPeLZFuRkLsWzZMvQ8hhEEHdGRYen93wbscjZnpmUkzvfi4MoOVyYF1pmwbjGR0o74&#10;SjYzOQvLOIgZoaY2ZGHidxATX8+sDRtj4cWax5wTkXpx0VgZgCKFSOVTl8PEuyejYApDo3AJGwv9&#10;X1rubBFEQ1kCRsUMQ0iby2t2zhL4owjuQvxUPsMQDzlnTzxbdvzMsnf37rnpRjYCuYQsAJlKMgkq&#10;5XMWK4iyBAoNCI8VvwXKZxF2wkEcuRMKPPzBVVR4ZppOsPcVOMOShdqnMag/i3SuKPlf+frFzg1U&#10;eVFo7X/vsbq+juEdGxxy4ydLIBYsaeHuLhICTp9mgJ2ZRMZ556fIuqN/x8USAi7grgCwk5APkS++&#10;Yd9oNKOgP4GpwaoPkxMGCZsxIkdIPZuZOdnUxNsPnDj+4uq1WMymqHwWCgmV9/MdbX7rjfDDR6HY&#10;LhSTaKmZ3uw4cMM0ctZFoJPmxVQaBCzPtG8UlGwhalM/zxrQUJU66PGokk9krlklisKmHWcvPPLy&#10;G9/8wIPnlyzSJJj6DRwELxGJhpUr48BrFnCMNDBpvVrCwLBKiBdTypKSVevhqBBP3FneJnQOXrFl&#10;OIEeea6fDZMRro19krXZsiwnf1baSdgO4RXXvRFBzfUVQERMAZFvqDbUyGfngrjx6EPDQ8CCS5Yu&#10;hU0RloGNxLeHBke4XE1lFWKwt7sHEJ2vwzeU5sp4SBajsmQ1zhJNBQ4HxKQWC1OC25VXQi9ybs/O&#10;Dg9FWKAq/asfWWB2UYqlwOApXOXCNfVeTnReoiKkSnFhgaK6HDPGRquurcE8Q8lUTHh4aOX6QwGN&#10;FG+rOOEqS8FhZoP+01LAh8ywWL0QgqkGIuMHh1Avdlc34+YOhNeOUMUXea29uioRFOk4M4LkQkdR&#10;zD+rwwvxYUXS21IRYKTojqibKO0kKEq7JhTWNCApKlbmhH6ll0p5lr4BWkd1JxQSdokfh8Anq/Lv&#10;sTGmIqXFt8iZrcYfFhcJsJ+tWbq8tPrliR4AO40zswG8KLl54Ag7fyquYWDM+QKhJnugvICxE3NB&#10;sEw0DZiF0dvYYlo1LZEAmNbVeRAWx9IqU4RdXDyyXxVenWRT3CkeJJL9E26XqChfxtS5ItY4BX37&#10;bkqRdpqNXgQ8GkkMON7AMrifGJYyOtVNHhIXQotbDq2vqgqcrre/DwQL2kCZEnehqKHC8bBiwK8p&#10;3TBVUl6hLlXU0AiyZLJaFyxYu27dujXrwf7Wb9xIzBHGEBPE1kYXoHRswJpaYDPFZLtFaIFCy0LS&#10;Mlo1eIXCXYMw41cx94FAKXdECrlUIBllsU78ppECfuwde+9//rWRxvpv/G+fOtexAHAC8ZrTCfsi&#10;ImElm44dOdHU3Ny2YAGLRQjtwOAAyi9xgiBB1qLdLAPNMjJswxiguB79atSNlHpzgn6II1MhJoG2&#10;FPSJiox8b7boRFMjG/Ke/Ucp2zJArmgE2RlDCKmp0UdxPP04OdyFb4VSzM6cPnPh7XcO3H///b/9&#10;279NGizaFwvx8ssv33333R/96Ee/9KUvdXV1MUXf+MY3vvrVr3L7P/r9f7VyYGrl4NT5lsry//zl&#10;5ncPmpgn21oO/B+/OtlQp3o3wSvyw3xbY0kGuSVj7FYRISBWMTbbwAAsd3T18zvWv7Tz2D03vvm5&#10;j9A1jwlEkVAZ/qwkufZChPPEE0kMiLiDJtMjyhtsMyzLgSiqVN3b6H8NIcJroYLI5ajnnZGNaxZ9&#10;/zneH96wJmI9puGxVkoIqWZ9YLLwCG5BZaXDR46warXVtewACsChsQPo04PEgslMgNf2GQjrFSYK&#10;s4pGa9T8MhO4UlJ7E5ESy09la+v00PCuX/6li88+u/lX/knzNdeKUVRUvPP3vnjqy1+65c+/Utmi&#10;JNZvfO3PVq5aeevNN9Pk99jRI3SZIykB9tG+gAYSzXhtSKO43H0JRoHve8nSxcuWLW1vb6uvrma7&#10;DQ8PISzBrEwAuALxrzGrsGKADB4TDc3OEmwwpzKwuSBsqvK1nzm/cfvrZx5R5Iu+QghGRPR4++DN&#10;skAJS17OAIPmzGdLcwsbl/FwKVR21g5Whl3DnRC1eGKFFlkekUgWOVhmthkP07+gRmZGuaLiaQf4&#10;DsYVEaOq5qhMLu1g5epFVEmKA4vJD+1FsXLBYSFXv9DSqEhW2LPhjOCVXEdIfCF0EbwbEXbas8EK&#10;ohRjGqe+FWxbTpGs6UE+WrP3LS+/03a6896vfp8XoHWE1525ZmPiTpYgru6ozDfdBWOJOGLer6VV&#10;CJykpPjo8qU37NwbQXaT+9vqx5ubjk+OBeMO/VkVpSQGIzAwaQFMEd6NiCMpD38ESQZF7W/tGly3&#10;enIBcL+AEtutVuc4BrqpwjSCF4129gSLuoAdO0OdqSLCxnpW2PdyCTi6KnCEYDwJKxPQ+b4psREm&#10;PH8UMgrvBb+T6yfCT7Mtk3+tUIn1V/LfXF06YfZj5C707tCTlVIouok4uVjuAEC04QOH9U+orHrT&#10;CIxVWf+OpLNQzTMhK/Uzq/eia0U8yvyQwryRDm8wsLSsf+1qRrT22e1H77/DSeX21HIDie3kDxPN&#10;62rZs3MBK8wx5hQZE4DOFVFg3oxmRx6DtkDWsFXfLU6BI/4o31B+7e86vC7hgAr4Mpjv66UZFc81&#10;542sWH8aFlK+pIXolUbu63MJR9IwqijQNGFxef3be7a88uahu287dPetYjuBF73niM0aDuZsEsxy&#10;jbEU0o+fS6ue9M8khjwGD8OIgac0nzdnNniGObwEHDYH8vHMk6g0zSso1uejZ/ma+ZGdZs6mK8XX&#10;EkNDUVv82DPnPni/B5hrp2j9SRWMDGyUY1HxDJXf1fwTscJT3Lp7/0/+4LmlF7vevPbqxx599ERz&#10;c3qEq2/bqgZIrreiCrbwvqhzEwTOtHEBkgdio4YBIPwsIuwUa4o14mB1BV0rwScKvWKuCWgYBpNS&#10;BWXmhUg66n2gv+H0BniGnyxsa1+1fPmijg4qrQ4MDzm3I7rLhW0QUJ2NBG5s3ZojXLyVxEnz+qY3&#10;dy893/WT33t2ReflXauXnWxv/S8P3nqqQxicFaacQVAklauYBzCrxNbxYk1vz64Vy7V4kSOhEwKw&#10;Yw92r1l006s7uVHnisX5HpMaHcLMxJRUFt8jam+l1SpgNNoHEaiJkkTpOsKYcesxG2MjyErVTZfD&#10;X2WT1LQOe7K6FiaOWjnVP9iPZQgAykorxL2k9J477tu8YQtfOfuNbyz78Y/TJda0cujf/hv8jL3v&#10;vHNp+/beN99Y8ZnP8ub+owf4KaS5RJSq8xlBCmEeO8ZJSrALionzJN4md1wcOXGbmj0b066HHnhf&#10;VP8OLllcXFsZCUeQj/IlpwHs0CY4PvfGDkjs3S98IZhNEZjo2PDombNnL3Z2DvSg3I/iCsMGpxKz&#10;jH4Kb2YNT711uSlgGVUbNmzYwCqozSKaRwYyapDvZ9DqVgWKlGfDhxE0P2B+ju/F4K1NGinj1kB1&#10;be008K11wJ3j3TjBNezeQwm+vnmrd7VPSLMXlhX7JViPOe88YJevlydZzzVLLViSXokZGtJWso2t&#10;L8tEcTAg79v2Rij4BIUoVlUSs3FLVf3F4plR7OQMsAu9RbABv3mEnAMmtQY9u6F+w/ZXmN7Ly5Yu&#10;W74MA3Lfgf2EEri0v0mcX6FEBILlAdGn3QBLvJFyPyWnBNhJNZ+exjOM4gjZa2ZULtrguGL3IkJY&#10;B1c9OD66jn1yZdugwrX7m78Gs4Mwjg0NGfWOaUtBQ9xUwzCGH/N8JVQ3zzqyRbH24PMRrinyLoyU&#10;oCL7OcLQSC1Q4n1H2yEvfDudaeXPFRNKSCdRbiY0z5KfbV3wwMkTXOv4grbCx8wZi8VGvjHzc/J3&#10;Cj96X+L3pXDkmJ1G2JPKqwVfDdYqeWbeYC+GKFkRgpZYSQ1KKw+fLXhf6E8a0mzmz8yCLhef6/yJ&#10;J557ZdtV+9at9tawZPXucEBKAuYCkgs/l/hyMKDQGqJ+c4ilktLqGoQc44V+eALISSjR9AwFzBcu&#10;7CAdL1xVwnzwcfb29ff0dAMQyEaO3Ew4TfwIItEXgXgU6VOOGr1gwYK2jo7Wukraq1FP08k4DI/Y&#10;AV6gzAKQ060bbIHrdF28SOyMSl4WyZghjHRocACOp4SgIqplE1dO3+0KymYT+cDX9UAzMwx6FJ9r&#10;+H5UbjsK+iKj0fGU286OHpVRFEWuZUNoxVO9Sy/v+xw5N/OLOaqmCEoG+IooAmLqIhO2qraGxZZI&#10;ihI/QZChqkabUSs0FmShQKQwZGs5ORHygmf5YSLkKzQxiMmML1pJjeCMrL9DIE0yj1Qmlx+61OTM&#10;1gkg9ipjcRqoNaH4tbA+UUVYGCk5O3wdnFBaBlTKgWTQ1EU1Ru5M/iv6iEPreDPiAYOMg/5D30lS&#10;29uBEvIm4EKhENu7+PbyZgLrXhrv/vLQ6dPTKsjF254Wf9ez5wOy1J82UGPHhdlWrNYoRFCKZ0uh&#10;x5wmOIj6tuodX69GiqKT4LRIBcWPiwik8OtGGavhHZc5Ev04pyKmiv8JhDKslbZPaGnmOVq+pEfm&#10;vE7lxuPyEIiXOBkDNFqyPuZfzLrLeDmy1cLevj2mH3EIXQNvcR6qC/mPVLJj9gmgV5NNBSHyjVgz&#10;NyjjSwSTKu9bEXmoN0gZro5qND6i2J8tW68CDjhz4dyl7ssMiCuDmIcsNfdLk80TobiaIYh14JUF&#10;mg5Fltm26IXMzVUyFT0Q4zD/VNY+yqtISassv/mtvbe8vXfHTVe/9MjdjFQrRQR9ULlvHJaZmmyy&#10;ZFs2b7vh+usbGxrIcUOx5b5wEWR0TXWtBhe8SxSCWsULvq2ZpfZZJdG1jY0N1MpUbB3hSLivgsg5&#10;R6TidaTG2aKFKy51333g6EubN2Qdd2RUxraYP0yEutOMm/DMHth/7OCB48Cdx48f/8hHPvLwww+/&#10;+OKLKJYQG5jdxz72sQ984APwrl/91V+l1OCSxQv/3e/82sqhqRVDU+ebKmv+7e/Vnr1g+h9Zu/Lw&#10;b3zRXNp8IL+Xb2+VxjWwEloXxG4ojx3LXq4+eHzrd55bsvvw6QdvO/PQbbFTAr8NFuTreBMJu010&#10;FeI45k+8OgyklLIYpBxsg7dV9MCoRggO9QvCgwJ4zKpyVQbR8b1nelcuH6MYLhmN+BTZ+rLey+FQ&#10;oxSdGRvr7xukwDTAx653dlJRBF7Q0tgMOgYbnylVjENwElEbV/O2skZnYEtSO8ARbZwrATtP1w23&#10;3FXf0DQ9NES5uhWf/vTImTMzY+NLPvyoZ7iypYUadmNnznY89DB/LlncdsstNyxobfnmN/7i8KGD&#10;C9sX8JRNjfVUtT5z+hTFrHhGSj1SwG71qtUYTTx4f18f5gPDYCIYBqNyn1A5VlXaJKomJRw/hfxA&#10;ovAZNom6+hZRarxmaOPaNc9s5+k6l7Rbw8zX2izNNi2AHXfhBKYhAIUiKJmvs8GYIQWeU91oeKSl&#10;STnOhJ6iQKqEqOOg+ZUhrX72/BifHLWqnPNbfySPQTg7xbvCVSB+LvmrVEcBM3LgzKgbDYwrL5Cr&#10;whXqDhciQ+eUYu8EaqY1Ck3NPBqEXO1fIpQqKjklQCeqawSnDDJ02qy8ktHIQl8vKm4/fWH1/uML&#10;z1y8+yvfazt9AU3l1LYNB++8/u1H7+1evpgvco4cctZngv0ma5ruE9NTAOjo8+hbJGJzdVaosX+o&#10;vaePp67punzVrXc/P9YXW0pfVCeGcGjE3gqDKzYYMi2K7eoJ+G+qtXnZk89PtDaPbV7PorNscgZH&#10;fLp0bHI2L3V1d/fAqSqqapBN0X7COAuqaZQ7jUid8L3pTmlXey2S7a/X4QS0KJn/HUObR3QKlzJu&#10;kVhHfCPZaZaJ3ly5CC4kjEL5y/uWpO85dD6aY+JHru0RiS76coJyfJegooQr+S6+vn/H+MMiErxn&#10;UDD8xVfAVCaJZP7gR7Np74pS4kJzcz0rlxNkB71fXLrID44kiurEVURZeyH8sH5wVkfEEihVCgxP&#10;6nf4d7IzPU6zYk1FHLxjzuyPWHDz0vyh/FyeG2va+SFuJlZmRCRCEsMVokhhbwUh2kqJzT/Ka177&#10;dr6mn9FzyKM5RBcWAReCaOEDN+7ct/llSvvdfvgeM38RZuEi5muBB4T3c9HAxX2d9xCPJy0CHa7A&#10;JXLKKbQpPBV+anZRPJa+7MVldqyUSAVAYXCNy+yHCMp5Wr1iIZIC6YnNqUiAUwFgl9tBbJe2N99h&#10;hobWr4pJC1uDLJ+SsAU0lQFtRdE64XSzczfv3Lf8Us9Hv/fUsq5Lr2276tsffPjC4kXsL/i8SaX0&#10;6tu3aZVCsVRLssjVYT5gdtqHUR4FrD5YXpTb0ESo24/2SzjeWGVkgHr4RDtiRjYyOEjGq/i7AkIn&#10;IBAuq37sVSp+j+2woHXBimVLsY5woJBzRGmEoEWFuDP+iHx2Imfa2PFa5iWUjd5zw449H/urJ5ec&#10;v8hTv7t2+Z88dCtNXU91tIr/yt8i/TPgBXGhGG8QinXoWICTC1p/YtcevWhbkAPNCnQOU0SuC1Fr&#10;0Zkl7Tlpap9kIXU5iXjZYoGDn2ewtF8TW8eaEITOaxyASLvOTkCqi8P9MGhpcWiN9bW0FJwbJkiD&#10;LIsRTDZ1mSAZFj1Vrg9fv6x8/6F9n4gIu0WPPJKjdfrz4UdWfe7z/jFax/HNx//yUs9lv84pLxiV&#10;MEdMGxzCIuRIdNbGC5EmAyZS96VOBT3xpvdn4muZf2CGLpehlirYMjl91W6poiTlESQLPFjtPzx6&#10;ckVv3+v33lu+dBmbsH8AeHboYlfXmVOn4ULMCasEWwMoJTqM1m+K0ohIUa8Fd4froc1TewUSQudA&#10;Y2ZR8k+DBPMFmX9xxYO/9/Mg34IjZ+v+ltUyHh/9GioFFpAeHkic+ab/ZPPl+zbnj2Kd6mqk7R9e&#10;K6WMKdKqrIRI1FD7lO3vmqQ2JJwU6anO2a7+DhiXpBIlUBOYEJJYD05bVvyWmEdqzq5odlf6YSPK&#10;OqdAeBX/1dxcWXu8aHYsnJAJpHPwrc2DeIQkMjNpxD1bT57qLi8/0dy0dNkyFuuNt97kN/OFb5BA&#10;FVXjokKQK5h41Ch5dFbKvFrqaKnrBgNThoFYJTG2pArydUgOZZHIgpAWkb0vaEh6AKdVVYvvT5SU&#10;bKmlSM3/gGNNmMEno+K15jaqxAYrS/1qfA+BzkmnjC2TOVpzsjfTTqzbLjNr6npMfWTVzNWF3UQ8&#10;4hLUIVSrTFMkT0uoXryy4CHwSd0PqD84SalB7SCufd/JYyzoiXC85zScS4h84Sw7c1IsfJHL0R+e&#10;QV/Q5pIfPSRlgu0YVVzWUFpEMEXxcnXM8pGEmlVHNb3K+EOwiNiGPAQ17JJiEdfnMR588dWBupqn&#10;7rwt5FYKXPVW0gCyIHxvQy9WKCLvk2qkM6JGlWhG7ik52LEZYA6L2heyYbH5+SKPIEY6IqcRmrwl&#10;iNaooEwGNrkMMQJ5UGOrq2DR9fTwpql3+eylS13AKNzEfSTU2liCVeF71C6gFR9Og7Pnz8GvUMjY&#10;l7T5ioakIxjhAS/KvGE3QvOAemB/kSItByCTTDOwmLdQfFXsib4ukQyLIIQlTxKzLoxFDQMjqEAt&#10;v97vyJXdfN78YrZUWnuk/FFvXeFtTHEEFKEoSE0RfEmHUK2v6MABl14yfTEUnTzezSSX3yteyeCx&#10;LE2QV2jKIqwgKugypiuMjXjTS+k19R7kRU15KjcBTzBgZydwcaRg50euGKlvQIG3zLQkh1Mgx6Zn&#10;Aa/Y7kqUrqjnVzQVjG5aGpfsLuFPCXDPKc2zO5OluPpP33d5SfUHy9u2ljeA1j0/fDGXhqYlz5vn&#10;J3+tCc/IWJMc1MwvxLqeMQxjvsPYIFF6m+CSp2Y8Yg5iRMHnOioeGoBdbLpglQ6qsphQyLKePQWa&#10;uOa9ErTlSBdb0Gr4zSCIlNKVpsib1OP14ub+F/MZJFZA6S4FaItCbF8RUAZIgu9xbWgJgkXdiq2k&#10;zcSCKMe7RkUJoLFQmF3DLnSG8OmQA6lIn9j7+pjvTlNme+zE0RO0i1m7YX13b8/jTz5x7MQJuCR2&#10;Jk48c5+Y1fRb/CcifD0VvG/bXedFrqxFbSIeh48EsxaMHJQZKoSu+/HvP7fl8Mk3b9z21i3XgDJE&#10;31flHEBvVv+4rC8IXZGD+NlP/TT9c/fu3btz1y7oj9AuVE4lLVbRAF3dWSUTHU4dVCR4XrhDCYsL&#10;e+E/WA3IrDqOomCDrstiUMarUAgGWV727soVyy9dvvr0uT0rcSqnuAwilRxYF/7SUGgjEhW8FN39&#10;0P5j5FD+7b/9t3/rt37r1Vdf/cu//MtPfepTt99++7PPPhtQy9TmzZsppnzy5MlHH32UZNie3r4v&#10;3nnnquHpCyM9jf/+/6roHzTZ99xyzYmf/4zDWoPG0ANTTVVvCh+iooQUhy8lWuoEGUISsyueeX3L&#10;t5/tvG7Luz//yaF1K+0+sbD0180HkpHmVjBiC/NaXxg2qayYbxvYpw7QYI9Eez/Lh+CCUJ8dAEAn&#10;ZHgseOOdc9ds5k8Sn9h4rCf0SdyffDQzc9QcbGxqWbFsxdmz586ePsu640enHy3KyTBtVLIcDq6f&#10;B/8G9hshC+H1ts7Pn2bPORP2NG7YfHVDY9OJP/0veFav/T///crP/tSuf/TLC269tXrJEj6tWbqM&#10;12/+7Oc3/+qvM3dUqXvjjZe7L1/qvHC+taWZGnZUqaOOKk9ZjWyrrl69etXGjRtIf8X8YWb4FC8U&#10;2aq0P+MH0sR84HesAeavIxA0R1o/NlvIG7ggpTwZJ0oaipad0KzYyqdfPHT3TTymV8E8gf2utClq&#10;QUjlU0ijYww5AUml2g4N6hGkPRYchzNx2NfV1qGvoqNra4eYY9Emo8GL184bKrHxiBnNcQfPG19E&#10;DTSh8JvCNDyyEm9LSyejS5eZoeghvKFsY23VsBWND2pzxNOXz6F6ZTslbFz0Py6llixxo+hryKyI&#10;cYRi5Dmz+zVF2DEG5u6q13YTQ3fXV763at/R9rOdEFj3iiUv//RHTm/bcHn5opFG6avm+RpeYtsy&#10;qaMqSnh0I9PXDB/SaWpu4Sxm9fS6VTe+oyA7MudLly491VDdT7uM0C2pMxdJl+EpD5SCsTF1yiqQ&#10;IWC6E9bCLcDsLn/sA0aZc8PNC0rU06VL3QO0+a6sBkNieZN9olBumQ/BNtUMR1EyAsSz2Lqo7GcL&#10;TzVpCcgr0ETy14WAnWfA/MG/vS88Oel3Cp7R7OeT5k9z3sKL/CsKIM7QlBBt/pGg0rfkH417ed71&#10;YXIOhX6rb9pdJGwhvpZfwlLa8RF68BywC/fY/LPYZxyHKEaheyE/4x2JRTdJKJ7d8vKbh+65zRqO&#10;w+yl9gWdiTCyzABRl8Su7BEHHTvuOJufNIdJ3GfTmIz0TEOz/hyXSoBd4WT6dt5fhWgd7yNuQ7DP&#10;szIzNCf7O8IuOHn6gWF4Kd+zuAyeW8hwixplDuJjDPV19de+tXvTS6+TCXvk3tv9sJyMHZTTg8kj&#10;6XhzIlqvvjmDVz/XSPPnsoqVdKqglUICy6cr18R8F2KMC5W0nCA5zbGoXp38GQmkMB2+56lB1fJ3&#10;8hdxtRRMHOPMuA/4QEtL49HjE60twxtW81FmWMGglHsk4RqWOAvB1F3zxq5F5y7e8Pbu2euvPdO2&#10;4L/cduOZtjYnXkDCnlhNyHW3bQsmH6szMys2ELANPwrXDxLNATs4aIRnOfiUW6rmqGIhq+XBppQH&#10;VYfxi6LucWU4PpSCPwFLhnwBEpSamxupubBoUQe5E8R4X7rYCfgi4DEKEgdvCbKe09edfeD18ALc&#10;ue/o7e8evu+F14Hq3rzp6m9+5L5dq5cea22MpmlhKGb2gDaJ92LYtDPF6hqm66Tf3o3FDxw8/Pzm&#10;jbkCFCk8gb/OTS45c5Gs2Kc3r3JElRcvBRYVcBlTWGVZGJAFh2kCO43QMAnF0C1Onz5Noy6Z8eK5&#10;NYoEJbwcZRcYq48+uZNdl7sUWAfPDWsn8rO0n+0PYSIcZOdj9/7dHe0dhTf1669+7y9eeuvl94wn&#10;nUbb6gDshNlFIp5J3+0+OcwVtbKxbbQ3CnCBfEfNVoTGr79zjq7sDzqCJ3kcV+aUR851Xt916d8t&#10;X9FDNmu90iv6envPnT9PcAqEgY5rk0NttkTOYsCQDb1zvMN5ak1RWRndr6AfqAXYCCOcd6KmtQhd&#10;yFr5fK2rfELefwYSy7kiJz/fwFzWgXU8BdNOxToKwWDBEzpTyEQ4n5tKvwHZzY6c13Am+qe5gMeQ&#10;66ZohNp+6nuFy8XZ1mIybhlj9mrGEaqy5pCHBaOEQng/okVqVV0OV6AAO5Yyes3EBnGNLb2oiOSd&#10;6qqbKmqOl8yRs2fAjoMxxaaYZ3MhdpJLzYEJlT19176z89lVKxZ2LKQCzTu7dkrfm5uDepubmuAP&#10;CrUI+SRMISxyug7pSUPCma8nGGta0ZR81NfTQw076nNDfiwilB1t2XDXKv8F9qEMo7a26NFSdVVt&#10;3bJKpR7/DznW4smkYOXIiGZeDtkoMmXZkHFktdkp9Bo6HibDKTxDsaCZlM4MXgN28dRhwEStLuAB&#10;Lpy1AbJ3V7GZvOlQKb1wW/iySrk0EmCnmKSzzeB0xfefOPrs2g0eQyLYTH54vXjTwsmD1AULDpOQ&#10;3zRF+Tr5b9diCJJL1ej9dN5xAo10BJRv7LI442/ZCntcOEZ8o1CM5KTwKGZgYJaC8ecNO3ZvPHzs&#10;yTtuHmls8o62AWlhL0mR1YL0172VOLRSBXpwTg+lKrcsk0/NK2tq8Iu0Lmhta2/nTwwzkrjlZI8M&#10;TSadGlvR4t7d0xMmroA41abUG2hNhIWrz2P4pblhS10FirUfjdPgSPABRdKVySFBYj4xDr19vQB2&#10;7EGWcWJc6Y3seeaBPQkZKEyqpLSpSXA/Ve7g6ji0oD7wWQ1D+lAINSXlSDeCWhQr4eABBQKS52JY&#10;Kzjb+zkk3rOshRM1S+MHbmNHcXjalIUa8tGSiKA/7scUuQAsxe28L/JZMmBnjdAkZ6rzAkWLofdq&#10;21wH0yr2gviLk8GdY6JQvqiOGvlu0TU4FOJyXF2RxWB68L10ZcVB6kh/ZnenNanhZFY/KNFN5Qmg&#10;V0eN6ORYRQgJ1dlVrU41oQ3wBfiSUmN02WkJukRp5rSmN6pJe+94f/HijrKWD1e075kaJLDuxMRQ&#10;Tj8emEeYH76mSCiARQ1VqEcooPGbSmfyX0bhdpWur6lhnuGHnEhDKni7SkqF1g6dBJvy5gqqyAv1&#10;IO9US1T4kdvXGptjfqkp6meJ/PF4Mx4UxSb2jnnCPHPzYHP+5hP4uiq3BaBmZ3SyjsLIF/04Td6c&#10;J/jABJlxZRI6fEVWvW5NZ8kRwClEGStLTLXVMan0RCfFgJlBcUY5mAiAmmGPnD55pongupaWPfv2&#10;Pv300+xl1Cf0SaJbzWa0Ro6ec4QI202Emqz0gIR05TJqtribsIRjMk2kCoZamAN2jJ/mEj/51Et9&#10;tVVP3H3j0W0bOFf6BO4TtnAFxekUARSAhYrb8gDE+N97772nTp49cvjw/gMHmImFHR1iNePjDJtU&#10;NSnRSjhRyzU/IL+jC7NQRNBjVpn6X5q0iSmkkaW8CCnzgYm0ytUVd/fypR/ZsYsXZ9rbwzGqWoA5&#10;bzfVpT07N/mDx7d3darj5LZt24ito9HEc8899/jjj3/hC1+46qqryI397d/+bSLv+JM3r7vuOjrD&#10;MubGiZk1U6P1X/566YSrXhZf+MiD53/sYW+H/GACgjFmNJQZby5I6Bio4A+mn7klP3hl5bOvnX7w&#10;dmLrvL/4NEwjO4RC5wyXle0lnC0pxSdyzMyoWVj8xdl9LREgdwFE5aWqixJbP5LOQgIGrKYsTkZL&#10;XYGTLQ3XfPcHkAapggSuqiAPIU6Tk739/W40gqlC3u6ixYvbF7QdP3oMJnW5s4vNCG8fmkw1mLgy&#10;t5ArJVY//JCJ76WdHnsTM6mQ/fr1xi0C7Lpfe3Vg3z5c6ZDIkd/73WUf/wQxd71v76hft6535zv0&#10;ndj0K7/K+Tt3vDQ+OgxR0xm2s/PCoUMHW1qaW1upDlIBTrd61VoKB6HdUb2OH8FYqn1aOTI4BGUy&#10;QrREJhBZw2SiIQ9PjCn2TWqYyE+aYcBz0tyMO9fVgowzaao5fu22RX/9JHv84pKFXo5AuiV8ifZm&#10;kvkWDnVeR3FnmXVE/PGALa3U1lOPXaB2XSrYDmnJ5PgzSFi8dmjAZWPTmj0v/RV0VZnS0wq1X86s&#10;RC/SoW9JSSIWJJZ4CqjfgB23s68xHNjh3JJqZXOGM5yKjlpqBiqT1upbmFRQkRbTeUXOvzBU5HCU&#10;qCbAfRae6Vy59+iWV3be9MRLbWcucMGzV286dOcNOz54N4Bdz8olmmE9WBjp8cLRodB6yEsNQTIv&#10;wsCZVXRyIjMvXLgAF0Nd4TZkGKv4TH/vwp4BjejixZHrrjkxPW5Nky5FUSLQnmERn2dPjoFQ2GJP&#10;utZe0cK3do1v2ThcX+sdYYNFk8PWm53tvNjVN9BPwVFktDJ0w9aD+yr8UWI3ZjUi7IS8JyXesGiC&#10;yTmh9L8F2MXp88CH/8x3yvyLzKi3GM15mjlMfoWc5wiGvvLwlSPCTv9mvEm3lhchInNFCVkUvP9k&#10;NtIXC5RhjUqAZzjkcxVfLwoGlgF2SSEJx7vJRqNIro2Z/rXLt7z8FkvTv3al7qiSUSpchhgIiapk&#10;GqP/Ic7mqJ3MyWw6dbQJuW+7kqX1+fzpdTTbsZLGC3+q/ZWGkZpDvmeq8x3n65jxMjCULX8xpsU9&#10;xqUxh7cjUJhkYuSzNV8qJF+H/AphzMqT7ZKvXOTat95d/8IroHVkwvKOKCckr5tj5EvsSdA9omav&#10;dU5+c3eDmPnz+kHy0dgT4JkppLH8tYVLrkDi4clg83m8V06mpBTqU7EU3UO3YXt4o+XXz2YypdAW&#10;TkLMedIr4ukMJ+sAyK7s7Vv6xHMXHn2AjwzY6bdi6eYBu+ve2vPodylU1312YVvN3Xc0/Mo/Olhb&#10;febMWYgS3hsYUVker1N6zQ2bxKbw7E3N1VY2ldA5QOk02NSqSCYnZnkpNUkAjkrLq/DKY11SNANX&#10;CqVjpzHNZiZGx0kF6r/cfXmwr7eqoryjvZVSH4wcB9HFLlqkl67buH7jlk0LF3ewMHBWEmcGx0aG&#10;oswJqgqSAcYUoXwh+nVr9ANYiaYUWP+2dw8t7er9zLOv8kgHNq0+v7Tj25946OySNpVPUwi0EgXg&#10;aaBtZNpJda8gBrWKDtaYm8Rq4V4L1CAMidDhmFAe6/TCBfcdOMLr4wua1e+W+/kHbyjCtb72voPH&#10;p8cmD5GYPTqB5lCJmKd3a4TphalAZIZuDQ1ir4Xi4MAZIdSRuzBTgacao1ERbWPT42N1VeUdLU38&#10;rq2m+v4ErthKdjI7dAz3WH9PdxcgJdAnlIpSGU+nTEOhSOAaJSX7Du//y8f+cv+R/c+98ty/+/1/&#10;+9TzT77+zhtPb//B8689/+Ib27e/8dILb2z/D3/6e/sO7avgyTGaIIvJKZRXCv5h6qhiN1m2YxPT&#10;TDw6M+UtpFOK6aABoVOr1LkBOylD0solru1/iSQmXvAnP/WldRV0RJileZs6XUo7Da10bLqspKp2&#10;uqRyfK6spqXjY5cHbn131+u/8A8P15fXNDVgg+LVPH3mjNIlyEkjHYaWGjAO2CiNtXG8l6gYPi3u&#10;Qr0TOqpVC6cyL9jOl7ovsaPkUqY1rnLcplgM4pScQO0yLqE7KpxNv1PxUFs80/A5lEF4W2l5tcoP&#10;K3oFPUAVWBFVMBZgLpuOLMGiRYtQgPgeQey8b4ZiVSZnHNCMgyqVNg6AFUFSijQkXjAzOC2xzEFG&#10;xglKr6CSFBFBDDf8j7Jfp1WUjhVSSjoEBWVJFSmjwj1qvULoKHtbQh0WzHuSrSoqJ2YrlOXtCmow&#10;Bx5NXWKKZstnq+uqauo0u9zuxvKaU2XFw9odEXUaMBnDd1SwFCxmQiVTK+AssgBl+UjHWr5334Hb&#10;b718qev82bPVFWXV5WUz4yPF06QmDS/qaKOdMQlDPBdtqrgy35EGQOdoNQ4MNIJ9QPAosT2RSuCe&#10;fVhfp8+eHaEDclVl98gE6WpwIyKK0IXrmhqoin3TLTdXV1Vsnp27pQ6I7X/ksaau7tT48MDcNJHI&#10;oZiRqAVFhS4Z+cETpaPTJVMz8A90OdKyyyhKjIk5QwAQdRmpXUzRK6YYAla5oLJSMtprqEJSQzEy&#10;9tgsujNcAY22opoJlWCi1DVpN4HdKH2YlCWELBqs+CxWDginyg7xpxodkvJFzCkDAffnsc+0tN57&#10;4hir6iC7/LAQteYhYZCF9vB6PrUvc4ohN6TeRWNrwx7mWnZgYfOaIPkgpL5Q8uqaarZ7SFaFKgDX&#10;hG3L2qmJcS5mFaakat9RGSddM6oiyEJ2NgoKL7fgSWFfRYvPX7j3uVfeum7boXWreACwM+zhMcrJ&#10;jU8SYFitrUL8F4pUBA3J2hVeJUkRwb7SVKF0xagCyxQzQzhHiOGoRfNk/EWzlJajmg/0TjpqT+8A&#10;AaaoP2pAOU67HurKVVeWVyKf0AWo+B7G+JSiOKe5/wSoCcOta6hXPSlQg5mpw4cPDtC2/NSF6vKa&#10;8pLKgd4hwoOamhfU11NhsJzVptoRY+rr6bt8qZvegmiGPAKLCROnWKsqq5aV9vT3TsxMdyxbWtvU&#10;QvZrKdX2ahtUBWGMAkNV0+PcTFUbieqTSiESnB0fpV16P3BXa2M93gckKty3DHdA6XRxGQkYqsql&#10;EAGJnwBGI2mYYkhRj5RP9ePX6jxA8Vh5exQ3yDprRRBqeNEQOSpsNGWgJGr3yjaZRbzh0gp2Pk2F&#10;STwIECo0j6caBqkIUTVkUGmkIso0TLNFpCxL3okqkQn8VqEkqj9hbJGpRRl8ZR6K+EX/Mhkor6ac&#10;VC4K+cPFqsurQzqDq05ShpPtg2eMp1LaQgRriu2Hc9/hZGJY48U0ivQPA0U7qWByK2oQuRijeFaa&#10;iV2qq4Ne5fGqKBstnZ4qI3+utKSqgpZ7yCu6flDnrJwc2uB4ZEwPEs6OFoHfgZY4Kv+EzqCQEG5y&#10;Z1nz3eWtL0xdfmm6F9NAhf94WClH0UyD+QuoOmw0ba2Ie9LSUAIAkQAJchkVOJc2qKpBUAsp1ti/&#10;MoEr8XoVEXK1cNHCJcuWs7Q4u1hdfqNLOBYSOQA/Jq8UHQYdFUFAowe1ZixCNEhVmSVKkvqlVNXn&#10;hz03Olc2w1yjVYTdmDJxlQysgC8YmHOw9aPMVHuepaC7AFQW6C1hHj9iN1oS8XI2IaJZGo88QFQk&#10;LFcjCdg+AksmixRo1AxkDywQgJDgSeiIEXMSEpY5puzYlPp1UrURDxKUKjOaF3yX5SfEsr6pvm+w&#10;7+3d7xw5fqQEraW6HE2lqpY8rnoayHIRKIcmnmxdxoqro5zuXHP0mheD4lqwHUIMuSW6DrNF4+hg&#10;tqJDxSRGhBFpHgC6YV1M3LX/KJVitm9e//jd1ww3wlFYUeZqmhfg2yQ9UMOOmCZQ4PPnz2E2f+AD&#10;j2zZsvngwQN/8Cd/DPdpaGokhRuSratvqWmgkwxpJrW8Q3JEKBQKcxK0jPjACImYTnik0oTJ+KB4&#10;TG0dmfEIcbY3P5CzfgAZVNJuAq4Abzjd1vrojl1gLKfaGlDKFHOb7Tj4NLFXkC2ffvtr32MZwUrQ&#10;XmBuCFNAE5rAfuc73yEl9pd/+ZdB6CC4X/iFX7h48SLnEHPHhH9069Yv1lbUPvWco1PRkg/9/Ce7&#10;brpalkosvAhdpqkLzMyLntwuUs2WACbRCdm8wMVLnn75qj/8C7SLI596tPOGbVHwn0FDLdBzCXuA&#10;B+A3IWMNTU0DQ0PHT5681N3NACBAbIdoT0i/AuoilvInd1dZ7OhxioIRte64HEUK2YvsLJAy1pQp&#10;Vlwy9NvUUK/6A+OCk7AnRkbHN7/81s5brhsdpI8Nn4wAl0Db+KshFUoQwkCPHjp88003d3V2Xr50&#10;CcUM7VTQYWlxUz2tRYovd10yYNLd04OItHoXz6ugBV67oSIMBklqTTX/Aa1bsmxVzbLlB/+P3znx&#10;x3986P/8ty3X37DhH/6j8vr6N3/2bx3/oz88/p//+Np//W9c1e7M2aNj48ML6lvxeWN3kf26oLl1&#10;9eo1GzdsBLdraG6HpsbGJ7FuKPLMvWHntGzo7unsH+yjFzZRdgjSweGBweFB3EJQOtq1epArXSpA&#10;0MgFU9ehsgriK2pptVRGIji7FT2NBuuTLSfOXL5xK45mfmAK8ApZLurDVh7ltidI2WCHuzXt0NDk&#10;5d6+FStWEn1x7Ohxyg4j8LHnBod6W5pof1F07swZvCbINaGu8mJVlcyUSYuSCCJ8gQoGxdiS0wjE&#10;Ivqj11WV1XIFjKQJbjUyefFs59T4VFNDE1k1CzsW085FnWvggdrNElQybqKOP5PAgQOmFKYeta1h&#10;AAqjC3cHPE85J9rVQYiCqcpg8RoELCxSUqRhuDCkmsEix0q2vvLuwrOX7vvaEyv3Hms/c/Hk1g0E&#10;0730U4+e2rq+a1nHcGOdw9Lzlfaf2Y8kapVVXwERGaCkEZQQYc0mxQFPfaS66jpWGbEAde1dtuD2&#10;3UcESY6ODi5btL9BdafhjzACRDRoJfu8Un1dI1qKLhMIVgYtt7k4oUI6FrYtefzZ0ab60Y1rIqVR&#10;WgLb2MrUXHnl4PBob98Aqd9IHBwGFK2fVknPCUI4ptDsmc4i7eXwz0Tei39kLcOcVL0rMtOjWKZK&#10;eWWhGpENJ8U2PX94rjUHCb5MUcYRyu9aFmFlpkg6o/m5PYVdx3VDwApIhQ6lKGELh75rC1RR/Nrd&#10;Lr/iQYZyE0JOVp0q54dlK+VDmkDCuiIBSUW9GJqLFhikKy0h4oNSv8jMuGZom1KyMKlU7lDsUcKV&#10;yZFto6LHxTN8A1BBgADpRiyG9twcBZX5/sYXXzt4921SxtQypAqdNaw0NG3pWuGpFVwRT1bD/JJQ&#10;MTpKowYF3+OAQNziWbJg1Yv4YVZUYl/aOHSOthz0Fb95bCLyWe3gspLr6N4yNGTm6Ee9TWf1wwbi&#10;Twl+ufqkIrPJUQkjj1LvoCvDFsSFEVyzhOvClhmx7DsWOapwiKLCl2dvlGplsNUwmZ3Bimy95s3d&#10;ZNkff+Dew/fcGX0PhGfZ0KZKRmgacmXy4+YEARaDLyMlVWUNyYgzAj7Em65tZ2ox4GgpND45jIUF&#10;9KTymGiBqhrLfLNOmvKIN+Ox1Wgi8AHyAcNsipqGroIRGYTso/KgGp4KGGtsdGiIx4jKqUygQkkM&#10;roVbSFSgHELxH55BNdaM+vK/Kmg64yQQu+A2+gs1YHDD2mVPPMsyDW1Yz8Kx1mPh3UcNAMC4bsfe&#10;R7/33KLzF9+6+qqv3X3L4fqmlgcerqmq7brQ3XO5Dw5NUampCWpGj2MmwUbHJkZLb77jenkQoxiA&#10;m/DE/UIJlXUnVLCqGpdgMUgGg5YXu7rKseV2doZpSvRf08oVKzC56SRA+9eLFzv58qZNG2+44XoK&#10;pwLenTt3ltQgNHO1OBCI4JrUWi/KDjjI2Uh3+LGkItAj41NPv0A5D/7at27FX37kvnNLF55fulCg&#10;Uuauyc1X4bLUjg0Hnc3aHFtx0X+ZpgWhraaDBw4dVQDOghZrJOmLgrnV1mBNT/8bi4TacAj6Zdau&#10;jDgwBOtMWecVG2NKT0PIWDAFhhNRDtqpHrChd4jBDW44n5Grh3lsACebiNil5qknfVxGEHtvf293&#10;LxMi935ndxfV7vjpo7Fhf6/wrICThNZlMQL6ZlY3d1pNosMdHZi33bO8wATPH98zkLZHxCTa6DJe&#10;YMe1Yo7jEHeLrxo8RhnmGzjc+Mane7qveuGZuS/+0vSjP76kvZGBIaX6e/sgALsmON9QtOFoWexZ&#10;jHUYaPOs3EvJ+dqNBamyueLo6jyeIv/2ZlItZwMc9lE4ppQi8SMA0Hpwr7IL9PBOf38v38WrT0CN&#10;4gXCbct9MQdyueIbmXjibvM1bmSERfJ4OdpDNv85csf5qQJj1nU3v6bM8FgOfvthvb7QQCQZqdSr&#10;QMwKZYySE05xbUkdu2AwXFTAW+wpAmV8nbIVlbUbyypPlhaNsJ/t34grJzaTpiX1C3c4Bh9zvYGa&#10;mi2vv4Ef6EhdjXwmEe7qUBKp2srPkOsjou40tVrHMO0884W4EkLJDhN5NTOnEKNGg48MAYBiOTnI&#10;eoBFYBqtGh7afEXsYyFV/ne9vr6p5dTYSD8KUMTuhASyEJVwJyIppx+TkMlGQVVx2A+WogCIMaQO&#10;SCRbAVniuOZcBc7MThOnxQUdpGnS8rQryUDSJKkxoSUo+EiiP8qijQ+PSUcpDaiCrVFc8uBxfAnF&#10;YHbmMCb1H3UkV+v7fZyTqx8qrX6kS8bYHHEW/XBdKSXeN534wfXCya4JK/ReC0YdXDYuWvgmXzTV&#10;i64/9Wff6lyy8Nm7b40LKqJEVdpGR9mbSkSNXszQRxr7PCGJ/qVYFVw8xhMZiEBDWhr3m9c4HQdB&#10;Kp4GFP432BRLQOIq0QfUYlA9SpWMUdcUlTEao0xBEaTM1aIcTDmBCVwNhePUqVOTA0NcRzyhohws&#10;idFiyy1avIjsPBaRW7IrHS3lEOVolS2FwjgaMlNtYRsaamvIhx2n8U4v3RL7+uD3Qq+Y3jIVf0jl&#10;PiNUxH5XipnapcaYGZ4nPwj1ilQCr2nMTHgOUwSULIjkzpdur845ubM0kUFgtjmZ5KTFDkgLllXk&#10;tcjLacZ/5vy2LJFN4rQ5tagRbWgu+h1B4t4yETKoyHxLOhF5YtEq0cDCUeI2Agzd6VUuIz9YLht0&#10;awAmNY8q0LSz+DYuKlVMrmptUhlkUTGktCpqGDnuPuhRfgydFSWZJidpHAxuK4dITFY0FdRQ7yxp&#10;+Hz5Eobw11Ndu2cHoi1xCg8pnEChRAW4eT6xQkUzTus59ASywS0CnLjnBVKFgYijjBl3TRPn1Cvb&#10;VBCz6/NFxKvYiCozpH7MkHqIAJ2ouRU+FIw8uI13u0lIRwp4TSGTeidyQjXl2Ud+OtfZTN+Pb/r7&#10;odukJI6waGJzcghKSRLWExWyHBFvx59zdPW/7TwxhhifvBahOijoYGaWVGYhDG4iHMWorNoXTRax&#10;jeUti50iDSTKUzgHCq1AKla0wtDVWO6Msi2iGDqLzs5qWtASffsm2c53Hzx68853X7pq42vXbMEa&#10;YiHUbQBrUMGt8vCjACxsX8jXYQi8/tCHPkQUJI1WCf1rW9gBOqzNhj5MIABuNvL4qoiXJFZ0nIfh&#10;qWSFRBAQsyuHRzSyZ8wKHIrQISgSbuN1t7aTx1Mg2j2N/YQSFxXfffAIAzvX0S67IQuazqXqX37p&#10;m1zkX/2rf0VgHYmubKZf+ZVf+bVf+zW6TNx///1f+cpXCK9buXLlL/3SL5GryNcVzzgz+08ffvgL&#10;Q/3VO/d4mUFH3v3nf3e4o03sNIs2ccxJ8J/ENBJ5FPCQXOLz0YpnXlnx7CunH7zz6Gc/Ot7SlKgu&#10;kylx6xSoyHyyDmfPnkUndLwJ1wndSTQW0la72VHYXkEvKS/0afiZUlysSShWmp2jOYw2mgycYlLr&#10;X3iNPy8sanWJhyBAxYZqH0rVrkQuKKazqXnPnj2rV64kCeDQ4cMAGcwSZg6Zp0RSUxuBDdfc3KQa&#10;eGG0JFgiAqfE1TNlz7veO27p8lUAdsBza3/+F9ruuGPNz31h3d/9e6KH8vKVP/XTrTfeeNVv/vMF&#10;tylfrOviub3vvi5hrOYKs4yMCnGtbQugsehpCxAamyWizFzngccMxpJqB3M/HpCll3IFr4sKRYyf&#10;3yiNDmfmdJzFWcabPT8yx1naxiOnWt54Z2D1ykmiRMEXgFaVXK+mmwRqIJqGhkd5ZCpGsNeIhKVd&#10;ARIQrzZ6MhdpaW2J9KBLNJm77pprye6nTzrvuMIy5VDwhfJcygDMAuKMPTXUy4U2NDTc3983Ouao&#10;RomGqzZt4SJNzU1wi8GhAQIhuS+zMRk+QUzdSM2XbSqVXptLHgjegRQEK4WwkA88i+iJ548qDjEX&#10;ctdkh6l04dnOVfuPXvXaOzc+vp3UV2b21NYNB++4fseH7ibjlWC6jB/+jf5Vt8bYKhpIsj+Cb0cr&#10;cwA7mjCiRcOFlGxObdPZyfah4bZe5aQvvNS7/apVMsN5NNzyAV2pX3IOW8zNap+EjEjWQWwNvkFW&#10;7PkPPRjbFw0gCkOHlQbbJrGJg+XAXw7LUqfv0NwUYx+Ao4hWLCuJAhNxImWz/yC4QrGciZiEXpg5&#10;/PDxPu/bF5T04YIXyaZI7NuXStu+YAh+U5+lEKgrztenBaWrci5k1uG96d+apzgEQMWt/NA26/Sp&#10;/YaxkvPKJ5wq0mOiLJ27q1ngFDHjFxYv7Dh3oaZ/cGTTBrgcGzFsn2RfeAxpF6h4t+6amxjWfXin&#10;UBzYEk/aVxZqx83y8BHO1xZP+naoXtnxHqM1vxGp7vkc5gur62SHJ6pg/tOEp4mOYehZUlVzR76r&#10;kt2WV3aA1p148L4j94LWzTd/yK/mR3vPwLwYuZ2VYzjTkYKaP35+9xQhGxe1JslHIUB9bjJyc6tN&#10;herS5Ibhkv0YsPFkwlTdlY4/HcGaNBx3bwhK8dwGwhjhX0EYGkM2fi9fPrdp1WKfDG9Yy6eW9dTk&#10;hdV86HvPLu689M712x7/yIPn2lW1fGiYSIZRorzB8uCf8Al+wyjGx/oj9lBtvgDsboz26YHUOegk&#10;DtONtzxprwq5cKW5QMSkY/N4+GYmJupqajo6SEcqu3jhwtmzp8l1HR0e3HrVFqC6muoq4nRA63Bv&#10;ASvg27YtnOcLOvAzsQFbHiXFt+7ee9vuPY+88vqyi5deu+aqv3jkrv3rV51d2h4tLwLOiBd+ze98&#10;42HHxeSmcpvMrycojGtvqVT9ww94tLmRFw8ePvbcxnX6Yj7X+K0np1Z1993cefnJ1cv1vWgOheOP&#10;VZMuEcnefCMcy6odHvSglUvmU9CN+kxHLDaXDlkhXUgj9mNLURVmx7soD/heYOcorMFBhGcUmFZi&#10;o06vcIifQiTYLgoXF0gUwTKJ+DS/uByuPKT3I/jVeDZlOeVRo8ySrN4YlX8EoQeCGuHm0bs6KJ53&#10;ZJliDyuuM9r2hR+YGxvbramu7+3pRs39W8Mja5587PgHHj10/wdWrVw51NtJLjDFU4gk8nrFl+zZ&#10;9YRIkUohT6iyEbrMkducjB9Kwzvkd/idr74WLeADz0DO9TQPuf7kvW0uE7ad8/JsrsukjOvPzE6B&#10;1pGbyVpwfStAwbySZCjkbnFJuZY0euV1EsSL8zIKYZe7+rIATSe2BbxG5yzFNEkxU/Rk+I4D8VT5&#10;/Dg41StljpZYW+QqqruVzTsSbqvrpJAojimAUmW3ycOsxLAEwpa1VFQZsBuNYkMmePOynMc58UcW&#10;YwFgh7u1+eRJytjtr0Szx8WXHto4MrMEB2GWDKqi9XI1aCLfgz7bq4Obl2fhBNc44P2Uiqi5HYN7&#10;KU8Q5VvZtUVXzc2tGYvi2f9zDmF2E2ODCuqdB+zMFXDwSKFTAFOQs1UVdn3U8SnwFnpzF1GoBdrA&#10;wQGpNDTUB9oyEWa4Zsx6qjeaebT8LxYTYgR0WFFUaQiAcjYRTJqoAHx1uHwjLKnk2IKFfPeB44dJ&#10;jDX39+FF/OHjRwF2/koh0aYryEkZjxjSMAhYSJN3ljeX6cSnRTRXfgRbSlkT8+hJEEAisxQ7VlLy&#10;wW89NdxQ9/0fe4Sb8CX2LnOFTFI66gyWiaxikV8FGrRje10eywq22GD4QsUYVClVdRq1/+Vax6s4&#10;Nc11EFBmZfzGYYDOxJsUDlerloEB6A10prm+jpZHEh90LQ+LHSYmvhmtJOgiSqEGfAkk8mC5EWpB&#10;N2j8bfDKmvo6rkxGFbPEWGkLy75FmALDwbetxPFgo+PDigwJi8ExF2BCKORVldWo5oQOYeQIg1Pk&#10;VFSNIQtM0JwCVPlLrQyxRWbniAdEBYSaoAc9cUiZAFqyTViwDNpl8lsGFHLloa4NAVLY/+kvMdhM&#10;yUh/psXVyqWiimJVWT34WC/dN8nQAjUISWAtH2bK75DBeo1xOE9vieB1LxcBj6pe6o0jZdelcjGw&#10;1eqayGMa46qsmxFGMTvr0oEKSabKxan50/6TYRGyNiKoeaGuB1FskesS7goVY/lichLFZ+kim0cV&#10;6XW4RC+blNRpVodYS+5mP5li6GZn7yiqv6uk6cWZ3u9Odw0Whw1ZULknf0DdLgPscu5qvjc1oQBk&#10;68e8yLUU2dHhHBKqGEcC7FQaWBkZgsYD8YT2GJjsU7VMjNpwBky9TTzQwMXmpTZ/ZoCdzSHzHI8h&#10;7payXz0wLbSnOH7HI5gbvhews20fdJjoL8C7BNjpASXLtL76usRbCpqQXNJ/qvBp/CqaXSkfwm1H&#10;kJ9Qvgo76CsQYUT6iUwl18INr6N0tpTYEE1juEMUOGw/GTQTyA72JwTpevhSG7LJ9yRbyoMvwIhh&#10;Pisv9XzhL7+35MLFr9x/14vNDTW1dSCC0iuMk0ZCK8skGTczh5UL2vVjP/ZjYBNPPPHErl27iPqp&#10;b2xC6uKYZGagnEkt1RQ7OnwBag6I/IvIHacsiYVpcTPMhSWm2ga5tITwM/XeXxzGp3RaOMK9Fmc7&#10;2rjUnfsOcaHjbc2WQIFqiet//U++TqkQBtPZ2QkkRxeFnTt33nTTTQTW0Qf2Z37mZ3j9B3/wB489&#10;9phKapaVPvrhB3/+3nv/6e13bnvpxYqTZ7ycI8sW7fy1vz1dRixn+D9irYPnh8SSyppwKA/JDMf8&#10;waSz9KntW//gK00nzoDWnX3oTsXCxFG4Wfya813MBK7ICUyy1kV19FV3khHm6KVn4D13NN0qUlhH&#10;7IFQXa06aqdGZpMQC1U3K0cUb37pDf64tGKxNwAjEA8QkFWBFOAs2oAsXbrk7BmVVMZx2HWpi4AD&#10;1oLLsfrnL1xAlDAU9eVMhty879Nrp2QnkbmCMsQVY5OeP3eaey1ZupL7VS9aXNlKQF869M7iJaUR&#10;j8Px2stPjo0MMjyarvB0NF1F/0R8QEOwKRA6Yuu4A2NHaZQwGaZCi0ZOwJDVRfsInZLGdZC/Zv72&#10;h+XLRLB5KD85HzCSVzK1bVP5ngOsfd+a5RKvlARS+Umy8pWaGji5PJ1UeWWie7p7MeDwzXBfKpmQ&#10;CU5uP4PsvHiR7XnVlqvg7rt3vYv4ZYOT98+M8Lgqg6DILPEtXTykMAIX2xBK4NFaWxYsXUb39WWk&#10;tjQ1NHLBLlbiEjWCAPJQbvm2qlsEL4wUcokeoc+g/DyTeA4eEYVg6TW7WPJB0VrmfOFFCtrhfSA+&#10;E9K2N3YtPHfx/m8+tmr/kYXnOgHpLi9fvP0zHyaYLirTvU+qR06Q+Wr+8AvLi8QOtVm8ZQTYydqi&#10;NgLtlSZV6xOq57TJualDq5feseuQZNzo6NTKpefrooqfoqkJGkscWihngLr29ph1uHKFuFxJScfb&#10;7w6uWzW1oC3YYzQJUeYPeUjqjDwYXZvRP3EyQyFSOCKbKsLlYrMKrZO1kEESSYJYlGgWRdzxLGl7&#10;e5MLsHvPPs3n5H3fj5oJaU4KX4SYiAi45CKI4DbOziG0KwER39UaiJmS9dEMgUzYXBJvWXpszpT8&#10;Pr9zwM5PeQVgF8/LO2F4Jg8ogJ315AABBA4EH5hFL2S2G4ZHt766g4/Gr9rE9xgU4WBmZVzdOrZH&#10;i3yMiyckyG9qg0SYSH5knC4qpcTBmc4e9TUVJmukMbABIgGM5wiasGVs2CClnOEDEOTiyfIJhsv4&#10;7YwrPorLS+kQm/UyZz/pLipAodn3GjA9V72yY/3zr5x+5P4Dd96WO58S5WRaUDJpMzmS6CiW1fOQ&#10;T45EYagUsaRpw4q9K8AvKRi+uCctBOgVSbJcKpnV0Vwhv5evxm/Wy+MxF+U6yjSKEtghfXTfaMQR&#10;1uF8erWWMjyDUr9iCa7AzTxmfiuWpaioiSL+Tz1/9oMPcJ3GoyeW7Nx7z9f+uuN8164btz35sYcv&#10;LQvBZB92cSnOCRXhKZdZbUOJWZmdGUXD4qIYTKU/vmLJQF2tvJlTMySvhb0qtpr/cGfaKqlQfami&#10;orBkFB+hBGxpuQoZDT6MkcRXVq1YdvNNNwI7r161CgI5eeI4xeajxl0lseoLWps4P6J6HV3F80op&#10;E1kXF924c/eSrq6ffPKZZRe7Dqxfe3ZRx7c+/MC5xQs1XRHHCMGoKW1QbT4phcupFIMIVXOPYZ7Z&#10;uIwCg71hwvGsF7F6vDjZ1gpgx2uC7Lz8fAsvGl88UFf9oVPn+fPMwjaDYkQwmarM7k0oQcyWBfZO&#10;BBsxC5NpFu8l/SZZIF5n4V8h6Pk2XQgZs5vPIPfZiKr3nsUXJ2U954JBwRZaOZqWbOt4NKygnJT9&#10;4OGGB1+NlkCKDpcBE67pCAmJ4YX6M68p8g5LzD1cqJ/rO9wyqFuuwNjrEbwWaXdozoyc37eVll3z&#10;ja+f+MCH/qC4/NTJk3ie33rtBSqgQTaAjGammqpsCeAqmqtkl+p9A3aF3M0Dc6SYIGMbQn62WMnC&#10;ne+V9Sp4pYw4JIuErMfK6qjHUYKLm98oZGwMlBu6wbpoPd91biyTrCohWbFJX9brHndO3MQkFxqn&#10;zGMleGeHOUW+Cl6I3PngZUJ3DHkgthI1QaI2uaMqXO0lUlxTrWy4T4Ua9oXmgayETwlqZE7wqCbw&#10;orSstbJ6Q2nlW9FH+4cBO7M5ZeVFrIctBkaptZ2YLLvcvbSr680FLVr5Mm0iNqmHAfyPEkbhbQN2&#10;QBJ8HZrwg+RsMe1Kq9ERAGXkjhf4+am9jgXDI1FnlYVki97V0vo/PBO2YLukl71Tk8dHRjymIJq0&#10;44mwMJ0kasmYu6PkEollixiygfqycxGJ2cR1hocHebO+AXU230PJPLN4jiUQkwhdwNJTZjnABMol&#10;qAE5gRHHKiiBj4hBP9my4IFjh6HZ4xQnzo7C6S18uh8F2BVuivy78fhpv+RSRyMUuJwUEVOsiUT7&#10;7kp5FBxPYzImI86nXC0VbvahJOuSkmte3732wNGXH7prqB74WxfkEdlWyCTtPrVN1JaBAl0UP5hA&#10;2lPcNgaf+DRXUwaL05PkhglYJCp2AYDUUR0TC6e6emxoZGCAKj99BJRTILW3tweJRuQmMAB3hN4E&#10;t40LpmezcT63U4BnRflydUBqxbeEBdHetoBdNDQyTOwVPnAEuBTlIBZCeAQPwRy4t5LYVSRH1vo0&#10;6au4ygU0OFbLWUjMnErmx5k8IJyU3yCGJCzBVSyh7CqwaFcNStXvF+Kr8LQIjhAmqEwQTUbWuSsm&#10;INRU6yohT1JeCisyVazd6pKXmt4sKge6tYZhmMYjTXIk7Dqf6aWXHCzwA/lNvw8Tt+AzUXmD6LUJ&#10;Jq4QZQQd/qWOt5wHaqYtD3SC40VlPgnUo/wZ2cAj7pleGRWJeGYBehayKbYr7huFGoRWSKKGo0jw&#10;VlgXqpcksIYdJYwyApzDplX0onJbCLBSYr5bc83iNwoUdRijlEVB9FJdiJvfMlfzmaIFK4ort8/2&#10;bZ/ps5rO76hI5Oez7q4/JX5DlfdHUmXUWDmKsEeooOWU2QdzLbg5ShZmYIiFh36TC+kKM24CArdF&#10;YVfwXKgBwaYiISjlfkSKrc3BecAuVs01m/RKV/ZqeY30MgdBMx3GPXCShMzEqL5+ZYRdAl4iOslr&#10;nYaeMwJJKh2JHJ2iFJmwPFNoo+J5DFbI1uRU4NCKeZTEQRpOqGGuk1M0dpmFKRxeCCsiuERJ7tyN&#10;4UJO3N2R7FxZ7iaFnEdEiZugRQ15OUrxfUaR+TKVj1RuFA0aHzh84sOvvXX04fvf/OIXTs9OQwPy&#10;WhO6qbAt7TH9VgESYQ1UFmYH3XPPPZTQJY30zJkzoAmqMaQqaQhoWcJQpEKgovxTKEdKeIlaFQJW&#10;Y+YVMBc5m7TnlhwnYxz4b0F7m8NpbZ7ZKktbKWKLFZaoVSs9u6idi92x5wAXO9Xe6m3I1b7xp98E&#10;TPxP/+k/UaXuL/7iL959993f+I3f8BaGpYDZvfXWW9yCcnW8w774xMc//Llrr7+VfNA//3IZsEsc&#10;fddseuPzHyPtUbcUMQSiI7qUBZDILBk782IgZwUQz5InX1zy1ItnH7pr79/57MDq5RrblRkbOaPg&#10;YWHUDIn6ccQZMXiaYFjmqkuMvHoppEXObjIbCtJl5pmMAjO1ix3jH2MORhBdeiSZtPfd97oU/GVi&#10;fBJL8vhDdwa1a+uKs4b6C+NEcogJT00tXbL0yNGjkFB7WxsdUJAgI6NkqY3CJwDEiLCDN9U3NnKr&#10;fKfn4Cn5V37GwoN3zp47deHcaXJjGxqa+LOz8+yJYweZWhpF8OfFzjPHju57+slvTFJLITJX2TdO&#10;ImEpBNMbLaNZDWngYchwIMi0BQxJl5FPpwyLUCglm2AyqHSGdAs5lV87ejJDFV1BlVTlYgI65i50&#10;rXpmO3Ex2HnavoKKSohKJckWimhobIYRUbOAO1HBgKuQhEv4YXVNFRXJuSAT1dPXw7URYaRdHzxw&#10;kO0Jk4faWScyQvitdnKAijLH9FAsBh5utGYqReP4pGYfyiSdLeDMnec6z507Ty2/gUF1CGEhFcdQ&#10;TFOyWp4VAscfFvUcZtBgifuDR2C9hrUFxxfWwI4Lr08C7JK405SVLr7Qtfbw0avf2H3rD14CpMNg&#10;5uf5T354323X96xaBE7nfVF4eE/98Ps/6h1HZOfAU/ZVvR3kR/P6caoRwpqo8qlIalL/iovaBoYc&#10;ZNdxqf+Nq1ZLFVRqjfZeyt0KJU0WAShC6O6sJl/X0uNKb2tZ8+zLo83NA+tX81VIYlxNH9V7ErGI&#10;aMJy7x8cYPLRupRFK70k0C7JnAy8SSSS+Hz6Jwc7ROUZ+89e844zujjyWXrPdL3nfcUpZDnFhS+Q&#10;l+/ZREnuFrxdeKPcivebOWNUfHfGJHNO5S2Ts5H8Rrzv02PX6F/JAGN5Go+BpHllKSAl3RkWlCpx&#10;h00sQz4S6XrXrAAaWffcS0cfuBsPjvpJk+AtFq8sKD+vWp/LqZ/CtMxoI11YWlM0nAz1SVJhXjBE&#10;cLpUS+5uoNYPBde02Peflg78KdU9k/4esN9kg/iEfDb8Lf40tCKXN27UqN0p6y/0psKTPYzQJ3Xw&#10;55ZX3tq4/bVj99917P47MZ0Fq2VqZD6e9xBJvn0M0uVD8jU5EPL+rpVVP4IBu3zF+Sj/ouV/Toda&#10;QdcR4lpR64kX4oDOs0RMhIfMCQqc7LB6fmORYYPjUuDrMCUVQ4hkrOxekj4EqcQzXgHYFT6CR8vv&#10;vjUrV/3gxYYjxyt6+tZ/5Vs80Mkt61/89Ef7Vq/AeOG57HwKClZRNN3ORX6jDChgQEOdao/CBdm5&#10;pT/T0nJx6eJQ/YuICeBbBh0945amQBd6f1amBY8CPSmcoRbUg5x8XCgzw4ODjY11127bikIj19nU&#10;FFbTJVwuMzMIK0LwkJU41ScUmqBQO/uL7CRkFq9/+92Pfu/JpZ1dTO/BDWu/89FHzi3tOLdkoYFf&#10;sSuhxoH+x5ETZaHeoCd315gMCuURUrRLAHaaEWNg2aKClIfXuPiBw8dOtrYM1taq9EME0LlNIjv2&#10;keOnX7/2arQ3agUzEsUwBzidE3Aonxlg542fGZoaSTiNpc+phIp1C2Vm8aZ2aahpArwi2V5JPw7R&#10;tPqeQE2r38GPYuQmxIgUC3Mrc+MbKhbvmFKHU7MnP7gJXQV4wgKUvyvL509oYGb86fyQpnw9FYPn&#10;LYcEZmDTJJFQ8WZEAOBPJpW9HIgU+xe07p4/+9Jr11z7zNoNWzZvWdyx+MihQxcvnBS4Qzpn9N8Q&#10;SUWQJpENqnelB5UuFTBK1AUKBuHFDbboJsKl2Fc5TRZy5My8TzzIzEV8JNbF85ZUPI15dmRc8VCR&#10;zIiqoeQ4FGhAqLr6Gs63Du39mc1txC5nTDDXrd0enh+0LW001dEQHo1iY4XJup2U+IjCQ92yRec/&#10;ZWrGPKokRYb6c3cDdgoliDnG2BCsplSvWHX2Iyn66sQp1wq7MqKBVCVHpUlCSYKAibBbX1KxL8Jr&#10;7GfxivFn4mLYD1H3mfdRA+VhCN8OsQwtJ09tO3vu+TUruS9PFM4HJcPyTeC2+no80kvRDJkHRs3j&#10;OZsy51aJPjGipmdQxLkdCjqlAM2b8FqTOBTBiBWuW/nBFSsfXrosbcv/mf+srqllBo4S5um72FYV&#10;2qTcCavz2lbxMH4e7RVtstho2fsgvKB1QDywwcHB/qHhAT7kSYmm8vTmfMmR8wJwQwmI0lDiY9GX&#10;TPdEkJMzAooEL2IcLBJEq+ayuruC7BhIjtnlC/eeSfqvA3aFJyf5nQW8W95keLce1ke+lIFviA1m&#10;9Ck7LtsKDpSeR6gygEPv0fDo9qdeeve2649tUZBgpk2RLw8+MxrGGFXqZaQxPxRpCPkTbis7LMOT&#10;o2yXWBiFRCTMWgJXaTti8sKkoEYok12D3LnU2dV9+TKY8lRUy4YvyW9TWUmNUB6Tk3EasbV4k6uJ&#10;Gqco20HfjwnAqhuuu47J371zZ0d7Oz4pcd+ofgLzZZcQ9YDTiWw3tiEPTIUPVcEj1I4trdAVhdQZ&#10;sMu9IPJvTSnvEoKIWDkhOPxmq+IEcPgDz4Za4MgIxhM1U4q5IqAGp0TpVUV9Jowq13Eztu4uaf4r&#10;12x4YcBObQ2QaEyv3ZL6DS6m5ZboEKgoouZ3ICTiD/YlxL5OgF2O4ZqkfRdkWhJQOs8gq5QgU0ta&#10;7AgnT2NTpSm1qyXnl2hikDurjRiKzvBCRUXyyYskVDt2R7IMQn75ASVzLfkEfoUvIR6AN8orQIdU&#10;TDOKoPChRElJEeUCwilNCTtlESm1lNUito5GWOPjqNhaWfKlq6t5cVtJ/e1FdS/PDX55+uKpOZXB&#10;ChoTPxB+EjNtpj3/E5i12XhADOhw0QSc5Y62vK6V4wHj7UDlEmgVSENYzprGCMpK2Ah4gdr3oiVH&#10;kp9MqYi5s54ec6OpVuXMyC+OWJIoKhMzT5lHT74W1FZHcDivZiFgZ9Gmi6fDK5u0hQLAJWkcZkdm&#10;F7HEuT4S8+JusKi/EZ6W1BetnOg58/wrkZqng+AJ1RaqhnWN6q0Iu2lq7MAj5dEI7Uaxl/HIUY6K&#10;QgE02VBpBaF+szRGK3fzJQgaFZu9yeXctolLYMpqQWJ6nbnEVZgQKPue/Udv37Xn2CMPnnr0A1yb&#10;7cFXenp62b8KFY/vgN1GoJbe0d3Jba+vJ36N2DoeCD0B+aWYFDnSCJNUmQjVTy6njk8kAAcwF00n&#10;pQrExqR8YoUBOwGLseIMVus+OYlYdAt4753gxiryZyJzMiOTTcFlHunufYdOL2ztr6Mgxuy3vvRt&#10;cLrf+73fO3LkyIMPPsggv/71r/P6X/7Lf4lzlPn5wQ9+QMIpmB0X/I1/+g+vu/aqzy1ZufTA0fGv&#10;fbUEh1kwgosP3vHuo/eR9YmXTuy0FvebkCMRg2khJGVqPpezgOxFw7HTq7/6ndY3d51/5J6zD99l&#10;LsRhvMK8wkfGsQSd85igdcwAsYGME3bNJIsa+QrgeCgldnnkDCfX6Ex+0YhXsXWe0qDzSFYKacEk&#10;RkiqAkQ4v3vl8nXPvwJzubx6qYocRRRJuJdUi4MxIrUHBwaWr1hOyO2FC+eoetpQU00rT1i3bOMo&#10;WcBaEBTZ1NKip8vCmvxQGpLSDgMgD+GeSqLFgw8NDRw5vHfn26/ufOfV40cPXLx4Dsxu797X3939&#10;2vGj+7u6zqVCXSpohVig9Hbc0RMWeLQcUQoLJ6WJDCkx8JzhKLIs+G3uMAYPtVrL1QqXK+13Rabr&#10;bSP6YRBqrvoHBrqWLV7z7Ham9NLypdAxH8KqtaGnZ6IECv2sCYIm5wYXvmrcsa2oegS9g7rC03Ey&#10;QUVE1VGv59Kly3B1FCQFlivLix5u8kOr+j4GMFEiUUeSQw3Z6+rRAqA6NN7u7ssXLnTyQ4lYuKju&#10;G22a4Cy4nlpbFxi+4GR0XPYW+weBG2Kl3BF2QJK2UmAsjDASCcIkLCq+cec+oLoPfPeJtYcJprt4&#10;fPO6rqWLn/vJDwHpXlomkI75DhfA+xzvIeb3Pafwzeh54K0TxJD8jtoXvMWaQlrd3T3MBtoLNBuA&#10;XfH+tUvvfOcQIygfHTu5avFQXY27MPNOqKYSKFFnTQXT8vB522W6k6K3KpqPney84Vr+RCwowA5J&#10;ogwPFdkiVJsyVuDX4LBycsh6UZSi4bPA6FVeNgDd+Qwth9KbL0nPjBnK9Od46Kygl8/xTBbOxg+/&#10;jzYcp4gIC1+wfyOiJAonhNxwDGCmUKfVnL9FOMI1PPkyE8/XRGSAXb4FLAQ9S++zfCmE3Ds4WfPx&#10;mk00D9gZttOlwmEchGZHix2c1H9Udxf0roF1q9c/9wpa3IXFHaFTpYg5W45OM4qibwpMsc1e6LMp&#10;HKQfIdkU0aPZrNKX8kc8mwEcT2n+k7/jQDnVTRP+5gJk8z9h+kjYWPNGQLOR+WGM/gq0pD4J8ann&#10;mvP5zYdchy9e9eqOTS+9Btx/8K7b1FPKdOuxZTPP4KyFehVyW0NTmrmK/VD5CUh+n5/YbEwdE2W9&#10;0qflB38qJi+OfIktL6LVwRUOZl8QMcPVvBb86YmF1dJrEQnFg6Oi19c1yIKLHo/BOY2FoG1aZBsz&#10;TXfMBEKSfZ4EDXWuaNGO3f1rVvKz9xMfpmWN9y86BpcSNkprAQXDUYpBMdEgBDau46HmqiulXSDM&#10;JJx/63znvrtuV48JieUo+h1e0NACE1RUUQ3vprmEWsuF3aFDAMT4KEopdXzb21sX0fVmbvrk8eN7&#10;97yLz5Fa4PTX5EEmySfCRBEeUzwyNix/S0hlBnv1Gzuvef2du559ZfH5znduvv67H/vAwU3rLixd&#10;5LCo+czg0FldYd8Ylg3inBpEa1bcIyWWJ7cnyghxzG5CcFK4bUYC2F7M9EkK2M0VtYxNnG1vc7or&#10;l5b6Kx9R5bVnznWvWjm9cKEURLXDTt2prEN4GMnyl3NW+lUwkGANoXHJbpEhqlJW+ljhpgQ4Rnid&#10;QyXEBoObUAQxFtjIrbZIkF5iExkh+qZSaFUmWTqdyiQqNorMY8VnKLayIFwip2zkbKagxwxnUXWF&#10;fNYP5e2E3izyFMOBJtiequksbDnIw6KRzQTdq/ieFNzyT/zxn1xcuuTrW7ZyEdpvRR9YYhwE+Mph&#10;GKiQ8uAiWRKVV7wj9m8sccqENYP2U3sPhDZTMUKZzNipevjwmWu6ZC2ltvG5YucnyoIMokmINpcO&#10;6dSI83INAF0ZNWzLli2LFy82Y3V+ATdxqJrUa9F8kkO+Rs5QIqMuGY1JJYobMUdmHGaszJNn1Ry2&#10;kHTNULAyfILPiWHGE0W/Jq21kgGzPholxUMyqqfkdaQ+PQXqhwa4CQygqbbOKa7s5eZyALtyADux&#10;qgBcvNzBX5I7xfYa9wKhMGCnVPfhkb3lZfccOw6VnW1rdTlBnlItAoU5TqBmMV1SNdgLmFqTk4QC&#10;eUulac/2Jl9VN+SiIiwHMDt/Kvt8QuFOPCd+nL+3+eob25UB+v/MwZZ6/fIlDzTyZpQtR9XcwkVJ&#10;TDZz7OTTFQzadDSN5YbGCVekgzDvKHqG8i5DQ/leyzcppIqFoWuGTs9dUYpUvw6TnlwskKbBIdIs&#10;uYCgGTB7kIVwsLjpxIMnjvxgtRL2feX3naUfBdi953wTWGytdKkcsIszE2BnD14ue7T7jBNHLc4E&#10;2MUTKYUt8Qpz4MQ3GCloHSWQX//gfRktiJ8gAll9VH+ujyuJHyfsUKInn9oEzwQs6IRrLqzsVWou&#10;KGRJZ8Jq+JSgGDgJXArd4vx5+qOcRaiC/8AyaM+6sL2NFgQ8FhgdxVrR8ZsogoOqNDrKaz0taunU&#10;FB3osSvIvdm8aTNBFocOHgLyo/8dd8XCQJJzcn1TI6uroKzxUZlSWaC3Irdh9eq/IfjBRQyUUqRp&#10;Vagd212dC8P9gPIcDD4YBjFgkXrAO+g36NCICh5R+GBRMSAgKhUqNbs+tAwc7SoTGYuVyj2HpFFs&#10;kIEk/+Rw0iTFvYNhKt04a6Ud30+Oh0IpwAlq9BHKkB2qhSwuYJMUJWoK5LsgInILZdzMpMKnoWRI&#10;WMvkpoR8KJfi4VHrL9RzRQiozRLrhC2HSkH1OrIdSVQHsAvgPygspXwah/KhK4TfTvWaowUsL5Sv&#10;oOjOigzVC1kZt+VylFVmVOqNAk6KmzscIRG4ohR+tSdRIQNKD5fdXtZwe0k9aN1LswPxLGGfhBiS&#10;Bl9ggXgDmScw5kLmkM8DhO33cyZgOtc3ggn7fb9mJifVmEFeYxAGNZ0wmwYMiuy+iE/TrSJFRNH3&#10;5UovDX4b0em26LRT1BEjWERoHRpDjtbFlMRqZNo/ZxZE2IlBJfh+PiU2A0tj24u6c66gyweXiLuh&#10;I8ShNQpVy/VoUfRkewWgBR0JSYmQA9icPpV1LeCKpUn2tnKtA7UPQS1oUzEMkCdqpNzdKm8X+oaB&#10;ftZTieWsIJp3RNipDmhIbatPPGoodOXLL15+5KU3ttDM4pEHT3z4A8Mjo1yepFQ+On3m7NzsBMzc&#10;aCBoPpPJRmBCuBEv6OoIYwcHgXiAevFJX+5ReBoblocDgoT8GADEHNMl34+0PvGX2COaTtWfNuvm&#10;HUVFEWg8QjjwgGPNDNjZZuMBrVfktlk8zdyZhQsghI+8vuuJVcu+//XHb7vtNtC6733veyB0sD6K&#10;1jG8b37zm7z+xV/8Ra4PfsftCGL6wz/6dy2NDfdNlTVuf3XqqafQX7VwpaUnf/ZTF++/HXVR7oFo&#10;slxTR4qAtAqe3cqp4sJTQEkSQDlVL37yxVVf+Xb3zdce/gc/O7h2hTmAP+UZ/KJQWum5SB+OzCNw&#10;JVIpeUDXjlByiXEHlWVwnK8e2fzEk2YFid+cpp4ICTXWDhTnCRM6iEcDZyxhx+gZeKLxmclNz71+&#10;aeWS4YZ6uBP4qWTcrJy1IiehuuVnzp6lFltPXy+tMCqK1F1BXXmivwQky8wTqU17okAyU0kTR9TC&#10;NbOUwoKdFU/uSbAqHpslGZ9BHHrtChgSjd6oigZQiGhIuuAPYUjAkh1ex+OInWYZM1FxH0FTgixl&#10;FwBA41VSpWPJSjFCS4RcRkj8qP+c+vc43WhiksCriaGRIYGbNEF+4ZWDCrJDwVZ7i8HBYdQ8Xnf3&#10;9JGqRWW92toGxbiRUDU+3tXVhSwHsAMaA8UmJfbSJcLs+jgBAwYBQOFWeFJTY1MkjstBDorHRepr&#10;62C8zPrg0BAKJxH3xMUjxKMzuwigtromqoMB7MsHpqkjDQioDq1JVVwEcsptgUNmnIoKo1yLOwZE&#10;rmY/Kl4UIe43vrVn8YVLH/3+sze8s3fxhYsXFy/qWrrkmR/7yJ5btwHS8eMFyg/r+f/14z1U/b4n&#10;F5RQcJZnkgUGshkZHIAIO+wNt6en+61QMmisb6itT0F2Cy/1vbttXWSrSheUAyNWVL2PmI1oFC5E&#10;Utktgv61nCUlbacvLH7n3aMP3MXKmmYUywgBYfgp/0mh5UwyJMRN4Z+0AJFKEQ159CCR4SCiUdH9&#10;jNeLjpO6GAauTzR9p995hF1O5IUvfK6J3y/UryqAttCHC17YcRXSL7cleB1iKh2FV8twp6QA5VBV&#10;Kvr+ntUtMJ/5xPLXq6l6K9onBh4E2PkEid4A6TKoLoP8whMQTMnYk7m12AgVOfDMSVjPzm184ZVd&#10;t98kqRdEGQF0crHJVRPWJjqsDLng+7lh63C+UDvmf/yO9Q0GnDSizCliCK2QVVrvSrNtHSMM2xQx&#10;FxitpFXyEOnaQksD1wNDwAbktzwe+AQ1eg1RrDUcJZkZzUvpUdtef3vzy68fvueOw/fcbhEWQGea&#10;q5z1mWuZjUtXMcJg3bIgSs4neEIVe2rLPW5qtE48UKH5oWZkR6aXpCtb+8ppONCXQI2kWFqP1jus&#10;BC58FFF+mB119YXXj433DQxEBl4p7Mp2btw5a1EdolElmUM7C/pMMEXhungM/t23ZsXqH2wHrTv+&#10;4F0SaqkkooqqYQ9FzpkQQ5gu1+XBYef8CWPkkWERM9F8QAm/qGy/wBXnSgBZ+PLkxKgVrxzuTZNV&#10;rKZaBNbBKJUH67SOorm2Ba1RzLtoQXMLaYNnT5+CFFevXkXQjkq0Fs0RNc1vikSA2RHhXFElj9aN&#10;7+yj2N7D33pi4dkLxzatvbC4/enP/Hjn0g5VOuGqLjAVs+vIjug3F9sn27cslynS0+F54cB+YjoE&#10;ugR1OqsxVjutbgoGyASnM8P89Y/v2sM/5zrIwJWPDjJCwJQsW7r8YheP3LN6ZRiWIhI773L0WmM1&#10;fQRzTqwmv0WqYaeYtajDoGg7axa6VvBZ9VuMihQw0rgUDEc8NPQeWcGwE+kOQW058YlK4ulNl4V7&#10;0q3K+ch0nM+Pu8NlfgRNhqlXDM6x0PGbb0YPG4EZ3rGRn4NKrLP1fTWLUbwCN8DDDSpHoAq3/Mhf&#10;P0GZ5G88+AAduACgjxw+3N/bT2EKCB5PMuqp4Fpb+AlCilJ0EfwJsfKsqkWEuCXAIoNL/IBephiB&#10;1gyaFiwVyII3QL458wXVelFD0F/PALvQ6qj1VmVQDNiFpAyq0jB7VJ2HhmMT5rhDikzMUwh9d+bW&#10;xjDxK5gDXN2qm21myTt5hqRqmCuGXWM5ZfmUTOtckUKeWiXlylbTlcNVVaWQg+j3I+KWIWouVzpE&#10;KLLCKwWgkLJB1UgkaX19bWO1ADtZy6VljaXl64rL98gGEWCXM3oTg6eL0XA7XmAOyUqPsn0W6quo&#10;k19VeaKp0T4Ep87JxRcVnWUmVSt0Ti1swzHuac83o6+PYqXdNDsLTGOnuglycnRYcYiTE39/6/Xr&#10;aDH2/+DRWqmGv0foyipkQVIBykODDaFhwN0YsGxOd0/UVs2SwRVCMj2DSIZgeCY4DDuH7cs1bXtY&#10;wHgpJefNGRQ5GksZJKJ7pG5/MkQF2E1NV0QIsW6qmpKJ5k80tz544igzywvP8PtOlXjLjzhy/pCv&#10;Tjy4LhVLkZK24lNX+5at6E/z28mXk5TZ7CtRB8f2gNlw/ptvPfj1x6ni/N1f+Cm7FTLRLGQtIu1V&#10;qUcIf+BxDBwLIMxDTXpC2SUC2AXih+AyEW0mSDNieindoP3r1j5cDYHHAdG21Ddib2MNkuikkkMs&#10;jKo8zsAp6mpq2zsWyrnNMkXlUD6lNzVbBZY6Sgje7Mya1asa6uve3vFW+6JFDAOITUEW2ua1RDER&#10;hoAtbp2DVDv2ZkThEVpbpXr3qtylUFMGyeV5jeXLXpFapg7XahvMxleRAfEu1c1kWriUpS2vFXAX&#10;u0bAR9bwxPKLEavvZACC9m7YY1EOdJapJoXrr/7fGbVYLhiDI3YzUXb01LbyLN4Vhm5+FC59zi7E&#10;RnKeLJM1yqHGx2bKvlzcJWm4PG/oGQQiqmigAiLib8LcsLLGVK1DMQBcGYMEsgsmFRoV/5pTBPrj&#10;Q1syqCzX8/zsOlxOZV5JIJsrcswUvKzKfehhIITk/UWrXJehVcgbNs/dtQs+U7WQqz821bu3ZNSM&#10;y9vUGrz2RVhO+lNkqWxc7WylDjq5OODfYBlCUWGTVIGJBYAeIvcumrfpuuGYCyslz3+R2qzIO+FN&#10;sgDCYNA5YhepaF2WepEmmYBAPtaKJMAu/F2MKYqsx7itQdljJSYfC2X1MakA2uPJIsj5RxKjljue&#10;9diXthBCqPlVBs4Ig4XPB4WzxCm0ISpR6PrRLIWpMmomV2Uk+kXFPmgDGQB2pQJ23vd4fw3WRb9y&#10;6R12HrMJ+G1WIkA5auTxArsCA4mAHaSmbKFIDRPHUA/uZJIwmXfsPvDAcy9PLGh98bd+8+ziRXzE&#10;1UEcBEDU1ZF2Nz05RvEs+mBikCisdU5Jgizd6OgwzATeQpYfWbFgEzw7vgE1zOUpghoYpLDh0hJ0&#10;7piN6HASBKyaOlG+ke2rUUXDGW2umBy2MyxLkZ6ZJZDbJBU1TvMQthL1uKLIEmXRlrZdPHn+T3bu&#10;X7VqFd0kXn755X/zb/4NDI3AOpSr3/qt3yK27lvf+haoIgm8x44da25p+tf/+p+B4mzrHCj/znfn&#10;ItqOY7qu9tA//aXhTWtFeuqwUUFuouLO6BEYIk9LEy3mwldOBG5CG/11Br/4iRcWP/kCgXUXPniv&#10;3/QmNfk5ot+sQ0SYHX7Nm8CjOEo5n8eH7+Vs0KpUaO+aFvMTjpz5iCUo49jvh+obGqBQX1UmBaQg&#10;6opcKtUWwGIRCFhUfH5NB9RV0z90edVSdkpELuNrpAK3zCTVRiiaY+oamhqAvUZGRwYvX1IIp0Lm&#10;R6BHPdHcHGOmsa+fNDfMzN/m7Yt4Zm8wzhQTcpuFTOPy7EXOQxQ5COMhU4Yp3lwOeiIWF1oZDg20&#10;Jo6wtMm3EFbDeHDxwEQDQrdupgwMH1LSiosB7Dzz5pZ+MyZMsd569ii4xxBYaAWYYJLTFG7Vik0v&#10;vAyP6lq5XHfitKlZorSRsERmKZi9rpH1GhgA3+sbHVepB1opEdJHv4hTp05evHQRtJOdwNQxNCui&#10;BFFSkK4K+lLvcLpDK+Q2gDYczWNsD9VvDT9RVGG2y7CsvqaBuHP11pil7jNLKScW8F+smmqvhVKq&#10;YIKBwQFwQ0pYMI1SnKamF525sOXo6dve2X//c68TUsdjH96whsru2++789ISQLqlYr5R4zU0lnSY&#10;XEPze58jp0NPYyFJv+/5OWAnaSFiSGzZgdB6CgWZDtPyiKerq6+n47douaT44Prld+44yMu60fHj&#10;a5aO1dBESzAPLJTZRKg5nh2VOheCNmS4JmQwtH7d2mdfQiz0rFrOlDozURSLxo47cK4YhgkKwN0j&#10;+a9GHUMj6yx8MYJ9wgaUSPc+9+9cvQ/hEZvdj+2d/f9/SizNXOPLunThC9Xl9v0S5drwBUtKjCWf&#10;ea9I4Hs6rDwmFRKJky1jznCy9U2L7h2R6w8oBHGCpYcN+lBqpXCkKHuf4AN2Y17n0HlH7DrwUzQk&#10;Y3ymc+niq156g412XkF2gto5vFi5T1QmdeaKYEjhllaAVU5vfrqcxtRZJYut8/uJ68qtogGEpNYc&#10;xsCE/vDDYBxYF7FyCTgsvGxa5KzGlx23ZixMgh4nbEA/f/4gobWWXPPmzq2vvUnRukN33x7wpVhO&#10;4abwt3LpYHaUz3zipVc+Zr5Y8PV8fZPC6XCTwMcKVdZ4KnEFCd+ssI+5XyxTuqnH77XjU3yHfDGq&#10;9Awji41m8hvFlBPwLeBVwvkab6bcvngWU5314WT4+BkLL57TmJl/8/FT460tYHaSZZley6IgrJHd&#10;rAurX1Vdx3NwPjflKzBenlquC7rnRH6EFva2O2/vOHP20Lp1CDAKQAtIzJttZBQ2ODIEX4UG8ORw&#10;OXWtJMWV2OZK0m3s86HXzwDMAHKtqaqkYgdigLlAyGHbu+wCaOVVr+/42OPbQeswuw6vW/n0xx+i&#10;/07vqqWxgcUFLK6s0AT7tN7p/I4MDwtdNV+MfHV50T84bDFfSFXShyQcQxE3cpLTenSYZmaH6tXe&#10;9J4Dh16+anOMRNUHKWfGgjWNjl21/ZUD99wpwhWLSGU+fZG0iRNrs98s1jJ2WcClod2L0cW5sd80&#10;Y7qJvq/wtGyjEl5jZhGl+qS+Z2xFXy7cq35qcf9kKUTAXnSEULZ2xowK2YGuEP2N8xmb30hZKKkf&#10;JydxuiRqKgOksO/FHYuwSlCgkbRoI4Kg6xvw0H74O4/z3a/ee9fgwFBfbx86l7KfSkux0hsaqoix&#10;ggzQC7mImjlEgRIhW5pHaxVR8Sf0dWYu35/ij1k2LjkM4dRQkpp8dDRsjgwjR7Ln3M2PzxXZZ2mN&#10;HI8QhMG5qCf8SZjY1q1bURxxoaORa1/RvzF0LL5r9sppeh2RKfn1c95KPRafqYD/ULvtGXDVaH/d&#10;rF+zGCf4fYttj1MspiQBdr67dR02DmQgkRtdYsWGghPxYjSK16p6OvVNhgfIlUDTbmxqqitH7baC&#10;WJoDdmJPmccjV3zNUpkKl7iyCQQfVc77sDZR48jo6v6+t9oXoBTGOEV+8EKeFFWD7ewoEhhNKPRh&#10;qGdHPldoaWYmPEIUBVClqjsbW+5t6/jU6o0fXLGmtTrVXS5k8f+zX6+rb3j8wgUNNgA7RdhhQWaH&#10;t4DX2gFKuczwbvL2vnTpIpoiotClsmF3KNaun20W5JVKm9QWeEoeNHUqJx0FBUxodGgYhVlZVVGh&#10;ls/cLjnxlqLih8DsomPsj5qZHwXYZVeItc7oTatZ0AMqPopPo7dJ6B+pIr5vpyFlGqefPk52YnVS&#10;pPJsOz7Z+urO1fuOPPeZj4w1NwYYGntb3SJKe3v7XBuC11G+IdWCBbDL2Kl1JomnmECNBPYZg4pu&#10;PFHWg6Yf2hVRDDu8hpN8zEbG015fX0eyHJQ20NdPlATfwqJQ0mN19eJFi7DtCbJCPBM9F3aFlCds&#10;cnYBBaroAnnttddu375dQRZV0QWoSCGl3EcBAg31eL5S4FBYRFgR0pVV49eamPYCc8h4IAO+wods&#10;9dggFABS6Z8odVdMLIu1FqbXgJ28auz3kCl2mMMF/C1peOFICBVBoInzWMUBSkSfObnmDIpwtZxo&#10;zTzNcKKC6BWH96Y9oj5yUkmkG29anpqbib9FhSkLMj+Fly8d/ooKtSj1Q3ETkyE0XSYZYRJFGzjI&#10;/dVOCbdBAOdZKEpgYGk02UZg9tS3MOOZ+YMzsFC4JUUCNZPPL9gwqVIR0RYR92CyoADsFHUZMpMs&#10;Lb2zbsEdlc2vTA08Mds/FCWe/CCC3uL20kaKidELko8jV/60ghkylT96mpDYyEG6QsA9gbEKiUla&#10;izAyqwksrUAiyQsoCeKmyZHsphwtzUTomMEQYhwwCBe/wHLIMyEYQxkpqHGk/CBZ6NKfcsDOD5Wv&#10;coQuJCsl2+uxE50mYE4Xb/i3pUBMkcYRpKLfiJAoBq8advog5kpukNA3tClCLAkpC3IHMBM9ucIG&#10;9XQCiOYrFaSCMqB0edlqZluxBYliVsiTipxE5kQU46cxdFVtHTXUK6T+RJEgzkcb0SSEuL9z94Fb&#10;33738EP3nvnizw2PTQC7o69gJGMvE47UuoBY2pKJ0aG1a9c21BExPSUYXOW6teXp5sY7UWCrhVA4&#10;XHpeOMKZXA2aysPsyWjkqB44pp1kYio1wUA5yJ18PJFZo8NmDVNr2jCRBHNL26pSvobEh62Q+7Rj&#10;h459/cipj33sYyS6wq9+/dd/nUl48803uStNTrnyv/gX/4LU3b/6q78CrauprfrsZz+6srJ22+BU&#10;6X/+k+IjCBEdY22tb/3WP6YmhTK46d9Jwji9FMIVEe2V1Wop0hCjKn1E2BUCdlSs2/h7fwpVnvrs&#10;j3XduC2XETkHiEfL2Himyfs01g6m6hehPBAQPcpTOylJcyVEWDxZIENMSKLnbDdpOwdgp/UNwEAa&#10;IBtcppYeh53O5FK+Bk6raE5Fpc2VVGmzX/eNJ/hNsIOqZ0aCGFEFxDlysLhtC9u5Gm1AgMl6O88v&#10;DO8O73MdxkyRE5a4plZdCMzxvIkSdw19Mtd//IITiCHPATuf7/cZdbjwRDc6slmqjmgOf53HIQCN&#10;RkhqWKTGC2K2fMpEOTAwFEJRjqG6qP2QALssnzmZr9lNlSZpmSurnrT0UqpQzdIyZTqpmWm2L61Y&#10;ypRKMlbXcl8UeO61sH0ReujFi11YmL09XTw/m+LS5cuc0NPbAzWq8NPIeFvrAvzfbHY+xR2ORkR/&#10;UjevQPKiW6ImqQ3TSFjIWfkFRk5irGLMI5JunCzaaVRx5QjDTZAYzC/z1N83CA9Hq5dvLHqhXO7u&#10;OXv2XF1N9b17jy2/cPlj3356y5FTyzovH9y4hpJKj33kgcMbVtO4c7i+zlBM+l2QUVG4anltrJyf&#10;5+TtF/Oc8z1nXPlnaYrmEeu2KudvuyUOB+yPKSAFG25P247pAOzCf166uKe/NVWy69131TqFAslz&#10;rL7GkrwhWJWKH0793E4R89QJahfQeuLU2WuuCfGSYrXVVUmFsYqIJML9gO0GXoevQnpXVDD3sIQZ&#10;xlhlnsbTpmfO/GJhxeq9HwXYvWe6ftQ0ojOlj64EQMOPfIWcNfgCBzUf8PxrAMFq5cmII9fM/X4U&#10;Ukkn51/MX3g7+Hc6LUuJ9UNfEWE3TzSy3n1rcgK83w3VueAJl4RXRAU6B9BpbNe+tuNU+4K+2ko7&#10;pMNGF9FLxJWQfqF9GF5exUsqiyQ802h9Pjnic+bL2BFRmSkSdpImkEi6UxwirYBoHVBiS9MSxCih&#10;bEmdc0V+aAFfmvdGcDWuwHOJMArUHjHe7Lhp17tXv7Fj7203H7jzVu8OWxC+S+GW8TfY5mGcpkBW&#10;M0/NhzsBxFG4lOxHL5CXmE8tK9GVLEn9gPkRI3Wl9xTbwp/+Cr+D74X8zRzPdBFiuqF+8SVSgOn3&#10;AjIHsqFGsVUtLa1wMHTtSMtIRcaCAuNhQkU0npu9NR+rkeg2M4o5s7K3f+VTz5/+wH1aNcfoCTdQ&#10;JR8EEJeBVaIPJxMz5sOlwHnEuhqtpm3V0kc72tcfPtLZ2jLeUDc1Osz6RD0h1UcBwUMCqu3e+DB5&#10;r3W1quRTWYXWj2KEwVN+qetC8RzJXDg7KCRcVEu5Zwr3jA2D0+BVJyElssemtry+89q3d9/+3MtL&#10;L3a/vnXj1+6+8cS2Tf3rVqOfosHSPp2Sxa6fHN3e0o/c15S0IXUs4lVV95uJxFVJ5CByB70I7yCC&#10;jwgG5eKrcDDzB5njz8cAxj2tDFBO0w/RK6oEI4Qoolz4uioSF5ObxJpRvqT0RHPLvYcP43TuWrJ8&#10;bEIlGFgtpql3zeqNz2+HqvZUVlDEM8LNVKSQzatIQ7iw2hRGPdtEW2qKZrtO5VdSiqz6++iH96mQ&#10;SoNBCVsUy6i/7BA6PWoVe1TeZcFS0DViGzfglEIEImKTC0IUBG1G2Ej50MSYfaBMHCYow8J6FGdn&#10;70SrtWC+PFzgnYrQkkRnJ8kI5PSw4uT6jpg+R3Aotk7GMXOVWnzoNDdv1NYRuWIkS5cqUomoBc3N&#10;RLM88ld/DfTwh1dvmxgdixxYE7XiKgiw7e/pIlkXlyWDoSWmujPW1A3TZK2yBuyNGzqYh+szHewt&#10;KEEBFxGBIlU9oCLnwEpBj/o1d+zZ8/HHvr/sYufhjZugGBYILsnkWA1SvGsU12OEzlTXniEWRmb2&#10;+HTJ7OJli9s62kYnRi9evqhMbVpLURmoaFIEorB6TASi2FRhj9ez6AzcggLZOofOdKVg1ZU1WO+l&#10;o+MTcAlKbMDm8TxyQmVNlb4WJUMZhmpPRM4yW9H5yxFzGdObigLAlqbxCoFaE+s4Q3k6WhNC+exW&#10;1ctiXaZIVB2bGGEAKnNVXjI2O1lVUcaQ+7svD/b2svzNmCBVNRg8cQjz21BC3EjJPtIJ+dNYUQQG&#10;JydilCkMOolKvSiCrJ+K7c2Mqjbw6PLunus7u76/uCO87w0oycPDE1UVteWl1XRc6Ovpp8gBgU6N&#10;DXVqPqQww/k47VyIEkpj9s38oyhcX171mQWLllVUNVfIgfC/8GCv7O/tlj4lLIr0jbDLI0Q8Iklj&#10;4wDjSZuZBeXBd4YQVQIdZZiHBicGByiQz+TT4aCtjUYl9XAF1eSrIlIGgSmFhIJSwBTkusGWZorL&#10;EdHQAju8HL/7XFl1UXk1hQFKy/t6eimCB+eqKlNFMxWIEcw374MCp2M+Hzp59MkVqy2hc1mYT6C0&#10;ujgKxZslk49cO0lXCF9CVi+CZ9e2Ey4hSpCeHCqI0B1tPtlOU5GKh35BsRVFpEu1mPfWiLVp8KXl&#10;C89cvPXJF3ffet2JrRvjnWjGQlNjaajD3Zf7tUFFL2jnVbAjrs2uhd+q6rwkgIo3qAANiB6epYh9&#10;Z6uRREOkTc/lbmAX+F51TSPhWRQF51NAKJh7RWlRVUUp9czhyCRbEsRFrgk/JKtV11YtXbW6sbmZ&#10;1QyTf66n+/LwUF9NOZJ4Av4A4ZOjz9Tu2vX2hz70SEND7bOvvEALEW4+OT0+h3E3N1VcXtTW3jI0&#10;NqiCcsrzA0KbYE5KyimaRs246SK2akWZelBgpWOPlSoJDq5NYAFeFDAGoleYR6wNaItu2mhDCCIC&#10;DvHrFZPBBFoXSrmkHXo5qB/ijsCl0mI1xaSPHFxcHJFzcPBgpAnVx78zGxyDH7QRxJGC7spL4W9y&#10;EkUlAAGsagIbNXBkqFgPFx/Pf1hqHlZ4l0w5ZDESDYecHBWRDooEAFrSa7n5K4hy4pxIUxLlRc6N&#10;a7Ai7JhgYspUMUdINMJMfhU4n3ALtVstZggzQNXyzpXPEVbN9eBl+B5UFSVklRY9jS6o104wvqpK&#10;dJLZVB/nS/QOlbJSUlEyTgk0Rs6lI5sTwCVEGvQ3B5uiSBkuDaxbeCSMmhsg+tkSt9e03lHdvH28&#10;7/nxXio7IDzg+XKSRQ6qahDQCxFLp7QyPPy6cHj7NU2hp8wRZimxBFMWoUaPAbvYIiLVxxUGQ0kF&#10;wl25Cqr6rP2hFFeVL5bKFTiXovf0lfDboYMpWhqidQgbRffkhydUTdqQVNuohynhHu5MVRMC8ojm&#10;NlEQLopmhrPH54QaYERNr6c0X5qypJyo74Mi4qw0x2+bRrZ+1AzTCjFfDjOCVYyUyWngHnAT7d0o&#10;k0UcjcJLxUpRkCLUHIsEK1H53fxNgRg5tCcsDll1tLDa+loFeQSaJRwQTjA1Q3UAVJPZqZLqiiqI&#10;Z2IM1LuUoDrseSIm2RjNLa3VdfUjBB1Nz1RRD6u+HiRDmB4dIcrKf/a5V7ccPr7/gXsOffhh5Nyl&#10;zsvwLYigkeRGCtiPjGMpb1izvudcZ9e5Lurtrli67PTZs1ysfXEHWAlqChsDhUF5rxSpFENg/7oC&#10;h6OkVI4SuRpFcIq4oGLWpEsxI+qhoYdXLWQiZZhVx1Sp7oEyFdQhdyxsESVdTs2O02xskpizKSrS&#10;TuF4qKlVDX4QCm1eGrgdO/n2q7tWr17953/+56+88gp+BRyNv/mbv0nuAu0mGAsoHlrr22+/Tf21&#10;puaGW++4tnlk5qfalk387n8o7rpkQTC0Yf2JX/8nbF/B3xOCCeDPTDDPhYxDZbFZyZkqKCkFVboB&#10;dGihs+Sp7UufevHCB+49/dMfn2prMYokJS0L4zWOAOHlDgkLLBtOdoDZgvJXMnsyQXwhqaB4TmMw&#10;EILkkchJZKM4ETSUMODCIAywGN7E5JPVhHyRNq4WB2QAVDP2KKgoVbqiuHaquY2T1z/78oVHP8AL&#10;Splio509dRJQ1XnYyBdKKKhUgeh5GnccvJm/AHePHT2GbIJmeAI2OO4i+kjwQARiMCKYNpn9Uk0j&#10;NRv+zyZVrQbqtUmEBXPVVi8CsY7f1EmsgavgbkGtlpSW5EQEVE+ykejxRc8LwJyRwb6eS8OD/dhW&#10;ldqTqKWkThJnistBEWsIjbrosYs+DPgiOzaSkOhopIeKcM5QMKXVOwCcCA6GIxMD3T9mUJ8Wz46p&#10;JsIcEM6C42cwdnbfckdNRf3EGGAurq9ZYtYry2v7ewd7uvvGEIF9g1C6cVJYAcTG3EN4tfV1HR1L&#10;1q1ZS4FjdhnoNktC8AglJqbmxkfHKRxNhtckkAU8BvkendaQ3WqrDkiswpf4Y3BSRHi0LF7lHKiA&#10;CBViaSQvxamsCPsCwT+FxjA0suDIqetPnvv0pb5P7jq0vPMyRHJww+q3rt/20oN3dHa0n2tvjWAf&#10;a3k2reWqjF7xxsy1OOGsUvcgW/EKp/afCiaIftxMUFZ4IPJTI4MmXuRf9NfznynC+hGO+nERp7wU&#10;k5gq00Isa2N9Y8+ly4N9Ax0L2gW0Bbdgoxxau/KOd/bzqm5k7NiGtUNISBXKBowpq6msZeVV8RQy&#10;UK1OahBFdS34pHQqiK2aGnZLdu4+eBfxJUn3E0hTIueIUL+yUkrG9vb3MljKhqCoQPb8zxj5lF3H&#10;k/MjHSDTM3WZFKgtEZACT2zqWi7DK4opUYJdKQcWj6AfCWHt+KhHql08/5twcuaF2UOTKuLx8MoS&#10;IC2nuRxaPIhKgrPi0fwbzoEch6dOYpUpeABdBhGDTxMvjnA8+agkbmbm0LhgvQyDfOkUD+EpMP8x&#10;p8qVZ8tl8yUUfXaLlOBw+qnebmShYIqxqEpEdVZyvK8oR7xHKmtSUU2FSTQ8HiL2GN3uwaOjJikV&#10;V0svLqPO0kxVT9/x1oYcMvMALF418mwY+Zuc6ZaDzhF0mmCgfPJ/QX0IVXWloHpj6mpF+ZQK+A/v&#10;YMSNTYwRl+qqh5KcUVFd3UeED1CeRehEkQo/Esenoof8qLzkFMWL0NJRAkGDgQUxYKVyRRUKziTA&#10;Uxo7rBgbGNyfF7fu2Xf92+/svvnmA3fcFv742LKh8HCO953UeWFr6H8qQ826imNnfqnQ6bQEMDDL&#10;C//pF7F0CdHjTMNwvC+cLjJrVcVSSIxUNjFQCoBiRakxKAqTfqJ2C5YpldNhMFxNqp/6dEKWgQVB&#10;V5jxNTX1WCi84HzcAYMDw1hwhAYTdM/AlFo6OYmUJ/jMcTlsJa4VPl+UHAEpfvDclctrr6Zcldmw&#10;B9evXv7Ec/Cd3tXLGQ8+ZigO8TGiAAaohckhGE4uZymRQsyxvajLMRsR/6VVOIvUvKihtONDDwOU&#10;9lVVnGxugPpgZiT2qiwuUIlkd3jFi4pofE6IIIovnJ6YBYkr+i1Gwm3IAjTL0gbNOzWzx1229tqd&#10;BzouXHrwO08tutB1bNO6i0sWPf/Jj5xqhU3YOxTxluFREaeK/EGxhOhh6h9t37SQhv6lCWg6QqE0&#10;6sTwgvR1jClWPDkWYgazsrWBvMomz5iPrhLYUE4cpp67Dx7kaidbmxkfZcapC4HMdzm8Y42ESDZa&#10;58ixagOlynkJzhDrFCza2GpE9mVMwwaSVDYVXDBpJhM76lySOBolhkSU2A/2P7tiWoAhpgk/uAZP&#10;Fba5FONg+p5nQJFaL7XQSndWW4rEI1e78ThilFb05ZNLYxZi7EBu/ecndZED30NnBnbHaDAd8et9&#10;5PGn2IO/t3l9KFji7oFCysCJR+bv2WjJN00zPiptsP8dRQKzSLMT2FUMR7MSXXfEouwaYi/yEW80&#10;Njc5+uzOvXtvf3f369det+XoUa5+ur3NmHU8nEwTs+bamloYKK48lwI1E+T52jpUkZChegdqK8fW&#10;gqC82WyxaKVst8T8m9X6TGP2LFDAIiI/Fxb1lNuGchmRSOKT558lNoWnJFnZMp7TVJQ2Y1LzFGPI&#10;MqHxoXh5PHALRQPiC8AvTdZecUn0cAAxknnnaKZFEXZ+mk0k6yczen3t2Cz8i8jRwwYqqmcB9p2c&#10;RMcifexUW8sDx0+dXdh+qbwclqXFIlQ7woWCaaoSpcKWqlULQ6EjtkViQ+Wcl3FY/EBCW6aLbq9r&#10;yrbD/+J/NzQ2ff/MGaZXqLgUunlBngt1UUKWGpbTg/d7Gx3NAHomVRmtfWE7sggvCc+odEjpwpGI&#10;HcST9ntRCQAfxS0i+YVNIt7OOSj6eJxV1Ek4DNIlcH8tenIkepqON7UQZMcVjzU1Z6unFfRUa5wF&#10;6au5RuIz8wUvfJF6WmTfMvOMK+ZhkkGX9ryKaK/oNmVG5HXO+adHcvvT24cb6l64/zbfTtCFthVo&#10;3SiO+v6+AYEMmWeSC4ceA0wsNh6xA4S0KAzeV0bimNgUpk7bVsVlgNqgBZazrymAKEEeUT+u4gG4&#10;zk0LHIlSOtiqS5Yur6mtkV2gMFJ1buVWxNCFLiFAyjzjcvdlkmlXr1mNqo0dwk2JzCMegDs2NDbw&#10;DrJeu8+OvBCq3pLsfV0pHBsMQ2qfJUtMWzyyIqcU0aJMOgpvA1gbHJYKFXVSdDoKuEIMVEhWVMT8&#10;K2Qa/SD4vCux25NhT3eMRRwhZiDp1ZqB6G7kMViNsMcv/DLJO2368W+MW6+/iSdf0wJuoU9NtJpn&#10;sUTxMTE6J4hGdXzzUn09MpElp+JbVeVV+poitILIULZiuiIFVGRq3ppLpcxBHl+Kw/flIZAQUoEc&#10;XJC51uG8nCNQKgfIgmULB1EQH/lZuAXVmpYTmIJbapo+3bRkeXn1V4c698yMWAhyd6eKO8KfC9rh&#10;H2PIniubtDSkCA0zT869ytyCiBIDY0b3jIPyQ2RYyIsEu1tv4UFkewQpmkS18XRFZUJphYO2MjhP&#10;VOdi5ElkWxjHLJWDJSf5a0VJjyIySJ+HDRdiP61jtiTxJX9VRy7sXHgt2X7hAhS3CdoNEtAGD4KQ&#10;9a4Af1bcN/GySQPQ3CoPEe86UI5la0gEDAzRczRT4je7LEZqJS2eKtQSTW9E4pv3Fs52NJSgzqMc&#10;7nIgVCmQgcxntscD+4985rEfjLY0v/Opj3fefjMbCUdLc10TxTrQAWheDzNpb2tHN3jj1deOHTlE&#10;WwkmjOKVsGme11Ud5TCICch+JzEhn0xUHULLETo3FX0k0JcBXh3dKHccQJy8jdEsN1K2daHgqA5S&#10;Vu3ILAOAhYpG2544XigONCImtLWLi5/6zg9OHD7JR8BzN9xwA8kBzz///L59+3iKX/mVXyEl9vjx&#10;43xKZ1jY1NXXb9mwceWmpgW/3Lhw6I/+CB+pF6Pr5puOfu6zWiMZG6yF+JJqeoSaA53IX56pgmk3&#10;pii22aVPv7TlP3254dip8x+4t/OD93qZvN2YKAdKxA6NCItMsni9zFW0s+LIbbNEI9Kp5g3XnPlY&#10;CiTeFZBlfDF+pyjvqHYXu4nF0JDoZBrpo5r0SDjhFthaRBrxraENa1Y+9Rw8tH/NCsQHHsS+7m7m&#10;k7iP5ctIiK4GouUpiNQmQodgcATTxo2bbrrp5mh3oIi81gUd4eQuQYkFKBP4Jb+s9MMw25RuooVz&#10;CioRJREikXh11B3wbGRsT7zGol6uBnJgiQIeV37WyDAV3xWczHgIGxemHpsztpTCtBWShpeJ0Mgs&#10;UttkGhMyp42UZXWwBGnPkoA8MeXKp5wb7rrYtqKHcqw5ahRcXrlyy/aXeb9zyaKIv1OaKnNPkadz&#10;Z89evngRuRlevAkn4bPWWLabNm9evny55On0HN5dxtDf10dKDXOi4UXl0oKAm7AO9CwpXCsng//m&#10;C+aa+frQmfPr+4d+/s23b7zQua5/YEdHx/6G2q9/4P4LN193ecWy/hoqVKBsCxbPL6ibhZMimJwT&#10;tpLsy8+JjZZo1cuUk27hwEz5pucfNWA1GUuHz0mb398IoFMAB5o2cID6I9fV6GoKOylmurddHqzq&#10;6+fMhZd7925ZjxhSpxS6SNXWQmMgwkR8eytxjhhRFnxEdC8tVtY/v50n50U+6fKIhXyE/dBOAMqH&#10;6sj4JmPJUsTDdcwqP4WRhg7WTjMXFOaHL6A3xFv8eeU2Z3iWiYUz6UkDfNBg2LYurJEKuBXhl1WN&#10;IcR8aOSWqipVmNqlhlSUyuiAMQU9cUG5uMKkjZFr0QHsvED54T9zjSjXi6wdqRNc+MqCKqSm+H2p&#10;Nal+XpKPnnZgffmhabZLBGgUOHO5/InQA2OQyvzgTXqv3fHufjbUqfaWfH4YTMYJUwibMSyeySaq&#10;//RhbXZewYjZ5Ek14GyPGzDyludkhuSQW4H4KbQ/hZUl0sVBRkV+Ip2jsWGyg1Bco2AL7ztx1iyb&#10;P82E5YkJ8c3bt+/ff/O7u3becMO7t9ycWQERbRUVzxn1/NbLiUf7bj6qw2+necgk3Xt2HHRoMijc&#10;pJ5GvmgszKHofh1h2UnjzfZ6ICHZFRL79SLFZLmdHcoDcfo4dP0bIBYpQGWdEMEi7LChU9MMuy1D&#10;7U3yiDM8HsMC5i18y1q310VjmCtqOnr81LbNMNB4dpfEseMqMi0Cb+FNX8HSk/syPieFiHdv3bqR&#10;Wbxl36HXN64HAB2fIJ5uBASX8yMSSFy1ZUErq4Agoa8AmXfsCwp/wLshXKhyanqC5pT4fFisoUE+&#10;Gbhlz/GHvvtsBxUEiouOb1r3zE98uGvpoguL2nkmwXKxe/x8zARiVX48B7uojkmkjgd7DRU28QYX&#10;BJMLKVPjoGZnHceEau2Jf9NDJkqL0ad1Swup0wyrR20O4OVC/ntqAa24iu46cOAHa1eZ7jmQZE3H&#10;Tty2e8/eO25rX7SgtoasQ1wEqsAl+WGQMVkypiuxPc+4HtRNJ4y2RKWW4CxG6EKfNpMIXsOj+EHQ&#10;ZV3txYBdxEdp23DwsAEMBZwUIs+1t8JbJOqARqzmqvpJ4M85YId6Zh7n4eXPbuEjqNRqfmTw6Z5R&#10;jtT6hWVEbDK5jW2JMRWf2f4Kp/zR9dvQMoSsRacN/IRCi0NEyhc1O4NCHtSp/awu8nNztLonp8xi&#10;VcQaKo6oA5M1alZ7CPwjote+qkSfRq0ntg60jka0b9DYsbjklp3vcNaZ9nYRuh8tM6JU7y/Cg7mC&#10;UVeYLN1gqSLP+xncNi9pFFGSgXTe5FxTEiWKHHvOvS19GryVz7lj1BtUfAgnR7KMLBCYppYyVsFf&#10;zK/pK3s36igQ/X7TnxrUtswI+klHTV2dDGL0UNRE1MeKcqIXqwGEolKv3R0dRWV1c8WnJNtjIxlN&#10;TrdL24JLq9ypbEOFf2oHTU0BreKSYfz3HT0xVFd/oqVZHpKoscWyGDD1NwRkNKgYDd/KGeg8UXEv&#10;mWbKFW2bLbqjJIGz2UP8L/6XcR4eHJQ5rKzGZE54Wb3Q6UHomkRA6/QMXF3iaGoaaHT50iWRSlwE&#10;c6dSNTMMG1IIukrKhiHnckVeW6Z/WkSI25CpBnIAr1FobXFx9+UeinlxTT5SPTL5JSUcrdD7yOnh&#10;4VPHWD86xub719Iu38b5mf5iCID5I18XvcgU0/xjfxrOBjMDx7zGb+3E1DHZ05Lf15WhLcz43nVv&#10;7V574OiL997eW63NzvviNkXgESphSXoRQTGQXETrx9aIjiVK3BDkRaEPNYw0CoXwh//hLqTSjTJp&#10;qE5NseQiIC2Fb+Hv4GQendZGhH7jH0o7Rn4j2cZhEiu7it9MPLlrTCgFd/oH+mFOuLgvX74EN4jx&#10;Sy7SvhwNDEzw3LlztKBpbG2lUhWcX0ptUD7qD0MlkCGYoeoMKqYMRC4CjczgpcpksJG5/8ykkmSl&#10;AirNgsBqoLciN8tm8NZIJa6Cg/MINWrEHElhLkMQ5byozISjWSnUUbpfwVsB+gvOC5zHS5Z8LLES&#10;5Ixx5GqWFRrRpALx8r3vZdShRN2M0sRvok2wOZ6JyuzLssMaW04Jlkr+M3LZQrVV/W/pKKYWYgEi&#10;al+TF4wsy3G4EpjOSXQ+J6VAVImpVhakEMaYlRUdlrnRunB7ObDEySfKwWeVo0eBq63P3F7TfGdd&#10;6/ah7q8Odg7gMeRhVYZPVkvEX2SC22C1+245wi77yay/6IGlvWQHopQaexpVJCtj6tpFoUYrdFfd&#10;UXVwNoq53EXh8qkoqxFiE7UJQ4gLmOSlrh5FXRlmqIfSxkCnrDC44Ca/M48P0QUBMMVaJHvFuqM5&#10;fxhk+mpEeunNZJ/YSvFV5xXckMYFBmfE43iNAsn3yWH34pCPHGe0Fi16wNYiIZfAi3r2Hr/5GpEA&#10;+JbZ/qqUK+JU3Hi8JvxILV34UpQxUZMNVAZ4SA4JcWUrtQFvSY9SKGusdhSdVEm8Rw4ev/mNt9+9&#10;5879f+unpzsWYhVzQVTxjraFl7q6Dh482Hn+AkW1hwcGT588dfL4CXqgoL1ASSRCLlu6bGx8DM4c&#10;tQeTIzaEuzesnlxZhFHS1+odyU+REYzlqeHHcgSGJKEacwCUGhNpF4hnWwxwVjFKHOqVQZyGqsjr&#10;fQILkPmKBCD2u7joS7//NWxW5s+bHcb16U9/+rHHHoMzvvPOO2Rx/szP/MyXv/xlL8m9D92xetUK&#10;MmH/7uDU6Le/DYiuCS8ufu6qTUfvvzsA9uhqD+qlB1CicVCL+CQKbVhVHquW1xrDkqe3L3t6+7mH&#10;7z74i58fWrcy1lCHIUVGZVXKXILDgJ25xzyDysF002em5EjPyWojFL7PF5O+GVIu1DpRb0yQ5FFC&#10;YKxpx3NBB9pV4kJhJcQekKfEtY3CxFr2+A+44/H6mstdXWQnDA0M0hxvzdo19Q0NCHrOIIoBPZUu&#10;Cnz3/vvvv/fee8nxdG+QNWs3MB9RBqSMqDYZvQSbqbpiMWvB+YTjyZ8UmfKspAE7RZDG01qr07zZ&#10;wkQwhT0MJVlLhB3wAkmHJGIwo2OjbCjOZdvZ8NOjy64WXoDkQ8X0PIuvcmhNxXeF8bnJWyjcaTOK&#10;C0X3WHrAYbMpztdNHku6+3qlImsHSmm/6uWXd99yC7THHlGBJYnNAYVLB1IQdXtjVefIWalesWLl&#10;ZiRmY9PA4BCl7pxOzvlE2Nk7zvLAdRNXSqCZeawrFb3fUaD/+OM1fX3XXzj/0MkTnz18ZG1/P9/e&#10;sWjxkyuWf23jhpOtrXvrqwB9iFkj2V122TRUjY2WMSkZUMEwg/B4pU7uVxpBmaTzv+kwiea/g/xM&#10;hElfv+LsK76Z628F/FPkqO+y0FAiKoXqzyjCfpJ43zAt1DSIee1fu3rLjne5Ue3wyJH1q6fwNSqW&#10;Wg5y7CC+hWOPTwMECCYdiyhuSURv8Ma2U6dPbt2SzywmCilDUkJKy0CE+wYGJTFpQFxfH85qZU+I&#10;5aZIAziq5LiPHLDTg4e3x8JFH/kE3XjeOe05LjQzY6vq8IvYvkFAAUwAEUXBzkjwRu45C9SInChU&#10;1W/ZBa7Wik1rk19UjQgIavZ1w4CO/cX7WSBLTIsOL1nhSLRD8z3lgB5bt8FqMq0myURrwrxv/lYT&#10;WJiWckrRPFGbQSJtbFKpshpm7C+Os4tUE//OPQffvPlqlyVVJaOoWR8lSgFAZGIjswRCKhpOgkQW&#10;W0G+Z+EOCW1Euyh2VkLo4lFS2LuD91VjvJpESjB0wWd8w+9E6gwApaqQcwu4li07xsyspvpIWRGV&#10;xHAywC5XC2/bt++2fXvevu76XTfeHHqnZim0IN0rniNTSgt4vokl22jJ4PItxAYzh1zheimSJHPR&#10;5V/mhXma18hfN4FFfsf8smbb3YjbvMTJrynVLQ7RYfTjdsByZbXqVkdTuMS27dvwDITeZEVNuj1X&#10;FvAXGcTWtD1U7pLjd/6z4egJesXuv/Om0BVVkYDrRIVBUky1mS1PPZ78ecUY7PiJm5Vu3bzh/MIF&#10;t+47xHY8Vl+pGgFT0TscLYK8EzDkqkrsB1YZpVcdK2ZnCCYHidy0eeNCuSsVJeJYSKoX3bjr8IOv&#10;7gGq23vzNS9++sNHN6zpXLJQvhqCd6BEsMlQR+UbR24R1Y00KiqyT8pQnCZR1o+yNOyH17PyTdQi&#10;J1e47Es2KX5CMwI3YYiSy6bqdJphMW4Sa6tPneLM7XldOEcnWpQYyx1PtDSydyhTjfCk//ctu/e2&#10;t7eNX7NFTDMKTBgoNH1kcSmJdeQKWaxm0p/jLgk6JRJcqxV9IVm35IeXnpqoKi9LKFxkBkBTYzZ1&#10;ch0zZVEhDC4TKjl18k7MnMADs/Q0AhGCdFzzpHCmxOA0KQ79sVItRiAKC5AuWGBMaIB5+i6BaZES&#10;xev/7Y03YeF/etvNqMqMKnlKw5yNCLvE4fGSELqCUgfmG/wZn6cGR5aMhSpfEH4vaENBKGLdocVy&#10;DtTMsqJFoZiuvHzp83/xtWUXL37rgx/at3YtIzm3SJ2ebtu9+/yiRf2UaDWUnmwJ+Ok0G49LuREb&#10;Oc5C6whtjcLG3Nk7ys6N2NUFUXUFSmemfKbl5o48bJCAyufHfEestvYb2w/zQFnS0c1KwW2GD5g5&#10;Iwh+p/C3Z9U8JZcuaebFGiIJPwoVmCmQgwyPR3MUWkeUvHo+RfE7AQGe/JKOudI6YrJAwiGvQIB0&#10;18zM8u1Ubh6aU+x0wA0BB6MQAGRrLeaKVvf27F+7mmDjGEAZqch2s4gpR2EvNkVHR0d0yksemKR6&#10;Ong4fnPBH6Ox4f/LjvUNjY+fOydGpAe/YtpDE9KhRKtpOSp47Xa3zA9UVFutlF4WlzQQkFLFSUXn&#10;O7wdulrI9eT0c8TcbDH1lsXe1FClnDBTJp9puXD2AkAVahqMFlRJ+0y7KsXd5lubmxJkx5+PnDr+&#10;zOp18/IpUx9NN5YKph8f+Z+FdBWPOg8I5ueLbzjVKLeLcj4aMWiF9/X1IYacFV/31rvX79j9+Mce&#10;PtuxQLGxJsRSIXdopb29ON37eboo16nEI/GxKEIn/hSGPE8RAeuaKKZU1kL/oCvPq78NYkKdbYpV&#10;Y2JGe625sYFCOdAkl6KKNeeEHkRcgKg6Z5WaB65KEIGCfMl7aoKxUKyaCyNLgFwJLUDhIskdcX38&#10;5DEIW00DNGxVHG9dsCA43iR0TiEqeUEpCBDBvIHn6FBzi5hUFzWLj7QWbS0LOjoWogPoASbUJVZo&#10;ujqkh6EVok4Ll2m/xKtqc0UXQqQdnyqpXrWurJxE77DQTKVHqNpdFO2K1Z2X8EpeTaAA9wqGoeA8&#10;DixrL7eXcn5B8cGElsanGbSXfBUmIc7M11oixV14fAmHqSangKBqkYSGnuwlpoJ0W3uLld0rNmdn&#10;kOCW5MGK1MgI0wsFMFPA8nGa/FReLLBPZQVjkgUU5vkLCRb2fLA6d4qJeES8SGKeMktmpm6rab67&#10;fsGLQ90vjfTKvhUClm0Gybh4JO4RLREialsbImp46SMtcsy9dwmCP8yktGkSyUusY2MHt03mhyMJ&#10;GG/MjDC4KGMSaC2vSZHT3uOOEaQmvCoUIXv3zA4CmIvOjmnuFHahI9SlJDkiQn/ejgogpuDIUPhs&#10;eiOQNS6eWz3BRqxgxLVsoAa1SBlIgF1sVn8xYhwccRaYnYFaJ0QosybiIVJsEdeTOgfcLqGQKngo&#10;wi7Ts1VDTbiuoL6gEy7FjkNfs9PLRXBCUus1H0UvmjKA/e6eHtpaQY0fOHL81jff3nv/fcc//GGo&#10;AxYOXlxXW08/4DMnju3bu+f8ubPAEyiUvOjt6YaZq85LKW1eR9EWlq9YTnhrd0+3KrtFhLWtNTkv&#10;Hd6B1B9VR3XelW9M8SBAVFpN1RCJ/x1skPWJYbgo3JquvCCF2SP+AhcgU2eSYF6GMHCac4JCb6qq&#10;fv//+ydsvd/5nd/54he/CIp06tQpnAo//dM/DYS0f/9+hNHnP//5vXv3PvPMM3zxI594hHp7D7R0&#10;fGzP4YmXX/biT5aVfeXGa/YvWghDY2yoUtjncgtxEMVppqLWSdQ8Eo9KAVFB5I3HTq35+l+373j3&#10;7MN3n3/kbrN9PUiucmeGFovih9L2t3WRHeYTHKLtzGjLhWzwaikePvwlvw470G4N8afYjdps0SpT&#10;Q9D/ceUE2HnDiolpNo0XQ5gg9hrP3OzAmlX8s+oHL7y5ZX1vdw9aDnoTHkfmxNGaUC+NYlvqWwg4&#10;g67vuuueLdfdsKht4fFjJyl0vHT5SoYKJkwBNm6jEivFlP2lJKvCprxHpAarj4eqk7gopy0Abd5s&#10;0hBHzBSDRwCSFaTQcpVmFOAMeam4W7QiYZPwsLA6Hkp4hlqCiA65qm1D8eFs1jTz4nIEq1OkiDok&#10;4iUqpBVsNgzOGUBG0QPh6qPD2OoRCKOu9IwLxbK/l4jD7qG1a6565TX4Zs+qVQN0iqOb0zAlJijI&#10;M6PAPb4+MU61FmaaO1IOErW8samRq9EllvJ2zHhgwTSfHeFbsW9U6ijxECdIxcJJ7mcpq+Yn+Y9r&#10;C/Dz0IkTQHW/sGvHDZ0X1vT37ehYfLyp+Q+vv2HnkqUnmpv7qqodL8Eik+NMeGNzc4taLRCDVgYx&#10;u/6D6TUklalQ83FFzdYC2psnQpNiTpCFxGzi9+/3PSzW50nUTDZAZP4NWyN6TM9RG2BYMZ41KIQY&#10;ZzIG+VZ38ey93SNzfX3cY2F379Ftm9kDwFTulcRksgzMv0uhCYSLwrgQPk8sjeXk6ZV79+25/RYb&#10;z5xJO3uSF3gYEGS4McsEsfEVyvJa4KrfUVb4SHw7IsrTsxc4nkMcJYqO/Rd7nN/zAVX5PPmTNEvv&#10;mSsYrLdeteKilTaufUobtyFlUcCHSXymnI56AoQTSKQQojccmPJmWtGSmh1SWQwitrqYhkLjk6cw&#10;iC3xE7+wPpOPLQ23ALALmkkGfSgpVnNSVVxrR+xDxgmUTbl2mKprBTLXiKF05WCenAkse2nlspvf&#10;fpeV61qxJAeYrNhEEvR8LIifKJB86dVW+fxO7nPNVXKzFCsovPaV8+gQBIcj7KwMw44we7FQHLwi&#10;XqU8NhhjBY4KCEh5n6TxAtREb/ZQLFPyhLZO7B6+w91u3bvnjgP7Xt96zc4bblLGQ7bIHkvo6iIe&#10;huS58pOaEmxfmK68FxOmUaB15AsUiyWrvPDIFzHbymn/pbsEYJcfvqnupZDNTNMLNmP1lSlSHjEY&#10;Vvj5HFSIEaZaOhFbZ/HBEUAkiavit8Zz5TzVCOWKZSGMYEhFzyx8Ps0f34/Qt3rFqqdf5P2elctN&#10;g/yvzASH5wcckevbXCdnPinhhlHDIa69erPqI8zMLb10eWd7I15aEQfxH6E8y+/HX1UV1GdlkJAp&#10;pUZWrFzZvrCNs956/XWKOd9/+Ny6/uFHvvXsoguX9yxvP7ug8bFH7++hH5N6TodFE88JKo74wDcE&#10;TIM/jo9cPZulU2WIrEuptdJwzmp5Q8GVC9UIXihDqStlvuvyOUqFXTK8Jva4iSMZPIlfZ7xbfeTi&#10;8Hpzpun7gWPHt29exy3pvwkBUj61taV14ZmzXbdex1oruG58jGmGBqK8XqQ76h6JirzJY0PGUK2o&#10;+V/bOJQLCJBM37GnPPRsNiyDkbocJbS1AyOi1bWe/V0/dSJKCJG/Y9P7tzVjAzE2JsN8SaxKVcuy&#10;rZJfhKlR+aKYAnsGdclwoscei4vn0iZu76i/v/3GW9z9v9x2EyY0BBQIhZ5XzdddnEb9h2VoqFwL&#10;2dojI4SdLVjQzh3HRomtK1q2aqXcC1FiU48W7kF+sEWsmnFmRXUV6hQ+qDv27r33uWffvP6Gbz/6&#10;6KCahKRHP7Nw4YpLF5d3de1ZtSpc4EI9/XQYxhgGyCceAqhu2bJlEUczYvnkPSbKlEkg9MFFLr0E&#10;nmf/GeHbyUSNZZUVgd4DvTAK7efIpQWIkFWMf2UyVYnOGbRXyYuY70NzE90jUm98u5zB8RrWyW/D&#10;l4q2CyoWW58rwq1DRAGyjsKZum2YZsTYBdkovEsRdgHYqd6AymGH/pHd0neBXIQGVirLG2hNY6NE&#10;ArVOIjxw+aWerSdPv7Jlk+OOGUNDXR3UCBOQb7ZIhTnb2hZQk9sRdp43z4z9YOwUhxmSD/v/wuPY&#10;0HDPOFWHouSgGXMctsp4BLU2n1LnbyaO7HimDFEK4jM8NMD5Al8qVeyciAxoFVlI6aR8vdgCrIIl&#10;bjVNuhQaJqyaAkxsB/Tgy51do0Pj5KhT+RNFirpaxszVmjlbqGwHa/KIrXv45DH2Vd59wp+KfWV7&#10;oZBKCynNmyVnmAUK5fybQR65Z8zi1l4d8cVcCvo6vq+6uAaK0XG2854XXn3nxmuPbFonQg7wGmCK&#10;HQYVUGYa5QadHujKgJ0ttKh8J0dTFDATJCHALuwcLgo3IU2JH8VBz9JxWAELhLpizHAi4F1dPc2p&#10;aRdL0VSqCY2iySExIWmWA3yNa/AayFXNzStrIGF2PctB6RZofmh4kNNgchjrZIhwG1acHQa76O3t&#10;pgqKH5Ar8EWxpmCNTBARGRgxEAZz6Gnnt7ZfFATiT7uFoht30ab1m1avWkX2VC9l1FRhWk5WVaSI&#10;TPlo5xKPHenzmm8lsAcuEAJP5XRUNEVl49QS2iE+LvMaCiyMN8FVEZ0eGW1SM+jWyQu2eAbYhaWn&#10;nq0pBc+sJqcKBam5aUAG2Pkj4S+ZOigPSuzxEAqJWb1HIwmfQhQVDizTpMKQoYTQpyWSJAvj6rKr&#10;I4gsv4VpLKg0MXDzw/xQbSs+KqM7AfVtVItF4A5aCnPktQj9IDx1MpLg/2EYy4y5rabxZ1qWrqys&#10;+ZPeMwdmJri3gwtCPvLdQBmUmhZtZcN+kFwIPUSiMFDB4BRMo7URSuaALKuki9I7A9iMIcBGQ5EL&#10;Lc8xmH6hyEncVtHBSW4rdr1UvJLx4akxYGNimwdxhlIJB+SfoE+Vz2cvyCkPy487KgwQ/hC51g4n&#10;DGBI9oGWM7ICckGSvxY1MAuBTjpMME1x5iK2Su7AWyv9ifNkgJ2WIDDDJJ7mdRBpqBXEwDm9LjA7&#10;x1YJ9wn8QjMQdpQUYpnpCrlBS2Znaihho1q5cXyimrhEpVel52A7CujU4iKDEN/2GEFmCgcQhlvO&#10;ZUmDBfLYPDLyz57ZvvzCxSc+97mhRx6hUi6IP+va3rYQxeLYkWNvvfoKLzDslVdOrCtV9TCb2YeA&#10;emVl/bSLnZrq6FhEviOhDqB4PI9JNcgyNTCVaBsX8C2PInCwNmfUMAIRxouW4PcoFiQ1Kma6lAZN&#10;aYa97UzS8LbwXqhQibE8URO7dGwUO5bY4Zqa6tdf3gE1Uq6Oljif+9zn7r33XgA7VJpHHnmE5hJu&#10;1/Cnf/qnfOsnPvtjWAS3VtXf/MQz0/v3m+MP1FT/0Uc/MNvRAUkCDXAb2t3iiofvheqi0hbB0MOv&#10;NyvALkvbnVv29Evrvvm9rhuuPvD3fmZw7YqcXXhf51JAdJ8d3u+KEM0sOb9I+kbmT8q/7hd8nksu&#10;Xynb+EkZkwPDQQihueHSifNjLs00jInEJrD6HxpsujjFplS2h0CGyam+5UtWPf8SVHGabmnV1Rix&#10;0AOPr469E+NMLNXrVi1ZidzgVsuXr2hpaMQwf/PNt44cOaq6wnJ7kGA0BBUQviCUU5ACwdpSmVT+&#10;d2yMtZMpKNYQCGKMO1fOGZMK94ChTEwMUZM1qo47pW5goF+a0zjO72nXZmc/UMpQOdXyPEgS2Tug&#10;x5RJpY3mObSKyJ8oXggNazLp/awxWhbVJVgEIyaUHO1D5mqgnyTWbkK3oH8uAi/aCYaLlzHa1k+P&#10;T9I7guJx8Bx2DYKJB2Pq2trb+c3+xidHugyWLysTuemE9ihHyDJIW9jIarhEbKmKSSfwzqSafj94&#10;4tiavt6HTx3/5KF9a/p7cVXy8/vX3vSDVWtPtjYda2qyZWPNiq9B+fBH6mMQQrugtUWOGulmSHDV&#10;9AsScRRWDtglL0UhPSd2V9ANOZ/YnNpzks6/+MM7IhF28LOcOk2jIvLQm2LxU3ADaw/yHiYYxdwr&#10;qTFkTrthw5aaN3dwtfrhkWNXb5omHG9cuiU1haAz0Dvx1Oheg0IFEQpMCbSKybm4dPHWV99gHi4s&#10;oU+IDmIToAomA2bFrREyVAXBF11TT01DmaFRaTMKaTjGRSF3ia7mzR4/rfmX9cmYXv0fMff5RPm7&#10;/LYcyTlAvrXrK2uFSYVZxWyMgx9LRxxS1Llga0XVATyzZaJYhoroip1GXXI0Fd5n2ArJjsAC41aR&#10;kEAoukYYXTUTG8lHlQ8/X8f8I1VL9LzbCI5Q3CAw2z1S2wKLSf4Dol+z9s3keajzMr8ZJvFx2cO6&#10;eIm+Gmxp7ua33n3l+s1Ri87OO2GMKmyaTZCsvAjB40cOnEC7ZHdlR2oBEeRt/UIcJvZChGooVsPM&#10;hhd4myKrIGW6sPGRJZBK7DK8swq/5YvIAlLa+Yp8OcFD+C0mG/av4afgXSlC7da974LW/fkddx9a&#10;t162eVww1KP4PxxaPJ72WprA+RYTceXkCPTq5NZxsrvivt6JGQm9v934HigwlkCHu8TmR36pUI6T&#10;zZITJI8Gm7K2Y1bJR55PtlSMVlOd82+x1ojyMWBnZ57lEYTxHk2Yj4KWkvqqnRkHF1z3/CtH77sj&#10;kwm6YQwgRaHZDjV792C4FOi11iBQ49Lrr9lMYwkgqDupT9HePNFUpyqKMh6loKomZ3lxTYPaVOD/&#10;b6Psx8J2htLX30vY84+f7X/kGz9Y0tl9cWnbhY7Wlz/z0NiGVT0r20fHoioQj0S1mhCcRmQYCCau&#10;Kj0pYC71qkevqcDzHx0nmNj8R5WWQcJCgTZ+x49yQ8iSCDduvgb5ehNlEdTsnRiMOjHLQsBObybv&#10;dJIcwdPDVOBSx5ubV3Vfah6bONnSBJeEe1EKbfnlnsXv7Np7x00KuRsetr9CcYFRrEdeqsQfpN7l&#10;9rBdWDEYEU+uqIGhM4iwXZJek/ApFcUIdVmNULVjtbH1VjK0TOVG3AUwWdkqIDU/tlWVfBj2v4sO&#10;VARUlzBo7h8hQS5KbeYbFQ0iDiArnxZwasS9asy8z/7/2Vde48w/veNWoakRjRAEqdSdqOIqayIc&#10;rfrFkIHwuTiB/KGXDDW3NF9z7TXoSgh5upvLjHF8UABnqqoa1iMuIIA2MrJvfuedG956k6J1kQab&#10;toHJmtOObt70wIvbeTInxoaWHNtjWs1JuSA1X8CVuD7qlGbGLoPQYyxUULZU5G5KHhJvFW8577po&#10;Oe+5CXjO5QWFuOtkJ0IyluhzqyujCNly1oRFrlogtrYNRQbp0/gzKCR5IfJNnsbv7LP4kKswRcEQ&#10;CfoaJZ1nfHSEoGoavITbVcMDDBJaGvrJ1bOKWDwqUV5c7v51NtuyC/KvxJEqBFbwtDyR4+xw+cKk&#10;8ZrSbuXq1986QS/q2loibUV2xSVq8qV6bSpuwmixKIhKkE8TPVNOYgVa5gKbh3MLzrUjyk37v31U&#10;rVxZd801fJ3WFf+3L/LDX3yLcvQ4sXl2B4dk6gXjN2DnJoza6YGDIhUp0UL2Md5jnh3FFMskovAo&#10;DSPuYToJSzNtqJBqFXWVlLpXYBAiFCZI2YCu8xe6Oi/WVtTQQiD6B8ilE9G2kj6ugZJPo2kvjpIH&#10;TxxhtQHvcmkkEZJtBJNofpj1+8/Cj8wZ/E7h+/YahfyzvyihunlKrJlkfmsHdXOFu57dPtRQ9+rD&#10;91qUhqYRTc2KyBUSYj42qqLs4eJT6IEBOyvxkYkTxBkbL1BRyRplu1Yzb5SMVSwrwoD5t8OuTD1f&#10;MC60fynjKMQ/oG0Ud/glZgO/lQKpAqki1CIMNsHuCt/D2OBqg8Pqpg75s3wU6AF17h/so+oICc4w&#10;3vqGZsbMaFF7CA3kBaEEJ06c4BYEuQz2D6CZRX0TPUlsTNVh0WTG7KnoTMCOOBp4EBKBOzsvkDcR&#10;1ThRcWT5Q1/BM9VKAmkkx5jyPSMOVxG7ClXifTspeVLuIk4h5hYTZ9yDwvYB3CQ+lZEJTX9iEecL&#10;fJinEdhUQEvzSoyqxGSKgiWlL8m3kuDMPIemJYcuWBSFNLF5PAt5i/KVI1CQF0l0am29YJEYfBBc&#10;tEGnsxCRjPYM2UEVieSaxEy/8TByrkjPJCUPBtdiGPgYNEK5F5OnXXshKv5khyoZ8d+d9c33NLS8&#10;MNzzpcGLw0ZYpY2I+lNj+uCyqg8VtefUfgK3uRq9iWHDAgx08ee8xi12rNOiFr4Vu9SrCyc1Ppto&#10;pC613PF0jINUtrBSAqZiC6jtALGhEyP9GFD0SpEdhbmuaEx+j09oHtSARQkM1og1dlAwqiWHpRVW&#10;kQwV8/8yFc62cTr/W3QSt5R9ZZM5MDtJCU24mYMIRlBvHFFURYeXa14CZQZwXMl7Udu/wt3eo/8v&#10;m1WIZNBJRBpKF4FSbFn5a8XTlNNSi0j586IrhUgDjkrscRUgPNWjVbNEMGUCT5UtYmzLK2uyhEMo&#10;4QMP3MzMJy5e/uyeA6TBbv/iF8rXrEdPQxq1NNFIoGmgt//okaNnz5ytrymnhgMMSBFM4PjavQg+&#10;RNcUvgRAOjztTY0NqAqwGuENUWMuqXABbyW/zpRawcYmi9oqZDZFUbCk72mjJsBOEyRFKOzwUId8&#10;QXNdYX3u6iACkRZBlUshntOTqOBf+9J3D+49/IVf+PRbb+ymItjTTz/9xhtvbNiw4R/8g3/A0mBr&#10;EVhHd3sK2PGVm++8vqm+4ZGFS7b92Vdnzp/3bS60Nv/7W66DiAmugPVxfdxOjY2N5bLfarm3DTOn&#10;ZMRjhqIQRjJo3fJnXjrz4F1nH7zLBs8PywtLzMJNatEgzf9KyeLxiJKy7ZxJNP2bgTU6IWc+ni4z&#10;LmG/STmV5CIQ09czKcQKheRSfK3qoUavPxolycJBWQWNRBVkWyHQBbdPT1+1Y9fljoV9SsIrbaxv&#10;AKJl68Hz4UuS74NkipWR5snvgwcPPf30D956aweYVN/AEMvNBUWcpfQ+IgQSBLkC+90hdQG/DbNh&#10;EelqZipgRYC1NlUUSLd6P0ZlTXAKWiOFziSDTZJDgf7YkBqzujIhKRQxQulNnlZlqmwiRj5H0kKT&#10;CRVOZXl2Bdjx+Ly0/0hsK0Ii3OtmZJjGs9QyUgoIV8AtwEPhIsDdDigJIdIYETou3733xp27Xt+6&#10;paa0Aj8TopIeimq5rmYaVZxGfCnXbGpqprof8xC1Aot5ZrIDAVwYJIIOHkKoFK9Rb6K7t+nfiq7J&#10;w5pxOh48fnR1X88vvPMmaB3vHmtqAaH7xqatqDr8+CRHGMpvoY5/Qih5AaelPCkuNKQPS6YWR2Im&#10;og6mymQW23A+wi5RT3wk4snAKYO9+Z/52NJFQtX5mxysUbZZ0vPGnVJOvTBZde3TNmMtIBheqIUE&#10;3gjUbIR9SUlzZfWS811zoe62Xe49ee1W8WSaV1Ihv75elQTDEINmFECOxz2yZNjEjniIXVh0Yeli&#10;25W45ZFzkiOEus9gBAGRoZVQxrcaGJgfeYKoexPmi+R0sYCnNA/eeF4paR7Zv5bUWkjEeRiPBUfO&#10;K5Iu6Dj/rMIX7beUvsaBxCOqjmBPqrtGuxgJOAmrIJTQczSO6CQugaQdRMEPKXIKiEWdDv3HwsUA&#10;YtSOTUzJT+Hd8R7eYqUivZ8Bdn7QTHgqjdT6rBlRqG06iJbgd9C2gDBxmCzOJp+o0BYU1srCnVrc&#10;cseug7w+2U59oYTCxNh0TiF1eVQqthJHLuz8gq+kZGGDflm9s8oKgsFl9+na4dJT/7tIvg0zXgJH&#10;IbfSSSSiaXcA4fH+grZ2fgy4i6eB/EozjxD/0PAEJwnNFSO548D+Ow/u+7Nb7jytNinS8DFdeBx7&#10;JJMzOUQkChqjTb7bAntBTujMlvGT+rfnJLDlJGHN9o0E+xwvpafFhOZzcnuT99VfLZMv+TlahdA2&#10;w3kSkxGSgx9COJWAnLVgTrJG5drdd8v6ttOTdSO35zZ5pDpAYUkJWY5xFnIM/xnEM58w3rdm5cqn&#10;X+CjS8uXmAOIxjNTyNpXjlqaz4v8A9ARB4M5bFy/CnR9oLpqRXcfgzjf3hjJKQKMKquQSeoWjs+U&#10;CLtly5eSH9Q30Nf05e9ue/Gdm/7qubqDx0Y/9+M7/s4nTjVXX1zSyrRQfIEYhKIyZGTgHSptKx8p&#10;g4atgBiBYUjD1O4Kn3ZEWlZTkyIismJl8h/YXpoCa8N+MC6IVmvJZ+jE6In2c3Jdeo+ZS5vQE0AT&#10;qx3KRwzP/bB+eK4bR4fuO3KCe55ub8aaZBS0Br9p517Y3JHGGoXdEXaOTK2q5EIyvQJwMQdIIfyh&#10;77I7zDGjg1woFfFwtC5MLjctl96JsAnJoURUcTkRUNAoARA5fXsnmA5EECGHAmDTHfgA+8VkbX+O&#10;Ji3b/MT3GO/LtSK/ICGPsfl2+h1YHy+szuvb0b3S/JTj8y+9yvtfuvtORTakDNzYio6TkSkgpEoT&#10;4iIDGpeyP+AXSH8i5jZt2rx69ZqTZ05T8pBtEHdUBCXfURODGSp3lIPWoVySdfiR73x7/cEDr117&#10;3Y4bbkgrmm1Lr12EwhTd9u5uHoU+CforyAVbCPEGWkfcPgRDmA+kgpfesTYMWChVpI7bb0+yi3eX&#10;kQ5bBbxAEcn3vwkvWyb9FRvMhUI0eyH1NUtWqqwTW275svmuDnrW4TBtr5qPfCvkNBC4gDB++TH7&#10;+gb7+1TVi/6YKjwi+0+Cu5J87UBDSkrWzsr7dAyJBsGAxV0haNP10RI0HtcujVKaeLUwHQFBACmg&#10;FDx1A7V1l1esYPBKYhoX+MILiJ+HZTAsMbNHDX97nJhPnhTfTsr0idXknVVDaQLzZ/+vv8gRurKm&#10;Jn4a77qrbtu2+uuu41vjp079DS/y3zxtR09vr3ItMWiTnLBZyJhjUVR9ifmxLs6jObBcq5kFO0am&#10;vpoEsamitktEigTcYZTc615ZVI5Sgk6JEY5m3N11mWlkc9RV1kdKVbCYJKQFQuWAXU4hfpbQXIvp&#10;GIsue8VHmSQzdfl3fkJOcvO0F4pp4cm+vnhd0F74+ZzQLTPVgF3OcywmtXHUdbrs2jd3rT145NWH&#10;7ptsXYDuombkipwWK2KjoI+SOMBGYFYhjAzjC0YSCWCyKVR1TdOGnOd7LIAsoSq6LSv8lhwJtpz6&#10;yim9UfkC9JHj+zBLtoSxBklh7frUdILLMn4/oO7bII0fkqaSA0qXvEekJKMBE8sStYeIgWf5IFts&#10;9TqaqFfW8oAwCrgScICGXVZGuhA3woXDR9A3tS5UqkxeJTHfeJw4QqY4jXESZHeI3riX6BnP0ymg&#10;O4LEAxlhGMqjly6oQGRhcwJjokwZLmZNOxISBhtC0pZ/zJeWNmomkHgYwE98S4UVwgWjVWMFiMtL&#10;/tpoZBEQoftb5etu6SB6S4w/BXGb7wUZCM234uUz/XXOsxzxYWLjAFAxX5UGEykhhijIjFZBVSVo&#10;6f0It9Lhqo7mkJmkTqBkIRv0R9qJ1GDJUsOYIsf5ivUprk2SlvmJCZFEVCpWFMu7u6nlnsaW7SMD&#10;L00OGa5yhVRpOTo3GgXqDrwOgNKlYVKhHD1vRBTqBK7qWB+rUuAbeQO3WBL0adkU0JXVkoTvZM7F&#10;msqaAHrk5MNLj/kM+EtwwTQJZ+rZLn9k2OXMtuxSIdExVrnVosJdfERTkYggiEg+lY2L5h5SDNQy&#10;L7Ov4t/kp0lSxZNsZTUOLZZZQZwcvjcBCkjkOHJ8OGhGU+e19pAsqXinukgdpcVDrYk5Pj2SanhP&#10;Y4uaKXxRjJNUPmPwIXG4h2YpfNS4f9hWBNVydRF5VCWPfg7YAAo6MBGa6rg3XwGZocrlB06dfujI&#10;sUMPPXDuEx9jBFW1TfAcngyknSC7fXv2dV64CPq/ZsVi9i8TrutMzwCv0MsYPkOMJjY/zwerYY6w&#10;Ymh3Q9Aeyxv06TiRxGp0a7ZmRFopdUgV+ghvCfKOLLxQ9CJlJMNIaQ1q5TDbKJ5dtds2YRvs1dx6&#10;OWamH/vrFzdv3nz27LlLXd2f/OyHDx44xtTSUOKpp5566aWXtm7dessttzDVL7zwAudftW3Twvb2&#10;T9Q1b/zSV4sHBry59i3u+O79d8HWuAX8itswhxRZU8UionmqCD5NnsXQDQxJC7Bb8viLW/7jl3nv&#10;6Kc+evmGq7NFTnwjZyC8MEPwO34Qk4cjxPM/E5PJlJ95MZR917CseYgvmP0ZunP4f4VYBZ8XAQT/&#10;SAhM1L+LGFNFCYW7RKkt0enLceKKvNBQgRcF5k1cbGttPnWG+TwagF1TS3NDY6P2QEmxi46PDI4j&#10;yBYvXsLVTp06/cwzz9KDYtkyvPZ9LLE6BjY0RC8LlYuCxiBzyBn95/KlywRMQQxSe6DtFGGXVWL3&#10;7hLrDzegE0rE/hLjXdDSgpAi7FJRU5hOwZYjNF98NXR86WlJS1e8SsI3U2+6kNcqGBfzaeXTDBZg&#10;ED8r7dHR7rg/08yApdERCjBXTCgnD4ANf+HcucOHjxxrqL//+EmQ7v3lFfR4RW3mQSAhpgkYEUFC&#10;yWTKuVKPIqr4CV9hnhkYVbzA/yCE+jo6y6FJyrPLuiESzShyiR8EU3r/saOre3t//u3XHzxxdE1f&#10;z/GmBcebW//g+lvfXkTG64K+6lobcfkPm9Z8y3TiFxzMNWoxNECFcZDoiKwnNhYWlHI1g3llKIhZ&#10;XoEcLCDIRLeJX77fP6ZzHznRehj5Efnw6SZxIz+7UndtsToFOjaLMpQhJJWrxAEcya1hPxXfsG7L&#10;xJtvMvK6weFj12yh35YUDxzG9XUqYxrZxHxd1pucoHKOOrGOo/3M2Wtef5OsWI8TBU7yWi4i4XlO&#10;xIZtci861fHDNuaTyBsUHlxUEimx2d6exzc9a5mI8YTK2olSTr5XSJV0WJe2o8XTZUf4SO8gehHF&#10;phCCPFRycIbOYT1QTh2byw7Tie3tmH1OUPCQrkyZGSkhGRYYjWsC4gv3UIxtHooN+egU2iuBVz1p&#10;5KflzDmPdGEdYCMxZjezSQ1b2Q7JzKFxqtYl6cNKiXCGlvxWUYYv8naUDTBXdNfugyfbW/vq1O3B&#10;0xvtdBP3lMiLiRVyktyyXoD5g4sL9w+RqmfN8oLlGItgDqscOW3zprc5u97dFzknCESpJIUWjYy+&#10;gCDNLvKL+LLM/L1HD919+MCf3XoXNgiPHHWomXglngsAcXvxVItLLIvhJVXQGmYcto9yOvEL3zS/&#10;r1+bjKX0ZLpo4Tz4hNg+6fC3frjrrj82s/VXPDAfyrYuqEpvpCzMHM0bK8if0Au/FVU/Pp4Nxquc&#10;gSVRISq/ZiF1eS/k4/QjqHRGURGAnfS9LDzTuydbnXlc0uQa6pWsQmardO2KxQi1+uqaVtx0B46/&#10;vHaRCluU4e2sgDXUUi6rpnrDlk04Mxu+/NjEyztu/7++vejspeqf/vEFDz2w+rlv7q8pPXL4MCRP&#10;PbohgS+jcP+pWRGQeAR1+6g6BEBeojqIEzSqjVw5hqdUWzSwoNHGqNFzhcj3sknnSZI4fNQiCv7G&#10;j2PcxPs/oXUUW6UAuRS78DNHrlZa5pSjnpSm4J6xZ1K3jqRqeGaZo0vL27nyfUdOvhFF60xVUOf1&#10;b+56YdNqVo4/NS/V4G7xRIGJicloXu3k0CF9LrGMKzTnilJVfEyekFBtY0FkN6XNFuiMSUzPgkEb&#10;hz/NqTxMkyTAgl6lk8EfE2VELdtQeVLEZlkFHoN5tI7T/HWnMOjMUNHD+JXGiQM4+1x6tr/50y+8&#10;xCj+7O47g9ZdU1a73OPSr0AvZXxGK6ngaKqzi+kBk25obLr5lls6Fi0+euzYsePH5NWk6jZmYTRA&#10;YB5kARbTdLyJwDrSYB/9zl8R4fX0PfccvWpLetoChuvhQQUXFi1iVGB25zsW9VeTRKAD8Y0FDurn&#10;JE17eFS8I3qiMUrO8aQxBpnuGEwZYMeE5DSJG9Izr81fwM4QQN7kYc6Y0eiCDoTOSZTvWm6ZJxYy&#10;Gv+pSiNxeHHzPW8ZYtCWmeRPY9OjPX04PomKhWWSVlNFjRawOmoWkJtjwK64+M6Z8lcqi0YcbI9z&#10;zq4Aqym+TSTb6mnSXqOUmuZBuSF4UysqYOm8ZhJGtmxmI4JukcWh3tCKlASRV0MJLiYsb2oSXMbR&#10;i2wKISNU7sQwiEvz5uphffQ3PEDrOj7/eWN2/iEL99nbbln2iZ+o27IFwO5/VJwdEXY9EwHRhibD&#10;8BgzIweg8VorDl8PW81HSDhegDVDSMQgc77qrCHCpwHyFLjKDDhUzNawC1Axe4pLn5gl77K/l6Sr&#10;wX5KLfUT21WukE+VZ4yI+eBIMvxCXrJ3clFUOGl8pMTYU8c5390nfEibyYjHI8/lU05XPiGRX9b2&#10;Pn/HNIm3VVQhLCZF2IngsaszwE7PZQM7RCY65rKLl+545oV3b7nx1LYtmRQn3iTZ85EPS6af2rnS&#10;qFmYVMIKbH15qKoZZqiUmVRRKjGNoM/SslBBVO2Vj/gdnGluXK3lVSgZpsE3eJ+YCmiVqCTtpqxv&#10;eL6ms+VVwKUIJkwhzA8kB7tE0Uyq4zPNcoOBw4FA9kkj4PrDIxNYIyw0NK9c2qkp/ApQtadLIZP0&#10;k6qvE9+I2XBvGAEoAQREZJYoB7RNHqyhYR4EusKAcnQqancwiwTfo0BbTKA68yz8IavO0QHhpguG&#10;GnidAbCwxzgIQZJOEDcP93iaXHpzWF4Y2uDilpWFHs5CLmQgJich8z0Ot6o0JOdF12CkQERB07iB&#10;o7RCdM1Rh9EUouSULFgmdoqkJNJQPmEJZs+WVlhAXsTaG0biheDUGIzHkBO5dmJdVIaiep38ZPhH&#10;FQCl0YZGJs3eun7sCI5VVfW/tHzlyqrqP++7tHdmAmkmkC2qtMiKypQsPVHMa3g+BHtKBddoWSBd&#10;UmWDMvlrru71cvKsp8W0oWcX2KeomXzG8l3Gfo95UmDdCEjw8Egk3VNRWwPWnZRIoybDvhbJsY45&#10;DXc2+bPUQgihTohCTI3u7VQgK3YR2ZYsj5gCaxFOO81wugTYBXXhTvfgNX711IkjB+yc35lM3fg3&#10;saNAMOO59E51sVLINTOxKuJgoRFFhT75iqxgWJlRlGtYbkJv7daKF5AZ2X8KWACpVziA9DquBuPl&#10;Ik4IChpWLWdTNdFJy7oufWLP3hvPX9hxy00XP/lxpg920907uLhjESrEyRMnd72zc7Cvvwm1o6mp&#10;5/I5vFyMmmTkiPcQuQTm7hKHeBOHqJy0ZPEicv0UMz4l4FIAS6S92DtlwI7Hhp7xCEbAQoT6RrVv&#10;Y245YBfUSEXE6B8S5mRw+OTwyw2SCJYJgoeWp2ee+Ovnb7311j/8wz/kXs8+8zyBXD+9dcPKwydO&#10;l5QSqAxs9+STT9IW9ud+7ue+9rWvWan4zcXLNnz/caQUy8ktX96w7vub1htqRGyhuTGfXJ4ARnGD&#10;WSQdzTSLAnJybwfDH5OLH3tx6ZMvUrHu6Cc/PNHS7PW237xQWOTUXsg3Em1wWbqxxZHvCMsL/+nf&#10;+QtrHxZ83k0+QrNKgJ0rBoiigvwFhsVkabcWAHZsK2WHiVSUm+KU2LCLooRuoPDoEhivnTMzD+/Z&#10;z1h6Fnc0NjdBXZRjgKWzNxDUm9dv4ds451AdYfvkIEOWq1evvnS5b2wcALS0QZ33iLZWJ1m5lZur&#10;STem0TAtTQjBZksq05bmFWFfOERAxkv2aHRW8gwkFdEg9+xME8naEXvOfPN4ZtdAqzCuMFZ0euSn&#10;2WySg95QiDmSuHHUpYG9qRAVYHYE//I/6Awh3sNDAI5RHiUAOw5vunNnz6t2/shw18VLTPCG9Rvx&#10;jV31+uvfbmyA+KkSi61jyg3/1Gzroo7mlhY2VAxSDZp5wb5DB8YxCb21t7VxZW7JLQRcZuoJk7am&#10;v//6CxcePHn0E/veBaRjat5evPzZ1Ru+ueUa0LoTza05Ff3wC8QYDjuknqLL1IdBUa6eCcpQET5E&#10;5D393JkioVEi2/8GYJdTaUbeCYB+z60LxZDP9GHO/8MHEYt+M8eL/Jr/csAO/EcMuESeYPiYYmdg&#10;LKpNJHoZmJ25t7a15/TJSsJfiopauroPb1zLd5lqXBo2sKLWAK6DYqe/MKywRLVnLi5fevWrb3B1&#10;CqjBUihh4yIAUIbIR83l5OeASLS0NdVRSkPB6VItpH9mNUwN2+UPnL32Oxaaep0iqpPIzuRqqo9h&#10;IhFONzIS2uDwxNCYuFbIa9mYGWpj1qBLxs518ygRWLgxjWMqFJFiB9HzHTVAoXahNaqRCFpKRNSH&#10;AaTDTIbD/EIiMo6claVtGEBnZrZHMHwcET6vEpOENAbOED0t0XsjhJath4CLTyXurSfEE+iL0TBS&#10;gaXiUeUlpztaeb9haOT4giabkBzER+Zjy41NDTsUyHyohU+hsmLuthHeUOGVBLi43kYcNkj5rlmo&#10;M5887RFgIS8sTR9BtGFlbEyRU2kZGe3oI8Et1Oojal/K38YJTMd9Rw7dd+zQl2+7h+1pjJglYM7h&#10;yTy4IpdTgHaKIZU1n2luMbHB4oXsGyex8jJ/8JlH6yMXDZGnNB8okEuNxPpjEgqvA85R+KfXQkdU&#10;jDLyb61V+YuwPmrXZs4/T6AIkuaBKHCB0OqrJDwJHBhnAqkYG5ivtT4N1SzaFkphDKlpLCe5wodq&#10;PHpyzbMvHb7ndmZSA3Fri4CMlXMQa5drm35B5FTcTFNTetNN1+GdQ015t3TunuNnyVIYXL+uqYmk&#10;gLqy8tqmhvZVKza0/eUzG//3/9J6/Pz4pk2lN91w7VsvLPrAo4cqKh77/l9PjFK2YbK/f3hodHJm&#10;rqKovGYYz0FpJWUyiil9Gi3C5FV1S+CpCZzUlaCB+LLZAOAChOtXVpBZoj4AygNSUD6VQMYmpkaw&#10;hqdLFSoLHjw1NzgyNjVDteLivoHh0ckRlHWr3RGbKSHNAtCbF+KTqydyUSL7BO1kmk+jBwKnh6jL&#10;VE0pBFKnBF5qxqRZKsyjvGru1MKWu/ZStKL49KLWhuaG5tZmvrh2/5HOjvaR+jpWuoEuUTjZCGke&#10;GFQijYARLH90v2IyknCZj02rUHoiFF0Y/xeByxi/mCkqa03uE98jykAxxZFNYxYmBqh9oMRf2LBE&#10;OLGAoc2EUiX0lwsri7OsCtaEG5gYIQLfydCjtA+pPuAAXCka6SDR4GkkxRP5UsXzG9Hjt4kpU0Cn&#10;8bdCvPhhGQrCnBFQsAeHq0pKBV4eBkrJZ555ngF86eF7QqdQ5B3jEgY7KYhdlTeKWV7wjnL6k2tx&#10;AIGIzi0hkL4M+2ThgvZ7775zYWvr/r279+/eKZMXITIxhZHNfVQvLEqzt61cXllXd/OunTftePPl&#10;a677/u13jra0wqTnZtAHsHiBSBRWxmvYEUx4cnQYc+bCooWwpA+++ear2zbBwOH36FgUumIJqE5C&#10;7hHCSIEnFWVzlcTMz07gXp+ZIEqHyiTMMJOY+E0UMvc+tEN0UipudCR0elMUxlZ01azSSCM6Pcos&#10;iMLIZyydK6PMfSnOd2ACklykaxYR/T7Gi3CyyXIWG1fkMLgeAaxOiWNbRICN3EryRpA0oWg1eTUx&#10;XcjmmGXIcNYpyhvR9wdnW31jTU1DBYEbZVVw0WlVD1QGxKK50rWzpWcri8dVPnCiWM1spVuIwYGf&#10;RkQQkm9cNlOJYjvI6iYhY7ZoYnhscnSCViDdnV1dFy6s7u27++CR51cvG+jrmRwn0GmCCCosSvK4&#10;eI4GgiEqKidH6a1WougnighE0XFVk+U8OvOqdr6UmnXDQlL+hgcIXdfrr73xMz91+mtfPfutv7zw&#10;/e91v/rqRHf3+e98e/lP/GRFe/vw7t1/w0v91097vae3R1XASidK5uA8zBAWGZ11asopM1c8MzGD&#10;3kJFdKnd0bEugmeI0GSeWXdl/UWME39IJ4bHsa3J5ASZYhFZiRo23VzJ5NDYxdMXh/tJLRmivQEf&#10;RWvTeiTB+CS2NLsO7iRhr8hjRRUXj89I8ZLAVLvlSrZS0Qyt6lG5WCOZvg+fPsrr0y0LI6SVzZ6K&#10;eVtEFYqK9wgwT4idl1bcM6xP0gwqsURnM8ZHfFuNI6aLwhssXT38CuGSYAJWXur70Pee2HPrTfvv&#10;vBWuUl0LIlapYGnl6pcMDQ5f6OzEgIHelLVRRq4rRY5haeCRsWdUHlhxYWJhMmIjGEcGNMmtanfE&#10;zaA2NLT4Ex2tmhkfG50UpoFzWHyfzoYAx5ToxoyvpJAAiVDKhSoqa1mw8Kprrl+zbiMJtGzWaqQM&#10;XmXSf6ILCjoWsnJ4EDwabbC8rq6pubmdslGAYPwMTo0MjJAFNMLICUcP1VJ5hfjFyYum8kt1Qz3h&#10;giSZ6DnUTEZbFq0vMAnZkCoyQBAfMTgKhBN6C4+EYOClgBfYRjy1Wrs4wYcukiiuJWVINeZHNhiw&#10;XdRAYtZVsm2ySKHpKpqmeqAKXlPQUnK+RPsixe/ph8uUl87QrJs0UYD86gqmGMZBDClaI+QK35Yd&#10;DNWIAVXCDfmZ4aKhx0DD8tUH9id5XYTAVTEiVpx1UVd5BjvF5atLqXgDKc6WTMMcQw7LG1RFVYHZ&#10;0QlWE9YPuFYJtocsKKX7eYw/KtEoBjkAgiJJZcXcqfayguMEceohCL2LCtwyx5h5Yd+RAcTjMZsz&#10;iAs6AU7MlsDOmblZxGkxMwVIgIIMBeONgb3e29L+Ywvanxvs/ZOezsGoqa8OHGw2bCPELmIxzCNs&#10;OvUiI0F5cgZ9ZWp4fLR3cKi7b7RvEGY4Mzo5PUrF2tmKYuru1DJrCo+ZkrSqZptHnxi1KEW4FNOr&#10;BCkyiWrHuCI/JyqTecngLTNFdZQVnZqDFfRf7hsdGGHQmv0S6oiLvWjPKDaTFdOskRoHsaHLKneU&#10;OQBMryxn1tEuFJIZUJpM1sBM4efqQVs8hdjnB3IBREJxQNnj9xRIHvoJYamKEYzkO/YVGQ/aguFY&#10;4KuScChDbF7aGcvxBCtS+TzpJ6HoCk0SQKJmxXIihm1IvcSiWWaGlyEqo699pL4Ka7ajNNXBkdku&#10;rVTqsFADMwEegRVBdWEAzY0tYnE8rYrsIOxJHYMxM0doEUBMwE01qC/eX2zA2/bu/fCOHb2Vlf/s&#10;hhsuLVnaUFVbX15dW1LR3Ng+0t9/cO+eY0cOsTuXLu9oaK4enRgA4qtvqkMik4glC7aY9g7KO54r&#10;qaa9GiwNKhCICeFW17YtXITwUgtrgFny/pR8XYUfe1ITpUdUbz/UivFx1Foei908Nz2ufghSvtQ4&#10;Ud0B4J8l5fqM7QLKTAHkyHaP+kystFLhsvwGgTtD/YNP/fUzDz300O/+7u9+97vf/fmf/3kCex9/&#10;7OmfO3Ly6iWL5j79MS5JtCDLBl/9+Mc/vn37drxO1BP69OEjcC7ex3D8qxuve2vlSt1da6WiV0w3&#10;ejRxyxRTHaX59v+Ptf+A0ys967vxaZreR9OLRr2spFXdXuTtLrjR3DAdQkioSYAQSMI/BEggEExe&#10;CLwEMNjGEIPBYHt739WudqVV72VGbXrvTf/v73edczRaO/kE3pydHT3zPOc55z73fd1X/V3XNTZE&#10;aiMiWo1JyWBSjmfByr/6+9t++48qz166/MTDlx9/yD5rq6TyNSk6Eq7gECBhsZhaJUfsqZTYiRc3&#10;8sA3SSfC+lPzXrI/+VmYVfw+zc6290CwX9UPcdpRHGGzhYHnFGOFbZwtqobjBRQvLSwVhIYyozjW&#10;LSTRUK2tYWooFZS/0ZogSLqLU1sF4bGUP+3o4dTocO/03DinDxfnEUjZd7nn1L4dK5vq84ULX0H0&#10;bXRodHp8uqKyrqam7tz5CzQyUQ3UuYXzFy52rl6DP2h4eGiEIgmlJfSWlVgqyC8tLhq42Hvp1KUr&#10;Z6+U5BTXV9ZNDozPjU2tbu6gHfzizAI0hrLIQJlKZpQ0WYanus/gRoXvFWi2pDC/trKC2KuLXQrN&#10;Ed4BpCzFSYanBiEVlFX8LEyz6zyA7CtHrIpEYc75rCZgBRTFG+wa7D51lZiaZVsxVMTJJBUghoZx&#10;O8LMcccz52wpHMHsUbjb7NTCKK1DaZhbWbWqrR0mfKwg756Tp5EQ56tqCclS/oOirRPkFVVVtG5Y&#10;X7myjj0yheFH0UO1NYODLxHFVJ9MBTrQqJmaYmTf+PQ0II7i3OLHLl1aOzz6Tw69vfv6tTXDQweb&#10;Wy5U1/ze7rvebmm7WFs3rPVynoo4EQ0PxTijCpLy8awN6x2LA/iLWAy7F3NKDQ9uoL/zRBRHJwsX&#10;9yKJuhMzE+CC0EOX8ldgFkvvFxkVSDDC/jCVRE4pj3YURNq9RJwB7c50V0DGrneaedjXEG4gUbsP&#10;xFoizIRQC/nmgkLy6CclFCP3Ab1S4gyo1ejEJMRcUlTGtoDRoWqyEQfHBqIelMr/IaPEZfM6C4qu&#10;trc2vH2I+5WPjXc/eO/4wuL0xFRLUwunucPspJxZaW9K2VKopa71JjCdY1/9HW2S6CUl5EILPoHO&#10;T+C5lEp4hUN9A5MjY9XlFejqAGdQ2rkRBCZdZQWyHdG6AvQEe86yi8YUqlkcjbW88S2vVNQgv2ip&#10;hLMLoRLy6KgczptMzcz84vjozMjoaG/vyPXr4/39i2OjKxZmSlAO8HnlCRdJEymD8MMFLSUnKYFl&#10;7TN0UTZLieJ0fAlrguuyBRC1krF1jTRMgGxmlrBwciC32UUs75w5cnzQJHRp/RadqE9NLu4JmeHG&#10;3wu7rUp5ribhkxI5KDQu/m6q5Mwuzk6ye+FhOBRoJihkOzK4yHEltVPLycNLTNqMxZSQ92NTqmIq&#10;A5Bi8RAxeip7B6NcSsuNVT0D+46epvzJpZUNeAqEm1qxCMWhKBVTiRzduUTOAN5BvxOR28YUhMbm&#10;twx/Iv8qIC9nBfMlQZwgK8Uq48en32TLhoYpqsSbwlLKRSXr3365GQw6uCzTY2AuMe9xl6tW0wGE&#10;mYsfLvzg/ld2Xb38x3vvPldZqVQ/d85SQVCCjVNT5MvzMnI8kBfsRuQdemq40jQrSypkqUby7Ech&#10;DeHtaGqiG7tP2XYsqy7H+2ptCE1YYXLgMrI3lhspEVhNUEcRL0z3I5MNIEn+IOfxCByQCCY4gB0s&#10;UsZMt6qNS7YyMoMHdiUI2fx+cl4M9PTxB55sTA+iDhQcZ3tSTAOydplXtMsI7io+BzeWUsJ9FVex&#10;szWytnF30os5kJNqwSyHOOs43Nmx+pkXmY6+VR14B6nHjL0yMT87oQlVnUo5eRRbmiFfA9IpZD+m&#10;OSjy3t191x7Ksg0M9GMyUannnhPnux65Xy624qLbb79948sH5l4/sOrrL5x79N7p3/nlJ37+Z1d9&#10;9EOnTp585cWXAUiREkQ8irAk12Gc4KcgJaUcuu5g+J6y6ZR+aX8Tb4Yz0isq8wlvW1iSnmLV7rWD&#10;E8Xfdhxtbqi/MDlpcgTtPKO9YNdyJN9F2g6Hu1M7DuUKaJnTWtpVAmFLnPbhQ0/jxcmah+PWCC+F&#10;nlj7e9452b+qbbq2mqEOFhfuefPwZFVl/6pWPuNk7hX4PuX8iE78UCb/cNJHpo0ZdupSNoWRuhLz&#10;EPOTuIFTwuTP0FqyqYOgJbtNmPEgybpGjWIfmcbDC3ir0jMMr5NXTT4B1ypzUNkau/rkugZfart7&#10;GNo9zkCB1LxRjDhIm6B/6snn4CV/sO8e7TMpnBq/tDmX5/ATpcWGw7scqATMiNlF8F8tLc2bNm4i&#10;onPiONVXjhI654taOww6HFLwlLw8ilDQjbGosvSet9+688039u+949VdO0OuCrwyM0XYk6+QzMJG&#10;igZDwnkF3iEvr6t+5T1HjqHu9K/qwFtHIZvAAwdkgMHEkmFpZpMcq2DtUE1XszkPV3fq80/WIt4M&#10;bdIrktTIiG9lNI8eZ2yMvJnRmdpJSPm8JpkAx9wczuiZ2TBJXSAgQTJmxBAXlCvHeyQQgjxLFJkm&#10;FYdnCcAXzp+g/yDdWF+8dXzxJHq4F6gAx680ZVniimbYkOJ8ueqcPaJn8QxMTagMy9gwzRhm4P98&#10;Y/f13vPVVQOFKPcLKsDv6vdcV25gp7smFwyIR+owcuhAyLuY8/X/wBp2jR/84Mq776676+7qrVvL&#10;Vq0qrK0pX7eupKl5dqB/4eLF/1sIu9f6+gdUpBL5783lBHNpSzlq4Qr7lLqoJTf/VGxLHdA0z8Vp&#10;GqD0M0fVzL5I2hRdwf0EzoZfowePUH5oYpROUtgwLu1mqAjaqeJd7ladMoGwiBS2VI6ML+pOognu&#10;lXFERvq5KkWhH+s681TnhghfJRHJNHIYF4y1iBfvPtIT4v2MS7sIo0OC6VImCyqXiK+ZctEgmEdf&#10;e2uisuKlhx9Q2poaJYtdiMbED9Rkhpw/ZpJ3FCRAic9TmbZw1kgDthNQlUod+Mw2F681DEhI9ZTl&#10;s8DxDSAOjobKAbotSxkWr/MRX5HOnZPT3Ny89847OBqaGhFPXV1d7BnOzKIdwbRlp1MgLD2Cnyu4&#10;yC6YV62KZGbsq0hCXkYxaJelWAbvn0ShCBIyt7czxSjpGJgFYYRvdAQ6jffck8ucO1YiKYvnljuG&#10;lOtNXHsGYr5rEYPhZL+DjwULwsFrNJBW0kxdjj+/9nJ7wWOYHrsqxfqpVMiZ7ygX2leWqeoJkXtB&#10;slm3UA1y1X1WmlNmwcdQVF6NJQjvnqFqEoQQhtz2CYJGt0uFoXzNCZTmZq5ETGCSERMzZrh3/FYA&#10;UCqfJZT4qm6a1bTNZuDhytqHKmqenxh5bnw4FUQ3Ifw8EeOMNDHYXdTlREygfqoE/ISyddRaR3q4&#10;DvRy6cLONYvFdqY2zU9cDB6u6HK91i29ztH22HMtCyQEpTxxSg0m1ojVxEPEZpM6l5g/UiYtNxQJ&#10;4zciNqhQlUYFtHE3QCjO7iBNTMKffCs5TZN81wR3kvo6FRNP1zSmKPQl9W81BF+KrakhDjiYIF9a&#10;a1FFhDhlRCaaTGROSZWK0/LxmcY+DHXIqToS/emqprORUGwAjEKMZjwqpiguI0iDD15zgvSWWzMw&#10;ePOud96558iR5zdu+sKWzaEucgVkIhrC+PQsCsb58+dQNpqbm5gnnCysM3EZkLMo4qRiYWRJw87N&#10;hxvgM3QVXZxd2AqCi1RWUzy3gSigwmt2RPJsIfW0JMI5yW/rnGXjhzw1sb2wRxXWc7DUPUMKMDFj&#10;gQIyZv+oDtUPMFrQu/vGsUPH33j1LRjXZz/72V/4hV/4/d//fR7ql37pl06fPv1rZ860/dCniZ9f&#10;vXz1StdVpvfHfuzHVq9eDcIOin10fuE+84fJkuL/8ci+KzVVsklu3MBBY7kjULD3nZKO0RmudXfz&#10;EYAybh3ipf2rT6/6+jNdjz90/Md+cHz9Gos0oSuCoQWOIB4hXsTCOcaTsLh4oviUSG+cE6p45oOj&#10;2oHlm/Rhi1XDzlz7b7keu1xsxWXjytnudiMiiWBTnBGdwQyNsAibgk/jqdnauKqlscNviYKD9V5R&#10;SArA6Jr2rQeOgTCa2byeTGzcAtqRBfmqZzoshsBXhIgfGWGuuAWe0/pG6j0JJc0tIDPe50Zg697c&#10;/wabmkuhYSv4KRdBLkonFVEl3rC0jaFmpjSZNrYD+cLJ3LeurraxoaluZS06IRYNBvbQ0CBPw0oB&#10;8UF/wMnEJaOrgDeOM3wdlVfHbKFv3W2TbsVCfSrqk+Rxi0xvGCQkEBC/0UgNkJHpznA4GX/d4MAw&#10;G4dq0XXU3LiRo2QA5R7MbZicPNrewU52KDGnvKK8bmUd8teZ9K6bGR1+gi3gNQPnPklYd4mq3xQ3&#10;br58deu5i++92PWdp04BrOOp325pfW7t+v+5dRvNXmkfwTgzmon1TRY6Tb3P3lxOAN5HSVQyXuNc&#10;UP8labDzRA3Lq6tmiSMxKqMvQ62So0HepmiG49IfNs9CIYkbhRYYo4gvxn2jhGPsABN20L9CX0Hw&#10;cWTPIi6SwEMsuG8af/liU457Ad+F/mGqmb4hslF80nC5vNyavBX3ltVeunCuYmycu9Ze7zu7ZQPr&#10;qRSQEiXrBG8MtT8MUtzvYQYymPquy9teff3ovXfpfWKH1LGxdQCFaO/gS3UxIrU4IBJK9X0pHHik&#10;pOlQIzVbi7hg+NAF9VT8zc3Xja4XDIXa2QXKQUEiqzgfuhq2GZCt6anxsVEXFF6SXq2vyJhkat26&#10;2OSTTqklH3GaxLBNNKbMNJY5j3eaOuMlFaRe1dbU1uFSr5bXxP4Xr6W7S3mT4bnJ+MbyF/ivsyvH&#10;koW+5HiA7d/Ue5CwI9egzFhcyHrNj7U2ySmFfgnaSAq4WH9yvZBWoTQG5+H6XY31DOaBIydeou1v&#10;ELAis66ZYydGZgsQqE0Iz0GyZFeoaK/rXUodi/xIEZ2Gbe4S48yeNx7QbP9mOeNU7UztWn+LB5Hu&#10;MzERFBXzEMcPvP565+DgH99xD53ukhuktC5h7YIVnBbujYzFYVHF+C3iQ7cNe1mn8FHMjHacD9g/&#10;v2OcUhtC//cJma6YPU62atl2i2vq2fGsfMMRmzk2bejyjo3a9rAVE2qMfbiLcGA1Kcbv7xQxNgjK&#10;IVeIDh4IlmwY2UbTsLXMBjY57ho4PqfECazGsDQLdhZa3BHFWqq/1N21YxtKVdSUJKlNghLxZBIM&#10;aJAHqRkUDF4PqQou+Xvv3Dk6ClJ6EYwz8mbjuW6VD7r/rj2HThYdP137l18Z37h26Z98asvP/cSO&#10;HTuvXbv68ssvU74XQcKjoTsPD4/IWLsBGF+1gQpXFONIC+xlUO3yHRJmUkxuaEHBcdBOvbTabIrK&#10;EamhVvns7CgFKbmLg7cYDqwmagbzWFCogmjImJjHWFoO1M/Yd/zm5Ig9SAmzvqFbBBbC+lW2DbKt&#10;GxvSqoC6W05sXs9DVE1M9XW2cY5ymHPy9r599Mg9u/nT4xR6VJdFNWPjqZ8uYQpnedh0FDtLpkAk&#10;ogePgnIu0hkzEwsfmy1SCJPN5H/itGiWE7sxtlP8uTCnRIzwrIeDLl7DPxypc0q2mqVKPjvfDBCv&#10;PmISUoed6umEdJevWM4hFT5OgpxgAAW7kDzo7Bu499CR//qR94V5rF0qdIyCFai0Mp80vNTx6uQR&#10;BzPkvlTWAD25Kit53MuXLx8/dhQtp6qyHN8r6GbujM7FYnEK+vRts1P7nn5y08kTb+y9c//uPd5t&#10;Ap0xTpxbka4Y2fjBPRkP6hvvB+gaReTBk6coiHuqvBR1xGxC85ZxQ25HF8VgTEGNmmEf7K1s8j0f&#10;nhqkRcozl7Mzfze5eMYouRSvoc/ICYoLhlpvoeqK6amumamVanyYukiyhY6BqfYZxXQEzp7HjMRv&#10;IYkLvK6Y5rlkbFQp4cWFWlykIhE8O5YksS4X608GIAlsAzvc/eG5k7IuKRcaiQ74hWomj40TRg4Q&#10;Vl9h4eOXuklJvtLYCDGlUQsxJPunC9lMKtwpj4BJRcggedvjT/w2ZnMLdQtLpYb4/Z8c+OPme3qW&#10;+gdyxsaptQBYBX20BKhkXV35qlX/t+B1jOSNwcERQ9kBlAY3SJLTYdzy2GEBilFqoykgJ4tdDLmA&#10;gFiRtmFYuKEPxu72/wKMMDNzC2S/Dg8M4gNVlUsz23DqS/nWQW1mEXPww+XrjofDRZCM5AyHqO8T&#10;XTU5LlTX4bDjLRqo6SObinGdOJZf85vMeaKP3jw5huGg1k2/RrZHhIoTCCIQdonVec+R05vPX3r2&#10;/ruHiiXYYI8CNYvocdjBwKfoeTc2PooOh/8aFRN4gmLPlmiML1xQMWkunn9T24DsI7tWRUItKTgg&#10;JzAFpOFA89OzZIbd1K54zazGRuDAYdfW3oaN1N3djXmLAwZ2EQ8oVuMj2IKqBVlI8NS8E/ycY1Zh&#10;tNQ+dIHCRJbJBJC8Ch0/gj/w7FDI9JX4Jwz3lDAkCsXrvcn8udA98BzvTW0e13QVw/G6aAVUjUjv&#10;xVoCAoxMmfiRa4ifKHu37P0MByWdOlPiPXtcVmlfSQBJGq4d+zFGuSEUltFzkrvosKTNaXRRl2yT&#10;NEisGVdqAyHFuHgej0+WkR4ttCC3m4hWv0yTyEXfvVlRWF/MDmzO1GGXva8nNjNcvjViuaWtLlOp&#10;g3tzECuXS9GN5teWlP6LplWri0r+374rB8dHjdII93dCMciRaOnAxqSSDuwuiumgemPoq6swS6K2&#10;5yJJFRnLyXODBGeeCkoslBCShS8zSexorAgUh8CdSgQWqMePidxGW7Ib/e8N4pqApEVncuhYz+Oa&#10;UsV8ZIp+/Indb+nn+iHWLiLGiFOJxxENe4smSgVL7DpfWor4ejqHBPmXi784QaJzNgjPYLcoNW2U&#10;CMgnI6tUci5xntoxx81Nm4oAS8WRb05x4yWQY1GyJ7LR01hprE/QsAkl2e+KcviIbZjMkA2AcMGE&#10;Ay5TFyHN7Jw4/xPPPbv1wsVn1q17Zt3akNGxeePBT5+92NvTA3nWr6zFm4r/gfr+VZWVtdUV5C3S&#10;slleyBu50AAjQi+CIePU4HzgWzhSJiZGYAoUFMMmDMAgi4VHQOgttdFw12Gn68rNp1lz7NeLKCCB&#10;2LboTQg3B9EAmGYuABNtstyAtYP5UODib/7ibwf6Bnm0n/7pnybp9dd//df5JlC7tra2b/u2b3vr&#10;rbe++MUv3X3fXlb1+OGTMXXPPvvsqVOnbs/N/VXPz3Bd7ee+7cMT2rqxVtithZjOjBlMCGvORFGZ&#10;A6badf4sujPheV5Xnb+w/s/+ovHNt7ueePjSYw+mi+XSicGTnQC0fD/GZjLHvqVoepCcNjIoCWpV&#10;y4BPsjIDM0eQPWgvqCL2srXZ5HV490K/DZUso5PY7LG+1qHQcBQQjW/4CvLEmMvJZ8f10ZE4GcKY&#10;mBpXMqA2aKJUY4/V1dZyuTUvvMGUgHogHAerA2Qn6ZCTPzg8RKuFUhx7FeX46datX//Ka6+iwSJl&#10;kHQ48njNwUqdPHkSHwU3UkG3nBtTM1OGmN8AAklejlx3YPAx9XRZ935xtxy2H06t6pra6tpqolDc&#10;dmR0rIe0ht4edOPS8lKUO8JdmFc8lnoROI8L7oKq5VJlEscFRSp4j01UXFQKg+DNqLUE+SnA6B3q&#10;JRD/Em9GFUxTt1ig8Izjxasoqy4vww1XgJ9loH+AVF9cP+yRRy9fZo3PVlaS6gH/qamrJReYK6R+&#10;Z1FFvI5iMtwPUXvv4ZOr+gYe/fxfbjx1ZvXA4KGO9ovVtX+wZ+/BltZLdXW4P0MQc6jqZnpk3N4U&#10;KAJLpeVNxSYjnowY4lIKehsiMT07jbVCLztwurADIXSMctZmCC3XDjvV5RcHjBhzULLuYnhS3C50&#10;uuR9u+JDhlgTizCq8XTf/IhAS1zUTkn3SowSHyoXgAmuXqjgLqNHJLBBsnWUI6lAJSJEOlFe3o6C&#10;0i+112176whXKh8ZPX3nbjD7LCJUE3uHg4/CbuXAE5C92beqfevLr/Ep2AWajMhcIjDArpybdywt&#10;FyaLuSRHM+keFRXROCmym2mKgkoS6dfyCBdSa4oyNxWA0O2XUIFFXqjskTh7Hgan5KmSrqVrAStQ&#10;PqGavXJnsUJXNNcjhS4bpfZsjmvnxpTqQeycCs4QPCfkFPRNbzvZO7U1WHaV1ViTFSRqw3zDXRy4&#10;SEEitDRMiKpCa3mjA5UjBNLcQ1EJJ28qHLVEhNdTyzqkScKIUl7Ep+FjirHxnDwdD6nNY29dIDKA&#10;M4felbk+Eq9TWu7wcnPj/YePc+fuJjnvwOHFfgwnBhdP7E07A4w2DWcx4xWrwzIXNluqiDXBTK+J&#10;kiDLjoxtcpO4vtwmablh+FXGY3nSAIJkYezsuz+w//XVg0N/ePfd3bX1KcO/hd4l8dMS7cHVY/mo&#10;gJIO2ukcjlR5Qe17SV2ZMZnWgRP7MQtfZTs9rnkLc0i1i0yOxMniS4p83jziW3wUfUjjdfatGEm2&#10;TWPyQ/eoLJeXicVVetDiIkYH9MYMINAy4gwWFMstz/U3rDsXN4tLnDxxfjxv+dkLnUeOD63pnK2v&#10;Q3ZJ6wwqiippNrFU+F/SwuZnqOl6yLz8Hbu2com2tlbavxavXVVzoatgVXtrz0Dln3/5SnN93eMP&#10;3/On/73zrjthhQcP6T9h8cyrWC2CTmxS2N/ICL61qfLKKvYyseqYl4xqY/E8kgQqCacgjBNRLGSn&#10;sJ8+7HUyWNWkMDk9xa3cb1ApnEgmcInSj4uSlmHZFIQqHwiF4F9Bo7EkzIMfOXJrzGPslLffVR/x&#10;ShlCzuvDgnNWjas45eXd+9XneT24dhXXv97csPvAEV5cbqxjhLGreS7kmTTXIBrZD/KWcUOFcIOO&#10;Q2MV1/f+c20cfhhTVCIIpVvP7v652e+gsqj6E5sh2zm8UJ6BxxC/s0PVr62gcH0laIUj0ng66BEf&#10;EB+52r1qdyktYZbkRcl1lQUSqgIHRbSOjkKE0o/GqyrvfvsdhnGpYWUw07gy4scewIjJJA47uS8F&#10;EY16wDeqqwhrl4yPj548ceLixfPck5xA2KhkDDJ+VmUvGpubq2qq7jpy+IFnnqRe1B9+/ONdjQ3M&#10;lBF+qim+cd3a1saG61ev8Qjo08QVg1yUmKyurDrw9zW8773w9Nav/F13Q/1YRZl8J+TPqoCDNoTS&#10;NfJzscyCfXgRgtHo6xghMtctbMJaCL6mYlSpTZ5Rslhk9DPPvp86SiAlMNVobdJQyQ/BX0MVxxyy&#10;J8pmAYov3KAHJv5kXkMmvBa49tbFjT9hrKr44LrRkhPIQvvCCBET3bXQkpPi5l6T60OW9v05xQeK&#10;cubpJWJ36sz4jMSnqlxreyTV6SWoHMSI8atV0OTw4JCKfM2r3p/8kfYzspGoheF9ZEFh51PA+iB1&#10;okyhtMWO49PM1kLa8A63vgxiuLCwhiyA/7MDn927flZ++MPV+/ZRwO7/YtOJP73YFYxqZkkBBm0z&#10;L7mK3WhTqWKLdpz+sesMl5m7MRSWF0fk3HZuco44C+nANEspLQWxx0z29/aix+hPevlqmbzKjsK5&#10;JKThdVox+8CCEdlCl8mrKVWqhv5Na8AYmKAjznzs0hnujc8uMDz/Z1NrLhQPlh4ZAWcVIeKTkHD6&#10;DQ4j4c/WEUFk9A48vv+t/dtvO762M0PERLRN415cIjCF4YE/hNFib7g0lXqoy8kj5V4Wh2xbJ5FE&#10;IEWZevY8CzYgbzDpAXlQF5fFFqKqFNgHXii2SbWBzEdmXQrbjFswpTAvdm//0CCm7Nnz5yBp1gsK&#10;5HxrPUkhtnjkBDFKorqb6yE12Zys8oISyxK1gqUKOS/uZrebaCTmI3XYxWyKHBJqCEeW1inmMNwc&#10;8Sa/2IP8wwXM5y2jVbBFcoTzXU8ZGKZKuOimykFP9FJnBhmypRCRByMF1T/xUVR+cNMJeYJIYFXW&#10;2zyvFU/S/EYEMDARFoZphVMHqa0uW5BIpIY8RgxYvAR7RFKoSalpN6gxEXFOxrGfQlqyUGcSDaRE&#10;KLEjlGAeWdOeKTdG2KUXCa3B9Jb+3DSSvAsMcjUSQDIydqQeOoLO3Pqx2oZvW9n87PDAf796aYAa&#10;PfKGGiIlMJQkHL/VgtXuOX7Urc/hK/tbtJn1YEpjFCEqedZgAp5G/SkAWAn2KQLVxtR/ChoRTuBN&#10;GclaRs2su0foOTy7lh22aJVro/gqS6JaClxeqdPRUtP0FlqBWVFYAEbqaQOqao4qwYU9o6xR8x9P&#10;nszRZO5idyeqc1xENqArYDAMkVzaMcnbQaiTmGQtRKyyQnpGFoRMTxHloeHEpTkn3HO6O3/i38sI&#10;xguRsJTk32Rb6EEcMcosjWAysZf1drqPQhvMSCVRerx3Hjhx8lMvPD9SWvblXbveamkJPx0EFaIH&#10;wwO2c7Wvr7JKEDmGS4swhqaqquWlE1QQHRxkvXDWSCxOTQuahCUDaHQBvDMJ+PhWFGNnLpgeNiIO&#10;D7xaxYUUstQTMuEOT5Jej5VDSpEVV68B6x74DvvvvXyiGT2wajbHY6aPGMsF4XB0Xex67uvPZdz4&#10;tttuI9eV+f/Zn/3Ze++99wd/8Ae5/E/91E+98sorX/6fX7n3wTtgpJe7rhL4pLbaw7m5/82WXnd7&#10;29e/9UOaDQWHlCnNt2yMqRmu4FTgV7QNiclNTo2NSCcsLNz40v4NX/jS9b073/7h7x5Z22lmYhyA&#10;RiPmLK4pWXRTzwkSiNGa9JJnW/4+Pc+5dcAklyPgiKtCApGvJHvTOlk48jRvzlqK3/ETn2avE/8h&#10;+136nuCfEWNgrtUE1p03M7U/KJPtSZhnaKhfcEjwAWEQyfMuBXV47SpSOur/9qnDe7dhthAhwnl/&#10;sau7rq6B7+KVo7lHQ0MDZs7WrVtxzIHHJf+D58ZPx/NiuSDmcLG1d3SQN4/UViouk+YWGUiTqMaj&#10;Utd06OJPdzGUHxeoYXERKKGV9SuZkOs9PbS2uN5zbWBgkHylqekZCjTArgcGB2ERTS3NKvZTplJ5&#10;UhrlyHbPAfgHCZTMNXl0pMFrBmj6oHJbs7Q3VoH8aI7j/og2nJkEcwQJCaMapAGiINfV1aNb4svu&#10;uX4d3zFrivgdLy/vHBoeLCo6V12Jto3lRXKuom7QB3JKmXHO+9QNFpq6r645cnzHa28+9tIbeOsQ&#10;LFf37Dr1wP1fu+fOc9VVZytrIvDgH/vjwgQFiZzoMzcVGInNVD3JKC3ZP6lCEosbJKfXeVJTuaKK&#10;2ObmlFaWk+tAfVAm3/Spvan8SKOwBANPapqHb8jYMls0/J+RdvLFlJGZXDU0c91gSLYbEzkf2yFz&#10;mghhp09tECUd37QrsXfYhNQKlQxQZpJKZgDwlemnxTLr1K3z8yZyb+wrqpwtLlo4d75yYpI3Vw4M&#10;ntmwDpUGSGbcLiy+0H+gfOkTPpLt6X3c296mzg72Blp66vzoL+Ho/DhVzGgmaYfdIuyQryiNCVSq&#10;WIbjbQ5c8ZVy0q7tC5MmgGsYShWQDigd7YYnaWMB1XF9hiZceV4u7YPYCNrmSbzb8SHNTThKEptY&#10;S+le9wFYibVge7K/qBqGTbeyrr6mugb64x2VRKAXhEsrGKwqehLJSH4KgS7utwwqlNEJL0K9yUgu&#10;ZinuHm8mt0//id67CYxcwZgbbGqixfQSi9CuzHxzIsV9Ffx1V6xUjY7r63FonnazHUTeg0dPvLJj&#10;qySDa9GGK5BhRNiJA6hsiHVTlY2SUMPsKbZ5kKiB4biPPjTJ6elTZGQQ15epnsKDyCaIR1z+1EFO&#10;2UUSb91dd11cuVIzbOyCtFZPiH5iiHKk2ET3T2QGIHZi5+rZoxFfYnHodYyHB785265cH7HzbFNr&#10;HU0nyyVLbMdES0w/laLkw/FEHbGs2cGUwClCCQ/pFT/Z6/A6iXRdH7ChfiWSC2gzIgxvHdDjKEAv&#10;V3MaYOYRssw2WS4qpqj8MwaXKv0gMWXUaOpCVLodPHR7qX7ltlffnKquHt+8AV2fDwTwysSbtFCC&#10;6F4yxwqS4n9yuOTn33n3Hlxg7R3taK/s+tsuXKl48XW239wTD9392d9r//AHu650Hzl1+My5MwN9&#10;A2DvaB5EcsGFixcvX71MiHF0jGyvBfx1jKyiHDgaujCNt5R0niiRnr5YmyAa6DKSHeKZ5RrDn2Jy&#10;CaoLH4LDI4jVAnV3KFXfYrvhirQMbgjDBcMhGjqBlpZ6MAIVa9cIW0fdEPFGhzK8T5X9bTElncrD&#10;Cm8dExRfCRcvunFYLMOlgsDsfP3g+cf38b4m2+9fWlkTlB0H8BLhJJwwxePETojnT0SOZVC2CYV2&#10;NN1xXiIuYjPYGJGMNXxDwCXV7TD4+NY8tZhSBUKWaTah3yTyzq8D56VDX5AChw4lp4+BjQyPx2Eh&#10;JibHeVNNjmXAYIgkjBMaDodd7LGOZ9kUhwAA//RJREFU673jlZVXWpv0IM6R4eBS/ooR8nYA6ckC&#10;CRyAL7kdxFQgqr6+HgrPEZnkw6GBgdKKsrkFFMqC+kYqxjTtfvPA7rfeOLDnjqcefFCF20kFBx64&#10;ovBD73v/v/zxH7//nnvuvuseHuHosaOxTLEWDAYnJDclFr1r1666urprLU3Q5F1f/Xr3+x/nxggU&#10;jLOApLJ1mdXpeRA6brniHRwGuJwyUnSUqhAowmBz/Hb2eRIV1BOFuBalvtthF58iq5lJ5h8sqJr2&#10;hpiX91MFLGNjQsuQNbfndgAgl182lotvIAtVKxo8nUtEs3b8yZDLS3FbqxYwF9Ryh7Un+JXu05Jb&#10;sD5nxdulekuBoOnpgesDEqjzc7bbZYcGsakoeHBtl8PHxzQ4MIDDTnE2YeXkLto4MfngydMH7tgT&#10;tVhtz4oktXPlb6Umy7yimFaOw4EoyrT/t5j6KW7owUimKsvRDxr/z2B2dJzAQ5c1neDF0InjXV/4&#10;Qsd3fw8z83/FZ3dmdOzV3r5Yyblw0MhVJlqIXSON0olueu26UTxFETpIWSkBgxBgsZbR5Y0XFCRA&#10;XmGUT09Ojw5R13MCi5zGfBLpQWqqT6VtYhj1zeabmbgNfkIpiGQnW78JZqEvGr3r3ZdD5RfexWf3&#10;7NpN/5tY73I2dfN1yhKWf+p9m1raocdkoTB5fmxcOb+bYfzQ3z55pbH+6XvuEHTbPESs2Mg15B7w&#10;lVHlEg2zMWUuUiWlWCmx+Ix5BgW1rYYkeHRFBjBpYZ5CAsG0Ew9m+BCMrVPRP0fmIWZMCzlNvDdD&#10;oPAUMVR0Kays4TFIeJTXEqiFharoTFaIlSF+i3H5MEc0T3BEx0n58kdL4rpbaKh9AW2LLc9ODCed&#10;lMVQ81OEXbKCqQNFf6Y7U/pE5Id6BRNmHHBqG8gOz4pzYi5ysnQ/ejii91BIlO+iB1DSBEarFChM&#10;Z9VIUaaltrsiENFKTYoRy6cfcF/WXOVBMBAKZCg6pWuX2lRmlUMESijxD8XS5CyVdYGObmeUvBLM&#10;iVhAJPULcaaou5w5pYUlqiKYdaIwOcmqN9uCWSo3IJ1W6CO01URGp9qVBIQROlw9I7ZMFQs5Esct&#10;LNc8LtSm+KLPkCb7+MrGR1c2PDPQ91TfdVWXp5yeM2fF8QUb1zsQgRQCUsNoEUAAQ1F9vHFGQskN&#10;56SJUO0SPVPL79ooMD0VTtUJ0hZoVFfCo8pfoCo5tjdUQ07ZHbLTkpEnNolMQQGzxCtUBI+gDevj&#10;goa6pRnON3l2eejML6wORqqUZsNt+USRSbpAqmlkXRF990wzNmgzUbGyQKN2Vo4SAhId3P1tVbZM&#10;Cx3KayR6ivqXabf602TA/1E3g40kU1DDCYd4SDgvS7J8wWiyZ3R76PS9mwstB3rqbUxEWtg/6ckP&#10;njy579TJ5zdu/Mtt2wZSLBX3jQAtZ/F0sAiKu8IvIElsKywIkhcZysjwcH/fddxhaBEkHPT29EKo&#10;IEc4n7qsrInik5SnUZlhvHIzwyND+P7galVVlbSYkZCkhge2iFKgqELpFoeuEh3aA/QhpACrKY9u&#10;9DSVbiH8l1A2egZztnBWxIrnnDhy4p233sGphEvun/7Tf8rs/cVf/AXnPPHEE3iFiPB/5jOfIakF&#10;3ea5555DgLa0Nt22beP6qflzPX3/MT//h73P3l7T+cyD9/JdnDXMgNUw7WVLDdGVq8VReBG42Xx/&#10;/0BpkZCeuw4e3fr6gUuP7bvygUct7hxE8ePYZydDVV1DXKk126G3bsxkfTPqTbZqLp5T8s3xHgli&#10;g2/QTb9L3JHZrv50UwdPYJyxo2NTB7M1czWDTY/s/YjOm+srpU+ltdC45lUXOPzRgVvkfKgCRLYr&#10;j4ALlnjSpoiaBtKO5nN33d7wladhDD2tzYRA+fbkBCbMPD4LfHP4C5jzM2fOcBsyXq9c7qKuC/wZ&#10;1AJGUCTxINrAXvKoCg2XFiMgFKctojDlDfQpIky0QWCn460TC4CJYNaXVbi0t+BU/YP9p8+e7R/o&#10;V/Wm3PyVK+utZwFTWFFdU93ZuRpgEQpzTc1K/HsAfMfGJjAL8C0ybVT0jmJMKPX8KAaBaovAkz9F&#10;sxZV17ieYvGz5KvS/UkxiYhDxA9bp+d6H75CofkWliJvST2UJ6cYymPdXc9v3IBvEa8JVWQhJhnG&#10;7u8M39vx+oGmq1ff/1d/t+7EqcbLV8nZvNrc+JUPv6975/bhtWuJuwfnx3n4TfUQ+GYsdMYKEnGQ&#10;Il9ijYNa4nX8aRXopsOOEJtgv64CzDZGQyupLMeVxKNJvoqhS69QXbFE7oWdEmI9Af7osiESY6fe&#10;/G0Wmaj9qasuBLevkHxh2QvDL8Q++UiCWcN1540lKdWqG4DzVi8kmKQdUHjcXJPf7iwuSwFqWr2i&#10;ePTG4iu1FTuPneJSgOxO3L2XZp9EI4K3RxiMFYnaUIrkpDYR55MVu/3V/YfvuZN0OyskTnNP60gw&#10;I1G0BOUMoykUWkWeJK8NFleGrghchfXAjinsQ8lgih5CSNPjY7TTwoM9zeuwY7mjYlpRQiwMJ/62&#10;6hzML4GuwJGSLl3ikYke5wA2GhVfR9OD4IW9aGjAV7Jy5Uqc3lQvJYrpNggSoJpG4/TCW6c6o97Y&#10;kIgUVMepMg+xYWpW4p07GhwmI0iLrSSUm30aJ0R5K3t8RRgq6qaim6BzXDM6lDnZQhI/fmJ5J7KL&#10;Z3SrRHW7KfgIkN2DR0/y4NfaWm5QSyK1MYMrJoRt4gyEnUMmVr61eElpQssQUa5Zo1XN1CxdzjBD&#10;6GfPG6/5ghoAGOITe0pU6iOkEsf3v/aasHX21pmDpLti2Y203MuyVpczdozCsHfC1+SZiZ2bKOrL&#10;b8qo2J1ZUnAMJlh9pgzETC4XPctfZ7aAqhynR5wQqxyR7+ydZHFTi14Mygf3ja1EUBfJi2KAFKA3&#10;YJRE8Awl5TG4ZgyYa8a3snWMO8a9QkGNd+JZwgwhZMYZW1/Zf+l9j5WWqTBF4K0Q0rGwCqoECdtI&#10;Uuq3HaOSXPftu6esDHdYfuvfPb3vc3+T19N/YM9tW7702R3f/730Hegb7H/x5ZeOHTu0alUnAO8L&#10;5y6cOn2KliOEMsg0Ki4uGx4ZZelxrDU2NtGxEm2gsqJmeQp5UFJGRllEFM8lWzEarcIJ4jTtEW+8&#10;+A1j420kPULE70qfg+SoUBBPHqkTQXmiHrdSyBZGE2zUd7R1N89KN6oJIik6kjk8bAGaCg0l8AHM&#10;8M63j8FYxjauxa9Rd7H7joPHXt22IQgjVkKKnBrCit0YmmS7TzWD0sNpE+ZaVmQN3bz56c3TtJ3i&#10;mryXmZeZwy7bV3yqFYZ1RADN7rnQA6Wi+R9dJ6xZcWpZmcZHCIwQirjDxYo8YgVHDRoU0BTtrTWz&#10;5LDP2CRYMznd0dN7csvGIESbLtLU4WHhnA6EnWW5xWo8ox6VGgpTDAv3leTBnEI+Mu3IcS4vo9IH&#10;NQl2HziwY//+127fcfS++2CIjFvc34CGH/vRH+Uai1NTuGM3b97M3B47etRobTFiiKC+YWVHh4rW&#10;sYWIPFO1amrL5jVPPUNnuL7ODvRuGe0sLQ4mte7lOW/647hyxrwCNxqMNWyAxDO4zBC6hR27e2am&#10;UtxkEHhcFJiSHS73WFpEl9J19F2WpJyYhJgb6htQ8oYGhzH+ggQytpIwLOxJomcY2mxpNYOfZrYZ&#10;U1VlVYTUghcEszBjFWd9ILdkMjfnSpHgk9RnwlAZ7B0iFMwkoAUST8M/KGtacCcjItWZe34cF8sw&#10;hX4mrNSqaLqlIMiF4h3dl1/bcTvbXDW/5Q4PoIl7sUlwqosoYxDYxP1MQlfmmuDYY3jxZn9+7tmx&#10;ESBSVWlqZ4z/Gw+8dVef+vrVr34VTOYYOKmrVxjuyV/7ldK29sb3f4Dz/7/77H6BzhXJdFMiW54R&#10;7VpvImXRey0lEkNae7/CmwgeCBHsTI5gJbJrvdP4dmVJOSU8MPToSwhZKgPaQQNC7VwP9d5iDB9r&#10;knnNvk4DvNHnJOGUcspkmkIK0ZH1FZ7f0Fbzcy/V1j9y8TQ3vkB2TyoYYjIzKv2m0xs7evmRfj28&#10;gYl0DBnMoTLqZj1hln/yhVfHykr/8uEHxY1ThSA+1nflmrqB4wxa4mTVDC4jc4f6J7RhsU/HTjCF&#10;HWUiyw8cfFgOMvvRxHYtIfkT11VZOe2PVuB2x/4BsgfDAi/j3Zykspp1SdEdHB3hW3Ll46hCkbUW&#10;RSAKgzOEBWNkzLFZgsHGjMfB69jLyp0wNClWOVEfvLm4vkYX56fau3hpaHghqj2zdoglRkVwKvNM&#10;HYKccdhxFh2hlAhDSVuXJpAHTY8mBAMny7ZU0WcvfjhIJF10LQlzp/okLRvU1sjk4tJ1GUXxwrEo&#10;/MykTYWfOeHLIShEmX4hXynPFWrgIqVjHRGSY8tNv8MBoFRi1HfFpQJLaxJxyzyG44KKrhYkwLIa&#10;xDrlITQebpFpNroaoY2UfvRnyksjEBoR0ZjP5Cflj0GKuprPWVtW/nPrN/P7qb6eJ3uuBQRPfVEi&#10;TmYRKdx+AsoT3QXGw7O4TLMnqRRooCPF6bSqB4FsF+PfJHaF5tN8YtcCoUfLQqCwKFAVq4C3gJ+o&#10;+mqHbbrJElCJnHqcoCIiLKKDHyICKT6hNNhiTF5oRoINuPeDvHvhsJM/0FsmLh+kxQHiz4/lq8lW&#10;Ct4Vk6cjzLnMf0ot3YShBD7OdM0TkjqlPGIVzUyC0mpyYle6wxSe/DQT1O+krOlWLStDCaQDTZZY&#10;UY0Yecpq4k95JNP3gx7iz9D38da95/Tpp9eu+9qqVaGbxXYOcRPKkjpxldLsp8QsYS6isGBB3Ktq&#10;Yettmzs7O9E2WDPKFcqD440IR0aXgk6ZQlgG3hamA8l55fIVqGdlTR09ZhmscZrkU1PxB9c6iQHU&#10;PxW3NEhGsCk3W7FWHVgP4RC80dPUv2A23ps6jr1z5PyZ81inv/3bv33XXXcR4vjn//yfX7x48Q/+&#10;4A/+/M//nKFu3LjxC1/4Aqv2zDPPwE4/+u3vr6mp+LZTlx9/652P5eZucG2VVx+476m2ZssvlQdx&#10;H+akPBB6s/cXEU3wVkT+1GUbK/3xS13f9foh7IMXHrzz+p7tuLzCK+J4vkA1ELlFSML2w/2c8MZU&#10;wTaFJ4SXqUAhnvAdEWt0LyDl0LnLqJI3Y78GFwlhEvRCdzknlWgibYsm2z26Z2dnxszx25370F0V&#10;ixC3xpMuVyC+MPkgOBhPpNcEgdVVV3IhT4KaljItCHFAAPTs4m6Mc+PLb568/y7J5SW1TRwcGeVp&#10;m1tburq7qWdZUVXZ29fXvqrj7Gk67alwNiSn2lUGbnPgEMFGQa2iFNH4JIXbcXUomX5kdERKJG0p&#10;iou02R19ccS0CFISTCA/F4hTT18vOAc8NJSH80VmmttaVq9dV11bU1dfD2nVVNaBVCgpwf+1MDQ0&#10;4oLoZSy0GQ8oZjnQ/ZvMRGidfBnxKA1D4RnSY2HUgqrjz1CzGTVxIvcCz8vsOEUrRkYvdV02EpOO&#10;HvQKI8Kq0DVTfaW54ZGLl1A+R9avwQSL9kA7X3+j9cq1x//yr25//c2mK1f7Otp621ue+o4PHLln&#10;z+XG+r6OVqJkkBJrl7AaasLO0ApAbNjCy64Isy3E1U19Jl0sLblnNfjD8hcZTwjpFfyB16jG0t2k&#10;0OZgG+LeqauvwxsWGBrYsviHvIPi4AqfG9m9vPtz3EUrYmaa7tDMWkxqVtg9lOlWgahNOOgtLxLJ&#10;k3jrwmen/Ff7mGhCAudx5o1wdqgxkEH4kJRuILyGAEcoODUFK/YVVXwtZ66z+1rF5BRDrB8cPr1u&#10;NQwqPHThawhql+WZJ2QrRB6i9npbCw47rna5rUUPZQEtHL0mQ0xV/UMnBLUR4TlIb//QDUolQDlE&#10;pNRBtlitEKSuLSz19/ZDMPjpjCRQhWvnQgBAdhKcrAI0CWIVzkIgfmB/vXLXnLOrIsbuqqeYlhY3&#10;aqu5+onc7lQhAPosPx1eEnzlbFJ5h1XUXi7skDxKOQk0HaUngA2mpeviPShMfR8ysWs2GzSmO8ar&#10;eJ2SlpbGxbxjzLd8mhBFwkay76p0TPgjLZfDRhYJ0a8pTXcLWg39WWlt8qOTipRUlCMxltUZqykL&#10;HmW7wHazDysBGrd3iYbqgs+UjLA0caBb/k/FbzUovhyPmSiy6T9cKhtPPFrieLK4zFwN2Tkxhu97&#10;7TXq1pEJe6FOmABvDasb6baNF9JZjCYLRi4tRX4KORtohBNPJBYkuLGUTz/dzSp1MRKGxPXd2dtd&#10;dxPYVrLvlm//WLJvtLUzVuBxpoChZV5+z9XN0KMHm0ADnXRop7tzNRxrk/C+eOE884Nchg5dVFRr&#10;x/Up0Bjzlpm0Ih7Xdg/4QBanDjLiR5MQnhDIeJHIigAH1Ey+2tyw563DzMH4Jtwp6ndvyL7aQIZS&#10;n1V41UVg1zyctNW8/O27t9JL4cHP/mVbT3/X+96z6ZWv3f3Pf6SyurL7+hWyivqJJfX3r1rdhr10&#10;7OgxcHaARyA/7lRdU4VnAw3BGmN+e2cnufDXrvdQqwzFkiPIJsjIJoCOgOGo5K1BE7Ehs5RY00CI&#10;c33VFXRU3UzROQOIuC/Th64U6lrGnoLUgBZr17jMtiSYzDblw6QIGLcmyZRY22JSaFUr3Z3HjO9g&#10;c0gAGJQrZrGwQN7Etpfe4HVfewvYut0HDrMaXfU1DCA2G0+IlOROAQLkgjy2ld6UC6QOu9CtIazE&#10;DjQZ2lEgm4K/oOIgfb6pmtAwVmXmys7Rp8sikHpNKko6t8FNQvDYrLJy7AB5DCLi4UpE9caSauaM&#10;IYV61AVMtoi+aO4Q2yAUMp4k9nZn/+BtZ869cefuhKn5DJXJAJcHYCE93zSqXZDgPKl5vKIAlVlL&#10;X1xMgzbYPe7p6qpKqiO0trZumZz+9j/+bOPlK3/5xBPHN6yzF1D0+cEPfGDTxo3ve+IJmDgXP/oL&#10;/wZEZcX6DfjsuAWVmIOc8PyuXbfWqQo5JIlArmHJD69ds/nzXyQsM7pxLSTEM+FldvLsDYp9RnSU&#10;YfC+e9mg7gP1T6DLIiUfFt646256yi0CEnbPFAbdxbRn88/boUGqLC0OIKdWQVvoW9CH48kKOwca&#10;Vn+a3uPrcbXYNS4e6HaTs7N43FQjtgD1l/BhDVUdcJkF8fIc3h02EWjJmqthd61QYWMygCiLQsNT&#10;FYWkkVZpCdkW1PgI00i1y72JKI0HmgBcEvTHGqnGipUAdulUXe39R49Da5ebGstZMtQL1lfc2s4L&#10;+4CB5YRnk2/xW96ZAFfm5go/aF7MiXw0XZD/xlD/a9ODVxdnT8xODM/NdhSVxpQuP3DYzY+Ozg0P&#10;Me6Zvr7xc+dGDr9DrLz/1VcrN22aO3/h/2Pfia9fv35+ctJuD035govsOgLpAkwGQznOnUgOgfqV&#10;nQ3CTlqMegp7u4W3LkHhEQJdUYoGNjU+OTUxhWaBfwR+I1xPinyPoi3m5Qo8Ii9i/wZFxQbXvrZl&#10;rC1sj43BWfo8iuP65PiRO+LRiyTG5l6ouemzi+35vzmcD/Hug6thBGXvJns89GaFehJT6r7jp7dd&#10;6v7aHXvGy+malCsfv9pNRIBTpUUxOahdQuxVbZFX5FN7EHRF4J0jcUzk41RO22epuS/3tqS7n1Vo&#10;OzzD5LmGcQUJQaWqzpMkgIjAljvsQkNFXkg5oCEs9rZLgxvjgvnhzgneX2lIxrOditVMvoYq51rV&#10;Sbwh0eA8L45hWM+I9Yhdn6oJ0kjCIxG+J18hdnSYw3rtP+Xiib89a/IFmRTxbLqeCLENJcbiFOf6&#10;DIAa4sxXuEmSPnDhs1NRW301mmLFawX+lXLr8FcEVRSvF7tRZQG740Ism771q+AGjjxlfesTVlTs&#10;UJ46pk1UmoT2ZA/YdU0LcEkW2Ca7k9MTOJFFniY5SNyGv5B6Emk3NbBgmCGt8FcF/WfEFrtguf6a&#10;cdfgilYPEhWc19DAE03N397S9kxfz++eO3N+fCyx9V3PLkrIyUKzH4rfoT3FCJMzJS4jyVi4OdFV&#10;pLSkRUi5Cw9gMIBK7UpmBmBQAPhFPMgUSZQFktSbM5BAAMj08pmRqhgefhyzTYfF7QO0W9bFttOt&#10;ffNFDFGbK3PYhXxPAFuJNp8qFczyzWLh2QVFQpHj6HkLxSmxTBYVscfvKyXWOEqZmMyEW+zIugsV&#10;IkaRxOdCu03qNwfPFLze3utYmMTGcGsd7yfbyNbttLKIBnPPGM8tv5dNQix0kMeawcEff/LJ1YOD&#10;v7937+v19cEw2ch8GjIa4cKlgldAEiRi8qBAEvFMqDI4iS1Vlas7O7du3YI3R11Wl24Q9EJBpjOm&#10;VNAlHNNSAGJ05utUGculCCfSkEL7VRXVmhZs7PlFpYBNT6DPEDEWM3PQQnhJd/pWjrOxlmFcymvL&#10;zzKHnXefCL6/t+/0CQFnfu7nfg7D4OMf/zhIOvq8ffKTn6SfG+oNPSXe85734LALvP/P/vxP8OLT&#10;bx1vOHAwdHowXX/zgSe62ttoCYou4QkJJURtO7EsUDYEbhI2XCqHVeKcR85dfM/ZCy+s6/jStnVD&#10;ReolJY4XNE+BkyiqlTrP1Auc1uEpUtLi8qbsiIBfvBnvB2kRIwnDJvSoTB9A/C0/LbRZHSmdLL9U&#10;EEZ2u+AYcQtb6eYx0TIlOeSeSi6YauacJoNKUA8fDgIRASKUiz0GbAz/G9i64hNnysYmBzs7eBp5&#10;5Jz6gP8UjQjwY3t7O+qTrJX8G4ODAwwX24fwN4kpcm2hVlVVMw6F6AoLwGMiilTVzrXeFCF3B3lE&#10;GXxSHg6h7aQauU45pqqK+LPfxsm3bWhCfBFaWrd2PUWKsLOYPVHQQg42nmrnjU7QpZZysOXlFerZ&#10;5uaPniKtOGtNC8DBwSFMEXFpCV3tESf/yMtJWYpw1fFNahlRq66/r7+vr1+5mj64kGqroVcXkNhU&#10;CitEajxw6vSbu3bsOvB2y7Xr3/KXX26+fIU7nt+65cjde19/4pG+jpbeduXc2BZT8EZFzazFcET8&#10;mxYvnvtbvSFCN8tEj1UO7THh7WZWyzl/sK8gtqCB5a+5ufRY6C0/j93JHqxvaZTYcaTFBpYv7Ggb&#10;34U8ZUVOqxWYVLH0vnwx9fUEX0oc667qH5dIRhFj4Vox/ncdIe8iE9ZOQnnr+E0JI94x61hE6os0&#10;5uZZTfURdfEJz4Usc8kaJ9DdWVb9zMRQb0PdjhNn+W7FyOiRO3fLxVZeHsAfHoQvxeyhnEbwMqaa&#10;Txu7r4xXVFzr7GBdAlQBLihsQpaYM6njipeZVcZsx1ZiyFyqtrqeHugyWOYWSBOh6Cd0QnFDmgCr&#10;rwUZ2Xh+8TrLVQdwoNgAC0vn2GY29w0tDo++pYi809KsVVDC6TjaZirsUwmOid88UVNjE7uSF6or&#10;6gpRAX2CeLWU2ZTGknli01qWyolFzeGWgEnDn6QhJVFL/clrlVZKvXXBMxKqWhZ4SJmJtZTI94zG&#10;UOk39Y6anKpjnN2qob8FOC7J+gr6jEvxkdtxKGAcK3W1lST3FdWT01c7GmOZpE0sq2rlOI/EhDij&#10;s9lDT2a7i+zkWrJl6G4H6rUbuPuY+1t3WRbZiidN1C2Xs4wRxpt8MUQA3jqu9V8eeYQ2NHFB3XEZ&#10;Ij6ZsXQnxn25At8Nr7EXTgi7kAmIUaeOSpXAEIz3YxjxLSlWzoflReZGTL9+UxfKRENMaUx4XCT7&#10;HZ6ubxQiXhodIR1EqL4Iv2Py+ZbcOISa6Go9Nka4CVw2LmMex1U+iYDoIPLHmWHqhoUbR4qv1DNm&#10;Aiib0hiq2M7cHFY81x+nrDmV91eovMC11ha58CZV+YobaSRJqRmbGoa3KxgcZiZz9UdvH226fO31&#10;Xbe9/N3f+sF//29AoY6Oj/b091Hm9vSZM+wfdvmxo4eQXvR84fzK8kqGDkSIS0+MzwqIm0uv2NGW&#10;lnaesJsypTcoy+Vuial3KeaUg62IagKwjgeOBm2Mm+dRg+Fk4oIdy28C96d/TdABe5tHFqh7anJs&#10;dNzroiPuElTFUVSmfZ4Q5TKr1bUjbFJGxFgEbhJPc2pkNiUwXS0kPQn5UxIrX219etqb0QW3vPD6&#10;sfvusLd1rqN34FBHs3SdUBwZG0JpTr3Sld5o9KwW6RscdgmtpZGl5XuGB2FsVkfcEMAYpaAPGERQ&#10;cExp7DHd3c0EMiq8SdPBJlP0AI+q7S5gnYvhyAMoJ6NhCBGxSBTusCdjchw41p8RJ+ad6+2t979z&#10;7GpL80h5mXmD/YAuDxT1p9kXsRNYDw01lgBMgcrkzVJimVvTRYRhoFjzsMDsHzp74c6vfn3/jts/&#10;+54HZ+pqWB9mGBX4A+9//wc+8IH169aHt46j9+mnj/7iv2n76LdS/GPTpk1bttz21FNPskYbNmxY&#10;WV+HakUKiVBdzspk1ahVQ7hn4zMvEh6f27GNSCZhUhaPaCcehPArhbqfGfNREzCWIEOK2eyP57jF&#10;pvI+dCrlN+CVKDEUSipbXIAFcLYu+Ykuj4OdSaum2mN+PqA2Jq2poXF4YiSYY6xgrC9HAEwEf/M+&#10;5wX+fqaurKQ88uf5lLsEs+N85Zjl5t6XW/xGwcJMHi3AZkhxxeNeVlzhngBL9PmiEFhVTbW7o+Qo&#10;1kfNvukZVRwbEgoPZqHeZ/NQciF+PbY/zKj12vXRsrLrba0lFVo1rbxaosvbi+tBmbYUv/B4xG7c&#10;vjaGpIIqJCiVKDGWFQnPHZ7B6Wm56qZzc473966rqKY3e7Kf038A0FXv3FWzbXvd7j0dn/hE24c/&#10;0vGdH+v8rk+v+b7vz1tcGnnhhXed/w/68+zY2J9dvGSR6JAUO3WFMa2mZ0S7iltCwGpbbGnkX+wT&#10;8SJpKMWLrsAvBhL/GLzO60I35+WVymNhzqEiBPbK0OAwbyL/I8oEJy2EU7mYrTsOO6vhTuTQ5pQL&#10;3a6TDIESzqKc81U1DOKxS2efXrP+/3wSwlGZsc3si2oLeIs9llCjHFhmth29/R948+1Xbtt8bHUn&#10;78BPw2GXJDZICZMWRhUoFVWAHxYVSv0yJMHP4bBbyM4w8a3xRuQz+F6w4qhJx6/Yp1wkTPHYIBGP&#10;jJNDcPCmziwtUa/P6WmWE6rD/8X7vIGQiBPiK7FrpMIuMwi1mj60/QUxSoB1gfmI+8qJFSctc9jJ&#10;3E11iASG5vkVM093dDjsLHj0kvgG19efdthJHfSEwOvY5mPI2fx8npjZ41bMb0Fi1yR8OONFMZWZ&#10;eysGGW8pp0WdYZMPPauuEJFohmFrpPrrkruguNKcNnZanlWT5ktEADECORxsF+4M42eq+Z40GGfZ&#10;eyskCDs5LGKPwXdSGz9GF1OtL+arpk8m1LJPFaU3pCugdnFNUaBCSoknlT854X0trQ/XNzzb3/d0&#10;7/UQUnGRRAylOkCmEmQzlC13LERQXRKxCjeLerHKe6WLybpWQVvWEHcdAAl1EwPKsjQ/ig09OYnL&#10;C0McI4aQO/IVGaLRmoZ4VN1UFGMEWeqwkx/Wm0Ib25IynFvLX+gNBxgTh53geJpkIUBDRsfzpp4v&#10;f/umnMrmWV65ZdMeE6XROVMtRcILwxBTh2UZdWmzSJStSAHeY1njtSbEC+mK9r5iot/rdlyHeUh4&#10;S+KutrCEON2iKvhPUFTyOvXRpMuuTx86ffqj77zz7Pr1f3DnnX0gza10hRuITyVkDSqBYyj5kbz4&#10;6WkcZaJ29eKkG+8C73euXrV69aorVy7bNlokP59q/4wflxz8oYRYglrd5SoDgODrjJRbmjHi+i6n&#10;EVZNbUVlNYoTs4hPRAbuLA67GXaLktlQ+pmTWFzHfgV9sB+TxZdxJXtHDDTlLiJGxvzGK69yF/bO&#10;T/7kT37lK19B3/53/+7focYcO3bsX//rf02wnJpiPNfzzz/Pab/xmV9h3r79f361+tyFmNLRsuJf&#10;f/zeucpqe+UotEdQJHD6oojAN/GsPB2RD+xh1uneY8e/f//+NUNDeOte27KWC0YdA1aL+ZQiUVwo&#10;G9GAExkI6fqoJsg3GELeOFkAKdnhsZQuvJp4YaS+2i7iXkWFZU5el6PNaWgWvktMgrLoMj7GCeEJ&#10;ia0cpJuwFpOZVCMHbNKPEvImxKBiqS6bG5gITuM6U2OjrE4g43iBKEGxKSNsmVeI547bXb1xY8ff&#10;fh3ZNb1lExnPZAthy7AQLS0tUaiOqDAXvPOO3aTHki2FPIouxgE7IK2xp7eXPzdt3rxjx3bIsaev&#10;h4GTSSi8HznXxcWoXuziWDsh7zUnogRqK9LdBE6HNdTe1k7sGXpBrSJswyTU1tXggRobHicOTRIi&#10;I6GsvxphlFewsqT2OyahNBe8P+OjE/Ra6bl2XV4BgotFxVCnTX6yJsk0LKF5FmsL+YIPxYIjmZEf&#10;KIBAbKi7Gb9ylCe/tIJ83qqNZ87ecfAdlMC+jvaBtauf/K7vuLBhw/XWxjGsABIM7NgKg1auaemH&#10;rqDtUi28KXuXMqp2PwR7yrgceKzY+MGBQ5E2L0g9KCm/jnkLkggCCIKM15AY9MKm4hqCjBXkNzY3&#10;qj50EpENVmzns3DEVGRShwQcdlJdXA2Jz3lNAD+5f4wii9cK0BBDyEhRrwMpFo+w/IUsp3jSyG5y&#10;5QcO7AvGrO5GRO7zC7GbWA5og8CuPJs42qzkOYojn9q1mckPrmxh5o7l5ay9cr1iaprNs3Jw+NyG&#10;NfC06AEN1Unzt/VaUVoeHq4winm/ZGRk5xsHDt1/j3mC/D3YPBJHQgMoiA49jY6NoY1ii2EWMXJY&#10;wegwhDYOnWM9oK4zVVyKb9WS2WOjCT0+FkvQGIWvbK7LIlC3IkR+sA4847EBVUBBXd0RHFpnOlg4&#10;75XNB36A3j5qJcEThcrFdbI6V9xF2kV+lNhC/BkuLyy4mFuk+2ghVMxEl+YFBnrIwUSmxNT7iNJb&#10;HJZDOuI0xHYoABkLik9djNJ2W+rrCVpV4rUlWuIxS5xTDKCQiQrGm9EqL1b19JWPjFWOT9RNz+y9&#10;2rNmYIgWjmBf2q/1VoxOcH7p0EjJ4HDJIL+HeDFVXRUbStZoqJxR6Vj1gZ15oAis8q6AnchXYKxP&#10;9pgJpYYVk/hVEu+hruR+mLGgYbIFO4UOP/3SS/z5x/fdF8STEXbi8b5VtRAVeT/GyVwKjTvM3rnZ&#10;qZjJcNjZw6WRQzsJ2aRh2mTjm5lz63jkjBtkikqmtsXXM2VGwjzN3tATURRwGepl+ZbMxpmxDo3T&#10;9a/CkcoJGcClo6MdVZwhwZPZX/FddgHTyZthz8bFgz4TYOQyX2RCb+k2iWkXoNWGPHhqUUXf0O43&#10;335t5zZVlcWJ7ycJD5U0OjFu9otxdcZvBWw3f+2m1b+zd2Px/XseemTfjq1bDx4++NUnv4asolFR&#10;XUPDhUsX33nnnaWZMbY736W6w8Skukzk5BeNT81MzEyubFw5TB27SXIql+pr6zeu2Xzh7MXcFYuY&#10;bewA2AEFDgV7tV8PVrVjx467776ba8Y2YIENBqTUEU5WKRz6a26GMeO6R08KVD9tzvv6eumxDnWV&#10;lRfXrKwOuSAzR9ouAikXLwElJGKxrUwKw+HlwT/vMiiBBw5Ig37nkRwIE4dNqDM6GnmE2VV6G4uN&#10;5ZSRDmyQMEBvR/v2V/bDFq40NrVe69ty/tKbO3ciodgwpSXlMKhZOuvQQ4CCswpTRm4Swygigxtl&#10;XtWmEZYLNKLCAFM1jSC72BIpcSdGXfCO0FkZv9x2jppap1HNMrWxU8mA3JlJ7hjGo5Y1fmyGhYLN&#10;JLiVDyokxOxO0NHck6+oNYnK9PJ1HAuL2m/hIJezTVYqF13BhCGDlWQhyw1BQr3MsYryCy0tfA7f&#10;RBRHJ0EB9XQajANvl3apqNfBaurCIY7wrfN4DFsYaoxxWq/X1j984cLm518899ij+/fcPjjQT3OI&#10;8tLCyfGRT37sE+993/uD72RH7zNPV6xbf/o3fh3HDb56yi7s2bNHHlLSYLsvS4EWwMB1lviX/juF&#10;+d1tTUzm+iefO/H4AwovVhTnFOZOzU+X0LSkWIWihKZMutuZVdD+cJF+8KAaBbnUzLIhKeYKNoXy&#10;KMRLDSbgNV5sApx08zQwOZlgRXBU3whkNjabigFBVrAikSBkCX2XlbEAINnYMCWlOCAKKRvILqyu&#10;qwqsLPMfbuLwQSgrVZXspoYGB8Gis3LUXqWIZO6KYuxD1cWQU08pJ6QhWEkoaM4tXJeTd1D1LPKu&#10;X+u7frmHBhv5OFLKylkgchPoit7W2lFSWDI3Tdsy+sb00QxkjLyI4cHK4pKqivJRQrTDQ+vWrKZu&#10;CRuTAVROT93zzpHX996OQIK9wVyoUwkKz9a4noxoHDOPEEWgQkMsipLv1XcF+Y1Vg/OLPT1Fwxjq&#10;cY0MD0xOjAwO9LF/V9bXnpgb7ygsq0ixY7HcAOjoBhs/OO+oYZeRQXz0Ltr4B/352bNneigiIHUs&#10;uILWDatLteLtYnMIi3aQGG9U/dOj8CTqnFBZsaKoxGWLsFQ5EReGdnfeDTQuEI+lhLyqq2qYlr7r&#10;vWPDoyhixDwJSC5Q20L+Bzf/SmxyIR7w5uLfR20G8km8ktogqnGXtwTvVTkD3UYQGPuD8gS8cp6l&#10;/wqJICKh89qjF89Cq3SfyER1SLibEtfCOxN7iW/Ff8dX4nL+RqqZpleQMCYwAA7jRs7733xrtKz0&#10;K3fsQcOB9xF44qrKlqCaTt4N3LQqurUwPzLUPzk+hu+H5rBK91ZVemhDeExlAVKdDUhLzlwuwf6i&#10;pYW8ecw1KmKjexSWFMJNAMdByyTLzy7M1tXX0qJM7b9z87B8aEKGx3RuivYMUndl8ygrWamISpAS&#10;1FulpYMNutMZ+dr5BI4DrS6xF3agA6fhR2bfu05cPkk0lCWnZsvcgtpnSq1JrOzIqfR7icZ+06PH&#10;FnVtOC+JfV4RBzJQONEaea1qzULvSD1iU4Fz5i2ongdfoNvEwtT8ArU2x6try9nNg0MD1IOmIDoG&#10;IVWOF/NU2yJb0+BLOpQjqYZEWrn0hz9ZK2uaeigDX1W6R7fGIghTgvAKs4ZhjkCCQY9N0RcZNdlt&#10;HWd5WhQFMXwc8SjL7gnHNnClaXb+LLte9g6RFeAqWMhY+4p3qxlOdIblLFUCpSyIGx8pTy/1XS4n&#10;S2gho7d4IAlmi+bQAjNfXmafh1jkWFdR8fNbbltTVvbC0ODz/UNsUUPqhUKFJSJ8o3qOSq071c4F&#10;YZI3V6jyuwQ9gpaZYj5gY2ABpU0kyRMSnYBUuB6MgfI5fF2agpkajyKdYxHPzgyMlK9T/RPARkVZ&#10;eVVpZcFS3jx8Q7adHDby1CD4LJgoGYfI4MeGI2IcMqP60o284nJsbEhXjMc/Cu5TSF6iRlWvFIjB&#10;oUTCJV4+SfFC6wAqkCwzxogtyEsTjW08C1CcQjXAXKfnp2e1vtTqUqa/YBuGmThKB+EKGx3YQ9cB&#10;4oiqh6QgCYqE/wr0BM5cNHuCp+X2MbJZQXZDEniIitEKgbPlR6gIzmWoImdJNgnArfEaBap5Rg3T&#10;cwk/fBOZEqsZKpA2jplR2IH84K177Pz5p9asjW6wCmratOBkdm4wLnYxDhTV+3eMk9/5pfkVVeWj&#10;E2NYygA41q1Zu7pz1fFjx6mlAhanqrKmpa3j5NlzqkhaU3360sXcG3N0wGQt0KeLzcW4PdVKx0en&#10;KBPR0d65Zs06UvwpW4fSgIeWDsFLLN08beVFYwIwyXnF8oGKLaaMBPMgSnRxQuhEDq9IIlYJSpnw&#10;zz31DA0N6Clx/Pjxe+655/z586TE3nnnnaDteOc7vuM70JOPHj1KbizP+Iv/4V8jUt/3n/5bYU9v&#10;sOvL9TW/dfftaJ7kxk1NEhySsu9nN9tnhgNnlwOiX/m+yPEHT518+Ny5FzZu+OP77rpWV47eRN0G&#10;npE9OzU2Xl9T27yyATKYGBkhoQTvkoz+/NyiCigTJZClC9ITFj39LV3XPkkX0fSPvTT51N1gopSh&#10;qiZuvChCN8QRhuNZhqNIXQqiWjMItivKl9Ev5dAFpOm5LLEijJLUDFBv+NqsR3ECyuP8DEadjFUo&#10;2o4gJcrIcL0BNdKhC+1OjcjwlRFPhJQqK9Qk1+EDVXzDKVKzsr69HcgmrooiFuhqjtL31r/wyrUP&#10;PgHXLCsvo5w+zjIKBdOrhN/uRjtfWVayenUnbt9r164CPIAVUae1p+f6lZGRzrVrbt+5486772pt&#10;bx1BnRoexjArqUByLY3S9uTGEtl+kcOIRTMH55f0VENqHHaYGGXF5U0NLcw0SYhk11JRbmBomPa1&#10;UzNzg8NoZONgm0jUHRmfAFyHqxHlE08bZZCZKxzI1J+73nv9wqXzA8MDJAG0tHYAsBjo7YO906Gv&#10;EKVzifUrmBgFjDFu/W4YG1FtSWX6Q7QgClW8UXjA+UWEmarm1VZtXVx839985XpL83MPPfDco/df&#10;62jt6SS58gblLVzEkp6larzjvkYqty2crpooSVgzXZh+iBM4xbQwbbMggQhbw/dYWNk3LK+qPSrB&#10;X5XZxRVkPshr6IquoZOEgJCFk+IYlntD4iO0NLepn8MHhBU2NjJaW12HGwjHCmYJ2Ea+S3X1aMDa&#10;1z+I/oBxrsQa+4y5CDxEpqhzjDO1yK5FQxYcYLNI8oAsCIx+SQjf/0TwUUm3rlcoE4wHg9pkxBku&#10;A80TIndNy0IX/9Ve5g1KxxFikColnLuklYJ4yNO8gnWl5ShSl+dmr1eV7Th7ifOrRkbfvmMHl6O0&#10;YWlhMb3OuUcZeibZtfY8IXBUy3Bultnta2/d9tqbyJyepkaEovRyVgrMrOJG6EZyrqFYIt/r6mr4&#10;aHCwf2J8jHY2E+OjYBBRADDKaJlZAa8pKQ5kuZ5c3jeB6BkxP4Vk2NBuW1lqxvorXVV9AWcnJyAk&#10;7EzelgugrLy9czXK/trONXSSQL3B78x2YIbZrQT34TiRmAhNRF0Nl+IoIB8B2U4emEIgGFiRRVtY&#10;ZIy/quErTMYcitPmMCfoHYUF9P5GFdU4wYkgXeTPZZIlkIXGQ/wjAjEVVeHXxX8hRREI6QO+P39a&#10;sZKoR/dZ1dtXOzVZw8/kxM5L1zr7h1f1DbZfH2i91tt6tffuA0duO31h06lzuOG2n7v0kf0H9x05&#10;CbrlvoNH7z14ZNu5i7u6r9x5rfeOa73hrauamLzS3MSW2Xr64vazXbef69bP2S5ebz/Tdecbh+8+&#10;cPSet4/fd/DEqp7+bee6tp69tPVcF1cGl8fXO/sHaO2C9K+anKqanCgdGa6ZngZKGZslPI/L905o&#10;U6GDya2Joqx02kAPSEnk7U+98Bwz9kf3PBiqlAO+ApUbhZN45Uz2ia88FLZwsYUQ509W0zVDFZVh&#10;mqEDhBFbkkGhP6BFsGdEgIbWsWh2wAGDKAplT6NJi+2GMy7umA0+9nvGE8JVwjuB5EUziRNCSsZh&#10;1UgKsLwnxs9DkO7RvDA6MsK8kPStHjtjY329fXyzqbERBzLf4u5xNYFaXHitvIKSUFbjfcRkcuTm&#10;I/QxMkih06ZWQsQKCjKw21R5Gp4A+yPcMjQo2BuzgYLBY15pbLjnyAn41oWGulDvgyMYnyvYiDUm&#10;8aBFFEB5lVTrIr/6A/vokoySQnDv//nd36EI3dr16zo6VoGVe+mFly5fvYKvEUASW4Vik2TAyEeA&#10;DCD6X1xM+GVkaAS/T1lpGdZGTVVNx6pVsM7h0d4gF2YzsLuxtOQX4Lbfvn07D3/48GGuzCjlly1U&#10;pN3hI/mbQzvnN+XDCQMRYmJnMtlKqaccEn1zjNgLPsvB3o0c26SsZcJbb3qIo6+KptiAQxFLeNYT&#10;VK0AmbHwsQbhWQ9vLsfO19967Atf4gUlG/bfvrW7YeVd7xxjSi/W1SRrlpeHcCK2YzQEukoxmyAL&#10;0GQExB1D6YTiwjjJFj7OcRUGub1jPBmlen11fhBrELdY5621XOMi+p1UgdDjBMkmu9fXiYskV/A9&#10;pPkI6OuTHUKP6+S5KLUsH4MMlLgvl3zu+YZ6l52WSm2MnuaXM2CMgRdNghWBhBE/ULZI7HXeYxUJ&#10;Kn70776y6tA75594vOt9TyAzwFtytY0bNv7mr//O2nUJXOjkf/rVyfPnq2/fwXh6n32m85OfnOnt&#10;6/rcn42eONH4nvcQluEpUHYBlKbIl+DHGjSvUBf6Vndse+E1TkPVEMNyVVTQbg78ClcitzZOA2Uh&#10;01Qk8uYiriIKjGmfWyKGqiNmPhifOItTYmM+lysWNBlOwA9u8pIQouuThj9eV1EqijamAixlwh6y&#10;qVgqeWqc2aLaT0AX6ZU8Ocne5NYIP/frUBHnGIB4kHsZi9hccPC+3IKp3NzLNMmamCQqSw07W8CF&#10;CkxZP2M/osrwXRTKvn4ZALAtgHi2qPLJjYXx0QAE8Ypprkor3hRbzp3fv2cHDyLGKITwvEzOFLZN&#10;DRyNR8alsITCLSYQS81PRLaDsJkl2N/Zc6cF3bXsB3J7bGa0fimvWq3ibjmq9+3Tpvue7xl49ZVX&#10;vv1bT/7arw6+sb/piffSsewfXcPuzOjo31/uDoeH/POieHmWU8eVH9e/tB1chlBLjCjAjuFB/Ahi&#10;nRLm1tLsHjfiP6+qtFyK1uISYUl8FrhekBPyCiWXyQAraUg2V9Ym82D4jrQWce2lRVyiXvpA2lHr&#10;RPFLUY4z87yptYNNchJ9DOCxi+d4FBJjl89gRpMZn0k+jSdM2UWc5i3/7sh28EBogzM++eKLHf39&#10;n3nvozFH/FY0zINRLKSA1igsvUjBxdoxz/Dk4uugQSEXEXUEDUSFNW0zuyb4ekWRipXwhnhjLmq9&#10;ggrQBgFYh7mELKA8fGtrG1o1F5/EehaGb1LdNtN8Py5uZ0ryLMv5Hj6G2C+6ZZqXl23nNIHFDCrR&#10;bJJuWdlkxgY3aZjBpleLa4ac0KxE94AQ5I6Tx3oFT+IcLSei0AzKIzRvcIYF32DHxaZwRxpVgVDk&#10;mhSPAgvyZYpLKAoJt0/dgrGmvpvr3qM1oMeGCm3HnvgbOrbiK/LayFsXKFOVXjBJWUmKoKUYnfIi&#10;w7EdlSZs8vrP8HvqHi6PJ2boVlncW8N0PpT4mJ88iSmlvrYgPB1RjSVNHsl4qa2VkDw3C7FFWojC&#10;STeWHm5o+M72jqf6en+/69JFPEYEwNydiR+P10ErMV4ZTgYsBH5NH2n0rkkaQfJYrlgpbIFkvRJc&#10;jx7R35eEk+SVmaJ07lhP/akh6dFDcioHHD0kgVOpAAXTCEflduyOBHnhudal1VNL8pLyAxqHSgKZ&#10;Ps1z5IrDY+YUS1OWH8X5yXPGr6tkjqCICkxGzjy9+iKDIxBGkRul/Wtos6JxKVIgNGCCU0GF2WYJ&#10;XSEATsmWSbmExE1UEk+P7GrmgMkeyC4l0pFzPijSxJ9U3tMp2c7KXugZUwQNr9cOD3/s+PG9169/&#10;vXP11ztXZaeFjh7bgdNgCFGtLB6W16RXYYgCt8eEa29vu+dOapPdePUV9W3AxEU2MVVXrl4Fbg/x&#10;brntNopyXL1wlq2nqS1Qore3DL6YEWwMAE28XVxSLjJQeS9g49NMXDQgjg0c7TlUwZ/ajs5kF+1Z&#10;iDNOoygTNUwVD+fmnn3mad4nB/bnf/7nz549+8d//MfUrfuVX/mV3/qt30Ir3rt3L4P8tV/7teee&#10;e47TfulXf37LyOTu//w7+WNjMQnvtDV+7o6tbr+WB/8DMGV9NllJqyjBKpgNbUwgdR955+COy5df&#10;2LjxhU3rmbTFmSmZUvgXC3EhiRawnOU/dgcw/FOMfYpzjJzFJF6R1gZaxmG8c53Dt0x8BPPJQYOJ&#10;8YS+FK/1kWoZK/GH10lzA9fBlKtiWXZhppoaNqhHYHEjLymoqxC4APk+dBZSl0oaDY3ymwfJ6g1Z&#10;nubTF4KwAjQbADCoUWaF0HxgqzUS7FLe4SNU9+76ui2vvEFYZnTtquJSfNOJhswdOYcrc6AogQe6&#10;5naq7ETUy+hgvn7r9vvuu6+ttU3PNj2FNcSu7O7qEhCJ2bZzi7yO6iryKgpQyaoaGiS+xieQlxR9&#10;YI6oqLd29RpQAwRCYPgNjQ3NCorTtmIIPW1B9dBdkcOJGsxPzEaklDIPV31AsQwSVOD13r7+/r7h&#10;oUGSX3AH0uCV5xoeHurr7eW2pIjzLahaOozlXbROEf/JlxCnZQspIPedOX3fc88f2LXz2QfvG60o&#10;D0bo/HgAB+SZ03GQFqdGPAX+x4xE/0nUiFEiZYKNI9US4EyI+EhAEw8VkMIsODQxH9o5CT0vpzc+&#10;D91bnCRF5AW9aRiLpMCvwNmubJ4FtTuj84S2MxUbjFljORWyWlicQcWdmtZFcETrbvJMSKe2Rzjk&#10;e+J8Mxmb7QsfEZIwEdiRVGExFdSd/mPQVqJHhdy5GQWV3BSkFNateXSHH0ERCaiFbDccHSYYVoxE&#10;0sriYlqfvzY7OVJUsPFabxkgu5ycmoGhSxvXYfACNIk6s2GuEjwL3mgQjCKRbByM1rGKiqstTRlH&#10;CqEHZcKhlBU7McHEYkWz07EFcCOjhnA1GUo4cyP9XMYIQlZuINdVtZ/es8+vYkJ7kWUZHeejo5dC&#10;0outbW2YG3Shra9vwF7jB2GEGyMYVDK9CbtiWpIUioxjxELLYktALPomuAoyd/ihrmJ0TpEWatOJ&#10;bYXnhbCuxWuaLu54UMf1vqrJSWBu/FSMT2w6db7tal/btb6OnoH2a3px54Ejm06e33jy3OaTFx5+&#10;9vU7Dxy9661jd719/O6DJ+45dHLrue5t/Jy/zA9f6ejp59mrJyZxvVWNC5F9saVhhIbUpaVDJcXn&#10;6mov1te9vHXziXVrT61fe7Cz80t7dj65fu3X1615euP6F7dueXXH9mPr1x3ftua1O7a/snvrc9s2&#10;fH1T51Ob11xqWnl43apDq1sOr20/um7VeGWFf8pByVT6Lr7jBD9bzp7ddObM5rNnNp87u+3Spa0X&#10;L953/NgDNGU6ferBU6f4vWZocNeVK7uuXtl97eqea9eqp6YJUKwaGOjo62P5q/E8Tk/XzvAzw4sP&#10;vf0GC/lH9z4YK5LNf7IBU706+yhbuNiMUv/8rUC+IwMhhgwmGQ4N6S0ulcBp6vpjk8frhu2QuBdj&#10;92dsIBx2oRLHm+9iCLH9szETtRFlLnszvsslojB9VH7kDZiq+sXD68ooBroI86RyFIPEGsXoUG1U&#10;IyX5VugVPIJUi0pl+YThENQbz45DLHwFMchMj436EsyD8LzK/JFzmS/K8NEo5Vfp6O07tn5tzHiC&#10;QTbeKowDa4pSo/R3uAjv2XdX48o6XMt0vKcfTHVNLckep06fvnb1GsGfhpX1aOF0hZmaJF7LM/Ml&#10;gT4AZoX5zUSSOVdRWUWuO1AR8l07OzsmpkYYllhJdGVK7SW0SIQdzQHw2b322mtcgRlU178C8CPq&#10;DC0hFKzTX590nikTyhVwyQXcnRNwkPIA3snJkdTgtCK4fNVjjR09Fhafl3LH2V7iBxtRKeAuyB04&#10;RNvmRK0S/x3jwVu3+423D96156vf/sGmrstlYxNXm2j6nnf34WMv37YxlFroDlGNi0S6iFq2q8os&#10;7EII5zjBNl1mDunWrlMYlkmYkfzw1PIouUsgn7J+brZNop0z43QlKSJ8wwFVwsU3qTMoNY6wB5YT&#10;blC8TeWb2jmvwzxzl1LLH4c1E+PG7ZXCssQi8ec5q/sHHjh89JnbNrs2oC0/C+BwYDtF3Zw1ALF+&#10;cD1a4qxjP6+gaMG+k6fe96UvzdbVvfnhD/bdd7eiHyo2OI8q89u/9buxAxcmJl7/rk92feHzLA8Z&#10;kbzT+8wzFRs2VG7eTGLsioqKVR//BG9euHDhxInjQe5JdN5CVIEVZ5Nte/HVpq4rV9ubr7TRodQ1&#10;qvEpAE1SwpoKEuGTUkYLLmzXWXNtKXnBoIGA4fA8VJoOiRjsI1tT+EA2ycvnX7axS1gwo9FZMepP&#10;oUBQL5Y6rqgUBLIULCrIp+AZSxrkzVoExD2WhmI57AKYizrZuZcT7jZRfmExihGDgzuipri6lRAR&#10;vAO8jsI0vTeWKDmBw44F4os8HwqW5bQMqECqA3cHVocG09fTOzUxgZaJCETaoVbSj4zyLezomFjC&#10;ZHcfPspjXGyoQwVUsV6XuYryCvzIYvK1hSSisgUIO5VxVLpBUH7s1viNQXXk6DtwRqaU3R3dMw6O&#10;9t9TWhdnxlG9b9/R3/ov6376X5DB8tK3vL/psce3/sIvTHVfPvXr//m2//DL/+is2M+eOzuIhWDS&#10;DIedHCb/C4edYr/hc1aTOPU6ZfYUULId6u9avQylk5SEsnLegoEN9PXh+kQLt6ZeNIMGGnsh/VY8&#10;I+sW+je6o7WrufDfkSfQ2tLCdUhyYXiCbBKV1eZ3EpATcqVGBlyKXVCrqcNn9/TqdcvnMOF+fusW&#10;Qk1r2C1nEXHljG9ko9WjLeXdd+rE7d1df3r/fcPFpXIwMXWST2qBIn6TleFXdHeG4jgMmJgqDrvA&#10;8wqAEgUJ5JiToNPvKHOBN1DSFPYoTxE7QgZPPhJhBlJBKBCLQWQ0N2lCwpdE+jZaJl48mFB0HLNx&#10;rP2e8UCePdPv5QuMydfdzBi9EAr20L5WmroVBb9p0y6Z2Fji5RpMKPSxjzL+djPCEc+TcurQuXU7&#10;EwpXC18esFh7wPSulsYlSmU6OreE83lk+XnB3xI9FlAlRhwN1+y0cfDEf9omSARaiC9LMDQMQV1d&#10;NCRSv90eWxIFhqeWqfA+lzciLo0kDP9TtGtw6wQltqn0ju8rq0O5PfKOSkx4fqzTxwS6VJAT0II0&#10;ZQe5hE2QYyoEM1GY7B2nTCZEkO4OXzjx82REGCwxLPlH6hsea2h8srfnqd6euA7PEmqDBpCuO5cN&#10;9SPcTNpuaSooD5B6ERwzM6DD8yrvmHH20pL0vplaNHPQDMVk2EEjus0Tl+ZsvPnMJE4EdgUIGFAw&#10;sEl+gjFEtFkIrLR5UdQ6tFNVg8uNlB811bIA9Q9/ulkwd3d8LomGy2sGvoYJFpDdXnDXKpe1hxkt&#10;uItbvTvh3zJC9IPBw+RoHzhZMjRS5J9pOyg8FAPPc5LIv8yRGvMcMxzqXLC+2GJyzEq1StRKTbXJ&#10;WyhFW012b9ptleym2FWJKpJxp3iHSz16/sJ3Hj9OGZ3/cO+952tIp0g4Z0YtcWt7O5Mk9+B1Mbb+&#10;4UGoHR9KU339pUsXcaERIIRjtDa3IEx7e/uGR0b23nHHvn3veegRfL8NPV0X+ZRJJyIMPAewlXtS&#10;59EuR4kIc/NQeWllFcEXhB8kPz8zKVN4NqnMpULRdtiBLFN0ig6hLkDMkkU7EaeUakuQKfLqK0o7&#10;4njzzTexDX78x3+cF8ji7/3e70V7xLj9kR/5kT/6oz+inh1P/Ruf+eXth093/OGfUthMS5Cb+9W1&#10;7X/eWuf6AIU0FxDKkgpYIc4sy7yuidEFi3jgxIkPHjwwWlr2Xx99rGtlnfItUE5mpyGMQN3ysBAG&#10;KANw/8dPnhzoH2TYRrQBzBUoUwfw6GVHjD82tqJWJh35KP1CvNR6LyuieENaUYuzYc/KjDPyIor5&#10;Qtb8qIwXwDYrt/FjF6S8AWr0SVcKwj+57KwK18bJ6bna09XVfe3adWcYjZMGSiE2wG7oLZwgVgdM&#10;TNBCpadwZenK7mKpprIrinhFO12+qNFSzYYiawJoTTPg9c+/wvxNb9usZlFLizgEwRRLbXP7setX&#10;r4a8VgmR4WGIhHrKlBrcvvdO3L5sNEUqFlXzuqS4iMQICt4FFkh+PPccRH9DoysoLgP9wBJQtGtV&#10;+6raqhqUJjJYuy5eZDAkTJDCTK3w7stXgMKxZCRiezfpiABA2L28T4ouSEwu3tzcDLaFF2h9I2Pj&#10;DBd4BJMrF8b4ODoe9Z1xJsooczVeg4uTEk5OocGtz1cAV2LOld976tSOt9964/btr+/YJo5q9VVY&#10;Iwd03MFiFs3Z627WE9hK4LTidLzSC7UucWkxyRO0JquDEaiW8LLDTottzUAE46qndqHZv59KgWA+&#10;wdhD6gYxZu87brdIfDTEDa+polhVXQmIg5izTFbBr+Rmn2MCcFjS882F8DlZJc7ByPuAMHxVSTBL&#10;nEQNMN+O28WnCfGnbjo/SuyHRDzEfpEcCeBy8g2j/l3eQfwxHHZ8SXhSm6gRqddkSuCqNC2j2lNR&#10;/cYC/uiF0cb6LSdVya5aILudyrMuVW0iPLzcLCSgA59yRkMJYTuXjY3veevQ23t2xiTGBIb4UbDB&#10;xKwyRKoEhQ07wZMo0dImnIYqZ6ibrQOA9a528EscTREjhWHAFQuCIO1LUy2cnWDczOzc7Oo1azBb&#10;EGQQf8BQ5M5zInxkxwt/7h+mjqLZMf6Mv8QSm+rESWovnAdNBqasbm6mfn6+9eA79V3dVAkoO3W6&#10;/OTpra++2nnk2Jpjx7eev7j57NmHn39p74GDd7x1aM+Bg7vfOLjx1Fl+Np0+t/nMhc2nL7QZGcet&#10;qsfx4smRx2AuNzeMlpfhHbva1nSttelKS+Mbe7ed2Nh5bH3nsQ2dX3tgz6s7N7+6a8srO7e8unPL&#10;0Y2dRzZ0vrOx8x3/7mqpv9TUfK6+5lxt1Znqygt1NWNlZZOVlZOVFUMVFSbLZRAiPxeYU2mLypj2&#10;7lrKGSnj7hUgn3GR46q71t7S09HK72stTSc2rHm7c9XhtZ3H1645tm7N/p0792/f8eq2ba9s3dpV&#10;t/L4mrVHO1cf7ug43LHqaGfnSGnZcEkpHin8cTGZ9s1NV09N7bxyeUf3pR2Xu/TTfen2rovbuy5S&#10;8uhPH3goFKRMCouek52W0u8yqR0KAHQUpnG4xlJ1KylJGe6F8POw+inQSOoMhBV7UOq3wQdxwThC&#10;r0jcbX4nGELs/VDnEjJepisSdPhG5sB1VAfMHJwd4RpR/VFanaAR3idie8Q8EKmEOpSXbZ4Wd4fk&#10;ZJ0ZdKLWC2WCnnBCDCzbdChZQbfZ1MWzsCW4I7eIVkixH/m6lGXpRfltvf23nbtIdXiKjAWFBK9w&#10;4MOcIzQi4HWKPdt/tWvPNvU5sU+FnuXMIdEZ1UFgjWtqGThhGUmzGXwT0mCwLID1am2wKObmMCx5&#10;wYajMBYVfMcmxtesXTMxAexOhwbndnK8YL6QWjwYIDtq6+LRpKEnKgueTiF4lS2lZAevqztLTE0R&#10;6sEjgR+d+gs4wcxhxc/xr5jJJx7NjLCSMHi66tn0oTAFj+dB0YnFrGxyhbTIfDExWunQAvSu2Pby&#10;/g986Sut13re2H3723fu4qplI2N3HjqCoO1pa9l45ty15qZxKlNoDcUF+XqaWg+ByryPulexYYIK&#10;Y6U1DB+xHTSe0IPT2FEsf3ApSalUkdXY0o8ks12EMjtuijGLTys8VqQ0Ef5JA+wSrRbYYtmCanuX&#10;hhfbbb+TgVGtKNJsQ/Z4ond1dZ+trekvLHRBcSXXMI1hYwRCJ9szibnGF5Ga5DiXFFPIcd+JUzv3&#10;v3H8wQcOfPjDIxWuSyXnr1K3Hn34sS2bb+Mm4+fOvvj4YyTA7vrN3zrzmd9e/6P/jDd7n322/6UX&#10;T/3Gf979Xz/T9fk/A3ZXvnoN9YBffPlF+eCCHhzNkifJrsTHPvsXaw+fOPjAHQfu3YWwtvKozDnl&#10;Rdg7oGicEHYhj8OlrbW0GaAlSJQke/piE2YPaCqdDBGYzXxCiuCN5QeSX8g7L5AmWkbuhonL1RCo&#10;vMPjAyCdmhhXDiaWFa47F+OQSkSZpOlpoqbYEmwKVHlkXjj4qYnGfVlB9Gx+a3+ps0chLsltizmn&#10;ilYMzc5QTBjjBK8wIp+FQkvhoVgFuAbp6ryGbcE42IwjwyOKU+XmT4yN89ggEWAwsDW+AhExTew7&#10;IjN9+fmXWxq1+9xM0HBqTDuZrgTCBSMwf5en09UBvfHFsCKCF5ouw+Yp2Cjoslx25co6npN5xco9&#10;Oza4tbg6I+bqffvySorf/IHvb3jwwct/+Rfb/+N/ZMWbHnvs2L/7xc5PfGphYOAf0Xfiq5e7X+/r&#10;0xolxdSCgfwvHXZuaeXtadgsDpBQl3Ojqaa87YH6cRVI5kG9c1egOF67dg1VG57FBpZfMhUuwQ2C&#10;L4ldAO009Ji95+LBAlFy/o6dO7ds3sJZV7qvchviIaIclUwKzRZCYiYjQ9O3dj7sY5fOs9vPV9cs&#10;ZwjxOuNCCaHewjaWc5CEX2UkHV9cOzD0ocMHX9y4+VB7h/iK3W3insr0FE+GeuHPUCCyCbQmWVps&#10;H9raIeKcKRYOO7B1Hrz3mkhWc6isfVzjcuXJiBPxKINT/g0gDHTfK96wcWNbeztVFwYGB1XlgdYl&#10;xIbwC5Jq4cIZcJ+IhtmNkviIM9kvxShVlRJOmAbQqdKIACIWz7LiGhctKFVEc5tNSmgS2ZKlunow&#10;7oR9BzJaR3wt1evj5Hg/QGehuVNxOjizi/wn2j5/ss3jRsyWmb9glTgRSIxOBJP5UmCwgjDT294U&#10;IpxZWFAqQqQrLDkgVGAg4AAKjZy0SZoIEp8GJKtIBUkmzmRTRcUYe0xaJjeF5o+njIdKf1S7x2qT&#10;UMGksLkFWKAH7U4Wo5SDyRfiJzEQAnCdFSqSxFlGe8s0MD2dhWJIVSdx2lJcXHy0ofHxxqav91wH&#10;XpcJGpuKBoyE4yC9Ly8kzg1qjo9sT3JN03k007QT1UhPnsnFffWckc4c5+Ayo6VjyLbISNf9Yifi&#10;+WIFYXo88jy11dWI4kZlTVWAFXkTbxEMnzNh5mmtGyeOpksooZ9fHJLGtqseJBaY7SDCtteD39IE&#10;fA4EysiU5hFsF8XQKYXsARx2LtuQbNAAIKA+6+JZ1SGr0ZLdJvMg2uw3Q+UWiSA02cXsyf0axZWc&#10;JoRDyhDs6CxrV7Q/0pxE3FTmuKWVLVdv+sStE3hH09TNnRV/8vuxCxf4eWrNmj+/7bYg78iBjRMy&#10;hZ4XaRfURL0MXso8k+oKTm1RIGXSoHKRdLXVVS1NzQhEInzI+0cfe+yRRx8Funu9t4dr7tp6G168&#10;ixcvQWAqSUG1dREbBCzkPWXW8cDU1q0EiEQBOwowjY8MSiGOnFzYuB12TA51J+hQqfIv9vt7v0sJ&#10;Qv/k9csvv3Dp4oVv+7ZvQzziY+IcVNwPfehDDz300IsvvkiQ/1Of+tSuXbv+7M/+7K//+q/JxPzZ&#10;X/jJfV9/uforX1MZFC64YsWf7t3xao1Q9uTsuP3FDF6emuqVXDzdC7EMyYa79/jhfWdOPLd+01/v&#10;2BkrnCyR+uFqxMqAn6P8n/xlOOzGpyaGh0dgvW0dHfUNDXi5HFEroftbwt9utaXFuR1FyGzv4BAQ&#10;ELdiBgXDEnxLd4ZKmJJQ8pkB7Ws1lCtEH0g1LmvmqWIfE6gdao6Eqwtrio2AxXXu9AXwYg5tqsY8&#10;HgcGPzI8hj8ZowuQB940NEqSTT0MHtZmv3p7obyodt6cu9sT+AepDUrPLrC56831LOKGF1679MTD&#10;oWZHobowOwO4igwi3okGRQNZVII777pr/YYNdPKSVTYxiVWIlQaN4vOCOLvOn4dqy5BQObk4gtlC&#10;qtRVUTFGw1bmobBoZU0twLrGhgYKnlw8f+HkqeMuMJ2HcXSpqws1DDMRSxJaY+WgSfJ4+B1bElrt&#10;7+29evUKxllzS1N9w0qQ6MMjQ3IvUtukqhKIGalc1BFiZDyzrSeV5Y2ojtbNRgk/lKIAig3KgAQm&#10;AMJ3Hz+68623gHru37Fdm92NiNCfVQ1hTpMA7TEMxb/TKpza444xhNKrMjySJs4KBeamaQdWLvbA&#10;pbQjVKQ0AtaGPRrGFY0XpACnDrug6oxRZAw/+EAYU9oaAoMrf2txbpbZY9ehc1LRpZpaYG7vI9uE&#10;TiBgXCYmYQuAXuTbSjE+cm5iZJJTbw7vOwZnSh12Mn1sjVvlS2wrSNrd1/zjgJbIXIkX6S7RyQLl&#10;hTfOZygsGCBvhNqcOv6JRCOSFA1s04qmfIUxTuXnPVKzkgF1L85OV1Wu7bpS4nax1YPD3ZvX4wBW&#10;YI84jfPSZJV7+7BNgm55lv6Otp1vvt3b0oIDyBwgMdJsj+gIQIDKenifoOai6PJKAgxIFMFUFd4x&#10;zSSjNE+zn8lqr14YFyhOYG+HooBcChWtrb0D3A8vZGV5t0qzW2YkWpgmZjgB6YzJx+Lye9NLLzZc&#10;6nrgc5+97ZWXOo8e5afj8JH2Q4dbDx5a2dXFDxk/RQODpcPD3PZMRTlqQX9h8URFxUDnqoHOznfu&#10;2nti7ZrTm9af27Lp1OZ1zz503xu7t+3fs/31vVvfuGPbic1rT25ee2LD6uMb9XO5pf5KS8OV1obk&#10;d2vDaEXpaEXZaHkpPyGzOELbEYWH8mauqncobs2YBb4W6hQdIuIP8k6ZYjPNSqvAjKl7V6IRxafB&#10;ZpUfEXG7NBwVtjmy3VRk6emYqNO6l4aLi3E48TMECri0dKy8nDo5F2pqLtbWvt3S+lZLy4HmZn4f&#10;bG071Nb+/IaNz67f8sLGLS9t3nqlqfnYmnWg7S7VN16skxyJMcTvoBavSLgGEnUuXmjFs3OsEtjm&#10;9bRQPUBCitKc0bg8SRCxU1evZe+jGEWw34VklqvrMYzY2tm8hVqSHZk8iglMptFdsmILZLyCF7Ks&#10;l/WUgNpD7uCnw/vEkJAaHR0d0cWFO8JCubvsMgcpw5vv0SYDi3XkyuEixz6U9yZ12IWuIn+fyvuT&#10;lkoJKZRvV4Y1tTjfRxTT3dJwzzvHaGzU3dRgdhO2kbmFN1NYBwqupcpV/m3bNuJXn52Z4nwudPXK&#10;NSRTS2trbXUNtQ7wRkpxLCCuhRuD4RVH73Vq8dKXU7mu+eTWkZC41NhQz04fHR3Guc/vwL1Hg79w&#10;VPGnQMslJQSF+E1ECB0F7s8J1OvhgbPUhqgCyM0wqAJ5FFl1QTNauXQBrMPfrO+43GGX7Q2eOqZT&#10;YDotp/L8bREklTSQYSG32FYuIoyiXIy3btvLr7+5Z8cXHnuwp70l7n6tsYHp3nvw8IsPP7D7rUN4&#10;6/B88xHV32h1Q+EPrurKcILVaPlDc12WfxrLzEZEqwuEXfjOFHYI8EXEuG2lsMZeZgrgmfHLkQSB&#10;CLGiupuGQsSeWX5k73zjRxTDs4gTHt7d5ROInwpXRC2b8DIltpfK6IQiH6g7Pq6enNxz+cqb7a0D&#10;lHz2SHnkdznsbup2iRKv0jVsUdSBfSfP7Hj9jVMP7Tu67340gADKssWp5Y/pR5OsDes3cruTv/Ir&#10;ze9979Z/+++LG5uO/dtfWPsDPwjAsu+F5wdff33f159seHBf7d47mKyyjlWcTHHD4dER7RZzThfr&#10;u3Hb86888idfnKypeu0jj5/ZvhEFQ64WqfCCIIinKmYUKAR7n/QwZCA61StbEafw6HFcAjHZzGaj&#10;vBYCdFJZKsuZiOYqtEw1OpG3kwn0azd+yssh+VdxMzppKmwpmwktiBgoV4MwYCKR1oHGiRrK7uAF&#10;96JPC5C0EMlMGuYjA1MWLfuCxF6382MG1y7lNizdeGOF8J70deI6OOz0eLlS79hfPBpXU31J8s2H&#10;h+GW+JWcIL00MjQM0eIARRsFeUdwjLGrzuEsPaQKahG9vb1H1rRLH3UkFLms8gbKasgtLHXbacNv&#10;BKIkzaO0BDMVrC6BBUNoFWMJ5x2j2nLbRpKA4JvcjseBaQrbWFZyvKf39soEZ0ehuuYPf6R806b9&#10;n/4UlD/w2mtlHR2Db7557e++svlf/czUiRP/CIfdb588lgD5wwuRcFg3dYwtlH6ccFTj/sX7nczM&#10;K/RURSOt6i3n0fFtZpvmg6i8A339KOiChotrUoMjkSip/EvtVetOlk9LBlEWEajHMmlsakKd7Onp&#10;HexHBJdwcxQdmRDamKH7OSRlh0c8iO+f+9ilc+draoeLqat18/gmDCGxrBORHKxS349sh284vu3o&#10;kdHS0i/v2G33vexved/sszDYSq3HWHSuih2Fw07ResPr+MVpsYWYMBhBhI30Hd3V+h2mSwHNK0Ke&#10;5SHbRkbHcCdgPFRhz6xbV1dHGLX7zLlzsCxi5oPDQ2xFZfwRPeYgWwfLSv4odTUJYRmSInQ+WbPp&#10;AwYT85PqNBz9XJB9QXU84bupyKUKTdI4kold5utMLpvMlB4p3BNWgVNEczgUouObhYoZfBSR9WFR&#10;SFGNUO/NVu3f8ifhleMrruCMCm6dJqwXnPRUwVSlYdz6aHT6UZhDtOhaULjp/Dt+hI1RmdFFLCzA&#10;GuA9MVfmJ1X5DzuVLnX21sm8wBmopYmQnn+Hu0ccy3g9Y6TCvEuEE88m+nfxA1fiszRNZsMGTKpn&#10;MfRsp2S6aaaNAVHj0ZYrssFLMw0sdod9XzrWV1R8vH0V3rpnBggYKS4QmC+1PsxcJKFPewwiu/SC&#10;MbwYjNwopmTnXrmrkji/3HiGrer9+J0AiNh01tHjt0pmOHU1JI70ITd0QpgtzM6PDo0IqwJMpqwc&#10;ihZAXqoeFK5aOQn5JG5ca8YyowvC1DEXNe0GlNFdtjEzI7tEITo/gqN2NhaFyQzFENuKRDU57Bxy&#10;s+BJrUkCzPFnoCYDROnljjULNUQTkkD/bE57suxoVyM8awLJqYnDDmJS3VLNdTq5zowOY0b7y4hg&#10;0YbU01QZSjAa7/bWxcz804MHSYN9cvWap9euyZYs0ljCgxNbWzsiljJMUB9SzR0237Z9G8lXRE0I&#10;eeEhwUXCDrl+9dqx48coFXf//Q9sv/12QHa9AmZJSna2tOG4Z6CycheXlFQ1OSUw1DyFNVdMT83h&#10;zGjvWE0Mgvqz3Hl0sJecEzypeixnlsmFSkgSCBillIuLVeXWmkXYuLOTM09+/e9YQdbtn/2zf/ax&#10;j31s//79NM76/d///f/xP/4HT0HRus985jNUrPvc5z534MCB2rrqj37n+7/9ay+XvHUo+hRMV5T/&#10;6Se+rSs3l/TGxsYGhALDJl5G+TOiHCKM4CaedxbgwdMnvvvVF1YPDfzhHfcebG23Qy1xOugc5Viq&#10;+KwSq1W0AQiYAiCMmbI0/MgHXUTlGeJ8UpxcGCU50huZiyYO7oSAvNDhOteVBU2cV18OvIrqcqZv&#10;6P0owWxPr7Yh9IXTTDqXgMSKrRAxAb/FeHhM+S8Wb5BzAugYLfXy5SunTp3GMObBUbjRo5n26FnB&#10;BckDra2tQ+wyIXhguGC0bjB9MwDVE5TKZWAyQ2V8SlQCW7eEF0n2b1/Lyi2vHVJaw4Y1gdETTgjh&#10;Qh+6STJYVXEbGgvTjmAnVNfZ2Un1B+1TahwC3gJmm5tHBTW44xTesuERvo83iNnAo4dTjBr7SyuK&#10;PCGCflByix1+jSTtq1fRljDurly9duXyFYaNGkCVIbYq/hgEA8oYi8NOpBcYw6ei3ZWubnQnNCto&#10;CXuKcdIDY/v2bbt234EJih6CQiL2sqBa5kpOMmcNliv5lHFICvBSWZrpLi6++9jRXW+/dXD3ngM7&#10;tjNFrIaclYxe3e7FOGRyW1GQJaU8IWNFrCCFGy5Yh/wK2hTOXHGBRXvonBLLklnMgeRKMOAuHeBK&#10;DRK/8JSM3mJ3Z/w8XoRQ4CPF+PAuqX+3+q6yUDwgg2SqyyvVYM2ahmC+0CjJsFNjCh6rpa4ZHyer&#10;rb0PMUD7H80Rg8kkYt2KVsYpgw+K/IGmpyzWapneM59MPH3ik9EzQLzW/6QOO5DOcoIKb6gKqjcZ&#10;sR5OF9DtLd9WrC+rGFlavJYj9WCsvnbDsdPcp2pk5OAdu3DYqSSiwTEh10IgRvwyHHb8efv+t2h7&#10;2dfepnUxX5cssyOAx4LdQdwATNRANs3n0ChsHfE0WIkBO1cJIES/zEKZWdwv7C1V87aGxxREMzqT&#10;BznpEyTDhp9d066Kk0hDQ0UcccxWOcQ0LvEwsnjALa+80nD58r4vfK7hcvfImjUja9Z2P/ro1Z07&#10;L27Z9PTddz69qv1rrS1/39zw7JpVL1eWP19a/FZj/en1a/vaWq7Ur3xlPqe7vnFo7Zrxjeuna2pG&#10;SktwY01VVw+VKk5ggSdhyFSHgpikIqaiKrTEcK+EHyoUnzDM+YkIlvSHBBroh1fatSWRYcN8X1qD&#10;tWSVhE0l13LCpqxs7Bap8r66TU+qKIO4d/V5BeSU9xYjMLLESpqdvx6+/KqCMNkEyFSpcLkEr15+&#10;xGmR+cCAKXs3XlG57dKF6smJg20dMfPZkYnazHMdX88OiC3OCTKLrQrVMeho7BNtKJZhsCYZoYLQ&#10;RKFdWRKWZeRKoh2HjpzdN/6Md0InDOUw4WDLUmWDLYg2b5VTMVSurlIARtXFqNgdQGFg4HByXHWY&#10;XYhmzmHSYAURlggneDigBHYRVciFl9wrVUL07C7GF5MT9w8GBdmH4hprER/xAn3Zf4TbN/feQ0f4&#10;u7u5Uc4XiSbdwXg6q3Hy+/h75lf5O/dskwa3MMc7RCSYBJVWoeyrhNUS2G4cpeiiUZJATQpy1VK6&#10;vaODNCXkJRJUCPDSUhQgcIEAywaHBsHDxfh4PAWHjeeXu8Fdq/iTudu9ezePQTMsRdhcRICTo/Q+&#10;L1hvFQ3NJWVMvliCIbYhopuBS1GmxMHUOIiuWK501cz4XLYzKGPLX8EmJGGMTLAOqVHF/Gavd7x+&#10;8JHPU7HuxqtPPHJoVSuDDL+SzL/5heutzTjsuM2Vpoa7Dh87sPt27l5VVqEO1fTHwHQEd05jEeov&#10;orc5Nzsju9gkMjBoYBq1aSzq/JpK1EItRRJB7LfsNSgJMxMZdDFal49TMP+bb0hXTdGuDNXZ2az8&#10;dv0EPSljDnxyTBJlUOwzl4SScz+sa7ErVU0WQ/Hs87pmcmrvlSuf27md/REwAXnrAt4mAexqAX5I&#10;y7/YZPiS8lcNDH1g/wEwyccfvO/04w8JNr0iH/VFo8P3hB0Kv56e3rVzD+8ApKrdrRfcu++lFwuh&#10;yy23VW3dtu6f/EjRypW8j6suvHVXrl554ZUX2Rax7hpvXu5tz7289fmXjz1036sffWyssjxKxJI/&#10;jAhKbHk4nOR4NF73DnHojEi4uU/wBUvjsNgphJuGR2LS7K2bxBwOGzvezNbCxp5nTlazfQR+zXyx&#10;bNKGgbTwGr8DfIHBwCHobUcxOxxdxSVKKhwcopwECiU7Bf5C2g6MJtZOyF7gFShIQJrcdlBrk5/f&#10;nJt/5+zi0fwcgHNsOfpUqAwnrVqnpmiLyyrwxcBBcEGu46TCUfi99IChEeB1qzs7V7W1q3YP7ma+&#10;QmFvtGbV8sxfPTy66+r1ZzetFu+28IIKITGRMH27S5zn6MocyvklplxKhzRSUbTfuQ57GabB3PI4&#10;BPTqG2pwQULewTG5PpPJbzj31bnpLSWVMZP47Brf9771P/6TSKaJs2e7/+KL42fP7vrN/4ob6B+R&#10;Evuf3nx90vluDGPb7bc3NtALrjE5mhrBEZOnz5sApBNuKkvMG8/bx6JT6gjDJgcgvLry+6TBJSaF&#10;4CT5JNqe2CqsrBN+YTh0WAh5E0RyUy7q20E2mhmMsXXr1hEbxz914fz57u7LuGkwVFDiWQfVZkoM&#10;swBOh7dOW9OerwRbt7fn6oGmlpjA7I4JGftNi4SEVjOiDaG7PBU0+8oj585TCOOvt+8aUYU+Kyqx&#10;qxVxlVziscrLypHL0DB5SdgtWDTq7E2PVypGWVeOYsRiSs5G1JhBEMuRbQUlXxuKa5kpgYfKpSAx&#10;S7N2rSoukWDLgWZOsk7QDLYDPFZiokLdY9UNBp55Q+VjM34bUj98PZnDLnaldEPvWewQngRuK7cy&#10;KG8pPnb0GHqUTc4ts5QEIUQVQRsh55JznNSjQm+3LHMigjW24Ox22GkqBeEMV5hUssBjWtbIoogu&#10;TJiU1hktr4WFlqERr/1bK5G58OxfQ8664QauOZ6QVs1k1rOPyauapuS3mkASAcoV2AKZiGS1LW1P&#10;VQA3zRclbN2tIikgYSdruFqVCRPSKLx1IrOg7VBZrNR6GgOfbfzkrViJ2AKKYCQcOTGNQnyEtAqP&#10;k+x3MV9N0SdXdQ7Nz33x+lVV0EUXpL+erUTOludKdcUsESPMm+Cag/2GA1Jha+1ZeWYpqyoBGd66&#10;ZBj2wXnwUrZTY0xAYr8REPJwXVmTlotP5ZowYynVgSJESGh0eGSCBjvlFS7Rm4OzFDau/FaVnJci&#10;pAePPWSLhf/nVZw4GQSfhgnhiJL8+FAmNByqH2c7+FHKIFDbaBOJeiVsHb6zWTr82EmUtnA1S9Zz&#10;g8/MlJBMA04HohOCN/ErzYFM9O/YBUGT2Qqa6mVgZ5qo5FLYgQpKeTJ9b5cMTzRQ7/kIwkdVp+SI&#10;CeF4/OJFvHXAkv9885a3WprjLhnbDF0o25UaqsNmofvxfuhpCEoQ4nSQQLFcWUfs5wbVHtpb2zBK&#10;qRb38COPfMu3fAt9Cenpef7ChebmloamRi412Nu3cdOmhvoGgmTQfGV1lSCTACCEGi6mBw4a7sZN&#10;t1XV1lI0miSSSSPsWKDQHp0wKMYCrkk17BiYe3sYMJPTe+3aK88/xwhXrVoFs/q7v/s7IHUM4wd/&#10;8AcpVPd7v/d7L7300hNPPEEHLYB1MPpNm9fte/T+H/r7F0u7L4e3brB+5We/4yNAi3EBU1Zf3iLQ&#10;ObMLhfRzyCfajU8qEpM1u7x44NSJfadPvLDxts/e9zBoi1B1beLFRsIfphIE6jl+Q0wGi49uofUr&#10;Gx5/7/u3bNkCggzcGd2+2zvaSTJlemksGjO/XH6JuzqTIHVVaLXiJwYTbsRwoYZ+juYL9wZdCLQB&#10;hs9s85pUTXYtGgMaDqfYOhBiiIsgRDB2eBOQDr9pxUBSDi6qmkpqgyjDLgwiNWaGEeXmqdSvGjHl&#10;kQFNtSy2DpsHN5TSdwTjls/O4X2psrJ0VuS7xyUWpo0ohky9+htLm1568+zD9wsgrpIOqs8T2UyY&#10;SVXVVWj40DCJRFARLmCS/hraOpBQFCFRvTxSF0dG8JrgAq4oKu7v7RsaGFRTO6Uwz8D/GWtZbQM7&#10;HG2zpKiEaMrpkzQ+uQRnnpgcw8t8ldzV2VkZ7cRiE3GijRA7N+aTt9GsaquqcczRq+Txxx/funVr&#10;bBYFd5saUeW2bN7U3NRI5BVVkHwlqbGq2iYbX5QgfFyEeogWqI0jAZD7Tx7fe+jgwT173t61U44A&#10;A2ltkMhVJ4Elp5bwyGJExI5o+2hXvoSQO0hYeBj4K6SVEcEg5S12osmPMnIMF4CeCulgY7nAYwq4&#10;N6fMLdiGAauJ9XtTWUpj4UGKXCRKUKnhjFgr1ulC4NzwArCoXGBlfSM1CzldrskbubRvwnXO4ARw&#10;l5YfvFQVjMIgFzI00YzCsEqkkrsRRRgrtbR1thJ6Uu6VgIYlDuwgsEAJv483ZvgZLckCXc8jUwow&#10;UmLD3yI7y7qhJJfVegM58msLC99TUbN/Qd0qR0uL117oLlG72JzygaHebVt4fBZHUWSHKxRC8wYM&#10;Z0H4v1iY2984cPTuOxMkBo4zjzfKjVP6Bp1NuYkkQzBvpITPzcgkz8+D/TE17AyRjXoNy1kiqal+&#10;EIEqVCiA2hoS8fYYCkRFpRd3uxoaHgFf3lDfCGnx4Ey0vuSEFk+UJITnJpEWrKH9dN33/9mf1nd3&#10;ja5bN9i5+vXv+d4rNXWXV9ZdWVi4MD1xZmyMzPTB/oHxcfIIy2SnOcFLbiFVB1qSf10AF55aGUiw&#10;cB6VcXMOUeEQddzfQVXrao6qvou/6RO/H1Iqs/6S5bYRISxoeGkd5lKkKhItvLhIB3Wxs2KUOezi&#10;LiFJdaJh/SIAVwbghaUZmenq5Cs9SvdORyDzj3ta3xcJWf+IqkS2L7hWjHM5+80Gv0zkgtcRN85k&#10;K6X9qqYmD7V1ZLLY1JtcR9oIJJn5E/wifAtRtksAIFn+7ozl8UrBMuHBqUiI5gjklsK/dqSYt9jJ&#10;624BcFTdJXXALX+KbOazedPMW/fI/CTBGHVHB8iyJ810HhcBF2/hCAsUIxedHxaNlYHciRTyUHIM&#10;qqZrgpzdqlPgpM+YW/e30xGXiteSazQX9ZpKtnh9Y5DqYudUv3DyOowhniBr2doNM0bvkfDZvb57&#10;h5qVhn4ZKr64bUAdwgEjYsrfiBG+tEAMFXrv67leT1u+urqx8fHenl4eEyqXSLuBz34Rfg97BO9A&#10;IySgMTwqOQVIXCouIY5pKM5teDi4NvYbw1FkxjBykbTngkvxTvAUVCtO4Ov8ZlNlQpEzI+IhGW8k&#10;SzIpqW+VuQBwmhEon4ZCyQuTs2fCR6Zl2rAOQ8f2TWqvale714KFWX5Hb/8DT720/sTZQ3fvfeW9&#10;D/cXFuDUCBnJNWVSsgl9+TsOHj6wc9vmcxe49eDqVVxf5WZnZyBflRhEohOp0JwmHuiQOjE2DsRV&#10;LGoMPpyVkBSXwDbHRRJ0byNETJeWp9lDMR6fOcNvWzbvPrTTszulnCjuDh8L51R4CbOwOfGzYBDa&#10;QuaACd0npRs8d44kf+fhw8OlJW+0tzJrbmPiPWgWqHciQG/a1e94IbMu77Zzl7Zd6P6tH/pU/9rV&#10;fARf0qzmCLztL8nHTgEF/LV0ZFv+SNNXrwwdeKv1Wz5ILTM2Nx9dvnIZHFOc89Unv9rX3xcz6VTe&#10;nE3PvLDl2RePPXT/0ffcS7c+1RRR1SY3hAr0iHpFpNWS/T0LjyAPUqJShF2e0qNCQmP8ZvMvMnPR&#10;X+HXACmmZSNiDEGrUVEr/Mvi3tFiU+6eeVU7AlVHW2S7OVEBJQ7nlMiTdVzhIryGp0BRbATYCvwu&#10;iDzonCJq2KuoKR4+/Ff/3T23NJOf96ob/sK9cPnx4Mhgrqzq8w6GwD4kEJzMr6qR46M8F+gbTHry&#10;34V3o+nYxGRNTaV97iJD3OUM+3RZyePd17hXd4Os0Gi67BV3R3QgUiGx1WsYZFWpFpf9PreADs14&#10;eAR4H++jXnDHuflp3P1wcypaQgCE4HgTNlpZXtU3NdFRVFYpNUsHPrv53t6S8or1P/GTm3/+36z+&#10;9HcvdHcPfPnL30j2/5t3uiYnfunN10d59uLij33ik7/yn/4zKVGPPvboo4+SF/UI2VGPPfLIpz75&#10;Kd547LHHyEvatn37s888y9MR3ZcDxLgb+zQMUIVTq7xPUjNLn/pgegHNQhtgG6vKK2C7FNnB9ckm&#10;maNzULovYmfFaBXsN4tnnlkO/NI47HD8v33wIMuHBgtUSjoNyr3DDJByJDSkhYwTAFcWGCMx9mOn&#10;jnPl6BjrPa3j3S++CduI8xIhlH2F0u/fefzYH+6553yNrF87mUTJZr80UJaKBiWCL+YRMAxGR0eY&#10;LyrhIOnU78/AYe1vc2/kqbqGoqgo8CD3Ahsfa6uCNk2kEldUNDQ2tbW3Nje3UoAGwqOO4jkcl5cv&#10;48cmWg7043pPD0MQEgEEN1gDCqOUFDP5CEVWBKVNr5PWMXrICHCpRXfoH2aAmcOOquMsG3uB3Cgt&#10;hHkyl7JX7JYjJkSH3RvB2ZJovB3+ybJaX5IyYyVSYidmzYZEnCRawWEX1RKS6tTJJAkblcg7jdEQ&#10;GHWecUzVfMQg+0QVd69PI7HsRLPbT+qyom86E/tEkUKB8ZV6o1vRF1qmqrmdLXbjJAvkWgiLIj2C&#10;RCNTKT7KiFZ/gpXk6cyQEiv9XRJHJ2lc4QYKqyyukGljOiVKw6VHPLvOSW+3/KZPNDbfUVP751cv&#10;jyhJX0dYWZyDXzK0vdDbMnWKCwcBcI5WJO29ji89saD0fRtQtuENimZRJNki+BkKFpEcVtRxZgHq&#10;rKfbiWowhOSmlFS1m5Xcz80bp++z4fBCmIKtY6VcjYsATTyvbIxwMzhlFYSdlBUL0xiBroT+T+dg&#10;4HWu2BsPpehXYSFFHhmW8tNAf9Fww1hxqIMtF6BIzNSARopRAbI2HC/cvt4Bie5niFMi9xOVyQLc&#10;nnS3ONQTCo+vdiIEn0IkyACSai7Csoc0qNgdceyvSRWQBDiSAOzc/ixYlR1MGWnx4vGLlx6/eOHJ&#10;1au/sHkLpZTjo2TDxa5MilWL5oIaNY1pjjHTiGQJ2wBpQo9NggecU1Ve3tLa0nWpq7e359Pf9V0f&#10;+chHe3p7jh8/wSCB1g4PjYBIRAwBYaIYGsgmGCzlCN7z4L6y8oqzZ05XVtWQIgj+i73a0tpeWlZB&#10;O87hodHF2QmmXQ47B2yUAxlZC6wL5tkNciO0S5m9S6fPHnptP2P79V//9Z/5mZ+h0QT64W/+5m9+&#10;5CMf6erqAlUXkf8XX3zxhRdeQALu3rv9ge2bf+DLTxePjIa37tLazj+6765wR+KwC30VwKUQdi50&#10;BUIsNi7PS7nx73n15c7B/uc3bH5hw+Yob7fMhLE/BfpWY8TIWl2AUXM1pPNDDz38wQ9/aNOmzeic&#10;p8+eAeaMhANVhVuNJnUhQTI5EgsEPikztoPJpWHN0CVlk0sBVMEyvUMPOWDj/ExOUEsMjMNoX28/&#10;OEfmCg2BlB3oB4WBO/IsYSbxUWgOkc7Mp9hXuUs40SA/1zNx2X4eDD5Guz8q001NT2KnIJWCSJTi&#10;o76jCku4XbUIx19X/dOblSVkgMvBAsiu4fpQ0eDw7LbNBBq5TgRZ2EjBRhgSl8D8YfbIXWV4dc2t&#10;dtj1I4BQy9BjmQjoCurBZ4j/Dp6c1BpepOprYWVjsza4nQuDff0XL1zou96DGBrs76eskBR+qW2z&#10;YCDYYSqJQBF37VWVmYN05fxasQIz7cF77qG38J49u0mRxtF35Mjhy5e7sTaPnzxNtKCTkDZZQVeu&#10;4kmEyTDDajTv9QgJmLAc9AozjO995aUt58/97Qe+5dT6dd7mDoNlpRxUfEOsnCuE2kEWLeNxfwnn&#10;xDPDAQZSnQV5scHLWQ1Giol9Ka8IKLT4BLhVV8N0NSdZNMZwqN+aizCIX5l0lsud4AZimz7ClkYx&#10;DqcqFpEyiItUU4KygzhqUGpJY8fnqjirq7wJAeFkZPDnkh/g1XWo/FHYLLIBLKczN0ncNG0iESQt&#10;9cfDy4tIoKXBTYSdIdNhX4gxB7Yu8booUdT8Vg1MGQzFoGVixcyGJ0bnarNo3piJgNjvqazevzAl&#10;ZYBuqk0N646fYQDVwyNH797LssJfw2GnHBrv05i38GvIo52Tv/bU6d621qnqqujFEA4XzjT2k26u&#10;E67Ymst4kF8snFxgUWcdjmO+z0WT+u/22GiEIQgRFmb9IfE5ZAwYzElfbZgJ2E+yJWwuyY4WeYf2&#10;tCwZYtNLL69U3uuf4acbWNU5sGr1y5/6riuNjRdr67CDrnfDwMn+vtxz/Tq7CZIk6Y5a21SLlfXk&#10;pvY8jIpAU9dzfq6uocM4P1gH3m2qkYoo5fagG6BERhTZkKok4SV+EE7UANOlqB/L4VDdYpVTv6I1&#10;MZ/lvvQK1UQZKRLJTC46QUnBUV1KfombengsULJM5quxUhy8ZrmVN6CSRwmqzntLWWNQXSBO0qCh&#10;BIHHp00WojCTqqEIZRI2bhdErk2kHqY64lur+vtw2L3T0blcKGtdk4QQrJfg9snXY+3iUvF+XIfz&#10;k48oIukD2os3eSjkMnGUQNupLJXQHjIL+O7Y+GjMQGZJZSI+7hKjjYM7ZgOzAnbTQ+ceze8+OAFh&#10;HZOsRouuWMc8oypAmfATRDDmNld2BGgeeuOScpsaHsjw4na+rkJQ2VAZWPCiFAKXzBKXittFT7zl&#10;9kgMTqLXrhFrSnlXWpvbr/dsO3vh+OYNWkTzF9cuCLNJsjpmQTyzpq4cyx1VFuKm8gLhw76Bfp5Q&#10;2No8+T4Rn0s5tJ3GOqpsammixiqtYJl6TsBhF7X0kATsSfY2yYm4vZE6EQ51BEMVK7gd72DX8S1K&#10;ivAOc8c0kejH9MlHb2bNyQFZ5DmJINXU1cR6iMgMYtIsEOwyh4s/OSG8GJrTlBHE0sZic5A0GLSb&#10;ODY1K6J1JI3tIh17Dhy978mXzmxe9/qOzSc2rONq4UOReWVnB/RnYEEeabB8uxJnZRt10AtG1q2Z&#10;nZhUO6fx8agPjU6mIANCslgQidifGX3rWVzuND4KqRnPhbuK77LAMSQRiFWSFe5elz0yc+VCEvOo&#10;43qUzF6Ph9RFvcNSz13GICJlWBMS1kHqNMS60/Bi7/k2CdUvyiy3hFL6I5zpOw8f+vPtO4YqYJSJ&#10;a8+GQSIlkioHMdWBS/JMszjna6sePH6Gh7na2ijHngkWbqc8EemOKtyG7L185dL+N14nyPj3X/vy&#10;vfc8IBIqLT32//v3m37yp/Q4OTkvv/bK33717y5eunjqzKmvPvX1gaFBXFfaEnm5W5578f7/94/r&#10;L3Y9932fOnf7Zqty4hcU4lZu8aJbbQV2xlEvbzwh0l06WePBBvX8uIad7C/NA/MBVir8qpwj9cJt&#10;nhk5RSjDCMxWM5bJwOVk/i0bxIp4B9EIAovZpq2tSt3gcXO7rvkxUiHU8AECQH0AqsmZSCa6HaF4&#10;SSR7pSIFTA9bIG6C/JPkWAKvU9B8I+/2hZw3C/PJZdVll5YozM9t0SBdZljuY76I7Qd/4WpRkpbU&#10;YA7OZItu2rCBBswkcrq+pvvuIemFXi6Fn0Hbt83M4VHrblyZkI73giQ6ZjMF8NKaC/FcLm2WMzE6&#10;jqCNfc2fsGzc9EpvLwDTNFEBCqWinGJ5cA9K9qjeUM6K9sLSO8u067OD1Fd+8NyBquPnH9oftmdh&#10;/jNH3kakAQruXLfhn/34Tyy/+Dd9jS6+bdv25559FoddyArDcGSmhoZyI3XYhcsgxAwHcEcmChW5&#10;raWV98+cOq2sWGIe/4uU2Nl55f7r+jcUMAdbB3dlJk+fOYNLGn47MwWQc4rcHywQGGbU0fLuio1s&#10;VUHG8y0euMcvnb9QXTtUXJKcnOoH2Z+hP9z8M5uFZQ473ls3PPwjb7/91Jq1BxvbQl/xbynnAcgp&#10;KyvmXzyMRGhIGsIUA7UJyVFiWGlKaOcy+znkF5IYyte+Uzy+QGUxpepZdV6YnmQwkA30QE4TEoPa&#10;56dPn37zjbfAU2DXWcpAqGSkyf9LcX2hRykSX1EuKas0bRl4mmpH3mJWGWworAAkYoHk4orokRkg&#10;CJrgseJwLsTGbuLrVHOJ+XkX39afqcNO1/fH4kuZ98EKhB3ZSeYH15dW4dIBwWM55igiG9+R70Rh&#10;NIO/CkBohtbizSQLU9LdqOogs+A84bELZSjTcjLtXJ9imEblM9WQMu7AanQ47PRk2LcyllgHK8/u&#10;8hyiRDwyk1nLsFA3aYTTYNiewkDsalZS8RR/arThozSjt2qpIxEr6fXV1CJseh9xgh7Khl+qJYs7&#10;ry0v/1hz62cunjszgTZiHLgLSmi9iAtOqbJyjD8IICPvzGEXHva4C3hD3ShxeyeLyD9LCoyFnA2Z&#10;FnIQt72HYwVZ/liPjkPYHKkiGo61UAU4K8vKp+bRCCZYgcqqyoqqKtZJQTjZOVL4uLLw5fI4GuKA&#10;Rmj70Z3THMZJ1LM8AHTSB6zKB+fhG2yTkqIyeRyUTjIF6l80KCPhBmgIEbiGmNgfFtP5ylHxsXy2&#10;uaY7AEQIL6jTub6e1dCpQtcUMaeZVqG5ck5oLEGEbOzEW2dlSvTlc5RUlBGEVzfx2S3Ts3kbbB0/&#10;pMHisLtJe8vU9CB+iRuX/Y0lZgA4wkIRQkjh7oFvcwKMdHh0OEJE8M0rly9zzU9+4uM7d+78+lNP&#10;wkVB2EE8yB4WpKa2lppoQzhNLl6ikjLhahp0trW2U1OVwjNqLFBWOkFhhynaUOCMy0PNo6J/IbYh&#10;aCCXo9Z4HAjUwhUV4/VBTVfNmrm5qxcuHX51P4P/iZ/4CXB/P/mTP0l/ia997WtclpZr3/3d303F&#10;umeeeYbxo2dyPP6+9zywYsUnnnypGPPb++Xt27f+7a7tjJm7wFYpRogDheVmBsbHwW4CF4J+igCG&#10;cfJ7zpyhOeALGzf/yb37LtXVe/7DBS94TGzAUAkB5qHowSeIDuP6gAwaGho/9rGPk8XNKd2Xu8+e&#10;Oz8zNwOdMUsAthZm1KAw9nW2kXkBwmn5to29Jr00VZbCtsmOrkvCx6F7JPOWQvCIbLF8gMVYKRSG&#10;SDVl+biFdBg3miNj9OTJk3wXFWJ+RgYhnFKlVIpwzAnoCuAAE565HRkexWXDdkeeoiYpE0p+czeo&#10;xUVi4xbCdJFCOem8lxegMMJJMB600bKppfXPvszdV9ytjr0BO2AMxIdAGKDA8Boyi+gjoL9FUJnA&#10;NEQwqFJAiurxAiENa8sruBdnsoIhkqBPJQ+1tAEjR8FDUHMa+pXUv/FxBiM5EJg+3IK0lnZtteJy&#10;mp/I1x8mpWN71Rs3btywZg2IPDCbX/jCF1599VVGgjnKRLEnceFxNZzOJ48fp4suzIXVQ6vUXlaN&#10;MtXDcYtp7/+C4h/a/2pHf99fvfd9V5ubI1+W7art7/W2fycCQ5YOxikrDRaGo14RAcmWS0HOOzP+&#10;0HvjfaaWdeTW8lq6fgvzIIoSLWuJI6lTqZT+FJ04o7SUbsVHFJNLMS9hKscBx6GE4PjoWGVZGZwQ&#10;yDHFlPAC1NXWQcBwImWMKvC5SN1N9BLVjFDNjiiqIJeUxW8BPCVUo9RpkyLsCNiEsmUL0tg6mdTq&#10;LJfsh8wjYylmJhmA10iJjRwIM+ewlahWQTHZ+ahhF12PZMCHAAyAhJg2/vQi3L00iuW0i7MAf+YX&#10;mxtXn7lYLJDdjdLBoam771BykitQIU6kbKRblYkNPjleWr7zrYPUsOvraFesxQ478YfFJWwujP2J&#10;0TEhHw1mAAqK9xb7RwuqoRPOk5KJhzWMOfEBx7JE0hZLIIw8aWn6gm1Le/VIOJsh31BclErcJJZh&#10;6qInJ6DuvI0vvEgRugc/9/n67u7+VauGOuWnu9bcfLmhAb9JEDMUzv4x7kc6nhIU1dpHgB57WjCS&#10;gBgnPZTZoTjZaxvaFOiaVYlPlWpRIrYkb36hrU4B4kGlG84ZsJ5ol5QGLHmdKSQ+/xYTPuRmoKq1&#10;wlbhnGJMqoIranEdTT0JcIKLcktVREr9dBkX1WW97Nl9+W54ouU5TQ3UcIKGdMae1Wu9ocVx3D40&#10;kgSclO2a+DaPlsjfW31emcMuPsVhR9+JFzffFk+aTUWmW6KvhIqQKApxb8XzAkIrTuI0AzWW0Sp7&#10;Algy+B6YDNaRK8MtQSSwaqmfXeYJ2xaVXlWqUmygd4t3jJPJYiHCXxHHLROYao/pm0mJjGy243Ew&#10;q9WUmyZ18/PMMHYo3jpljubmRqdTxASvo5ijI8FA0wTdVbAn3USa/yXRTIgzRgjH4IscBMRDDmaU&#10;I4kinJCi53INu49OcEVoJi2IIz+vPHPcuqLirrfe4RaXW5u0upbU9umFbnwTiJa/bfdtCpUUq7cD&#10;Br2Qmdx9KX9+enFufDZnLrc4p2ihupJGMs2tbVtu20q+AAFeRkmd12uXuufJuJkYBzvEihG4wxmg&#10;olxLCypiWkKrKfan9gZbghx5eq8DaSihtktO3gQ4tFlAAPP8OTSKdntjnLohZZXsBUABNIEG9pDP&#10;1gZuid8PEK4qly5gm2L8lag/G8D+GSwxigHI/6h5BAqXT2NvxLsMT/pn5QK5JnutALQGkSmmSSWl&#10;RHcJ4UFiLM72V956/18/2XTl+ul997y5c8sEWssN6coIUS4a2SDqfL4I2oiQo0pKsqaPvPR6y7We&#10;pivXXtm2eWR46ErPNdw86p6k3nB505MkuFWz9iyW2NMKotYgthdykMV58yqat4TTl+xIFl6KE1IY&#10;R19SVcjGrAphy84VgHhFQQWSU405xf2VnOM2bMyBOYZjmA7RJDBjY9KTMH5AETJHrWrfcJ3ZOVht&#10;5OUC5KOSLVcyAxMOG3wzg6NbOAbE1OwUgHBVYbyxsGF4aNfly1/aefuNkkKIT124vf3UZDYvEtxU&#10;+kelerBI2WsASYCpkU+KCWDf9wNHTmHV9LY2gsSkosY8aR2qzCUAQ24Bym7+/I0VE9PzTz/37Klz&#10;F+/ccwdZLSVNTad/87/U7b2jbNUqSPnPv/inhBvGRvEyDeDksxtAW2fTs89vfu75Yw8/+NwPf3qk&#10;unJmaR7sATV9VBQcNYiGPNjpQKMAp2kZxBDMbCPnS745AY75ULqbcuGpSMQPQmyeJoSTY7iU4epI&#10;eu6OoQScnZdIfKNonFwmL0SAasRttRIS10YTG0DOmqOvhLMfpszKRV0ifpbG50m9YUGHh0fHRiew&#10;yEh6EiEV5pGzg/Kh6lrgWyvK4c0EoGuq6sjyZlMA6cLLxu8PzSy9k7N4CR/7ivzT589dG+hrWduZ&#10;W1bUNdCTW1bM0qquLSG46AVB1V3k2eQUfwwPDMFuOzs6EXNGPMFwi/LmCiZHKZtTpTyD+aVSisWs&#10;KGrJy984OnZ6TQf5LSWFBbPTU9y4srKMqprzeVNYrISFvPPYirgC2QVL46AHVP1knvKFdfWNZFBM&#10;z9BwLr+8qlyt12fmKisIuZT09vRPjE+1tXRMzk4NL86isLbmJyCLTAL94170LS18ebBv67ZtkNuR&#10;w4f/5S/8IkAtLvXWj/yTU7/5Gxc/+yfxU719+8jhdw7/zL+6+pW/LQf619SM7QeA6Dg17+TWcFFR&#10;N9JE9CsuXKpwHUUC2JS8w7PzJzAC+qcszs+MT4xNjFGjtgw38fXrPeRnyQUhz5qRqA7SOmlxia4A&#10;4WfB6GKmiOu0t61ubVl9/XLP8OAYuEwyQzkZVsTmptpAsvUjg9L0a2SQq4tY82bbX6it5R539Fx7&#10;u63VckIfSYVOTHiV6hI7CLXRln38hBTOoqdsrI+fOkGrqf+57Xae0/2O3aFA7CaR6ggNgtyYbVPT&#10;M/Qcpk+4CiKhI5WVkGxpSQTySD/Y9zBqXE1FEja0Q5WmSluK3IIiyBxHyfxi3jQJ1JMz4BSuXL7U&#10;c/0KKQ+UE6fVSnPDSjzIROHhh3iWlfioLjZLhIAnZyaHxkaa21uv9veUs+th0QSHgDRisanOMSey&#10;U+eoE6R2ms7JInop4AmbFGYqDioF1yatQq6JZ00KkF0DsEW6WRmuBNuHJdasrB2hd+/kWHFpEUBR&#10;4NQoFSBXrdYJXCAwARwv/XHhAOkPirca4OR4yAJoSXw8WC2E5wrZmQxmbgGGrELFFmeq6KzE80Vw&#10;VhhQMHeVXjUbIW9LfQ9RYf0acEL84MyLj5Ym5hiSti7Q6XkA2nmFLDX0RvU8h+siRsmInJKQj9oV&#10;EkQ07fCCNEIXx7R4iUw3jSssloUVAg9HB+UUZqhYiKE00vpl17E70FTz8clCoHKu+eth9SVBbHoj&#10;BqRMAiuw2rYTZELZJ60fh6l/dvW654YHD42NRbcoZ9xp56h1Bg86OSHMby4PjR4xz90WC24sSLbK&#10;JocUcZsjlMh7mKS6+/goqaS8n+jYTuckVKOJoAqlokkGH7h3Xw7SIn8RJDPZg8yOFkU7JPweyBT9&#10;pRiQxkjUgj6DBbOLlJkHtgDdzZKoU1RemldSMJe7NLM4hxee/NgpwYuQKks588q1YoZKwJjSEpYC&#10;hfmF7BiaL6KIzS4Ss5y1xWwPsMJ8RaUrSopIBcstmcFdMz6zMAvhWQYK9MzckPcHrBVGgSB2IQsW&#10;URlMvIuvi4dwqTXVz02AV15CLQg0CbCUZCnkCiX4CAkyB7IA3QUeCy4yf50apb4lMkgMJrURV2CF&#10;S9QCp2M+cJmT4o4GoPslyBznFSOHMGNQEZC8OQXrR8Z+/rWX142M/O7OOw40tvpZGIUyFOOFilxA&#10;QSpShlOZcJosIKFXqY6XQ40kebICnEVkC/Wa3SD7LYfwzCoEY09f/8rG+r133YWCtf+ttxZmF1Z1&#10;dJIDRykrFJqyghVD13smh0euXu7uvnTpts1bN2/e0t831NdHA1DAzptn5hdPnjyLoEIPQccbGxkq&#10;K1qBgnuDnCtijQqhI+fczRFjjU0KRYCmJlw7t3jq4Dtnjh6DTnHl/PIv//Kv/uqvHjp0CIwYI9y3&#10;b98999zz3/7bf/v+7/9+xDFePJ7iAx/96OOXe9574BBtwplQpvFv9uw+d8cdqK/TE1PqZFJWrpRP&#10;FfOAlTrnXYYAeWo5a/qHP3z40I7L3S9uopT4FguCyFuXjc26hcYrxDhfRxPNzSf/H2wzea9jk2Ps&#10;msaWRqr6vvzKM7//+//P1Std1HbrvXZlemqsraVhoPdadWmJQZHhlV0hldwoVC4B55fjq6AQHXJw&#10;ZAwsIpVH6WxFjT9uTIjl3Jlz46PjZBCfPX12cnh8dnKafYK7io5LsDuFKObmifFTTwiVjmamJ0+f&#10;wmcHsJHEnSvXrtGGlcfZ/8prLFAdtkdJ2dToeGFBObl6kLE6GtkSRm1jy9BSp7q2jgKEAPeQv9S5&#10;g1BJ3BTIS3AvKBnagtTRwGG2N+CN8OkV2t0SomJdkGVeweS2rfDX1U8+f/ahe7HocOlCVKwUhE8w&#10;CfMEt0kxdYBKKFpdgG/22pmL9eWVZfkr5ianilVCdMXgIPA40H6jTXgryssvXriIVoPdRFYvlTjm&#10;Ryf7ui/3dl8eGxicHhsjwg+VQ+4IQfh3VWUNxhMYnoa6xtqqOnYUkSVyIBpRXZaWBvp6+nquDQ30&#10;1FRVvPTMV1975YUTx94ZHe7noQoL2D9Q5hwbjtPeOnDg4KG34RMrGxtKqyqm1T6AhtaFaPgoZ8QB&#10;BPzNy183Nv4vnntmtKz09z7ywfGqimgioioTS0tFpUWR6SYeFME39vQSAquwDFs1v0i7fSmviEwi&#10;LC13QUO5cCqLeJa8hKqgtwA/kaCRx20F/iD8+66EnEONW5QfNf2YmYdrUJ+BJ5DXdG4a+chAYFhw&#10;ZH6UbiujB6OyBLwlZedId+QHg3KIooGFK3CpwhfRO/lRVUdC09OE9HCPlhcWENKjjHBuflnhUlH+&#10;ZP5CVRmUB5vEg4gjijXkmcIvNY+mspRILpWEkOKHDStxloKZ9CJUwTxJfZfMVj0J6UjxERhbUrHk&#10;XDH21u5O7z+YslspS6iqQCR8FJaK8EfGGMeX1OiRdFanD8xydvqKguL1FWWDcwvnZ2ZXFMO0isbr&#10;ytceE8iuYmDo/BP3M7Mzs1PIOIMapXirtKyqSGF/EM+aW0LG5ObueOPtw/fsNtNW8R9VK9Ay5aGS&#10;DfYNwJlxhZEeC3CRGBD2CDGJ1tb2lXX1g8ODaiWPLJif5BY3Fgl3sYMQEATGZpZuzOSWsfj4h+Cv&#10;c5Oz0xOOMlF4g5gHKl/n6jXqejxLjWaBXikkuOuNNyvPnrvvs5/FW3d5Zf1w5+r9n/zUQHPrRRzu&#10;ZPldvHj57Nn+7q7pwaGC+XniJPml+ZQGRasEFKkChZOT+PTZlePg6fBaVlTUNzU1NDevbGyk1A4/&#10;ucUrqPoxPTc9PjWKBVNYIrk6u6DwRnhRnVcgJ629ouH1SpxE4esJh5ENYkuv1E8U/hoWzqstxCFp&#10;dBgEBdCpDKAltEb1VlNqMNAqi1u2ELvGYJiAqgj+YoKRREPlFIINPwUOZA2U1yx91KeKzEheSPOG&#10;NJX0HZa9Yrwui6L6ZTcgYwxCFTdmbZWIQURJsQcjdELBsvcngpEBhVMNSjsGcjv6evHZITgc15H/&#10;MNQ0azn6iQYacp5kRq4rhoR/QgqAC/bB1TWh1hOiD7iUTSqHLgBtG8f1StU4Zg+nqmq1F6k+KbiR&#10;8TGVOccItpiSuSAXh0ouMQi7WZ02a2RM4txMFI9waYV73VEp8vsTXdXe5mz8aiinRjcFOI6JoeKK&#10;Y/0BaEtDUx6EvBmS5MyJs9Dd4BSxIHx3+IJ5reDpHCVu5XOTFHSoQDn+HESP5mdR1FlY8KhCDM/K&#10;NMDMRr649LgxaQtsHPY6Eyee444KogWmbKJS3c/vfuswXtCrrSsNYtYWtWLMvMNbRYNMdP7uO28P&#10;5KuoJkoKqX6HotCzM0bJrSgcmUfVnSICtnXrbYRu8GTRnOjcmbPIVyDfLDOeCGbK9Vldq8+4x4CO&#10;C3Ps5neq5DoqwJoiLUkTSZ2jDjUAJlXAQpSIRxwWH408VEE5rQ9qv1kaindxBC9WFCRSuAaaFtbZ&#10;nk7JDEeG7cbKnRkfjzZAcTvOCdwfo93z1tFdBw4funPncx//0LUWFTTBt0qO4PJ9mzkLIsDLZadr&#10;qpmn5qvX+IhlP1tRqoLoxGB9awWX5IiZRwMHVAgpEQkPADlkIatEZYNuSYwXO5ev3Ww98mXch9iP&#10;gCGVRDD0ccRq4gF9cnw3ZEL8DtBbfDdz/WZsKNzDcRdeyBcecdhlkYTgX+zG8NNz8PVvP/wOnWgO&#10;repYXIGIdPMUtxZSVCeG7suawyUh+1DnoQV+A85i8Pe9c5Lyf1PuIGNULOfbNDPSV6LMtcMoC72m&#10;s7OpgUKMubP9/aVtbeVrlSpL7ojr27rWFee7xNHap5/b8twLxx/ad+w99+GbUt1TJ7GqIoMmLME1&#10;J14OmRNJilwqSxMkrRqa+RHikW9OnSArOjxPt7jYM9rIXnBHzJrl78e6SOkxccYSZwSmO84s4d1X&#10;sTlvFqJGqOac09DaGOjUGE/sKc6nYVosbUz77Ys59Jp4uiCHmMD1nutkEfIANC8DLMAm5sr5Klae&#10;jEEr7pK0TrUT66mqUEMfFClhVyN9bJFqklMCz6MqsXlJdS8p2XFjqePI8d6Pvh/vIW7FsMKEbwch&#10;hb6h+KFJV9lYKm3DrUnYYsA8ArApis54wAZvcwNvz7TkML04pvHUUFSO3Xek7yqsmsTYb5zbf9A7&#10;g7k33hAGP48sHKLubMmmjlVbblMb4pKW5pV33033EvCbvc89t/5HfvT5Rx/a8jM/S0L7sX/7ixt+&#10;7Mc559jx40eOH4nN5UBHSACvH5ln6f5KTojpxQDAW+SKhOHPkMxRxejI8A3VwB4CczIiZrGzYGEW&#10;A/kEf+T1uKFSCxERCm7Jp0pt9obNNnLQklc2iYzFKuOz+84Tx/jwfE1Ndk56ZvaVZECZppLoLGmQ&#10;7fFLF/f2XP/Lrdvw2RmgHEGeTPjrRoEbZ3hQCxFRNVRB2pUACKCZeEB1PXlmNebT6tfpEI786M5E&#10;EIfBdkdyqOQQdbtnKOY4x1chG7Ie8CNDOXxR8Xg1m3P2DbFWWWv5EDEf9Q/019WvlIo+ORP1NFFT&#10;o3VaksNseaAHjvFYAwBSF6gBPVuEktNnFwBN66I34U6xRpLLQuoFrCZKGWhLCtCqduC+jueH/7Nn&#10;tw80qXWTZDuKv0XR61t0QZNBcqNYx2DOYtc4voKx+gPpNS5HINZmRJW759z8QUHU1b2idoVFywBL&#10;Dad1I4YE+XWoR5ZQKilCKoWeypEprCFHsodS0CxhkklSg1ubRrhILhxfJ9Ie7XASJO/mkW0ZVNeg&#10;uls2UconY7m47A+1rxpZmP+r/r7gn5moukmxxjpFxjrfUTEKh6ikPsbGFOUQKhI0EfYtW0Ui0hVP&#10;ZapLM5ZW5VUMeEWAkwJRgoshG+HyF0lQNX2ybDzCQ4sY5OEopvGiUB40LpxEaE24Dj0OozmqMPKD&#10;k3t8AoaC0BLSwoe0eYsZ/XhZY69y60A0Y8OqYJ/QbXrw8L5zBAbcj6yxZGxBteli6kxJxvZpfgz7&#10;TiouRWAi2bJ5lO1XLTDZmIRIpY0knU+9sgnPiNdiXBgp6faKIIAQ5Us3sEA0mKAqPMiKdcofHBDC&#10;Ry+c/Y6TR55evf73dt0JHDijj1iy5fMMUw2+F0c2z0XFK5BuQK4osAC3pBoa7IgmAMRIiOqfO3d+&#10;27atjz72yNtvvw0EifvesXsvVyFzn1AZ6iB2Ap46EBw8INBm5hWoF7C1LnJoL3Xzzkq4yuwslwpM&#10;E2aG0ufR/o1wjcq54ZAMsoTl23hZeurv/magr1fveFF+9Ed/9MiRI8eOwZN1vP/97//0pz9NkuxL&#10;L7305JNPcpEPfvRbf+DYsV2nTwdFTRcV/t5995IRFmwztjK3Dkh+xPwDO8PJD54+8y2H3h4pKf3N&#10;hx69UFcX+1fko7CjShZo6paxOd4xCNfdzHSifSfAqWbnXnj+OWLS6Pmr16zGej97/izlHSgXWV5S&#10;7ERGFdQx20pgDtA3lyJYELlvIj8XoSvKBXxXdOnSJVDS3IA1Iv+XMynZFvokZzLy4CdSaTx76Aqo&#10;Pf0DAwT5mOrILeBTlrX3mkpnqBKcmpOhqJg3Rup8hABMLlPT44FBg+ZqqqtQ8nkhpJ5AXhGRCYhD&#10;kkjligg3sbz2u2tQYFaHVrevf+5VEqUv1FYQePMW40amzEBFKzih+vLct+vcRVqNE+TDiYgfAV+d&#10;7WiaaSi3l4QJpBW4e6gfFGh3dzcu4EB28N1Y4hCXVao7od7BfIt3gIHwp1LLFhcA2TP+CxfOD1Ei&#10;HBNpcYG5PX/qJGeSpcStIy2JP7ngKEFvTUKey/BJjzKCbVZ1KtLyQTH/60dHv2//G5dW1n32PQ/G&#10;R+I/qW3CY5oJJapvuivF3XxmEuCLGFDwcS2IY5NhLcdXYMfy3xCdUrO9IjijUl54Lty9xJlc80G2&#10;ZwTVcvOqaivlHnJ3WngchEcIG2O7rKpa+SjzdDt3Hx5vAVaFcSs/WjyRRHXCn7o9J8C2yGjBA+Us&#10;XcXMRADUunVSbwiX5dwm6gLHkTJSvQ5cupc+NmjwW7l++Sd22M1TRMwBaA0+Fq4Sa4yS15GQoe2s&#10;KuTW/RKoVVzCDrVgd7xy1YSClcVFD1VWPT8xaizYjcn6yrWnzpP0y0qs6B+c2LtT4Tf702Ocwe1l&#10;2fkQ4ebmrjtxtre9dbKqSg5ECacbiAHBRQHbqr24fRPOq62g21dtNX9u2LBhdedqEJowzElsWJsv&#10;upqljroR2Q4cJ73c/ZdZw5JSeqY1r1u/gaqg7KaxcRDNNRUVKsS89dXXGrq7H/785+suXuxtbbne&#10;3PSV9z3R29REmwh4ck/v9bNnzygNnMJBhYXYMtgCrJ1A02pgo44rXI2cP+6Oz6WmtqahtbmtvX31&#10;2jU0ycTFj2hXn0aqHJRVyK0mYCxIW5XYwl703Kb6SUyAn0bc1cptssSp4IlpjCM4cPBVX8YTkNVo&#10;92TofF9CYWIl5+I6lgVtO9c3Nz5V7CY2qmteedPcrBKbkNM3JIfG2OA3GdFmA47x6JAol7Ms4mo+&#10;P/Q+cy5/M74u29n6W3K7Gzdu77r03Ab1e8xka7zIyCk4Q7ZfNHPJPW+R1DEq2GI2aXGRuO/AQJ+6&#10;afsI0wYGhclDJbAwb2GJ4Z0Ilhg1f5O9cKvhk40tmZnkn6RcxvKveB1lQ3GEghSPlm38jN3FQkBv&#10;kJ5wu2nZUE4IXIU9bkmGYvgQQzqDqGdBE4bib1nTTJ7F2z02vTe1Jcitw9ZfV1sa4Ep3Hzi6/47t&#10;GXeKeVBUJOFUN3DY7UJIK1+GORWyQDn+RA7ps0NnOdy6ePSnjNBsdtIB2KYTJ06cPnkSwROBeuv8&#10;wjzLw+dtz/8hlXkz0P6yWlUlVOUGuFHoHKFwMBSWbdPGjXS/omAzAwOm656JxU7V1GIHtaR7Crpc&#10;ULxHhx/NHZcgVHxc0sUdwbe27MpalI+xWgAH59wAtHPrLS+/+YG/earpas/hu3cfv28vfI1bRJvO&#10;sfGJ8D070hElf2KqtbhhOV1rbdzz1mHePVtdfq6iHH4h0IMeSivDRdDGOb+iqhKRNzk1qUkGU4bn&#10;Wx6qm0IxZiAOo6C0keSdtsMuEaJLcjzEGsdiByA5Vm352if7ObGUb6a+ZucE0+EImkg2ibV2MaOI&#10;mSc30uRK7XOX6c7+gYdPnf7K3XcNlZUCfCRMLVsdxUsuM/w1Sr9PHHZhqgeGx7yK9RKbyM+/2tqE&#10;dbjlzPlTm9Yz/sBVGNkR1XT0RX5IuCa9nL/Xda7h602PPJJ46156vqu7K+MUfFR74eJDv/5b9Zcu&#10;vfh9331p1w4VY3aOTJQnSIrNa7JCo4hqG3LYpcw3e1Y5DfmmmFxmGaev2eXywCLVAuuecgtGHwzl&#10;prz21N20/JeJgSDWlGT1EMl3UaAncMirAGJxaQmK3tDIMH9W19Z0rO4MMxxNi1kigYXXaGAAveX1&#10;tS3UnJt393zO88X5Ezk5KItXr10dn5gguoxIYwkkOfAyTMthqmFaWKjvuMFEVHygLA5VivmtYTu/&#10;SQ+wII7J9LH6hYCbOBMHyNYtW17df2P37b35eYODA6w+9Ky84NLSBRx3DjKipqrVFCFc6/HwA24a&#10;yjfD9jyJTpZuKDVDfHBhkevg1OY61KeI2o6MoXtmoqyktIlQ7j/2OF+Q8zeXL6j3w8LCuXPn0CeI&#10;2PcPDz/2xHu5ZElzS1lnJz8n/uMvr/3BHyxpbb34x3+0+7d/p3zt2nP//Xc3/8t/Fbd97oVnRZQ2&#10;/gVfT+pdYl9nW/amDNOZSzk8LEtDHUDWi1wAaoRTHwDFRmtlWR3yy2oPDiAa4SmKYM+JcGE8O5K+&#10;tUW1FZBt6BwB/s9CPRnNxAjTvZAqlCmB8cljF85dqKmjPVbw+mzXZBwjk2qZbM5egHn5+OkTT61e&#10;+3ZrG193q6Gg3sRtF3fnIzUKz6NR+CgxT2hNAHHKH4pckxqdsavjIAVVHjo77KKYkKgQkuMdKfBE&#10;2lWCBEpSXi2p2bqO663IF4pFBxtBiKjWeIZRJSv28rWrDz/6CFfrvnQZow6+CflRVFQ1cUI1inIe&#10;kXTpB1HTFoS3SkxagQ4lKlUOhIpLxU08eEwaRRzoqoGGYUuGflICCAhGbWiqzlGcPPw/4eJNmalR&#10;UnZohQIlj5rFU1KCwGBEZa2Gd88izH411fumg6GYZ2JO2QKI18GrnZzhjtMWx55Ph/Tcqoy7CVUt&#10;LSqaYas/o/UJQWYSYkhTJzLdJUhLvhXLo8yWi6kgUhSyNVrVxmDkpo/SE3EVc5jQkaO2y3KKTWhS&#10;qIabpJudE6pkUM4jdfW7K6v+eqAPcJFu7cMrlrzgtVveJOXVVCkJsEGhVFIBilUzWy07Q4vV7Ww4&#10;Rb6BdexYYHtTw4Eo8KsATHoUu1adyfBNDmEYfMRo4wH1Wr0RwQKwwVW4p6qmGolO3XcaiE6OT44O&#10;j85MTIMBISUKDDhcHWPWGWGRQaYwTOQ8MyZZmFYpwmEnMlDea67TnkMzCT1cdw99NIYd0xOrgRYa&#10;L/Q4blsRybjSI3SW8zuEOVAQW2fmrxCm28mtXEhWGTEDGxiRB5TiSuQhlTsZPIkxSgrXhGveFFNa&#10;VOaFkcQR5JMBJ5V98h67eO7Ri2fx1j29Zn02b8tfBKWJ8XLlNGUpOyGmnbVF9QfChk3o/aiCKvDM&#10;U+cv0COSAqV33XPX6TNnv/L3X2Gydu/dW7+yXkUewAbl5/f20THgeG9fH5rbytoa/HCHwCO9dYDE&#10;Ohr+gIabnBjfsnUrPqPM36QQsp10KOhSx01O4bBTfGViAvMXOvv6V/6GwQD627t3LwozOUEs30//&#10;9E9TpY5qMDwCrkB6O+BDjHoR7/uWD/6Ltw60XLkSTzdYUfG7H3g/wF1d3PpqNBlQjVfag/qIheay&#10;D5w89eDp0y+u3/TlHbuC/yz/HQ47KXvxtdhqpldd3BWcVUeAwNvsLMrDvn0PfMv7v+U9D72nuan5&#10;rbffunThUn1jvaIyKj2veLMIyPEm+1wgQSwTlyuiNNiKAhBnXJlc3fqqKtzTZBkDKHPnHOF2EQx4&#10;J1A9jBlwkqEcPVIdIuqOB2aC1ltuXKti2SvrifNdPE8/+UsA5SJ/n2xOzlQ6rAk38W2EA5inWJA8&#10;lSMsJ6fO/j6UbjGN6JGihsqJwy72rKVQ4nXR5g8TPD8PiCTXgQvgs8OlhPMu/IDBdRy9k8rqhhi5&#10;DBUtGewCg2lqbGILQ0ucIdFgTzcL2NzUgk1BLbnSsvK+3j6nnKb1npbxDfKNmG1V+1K5Ifz4ufwW&#10;vQkSUTA2OoKIVHCG55yltvOVuqpK/BpxMrm6iGAeUM6Oqlox/yW5TdnqPDTnsEciyJLwqNzcR85f&#10;+NYjR5/fsOHLe3eHZRifcsdw0onzpXXQQjOMLQkYJVr3WbGWdca7wW1C8ZdU0hIlKYFadzoBkIbl&#10;DH2EPUkIpDOi9YozyBBwTW2jvlgs4MXCkQItg/TLwOGpEDA3YttNAWh0Dx8VRHNsQ/V/tKpiL1ig&#10;SEzVIbEKynrLYQmgpkChZbF0iebcwiVBSZbrRQn3dkmQ2HfJjglGk6rtof78rxx2JqqE4flr2Uzr&#10;K6JQ91gwa3dlJ4BLjnBHrbPIOExzHPxd4V1kBjKTeyqrXpqawIrkNb7iufq6zqNqF1tOFcgPv48b&#10;8PiRcRw3jkcIxwFif7Kqcsf+gxNVlf2rlBUbfjf1uKO0Tj5QxWLSBqnJQ9tZCYcipQ2ifxILaWpu&#10;Ui/t/gEiGcKKuc6x8gGoGUWQFcD4zFxBCa7UupY2GlGuX7dhI866tWs3rOpcQzCKNO1Hzp9bPTS4&#10;7/Ofq+/qon5UX3v7m9/36cFVHdcaG5zITGo4qeRD/A4niHAqoP5zBPGhHQZ8dZSmBCSEFdGFu5K6&#10;hCpb0NjEv+WVVcFe1HJJmTzC+GMrkS3Is+vrE8S8VQWIaRRtpw4762le5W9w2MXUxRHumDiCMOJA&#10;6bHenxi6JiStoNKvlPTAYAgfzwOLDvXJIjN0f8e4ghUDUDSkKWR63Et0jIixkzwUjuWrqehiqswH&#10;bSVHOsQkyIcikcQylGTNOZk7KW6k2hvLMIOVE+M7ursoF0hsPnvGVFBoNkLcZJtCtJoOIxT75bOk&#10;L1pV49BDh5T0Qe01Hhm6Irqm5rAqqqBKlKyCtRFxm2CMQQnwuXj8jKqzXXnL46d/qM9Tetw6PYkS&#10;mw0pHmH5msZNBULSIX8LV/JWTXwFDAzQXJBHsMpE54fS6AsXrMGKSjjKw2SL4bhQgOuB6PvJ/8tH&#10;GKddbm/EYccZV9saM4Zsnpw5QJfyd965i4pT8DVmDlJTZv5SDoauilzNMnfWvlSDXgU+x0dGqWx6&#10;+uQpJAcOcGDnkLxjV+EoEVSLx+CrsVQQLgujnC/PheGOKWrAsaCYHkTU1tu2btq08XJXN472+pWq&#10;kyW5JcIyQMB6ZIptUqU4JkBeP3dS4wnNsIFdZISoFfGjSlRTAx+RxgyqoxCutKmpra8c2PP20SP3&#10;7Pn6t753assGzE4GxkiilyV7n6fgmor+pZArBhArFDTqhVlq6+lbMzjy0qZ1TBJ8jVHJYHVFFc5D&#10;KCE2XOshn4QlNBw1KEJplrKUcNWM1r1dE2oIV93NXYHNZcvM9o+NZ+0BlzmImI0R2YZeGH8iCK0U&#10;C8QqsQXnGYlFC/xnge/UNrEPu4MUGcnMkeVk5K8pmIar7tsPHrpUX//y7dtlJ1A81io/AlZQXbMr&#10;jRZVPzKb7DXNKFVZhDI4pb70dbQ9/NyrXISqdspzEUfz4CIuZz9UUUkJGRJnz56DiNZ2ro4hPfvC&#10;C/sPvMFDIoaxdFj59c+9sONLf332kYdf/r7voQCYXOAqLbOw86X9H/78l9HGejvbvEMiCiurPFgn&#10;/XsyVhfcNv7korGHYzZ4HfKDUYbikmy/lKd8U66hKyTeDd/8Vks1rp+xv7jXxOCYlts+LGd6LUCQ&#10;jU1NJRWlUQdEyFuH7pE85RU412zn20i+d5F81NxjBaJzfOhEqBgxig5l8iC/0BkWZ2adGqk1URUM&#10;UTUu9byFmVnKCtBQTdVMtHMVQGdA+LaJ6PJd/F1kPZKCAxhhanrirqMnx8rL8FBzCW4RvnEj7Az0&#10;N+pHlWqdyM3XkaM8P5CrispKPDCmePUb4Q7MOduHxDEmuKKsggwXjMJLl7qpodnRsYoWb291XVhT&#10;XlXpSu7/0ONM7uKLA9evXLtqLkFmLjU6BQg9euLEkaNHm1taSEvhmsPvHDrzX3/rjv/3j4ppgDM+&#10;ceinfqLnmWe2/Kufqdmxk0+x5Z576Tl7I6KzhijV5cakWMa/iaC2saoNurDE3kdBJyCJU76ttbWq&#10;spqyRxGZiNhkSJ+IuSDVUZgsuuTHRCVSHHxmlhUJwwNzlO+F2ODMd81DkJZ/v9thd6Gmlk/uuH4N&#10;j9ty+Rrnv0sKZuIwe/8X33z9yc41z6xdF4SqxNBlxmDcLqRRGLGE/bEnYVpmsAAsbnHExLBNIIlo&#10;19fVkjQpDUbLQ74S0xze0TgRwULYQ9NC4oza8ZDJeEMN5sSzVL2RODvLgEp37333oZmeOXUG4LSq&#10;+JsX6HHi2VRmxVXhIhnUbCoSC1JVKjZ8GnZLlLabnpyYw4GhIex8jHAuxrDIuVJxHCtkYanExlcS&#10;oh9AepKXXKw6i6tp/hX0C1eYY+9igL6DBJbFmSjEhZP1ozRe808j/TX9cc0AlyTEZGh3MLkbclRG&#10;7cxFocgwbGTlKbOZ97CuVbpBHgdNo2bSDp7QDaPaZggn0asC6Vmuv/2bkoiZ1mKebeem6MR4k7jS&#10;coRdvnLOburBIUC1zN4WQXWZ9hOv48+1ZWXf2tD0/MjQO5MyX4MthzG5nGjhz6IoXwj2giZj80/s&#10;STqAfOUaUzJK71bvVxGdxiXJ5QLApGFm3q7YUwG/SwoRpcSU/puph9n4Y7/AdchLYBOgR/HaSikp&#10;1IpwkKkwPTGJYkE8RGU6XDaItEIBt9CgHJX1/wKHMni9tOYXFmSgcYhGsdh+3ATMElssMzBSFTfE&#10;nBx2ieSyjyMkhxUMh7W9U8Jhlwir3CIub2kgZQKMFfwZuvBMBXjeIluedhGQSoKZzNALMPbYg7KR&#10;8Ja6aCVhTDidonoOo64fGfnOk0f2XL/6jd665bLylilNa/BlJwTZUNU91GJ4O/4I5UY4gXFlU9Pu&#10;3bRd3csmPXbsKIrqnXfeQRU55hiLF0cAro2TJ05SHom44B133oEl9+abbwBfUn+4KWItqu505cpl&#10;Osu3d7S1trUQoOJPiJpowPTMFPqHFc7oG5Pb29/3+hv7CZU1Nba88NzTjA0MHR1gyXuleh1NPP/w&#10;D/+QimM//MM/jBaKt+4HfuAHvvzlL5MJy3o9/sR7f+G1V8uGhkIFubCy/vcfeBCHQ0BjOCEgzDyr&#10;9NjSUlYtyuvsPfTOdz77bOfg4P+4885jHWtid73rt3VBz1MSJjITlosjwVJC94hrfHbo+ngqf+LH&#10;f3zX7l24NfHTkRxHdy98XFLb1EuUNGoCIQbnGjbOZE5RxUB+eYL6+CoVjFc+4cIClcPOnDlLyB9v&#10;CdwblRiBC+nNzcLTUDOgYjXhNfCT2DlkTBimBEUHZ3JZBegqlfEuKS6Dzs+dPU+x6/IS/AjKFofe&#10;p6dmlZMr0rcY8lZ2LE3pWIZ7E+6cqautIWAmPxcVAL2PvGI65EjyoQRhKZ66WDJ/4ga503Oz+ElG&#10;1nYw+KbL17q3b4SFEEmK8I77ugibjW0NZ6Y8UGdbJ43dhweH0NlaW1qVb4Vg4korBA1jYtF/2tva&#10;r12/TkXF1rY29elO9czg+0HYzCZ19xgntVyhRCkUC+BQ8vCBDg0OjI+Nrl+7tryslOxgtKXVqzqn&#10;JvFwzjiZeBiNGCg6ipM66hYIks9Gt7eXlEEV9gKvR6+PICQ+fejsuYfOnn1u/frn1q9T/Vbr7fa7&#10;yQsf+BAB/1lryQ5/yVLB6daSX0lnCE2HHW2SFqGHBCCFPSK7XSp0XoGAT1iFtIvFywN+gRKflIsi&#10;ATCciMJmmqtI6JDWL08neEpiL5ALfmEsSnJ7KXLBaUReQVRJChcVClY/O2MFX3SO8gTISuyHGCd5&#10;WjPTKMxSPosL1e7WuAFIpWDBTfbSIyQdv8khdFprIvsCeynBYQvFD2+MWQTA4D5G5JkP+/H9Jofg&#10;Asmb8VFsQTW0guSsmwT6xqxYqrLDErc67CRHCC2T+VtQMDA381jdSl70rRDwH6N2prmh450TxTPU&#10;WrixYnB4cu9OJpan1o5Y5iIJWcmzm8DyyAm7dPtWrbUUWKEuZMQ5yQa32eDAAC84HycpICMnENyo&#10;pqILroQr19jhagqMKIl6C+o6UlxUVooX7bZde9ds2LBxy9a16zY2NrfZj1Zc9eefrzl//hMvPEvG&#10;5eja9QOdq5786IeuNqw8W1Hedf7cMA3KRoYhaZVhRVwSOShaUUJfQdceAc0HXggtJfLwaxobIF9w&#10;pA1NTdW1tZwGP2LumM6R0VEU9dExtWqJ9Ebph9YHXENN14e+iP3CGcKtFoFTlyjRsmjVbtWfvcTJ&#10;YXq+ecRujeyuFNfhOmRmQIhP6B5BTu9I0lfFGCNPCws7dCpuGDFbD4URZH6ZIKTYm0mY2XQT4wgW&#10;YSa3jG4T5V+qs9Y3eo65SAhX0DvRC8W0aKGfRV5TiLRvgZ9u36mT73Ss4kU8amgLwZR031srx2Xv&#10;x6iy4d2cppTBxnXiIvwmnZ1LhV/FDCZp9oqxGR46jsDBhYsQRXi5WpitSxJ5vXVdPOwEJRCfZDOl&#10;rl+pUc+LbNiJXebJSSz9pFZvMrxkOVK3I6CCmI1M0Qp1dI6+T6HB2mGnRfADxkyGyNHrBDornvAu&#10;uorZFko2Jyd8dtfam4M38htTwKupi+Xf8577peKCNS8qUS7xInVviOoLLGVPDHlDebmlhWgJpDPh&#10;ae+jG+zSjZUraVJUBzkIywCXdHZG0rbazVMw8CNGRJgLacGNccD19g7wJFLsDKCIlE/OUcH1SoqG&#10;rJ0YHz937ix8h09VLFZZ0Jr21MpN1HQIl7E5UGHzwbYz76jtmpEIitiYvNESBFKYmxWQp7KSk9c/&#10;+wrAutae/pMP3t393ocCk8nXqVarthKmJyeh420UpJbtbT8gKwG4SbUYZK7bzrrcVAdTWNU3yH46&#10;U1lGcfTKqipUEwKDiBPQUjDBgcHBsvKyupW1jo/NwAc9SxEYT9YjqDl2cVBD5q1LyJ1y9lpwn+Mz&#10;JSGzKFDsMX8/ZA8J4OJB7sCIAq0eFzYmHRNF4VIdFEsmMSzNk+rFmJuYg4VNyGvsRP549My5h0+e&#10;enLD+i/ftZeRifsT54E7RBWksMLtV3akzX4NcY9QjrRA0YyCmWPFqVvEe3sPHELVuN7awpftq9Kj&#10;y8Iy24ECBYfMy7t67frFri7UkedfeukkCSMu/icfVk7ObS++vPn5F8488vDZRx9GPcKch8sTRN3z&#10;6pv8XGtv2Xz8DE9ztb3ZQGT7SFKEnTLy0wm3bZj4XhAVnBNsxFpdINIdpk5/JPjZilAYtQM85yHj&#10;jSQxGmiZhy5jHN/0BdMW6zs/Mx8ZgjB4tcigVFZdbUtb69jklERQUbGrdskIpOgMegy+CkbMyHbd&#10;yF+zmHOgqAD4iaI6dJAQpJwcTNV2xThhvYhmUIkk9jv/C3InNJ863JHqgoKIh0W+Z2p/KIxJC9s5&#10;IpFCdS1SY1HpyTNz0xVVFRg8ZRVlxcdOHF3dVl1Txd156AgIqzeJQUnWOjhQyRHuxTY9tVjojZh8&#10;GYW75kyi/YknGhxBNA9bC/U6EuQZ5tmFaRJjAQq+i7v97/88mTP35sQIkb2GxkZqZ0xMTQsDuLQE&#10;op7po7DMIw8/yr24yDv/8l+0vO/9JMZSwfvwz/3Mqo9/fLK7e3F6pvUD38Knzz7/3IlTx8UxmRfV&#10;PYuyFyIXlxlLjuWDwbuEygkrDbGNnc5TkuODfiquIueHRHtmTsMxg9HxkTN9oqbpEs0fmZaokxoq&#10;F+8nMiz98vL7phSXyMXgDPjsnBhLhmzdMg6jYWdyVBs9lanZBf/5kUPDxcVf2LQle8ZUbUgv4wtw&#10;fqiGGEgoRgwSBxaWJPtFIC/LS5OE96wP/GuMDKYUPYtjIzOpnMJb0rWkPsrfEWIO8oXBYj6h7TO3&#10;+DoiJoQHhAqoXJ90mmFurV7GhaS2gV1ycQZqPClH20mjMiDFylg5+wKjBoghQFFwIwRqaG+p8yjR&#10;qWI+JSZ5wfmUj8R0JxjDUJ2hJmcl78sxJ0nuh415tPYdeMps8hPFkPdgm0aopUG64OZyIQbvlZtD&#10;jEZJPryGZzroI4ddqADBn8XPtHHx6SjTM17LJ6OSPAZxGPon04rZtmvDOX3RaFbKcOgTc4nktmJh&#10;R1ZwtgREl1TmDOS6n8iuLwdp/NvMxRZsiI+wToSwS7xiwrh/kyNqsoaysnxDycvmefvW+iZKbpMM&#10;G4QaVBTeujghJjv8TPGWtXb1UuQcXGBKHtZgIQZRGDMshcEaOgOXxSTcA2coi181yHSRRNBqSHbY&#10;kRJrMfHuIyDJMf6Q5vHCvb9tfJLbrmyjOdK5GinLi1zD+zxNuRPSbAuwftxInC7SNnH5NE1NCv7C&#10;BVmp8ElZsNjMUsZ3EnrKXDQJ0d10iEdkO5YL4k+RF47S6RGlIUnREMORsAuHnQhQ2ycX0Icy0WJK&#10;MfqZuuhB5OCf/cZe5kjDps2t6MHflSyXP0N0RM8c7GnCQjDzKHPz2MXzpMEeaG7777vvAv+7nInF&#10;gsax/LV3RrIxs/cTxmWPL/MDh0e7o6EB5HH77bc/9NgT1LAjr7Wr+3LnGjwbHYwOpA3XwbqjBeql&#10;ixcZE+lUGzdvbqhvOPjGK8eOHiUoXVtTM0OP0ZLS+pV1uGwudHfDn8mxRcxR/pwbwaW5C2unifU4&#10;z5w/d/LUKXxzsOszZ07xDvzht3/7t3/jN36DunVnzpz50Ic+xKb7pV/6JWDm733ve2+77bYvfvGL&#10;f/Inf8KZ33f3vf/qzf2FU1MRlXqzveOLe/aK1eSrGHbcLrx1LJWw2y6PwMPueOPN7a+//sqWLX+w&#10;d884ATzVQgw+HvtJh5ucJA672CfBy8QKwpawVwWYmVRbK2toAvfeez/0SRbwzt07IVoqbMDSnbUt&#10;d2tsP/NMgeaoZAjnkT7vBkdqvpybh9topHfg2rUeNgeEB9DeiSMA6PA9UQ1ShczYiw4CadNwPbQB&#10;LHBpxXmY1rSfWiJVhzMpfjcyNEIkjxVRWNnsBL2xkM6PojaVTdS+j8oGiIPpCdaL2caOQGJjoSBq&#10;ZIaADJK7KXOvZMiXCKQkzCOUOP52pqwecqCjZddXnmVv9jQ3QIWw/QjFJin3ThCBLxfmUyM1nzoY&#10;8FgqDiPL2Cws0/gU7WfUIYlvrV6zhlGev3ARfBAGnuc7CQlrx1lEwry4lwjMfSdY68BUYkKpzHhR&#10;IdB7dIMzp1QJGrf4QH9fnIYJA9VhZ7G+arM7JYwewULeaW4mPKlmLOgSBF1Dl9h3+kx4655dt1bs&#10;qwj3R9TLEiFh/oXBiqRmGhTRcRRBhoPZECn5ji2JAzAHKMkRalIo3DtTPyqVS80TO+5v5MEDKXYR&#10;ajpOcdwZPDXwubABHbgyS7LJ3tTWjMZF/sEo8dupKXILuQf2VFv7KpzJONkbW5orqqt4EqQ/Gi/9&#10;TEMMCZ5EyTyb/ALcyXzLpSJBSXmpES/iYJIIczK83yV0GLgcduaNIQTTiJiERHCeYFGpEaaU2JBE&#10;fvabO1CEtPw0axgcSp0zuNLw3CiN4sJ1bh6YmvPA4xNOyJx7bvPYIhsqKogk9KpHFGQv1NhIUeHa&#10;0xe4d/G13oGPvA8e64hLAmsKSRR8Ut0AfGx79cCpffc5eGkXrVVrdgBAu7HRUQgPnxzzpB4CNHsp&#10;Lu4d6KuprauuqXv70DvsO1g4pafphYeFUllTt3H71vvf8/BDTzze0Lq6oRnroBLvWtkf/0n+oUPt&#10;v/jzxceOLNy+82hh8R/edffY+jVny0q6LpwbGOgd7O1Br2USnUHmpBVmxkV5+waG0OuQl2zY4vLS&#10;mvq6prYWKhS3r14HLRNzxzMxMUnAa3qK4O0smdQyXYuLUDsrcV/wKDhl4UIqXO/wnqtOSFHE78l+&#10;ZLN6TrRWkZqssvCCybxLECWqRSxb9llMqb010WhRaxxuu3hHGAhXT2ahBZ+0sBZhe6kjXhiBBXsR&#10;3K4h0DTi1/qJF6GVZ8IuUzvSXpLJcG8ScABjZdsrwCvt18kTCXrYqpFGHuADOYASeZo93YOnThzu&#10;6BxOMQGh0sQRd08EbjobJm9dMxvk8hk0nCg4wS16mpMHkmJc8d3ge2AiOR+Sjh4OGIChSkHOMeBs&#10;JNll40W6K1NVkIjOMi0i+1bAWgN9Fd7AuHUYp9xCoByb+nFNebTSbGUuEiaYV0Z5ojG27H1dVrBx&#10;q38B5PKVuT4j17dSAkt1dgm+bHqzWdKQcnOutDbyAp/dG3fenq27AS5htS3lP/DwQ/xDbFdalaK8&#10;hCjUd0I5d+IjKkRN0X6yk7QHFheYTqQIBAKAVkG2ySl5tTRNijjFAVyWmzHvzptTe0r0D7xyoPRY&#10;lVDHYy1jA/Ab39bKlXXNjU2ANUhoD6ikkkQSFSQswPR8389z4dZL6jOhotGCy2sDyIkS5lDULUAB&#10;wm/I22ueehFg3ckH7jr6Yz8wvGZVeFWZXCKuZC5QhikWVWBDhxDlhLKSFOSlPKx0mcVGFxdPV5Y+&#10;cPxc5+Dw02va8UqgIuCtU6FTA7a5CHwQ735VdZXQ2kvkBaCyJMNevhOCUNRa0UdGzQmtqIdVZPQI&#10;ZKciEQ50STA41O2Z4S2jqBTsFjUHIQb1x4Qbhp0UsMuoWR4p1T+8hYYSus/LffTUmUdOnnpm08av&#10;r1sTWbriYgV5QNlUzMWGsWjX+8HovyRzMBx2iklpZLZqtNyqPN1VX4vp8uDx05caaiegpbABRO3q&#10;NSOYRgF+mgqQikisvr4B9G5as0GiTt7Jaeq+cufffqXj0KEzjzxy9P770UIcfhzDLbL3zbfueOPt&#10;Qw/c/fz7HuK7d77+NudfaWsMHcLYGlFdVlIpZUfJDgzzkVWTgZTicsNqSvTUQMAl3a9Eu5loF3Xa&#10;inUI5RZukjGRWNY4lr+uqayZmp6C6vCCKw1uYR69pKW1ZYguddG03vnjUXhRY1PoRtz3sfmcY4V5&#10;FygB5oxvuU7Gxx1rEphIhqtreZBnGyyYx5fFPjPDn/Cn5oYGHPHq426nBi+cVjBLhqx4AfC64hUj&#10;Y8Oj42Nr1q7efvu2xbcOdhw6dvCuneQs27YXcImRU2rVsRvV6XQmhBCARtKpkl2EaqHFQIfKDuQZ&#10;qZ9KLXy3qCM/gouBs0O1AkZ14cJFoL5rVq/h6/t7rnYSIf6GrmHZNL7rxanc+RM3oBRgRLNgGXDo&#10;dHV1Y4lyKYHUF5e23b7jYx//BN+avnbt4E/82F1//FnK2F34oz9Ezu/8L7/V+clPHfrpn6K8HUmy&#10;27Zu/cJffVHxWLEJtdPUkrkifSxyCOxEPTWByeOWJqAxfQS7iApjPEyMj9pHL/oXtaeyWy51POC0&#10;JfXG5xpe3xsU68i6GsUWDm4TEiU4562aRDINIcYyYcZLEmMv1tRBRtlE6YvLkj6WnawvUrrujt6e&#10;z2/YPEQBIB/64k0B44unyKLgTioxvKBcHqIRLjggN9lyJiaJ4NpPlARifiQbixQFFcLO9OCaY/Ip&#10;W4pCinYA+EaR+qRsFlvICsQoHVVeQtl4N5bQyFDxcfVe7+stIuauhhLSXSI8ENap21dZ9itJydUG&#10;knqxaezLFl9A1qVS+AlD3CgJLEUK4BEHHIAoQf+zaLC+60hvzBDf0Xg9Z0hfMduYviCVqDenuKfV&#10;J1USSfBKjhnoJ1R/Z61q3AFrogSLB+6Gdt7FmmGlJsmdl8DwrKhZ4aNigXLJFbVxc1i+FWwtMFzm&#10;ZdEfLYHOhZTN2BQPEuIgJFRGITfP8cP6o4zYzDqTHNt4mYhsMVKaIWS0tGzHsqjL+WF2o+CND9eu&#10;3FVR+Vf9vUNpk99wXYUavXxUKlPsoQgl57YVytw0IkQBW0WJKFlN8nSFCQ98wpyjncyR59815/hK&#10;OOwSVTClQBFdrOg3HCib8d7yuZI0NMIiWDR8GR8dTZaAzeJ5VmkbPBc46J3lBWGo9ABkYOvXwDkJ&#10;zdBMuK4SF/z4YcRF8p/t4lgv3T0cytnhEcVyZEvgCjuiOVGZrkNxUptt2sDR6VVVyuR90JiXcEiJ&#10;WcWTAdKBQUGQcnH6tvGTQgFyCk13cchvjDLpg5qSclegJ7jLzBNdFx67dO6ZznVPrVmfLd/ySV3+&#10;ZjxOIiXDlk0do9lXEHroolAFYR44T0dHB61g7733Xpw9hJbpioZLnbhRuGfZKKPjowRySESFn7e2&#10;t61ZvRoGcuLkySNvv4HyYEQJcRH9npyaIOxP3Pj69WtwLeIEfX29gO/49P9P2l/A+XXn973wMDPP&#10;iJksWZYtWwbZltmLWfJikiZNbqBp0zZpb9qm7dObp3hD7U2TJtlgu5vdLCVZNDNKMoiZWcOkGY1m&#10;5r4/38/vnPlL3vTVPs/xePSf8z/wgy+jgp5UPViM4K23d549f+6xxx77nd/5nfXr1z/99NMMhgE8&#10;+OCDWOuwzf2bf/NvvvSlL2G2+/CHP4zN7mtf+9pXvvKV3bt3A5a/um7dF957F9Yrx1dx8XfWrn1y&#10;6bK0uJTdjySVYAqCZGf78lJiZD76xS/SVHE7TW8XLfRXyt42fl3/O/Pphxk96EYCFxQMw62okYgt&#10;5AXZ4sTxkz1dPctvWttQI0vKqTOniGvGlU72ZVj4w8QvhUTbIbSI1BakPIAWfscPG8Z49ux8D86O&#10;Vo2Sj7EJN/HQ4DANlAjJ4QIgW7Kx6mlqg5UZUx5NcXhuBGqpvmaAGfeDRLC/iAxQhrhTRTjF13mG&#10;UW6mxGCHvMT14ZScAMIxwioGPMS5oJ1CHBN2gZbgIoJfUtHhZLCj7mSsOgyXaNbpta/s2Hf3LQhf&#10;YEQwI7GUoC465CW9PEhbEmKCjh87xisoqIrNjhvRHFi29o4Ordv0LKH9KPNHjx5Dh/IArPvxNJx2&#10;CgxE3b92FbcVuUsCs7KSzbffRowngXSY6hob69GMLgG9MnMU0V6W3r5Y5VA3EFKiCYlSFggzUAH+&#10;tjZyJ5Du0EdgWFgtKSkY+Dt734GDNBTGWvfMsqWJakOKMonUCo71OGVFhPEtnKoh8YWDBj1a649r&#10;PRifGFlKWncqXESsEHwYefd8pk8IIs3oIFkfI7jdGKRdVrXV9TYiOLEGhh3Z97QmmxgL/zOPrqWl&#10;QGcnYYn88IESQ8r5UC9mFSAiZRKOXEXYl+KI5YFj8Ao2CUMsn1l/ZcU21EWPjWml9gMA1ybsUbOL&#10;vSCqLqXyXU9LjVWJIPFPrIk4nCPssjPpZKBtQFdoAUEkpb0xGIyVNhTZYGe93WwoED9InOMo4rGI&#10;rLalw506amrur6t//RrNgoUioOdwW/PiXfurMAcT9Tk41L9uFRYF82treblxgSfyebypad3Lb7Ay&#10;AyuWRrnACGeJ/HHugUuhoUvqR9eYBSARq8qJXCP5tLmlfc/+fXSJJOite96CO7dufeyDH77vwQeW&#10;rVpFIM8oPViKypv+7M+b/uzPOn/zN2r37hlevXZ83foT/9e/q9py55GmptOnT104f3ag7/LwYB8W&#10;BGZMOit9mUC9K+Nj+HpJXEWJ4I0YZVEBWulL3dXZ2tFOUaDaRoyttcPj+H2uqkBMlCVSKk+E/ABi&#10;uORbW9twxiDV4NAFSvHLRS1EHWCr4xiIucHxAL8Taww5LDbETk7BsHE55zL+U6Tth4lGNnSGqBYG&#10;Xi26ABghnndprGoIJgaqaiRBNDMHp/MRUqaERICC98bTEgnPPiQm6G21fp1/lQtpthNFBRUZ7BRe&#10;F+gcEcSWG5I5ybfYfGyA9gDu27+P4jkn2toK5+s19C2+LD8CblNr1MLneAq2OHuc+Wj54BpwgGKk&#10;6s/lwMrVGyYjiz1z88oi7PIz6ZkFwmrhQiFpeoT5ewMNo0xkJj+E2JPq5cXCpJeKemQlwjxdz13D&#10;dl65imkmvcbTD0SW/9j97KRfFJQF9MN9mXfBEXZyhV5vsMuJi9Mozs7vWnjuUsPImIPsYi5Riz9y&#10;TBVhxxOp/wmhh8NSA1QBROoBgoqI+02UmhpVoqoU2aGsgGpsT5NwjnlLBFGChV4UqRuyB2nLo7YR&#10;3IIn4/DhSgsWba0dcn2En98SiXeIo6+3j/muWb0aZQr5gK+4HRXbXmIzVPtgJMTgk8vE6nhCqLuk&#10;lWV54KHnKMvMwVP1dbUrn3/tvv/xjXnnL+3dekf/Ex/lKzCZZ6IYE5qBwY4zMhFGNCNSXqyzXs3t&#10;NvIGKGvkzDT8QFKKlLB1ZWL5wHD/kkUdG28GEINkKP6CLSIOl00bI3P72hQKA6CC9CqOZ4dS7Lpp&#10;q3c3OZrivLXclAuNLyG2WvuZSV26PXxiYa6PQDflkoUVn8A4+e6VDwupcpgxOiBGNufDZkmybCih&#10;UPTqq0o+Fz1CK8vvFX0Dv/LMc0t7+/7o/nt3LFwAYVNiT3U1gyAEi2cxNmiEa9ip3Gt0LTR14BGc&#10;FqrIjoowoQKTyF6MXS5HWoY1NVIUb9HF3n0rl4hVMQ9dIX0ASaWisoa/QIWoBiLTO3SVnSLQZN2L&#10;L936rW9daWl59p//yqnurst9FAbpHbzcC+e++73d9+7e++btm3bedTts8cy8LijlHa+/zcrJbm0o&#10;iqV22RIhtksZZfYg5RdHmIqkEMX8aOkkokWkmDA20NvIY+jNka2QcCT5uIB2+HW2nF53ZfxZX9MA&#10;4mGta2xqUimcigpkO4YFc1Lx3chKcKIrfyI4qXR/Selj10rGSopeiwKADsTAbOE4CBnLIhyGh0tm&#10;igBYRg2YKA0O71llBZXj2mmzrXreDrJQSyHHyeIzFiKXqLT/+MR4fWPdylWrEI92lhfd/NrOgWWL&#10;RhpUkI5BGEfKayQWR7ko6isJTpViFg4Fxd/hJ1RuuxBfsFlGh1n49LADWhkhsoKoAQ31FO5XBTJS&#10;940gO1ASf8ChqfGe0sqG1LfB6/fDD6x1B0plrIROwJ5xA5Kl3ttHbbUp0JV3jYyOP/zIYxs23Mz9&#10;tB6ubGtb/IUf5XPva68O7dmz6HOfhw4e+n/+84JPfLJm/gLO/8XXvyLw0GLrV9CcpCcX8jAzg5DK&#10;ZDHIQ+V5gnpFUexjbDSwM2xS2n55prU6IUBzgFdeHDwcqPQAJYujhY0cB0bOBwgCS8dJw54/ZOCU&#10;f5hjk5xyYuxt587u6JlXuGRpFAVs2GBMCWo6w/5g0ZK3yOgv+DZS1xNfjvNpDKGt6YCysXFhB5NZ&#10;Kff0WhVJ2ggGu9ER6BB0nGJ2qNIQLk9C+Be2rHAAQHIjaUvSD6krkohUlY27KtF0ZPrBEODwDLWE&#10;CxqLxYBhkO3GyzU+jP6O3fO+hK0Tax3LqAJnmUygHbNAZkNbnk7iXQrFIyKJJUzIVyGZQxHihFoz&#10;DLTCxJKDqlgCshpp1svea7mSGSui4sJmR9O2KAAXtqUgf2HEFZRF2FJ4vhRoK72a86BWZrBTkJ1J&#10;PrerU0FUXFPES2TlGvzU3Dom7kRFzYJxR/hW0LHo90LgrtZTqSKqT263cfYTGb5q46A1id+WTMMc&#10;Fn48V6Ky6BFz1USyEvzx2THHZlDXFaPMQdfmWP+ZwMsmopKSJdU1n+jo/OK5M8fGFZ1q8uvfvtjw&#10;7JOAkaSl8FLkeUyCB7fTEmcpo3wHxQQAAUk7I2Nhc+A5BQa7sEHEEipbLysvruGp3+wPO+znEQBn&#10;6JGmkyakZh5i73LwqCDoFcxX1AUmAlolAxQMr6bAAmONXzZrFiugxTIHnyJTVpJSbrDTtCO7Nw4T&#10;gex98UdImcbQ3GCnXZKdvErh9uJidJxVBwPptDbYRV1FGewkGpFgYUU0ngZRYgE1jqjiapQXxYvs&#10;OT7Q41lAm9Wnl9ISBvppyUrXHFv3D/a8s/nCOax1zy1c5p4ohRTJny0f5/s7t6pB8HIg0cDiQFiz&#10;MwMJkwW89957MZZx/vSFS6fPnAHTqXlEz26KlADk+w8cHBoagL3iPV20cBFl1Zkh2ayHDx8uniB4&#10;BR8kDZcnqeLE6EjXqsbRWluH4Y+mB/x2TRXGIAMZLVaLi5968XkI2hNPPPGrv/qr3/3udzHJLViw&#10;4JlnnsGyxkmC1LDZYcj74he/+KlPfWrr1q1Y7iweL1iw8NcaGx8+elQ0CvZXVvYHt9z6dov6RRj4&#10;UQSst1j8c+gBFGz962/c/fTTb2/e/OQnPn60qQkFW7wVHpHMuTca7MK9G+tmlEnAkux36hARnfdY&#10;TYCPeRGE9fLLLz98/wP17a1vvPrKN772DQCSV2MkCp+lo7xLg4yEOaCMjliSAQiB5qHQbHw39Hc6&#10;f+I05EUGuCJux1ek96NaAwiIoTb72v4LPeYrol/40z4MnGp8QBuXgejaDFl7gBgpCEGecFEwhnI6&#10;IAbdzmrYAbuB+LQ+YTAibsCwdJkJotKIPtNXOoSvATjWJghDDtyJkJZYonDG0e+IskqRQQ9K9i+e&#10;t+z5N8BMPhDdhisRGxGh3NieJPROTuCQGx5QkW4+EKMEoSVOU6Wr6YfY3AR5BR7g6ThfaaGGWLJj&#10;505yixiJdJaQ8/nNFqPvtHV04PLH8usKzszlkUceIXTumR88oxSoinJ6pBB2v3D+/CYkJRgoPU7D&#10;gw6uMR1COMkCxmzd3tWN/hUmNhqUqSo3CEJEAptCbN29+/e/tGYNmbDWQkVFXWtBpE/8J3zSMimx&#10;IY4ycyCttjiU0tJZSfLCbZIwwsov04Q4gsxwwWkVzQ5FgAogwo0MDBK4gM2OFVOkM/KlfqF6EPQU&#10;lVBhWRGDIApQVko/Zr6nqwBZJvMWLujq7iYxE38uA+OScJuNo5jCfggGxNYTtV9nLH1gogNrJOuG&#10;CIEVFbG5oUmVxJEiIlJ4ipKNRjQznTluos7ggURWg4IA2kiZXedQo2AeWdMJUyzrqTbPCamCYvE5&#10;fG+QFlEXKpYqlFspgaH/h3Ia/F+QkEXYzXmHgthGgAXMraJic33DS6JUXC+sB8hHKyuWOMju7IWz&#10;jz/IhojlqZ1xeIzM+4K1+EWMsfPk6dO3blTsbWQAMDZmp8JNEebZd7mX38R4QDnBxuqa2qaWNthG&#10;a1vHqrVrP/v5H7/znrtXrlnT2NqMSEQBu4Y//fP2L315/m/+Zt3uXRfu2zZy0/ojv/bvJzduGl9P&#10;fFARHidefuTwoQtnz1BMErBH+AJTqaxFgAXWZ2Jz0C+A7KaWpta21nkLFoMC6EHsNegeZfJU3bu3&#10;fxTqA+AQfluPktDYxA8jpCYsIK04D01Eq8WqSJaO7qIsBQuAHVBJ8cXqyJdKQ8iIKi0oWFhkRAQv&#10;Sry7gC3lgGG6kX/jmLho5GqBX+Icv4FpgI9AUrVQD1dcujFyHQVvAXPBm4PwuOIwD0mJDckVlhpi&#10;ZKwwB1HV+MgOn5TYE8mFmkuo4Xo1dtvApUKDnVAreSw0douFRgHuxWB3vLXtJH2oC57vC96vtObL&#10;IqDN0KeQoVvP8RnzdH+2jGx1hg+5OMdKhMAbOFLYriGaQxY+OX3OTuZ4maHnnAG04KUhYmeL6Q/e&#10;Ta+eUUTLmDWXCLEtiZp8cJyTRp6p+zm0WBDCoW45M2TzNPd8bS276LyD9aRfz9UELJxd6nlUXDzS&#10;UP/wM6/y1YVF8wJskm2UTS69Z9s2llTes6LZgYFBhaFEYgsPloFHeDA7VXTVOZhMi3uojoU8Roh+&#10;BObE4MUzVGSep8MeaiOQ2w1BGCFn4Jrwrf6+QUufXGZqwmWW/3AwsV8rli1vaKw/dfKkA1mjGFZY&#10;JYNsWYPiILzakAJYmiDxHK5QTl/kZioeNVQs9XI9c37Re3vXvfzmu3fc8t7f/7tTN6+L4PBxWBrv&#10;xTpAByseTv945C1mpA7uYYgxqHnjvfpJPQhzJNPn+YBX95kLlLHrvfP2JXffxbBJjCU6kBGoHxL5&#10;C9XV586dHRzo757fA4m93Hc5ijMoesVztwyXIUYKPbXd0MK62A+x2tGJ2SYnAYAt2eHJCTumB5ig&#10;MYrca8yxAvocYrkdg0lY8exseSwvURRePl/OP3jw0Kfee+8HK5b/wb13jzQ0GC6ZNdIbH3DE2M+o&#10;yrIhwIt3i/pEFxs9Srw/QDwU3WkJnYBpbDRwgnhRumfZ4g+/KWsa7VHChhkxBeGzvRKtXhlSxHVS&#10;EOSqzIXV1Te/9NKa55478NCDb3/qE0hjSCFI0pB9XD8PHTry0OEjL65b8+ptG4R4ATCnia0jvvSN&#10;d4HSM/PIgky8MK9NaYNdjs+M2dDIUjic0EsH+TMLFJsM049x2xcU0rhEJjLtIv/KH7zCOZnL70Wx&#10;4Tx5mrwa/z9CG1kMVBHG5m16wZUOr/MTMNjNKy7bOFP8asnMSFjIAuanAV3XPwDSoliv+lVrxyPX&#10;0kinTVFR51rESiecC54g8VYUA2yGB0fIYQWAMdTAADds3DB/4YLtO7YvffblhRd7r7S2HGyswf9G&#10;P1gAlMvKq9UGGzEsniZmFrCg6ntYqBlSCmiSwKeS8BQdJQOdyDPUYjX/lpNZzIZ3t7dLZiXK9uL5&#10;C2SXd7Z3XrxwcUf/hftaVXXuf3LsnZncO0MpAc2GpyG8njl7FpkdgRUFg7ewjFQq/vwXfkz5sLOz&#10;b/3UT675p/9n/YqVPLNmwcL9//HfH/vDPzzwm7/ecuttq/7RLzGRXXv3PP3CMzKzhcFOQlgwWS1v&#10;bqcITBQExAe73fWLa6LumE0SYLKoeVDyoGaSE/RFeNd5FxRD9m6pN9UUDyIugPMuGmBFMbfcGX58&#10;FABe+phzi0QIZmfzjrF88L0axBwHvU5t/hevv3K0qfkra9bmV/o57nJrihvH3AD4xNTC7ANeCMCw&#10;A0WW61zUp3wa4Rwlj0HzLZUJAL83+hB4HYEbqUGBa9ipNGY4SIgYgFaq5kxUSlIS+mwRD8LiDmog&#10;shNeRz0nfqMgKY7y6jSagJhU6BfGbY+VdwlEhdMpX1L0KvlAEgHwnghTkv/QOlXy/tlgpxCpq1dJ&#10;/uXZ8Dcu0G46Hzx8aBwuRRHjV25CcqeGiukgOwxqYZ9JbpuMwzjCLqUJOJrMfhxMkjbYqRpzCAWO&#10;m5NB0LsZTnJb8fghwEtULCp3WNmIHG1lFgf9T+V1bbATF3O77usPk74c0sxQknCTuR8dOhiMuFC1&#10;MYjMBcWjVxbSyTnoyiKzMuhKEMaL/smiJc8N9O0cJjQ1+EvIT9fDfHJ38ZWsCDbYRT5CJJeEvTLg&#10;NRjTDMsHAUVrEzT+UINdCNUaiVSbVNpK7g3hewrBjrWcO9g/j9y/vVa81wwipPKgFGgUJBlQZJ2M&#10;2LFxhaIjYimBRcEg3EgddTnrVBrCYfNhL+U/6t9HgAAn7dU3/qHUGhNjomFuyJAzyQHJ/pxTCW2t&#10;shYoIlNgsLPeaH8UGi/wE76e8gm9MHErboywWVIaFcGdb0Q+WSHXFTFobVJo9V5/qSLBaD9w8sTf&#10;3/02bUx//a5tp5qUnq8eVT/MYJevbCE8aGEzD0E+TeMXXWKRARAsEcYYHu1NqdsA37xybZoIIxgN&#10;IyIYdnh45PjxY+rLWaQgU3VFhxhGsLmApbho5NIF3MpBnCWfROGwMm48ceZMOHEpmTBsAUlMBEo+&#10;Xfw3T/8AUvbTP/3TP//zP/8Hf/AHv/mbv0kY3T/7Z/8MtfCb3/zmQw899JM/+ZP8+eUvf5lxfuYz&#10;n4Gt/+AHP+Dzpk23/qvhoQ0XzrOdiK2D1dX/4YGHCGf2gkNFI0BsAgbNi5wYyzOhl49945vL9+8n&#10;sG7HplvsuVGHzcgIgXxGpl2K5kkoo7hLGe5zsMmJtzJXoh1NCMzhrnMMTtSxYQ3/82/9xpM/eKql&#10;tWXLHVtGx0cH+vv0IqWYVAOo6pLidjRloh7sP25CZFoGSWsFxOmqElWOk3+3qgonIi9ij9gp6KTX&#10;XMSJniox36AeJLpekeM9QtKk0VVUyAiFD76MFhMTkDJET6ao9uvYI0zUjXAhFZvg1lVXIs/zCipu&#10;o/8h5zNBXk2trdASLMOHRzaOKAPuYlY2lYazrbQECdU4lYB8embVy9uJ2T/eTCDPVeQWKgMRv4mY&#10;wbt4y+T4FO+VXbWmBssULyBViDi78clJZGZCFjAbwTeo+o0exPr0h1mEh5vIcw1WOQxtpG8j5S1a&#10;tIiVZNaUX6Cu94kTx8+duYC2RGE7pKaBQTV3IiiJeanZcXU1wE+Q0XzyRRctAuw5M0aEGlXiRmSG&#10;ps06vJbFx4L84JFj9+zd+7WHH9q9eLE1gmAHVDaZo2+mYJYn5zzZcZIrtYrIkKRg6xpFSSJNArNw&#10;Hb6NkgOORpCeyBQAA+37NXyWZGJdJTaAWTTU1kdfCLhZ6B3KU5FzSJ7poBwLsDkS2dXd3drejvwG&#10;cVculwpiUARcT+diYUq1yomwJIRUAcTRQrgc5QK7KqAuhaKsjL6iwCX2IIlc6gVUDhMsmaamsyis&#10;uZctlRL+I5LFJDQnNdmFPv8/M9jFnho0zbME5DbVEVQoMq6U4jmDXfBqeYxEg7QNQcwDok0e5X+K&#10;hrMEXoyUFD+CTX929lzkplsTGWhtXvre/gqC7GCClO9cuczqSQr8CSs1j2IpeAjjaTl+cuG7ew4+&#10;eK+Nd0C/nNm0O5uYRNXiGnoZcz29kBqbGwGhyppafDRoy5u3bNl6332XLvUDFdQTrPj936v7oy92&#10;//qv1+7a3f/IwyMbNu3/d/9pcM3awbXrxDADtggWJSwWtD129Mjli+damxrZ88mJcarXsesK/akC&#10;GGqR9ulrgaTf3NZSVCIFByOsek0Qzqci+trHltYunG34XZhzOF1j8qT61dfLqh/V60A90Jx7yZcN&#10;R60gBKwBU9AQ4eNQUUVbx+6ISRXUsEvBjfGdOYsZkLUt0wGf9Afz4izGVpBi2ythY5JyiZR1/19Z&#10;sM0OQxsO8mIrsAkL1ik/MIe3bN+vG8bceAqkdQ/PsAq4BBuP7AlsMiH6Ck0UjBjP9pVZIGEKaM21&#10;v9nZRWxtdfWpqBRUOP0kTmQjzP8svKwQWTydLDBhTjTy9YppDoEnwF6rKn2BcGlyBiJTx5qCYjwt&#10;ecqokzYlx0ctV7ZBhUiqpYuU2PyWfJBKzstsi+Y+uShbuPJcY7rHkzwG8ykLYDHmJFLmkOBX0AU8&#10;RXVZfisAHtMCn3HaR1SjSvTWW5+PE4jxeEab6vnm9jfeubBw3lhzg8xgyV40Xbps1VqSwCsraqno&#10;Pdg/BO/GNCFBTv4UxSLB26vLKqg+i+biJgNRxYv1vVocCgNWPcJpQSBCWXFjQ5yGB4fx54OyXN/a&#10;3NLR1o58QB+lsmKcgdG/VfG4ctwgCkMpECJ5JMmwQP0DD26jX+R7771Ht3Imp0LjMzPR4pl4PZkk&#10;xNqriDfRXkZpY9WSDGyhnaXKGUYOLDbPcgjh2hfeuO07T4IzBz77qZH76VxOAbViGOj4+GRtbcOe&#10;PfS6PdvW1nnP3fcuXryMryCP+J57+5VPQXZe0AZZ5cQqgg2FC1rGRhvJsV888vKOiwt69m+7Z/7C&#10;hU1trWcvXmTdOxdQJe8SdxPRTc3eixcv0ASxifRPaWuC00TUC5SQAKm0YWyhQcd8nbChCGRLjFTQ&#10;o3EokSz3BWWuMNlvZP6Kemd4G/igzIXwqqqbYSiKVr4UmShVvBgNW/2+rhF/R07ftW37Dzx08PDT&#10;K5b9YNWSKMokhwRAU4tAVEl5DnjnBBtKqWnVglOdYWy60wCDAmTY3PA5wFcjEEyKLAS6nEZRhHAO&#10;j2C8wBZE7KEa+paWb3l7FyPpXbyAV6j0D1FdFTTooHU3LaUYMgHb1jln7/+jLy56550DDz646957&#10;Bnr7KN/bS7+ta9O1VdUfOnGKIP/fu+WWnfO6EDmh03WULQPNZmfOL+hhm7a8+R6rd24hnUBYBMgn&#10;uXJ6sDULOKbiS7TGycppPZa3Gl2puBHBLBqJG/dKSJyeUW2y6JCblaNKIgDPnCOmGa0XxoYuZ3XO&#10;VCOxhJJrZZUlk9euvPveO5TlXbFiGUA+NjJM5g2JOWE9n26sb6wuq742ea0MdZv2cLNl9JrYhwyq&#10;BZeqgRQDsZ4Ywwk8hXmc0tESWxm43N8ToDjgoFofmM9o8qscOxyN1yIhUUFJCqmNVhEwQNIsiIrH&#10;Idg70Ld81YpV69bu3rtn8vW3Pvjmu71L5i9+dx9c88KCbtk/yipwt5dV1ZaV4mwHimT6Z7WI1R2h&#10;evcM1Q4lmaGJql9bJNzym1om1APG1RkNUnCjTIsiVCCas+/FLW2tPPj85YvD46M1jfRvb5jX0XF4&#10;qG91pVrZ/tBjf8n0ASoKsjGAfU0tGRcooDwHNCHGDqIhqwdF4q5N/4N/+I95AsDevGlTx/3btOvI&#10;Q/X1y3/m59rvuWfZT/30ip//BRPHX/+vv93bfynkSe2SuHzYXwBLSvdYUQ4JLkKoXHZ9hirrwT8j&#10;4kjJBmgMBGrUlk/NTI1N0utqGsQwy46SLzg26eCi0oygAyhDQgt/2gFmxmORC2ixhyMnC4WcJov/&#10;Dd4QRyET5VUkxh5pbHaWqxbweq5paPx77+7sr6z6nZtv8RPy54hSKHlTN5oAyc9jwT0TGiCJoAz2&#10;fNmUcU+VFKHeIHKh/kGvU/+HoiKcNmqNTmRlcQlp11QmgjBNqZa0KtxDzvQK+Qix14vaEVYAFQG7&#10;eCVNe65MTUI9K2oJG6aJGIUbCCbFODWFKwCgBXTJqhZjSSHoYRLhMewHEj2SHqVIXTMkCgjwk5rI&#10;OuvEIRVBH0O20GWxyUlzQxSjVgqqGnOnVUusZDSvYHcwrMgzOCUXmQtkhNwthLIoF95sbhDxDU0l&#10;pLdwNip8MXQcgEU0aIYoPhCeBPIKmCM6jb6tpmwQZjhC2PlAneeKsipV3LlGR0JiFnA01wjip6FO&#10;2DdldSE+CH82DIREqyuqpCQGHlo2iIhuTSf2OtpIUb8Z6GSStkfwW5bXEPpNnfzBC+LJAgDJbKhw&#10;vKT2WC5V4wYbqsJjnFxIQLOyvek/wzYiWCBUkiavH6XEqkGYIsGjpoWmyu+f6Jw3cO3a1y6c5132&#10;uBrSTDyNCIlyxhrKihBhHgEqM1ORaouJlmFotVV5TWgMJyOPYGziCvEeAjj1s66AUps56vnKeBc+&#10;M2GAAEYGD8C+K90mDiPFHJal07opc6KF8E3Sq8ipeJ+M2JR8wsQGNaetJDEi0AXCTOHSvJtxQLkx&#10;ybJ4ESWpHWATyyoYRWNjs/K3tGYiNmVYeIj2I7tArNyRbikHLcfEgDXoi74zngINgClLD4Gld2oN&#10;DKUcKiUagwMqwiBVPIFpy74chRRmqZoIVIZGq+Bo2IJS2KjSNW4/uAibAqpp+Kh2GehYoZBovkEM&#10;ZUsRFZstefzk8cdPHntq8bKvrV5vQ57kyAKB26tqMTpf2JzI+ysmm6FkcnhYNCJeUfFuKjZP//QZ&#10;VHcIDnW76psb6VQNSDJaeDSiAsYLKparvvt0UUtzGyhz/vxFBBYQYWh49OzBfSqXrAAuEYzA2TIs&#10;dxioohSGcqYsijFHpJTnXnwJmMQk9yu/8itY637/93+fMRCpR67GL//yL/PVn/zJn9DzYuPGjfiN&#10;iLbjM8Y7bDp3bbn7144emTfQz3QILTvT2PRbd94jBqTg9AjvxwYiI6MKX1hPAICJivr4k0/S7un5&#10;++7dt2wZ8OzuE1IOQ70hIjmLwExanMBATCvlEmexdVF1VJYX8FZplcGFlMkFKQc1m5tqIUSvvPzK&#10;Bx7/0Kc//fnWlu7O7sVdXUsXL1188VL/2bMXyENraKD1agW7yPpMKe1b4iUPQDNn9dDGCSefukKN&#10;LeneLItDYFhF5UnI9QNJFzlQwxV1hBNuMenIWioikkGxqHxQx2SBn9x4USfKNTeBRv6YKSNEmU3h&#10;xZJOET0lIs1epf2gYqkomjgx3tbcWEkpwKEhkmK6FqjNK2nOCnaTiW0Y5UINWJW2FpWvo4yDFGsR&#10;DpbtamR7SIfk9MjKpUqMffXtl1ex+GgclZiAWXYMxXxLnayu1pax0SH65eLmpHTG+Uvnly1fDq5R&#10;XWiwb6C/l7C7GXpb7t67/8CRIxC+0dFhZkpYQ1tX+8KlCxcvW9LQUl/XiEGhEu2JBx4+fGjRIgLp&#10;5v3lX361u7vrgx94vGdeN6ZPzL5WvlhY2V86WinUi2ELQoG0j4xDuMXY2OQw+s3YBE3HGKfMZDRn&#10;mJz80F995+ZTp758/4PHWtrUONQB0ErGLKG1atRkBvUxgiGbq0Mu2bu0/eVM5NvKgx4+MMVMV5Zh&#10;/deisWQQATS4SigYu1syE5aMIkRA6OzI4OhgH2UIR0to10Fj2VLxndra+qq6WogcV49NIkrhZZNv&#10;hzPkP9L/U+abRYuoSQkfUzfSwMBQaCqr6msw5aioRWUlHdWMHWA9VxCfhTpDYCwtzoBh2nBgl1cU&#10;XkkJKTg93V0KwgAhom4j+ogSut2tT3FSkgj4Ucy75DsHG+QR4s6MsWPbLEC/Y1iJKdhHFOq3XeBW&#10;7K0+KE6Cz2JdybmmHD0/U7eQymZ/l7DR9wXihtUgOWMie3tVfT0VXc9QjXZauSkgsp5eW7Mwguxq&#10;z18888g2k1PzbhNPPoCBnCUr6vy8zjUvvjE9Ndm7qKtc1T4iB+TqpNLIy0uhOOj2FFunz82VsSvs&#10;VntrO8FwxEtgUaNMS/kf/2H7V7/U8Rv/oWb3roGHPzCx6bbjv/W7l1esO7N4kegz7kzcSxOTzD/8&#10;PjxxmrAAolWOHDoASlIHByuyAgUqamiCMm/BwnkLFxG7hw+fKY1j57pGkiyZr4p/jGwu0tJo4lYd&#10;ob0QPTBGbZEVYxvNRg8fPHTw0KGdO9+GOC9dtgzbACVKyQFn8TALq2CsOt4gCFFJU5/xWEVXSZy+&#10;E8AT0jjmyJrq2iJK3eKlhfvF7xL4ZfzwZ4gtIImYeDkpfLBBRUZaztFeSXCN7DH4I7VN1QyZZs9X&#10;1ddQrF/hp9Asskki/QiIUeCNgC26rOkkP1FEXiXnIsFJPoQsdkIAAaXUU8rCqB2CZZ7KzRBU1EB1&#10;J1XWLBpOKN0c0ERjkIihblpwB33gTwge4oPLRgagykTFYm48fbJ5fHx7d09IvDqsQeQyTy75mE37&#10;Gj/EIkfSLOI8cmm4U9KPaiZEwFU8TQIMYAIJklCpNWFl6TvKGfXm5gCbooi85FUVH45VCmAO2TLM&#10;q7mE4A8eXkhtSVLNw0sFS7QeIFZYVhAsdzAL6IoWTJKdgjEBnxBKlbEbYqoKxszZ/pJMJaVJE3eQ&#10;EydtFuf5GOxShJ2rDGYLaA4e8lhIOFa7MP4kLS0pWR4zhwPl/epzC0hyKtn2gxffvff2aJGtQ2Rr&#10;EawFAkq+mOLOlH7i/QhRT4ZsGarDRc+PNGJAV4su6ECSC+yiKmojC41JnsMaCmNxPwde4+RZZBe2&#10;ygK3lT0Pjs+yo2v+srXBXTra24mcgjlBJiQqBZGNuEQ55RRsIpLoMD3Bngmo2CwlyUOSA3k6T5+/&#10;43vPLNq979B99xz6wmfKFy2EsiNRqaR9YyP9NCk4QqzN5s2byVZAyHMOGh6hgwcPDg73sxlcCUtW&#10;Sf4EnZFwFQcnvFvjTRQWKWkanzh20xo2RPVNa9R9gtaQKnIZE4QDorryw9Oi+BFiuzRw76W3yuDO&#10;hNIeZiKsBVNpwJkt1uuWjswDUIgw2leKl0VEeDivhNLKbA4wVNxPKDGy90UaFBeA0N53XveTL722&#10;6dSZZ1Yuf3rlUlt8g7XocMgPEydJX/pnYE0oKyktK3NUWm4PUTsC8FDkhwaHlNMaqwfk8CiCyM7N&#10;I1OveNObO3fcvskarAR6wUAVz2Sh1My2uGTNM89u/eIXrzQ3v/6RD+1evgzBhYZcE+NqC42i93de&#10;fmn9iRO/d8vGQzQVgXKp9geli6t4Goo/a3u6p/1kV9vjz7/pODutsKMVgsgEFCYcMw0u/DEzj9Jr&#10;bg+qUYZ2KvSL5XVfRUWts7x8kCoVaHzDphgtTVxYE3/LBwCbrQC3AU7SB+Z1z5N/dYwelLVqNyFb&#10;8TXSH+jiLBjHslNWdsts8fLZ4jcrSqj9JkBKQoTC2Xi+yA+YJr+ctCreQsyTwPXaNMKm7OMRAKnB&#10;XItQWxWkV5cZSd/is+UwDiIOCOzGr/XoBx7jBTv/8I9+7JWd+7bd+fJj9+rJ5eVDK5dE8TIKnVS4&#10;KSUvYiBMR9VYov6julBJOpecJ7QV1tKTHn+p0iRDmtdh+AfMcPRZFTekoeGAs6wDwuHZoYGzVyfW&#10;VCEi33gcLJk5GMXi9fBoXiCbQjxHwTRRMNs8HiLN1q9fv4GX1S5ebGvdrt17aD8FKanu7qlsVREH&#10;jv/+l19++oVnxYTjSFqwgEZoGxJmOIv8T/gqE8sIsSsQw/WmjN4OQXWipAAq5E90ckAisvBSWbgM&#10;DlPwwJyZgGd4JBln8oPieTrMrtKRnzfm0nSC35vPnzM/NsDkF/uBlK7bfOE8jSaoZFFAXTT24MqR&#10;shGSqCeQTczUKyXK2KgH9GOqix2eENVxd84YLXY614J0fjc7BVCqymEo5KHOS4LmcnHpcnKvyKd2&#10;xzoRAtZMbFipg7mgEH7D8HBql6NWY25WyWmpLMLZoM3zw1skaPTa/dDfcVWEYKQnzlJNcHBokPnC&#10;McVfQx/gmhCV5JET1c1SHkIZiu23FG/xzniH57PQOWP+VZCQa9DhYQnMkrwSQTHBlE06+G1QD2cy&#10;MUHSh2BbqvoUUavhaVK9SIdyoGpa2lAoQqSL6jlhhshx0DDDeJKTMxbR6CmjWsCDtQjDeFqlkEHI&#10;AUnwPQckAU12uVx/aL9UvDzBmAfAsa2x9Zb6xq9dPDeYtdny+fyCHLy9aPwpI3Fk/1jPkalUwxXe&#10;esxc5tsTdRpXnE7ATGhNUZtJ1wRcGVIKdj+TXjMw9ku1Jv7nfQe+g5TdII4QrvzYXInNsbjZjwy7&#10;sJNUEjwkeY8zgKWIqAFtIApTdPv1xHmOUipitWxWdeZT4TSj66/A3NMRvyZxQ3236uGMMRhxKEG2&#10;qYHoglBVbTul2aLSCmv5ibBZ7Ti3uL6BAUO3Z+3eSiV8W/0M5MrI0mMnT1K37snFy55Zsty7a500&#10;y+BM1+U0LV9IQ0X+pxXoQpKV/sRUHgdj5iHQCWQM5MZLA70hklyj8NwFzL4z12pqUdvKkMqQ/ZD6&#10;MNbQRML54ETkXR3qlYVUIOr8AOpOSIS/asNnBM7wRtM5JN6TJ09zEhnyzjvvJAn3hRdegFUxvD17&#10;9rBEv/iLv3jkyJHf/u3fxirEBYgrv/RLv0QFsU/cvfVf7X63jhy9iK17u6PzT2/dnM/dH3iLpbOc&#10;Ij109Ni2w4dfX7/++fvuG5aySmSKClBwQcTvBGxkXZAMlybu8fu6phOJ7IeobLnNxgEX8uJqfCho&#10;AVQFW7J02W23337TzTdjZkKa3b3vPZqnsco03CQqhMpW0GQWg4pkAZGi8IrQofrq8IhaCpDgggkM&#10;2TKqSeb2+yzeNyAhQyLBbbbTiUoH5AkApPNl8RQaarpNvuKUWBYE3OG9wl5pUwRFhOuF3iyk4qiJ&#10;F0STMLQAY7URczCKYgNlCXLbiUBJJ8aKcCetiZ0PhCjrXzx/2XOvYzI429mqHlZBmoAlHoJeQ5lf&#10;eQWEhmWNTc2XelFfem/euBHx4/Klyxs2bCCDb9++fUTH7d2zl6Tsm9asJqSOSEZMcrASdpNREYjH&#10;2irGtrgYuYd4IijYhYsX+HP50uXHjx8HuohpoLwdb6RWNmmzre2tMS8qUar/DUJXX98Aqa90anDH&#10;+QiJnZl/4eId3/0BfPk/P/w4TjvrFAHVOrSBpWIrubqXC/yuNWRM95VGN/42tRHFCIC0TjRzbZKV&#10;g+nTCeLCufOXL13C60v90OYmir00N8pSU0EIDRBF+ybGJxE11DEKlqEOUOyPCMHG5iZ61eRvDLxL&#10;B0SK3cRex3bRTiCsJCUYjolqVGNYxjCjdC7MMJRhEvlXg3taT1wljZJIfKkjIZ9wXc6LcqoSFMwL&#10;IniIf5OYFCtg0m3QdchVKq3jVcyUcIv3kW4Z6bEuV2cCElVlTccM/0HlwqQSpwKMM/LJE2KRg9Xq&#10;ncUdVVUPNbW8dGWErQ5aqqCBwfbWlfuOlKOG4+S7MjG0brUoQOZVSoQ0Uo5CANZoOk6dOXnzOg0n&#10;PCcAnPV6FlPxiSLyUD6Ru7r6RgwMt+7YsezJ73X+l99s2L/n8n0Pjq3fePI//fbo+g29K9eg1SJe&#10;XJkYk3+rpAjxoqEOu2sDpmdMU+2NTQzkxPFjly9eaKXi3kJabmOjW7hkyXL6ocCkoaWqbY/3XrmQ&#10;lHxR5jcJ8mwW1jpsx4yBOQIg7C+7yfDY2fPnzp08cYI8PJwxRKEyR1RFVHgqa4N4wDwEUgxRcRTa&#10;SrA1SkRKpeKI6xVuybYo3El5MHNyYCFpMmwYAs1hE1dKFMt/+7zQBOBXNCWtRa5JNpPTy9w8q8GU&#10;wVOiz3MMbk7ECIIaWkYcAXDQ99BBzCBuGGGAh/yFEdAjzp9Ezai3k14RvNRklodiAPO8DCcKBxkb&#10;a75y5e0oBOSvrsOL6//Ivy3k0dfdkg8/E52zbxMZ8St8UvpIZLZpAaMVSr7MIsbhOI+hFqoeBX6p&#10;bBFjjIFH71siJawXkLt8NvnJQnoY+lGq9ZTjkalfCMtJ5vS66ZU4jBVhp1GbQeX+3ZyIzZFaPUWs&#10;pnATc/qG3SYHMyjqpSULNr2yg+2/uLhL7w17ZWlHd49tUjglULVxmfIDpQKH5UuComKKhkJcJRWJ&#10;XhVujCBvMNdZE1OmRRWZkgqBBjdyESrVx4nUTsaEOoHWoF2JPfFaeH1ZIRCVFWAM1By5715Cdot2&#10;7NjR1tomokS1TuJxFOOmcmbcG4kqujHqdrO4sR/S9UQouXfjG+/e+YPnj61b/eoXPj28fCl9prHE&#10;cQ3oilnk1Vdf5fMHP/hBxCl53iIShAsQrahJjCTX3NqEJR6+iEUfNpasZgrgD79BxLnYJMGyYrnY&#10;/DfPwKpPtrfSyairuweh58LFizwB/wBkgox7iOHAQD+iAAY7Zq/Qrzjy1RBqRrtbw4FXhjPJiJv0&#10;Tcszcz+Rx+i6QZy1YCRjVNSpMYaKqjsLAKLmcCFHCFoiT0oybvyZ6a279v3Ei68O1Nb8x0fuP9La&#10;LLCNIFrpjWEqAh6U1kr/SthDsDMTsNwzLBNb2tCwWmG8V9VXni1HN+NQVidSsurT11EKl88XFvR0&#10;nDy9ct/BY+tX623ER0xPAXRyNKi+T/GaZ19Y+fQz++6//5VHHz0LlFL24HIvAfbMkKf9+EsvLbx8&#10;+c/vvPMAfcSCV6qPJIa8KrUhVp/TMAQM1lZjqnvsuTcBjlPdbWrNl5GvDLuDTiXrSaJZGSlQ6kRO&#10;RRKJCUM7ixgsOTWpMAWUPpN1Ab6B8NlObXoRcnnqws6KwLaOHDpM/P/KFSupc4S8hV4BrgCacHTE&#10;DfaYx3LX/OLSu2eKdpcVHyc1R947BXLx2CBsInwS1q5Oop4h1rl9SnWVzFXsIzHkoLNqQV+RubO+&#10;tkaOHwU3KrvZ2i6gMkbAbFUlf2wlKLWy/K/++q8f376rqKfruYfuBIMWXepf9cwrQMKZ7nZLbEqI&#10;ymoSw3cxOxJ+CzgCaH4isr4QPJCZ90aCJBYEpRjHGob5U6mjUxjcMH7Qb4TmfSSHXjh/gVnTYhYp&#10;eaKs+EDf5ZtqmwrZx6HS2SP4TxQ+I/sZH8BoxEGeB+TRgmNkdCwyC4oQlNng3Xv2sJU3rV/PQ/7i&#10;K1/9yl989ctf/RrZr50dHXjn+MFOx5//4y+/FLQuamBFQKrA3WX8Q7o3egbEaeTe1GQssjyXtI6w&#10;PyqalEcoVEdxpBh6IpffGxd3JjHOIMfzclof4uCNNQSMZfnvpJ1l65JzLDNUfh9vbf3Unl18f1gi&#10;lJWTdHDB8sHBz+zf++TipTvnqWKCRnq9mJKm7akLTRI6pEXw1AX50Vzi6iRucP4B5CKaw9qQDtdo&#10;89SkB6kJnQzWToQJA5pS82QmCOWY1Ay5HE0ZZX2WUsTzCLHLppaqqCWbmIhRcDb5baJruVyS0aom&#10;z+IskEUcuZNG7yHGka1NrvmmMxjsyLDg22gXDtwmu7zLbigKSXlX8pFoeJKwTCGT2cahxzrc89Oi&#10;RSjLoS1KmRCUuTsrleIUbSJ5GmesDSVcbs2KD/7Tod/Go3BKa2B8AMVQvCM8Dc+6CBTnkYRtIpcp&#10;P3qAGn4jFdNh0alrU5gzQ8wMx4x0WMmkSSSJGDSnw9qLypJEnePMYGeimgtewUaS7cOszdtBMwqJ&#10;ulnXLU4uqqz6WGvn072X3x4eKgTR94uGBdtUhLhkB1UYCCIXJaw4DNCNTVnCiAosRnmj5hE6XLw3&#10;PNu5oqS4I/sRC4DCZcUzj1qOWf7wtxnshHRR0CS8Pcm0IF0tVDyTC+t/otgiXJkBOjNeaOFVBaJK&#10;lQepIhLFEC1uGRv418sbE5mzbXn0WUPMJCgixgsqlIZOxL2aGjvTKio26Yn8zmzr2pfKMiKtbAIM&#10;20WweBl9MR1G8+Jw/4W6A+/D/xhVS/Ukr11xMaa6v/feu8uHBn7vls07e+bHk8IyEoDPmhaSL2+l&#10;qVzOZ73C6bC+UXD4fJ5iY/BggFg9MNjRWb6PyrZYDc5foMYt4E5YB0DB2keJEXUk4HosBYgl+/ft&#10;K5og81SKPUgcpl51T1KoeAiWc+Aaxm7EXYC9t0+B26+88gpVxqhe9+yzz8JquBKpFRb5cz/3cwcO&#10;HPjd3/3dv/iLv3jqqaeQLX/ltjt+5t2ddO6IdjDFzyxd9lcrVjGGG+g8LweXMTKzGvcdPPSTb7y5&#10;pL+fimNvbFgvhA0vuPtQecoQAdVSuKGGnWmaFiwZ7LTFQtbEs6CwodVFKJGFxvhMAXiq6NY1Ng6N&#10;jCFytrS2nz53/oWXXjxwYA98lIkj/ENYEH0t/Iwrkk6uAn5H7vA0M1U1m+QCSDadmHFmCzHhCNqR&#10;/8zZqLNvg8NKBxVxUUaZ/lTYZsCrrNdGoCiKFLGsklWtiEY5FuGPcY+9HplUc5L6hjrk/CAMpYyT&#10;M1GFQ8TNLCqtGX+JVkRLDRlw1XaawGkuXvPq9v6lC0sXzocNYXiSQYAUg8pK8vdw1XMSsQfLFI1i&#10;Dx44REGhnu4eZCHMU8eOHtuzb280wJ1ef9P6tatXugkeOEbINivW3t4mreHCeYwOCMhoJBbXwVOg&#10;9c03d+x4eydlGesb6pctX4Zhi4xF+pIpIBiwjzq5gCkfeBemVYwgViJQbe7Zs/+RV18nPPMrD20b&#10;GdZ5G9xzwA76lig/05btBiZgxNdaRrUzS/txErKgXKvMkBezEHsKjsNKE+eoukBOGYYjUbuwvKya&#10;hST6j/a1BFJBi2k82t7RtXz5qq55PQQJYsuL6tiiz6PAjxxvIhj+EYkO9YbIG+tcjN/J6bLPUnmt&#10;t0+d58NgJ38zXWiGhoIhaIEkhxQXtXd24LqSd0ocXhGGWRc/bbxjl0SaZM2OnElLc2KAWgULqDGS&#10;ALv4SwW8M5EhfPhJVXfTIQ1Yx9yNAbYW2yyY2U6nuKecwGXSgF4TZtAE53LtlBTd2dz6/Oiggr6s&#10;vKkVaXFpQ33PgaNcX3Ph0rnHHjCu2ZoQb5E8F6Qap+K11uOnaFWx794tQpHpqHAd5N1hYqo5SIzb&#10;pFJS7j187PZdu+997rmec2dO3nJr0W139P7OH/QtXzG0Zh25O7x8oK+XcDye0tJQqzDsYhns6sLZ&#10;zhaAdxfPnsWTQVQdtVPbWlqamupR/ZjrwNDowNAQVmmycFADHD7JT10tES1YPyrZNfYRkOCsLOpF&#10;ZehBmMEx1ZF+R/E7FEDYEFG9bC7dnLDi8WS6zIHX+PhJszWDY8bRGVlgQ7Qpz0TxhFhF7kV4bG2c&#10;df7l9fzFqze3hgWCSsRhuq51+m1MgZrDImUZwGAX/r8sTCvoV/aKpD5czwRzBsd2kWWVjSXk7UyU&#10;er8UlO5y1yzJvC5nbA9xQZSPKWxmtovaAEmWsMFhSV9vbrDLZ50Pydz2hiUSpS10qhWsXmEzsfy0&#10;n+H1zJ/stwvnAlBVXj/qJKgfd2YlD0gPzIn7fHP+kHwiYgypAIy/TAIDH6IPedrf/HywiALLYuH4&#10;s5pZCXvn7p0z9HvkPE1yNQFGIbg4ot0XxXhSdk5SJOx3dLZNwZGLPeg4vsuLYPvAzS++yXQvLOiS&#10;vYiQlK7uecAaAWw4x8Kyo9dZ7zUz5jMWBIqtYkpXzamoGGrzNaMSOS4vIzQPSk0omQpwRP62/Fez&#10;6uXHwPAC8RtEQn7O10gGpMzSAXRHItIsxml41coVK0C57du3o/WJnkVBhJiDxBR5t7IIOxXACoNd&#10;MCHZYW5+9e3Hvv79rjPn37tj03ubNzLVUObljSSV/dixY/BFEJskhaVLlzI8/uQCBowHDPELPkMt&#10;ia6edvg7hYqYvQsoMzY32PaR4MxikIysFWtfeg2R4XR3h2pbU90PqwdG68ZGRATVV6+skIOaKPNJ&#10;qpPU4FEvfEJMUOQe9M8Zqp+cwEK1VueE8pyUKJQgjkLoFCQohjKMbGEJiRZPgcpZ3HYY+CKcLfJN&#10;iMW8d9e+bXsPPLtm5dc2bTDQGNoEJRkDkBYUvJlqo1Iis8AM2JZTOZiE4TC9Oh7OE8gKwNinkLFo&#10;eQmFVXH9q1exTzF4Kiyuf/UtEJbEWEmQJERE0g08+KbnX1n51LN779v66oabBvv6RscUBAocwhLW&#10;jIx+dOcONv03tt3fV1ou/VyBFWQdSXrBx0L1aNSLWFjR46H6mjPz2h97bvvCc5d3r16aqctGoSxg&#10;RPzdsqAIoBUQflS/hetkKY6IQRVplr3Nl+YngwPoSq+M1807m1OQfLPieclvA/zBcrAXL164uLuj&#10;CyCUvbGyEpwC+kj0I3lwepJiE7DDmi1T10aLZ98s18Oj42Nq1MuKoYcDb7SDYSnkhG1t5R3wj9oa&#10;5aeQVo7BDp8nDA+DHRgKbxTZlcCWVPGwsk7XNdXhy21saVqzds32nduXPPfyTSfOvvr4vb1VFWBN&#10;/QNbEUMRWC8t6mEWipWLIiPSHAJy7PYHVNgLq6fsO8onD8eYiCEHXg6jNbEzkNswjaQIzTFZQJtC&#10;qOUyFDBcxVSEQUrYd+I4DHhFY4up6+tVRecUjEzXshCA5NKXUERIr0FXLcTGxmMjVFIT6MNOtH//&#10;Pkx1lAB/971dFHbhlvMXzz/93HOY6p598dld+/bs3rvLmiwBgmHjRp2WSiMqnMziaWczoc56qMVK&#10;XRVXCnQcbgzdUlyrq/VFdkmkXhFwn5iK3XQWB4PiX6fIBYUxxImo5rhZwHvmuJFPFrKlBHuzRQ8f&#10;O0IbCmpVFJIL3vvpfbvJJPnLdTfdcK9BlAPMLsQXmwlyimSRwogWCXNEzImbCVGSwS6NmQx8LpWz&#10;l2xoIXhknauiUs6MU+YJt0u8nEWhUmtXGV8iKlRkjYpoJPJrcEnnCylA+66UNxbQLw6VRRsU9rEI&#10;jhG+BaRrpcMHMceAzWJ9xF4YBNJvLynQCQ3nM8gZYW7p4txoywsirkvID7eAWEieDlXZoCIxTgpA&#10;ukZbY3XEz7JhMUir5pfJJUpksGk+DHYOZ7CubkSLPUpttvycKHY06K4UPJXhQg9VISEOrUkw+4BW&#10;36F/TeHNj7wO+Yf8c4CTVyYU3Uyj0JnMARyQk+BOi5n5cs39zVm0nln3WD+Rb7HWMeivnsM1M3ek&#10;B2XjzIlqvmXK5wxgcHidjXfsBBd4vowh97SxaJTwCPiFarCS+Q6w7HaoWNjy4sSAC6TtwoHl+Ft4&#10;Mm2jhdOslmt89JO1NmEpCXwP64UCuI1QuZM2gJO/tcWuQBqrEB46tK94QCxywFqCH8NtDFiDzydC&#10;dQyFzwhmSfCVc862Zt6rzfacnXYaj1IbKvFwlSPyT8RyKbwO5kvYEv+EcBF1+OjBFblhmWWr+NGT&#10;J4jY/cHiJf/t1i1ECmVWai2IV8wGuwRG2dr5T5/Pv/UW2+CbQ2l+AQqv8SIHXW/32JXh8+fOIHVQ&#10;DI5ULMwvpN8jvpEYfvToUbgDgTyEv3EXrFYSILnm12YICycEW3nMiGFi9CjkARsRXZ8RYFnsmhqb&#10;2BHkSfTDt9566yMf+ci2bdvI2IAV8szXXnuNasif/exnd+7cSfgeZ/7TipWPH9yPgR9oI+b/yzdv&#10;emPefE+2kAQJI1KbvKKt+/bff/Dgi6tX/4+t95zu6MjprdzAUd6Oi8VhSXe4QhsTB/AEPUwIGaA2&#10;Z7DT6mmXgwrJJRIXijKpdZnJUxHZaEAJ4WDnLl06Q+nl8xfeePOtAwcOEmsIf46eh5L5A5JIFp4h&#10;otcKsGpFU+VwYgIxhgi7oMymsVGzM/sBxAJoMyj15hZAgp0Xc1MIgplGl6ISwomgWkIxI5vqQt5y&#10;hB3rqVxfRKOrk2gvyAxc2E+ZlIoKskqRjpDAKaPGTiGIRo2nzKAe8GUqzDYEK5cVx10E+T2wdBF8&#10;cOm+Q5dvv629rWN8jD7z54nppv0psg0uUhgZbVuhsSgAvZf7iAxAhGF9AIxDh4+sWL58yZJly5Yu&#10;W7tu3dCAMnhkyxgfO3r0CJrC0qVL2Mcjx49hjMPJioyEfxExger7LNDxoyflKF28ePXa1fPmz3OO&#10;goJA7ZISOZXtkDOj2OqoBk7lhJKybYeO/MyOt5cPDtEQ9rn77oXYU6Ailx8KESrISVQnCcOVrbjx&#10;2fp/lMQKPdP0XknJKhiq8hVuPUEaL64s6rGQSoSfFcUNnk2ChaPhJqaK8SHTTZSCJSTxLly0ZOGS&#10;pT3zF1TSDSZ6RiVNJBhkUO9kjxaNisNqEfKdvGLsdXB5J5LD45TXFdDPputfNJRxsF5mR5E7iZ1j&#10;Pd3dSF4SxZXvoIhjHzlVyT/7nIWxhEy5+p2MIC5XQoKKMwO8Tul58WdK+g9OZ2iPp4VpImDeCB3Z&#10;FSy7mx0ZHRK3SagRSKpZsA39U1c/3DWP95ynimOGy8gbE4sWLHtvPwVlEAKoKj24ZgXTNKv1axTJ&#10;EooY/19aOI+sWL66tBDpXSk1DAjjF78drnjT9p33Hz3+sX2HFvcP7F2ypHfR0r948NFLCxc3Pvxo&#10;UWk57eBgBVG2miTa0vqaqvaW5s72Jgx21wjoHBkZ6u8jqvnM6VP8HDlwYHhwCGEJZZpXDHHz2AhN&#10;aYbpHk6aa2VVY1NLa1t7cwuBoo3U6MBbQvBPtIYQEGIDRAYklPLs6bO99I+7eIGMe3rZgua8napH&#10;1D0g2Jgfwm3gSu2trZyi82xNXa2CFq5itx2+eOkCAIrQFPlAkCzqRCl0gLRVRU3KVinD6g8Dg2Rt&#10;yZcxY5UhaGSyva2u4U0g/nM6VPwJ0EJ3hTAry6nqFSVIE9xYWnbsZOyjYS8AI/jjXK20+CqL9LSf&#10;Jj/mKGfYtoIVy4smDA2+5QeaNurJmcEudzTqXQG4i/v6Np09/fwqhWemW3IuW0ifM4uHn5wP4IaJ&#10;2MyQT8pT4wjpOx35xLU+lAsJTRBKwjDDKSVJNRoT+dnibJmIpBjeQuQNjNMslLPxw6QIsnTyMeRD&#10;zRencEn9OXt82pd8TWCAOd3IUYyRU5XLDT2c7JYb7PzSeEosSGawY7CF48wHAJ0NrcWVTHRcXrqQ&#10;i29+8a337r1V3oqZa6VLli0Hl2xwsejmzLgUY4x0SEWq0SvZO0SAINbqMVdVrfRDWXBUbgPAVeM/&#10;0uwkP2WWxch6i96pMmCxoPkuWks3MmBgsrkHIwWZ53hHEadwUUI+EAa43Wozv7WpNtgF/wa3tUyZ&#10;E2PDqzs3vLZz952bnn3iwxd7FEaIpgxFI+A2/FcXUNpXr15NSWCi5/bu3WtLCsybNFgCzvm8cuVK&#10;TBIU5fOC8i7n/dmCyQdvWA7TTJzbz/fMA8TWvPjqe3ffgY2F2KiGxkaVuowbzc+QEhBq8GGqXgah&#10;JZmRYm5Tg7gbDvLnGxCjqFXqLJEsShFJR0ktohT0oxaW4TwCMsIA46i6FEBnIwD0RHpyMkKZ0Yhu&#10;FM3e/97B+/fsf3btqmfWrMhlPrMsDSa4o2h6yIicwVEljdRZRyxURLQEv0mtxMXXbBcPZKMuB5IT&#10;eMj+Kkk9mieEgUbC1WRbM+O46eU3GAxchFNkVW58Zft9f/yl1qPHn/v8p3b2dA309lJ5JNSyIupm&#10;rxoe/twLL1vD7zEAAP/0SURBVA7X1n5p61Yna2veaGUSHTVCfhMGT++K2K6UsDNYV3W6u/3unfvp&#10;mrx79RJTAf+eowoZjuWSNCdUNigOnpWb1UEn4CFxxKzmoJgwoJJF0olHOiswDj5YJb6BoQ5T5oFS&#10;rJWVNF1hT7CpkfSAcAmvUqxZSxusFE5QXVm9uLJqzdWp10qLRiPSO9ooJ7eCzDwlSj9H1MM+pMxQ&#10;8SKRPxICxLZD8Rob4bGUv1ORiCvR0IC9AsvU6UYCUXjax0Zopn7f/fft3re37dtP3rPv6Es/9okT&#10;7U3UAMYYrVt2vrfq2Ve5loYhSoCdnlUk29g4L0y6Mk6z8grK/zpTWGEJFZXwMqIewMRrhOQRyxD+&#10;aSRLsxU2F/4bxW4wIyqhj1LKDYqNHRka6GMZuZ3x95bOkjLfOl20q7VmiIjPyINzJQlwndWQMQzz&#10;epSnRfCFc2uLo/YQr4t2ZsKToIzBJgFFEfRo2ahLg5iG7gMRdEfM1PNW94n0ajEDf4IvevS2zxqp&#10;AoYCqpITdZZqa1h7KhXv4+gClXVQUTETwNxgl/GeH2KwMwXPGVXOgQywOftJkBxnLbT5K5pAcRWJ&#10;sTvnzU+cNtD5kePHNp098+vbHvT1hbfnz1TQepIxfWsSBM1l4xYTfFvJ6C8cyK+QOqGDE+FTcHJU&#10;I1LQkILs9BVXKPQuYv5FTRypp8wMqhzijRckIUviD5dTFF4RNRm8/pZv41WxHQoFDrN59LnjSdoW&#10;FSaQXcKGGy220d7tCLKjcD09rwLNN1te9WiW5oD8B/rwJDNXFR2JukKWhARXASh8K0IoFVNWFsFp&#10;wEZFWbX7rSaTiz84QizKkwgLw1+g0poEd4RHyu/S9DM1Bt7EZ+iGgw747b40oFhYE/DAOWdQ2bJg&#10;bgb8Cj6NBPFwJITCGzgkkh5RkLGRZI2pwbfkP4UvBKlnHfkclrGkkl//wWal3HqQPqct8j4ViHoU&#10;i/GyG+xJht1EMuyFM/1Xk4CVA6p3yWTzhoPzOCJtoBITCsHUQior7nY3WjXFYFAUCcfH1amxKwEI&#10;PyQl9vp9TzBwnVk3h5gILSz4a+4jBCgLzLOqm36URFUgUHqo9s0nmMwleMt5io7EVhIlYSLDWtsV&#10;oBGe/dit1M0mobkXM+NoSZBVU1h1g4EFQ4alIVuqhGjm1dPY8YCBgE8K9/E1MICrKsiUaqdPTqra&#10;KGE80YdOIVk5YKdcX4mkj5w4/ujx4z9YsuTJZUujXb0mbzFAcBtIZeEtJ005SGTEJIGEoUVoFXG1&#10;+fU5VCjoPAQk38iOgpWYSCglBnzrvTTIGhvjN1YuZNrevgFaeWJuo9YKF9DaiPUjSwsPkqpkYoqE&#10;xGAcp04FNUfDnp2/VBCUHdxFBhbYh1kcRNu9ezd9YDdt2kRbCZMUeq3y1XPPPcftfzxvwe1nTmtV&#10;i4pGKyp/Y8tdp+sbDCsM2OPPoQIiuWJ46Bee/AEa1PMrV76ydk3srw7jvnPe89WIYvzj09TzjGtE&#10;EAtA6P0psVorGezCiFAQYWedEKmYHpIw55q6+srq2uGRsQuXLtGwXtZeQu4rq3kg3DUoOsLwjPo5&#10;UJkuy4x2eAuE26EBOfeZw3FoYDBWi535jzisI6gEGvpKhZjcsiTouQEnAjEE20q+QPQNDBb5FUfV&#10;ExSyrjmLGgOxAABiJyMk6o/BrN9wEwNDjMSVyWVy4JEHHfwjlKmQBs1SUpkdU2uoowo9A1/Uqt7w&#10;re/hJF30iR8B8d7avh2xn/GxKQgnOErX33wz5k5ydK5NTgFX+/fuxwcJ1pEOeseWOzo7OlnHc2fP&#10;HqakV1RdBB8HBwf4sGDBfPSjvoFezsD4HFgHkUZx5XNTc9uSZUu7erqVz14c1FtbDl1W0V7gEkkK&#10;FY5kZqpzDo+OPHzk+E++8QYg9PTSpb+1ZvXZ7i7FnVHzcUIuVYOTMcu/WTF5lWQ2U9CYrOphQlOd&#10;NtWwp4tspBjoTy5QhzKzSPtZeYJLDVAASgWfCVSNIu9sBbIA31fVt9U3NndRtGzx0vmLFre2d1ZU&#10;10J9VPJMdRvcCym8m6q/WqGG1Ykyug5jYjJRbDkN26EkDMAxs3gOJDvIqCfhDIe09VlQlWePDA/h&#10;8aWOLdOCM1C2LRnGtBwWIpIIFR9sL4rv4ivHqQZVCizLRI7CCLtCOSRdl9z2STLU3ZJM47nhAbBw&#10;GBAfDkIPIcbiPYq1FQdPAkJJ8erGJrrMXapIkRxcG5lw+BAa2vYc5PaacxfPPbrNvFK4YL0j6pDo&#10;ZLzCcu/lRfMxJAlV5fifWvPK6yteeuW2p55Z2Nf3dkfbyZaWP9p085mu7v7FS0dGEexn5s9f2Nnd&#10;w1AUn4gET0Fh4iG4c3Li+JG9F86evnz+AkEHg/0DqDPjI2Pwi+C1Kn2DURXIxIRGeURCUpvbafvb&#10;1tLWDlTgTEJuY6IwFrYmzx6gFh6dZCmMdf7sWToLsqFMSY5/GQrLAE5lu0fC9fjomEyNCiqa6u7q&#10;IsYNFQh9JPrDjmAWl2EhsmuvjE9ixZV+UUyVTGBUZFOVajI6b+zIYSz2+jqJJcMX2V4sroabQCAq&#10;4hGt8xgGzwxmrYr/oQ84SjWoiz15mXCZq5kJwOKrFOgfEnVghhmEwqvN5izE5sMTH5bBLno7K/jd&#10;RoKCKJ8Cgx1n88ijfKZE2PHzwuo1fr4fnn+IQc0dOQHxKa+Yf6cHpipNiXsaDrkgE8A1ft+Sljdy&#10;fpkpRI8zNtjB5ggCyZcqS+vRy+1uLHyCnxP+1x8iWkC28qHmRM9X3nCkKUTtonxHuCawFTEquZpi&#10;DGGZCQUHg51crbGn2rAMZvIlK/RCibgGAuZTyNdT6UVZPTpHy/F8bHYdR0/UDY6cndcBlStdtXw1&#10;l6E2QfyBNYmGYWtngdn76LlD1fAwTFDiVeI7no1yglUdTIdHJfgKYkQFZilaxaKFMXhoDe+Do3Mf&#10;pgf+JGQGHMnhwGK3ViGiJ2RzofWPOjxcPXrkCKug8lU1tVh3YtyGhkQ3nVYV65jU7/Wv7HzoK3/T&#10;efrcri238OOcLTkEozQyVg0qOzCAe++9d9myZbhVORgb4h0e1zfeeIPfhPPceuutixcvhpVOXlPz&#10;bAsW4lGoipJeo8t2tk8atpoGEgE+Dp850daytHdg6a59B1avlHZEvP21a5AbXsqNxL3jGSXcXW4o&#10;KuuH7c/mv+uBviDtPLbR+0rPc0NMDgFGANlWFbgjnYTrLPlxKfBWGGsgwhI/EBMBVsYNffInfvDy&#10;xqMn/+zBe98mwO19B/M1XjkkypohejCjcYF2q7/hfBMvdACIi7trzKq6WVZfR0104RgRXlygcs7R&#10;OAwjlCZYVAzzAMrXv/LW7q13MLUNL7+14eU392y94zsf+8DJqxPwABR4cAHBiGcv6+//7PMvnm5v&#10;+/LWu3mxErQjApkVoEIbBXChW1DRpsbGmVS432qSHF+DddVnejru3rlv4dmLu1Ytzth0EvcJbMoF&#10;yqCVyeLpYrsKOdD2R9R8eKUBCEFYeYobUv6dNgB6O+dD9qYY7Dm8Pv6c697nTp8CR+ZRbrer+8ro&#10;OLjaWNdAejgr09baSrsJt+smvG7z1LWR2dldVF1wfE0E3bALZopEvSkeG+sq2eWDg5TsYTxAIJyE&#10;7cPzSVT5yBB2T4KbKsS/YbrgfqkK0fM7tHRkp+mxqSuf+9xnRyfGj3ztGx9+58Cxh7e+1lG/YtUK&#10;3GH4jSnQc6K9mRXZ+NrbL65bxk00cXHdOpZHoewhJTNBNkL4F4lpTJY4dhKaYaYEbTDslJ2XZWhL&#10;IVFVCzXI4wlI/4wQK0OUjJmkcjCI1j2vZ/GiRRP1Nacbq3kKrn4mqD2BWDsAjXBIDA3k84YOD8Un&#10;FhCzHQILa1JZXuWyW8nEH3sSwVmhEmiTxOUi6kXSVGl0PVOOo0IGJKdlSk5iaUEn9VnKYcheQbWt&#10;nmb2P9kQJ8UmlXMgvQ+ZQ4SL9aFvT6LWyWeb8e9UU9IUgCNMXtdF2CXWknhDAuBCFmu05bL8pBNj&#10;GfDxqGrHBQ8fO/rgkUN/etc9lK6zkOc3hnQ3R6tjOZJNLUA5PdN+bxvpgpxHrg36lYxvohVS8gjD&#10;YAvjwJPu2DfF+EhnK0bU5Fu61CXrQyjZYbDD8UFPWSKhREeMa4CmltFFW61mJctYqHpJ6YrwXskv&#10;YqgiU1wfhg3HIwlgFDsUIBDX5DSvEE/NbgK0QmayYoMBK/oaMUpNJxxiAqEwZKjdrV2LsRgxuAQQ&#10;Bhym4QRDzOOGGf9OwORYPGfhxRO890BfdILUdtjFqoUONcmb6xJCfGu849veCxeRYiPMoRSJFjs4&#10;GwFvtXlSdpjgPorxjJhA+IcWKnPAMALsRPzgtLMdxxE0NthxkiXJ8qTCNhSGnkh4TJGJprdeQ/Ns&#10;Q1ThUgsCg0D7osVV1Z9o7/n9M8eOqpp4Om8oNWQWHp6+kUVLpBoZtnyErhNOAi2rWwNHvrDMoTjn&#10;wsBBT5yAZ6XECuetKOn/90VWhqzsUMQbBq/FN6a/7wBQJaBrFZIvSDsdppIwC6TEP/hlxHOFm8SL&#10;la9a3Kf6JOEJE5FXvQYZpPWoSOsLghDl6wpKHWfjNNPRwrJKiC9cRFEgycFV6mgWEDQt3IjE/HDZ&#10;hvc09gIBAsEHSczBdJELoVKIjtKIXvCqVuFAl7CnyGuyfGjwX7z+Gvn1P1iy9MmlS2PvwtBmmpJs&#10;+KHsZiuW0zejnoE8P2nA0K1ZhF3+bbomDKAWjcK6KMVfEH51XMXJqaIwPjY0MMAMyXXgTHl1Hc5U&#10;sjeYDxKguRW/0Qop0z86PhH2OhVIU4wzTqPw6QinZUyQpMUP/F4uq9KSJoptjY/Dp5AtESB//Md/&#10;HBmSLA0GzGDI2ODDN1vbl/dd5gN1687V1v77LXehMmZYIXE/x2KLBA8fP/rRd3a+tHr1F2/ffKy5&#10;2VYJ7YtLqWXlrsOcroMBFBrsDI8J3bz+xjvbBL328KMAGJvdQxsUeeIza0e2MzkiRAJhBqqnv0RV&#10;DRmyiCIsAhOHZtDKAHrvIDuVGSbeHw8h6vGVCbTkEZwEwJX6vcneE4unkC1/QHDMwSHtbMhF1mZz&#10;+NeI44Qx2mDJv0FnwkosASyiztUSPMKuY2JOiUWrEclS3R51ymbRMP9DG+/YcjsbFMmwyvgBAKqr&#10;agRiIu/WoPSvxDwsAgEDrkkQnwPzAsxWvfBq2S/8DLGFO99+24VHSspL5y9cQJwBCIktGM0FyVbW&#10;z2MnyWP96Ic/Qp7subPnACfMx0cOHyZ11HQbfERpYjCAJ4OtqKmEMiMggaGE6eF+ltdhdrayug7f&#10;YfRxotbHTOR2RABcOP/YZdR0ZL/Vz7/YeersT7/25tL+/qeXLvujO7bQ811MNjaLXYuiRnP4lfBS&#10;/Fz0USKOvUQRjg6ZAv2hAWC9e30EDYh6xcXog7o7NGdVxA/fFYEJqvWh0Lagv1hnmptaqG3SPn9J&#10;97z59HCuIzSVntIql6G4GrFiMRWRM2g1663qOYreVSCnaXKghWxbwgX1lxZXNkviN0xKwQShqErl&#10;AAZCJySDEr0VXGUgLCBhf/BA9l2oLLhK61BIagR+Si33JdpsrUVEYNoQHBDr1bN4xuUZ3Q7C7QsM&#10;SLHMxmkJ59Yco+llwHN4W5LBTqfTC2LOyd2S0cNYATphyEta3F1X92BD85tF0a07rJPa2orKyaWL&#10;5r/1Dv2bMaijxg+uWp7jl56jrMOYQryn5fipNS++vv++O5nAmpdeW/Xiy7d978m2U6fPbthwoavr&#10;G/dvfXdm6ihrJdEHmYe+uiL89O1duXYde0D4BSGieCqG+3svXTh39vSp44f2EFGB+x//EnYjFUkA&#10;6srJqapSYLYaCkzBqsCCBlrBULWjkvxxmtXQrIhAEDHzWJJyekxgQBjoH+y7pIi63ku9lD6nh0N0&#10;KJR0JMASxYqYOCX50g+6klZIzU2NwGp/X29jQz3G2XOXVMkujMkSc9gNTPPIQPRvZXTQcUXXmrqE&#10;COda80aN/DDsmS55Iw0t3AXkSWxTQlfIlBLh/JuljmZBoeCkUsthkDXoJOrn3XZES4FoNPfqUB2C&#10;cofgYedE9HlPT/Bu+grxrMgyLIiwE8F3JIAP/5uVznBKrAHMB5/pO/HimrU3LEJ+mS/2auSHvy0c&#10;kr9yinF+ff7MzPeUTvhGjS4QLMRaxcAybBcfg17FBF0z10pHbEf2xHxTsjFcV6Qkfz7e8nzvvG4e&#10;p0/mK+nF1LsQ1bPxa3hG46BSvsuAoRWNUDiCXSzo2Szu9cxXTM+MvbK5XHw3oovyt+drKEdUxutt&#10;KPBzRuurtvw1zr/iM92tpUuXLA8njQT9wlxf7rQMpGIB1E+kHwKOKzXvUN1W5aIGnwi9QmEA0TeW&#10;WnWUacMMnLJwxSz9BMyQtbWuYefxWdPz5DE8iBmXFEc4vWgxfkskrnqlTJpq67e6UsR2hnzuuYlh&#10;3/TyzvWv7thzz+3PPfHB8z2dLI4E9bAjR7QCjh9xd2Q1UiG8UgyJgDuybmmyDhqsWrUKUx2LoLgO&#10;ilbWJDkpdNF0KJwqiq/nmy15INL3WAMlJnR3b3hVVdLOzevBny+327hC0HkhayAZl8oXV0g7uOLS&#10;zTk8FXxIwJFvp2GCtxaQi5SqyRm65brKIIKLOIaWXXshzSM+xE7ZWiIRH3ywQco/vqZp5AoRZ9/e&#10;ekeSWcSPQgmDEyO2ipzJOoXfIKgwnFvFvcSYzXVCCWY7QkVPkZwKyEjKkqwMqAlcsLR3sBW3SX0d&#10;z9RJFPWovxa1pqYvL5x30ytv8RBkjptefmvX3ZvfuHn1IH3fFO18lenBAJBw7t6977E33npt3drv&#10;broFtZZXM4xQuuR4RC2NUokEeM9SvBZOG+jjErkyBPDHcEPtyXld98hmd+m9lQsNXckeWpBinGMv&#10;H1B7jdUGBT4UQq/x2VDhC9Q5N0Nsb6V/u+5hPLBUxRoC6YCcS+fPEXxFHg0xdMAXydjwLUCxhXb0&#10;jU0wBlaArscbikoWz8xsLykZLnbDePBGCXFsL49FZEFo04totjA5QRUREhTQw3hp7+UL6rZUWUXG&#10;CtZPhgJQsErYwgXP0RTC8VHMkCc88OhDOCS/+Ed/9JHdR8oXzn/7Rx4maJDXoa5gsCN1l7nQJfa2&#10;t3bx8KOtDbSLc6P1mGgpRlOIW3j1ZM5gjiJ2BLpOTuA0U+Ys7Sy1myRqqWdcxoKxeiBeyzggYUit&#10;gqQwyTkW84Ug9PT0IHgh9drm6wBb6LdzrNRHxY6O4iIVryP/hYyoCeXqip9NT0PnlOsUsXUaaLSs&#10;CUU4IEQdXoPNargRyaUvza1N2RP5iggeHRGRVGiw0xOsUzsAJUQLKKQtWQIgeZAJiYr2MhjseEiA&#10;k3ORE8FX97uC8go5Y2CJC8EyZzax5+kwgTWNNdT5c064Hjp6GIMdxaeXDfQ/sXf38ytXv7dwUU7l&#10;fHFO4jLQtUHNcw0hNo7cwR5Ku4UXCfusINNEISENE5MrvxVdSzlFamDFPZ4F0EbxUzKfw4MvumJH&#10;g5UoLRhF5cl+VfhwiMbxAmHWnNYfS50JyqEchuYZ8izfqBQctDGvEZbJKCbsLkFTOFnBQxwxQmeR&#10;QOETF1CXkmJVYOQMCMWAAS2NPBo0y3putDfuRwKvbTOuXmeDV+ACBjuXes+IsX3oJhth64vaZgqm&#10;0kqEgh0SQ+p3JKDK3CdJRggpgfHgUr588ZLEUDrMymBKpRf1lOQWQh8S+Qpw4yXaUxnKE42yL0GQ&#10;GdIut5vBBQtSGIWdTFKdEpzk2oWmbFN1oRSUpMpkvMshSx8k1mQRdtz7ywuWP9t/ecfQQFyUIlhz&#10;CLfone1LhiaZyIXBLvl0JYsoYN8GO6UJhKPSuwzFk0lheJgYqsCWG1Nik0KTclXCxhEGO97n+Ro2&#10;8uNvq2FH0zmL9BqGXWfJfhupTPEjp1p8QJ+QQdr8xXpq0DRRpEipFp0J/M6ly9CvbW3T+Ux0T1K+&#10;t6DwfLRS0C2clz0i+aIUYccDgAXbZ7UjYaQuM5WU6Eb9bOL7ItYG7onMkgfXuzRg4An+xEeOH//M&#10;gf1PLln6X2/ddKylxbm1LgLtKZsa+rBam+Pd+xfWZDxfc0vDQWHmxNxYrpSikVHRhKekxCHT8krZ&#10;GZnc1CR/Ele1YOGyhrp6IIlELSQZnGHYtQ/s20/aVDRSmFKp1Qrq0QBQeqUThK+DWucQBZdEhrml&#10;pLTq9OlTRUWIkdC3z33uc9/85jexoLE1BFV9F/PN6Ag4jbXuQFv770WLicIHGq04Y7LzMzvfuuXs&#10;mZdWr3tx9crgWakzeFC+OVcf51U/XsHj6MgEkkwUpMQmQOKfCObJbMHWFMwFkJSS5iPkDRdUUF0i&#10;60dHmlvaqmvrhwiqQU+urkGeI2eYbqPhjdPe2XELWjFm+k9zHpwK9ZjK7sTQBD1UW4LkVPDGpb3O&#10;VK2AiKTwhAiZrrJBIY01AxcNO3DF0AtkAJ7yBctiLQRQKmck/UXzRtKbJ2E2rc3NgC42RJCkoq5u&#10;3rx5N920DoJGjovlOC27uLC5gDm7zS4zhNZ7dBJOVJ4iCHIQ9b4li5Y/+xI9JcbXrib7FLxB2qER&#10;N+Y5jHc0hFUUf+RDQIcbG5pOnzpNx1gEm+dfeAHzF+ww6KfQNloDwUHk5uTF0tAqkbIQEWmIUYYJ&#10;D2mW9USPqK5rhKEyTISjyupKrGhYoNRJaIba4uratPq5l5qPHrtj+9sM/62eni/edvuh+tSey1Bk&#10;GogslCNdTsQEXbjYbBQP7FaxWJF4WhBMIPYDICgZbgnNnzKQFdMfIGWfGTIBBu6eHHc7VAK6a0iP&#10;6OmZN3/+ApzQNS1d9IfFQodXF7M4sVRy4ZZX0rI7ejCHByKzhvMxk7PSGHPZBg7GZ7MwvrMQLt8w&#10;siWqFo+K5pKsLloc8rALcbJ36FwsV3dPd6A1qJHa/MzpQhlEBguTnS6QP+xDkh4yISExJsv5EZqY&#10;wWsglihbAqMAYhMtLnUDqMTZCwx2Jp8KvMucTYCwab7JgiUuE20+43K5tbb+rWJpkHyDSE+1HDQj&#10;cYKqqpa9CrKrPnfBQXZz1CZMBh4Rv3qXLFjx7Cu0ntj87SfbTpw6tf6m3oULXv/CZy71dJ9qaVYF&#10;qCs0DYOJwSeB1Up3h1D+XHnFxYsXsKWNDg1NTYxjrUc/BNfra8vlKrTX/9oMwrkr5AA2LsaPsayp&#10;qbmW0lhhWrpGV5+I8VAyX2iwooQqZaN0WlSM0PuUYc0c62gYRDYDdfuk8wj8eCSB4nJ7y4kou7yc&#10;vhTvJsVneoa0JDJ+mGpIgHq1RW/6xiLL4FvgXZSzVF631JNoJR+pmtYBvfJp57LPOQR6t4PqeJd0&#10;n3/r9llkDLzzKiAQakB0IdQ2yFlogDBx04cCwpiIS/Z2wlItsYSHD7uBib9e4QF4cw3/Es+E3T+k&#10;ht3cXGJOufgSpS+TUmBsahob23j61Im2djz3OUzPAXeBSDdHzAscbPnT0rBTklFSOvLFtJacTS1Z&#10;tYQhKtapgy8h5EopiFw9Vir4SAQ2ZWGGnMlFocKhBrRLPM4Rz+/Vn1Ig5qyTHkC+Hf7KA0u0JeSW&#10;HIM0wnQknEobH2mXkHHKJHt/JdcJ15Lm5afpsU6TTW+V2SqHsfwDX1LLO38y53075680qPjpxlff&#10;vji/s3TB/IUkfiO+QONgBoZae/b4kCApQu7kTlN9OnVqB35ixiXK9KTxwvCQi7VR0g6Ci8Dv6E2l&#10;v1GIIcL4Yefuzst9QcJSNDVPRv+OtKlSEJVCeKtXrUIAooUSC4AUxS3WEJAfLbXLQBQRdre8ufvB&#10;L3+n49S5PfdsxmMQBfTF9FUzikUMnZ+DXhhcHCqWjCa8ncJY77zzDq2XGOfy5cth5/H8VMB7Vs0M&#10;ZX90G40cme2Bz3EmIEx7MzaqrnNT7e3w7JtefJXn9C5bQmRTbXU13ldzX2rzsUoQQ6BtKBnynM8y&#10;d9iU75M5SOnPMNjnIJU2BU5JUc6wlBiTTaCFpRkJ8bcp6o0unNSGy57jkXOcWdB1z1u7OX+yUz0E&#10;8lfrApsb4vDiRHpyKYKDlU9roRJnHAEfCWthHYwSpvGB39emJh/Yf+wDr+1cdfBY95lzpzbexHMk&#10;i1QT8K8ukLyXaQ8sXXzb3zzVfvLMnq2379x80+gIcEFt0Wvq6qywzeKt+w9v2bXnzZvXb9+wPsmc&#10;8t3KZ8KGwSIATPRT6n5ytqmlWY25Q/NnpGGPihfR9L2+7mR327079y+int2qxeEo0bK75qXBPpM4&#10;RUTKKqohsq5TEZV7JB0ybJDVLN/3A9kh0lwlHIgnGIny3eTV9DCyUMvJrN34BJ7eydFRoIW2X4gK&#10;0R2piuZi3CxZp7oa3gltXlhZffv0zLvT0+fKK/DgsB2CZJyfsbsC1wlVUVHIwOzs2JXx6ONWwgf4&#10;39BgH4GlixctBqB7L11mHgqT4YgwvShgEVWHKUxOO9qamkc+8Nif/OmffOSpVxcPjGz/1//wxOlT&#10;SHD9Q4OklzILNBPG70yEe/cc+f6S7rLKGkF7ba2x2xkxkfYodgIGASr4AaHEmBQFptN0qlFytDUW&#10;a+MOGETwZV4o1dh5uAYCwnnEPOIlsdYBzJgcMUyGFaIGbSxEMnJazdhitVV3cgovN/dqn+zbDGal&#10;ohhhGoP8c6V7TIcZKMJIU5aNgrEiBZDAVhkcA8yNj7KgyLOmwJzYc3+XfR20Wthp2hgqqgCpvMwd&#10;FaU/8nTtV6QnK7kMwSLKwIQpRPcJViPCyIvpx8do5VbJmYrx3b8LZIx8LHpUTsPzK+kYy17fdv7M&#10;ju55lK6DPX/z5lu4J+OX6XUZkctci5qohciYWfodls1Yf35FvKRcl/yGiPAPgISpTvGSkbPJZUQ2&#10;yWUPSY+IOY6a2tqW1pYZu7DDWicPaljuREwkkhFlEC8I0yoTweOPRmi8kyEvAkVSnQ/rXdEoWcHg&#10;MkzryGu8erks5YiyJRaaSzKJMScuG1YtW+sS8470Q/lmZqYxH4e6JRUCeUCGrfA/KWTJllxy81P1&#10;n7Q/rtgdNrtwADgwPuQ3L7g9dFnKhGP7AnojJTDRqNCZuYw3hBNSh8NtGC3ERM2mh0ciwEFCLWFV&#10;VZWYvFXrh8qRfpHFyJAoNRqnhPDRJMvwwBl2VJmz4VtyOI8ZImVYMwixIq1FFwZdb7CL1baLOAeo&#10;9CGtZ8ohLv6pnkWDU1Nfv3wu+/q6VBRvmVSULBXd8BygGNiRIZ7sXIgK0d2Z77BWOsXGxJyFgrCw&#10;RJUBuSE2paYTMkJzpKBG410Cdd2euUz9uvz42wx2ysTOKEOyw3nC4WTVkgVlkHgXb5FtyXJRPi87&#10;w7NaCiGKxTV+TJgjM8qk2BaDdNwRg48YWMucnMfywp9SJeAlFLhyIA0zDGhEQlZuGoV6BXs6iLDz&#10;itlc68cGJGorZZAJOI7wH7HEh0+comjdk0uWPLV0qXXWRALdtS3BXMw4TfBGg5131mt2PU01XCX4&#10;9MoHXOkgt964aSptAAZo21roJzCF3ijqU1OrdmqTk0T61DW2AgPkHnILcXbEW8EmEAKHx4dZE1RT&#10;wqYoogTlUMccNWuixkuEdIn1m5ko116BrqWl9+0/8JGdO55razs+NgY4bd26FUnyq1/9Kmhyz8LF&#10;fzLYXxdN22G0ry1a8rX1GwqB1ktisY1hE1j30zveHKyp/qsNm/ZqDQWrYhxZwUoju9mlt8bFWBzY&#10;DuMKS0Ra9oAuCWR5hJ2XW6aIACEk2timILaCBLtJ6BJbh59rcGiYii4o2JALUhb15jI6Bqhgv4JV&#10;ZSZT9V6C6uUEUNkmajYpIVEOP0VjldG0znRTb4kAOsM8mOmN9mGCpkXIxN1UQzEGxHQEqBnxMJ2U&#10;kAnHjLwKLYgMzlRLsObKa0W1EIzI5Ojp6uQDCgWX0T8O+WfevJ4QLYbwmjNwVcglfAxLiNyriYgF&#10;es4Wl5P8axu5a+yaIBC6NAVAqYvuU8/19fWXb7mdGrgIJAPDA5cuXly/YQNLQ+MqiIwkDYSZ5tZw&#10;l16mg+XZ02d4TQ++fDldtIPwx6jKLVzDj8DbJqfk0IWHsk3m9ewvQQaDwzKMSo4iNnZ2mjeiR6hp&#10;xkzRhpde/9Bffqv79NkTHe3HWlu/tG7d/vq66jJ5gr3UJpsWyW4w2MWkdBC7Hj5vYScfDHUaz6R6&#10;/XGZxX4GYNYzU6q4xSAL9ht5laaLp0oUqDszi1mcjOAF8+bzgR2arqzHbYr0CCORfFtby+pi0mlt&#10;rqPCggYZUmI0M1d4R3Wl6JUxvfCgC62ySQIBBMaUuCoqxliDYwbLrMqH0VAIsZyhRsMrxhfUowiN&#10;AIve4sWLRDoUnJj35U70xG+J6YsCCZMygUcTjLC7wB0TH+v2CpjPSK5ZqJEsLtGrNQXOC1uDRUfd&#10;IkN+YkAmqlmTbX03Z74Os3hoV9HdR40+Sq5WVT5Y38RjT89eZQsgbpp+2K3HFi3oeX0n1Q2JneE1&#10;QyuWJl7AIxTxbfqg4YHIzUdP8MfJDetf+sKnexfMx2DHkmLqUqgsenoRYQQT2OlYKULT8HkSV8va&#10;oFz1kaMzMoxlVPtDpZdS2kNXzkyNT0mtIUlWDZ/UPqKmrqlRRQMIugk5H7os3V8GBNhuOeVEFNGB&#10;JYGvyNI7d+bciRO0fj1y/sL5KASEg7eaVQfZlTdjH0kxmUCKP3HVDjYaSRpi7uVmdqyp++FU1dPm&#10;sYxN5yQP4qVATOS6zZAkC7jSUFbiGZJkUFQb4PLDSCE4eJ/BztutEv7pe9GwoGPCF8ggFnyIst5I&#10;pm3YYSVKsZKJBNt+FFBU4A3KX+cxUI/BDI6rgqlFZk5Bx8KcC1guIvYh+FNB04nI2DUGeaT6bLOd&#10;SKgfnobHCOk4gcHu3QULB/6nBrsE4jHcHDHzt2RIFFUNrjd4ZSuaXjoHmQ5jVNnJCGCK1EyFdKB0&#10;i89EGFmE3eUGu+Bsc8/PZGSLAaJyc7POxhnwct3hayzrFs7FFxVG2AW2BisIxSKHNJ+0gUVm2Xiv&#10;9YRERDLXQpxK22kK4cTQwnXznwpcC6gTkmYHd2LJOj+/EwKycu/R0lVr1rJO0JNQagFfUTnWRwoI&#10;tWxl7geyIYbjfEMV9unimbErIzyjoaUBnsc9JN/hn5zXPQ+HVUN9IzFkIKP4+wwlJGoJGKQaA1Ii&#10;s6PFqOIHpPTK5kN6gToOzUxVNVahG1+bnaqqI2asjFZCzW0tvG762kQ4AGV0ZduYRzjU2M1KNMTb&#10;tu+7+fW3923d8tKPfvLCvG4ygCiuplJR5YhZEgJYeGo9jE9eqamsUfkolUIpHhkc2rt7z87tO06d&#10;OLl21eoN69dTjhTXImKWxDUMi/IZDkJhI2pMnjynqfN7YnxSZWilFICzlFoovjoxQy1mVogVHhsf&#10;ubCwh4SCdS+8+tqmm8hPqm1oqKQK5tTkCPkW1yaHJ8aHxkdHJseIKKeuc01VDb9JvLPSqSaSEZsf&#10;we7R2lBkVilhVwlHjx8WEXM6FhFq80RDdWn/RD8RaRYVBajZCBHCpUuZPGVmqnplKZYj1ZRCoKmi&#10;IQ/ZMZhUtEAqPoh/v2S25HhH20deeQtoO9ZJmwKZ4kKCi5BowtTZhskJbWfY55g8mSEQa6g2gXdq&#10;famIBbL2p2vrsTnPsjB4LrmE5loKdCwr3rbryB1v795+64a3Nq27/e09xNAdXrNCEklRFRwBYw6W&#10;IiZzpbn18qKFb33w8aHlPQI4ek0S1scLUbpKS+/Zf/juvQdeXb/2+TUrSc4Bv3mHlqKifIIILKya&#10;8Jmy4mulilmg0R0tV8oqiieQOZGxkfHw/XAZVmzySUtmBhqqTs5rW3yub/2hE2+vXqCe5KUllSB8&#10;RENgwCmfLS1HvsQteG2W3gNU4QZCCXvDjivFW1puMeugymmSOJGtS6vEOgnWIpJFOjbWC0ux6vo8&#10;WzTY3z94/tKV4VFKaCBRScooKhntHzxz7AQizMoVq8ggQARhWSgcDPLRCIxibVdVEeEaMHLnTDG5&#10;E69VFANIMlAiKE9Nsn8wwpJypjkxNDZEERHqDI1Njk9em6COT109vGq8r+/i2nV3rVl184olqxpr&#10;WmevFk2OTMxOzFTMltNgrDI6IowOj8IgL1w83zN/3iee+NTrr+8q+fOvbO7rv/ir//yNU2dgGY0N&#10;zdQtieImRVQPHhkauTJ25URr0737jgJip7saq0EwoVc4SYCZ2elJuI7yVLFN4HAmMn6qvBSDKsIo&#10;gR0EPqk2Gb9BbOaLPgBeUV6Jbech9KNTobMpKitjlLtaXlZbUVlL6J4qDpdVYshBwpzgf5RxjGH8&#10;qN2E5HieA7nH1IvvMfrhsFAoNlhY0LJK6YYgioY0jZwMERfCUXvsalH5ZEn5TCm160EP5H9QgkeW&#10;FSt9LCi1GYxDcliNCspSJxITAlqS1RILS/no6mU3DTBiNJ4ChpT9oWwTvGdXZ64iSwLygFFHT+ct&#10;mzZ1dnWgWoSrsHqMBmcVKCT8RZdCYlG5RbFmFdUU1CtlYflR3JW0eZX50QeEXrWyVYafbGflioYm&#10;roQPipTneq4pL2HDkRkPNDd+bvfepYMDywYGvrbxlv7aGkxgILNE4IgMtS3MH8RUVCVNKZzBO8MA&#10;Gq1c3WfSDMwlTSkbTERXRQUFHWhJSSvDSkaOFA4fYspXANHRYWiUWsGgK7IUZEyX4EGtUTC0mRpE&#10;T2ZVeANiYjU4jPpA1+uIMQtLDMxuthQbUm7MFLzpUOGCiLWMYKuIvIW0ILoSI0QBW9E/9BJSNrAj&#10;E+98bQpDBbWztSd6X2TSqOeP7KrRG2lKiZ/8C0iNT8xcuVpyjfUrqauonqUZxuR0LTylvHpq4trU&#10;FbXCVhyeCifMQhPqa+pqKquhWbMTqsefhQgG7ZQQUukyC068E923VD9DCLOzr5RdhDWXJ+oCYAjy&#10;Fpfh+UCJBgkBZn5c+h+SpcLbo+M0y8PJDPtjRmwZCmFkl+NUwHFFZSoKBeASxNciez8/MAIxNsXV&#10;kv2q1uLUpplCSZskFpY63QSniOaR/6JkzJkiAvcYESjM2MR86DFdSbrZDEXvVU6/CoYo3OdxAp+w&#10;HiiMUqQ66KritbU9kXWlYBFWjdE/2NJ+a33T13rP9EHQ2Ey8Jg6mCXdr9HMTsQdU9I9U9ij0ZzUP&#10;8Y5VYEWCMUFYZECKSgW4PXAU8g0/rB79B0aGBsdJRiuerZquBxmQQUB0pqYasM64AQSiFVMeABf2&#10;KHl07Zq64UdzdCiZzcfm3qCaOFP0PFM/FcmFGq1at+Su52gtgjZCF6+I5kjSm/TC+JG4r4RuWzuE&#10;GZFFnlyuZZJfVV5YBaCiZFQYGOS30Mrz0WHLVnlgjQq4UrQmGIA2MXZ1lloIk7PlyC7UoaeMyQwi&#10;A9qhJAZYejWGVLkUyFSQ2Mw4/AAUoMg2VPQslZMYEHLjz7793uYLF55ctPTJhUtU6yDoHMAP95SY&#10;VGDxyu3foJsNMSaeJjeCl9wyqHJAIkrsPRRDxgTNN35klYkcEzzHyKMK4lACo1srKyAXRi3jEn9U&#10;ztBfd2KmvrK+sqTy8pnLQxcujfb1j/UPIm2gRx46cGDf7t1gCMIT0SNQmWl425Vx7uH90O2imUkV&#10;Co6qapFdTiEkksSRLoofPnzkznfeefv2zZfuuG33e7vZoG3bttETdteuXXe3tP7n3suQELGM4uJv&#10;rVn/1IJFTr6XXTgHomjgwLwfOnb0oWOHn1m68us3bRyoqYU0ADgKckJ+ii4jEQmuSq9sK1Omq5mr&#10;FXV2UdSsBkVXxVuTpsK+u3uAeAMBR1qwyPuONEPB1AyOrRnokuI6A7oQwZHhqM5Jqw2x14rKakYQ&#10;tlo9SNaGSBCR/RbjoNzhaBBKmeZuGDsjgbDwG1dMQE3gaBiNo8WPUYw5lEHyQAtbfJ1NhLSuH/n4&#10;FZwC2ROvCyooLzX18iJCOVAglCI506iCpfB8sRj18w3fjJL0SxCFGH1fP6tY/U//+a80t7U+/8pL&#10;F/t6exYsvP2OzaPjo+xuS1sTPSqJS6uoIsmAGru8BB1hEsAn85Si93TOlE9IuhwIpU3jhay/rPYl&#10;5fgsBpcvAy2WPfP8S2vXskgQ2pIrsxN4lidmqmtosHtlFLGF8LGZ4vbujuaOtkt9l6eKri5buWDi&#10;KoGKg40kBSp49iqR37WimarpquKS0F/kYHoQ03VNptIp/MHVdXU4SfBQKVSgVOoMCx7rW3rTS298&#10;+Gt/Pe/suVc3rv/z++4mpO5EcwujZJuhOuCC1Dr8uFFKAiG5prGBNNGRifGqmmowC3srdAcsYx+q&#10;K6qwdABBuNusaIcqW0QLQAXuwH1KSxhhZN1Nqcoetr+rmGg1YNkmsOoKRWcuXDxJvFdJRVFlbVXH&#10;vO7yxlpSN2erKoaRB/HiIUxVor9A9KnJD5OdJYKPPaVSLUwKPD58+MCJ40ebmxu62luuTtK4+Qo5&#10;wZQRhj1RepQoHHe4ttVf4BBIr6Z5U9f6+y7TOqyuub68snxscgyL7fAods4xQAUupq7QygyraGxu&#10;UVkNpbDxqIA1LaY0bhU+Dk+hY9w0NyVfRDJqmOrycA0xNbExacyBX1GbNKJIwpkP8FQwb4Qe8j3V&#10;uQZshhxJqpA+DucHbuuq6lUL7gppLsivaGRIcKhm4hki3CY7UwiQCiFDSoUTQw5qysqX1zeMTE+f&#10;HZ9srK7vbuuqq66bUsop/gb0rqLWA4fZRyrZnXronomr42wZiKfSVwrSl/uMcSqC8vJAVd/A2x96&#10;FOlMIF5Sgi/14uW+3sFBPezqNE3iYqFnwKmOlobF87saa8qpzlODVIxci7LN3imZt0j61dTs8MgV&#10;qptQwBGUge5TjwASgiRCy1jctUwaQQIZjNxWwJwWFW21Nc3Eig4PHd63Z8+775w/c4pOUDWlVXWV&#10;dIqtk3IqIzJoB0CqFQUvQryKGoAYvyBiiOl4SYWUtlcAjUgUCOch2lyVmB7MHCqOT15a9kxxTT3Z&#10;V1cHhgYhcm2dnWOTV/uHRxqpD0N7XIroscXSJsrh95AhAsuRvxXKS7A2gncxnUqgRzOktSHWSver&#10;qiirUkFYiLH8XZRwuUJQ4Dj9Z7SgEsKlkogyo4gG2bdDIkrMuRKBWZoViICjsO6EFC+TprSP+GjR&#10;hACyiCZWMplix9ELI/yuGkMLlA9pQrVZHNzHL5cj8KvEYp1NzA/oL7mGh8kcKA2W6mP37983UFt7&#10;rK1NGW+ZpBHAHe6XzGn9Qy1iuTEss+KJZec/kjyiK0Y8LAXHWOCx2UtGiZDBQsyTvg8WYYqVgqDI&#10;UXSBkGfkGS/B268/wkgq9hKx+yE+SC2P5QyjBnpCuX4DKSFDRk2d+BCYqzKZMQbGbreQiCxZGQq7&#10;tvUjciJd8CrigdhWJesgRAOW+sHYoaKus2jfQR60xQxG5sXYWYDAwXRRZECuZBUd1YwjtztEoJAw&#10;/QOaixPzo+I53C5DhPjgTNE4ksn5+W1bn3yjdPWaddkqz5kh8+2xpgqyaxDiWKoywGqinxE8gRuO&#10;KvIMiMb2N2/cSKoaZbPwzkGlJPZK3oowahCa1cEnVhld/GLfImUkeqpjHgqvm/fSYcxJT07tsU2i&#10;U7kDprppx97HvvFdbt3x4UfO3LI+Vickltg622gZsJY2DpmYIjmXNFgaxeIBI/3wjjvuwO1GWJa6&#10;QxSpWhZvdhBBapudGWvz9bEfzu/il6A40kvwHilRHxWorLx/xdJbXtvBZX3LlmDI54GDQ/SwHiSI&#10;XZFfcuRKO4ga2ICC+m3rGeye+hkJ1UKITYfXIRPz5wbiT+oTkAVCOmLFLvro/DVXSjzCu0UMsENZ&#10;aA5IFSSEPjU90tgoiXPXvpMYDupqjUtaz8gctPWXC8LYn6LG0oIH0NttI6FWpW2iVpf97zGZJ77z&#10;/OpDx3bctmHHbTcN19Wc7W6ff+Hy8n2HjqxdAXoE53NgoH7GGhsCEpTI6TIEgZslW/cduXf/4Vc3&#10;rH1l/eqYojw5eWSp86HkVJR/R+FmgIJqsVdIIuG8s9OYa5BFc9/iofraXasX3Xzg1MYDp/auXRIr&#10;liaecCk3i8cHWQVi6WD8Luokn3P4eG1BtxdL9QRdtDLMCPyGtvMtkDAm905KauMMUKpmjoODtC12&#10;+KcPzmNpIgTArQkYc3dx6c3TxW9VllMukUONWS20xHSYomL+8UuEi0kqvcwrap6FqM06rF+/ubWF&#10;zrwqYdTW3NLc2MDaUhoZk4Pij2amiWa9cOF8U1PjAw88ADq89vtffOLYsd6PfPitjuah4UEM8339&#10;vcwG/Z8n55EXgWszDxw68eyaxfL/YO8AnsBT1UgQ5ZJ5AsERXiuHp1oLOImLNTHccoQZKDW4hMyI&#10;fNvrnjkZ5EEqVyyeT+axJIwESTdnFb7R3glelKfCGZC4i28JgfJLCz1O6iaJHlpopcoKBgU/mDsM&#10;6NpiswijqsExjsLPvsCHWagJXEQciLlo/5BmK6vq6hswj5w5fYbGc3gW1WMhYv2C7os/GP3lyqmQ&#10;793EuXBgch/w5IDCMGg4UEZE15EOSQ61gW12dtXAIIUg/2DLncejVeLcQQre+6Yco041HfL3ZjNL&#10;Ye0MMnO5a3jS0yNhFvEorC0yOSmCUuV4U29THsVn4BzCi/KveeVx49HsL96ltmqBWUFlAjtFiEL8&#10;CW0w24PIb7Vq5yzUkI8iHRV1MQIljMMpDdYL5BpqwXdCPs8iyhGcQ/iWl0M1sbFKaabY2NkgSAoI&#10;qBgEFRlQFJKi6jK+EHqooroEqLGeJqH+kELYYth6tep3x8Bin2QlCXRwgjTqka5hGJlBJ4cxP40V&#10;zYHBDjlO8vamBnqu0Q1NeSq5F1E0IdaRAQeVkBfXw1bj8ghxdV4b+MJdeKQhQcRxwC6jfwWuChRA&#10;7iVLqxpo5AdpxLsWay2Cb6wI3h48JmU4J4DMoTfHnWU1dZ9qn//s4OWdIwP57JCtvT85ZCZ4uz5p&#10;xSimrXO2KC8Lu6YWIVIVIERpn1XPWGXRXZSgsigVb/Yw8sOr7vfmWyZMzEaSU4DCu95PB5B0jEd+&#10;FJ8N7Tlu+Xw+wSSxZw/1ZPNXeAr5GX2XHLRJFPFo51Yv1sQPSQMwh45UStbBCZXiFyH5O4zObzF1&#10;xQEnd22It9IdwySur5Fa5IdS7yhecu/e/f/H9p0D1dX/39vvogaw3+hXezAOiU17l6GAANeYfP18&#10;NdpsTYJDR1hLYH3g+dzh+/wWg30OLf4QKknEwAR3kXk8kJHgSgQ1OZhHSIodOn7ixHm6uEaBXxFj&#10;xcyI1kYEIlwritbLtKTllu6oxC9lWT9y9PCWHW+/c+eWNzZtJHZvxYrl+/cdoNEElew+3dz8b9Ud&#10;Swedhn73tjsOtnVGvc404MIPtO3+2bffXDZIxbEVzy1fle9aTD1N2YzPrE2RfbG8bBPYTTQ6lyFC&#10;ON0kgCZi5kI6jcPPiR3JYjzi/FzR7sKNUFxqWlyTXf8OackbGsV35KF0w4EIuSokQWm7I4SjcH/9&#10;OcTbwrjsNC8ebjFgDiNiFws32gvi6WNXyiO8ZDxRCqWDsEuAawQqHvaZz3wW79euXbvVtPTa9M03&#10;byT+kWdSPw72ykoqhjJqujEI90KTq0MHKogCxqHvSZl28IrofJR6KSk519W5+sWXCeE/09HR2NCI&#10;PMB50IL1x/dP+y0Gqv65Zfo9ODSIKt/c2IT8j+O+pbW5oqwSWsQAsJ3VNlD2Rw5ypDPK4TEM+U+w&#10;yqG7xnYLK6NrvMTJa9c6T5xesefAx771vXlnL7x887qvffDBUx0UIxcKQPsSu5fvP3KYxPoVo6R2&#10;MzQZI1H06lWyKIQ4GBVVt0RrHpV7UyUEPkSurlJq4Al8y6McSGKiIcRUBR61OwAwYll0i1Lkp5Vd&#10;gSkQHoGpsaamQcod4h++0Ayec/jXPqZ25/JS8+wjRw6fOXOGN65aoZRwxubAooBnHXk6tqJaCETC&#10;9UDi0ugoUR6NTQ0g8gSBdGP0EiltqmvAjERcWAhGkqiFMgRuERuO5S+RDZfa0tKFDU682MMz09TK&#10;B38vqBGagNpwLptLinjNSaswQlZsBbxE5KeIDw4Qs/4otSQrkOzxao0SUZOWYkLei3yPaFjAZ4it&#10;SR+0KN6oz22VVffUNb403I/gBI/mjBPSec6VFUu6X32LRrEsDbf3L1vo6bDR2XQSqWw8cnz+u7sP&#10;3Xd3YJnexZYR2ua9blCtcBM9ZQK5MzXHuIoPBu+ImqeuR6yMIjzTBUV+8rhsHhh6rVQ1pVxUU6SO&#10;eP/KSxcu7N6958UXX3z33feQLcA+dQqKPAALNiZm/iz+G+lNQcv0Y/tG6D8hNNrwlBWu1WJGLXWD&#10;Dc8xj+MzPm/l6k5dBQwgngxJw66pBrt4sPVJcw2EOxCG9SemD/AWgcoc32wGdCYoqoAhYmuicQr/&#10;Y7dLTaKsAAq8goGlVM0kwWY0tpD2JgKe0XGNPZ7hLJ6gOqnWm+ykAVdS94MsVJK2nPF3ZhpQpBEm&#10;amzOkCGRCavPFJ7HYHeireNEe3vhV+nzddrG3L3Xj3nuL+9PTsBz3A+BUIe/9QXaaOvbsaHxO/0y&#10;+rNHSTAwumFCSeLedfqX4BxDfNwbwGMlT4dgNTvyUfn9Rro0ivjA/wooicNvl8CSX5TBpNczSYzR&#10;1CKfVz5fPy1x0WCj/spxWTn0xqwzo6oJVsB5aAYCR3GAyPIWCKxYsYpBMyyIoDf7hkMLEX4MT0eu&#10;XlnKVTodDz4VUlvb2v7uT/3dZcuXnTp75sChg8SU4aa3ligd2qGNqo1JgIyL6KRQefNYYBHaxrON&#10;ri7L7cmDJWlfbS0qLZ13vvfup19duvfQ3nvu2P6hh2GDBikfUs+yfFIvt5cXFIWwYzgjbIAtwDDR&#10;1oYqUo8JhfB4RkFIBEs2MjrMBS6J5p2+YSnCz5nVL8iWM5BSWijXQ4cBvcEVS+/6ztNQhsFVK6hk&#10;0dvXSxw+QWqRVB8VAMOAaB5pEdlgpEXOzOH6kFTPIHrZ4S33wPBi5wjgLK8EIYq6lNyhO+1HDQzC&#10;6R2YrkQ8mVcgNUrkIgi/6kRXO7d/7LUdz29Yk0Mnd+WxuB6hZcdwRAneHGHAPMLuClw7kDVKgxUX&#10;b3l736e++8JIQ93LD95zeM1y33uluenYTatWHjiybO+h0fr6UaoJ2HsVQrMJCyimAGtlAahi6L37&#10;j27dd+jVm1a/sn5NIJgm7dyyhEsBOXylMMjoEivPUhSJjmRJEfRcWdfuFiTR7F67eMOBk+v3nxhq&#10;qB1trDO8MQorFV5ePdkp5ZGkEUqhzss/mQx2XnwJgmj1uMq0zoq7kTNDXY3CYEe4EYo0j7WYC6Pl&#10;4A5KKBoGmIW5HXoy2jLCh6C6pPSuayWE1+2OrtK8N4lN8rSo+lCUJlS9QrCI2tm8GrYoq0FJEd2W&#10;161bt2rVehiPWnzMzGC56+jqJI6dDRvo7wWNsaezRnTU/eCHP8hXL7/66ue//YPhpUsOfPKjb21/&#10;A1G2s6eLRDKMHqSrs4xRjkPBX8z3RFvjvfuOMcfT3W1RuUZCvZpRquwHBLSMnG32NKoXkzyIa1Ex&#10;PtEiNim0SWQMPJV38XppyctSlaVI5ITe+4LlIae/ibJH+S3Zwp2DSVfcMXBcAo1IikhxSvoTIrup&#10;MSbLIsk35krsbDQ01VGoqN9AZ0J0CDzIiK8prE9mcTe6RhdkDgnxpoApk3JqdKoOEXRniBjlkfi2&#10;iAETiMimszIajgJnNDRIKCbXfAXmkBT9PbrlKgwqxA4JGa5WLp05DBj278QiP3b46O1nzz61fMXO&#10;BQty6pGWMVP8crqXkcEkmCYym3FCd73U4zMDaxjpFECXHqh+7dYwZQ+SlyvzpmjBoUjkK9XVlVVX&#10;Bs5aTw6BzCQxukL4ZOB8UIcMK/MdSTzC2xdH/sF/RiW4ODIRx89PRWgKDHaeTrC5YJXJbiEqJNZE&#10;9RN1eCxGE4CTEebB5VyWFfPVewvhULQ3pNX4HeUBwplh+qnAEAfehNylECJLeJ6+dbBQcSOwPElg&#10;pgAe55Vx+aW8/j7QytTyqFZ1KnIUy2GGBDeu9x7xBC52g5eaWiqao8vJn6QQuyvjICmK5ROfemLF&#10;ihXYN6hcwwut1gq4iIyBzpEnpfqAtgrYihqDFAEP650CuzXagma8mloOunz4VPu8gWskw541PPir&#10;kE7mjnxP1aYrjrStuUwfWCZu5HUBBZBO3Itc+hJW12tQP2L/FYY/PVNdKsdDfvjVfrt/F37FnwbC&#10;HN7+ts/5QyBy+eL7UXwV7Cm9ohCL48Wx79mRz7wQsK8bVcgnHm0uPOSrmq/PHBZnBhFvvRUYMZr0&#10;l2weIbxaW8F/IejT5zDyKshDZE2UESkOtRdZ8e53d923j6J1S768epUcYZZ5Tca9ifLFXWd49be6&#10;4HoPZD5xU4B4ln8b0LV+NyxOvhc5zBQCDG5iUw2hUMS8BOrPDEeFFggsBrv+4cGLly4BEKI/4Xsj&#10;JkYxmzEZ2c5Ft4sVp69GEwA8Of6qq3zfvr137Nixa+s9OzbfKrNLlL1fvGTx4UNHfr2l9UdHhj0S&#10;arv823vuH6tScmUsZJLZ8g9Y6x4+fvjpJSv+cPOdJ1pVW3lufdxkOCOtFqJzBIdm2vrMVqLuImF6&#10;jXRkBrtcVYjXxTcFBrtQGebg2UPS71yvs3cj4I/BC6KybQn0S242a++WjrzjCYwzP1fh7hgePJdc&#10;E7M6xM0mzzegYQ4ChbDN9dqv6AQumxtF31ITQHUhDHGanvUj9957H3af3st9yB69/f0kA5ESC2Uj&#10;iRUKjAyMoceBewAz26qGZmq8h3yCBhMRX2GNUgsLRWE7PEYF8qhqf/nSRW6/d/+hY00N0x1txFND&#10;GyPAnwJWJOiMsh5tpEdMTlIFnxTaS5cukDCB8IMuQIBkXW0dnPAKhYCqKhHzkEOQdYmIbmhqVH+g&#10;aOWs3q9RjHh4ZJi2WeT9bHzlzY4Tpx9+7hVg+d2li/784a1nKdgdyCEaFyG4atkg56iMFNoLcZ2A&#10;nKgNYbCRDzW0LbUhijIOiNkY5BRFgn8XwyWlS0EhCbDYDYVEwbjKFPeHlZ8bkKu5MYIbeRGcJoit&#10;qDAbjL2SOnUEW9GjjMdySzF1IeciSwUr1knRK2OcdMutBhCivOAsKcDk0uYpwLlowVdWK3h1IeDJ&#10;HInbr6GeF42Nj/IipdYobJqKTNri8BxFajCWWYokEBrspk6hXVruCzqqCkoG4JyOGSwJpgm5Tj++&#10;IWJwCIRMhNQZ9CHdhPkv7NqMQisf3Wro9YPkj5yADUivUJ8A7AiyeGt44aEMzhgevpRpq+rhCa0i&#10;JogbEbwB+zvaOp6+fB6DHUDLXZZvuY/qF/zZcvAId9Wev3DygbvMIGqyDAm7MDjZt2jh8ude6lu0&#10;gFhE0wpn+wMk7EVzQyOX5S49FkQQVF5+ZeJqRikSedLwRMzly+eacEol9Uo1Q2bUntsduoHMgb7+&#10;48eOHTpwELMsnSW4l1Rx4J9MAD6zfIp1sJ9GSK7ILxl8Y+Yeg4A9ZlRIGRLlyxgAfwLGPMAzZUam&#10;KtxO4g6n1Hh9lsBYiTO8jj+xTYbYrDJ8djTygQheFiTInRaI0+AQ9cqSaB0TB3zAvkKDHYsmuT15&#10;YUNlljl+zhESfCkjpgVMK2dwAX4hAwaghY1XEp4+R012wFZgFwBn1pYb7GyYNgwbcvLF8SKk1cs8&#10;eb7Gi4nB7mR7x8mOjvezKgdC5UfOL3JJo3Dw2iMbiwoe7ivn/EjXyy0qZebrzUP88bqaCTqV4nJk&#10;sJOwGXArqdmw+PBDH1y+bMW2+x/ZdMvtmHoo1s4l9937yH1bH+nru0yCNr8fevCDDz/0oVtvvRPN&#10;l7Yp8tA5yi/pSMI9/R8FkWzKsOXah8lCIRwmW3AySqQheTy2M6RpecODiYqCmdwU8DsvqVfJv31v&#10;tl9Kf+J835J5pUuWLuetguaoMJ2P7LoPDjsP07KUUoUyyeILlZS1q6amo7tzYHBg77695y9f5Lqo&#10;WKqZRYyi8A2Khm8zsntSbYtsnW1NSlqHxiooTYeqRcWuyAlaUnrLm7u2PPnSyQ1rnv/cJ+hRkAOQ&#10;5yZK4ZJeEeDAScAXKwnMm+qwSGksUHNzM7F1/ObP06dPwxVIg8VNAXPCL4dryITJAk0hzHntokht&#10;BlEhjNrghWWMpVPFAaKfeGhbK/T5phde2V9fe/LaFKXr1KwjrMi2TMlBFCspig1nVGaQvLvK2Isd&#10;M9nKmYQZXH7MoU6qUp64iO4IkGK9cDrBmBUGLfXXVRCukYrC6BApBKlZjS3uwqDKXI53tt3/3j7W&#10;EuOdQZONMcgKWzKLEkuUxYTrtOmLEx0IDVKNk7AdbNm5d8vbe3ds3vDKo/eO1JMlp9QIJclgqywv&#10;Pblx7dI9h2565c3Li+eNNzeEVKmNlxlIuJqz5Nl79h65Z++h1zesfXPjOjVxC5g34lhO1dakGttO&#10;wyh54mNPfPaTn73v7vvaWtv3H9kfd+h/cYJg39EVK2QQNbQq3bN26Yb9x+96Y8+ZeV1D9djsWPhY&#10;xLBGBvjFE7SKUQkvFlOJtlGEXgOw0hq7pMHQtzAiUu04ljwaJRHZcgMnK8SCA4Ss7aJFi1SOxMUZ&#10;w3EtltncDJBMRDfDjbNlS6eLvlWhDCjvAoWxebYaOI8jtcOcUNQrETqV0iQFnkIhSAgqIjZ/fg/+&#10;f3y3RBlJwL1K7G4RRfLoyNFFCd5rVC8mMHyScIP77rvv9i23f+/739vyF98qnTfv6Y9/4Oy5swRn&#10;kzlivyA5KOHWUdhUNJ9RphhDZkzb9p94+eblWo2wjbIOgfUgo0IRmYIy7cjsiAYm5oCerK3VOZGy&#10;wc64FuaqVGif0IZE8TM/ZEZBUwSoySi/4ZesM4tj1yjhQiyy+uiFYIo0bpeJWkzFNurV+tPmPB2W&#10;TVWPDSEjYzxzGBefkhnl+rMZdZ7T9j0XfpOIGpgvqdVwGFbkotrq2uFR+hNK3nKpNKQHdoTdk5oX&#10;WCp0C6pgg50x0YuWH0xHE4m/8zBGwRIZRmFqCkDWqj9y6Mijhw5jrXt6xYp8qXNe7jiy/LwHr5VJ&#10;jFQX+ky2HWkYHpUXX1rB5ISNR1h4HRUS8RPqTsplefgzd6kxBe3wQtAM23ogfxJe+SPU5kBIjcq4&#10;ZutCLg1kg+QtRvQ0gYyNCG0JsYjD0cz5E5SG4smwREr4Tkq1AhpCGHKEDtcDNTbgwiyYGnoyWCOP&#10;fTWZI5Kh8r22Xu0FUaiGSVXBoSuDY0dms0xy8nbEuxXin1ZcM3WrAfldwitQuOP+E48Gv6Ehjifl&#10;iC4TKv5iTp/vrBHN/hwDqlceqZrrYZzqEzoVqRIE+iGwRhHHdWvXcebwoYNnT5+NjgUCIgwYMt3I&#10;HRJVphPi6KFJRnGlNlXIYsvE9SLu9rrDy/JQc8emuqZv9J4fiFCO/IqsqpQZoJEo8M5NZuLIV4Pn&#10;qMhHbLzXW1q3ailWMFXmhakumt1HtydEcCyPJYqwyx+Vy0YmzgVgn+Qqb8sNU8iHccN50WfS9q+X&#10;mDPB60a5Im1QJsPnVM7PLCQphVNWSEzmpvYu54PxwhY+R1fGNYV0w0LnDOnpmXyfD1hwq5QSWviG&#10;qzps/fIaIQY4GbGmBmvdne+++8yKld9duFDaaTIGpZXI19BNdAonkq742w12aZ0TV42NFuDNwUYh&#10;AOQzzSmSvyVJL5h3bLEFtvgRbFA/NNLfwAfoFTpaQ3OTMhSVMC8NOprgBtmREKhQTSzToIPCQGob&#10;7tm9e9Obrx1+9OHd994zplCqMVkcArf+y/mLN43S4JiKhEXHm5p+a/MdaQhZK1jvoFeAwLrbzp/F&#10;WvfMshX5luXTwXLgKwupB58ZMKICCMt7MTxREhfhlpN5qsEPNdhlmoMB27a0uY5n1wF2rJb2qwDH&#10;wF+xTI/cmnPmaXbkgsdpgPSfc4Q6w40MzoWbFtGt93KjH8svw6evvAGeC5Hd7wrCLHuH7xA3lZIr&#10;aoPYQ3EAshHvuP12OCbCNYM+f/4Ct7BZo6NYVGdRCLiJd7N6vIvLlHgV5APCVldLEYVSZHvYMWwp&#10;uihJkx/qH6QsANXo+H2wRqbYxrHxI3W1TQ1NUMWo74lxh7RZNaZvbWlRLQ6JItcoeAc9IuGGljew&#10;SGCJeDoJ5kWzFBZA9R4lbqCsFKkM+AypUmIk7x6fuIL4cuvr73z6O88sOHfxWHsLlab/5q5bT4aI&#10;jtGBEfMKGdIU5KNkJj7YgB4kGpVEa8Vj1RlzhqL7o4mRyCqhKCR2wbYSWTqhXYqrkL6mdNdpivGI&#10;7Vp5Vf0BwqlQOEtUvDU32EUxAfdPF9zC5NmG+ubmjs5ubCIUbaY5gqVpC+x+ppS62FdXjgbJMPpQ&#10;x5nuf0zH1iLR9hAF+c2VhZoIf8pUFw6qof4BGqz19vWhTOEEBb+xm5JOQocBVX6IKnsydc1M06OB&#10;6CrVGAm2HbA6p1RTPCUnpyYpPpBhc+TNCSlXWnKT8JZp/skcLb8GE1KEe5iBZOYJvUm5Pqr1olz1&#10;KEwRJiFFMYtBR2yUaG2ghLpniBJzizPIJQ9NT18cG/3wwsW89NRVNV6zxOXFQQsYXrKo55U3qDBd&#10;yjaUlvQu7OGlGOwyRAy3oJBndvnzL5PP1LtogeP+vD0WITDYYQQ0bbF5VAaiqSnkDClOURpHicMp&#10;uAb6P42NG9BDyBffJWKDCNNagkdJ3p+6cP48nZH5OXvmDJ2U5fuXs7AaUsZvBo+EzogwVOdMzUzc&#10;chTrQHaqjQlhK5A6azVZPyG2sYDhcbHSpQl6tQtBSDpX8QxTla18nMI7xaKlVdXsAYIdUyE3WbX8&#10;QzOPugvwQUz4knGQwfgK2GFHFX4REcQR1uqVUK18wUFUKpwz2IU4LQz93zbYOb4kAlm0DKFgS7fy&#10;e+ciN005q0I/0kLF4b02yhSS9xx05wTdjNhy2ZLe3qHaWmx2Oaj7IRk5zyAo42IiwileQadkws5+&#10;pN84QCxuTjsF1seCJOAuIPKAi1kGiy7mE5eYNAX2pazLyE2PkiOZMJyziUce/sCDDzy6eNFS2lJj&#10;BcZmt3jRsh/56Gf53dTUsmnTFn4w1S1btqqlpY2f2267iz+5/dixwwFsKosSr0sSpN+bMykDpP/M&#10;OZ3pUnCf69SxfI7ZkiVbTs5XlXKa5cHGyRA3bMlIc7/ug9Dffn9Mv2vW3vR+Tplvjt+NLwD4Yd1l&#10;iZPDMCjezHRHdwfGF8qEHTx88NjJY4eOHKoApLEUoAOEQcpuB2UPi5FcrauvsUbl39bqIaOOtEtS&#10;pp6c5FqZnGJvNr353qNf/37nmfP77rn90H1b4AiFsOjPXKl+0kHtoAJO7bG6zkJAvltamomqEycO&#10;uwMPXrhwAUybIpq2qUG4XAU2FOp05NJDwF4ymtpaFBgS5CwEX7YTLY/3MYb+Fcs4s/S93W/O61Ly&#10;c4S2ikWFocihm5Y5ChffkQn+MWNLv13dNJtmjkgIdkZL0S+vYYpZVL1AnY+sLuyCSB4yZFybUcDR&#10;hDIEbbDLjV85Mj+w+wAQeKq7I+il2IAWNktY8DrzQCtiQBCrBUxIqnfOfRy379zDz47NN+++Z7ME&#10;Ba22JmMq7D06tn5V1+nz615+s3fx/PGmhhD2pMgGH00rc/s7++/ctR9T3Y5bb5ZgkSWHx94Ihoww&#10;TMQEmnNPfOLTT3zsU53tnR1tHauXr+aaA0f2mz9b9ueMES8HOcaz76blC89cvOP1XafndRBqF6qp&#10;qZ1BKz4YACAaEaXKX8RxOCg5eKry54NoIyLIsKtoGqqEWA0OsQM/KdDCldExWfH8OH7J1CBVh5Oy&#10;CIQhBmudWgyT9zo921NSdtdUybOVRSNBq0w4iIxB/qCEML+Dedk2OEsNMRf+lx1Sq63BR0qoOoWh&#10;myN1ReQfmcYqfrdy2TLKVoACLW1tW++/d//BA7N//N/Xn75w8DMfe+fSeaorUSMZnzE+XnxTaPdX&#10;r5FsK6OqGoVFC07w4HRn813vHWGuZ+d3RMdVUVwFR4UVXsQ2mryCkfBzxY7T4l01HXQY6swhBMnR&#10;DzzHC2ZqAwQpZtqK6zXYeEBK4TRY8tvihTvDWpRxCpg5t2IlQvVwkCCML/BLFrgADykeroVrCGGs&#10;fm+ChQA7PWrOnh622oxvCSYk9mTGXkMNWJhFTBhoDb08h8XA6lHf0CjjLPs0hnxP3FYl4M8VYbIU&#10;rApwQzqX+pEdCfG9dBHZKsuOx5fZzqKodjJQsR0PHzqMte77y5c9vWy5qZuxJ1eTnHmWf5VP3EKe&#10;KaGXwqsd1b508K2d3pZX2EhZ6whAUxFZNxcSYFM5wHvEo4yAXCMTWBU1X2QMF6lRCZ5kxpXtzkO0&#10;4SbpjD/EPWWy4zXxOHMokl4Xqbh6bzCXfOnIfPJ09PDQIhI1FgFSOK05qaojSQQnno5E0SbAg3BI&#10;lHXqSZHSJNEOxcYPybyC/mw8DItHcpTa8AONiJrEWa0coZEZcqytaY7Lj4UY4bZk+dQyKqu6VLlU&#10;YQrjAVgHyYfk3VGaVajrnOeZoBWarVWga1fHQtqWTYtlIJUMWxx3UOz1xPFjx4+dAFAa6inkTzVC&#10;1f5QzrlmpAR3Ca+RsSIaFDwxnC4CLguz+qSAgkRQPSpuX15T//HW7j+6dOr4hHqp54dGKDIo1El8&#10;MBNiqB5pePPyzsFhFBrib+UyyAkjOVuBJBRZI7KdpnXxkxqd882snuOHGFr8duFaHPm36XUpwMh/&#10;3XgUPsffEUHvZxYSt6Dt100zh0MtVA6HBY/Pb8/n66vCljRnk82XwtzBtMsXeIkK7F0pRj6BUEoe&#10;0X02+gRdCrOO3pKSUZ0GSYABWaHb9u1/4jvfZV++f/fdr3W0yyWg4lpJxbxB3XUK9g2LqT+vt9/m&#10;cwczfX3C9LnNvm5HfL2liHzuhbtCOUi5zcQX47+ATtZY+xtg6L6AqntUKceMkjwcOS5piQJgwcHC&#10;TiO9G98XUVeV1R//zneX7dm1/Wf/3rk7b8PwgeYZ/WdmWoeHf/H5lzDPsCug0/aurj/dsDFeo5eJ&#10;pmU8Lh8wbX9IJX67ZwFtfyyHGEF8geL8fpjRSrp3lM5ApuUI15QoLSQtW8P8IV729EKvk38Hncy6&#10;ZGYL6OtE7fxer7AHFpaChL8pHuE6xOFy70W+++lV2Zbkc1E5vuxg1vl8jX43sLZ8l704H+ju5Exr&#10;ZWVbVcVQykAKfi1a5LgY+hhQY5oy89UIAO+++862++/v7u4ZGhxuaWun4gfipcO9xdmpEIfqHT3o&#10;IIwKqpBjKeoNqTqRpJyo7BpKIiVHcPwPD508foLmEv19vRgmXM724/sPofxf7pnHvcjVrC5WACJ4&#10;2B0YBvR2YHCIUJ4wfFzr6e4C0rCzwiWJv8P/BtMP27EKceIiaWym0cdV4kAJ/xwdHyNQCFPdE3/z&#10;3OKLvS9sWPNnj2w92d2OU1khW4goStZTPATmHwi3YoejtCOHm3uw0vCPyKcpqm9s6OjoYKbAreO2&#10;uJLbYRmCBz7IFltEPCkfxicnsGKA8hRQlvUw0J8FQvxWwVBK90RgXcT9iOCrXpjsfbL4YfOJEmME&#10;JVRjoMS6T40z/KQSsuLHSr0/s+VyqxTTvlaN16nMgAOJ3cEUbmrMdhgqGAIbFLbpVOjdAj/bx1IP&#10;U5cpRoXZTooqr5ieRddDs4P6Q9G4WFUgpqeIXqypr2VSAZOBNSndPuSoaBaXs4AcW5WDKIdihMRJ&#10;fnb/MCItpKyHSSLorpKnkBTcSyHIR3BJLoL1QCtwHwFVipjgc0RH8WCuC5N/hPtJoDX+aXissD9n&#10;ygpjVWDHqsbm/qmrBwb7877MEAElMocawlo37Fclu7rzl45uVWdqojeMpIZwSUKq/qax9y9ZFNV9&#10;VAJZ3ro40JOBE3sjjNe2BCHtaEjy9CidN0WeS3wm5Y4MHgr6TpH0Co6NjqA0DB0+eODMafLuTl+6&#10;eIFcZbgobXwIF0CYYgXZOGTzGFiIN0CEy7qYSLlidihb5gvaoExY9Z8mVCY+/ionGrIgZ5IeM7KT&#10;GC1E2xMRypD3tvY2sgNRmZqovBjys2qFhvik1Ch8Nyr+LEGccfCVo25ZI8oixxpGRyb3qA49UO2H&#10;w3JnhhtCiXIs/vcNdjG5mGIKSvF0LT9ESqwVZSmqJSU1VQpv9E4VygwZU0jkOpfzTd4Tzc+knVtO&#10;nWgaH3t30eKMbM+JRu8vYeGVF9FI6s+cEpR0uUys8gZZ2le4a8bmzBRM20kQMq9y4EuwIUk4Nj7w&#10;G4zidhvsJObJ6pCCaUDi5ctWfuITn82H7Q+Y7W448/4/ly1b+dRT39ZcAo7ighiGNcHMJJVPwcEH&#10;hawqPTPiL2TyjjRR7ZPsvZGWoHllEmbyE1DCU/w9pzP5NnlNchj24ui5lCpMf5SUbr59iwmf6/L4&#10;KfnW+hHqZ6D4ssAs0VARGyCTMG/ouHLrhgahN/SRrNeZMtUqiup1vBy1AKzo6KRJVweR3bZbhY9F&#10;xnKb8yKAICkk8q7HvrJeFar1X7rxjXdpLrHnnttf/vzH+xYvkNEkmG6+93OTDEy3KSR4gPiBfB2V&#10;xB9RUkG9h4zVnMEmwo2wT8IlpI1VVal0J/GllZVo/SYBnr4P0YvMjhev1qOcXzI1raphguCIExHR&#10;LK+4tHjBA0+/yMnjdHIIPZ25K0mQQrNqFu/2VMJyBVqAihG9rbwrF8FOwYURdBuRIPn+5UNSnfLs&#10;yA12GpsFXwWsRyCRKxONjhGxJSoppyJPEwJYprTxkekca2/lw4N7Dpzq7hxrbsK/w7tMr61mp22a&#10;xoMdxYJiJ6WRhvZG6siC870PvvjG6oPH37594+67b1OAlfw2yVKZeVU1Ol548mbqDxZv/vbTvOXi&#10;gu6w1nnN9fuxb/xg9aHj3/7ww6TTmqbbYGfi6IDkj3/sE6tXr/n4j3wc9xqx9O1tbT//0z+na9wl&#10;qrR0zYo13/r+X6n6Jm8KCJYfScOR2doGlQj+Kz2wfuW8U+fvfHP3qXmdw4RzZ6Zl3hLbJdIL6WA6&#10;3MFkKb6ODpOKX0TkWATeAQx0RxG3iLRMCsOTUqElYgCkHHABgS0c8Ay+x6NIMQVc5QCnDXaAJVY8&#10;FggGDyLcM1NOlP87BA1IvZewEmEguNBkdjM5QDzF4kwtG1KkhTVKqOR12jcywXn4JG1l4a+hwUS9&#10;XImihJ7AXGnk2dTa3NndRT/ZU3/z7ce27z756P3fmB7H7A6ewXX5XV0jtxkCrlYqaQTRxDMKK2gI&#10;pWV37jyw486bVA1IPsEoLBF00D4LAJylQaa04RgksNyuNQkrQ0b4knxgQ7bNCooYKmiznSN7oFvW&#10;9TJTTc2HFFOT2elyahgUI71RaxfZC1ooMT0z2BBNoxFeLKDarfDbMO8nGz7nah3GuAsJRY6nc5Pi&#10;OY6wCx4cJNk2TUGyNGE1mI90jxKZCAUwMthFp86QBPMaduQOcNKLU0jcyehXTGUk0dgmZY8oIwtN&#10;XND58JEjjx0+8oMVy59atcLFzPIR5uN35KAIXQHp4087kPMjXw0H2Jp0WFBgtMBnbb3agvMnVAdS&#10;HFEMegIGa+tpuWgF1UXDoQWPBCA3tpOLPnVzhj/8UINdqmIS+okFZgs2IaxneqddsVov04ogLPbe&#10;xaGdIiY4O+yk5QhnRiTjunZc8HBH2CE3gJ6IfIizYBygwp8BwKrh4qXIAYYPVdSgCVaXPHfJQyrb&#10;gLYm7HEyLVkzFsUOkmx4DCU8zL+EZIsvF266qX65ug7pVr61j8qEWnJ9lqdmaRWyL/cVIWYRalrI&#10;EDkzNjJozYcrmSW8kt88qr+fLhYEEUwh/XBGmCurTRiAIosgRTEFFeJ/9i9UmEijNMd0ykLmgPRi&#10;m7n/Us+yF0b63x0n4CVhUM5toyCejkK805ZFDYh8+3JcUwOJeKwidwKR/EyCpmh3AzUgJjh6VyhG&#10;HqWK6mSF8Jy/l5Nmcwk8Mt5qge79t7z/pO9FYfYAcuk5+zznCPQrfEgoyihMvhr5NH1l/juWMxns&#10;fHG+DhJtsw6P180iW5Ab3hJeveDhCdAiziJKaLCaQaOiX4U2TP64+/ccuOedd3ds2fLiY49frqyM&#10;vuQiJVHqOUOxGK3BUhJPwT7m8/3bUmILhC3N3n+Kj2QWvrkVK7Bf57vgEYjtRYSdcCmRCCFyBLKG&#10;wxWZMipJ05SG5eJDeQ0NNJQDSLKR0vwVpayy84SbKLe6omrppb4f++9/caW5+aV/9i+xtVDVnvCT&#10;0WF1MF9/4tQXXnuT5BQBdnHx91eu+M7KlbGeQZOCoMkYUgC3XLmzZ/7m82fpNXG8pW2ots6gnm89&#10;LlZ/zkHOtAVqw5UWbq08QFoDxrKFuT4lNn9nPM0XGfJThF0hSOsVBe8zKQ4c16J5I43UGdcXjpso&#10;efBz0B5bl2+Wv/3CFz7/o5//3D/6xV/gtgMHD61ds3rr1rv+xa/8kzWrVl3upZPqZe+dH2iw0ZJi&#10;quvp/IVli5bX1d7R2nxHS9PtzU2PdLQsrana3NTYUglBKBmMBuvaWIn3SgrB8oOfYeOGW7q7qOYx&#10;zCZGt/GINQvNEVoAQEAsIqlWpi7uDeyRzo5hJQL0KROiAkAk0l68cJH4oItnzxP8BXnhIlZnkBYN&#10;xcUPnjzz3OJFbgvLYlEmCOVHxjsK21VUEeRVXQtrLsfU1d7WTgzdQD/xdv0Ys2rr6yQxws8jLwGp&#10;Y4zGOBhKxsdbjp5YvuvgR/7ye/POXHh18/o/f+RePOg58ubUwOEOiFUY7GCa0Rpa++UUOe1IJPEw&#10;4baOdlKL0HTgXGCynhBLZv8xUVUWRxkDkpPkrpqoajo1oY4IqaCDQvCs0xlOsF9AbNhaZY0Lj0gu&#10;riZMlSlFm8zZmlraLzUIEqIKmOSsGHr+AxgHoXC9PI2ErWeQEpgLquKantgEEzqXjF/maAybcXa0&#10;tq1YuWLe/PkXL108f+4820riK2NTySMK0YScrOqlszNEBxNhRxRkIJeZdVpX/nHBhZyU+QMcgUhD&#10;M9aw0qSDz2p6k0huFDoKo12IQHIE2h4IFeBWBY/ISKdsGzEkqtMEbwTk2Xmk8ejE6Ng6LXCCf+GC&#10;0CElKMzI7wh566xreKxz3vfOnXJsncvMIUrhchBNWLe6/blXKHALcFPJe2jJAmLHjFOC7YjD4sGt&#10;J06vfPGVYw/el4gV4wwjGhACttgUaGTM6SoB+cyP5Y2hy6kmq6QmmWIhpX1UqLMnxeKPHDly/MhR&#10;vGXqsKHEWKIJKlk+soLwhIJWwlPly2JsUoY1PFqNfwJKtAQFteoc+5mS80wWTXAiWVs9CW1GiQow&#10;nKGYvnGELyPbWnCl3yq+L1Vfi0gFySjyy5SvjV0ZIouyv39gABvGIB/4nzP9ff2ExA4PDdLHlp2X&#10;WTPSVuj7JxN8iKkRTKYBSfwoVTNAeUZDwJaqGND+/0NKbKjWFgkFqMFJWBZzuIjHDCXAprTqCs2R&#10;N1p60asL/KMmBYXUNXGCuCYX3TedPsWr3lm4MGcCXmnhyPUemJz+KPW34MjPC/aNXQL/VF6UMSl6&#10;sWBgAZA6wBlvaKjZKcLOWC+spPpKlRDNdgEJY6GPGCy54LbNW5YuWcaZt3/xH7z66U+e/fa327Zs&#10;qerouPzySy8+9sjB3/6t0aNHux55hAHs/tf/6tVPffzQ//Nfqtramm7e6LEfOXJQlsKYSppxOGgF&#10;1tdL3QYkCRgZNTCCuNi0B+PDfwbD9Mxk7ohIF6lvUzTDCh3GukrQRIdPCqdi66NVU0SwqoIOvkbZ&#10;V1ROp3Tz5jt4tPVbkd33Hdr+6KKtpY832BDPm8sqieJuVHcWYrOjtQNxVlcIpRl3DTs51CD99cS+&#10;KuaOCg6Xcl1TOJaeJid9gmwhgAQtp6Td8vq7D3/1bzpPn9u39Y4D999p0moRNefopqFWYuVKDeOj&#10;C3xY9wj1Q2K8Ca4NDdwENT937izeDgJd0TBl+Jgkxhg6AmdKFlCDRb4keYRdgGaE5UdKLB+BJxFy&#10;ChtFxVY+KLJstuiune8x1NM9HS655pxQ0aPsMGT4yAA4hN3siCkLcHPZ199oYLQk9eFIZVsfFB6C&#10;z0ZBRFhOFQ+JT4CO3aOjdP+TZ6yMwBbK0KiKWdgoAkAyBKBj7LLL/UsuXT540xp194n1dG78HCFI&#10;KcyK4dLLJdqKZ1O0btsLr1OW7us/+en+pQvNYhXfFFluXsnCWXCyd8l83r72pTcB2YsLuwSv4d58&#10;8Cvf7jx9/qlPffDSAryX1iiU+y30EOiJYH3qk0988hOfWrtmLZXatt699b6t996/9X4vziuf+Bgh&#10;YQ2riLArOnDkwKXeXubnngcaQwFSeVSe2u5VixecvXjXm7tPz+uk9F6ssn7J4CQzjWQ6ieAsvGyv&#10;Fapf63rSEasMv+Sz+MesJGm2Qu4aBVyo5JP28Zo0V6o2wCpYVXyeXV1dGNpsxfPi8K1aFdP5pKio&#10;c7r4lqLy565d6cPnSaReBokU+Y1kEOE8iAtLgbugQVyZGsXoHHMxORM1js6tlJWcUj1e2i/QIU64&#10;L7l74FKvvKDVKhjc/8xzj/3VU6cee+C1m5Zf7LvY3tGGRW90bARHJctbo3ZmcAMlLNsQwsxym/nF&#10;pfNvfX03gHBhUY/MxRHzFY5HwbFZj4QOxdlhsyQCUWGAtukkzLXoH46BHBSBHwU44F2Jdt2FO2V8&#10;IZYuMHGOdvu86ozbcpEV6k6324itEMNI6XXzHjl+AjgjrUDNMrP4FNce8jGHdP5kH2jBj+HbGlrS&#10;07JrHGHn2+LHH9TKjYUi5pVoJmSX+tp6tkk+cNF6O4HFtBxmFuahOlN80ZyCA/IlRT3K3kmMyMQs&#10;UXvtddnDR44SXvfUqpVPr14pscOhL9mkDP/8jmLHc+vp8xwZM0vw52v0u6B0AH+yWViAlWVZK9dI&#10;0OFxO2lZbWHEDNnckmU9BebCn0B+WZViEGy15B1sjzUriEfIK1baw5gQnyXIxFFIRQsXpPAz96Xq&#10;fVY489XXM8MQlgUpJ9aqx4oEJbFRBig1k9OmBuZIIhy/Mjg4jFcGGiOnbPGcwS5n23yoioiwuNNk&#10;NqooQEip4RjsWDFLDrMPSPK97II+xDQt0BDDkO97TkV1ZURyJSEgIhz5VjgXAJMvkVSv4O8TV6O7&#10;axhJIyGliq+kSYz0o0Uwz7ramgaEcuwa8irPUCUarFcOaUX58CBNzsfJtEf3UBl+bYnkjEBvKR96&#10;nREnjHeOXLB4RiB4DmyGqJ/qWjQ0fe2vhy7nmyhKlR2Kf8rklRD+JNnwu7Q8T+2ZW1XmO63uaZLO&#10;lYwTiynJFXM+Sgd6WrhMvPVhtGF2c8FZOfBnoJ7YQSGCeCnzKeRrW3gyH7y2IAx2uSjMCE2L3QUu&#10;RyuDRLDv6+w1hY8qHIbPaz0zvMuBwQqtD5tyzHD9fE05Dm73S/0opaJkSJQEiUyc0M4pfNK+Z1V1&#10;uX/P/q3vvvfqpk3bt9zBbrCwMhOEUgdfy8fmNybYywT9nGKk6fwtKbFGcE0w7jfu87tAGkorkL8l&#10;X8N80QIClQ6Sz1SgJLoelVJURFgtltHemRTSqUTNSsqYqsFMNM7DkEMoZ5RppAxEZeWSS/2f+NZ3&#10;Ly5c8Mrf/emyKOc/NDYIlQYRHnh316O796quPoysrPSPN93ydk9PzNEiRibFZchYiAXY7Jjqp/a+&#10;x4xPtKnUd2LYco8kBSDfNW8TyieAzattWOc3dkPOBzu3kpYDkhcqbYv+SdqEqdCNkeNpYDHouDOB&#10;WiymZheGFfG2AKeU8GFWlIt2BjDRbYWux/wz9ezzn/8cBrvOTuVbrVu7Zs2aVZ/42EfXrF7Fn+3t&#10;bVjr9u3bn0/fUMpz+IC17rHO6zsjxdBaKLJZUb6cXpPl5dsHMfrr1ewZi8eNjQ1NIZxPd3Z28nlw&#10;ZKixsaGvrxf/JQX0pa6r5hf2gST6Iizwdiyz8C8UetoMYwWjtiwebiAcEwNGNmyKdAq02iQGFDHF&#10;xxvqHjyDFW/qfFcXI1DqgtzlsomIb0TVR5l/K2iTPQ0VbWpuBJ7PnT+HsYvwbBRRtS3k4hCWsBOs&#10;f+nNzlNnt/3gJUx1b955y5c/fP+R9iYMIzw8eaBswjF2BFUJY5eaeoVXUHCiJpuOto7QFQ7MiPBZ&#10;yh2SzCGHpNqma5O5TJqwgukUfcYwEJsWLFqI8YtAv5Gx4WTaZitRmsJgx6u9NZHmKcKi4COFd3FN&#10;+fgY/WO5UHSjoYGGHE3RovO6bpXhCNCPq3GFRibPt53f8cDUJCGnYHyQHSQsjO6YxKSw9eDtRjpl&#10;uN093USEXMBed/Ys60wNO8Xv0e+Zps8YZ2mWSLU4eoA0hnASBqxQmLVkAfP625XG/FJjTuKtZFDl&#10;UB73GLaJkZT5Sp75CnUIUc01yRr8Y4xjeZVZJplXrJkSNKyYcpevThK4GIxTNq9r4fCTYKbXSuZU&#10;mXNmEeY/WW20OrLWIT7w7ZGx0Q90L2D1T05esQTFATePKrTS/xEL6iPIrvHC5TMP3qO2ztmowddw&#10;oEq06N757vGHtwXcaNSAkHVndkVTqlChJLdp8oKAHapdS4FHValW1ILJAgIli6yYUxiKKpvPYuQ6&#10;fYq87Q4kCq5Q9P74GKjEt6qiobgH0RCkEles4iEIt0iuFnjMMU1PBMaZQG7KIMtymHIYoTM5JAPE&#10;4VuQgZ0rjSxKAgekkvPxTAkzcX0xplyAGYWI2gJnDx+9eP4CJfZGQA+Mdr29A319tCVCckDmGRsZ&#10;xorJHlRXVDJ47L/07NQ6a2gRJ6P4XAUGwVfsN1UevYaYpbz8bzadSLqVWqMqpGlOVQl+EtFbjsVJ&#10;+TN2EOaGJC+a18p02FAtiLcaHt5Wr6HPcDRfmbjl9MnnQmX2Mbf+f4vBTnKVZL+wsabwMol9Dmjw&#10;7X6Rt8wGu3xU+VaGwS7eGHaR+Dxn/MoNdiIQrAaUixBGO+tDmFq+fOXSpcto4Hjp+efv++73Rw8f&#10;PvXVryx84tPPPbTtrr/46vr/69f2/ft/izUAcr/z53/2A7v3tdx66/af+5k1//RXuPn48cPHjx8R&#10;MQxmHQE9SWz1cuWxSvxpGDPLC01Lh5JXcFymatsunqA2ttYFvZCxGkmE1zOvj6D3HnmbCsWw/Dwf&#10;nGwqYLt54yb+Nk56C02MrvsQKVqh2ERAc5Q6ZALVddXd83pwCl2ZmsTuQDUQmBhtVilGHS3k4Nx0&#10;UL1KhazTZ84cPnIEV2wEEqs5gA1YKdQu6G/a4wjVBhVvfXPXhle279265eUf/9TAkkWO59ImWcEy&#10;bQt7UO70gNg498dUxkQnIpI0NQbsPFmHE6qmWEkJjW7BNKbAGdGjigoukH2hwE6XQ7A3NUBcgBI7&#10;ILEcyswroinnFDyYMYxfke/oZHcnz9n67t7XN2+Az4ejXkoOK2MkKdwqTd97In3FIQrJIlBC/9WC&#10;TcmRQaVm4gjiEKJYjDVylzAfRZ21SGdj2uN4CUhoKimBkkEcleElDdb4k0FWTGz3qmUffWU758/P&#10;62FtbbAzyTNgoBE6iznlTEiHLbvznX23bd+1c/PNLz+8VTgWhkvvBW4be2wsRnjvYiWVk9i7ROUI&#10;b3p5O2cvL+7hmdv+x1/x+c3H77+0SOa8uDa2O+biqGNo4hNPfAabV747hR+G9+2buHCh4/5tnOzt&#10;76NJifAnJVgrRtkr60Ty5AqPQKfdq5fIZvfW7jM9ncP1stmxJFHrMzZLXhq5XRV9w+folR4Io9pz&#10;wLZcOjU12J2YNXfGC4kfEhQK4ScF5wTQMQugZd68ebCTQ4cO8RvYY3FYN+IEuZJv4Tcfv1q+Y2Zi&#10;15XRkFGiwE5QjZrq+rAUKzQfhoIX1wa+sUlVnTBySFTAa1peAi9HFhWOR1C/llLNSCSZVZWVg5vj&#10;V8aZy4ovfW2ssf7rG5bTOI968wAUKv38BfPQWFh4YvF4IO0bTHX4zQNzxgkDZmC3vb77wqKu0aYG&#10;Gc5FAMNSF6FPCrJTr1j1yJCIViTHFweDcYyA0QGDneHcWwl4uTgXwq2pp8/n1MkRptxi3TiHK6Zo&#10;mmCWIIxwM4T4YBKszUzlFlXSLkAsZmSbrDlcAdvwq00WQsZLMHwD+BXiqefEBdMRuha46WiwhNds&#10;HwuLmsHcwkNbxgcGMDVOJxyneAvLonThDIo4ZQrNQrxi+Rgk+GnxZHzBeeuya3ov6F9S/NCRow8d&#10;OvTUyhVPrlSbPC1gRnhi0klJ1pRCdEtzLyBQOS3M6VX2IY3BBBZJyA3FwChWWERY1mFZEPgAiBKB&#10;a7IQxiUJoPap0HTieoNdBHQL16T2aDxe8YwsO17Vy2uo8Oe5BSmcFNsa3M6r70vN6tXUIZ+mLa1J&#10;X3UAglyL5rOy4UVIuMCyrIx1pksI5avJXpeXa1bRAVrw6yv+1kQ/Pq+VB2BAjXw8rZjk8QjW0OCV&#10;T6SiNbo43ZTkKgSjG/Y9W/8UdKDdD9JqG7ej8ywnzRFtKD8xD9FaDtSG4HCXi9bPTKkWD2fQb9kO&#10;6IbCexUgyR5OghOkz8IzMWw0NTVzi2vJKXEgypJKymFynIHHhRYp3hWR1w5iRt/J0YSXunTdtwYv&#10;DofKNIf+GZxhSMohrRAaCw12uWTDNKeiiJqiIGM0kW2k/6euoIeqWlAKYPSeilxc9/wcCywq5Ftm&#10;6BJhucFiVIDzP5QO5BHBJkoM1WCWp5AXQkXw7zl4NobmQ7qBvPhPR9h5Zfx86zkOrzMo5iRRI8wi&#10;4AwViW3LsCsyYgzyQ7yqfogYnGInirftO/Bjzzy/6MLF//7Io7uWr5DkMz1LtDRNPEg1RvzEiOUB&#10;+wmCDc82q3HuSXlPYwJpjvlM03bnqcd+QkaEI0AnTTbHJk+8cNj53sli4TUJJhRxL9GWMUKFyfvj&#10;SvmNysooYUyOFp4KkVXZC6a5U7MPFy8p7/e+vffRZ17aedcdb3zkQypNOCvaNTQ2BDX7yLMv3EK2&#10;eByDVZW/se2+c1RPj2EpVCZkq8jiKaKrLBMgBzYfoe8ivI4zD+LhLyo+3iq+n44w2HnKhZDggBrZ&#10;d4I82i0dBXCTgSyvYWcgCg+FSd31BruZJG/fAL1zcBhUMjOY5sJe+PqDm5uaRWqgjhwavR2OTM9R&#10;+D/8h3/30EMPcQaRjMIcfMBI51voVV/e0EC03Te+8Vc5usXIFVj395cvJrDOV/5tB2Y7Lj51VRTY&#10;ZhG4BXZWFPb9+/YuWLAQ8+Cl3ksIEgf2HyQWraurEyUA2QkZmJA7o7wCwlDIq+VtUuHVolnsC0MD&#10;Q2T2YXAhwoo27ojQaOysAG9RsEJQm9Dbph+M3qbnOzrVHlT+++Dys0V0JEHYQwKWFRiZZGaqsb6R&#10;5MVTp04CbNDbhqYmbsR2wGNufm3nR7/+fex0p3s6zy3o+uYTj1OehbVWyJIemaFIhuwytDnjBN9E&#10;CDUSsZDw1NNcQCKOXFONNhFarnYU4wgWCcxAKqIdfixmDb9QK3d1KhNH4IEbNmygkBxBUr29l3KS&#10;GDY123rEZbgyIvVUvAaaG3442B99HkaQVtTujUzD1tbGpmZx3TBc5MCWfyAQEv7C4jCGqPFyha8Q&#10;C3ky73KEl0mKo+owVfNexAzsdLi651OhuacHnoWBiXhXcK1/gP/6xQOiq4PqNdH5NIQ9DZjeFI0N&#10;KD9QhAA2KyOBHOZEKV51LqrA+EhIU05tTB592GUdBDWvsSMNGgOuyO90tCYHctTtLQxGEaXlrm1R&#10;lEqAwnnsD/E8U06NBELOkrY0NcsMJFesBgnOWbGC6q5taRsrLjpHLmpE/XPwAR4dwvn0xNpVnc+/&#10;SrPFUoqi1FRfWbbYE2G6tjhApKY7OxY99Rwf+hYv5L2ikcT6xcF6QlXABSahALSAJfMNBoBGoOky&#10;9tBSwTdi7pmR2RwXcw03Ildg4A4tX+EDLDMfzJ9mZE4VPDv/DWOBSDW+kCiXqc8FkV881oFEPNyf&#10;czZnJcI+YFtyLdtTxozDXklWhpOAJRRbsZK0WCTeVukCaj0B8qIBTY/L7skt7kUZxj6Lsko1sGWG&#10;XVCwXpnapCBvBNPW5AhWiWYUUQFmlrwoJbFBOmO1wumucf9vd4nVbhDJqGQMpQYAZAKDZLCL5sVR&#10;fsatyeBa+pWZkHJSaSrtpSs8FGP+vnVe2te3tK/XBjvjy9xz/haDXcQRJS5svu8/g/iFp8eqdTBj&#10;TSFYRyEdSGAVBDMA1GAad2ccRCAXYZI22AnkssQbD5K+qcuWLkdI7X78Azzn4jNPl6JVNTb2vvzy&#10;Tf/63zDVyb7eod27ux959PB//Z0Fn/gkK3XphRdW/L1f4N4TJ4+dOHHEbkmhcZjIHdEjglBgsONP&#10;6yxeST7M2ZoctpVZk/M5pqpjmaYij6DjLbIAjpyqFyxdWs9CgimaY8kKrWH+vIWIXVFaVcaFWKvw&#10;kAfbsbqCVwCvpOw08pVDI6AgcmCXV9ZSjZcCqrKOVVQS1kXAmqI45ZGAZk1FG0FoLiWuyxub6qnb&#10;SBAGgdNAuLxGJICrOR4eTQXFRKUb2fA2v7n7w994svPUuV133XZw252geFjG7BYXoYWY5bteuHYM&#10;URoGhSFS7mRSaxWnatcQTgOSDWUSnWJk1Q0Y9WfBcsubjgqEm80opFD9wqQxy21CpK70KQYrXs2g&#10;BX0VgAI3qqHSVRFKmQbI3h9TYhHB0qJEFWWnuzvmn7tw08Fj2xd1A4hhwaVXEc0fFM3HigsbwxgJ&#10;xwJWUOBZAsQFbIrhvCmFqFAk2wEHEr4U7iHlBL57rUgMwGipDHwGQN36icnZq9OD/YP0QlPVTC6j&#10;5P8k5WNLZ1Uyi/KgdWwB0KWwdQWfl6lLb4j+mMDdX5MH3r3zPe463Kx+CLkiagSrKpulAAiOLMKf&#10;FGJcWXnnO/tve+u9d26/df+9dxNwCa/EyEKV/LHRK+fPXaSGL+ZCyuf2Xb58/uxZBtnU0MAsyomc&#10;YtOLZgeWLGBdb3p1Z+eJM5u//fx4Q+1Ln//w1ZZGqBZuC2w2CvzHWkS1keiJhR8IivWLv/hLjPP4&#10;n//pO//wF/t37pzsvaTmC22SBaeGhs599zuLPvd5Ph86cpCG8XK7w4kmp69eIYP5CjEn+lHx16Q9&#10;KIom1Ll9a5cBVI8++/qJ7tYBqi4KK8pIsgRZSGdmlXArQjyVQ4NjXnbs5OvgMolKE6pxoAwFYo4I&#10;5Y3yGXxuam4GxYEQLHqXey83NTexcBjLMPKuWLJ6ZGgMcOho7yJOlWbFbMhj0+W1s0VfGblAtRzo&#10;xvDwwMBgL/WFK6tKMYMgvvBWBoNFlAg7K9iIYNjDo7oN2ohYO8/EhoPhAJsj2ZLIRPiLxsjlmVDg&#10;yejYkEoPlpd1fut73Tvee/djj1Po5eL5i6W1ZTQsY2MI3YN71tRWA0E4o0B/GJSq+lCGO/w/EcsA&#10;WlWdnt/edeo8f19e0g19UFGpmWvY7GdU0080gZMghDyrIVPC3KNjLC7xaZicbTfT9J6NQHsEA1hz&#10;sG9ehF/LxWUSLzdlFAWILqX+02w+/VlKersym2rq6tXKnVAbZCgIUUW5aBT4AChEwlbEdEhiRviD&#10;K8DXOaPqM85RdW2gZGgnjyh0yHhditgJQhnUXpwqvFdR/UbSWph1fUsYYLRB0oBFSgB7aAecgRhY&#10;FT6pqFDBZlJR6mopAzpD1kAcukNprbLCICThMUzl0iNKkNcJzRBwy6S8YbiVUTIotnAZVaSo+OFj&#10;xx46cpgWE0+TCRuKVqB58mCbl+drmwpfBqP2leZYzM2sMef6NgdYAOKk6S1vROjnmCALVhVjKFtf&#10;fO3q9MTYFSReWunV19SPy7mDxDozMjTCJrSQj93YPH/pwt7eXgRbxZYidU2rgU8MTPkGIfrq8MqH&#10;qJRqUVu+tFlEAlJWLio3JduAJXXdsVd63FzilWpZZWYOh47YZ8uGgCDO6xbgqPGcxsNrUeGUzz41&#10;efzEsc6uzhWrVlzovdTU1EqaFJ2Tr0yo4Hd5SQWkgChnRcCRWUcvGDX0Lq8uI06VRobE9dFdFSmX&#10;r2B9AvWyUva3cnKcZAogEqudTnIvcr4iaxGDg16xFsxFjTwUR4YbB/oZdhHYt3r3hU9e/nnMvoCc&#10;NKxoF1NOkRZ+qMQVxrp64JfMj0uXLg4PD7K6YDKWOPJeWQJovksR4v2G+pozwCMQYnkcvgGcD+HZ&#10;RU9U3ER4mNRf0Q4MZ/DYYCf8jCoBiAOGH7ZpeW39J9t6nh/ue2dsOAcni4a5+ILmZJ3XnHHup1Rq&#10;YaCg3uIP/EB04QtR6gTJHmUVv6BGR0AIS8WWIlUrSp2eNwxxWorBDaKS//R4cjKSy0y2Ghce+ZU3&#10;nE+PzVL4Cx8rohG1m6S/KqlAnyVqzVJnSv6wwld7MObshatk+EeB9HomdAjC6D8LV9IEk5MEpoSR&#10;TOVs5d+NxE9d66Y7EYUbOC4LniQxtKDauoqaWr6/593d9+/e8+qtt379Ex/rqxV60opR8ZqEaxJM&#10;g2o6TXKcw4FFrz1yCSQyKIh5arHDpR+R12q9CpLEvIt/7Mc//4Uf+/wjjz708CMP0qD885//zC/9&#10;8j/8wo9+7ke/8Lkf+9HP//iPfn7jzet7z18kuglKolJZ6Uev4UeVhgT8qsLN0BWuEueFbxGpamVB&#10;k4zgRkeXA5fQf65WOnoV8mvFtdKZK5hVQBb1gq0soYZZCFj379x395vv7bhn894H7uY50zIpjBEr&#10;MtzX/7m/+vaii5e82mca6v/T1rsQTUAD75dhOdZz5qHDBx89foQWE5zDQpcrNhpVSYlsdkXFDxw5&#10;wD30ijXIZb6DtJKS18PtYYuJWYM8gmQjRgJa7nC15yuosdminxC/HRES56coWcaqKMMmDIshxIhz&#10;YfgLvTpFuLLmxdAyFey32OnZmUUqaKu2LuQQ8W5zBC4QvwiF0CT3c5/77IMPPsj5I7//ey9+4LH5&#10;H/2Rqo5Or9vZb//N7n/1Lxd//gv69shhWlHDxJATPrJw/qOdbaS+3oBcf9ufy2qqj4xcGZ0lC3CK&#10;mrfYNCjfzwAhCQP9I6tX3tRQXbF/957jR4/SiwAtnHaxjFzxwtV1JAcxMzJPKFcFy5wtLoN3DY0M&#10;9FGCa3QEbovqTkQRMowiSmkzjYKjblEKNVKGI3a6lmaAaeuxo2+sWolERw4+FJtkWOQqgqvYDIr/&#10;qr07TSRQiYgNbO2Ab544fpLKepwn+eOOnXs+/PXv9Zw+v33Lbd/8+AdPdnUe7WiX7UjYg/xD3QNZ&#10;BYATcVvyBkJQl+BWUk7SDIkTKpQ8rZVXUB3BPqWIBBhBMEuxEcj85PpQVow87jE+A9xSdKL4KJAl&#10;Bl40FUECpAJTrqSktqYqDAVXz52/HNVLCNiiFrPMKcA4+H5tYoo+BpB6rJmkmGIWBLWhIlPTRa0d&#10;3a0dnYuXLr/l1ttb2ztZsJLSCiRNFTJWGiKBFLAkEQWlAc2i8kAGFAEScdz00CgX3b6GJVGQiEMf&#10;cWBCChujLFm0cGlbG8WVultbOhrqm+Ht4D1fjU+Mslowb2QhgiiH+gYZNFmxcNhIP42sjvKSpvam&#10;xo6mErq3VZZdZbWgouLBLsXKgHDFTctjZuFIdRMQYNCLi4i8lK6jLkv0HqDAa1VFWU1leQ1qUAUK&#10;SnEFBHXqytTY8Njo4Mjo0EgRtiDEn2h5hnIY8fPI/hPkcKkJBghF0J2qKFZKGkaRKL1GxabRsVHa&#10;GtTVNSByVFbUsDyoVzDPBQsW1dc3kQfPamDDnJyQJttZW/dAS/vzg2QOqXKsPTWWfyLItKRqtqgu&#10;2sXWnbt0YtsWACBiAIksZmji6qB/85Hjo42NlyljRxvf0jJIOWIztAbeoKhdxQ9WYBwEotkUBBA0&#10;Q6Q7BCT33FN56hnVORHfL0KvQV8p5noVZa6s6usfGBoa1rZRg6KoGKxQNm0Zpe4mIbuSiGF80utF&#10;qFRMQ+wex7x0b9dEESGPnxmS1BkBwIHeUYneLVLLh+iGRLaO+jrzLZOqa2wghAiXJPnmyNUy4UWm&#10;HUQfg/vE1ETEx0p6Z9NV2njqGtprV3PbwgULOzs6kWlGR8ZZ+djlanWILqJjShXdM8g2YMTsHR8Q&#10;XymGSuIDeYWVZUgXFWorrodREH+MChzAPGA0eW0GOwhsJtcFEnc2FVbgUXLJmOybIwS1F99GcUJ8&#10;AujkOikiuVnRCzLIxpJxLmwmkQNUVs7eEaSjynaOjwCf4UZVlNFU5j8nKQuiBazCShOmnsyvlhPV&#10;JRjs+vueXamo50IRSH8yAhukgr/L0CmTZCpyKlOzpCxtDcWeeZ0qHLqtE9ZG+gooo1N7L09C7F3k&#10;ZEhcoYkVrCQKdCGwIj2qXQK/0TJZfxXDtBUs7NQqtjY9DTqrKHhB4Mjx48dWrFjponXPP/LQ5Zde&#10;vPN/fHnwnbfHz55Z9BnVthvet3do754lf+cnMOq99tnPnP/ed+/44z+pXbyEr15+5dmJiXFQ21Hq&#10;3hnZxbSETqgJrUErMANWqDS7Zajsg+LyM5knVBPVFeEhEdTmSHaJwS57qeAuaAosMtrN6bemrdwm&#10;PiCP1FRBT6uJbFAtAyo8ItirEgzV5ytxJ1XV1JUuWbLMjNZLk0Aqk2fT5kngCxk5soPCtqWIlSoc&#10;lCQ0UaCaLm/h9VV+LpUCglUb+AoFFEKsRE4KdD+/bkZ0PNmMtuzYQ4PR1zet+5uPPdK7YF7yGIfQ&#10;GkpxyH8hnsbrdFhtC2YmcuWx+7zFCJbKSeCAjxr0hKDjonVMi5HGHcnZIiknUlfijbYC2EOeHNWx&#10;UNoYTim8Wf/LRBiKZTL/BBdQ9XouHqip2voO3Vdnj3XibrLvUlgHIaAOmvAcAk3wQmMToYqE4gPk&#10;fFVbozbzIfJi9UhSe2z/nP/H3S3TyVicmOw1deSNBka2dDjiRm4ahe+EWoO0Ed0YTSNUAd0GhVhV&#10;fp/pklC19b29z61d6WVMmJNCW2XO8NYsvNj3o1/6656zF5584kNnb7kl1Ht5yfiAEq6CCJWVhw/u&#10;7+rqptgcPVxQCPE4MQqyyRxdJWdLSVHfkgUs8OLdh3oX9Tz/mcdTV5SU4uGAKZm0GZy6d0XVkvUb&#10;NnZ0dFZ391Q0NWH1ufzyywf+7/+4/z/++7633gTcz3/3O6t/6ZcNJy+//nKqh287iDrCRTF8b5sj&#10;KWIRWA0mdW4h1tWix55948x8+sbWqiZjHMB5WCjc1iqooZg7EGwDTsJ41UdRRQMHn4ha8cMWUGsE&#10;FkIsKoYhLESE0fGZ2iJjI3ItumMjA8HgO6+k7OaZ4hdqiy+Oj8rlNTuLGc5hdHrhNMxIQjzx15yP&#10;Xu/RV3fmamxT7Gn0s5V4TUsmSuNHRTaYLyZCoINxBCNW6vrS77+w5Mnn3/75vzO0YimUEaFndEKJ&#10;Nnry5FX8zRTqdR6GCljEkStmRhMx/+KSuuGxW199j9edXYBIqqUFdD1gl/MLjNVzEFdinZUxLKqm&#10;kjHaASWjZrldJh12ptnNq4nHkeN4lD4wzKbD3zKJMB5VCwFVSjhSLKNTGJuU+XhCeQyVjmQK9oKC&#10;fax/Y1MjX1gdkjEv0b1koTC8pLkUvjg+m7K9/3CuhY18Do5Rnb8s75WV0MJMk1avyXL+ygBmFC1U&#10;0BkHKQo0ydjJ6afx0RvBRisG0z3dBclJn3/46NGHjh55ZsWKZ1ettBbosblIvAfshTWVjo4qWdh8&#10;wXTCHnnd4W01Q/Km6LGZkkZeDBG9CvejPIJG5YALSg5rX5YtW3brrbdiNzp//jy3rF+/fmRyjCbd&#10;TJg/lQIgmuyknvAXx6z0Co8z3E08MCaaCmva4823npGXxYM0y0jzTXUkUoSVbKEBcLpRgm80P41u&#10;sLIpRyA6yxG6bZgkimcxa124ePHS5UvLli8DbAjNRnGVOQDpRFmnqhso/h50WL7lWGUH6wmcIlk7&#10;BBRxB4SVCEUPbI3IOwN8wEPia9oRhcOmsFZPzXMnsdvEwVMO45QO7s6RNN8Xva1KfnjuBdoJteA3&#10;D+He9haFmbMIjq2zp5obcbfEGNGLojJLwIY21J7QcJ9aQLQ1IHOkRcmw4JYARxhJ52Dsk23zBq9N&#10;fbP/Qg6BhsMca7gUW6ahrfAaXRYpzDdcL0iIGpQqTab+dLj3wjalFCd0cJXLBOlDPPBlkboTh59v&#10;pBa9+mGRdBrG+4DfN95AfOam4JCS7MhndwN9yEGU4eafC2/Mp5+vhi/LI+w8BgN5Pnhfk7+LP2EO&#10;RtJ89fwh/B0JTQofxcIhLy+6dPHxF1/ccPToixs3vH77rZKL8G2z+/i5FDmvkBjF8MrArDVMuFZQ&#10;odKEKyhY0lA0MCGH6hT/5v/9Hx555KEuImTi2LBhPRbwG6ZPPNQjjz78pS99OV/tfMCFi++pzX0V&#10;ERAS+KJUKO82QDktIMTXUDkyDYQJCBEIFRH6KRgPoN+288Bdb7y3fettu7fdJS8hbj448PjEzODQ&#10;j33jmy0jIx7qns6OP9yyORNT0/BNMHnzw0cOP3rsMN1gj7W0PnzsMOeJpMtFYpMvvjrR0vaJ3e8s&#10;6bv89rwFQWfmooa1Vhmk5VtsTMx/G3tiT5PKkRSPQKCEW4Gi1iUkJ+T3+ClmNxkj8NPy9QwRLXbQ&#10;MQ5B6kWiscSMSj4x2+K8p+aeV5zhYsLrOH/x2Wfe+smfuONP/qxz2wNeo13/4p/v+f/8q4rW1iU/&#10;/nf48/U33kAW4vptzU2Pd3W2hOT8v37QpXV7P85FavvqYN/ZyZEhPJ0zSxYvntfTjlJ38NBBmsM2&#10;tza3tavqCFPkGnhJTEpGTwAGwYi81JGBXkYiU+8sVjZViOOZfH3pogrtaRciVdDyGCrn4bqGB86c&#10;5czZTgCYzZMuBoxdjRopAQzE5SFFQlclh2IDQjbmi3t2Hfjot77fc+b8G5tv/vpHH760ZLEa9Cne&#10;L2pRKSvddQOl3osFpDr3wfojqjl3WakcT1S6EB/E0OQjo10WcT34xMszaT+uEr+TS5vqe4olnCAd&#10;mFC16BUkymmpnuX1nuIWEisT73C3t2mUqe7urltvvX3R4iVd3d3t7R3NLa1IkgyK52GhitQFRWUF&#10;DioxRSgYT4sdU4vbgCvxcaRscyJ+83zsL0TSITCrUG+l6DlXSs3JutLX1Uts5laMGkgcQ4MDmAqo&#10;6xsysx6C4Mf60W6irqkBqz8VpLS8IbFb5jEKyGrEEN3yNXAqEf5ofxHiVpIxwrEBhKTGF66pZxap&#10;W9SLPOkCegv0XRWcKb5ULbf3TBFaM8GcSL1AA+J1Q0sjy0MnK7kcRH4qqW2NXhAxnmNkagMISOu8&#10;1KWrGdzR8dHHu+fx58GhfoamgKySEoo6wq6lYCF/rVvd88JrhCaWolHW1Y8uXpAL0qHwaFy1w6PN&#10;x46fu/VWSx0MXpJ4VJKx/o78TxE3wXmEzmGwZApOQeWYc4tWITIpBYQHs5GEKSDS0LRCteQw7svQ&#10;KU+GxXvBpBwbstCJMJsoxUJLMk1gmziaX1SqeNAkmyUKE9KO4YHx2GEgZIxq9fLIKxFKaVh6nXKR&#10;JZtNUpPRNQdDoWA4PKG+ob6jqQVDJLeHiZU8ImtIk9gBiK5oo31hZyeXodRbGlXRmaxyaKosFssF&#10;dnJjBBsKjiVRBsyYORYeBi1xwQIhPL8goChkPiRnhVSTGySbLNJisE6T9ejlFYkaXsacv+fPQXgz&#10;uc7f4g+m815Jn+G3Iuz6+2BPg1Hc3w/xvUJXCwxOE3Fcfzh7vIw6XD3YxT0idlXWItvdM3BSxJIf&#10;a2YRXYkts3EyZ2d+e7w4ifcRv4hNWbRInQZUKSdxfK5ctWr1o4887qGSCXt1cPDoH/y3xnVrh/bt&#10;W/TZz3Gyf8f2iUuXmjdu3PFzP7v1m39Fm7/Dv/tfl/6dn2DthkeGzp07FSk4ydTjiReuD396ihHA&#10;nlQkE17R6qC8Xh8L4dZEtL9RnjTC3rSXZvdyNIcPM2PWeps/Y03DL06l8uhaoyEFPVS0rR/I3aXL&#10;lq4wlbEm8P5dj912np36+AYXUzIjo6zGx1Zfx0yjtIFMQB6TnJ9xeJSeWxwpFsPTy2EFXYczW985&#10;8Jnvvshjdi9d+OLa5ZiuomSGwhTtp9VvO2wjhcSv8HP9XtxgXjWGamru80gVMuVWVMgxHFzWa4rN&#10;wkvC5xwCNKow2AVk5YQ31K7QG2M7ZUbl7UFA2Te9KKQec1elsnFZdY2SIAbrqTwyc/97dF/FZtfC&#10;b+QZ64Gy7Kp2gOIQ+KmubYj0U3wCONZUwJIn8llW0OzIoTm2I3o8xeHFTGxMOhfSgiKf0aVkG8ZV&#10;R1iiCqzhgIuWK+xWlOiS/BEY4jzyJFnPztI/fuH5i7ccP7Vzfg84GqV2w6IgEpUMdne+e+ChF9/c&#10;efvGJ5/44HhzY2U5DcvcG5QmgypP4DZqK5YvfeONNwni2LbtAcj40aPHmBo11zCKRwyqfPsAbf+S&#10;eVjrVr+0g8H0LZ4fA7MpISoUXCOwTqw2fAwSsDo7u9atW19Gl4YNG8h+BVdX/cN/RFQdZJgI2PGz&#10;Zxd++jOkYNAK6Ot/800llQoU9QP91vOi25NTTV1JxJhjPDlLE4yZ2UefeR2APNnVinGVV8P43aUd&#10;oEGmZ1cy+LA8K0yUcq724Apk509gS4laAS2A1alTqhRLkA6pr0ionEQWuXyhF/sFtgAma1PRvUVl&#10;4yXF26fHSECTZIAhIzRzB4FjSVMckGppEValC2RAh1MSxaRDX9ky5bJiRNxNYNrDuHdlnBhYpdBj&#10;9JshFm+s/cTpO7/z7O577zh28xruQnpQo65KXG4kYhDKWt7UgDIP3Y9wI/ERpfpIXoki7lFfvgQ3&#10;NfPtW7bA4cKnu1ttI7PBTgAj9594NRPkSnKpgjqjI0mJiv3VRhCqnhNHSwxJMshSDwTzcZgc5TWh&#10;TExyeoLlMswTuLkALY1clK0I95e0LFM5M3hTWAr5Yb8AqNgXxhplIySQsXGmU6ltQXwWymScLH9v&#10;4dtvOBnUIKQ3Gf8iSjosOCGI28AU1CwMdpY8xvsFGHzlxsupUwLVlyL0zzhrFuL1iTIA4HsUwY0f&#10;rnnk2PGHjx19ZrmsdWKuIbt7OrnBzstoZqAjQkJMynISrXU2Zbj+iGVJxdHTaGMwQUNUJFQQq9x5&#10;BfOHHUnBvQA5j2Ej8ix7YGNM+bITtqpBT20eDNItChioH9krNlDGcHP+olXKjpBd5uyYhgeN30J5&#10;7Lp+Mn6H4V38MOK1OatxB6yKnZAEAY4jaPriNC8lcfQPDHIPcfjsDp9xiU9C/1WiW1qHrABaaklU&#10;cuCEYiBqH1Bgl1KQ99jssH0noPKmRg97FQuPKiWhVSD/qzZNPjU+mKsydd9rYAijpcQmcnFkpcq4&#10;OZ9d6qW8UrHwLizNgvNCdZ2pr1dnN8RKMqq4k7bQ/C98lyKAqIRrizWXvzRKPcnewbch9InaJb1H&#10;W0bErBA8CW3RN9aqfmawi2TYxm/2nx+IUps+CkHLoBh5tEmULARFIstzZleIZbNENovaRL4M0gJ8&#10;MQ6Kr8vxGwWbRP0JYpWcWeoIO783x9z8c37ewxNIX2+yez+C33Am5YDF2RyP3j/yuTEU1ILMH5Wv&#10;QD6w/PobDHY5/Buw8xv9av60wS5/coYKGIgFJIUv8qOuzkzfv3ffoy+8SAXT3/3Ux093dRn12FjB&#10;XbQOUsKaBAziSSOOK4PPfMrayqzYWUZFfZ1o78YNG378xxT//r9yMMJdu3bfsA5GB78uX9s0HcJk&#10;gjiGzS5wMfDInlkl7MtNruQaXYAYVoVGWAJSAi6qUVledt/2fVtefQdr3Xv336HKxcRKjE9Qerzz&#10;4LHPfv/7NcS6xvHcooXfWLfG74qw3zSbYBHFP/Pm67edPf17t215u2c+kXQM4KGjh/h9olUV64zF&#10;vmGwppaTS/p7N509PVRTO0wjywJVKl8imyry+Vq4DUaWg3G61iOJ2V9nsPOVxP/EeuTQn+4qNNhd&#10;B7rBN4xTHrNXHp6NfssYJE/mRFWV4B1iMH3TTeseeeRhRvDyj3x0xc/9XOsdWypbW+1uHzlyaMHH&#10;PkFihA12T/7gqZuuTf38ksWrGhv+V0DihmtIjGVmp0h5JWWBAmHEblSUqxLL5JWW5qbWlob9+/dh&#10;sCM4tK6hjkJyTuGEWjAxGZ+l4UvBREKi1gE2Oi0FTDPsMsqBjTIog32DCcCCUVqYQdSDTEP8Hzx9&#10;+kRT81hDI8FMUEkhiFl9qGjwsajHg0Vg/OHDxxZe7vvJV7Z3nT63654tX3l825mujmg+pELYDguC&#10;epqPCGOCHyhAI4QuFOUoQkPcEIFvKjOCghBBLdH/jWDuFE0Zykg8wR6vRCiM8iFVGG0JLpEZMTgI&#10;w3ZXE85Q3BvwUuxphFPJT6Y6w6o0wji4UU0niotZZNazo6O9vatHUqeAoQgJm4AcWv5cuHCRPAeJ&#10;MckslgzNkq+yakXhsxRPR/dR88Mg5AiiFHSm6A1V6hAbnKE5J6sEZbaPinGNqwHONSIW0a16L10k&#10;HxPnsiKkAgNYedz9dY31NEWEuxD3qKDFeFb4tcVsww2f1WIN5HBwrj5EolwIN0pB0x0RqHFllIa6&#10;qnIYNQQVuCSZQZkiyUHCu82R09zdkWC2yBmssFEeKUm1lr5q2oI6cWMiMhtwam7YsJGHMxFbAxGZ&#10;bB3QNqEQawtVOu4A1kkJ4morx/Th8hNXJuHvSurkRYeOMoa6sxfOP3SvSTizUUR6qMwdJ093vbXz&#10;2MMP2meMZhC+Oi2OMZ0BQPS42FU7oJ8WJKwyx9O0vlGDOGlPPNhWBjYUfMGvA6ChMikeU04R7lBK&#10;jooSCfi4XZVSpSlEBLq+zoTbXL7FYGdB3VKNV1UCZVRrtQRlichilSm80pClq4YgBJCXl42ODft6&#10;Rd2HaURJs40NZCBhpR7AaTw0hAsWLSmaq2D+I6ykHv2xmQaMZdSnYz1kqFf4WChdvFfjzayL+Dpt&#10;ZXalKRNbXpgrLDewsBQnFbTMkOYLgqSrl6hsg6A+JioKO4YhiDm60iOypcSxpMXM1fg2cfbS8TQv&#10;i5Udy8zC94IL5sSS2dlbz57ZOX/BEDnjmVKQBpbJz2YKUnv1Ds1bXFULGkEVmR9U8alhsBNTCHk4&#10;TTybv7lP1P4LGTiCn6x35MwlbpZULoMtgdOgNpYQGHFE9/tKDsKA/sHf/0c5O4AiNKxc+fY/+sWl&#10;P/lTZ//6r5b/zM/yFW0oKLwwevRIZWvb8p/7+c4HHjj6+/+tYc2auiVLAMiDh/ZEUvZchF2hquPx&#10;ZIbFBH5eSRtb+J1sPrEUuTUpBFd3nbaNz8qxJxhF7iyURJ+osGtBCpQejoFeCoKSVpS6wucoQaPk&#10;FSEXikeOJB6HiXgOWyL0UaPNrWX9IuvAFYSB1dawbRAil7lHNOT96nqcfmQNcYaYzEbyxZqHBCyH&#10;4srP4nMX1x8+ec+7+1/ZuOZ7d2862d7itXB/n9D1gmI68lB7mGol3jBg8pi8uDxbFvWo5yW7xpVR&#10;MhDBOsUyKCFcVk+ipfhsh490ihiiZbxU00qLaokwMCoiQ70yNtgBYS7ioexIQ5vYfNg9Y36sTtBV&#10;LD5tXLTtvUPPb6SDWDGgza5E/O0YXjcZCEG96VkKPyAEQ7qqZFQj5D76x8qOroKgXlJ2PnBA6Ahr&#10;1tAlAsuQy3kuINCDoubWFdH1NSon/8vFJfeUS3cpiiSYrtBNyBdIZZhSu3Epyr2VlQ8coHZp8fG2&#10;lpxi6glKcy69672DW97Zu/22DW/fcbOpA4Yge8DCqSXvIvQLXyKBzJ/85KdgvQcPHnSVKyp9chnU&#10;MroKYIZAHJEhbqyx7tKCrs3fe6nj1LlTN68OuiHZKUBL7S/CVagN4eS+/Xv37dt3//3JZ2ukhcQ2&#10;rV8/78Mf6fnQh2rmq64zJ7/6rb+039IAo/h+pfPJfMefck0KubRSpq1+1KmeDl501/bdjOLSkvlB&#10;o1XNFGxK9CIVzw2FTnQwBHdso/Xq5mb+DcKwKcxBEXnXphkwpesoEZJYZsR2EWqL/Y5l8brdVlqx&#10;bLrolZKZIc1YjTWdIcgzuQYde3SEk4JGRFJZRSfGGQ+XtXW0coFSOETdqQSs8hZcT5w+cIqepVh4&#10;yR9ia6glFDx7/MXtow31Tz24hVenbgUlxbV1KqwG2BHpWUMRGfmZEYJlhcnpO4OxOwuWRv4s/hUe&#10;3nrk1M0vvQPGnOputj1OCWAhG6lbMKEtkrEw5krwVBsNFe/QYCWUgn0RdyZSHoflS2FTJhznIoJ5&#10;G2SnkF7lbAamqdvDZaIswUpFFeHbpIRL2MZT0wkuiTjz8siHKaacJUNBXmeJWDQ2CLLD5xAs4sht&#10;W3PKb84p/mcfNInw2YoWENofRC+otaimRIogF4iYXIj2MNavWANJSBGomxnsJDiaf5jPmTcwcodY&#10;OhPWWWCPnTjxyLFjzy5f8dxKZcKas6a5KPJId2Vz8lqG/eJ6g136Qv8kydWvyw+kxCCPwVuzg88I&#10;+rbUsPjYjwl1DLJAY+UKFvbs2bMHDhxgwAZ4TNJlNTKZ8RIhKbMwMRE6ioqZJwkqUqEYCUAOZQ5G&#10;FaQ5GBOArZzqWAL+jEwEGZjgI8EyZQNz+KFBBVxPBp2obMB3noTsVddkrmXAudGN2wEV6qO3tLUu&#10;XbYMmZhYDOi03Pd4otUdWvBsM4HQj4hOChHYvGuvpvZb4EQtOYYqa3K4K801wIMAC0nhYq+hPds/&#10;RbRBItTZpnvZMYEWYgonNUeBghxgltWYJiTLZBnQU4eJkRGoijUikFeV7FNDG/G1EP2dqUIyCFiA&#10;cgL5KoVS0nOPVm4grBh5HGrYomR7lQdVkdYYdWCe+KxoaSQqBtssWlpd+4nWnj++dPrkVfWKKYQl&#10;f87PuGuG55IjuKacPPDyG3jz44gio8peV7VQqLOqfYspY7DDWoeuSHGrCAyUgUnBkgSxF+B0gF4c&#10;purGhRC4k+QWYko6b2jPb/+haF9osPNO5b8Lr09IJxPSdT1k8mtuGOTc+awUQD5yj9/D9of84BqX&#10;KveRlsyKukW6guvFtkpL79mza9u+/a/fuvGpB7aKLxIASBRj8awMW7I/iHZjvgU9lUCG+y64ar6D&#10;/hzvyiN94rU+Gaj9K//kHxM9R4DWC48+jHg9sHNHz+Mf2PUvf5Wsyb2/9m/8U1ZT3XbX3dz35S9/&#10;GYHBI88XTePPNeFs4xIgqe9yJOEAz77LL49Zi6yk8DqVgxB7VYdtKsgr3BWl41Nf+8Ga3Ye/+xMf&#10;27Nyid5C6paqmE1s3P7OB3fsVD6hgjpL/mLtmpcXLrAzJr0lOWCKl/UP/NPnnx2sqfmP2x4aqCI3&#10;UwQHmx2RdJ/c8y6GOSLpDBL5otEr9t0FizedPfXAkYOnO9SnPt+XfOMMokYNf8hAMd/WuW2PtTLs&#10;xbdZSqxuIQTLwY9GuuQWjQ3LgKEQyFMt8CAvhslYS4GG/YuQggKiGh0GYna//Mv/mNjJwT279/3b&#10;X0NfOved76ApLcalShmy2zYPHzzQv327DXZrTp5YRPz7/x/Hstrq5weGzRyZSJjp1aOArSVTkbJx&#10;A5g2qDofsRSWjhghcaJYQ+jG9f8y9x8Adl3XeT86vfcGYAZl0DtAgGAnxU4VUr1YsiTbcotb7MR2&#10;EttJ7CR+Sdwd/13+iR2XuEgukqxmFUoUCXaQBECi90EdTO+9vt+3vnPOXIBS8l7iJD4cDu7ce+45&#10;++y99irfamhekjJMQFFhpSKGFrHO4T6KD6LiFTDW6NiciovrwPPEczU3NUE8hBGBrp2tqtw0PgFp&#10;XWpoJHsJJgindWCBMwmsvt53/Pgnnn2+5fLV3jWrD+bnfeqRt8zdegv6iKIo1Jgbf4l8b3Ie8035&#10;9d0IlhxKRdC7vbjylIuKlfJJCSCwqAkFRFvPCn8q7DAtD+I1dio6Xwy8I6WVxLDRghIpH45V486B&#10;+kWFPio2wjajuktSHjSILwLfXMpNN1KiRkTbVVTVMpNIL+XyLSxWVdcg1AaGhkoK0bclSCLHULiP&#10;yqEUy0WUCKxITeJS9jo1NTZT+w97gcNNA4SO0QwhZbxxpk41ajMxPc51EMR6h76ow8P9PX1gYxTl&#10;cfEWIC+CMyprqqrralQ3xuFa4chRxE5MrLZFyJ0oOJygdUL+5Qci1kHTJZTEaxF9JMZGxiIYwgl0&#10;WecgKuNEaQiCLYpoWFxRXlYuhx85K5OT6D9ckqdltDASUtS4WW1jHUmXtKBb1tLCxLOgVE8jwo7c&#10;26tXOwGRXL/H6Acx48pnzi/cVEOv2NavdXeiNCnck3yGmTkCzmLu5wGi5vfd0vCVp6ipQZ2Lubra&#10;kZWtRjkUsU+WkiC2/NaDhwfa12ICcNMo9GYoRNXeBWRHrJ4ox4i8EjOTiDYzCu966IOSQWI04dgT&#10;oKMwm2IqCtLyGC7BOvAmelKcQw07ruZWn1GeAjFhKo0oV/dJix93dJBfSfzcvsxgQA6Y0ABCg+Ke&#10;QgxcTDMQA1nlRKVFizCLddHJ5Jj1asIvlM9UUSHGlbc4PDBI5W5+iApUokPUNgUvoD8J+Amjw4PJ&#10;g4xS1oliSoqicZyQzcnYQKFukQ+bBFp6noO8U9/JDZqzWags89S28DuWXzKdqNsQMRHSYxVnR1Kg&#10;5JnGnyxikhLLF4GzLCN8BeuEHLbBDSrFZaVQ6QR73250d9VPTADYHVq5CrGVaWLJqAJM91pL9oVu&#10;zyxZfVD7ERaLIlkRBsRp4Ct6sBBQ4ahOSCUR3qk4FpOxxzotCZdpDsFmkiZd3EIglirVwCGVJYZL&#10;ORM39Ah54ol3MarBQwfP/d7vNd52W8ef/+lEx8UdP/9vjv78v2p9/HECel7/qZ/c9i//FVWlrnz6&#10;0yvf+76xC+fP/NZvEtxD+azhkaEzZ44rJiwway9ZgvgYa3Judlhi4M7ZpKWMSzQgZT6ObFaNXxm2&#10;Dq0+EIvU7xvgYG6EXcKmwwef6JyxmTQ/CgZ3zlwchZs2LVUZ9Fumbx8JiyRt2X+r7kG8pwpQhdTv&#10;LK+giDgPSc6pkDqISFBWzo95mQVAkoviZU+n4+5Xj7x9/wHe+tI9+95YvzpsFIXwqPTNFAUjxC4N&#10;OkIpiQJvbSFHm/dkqSxaUACfMl+cACWx0mxnapQSZkw8oFh82qlQU5LklCXgrgkdT5YXINF1Yg5l&#10;zy51jZQ31YAdv6OXi4PYVdEnVkakjKwPDqJf51vq7n/9FC8urWiam5qhfxJ8VS3ni0saGxqrq5Qk&#10;39fbj9HOC6Ia1Hm1gIIR1CyYhusIZgjZycVUCUBbhJJLyfj9+Jn+ShElrbeDH8R+lS4UMymCM6Qo&#10;wC51liL+NWZRayB9iVoyP0RbgMW8h0+f40skyS7dN3/+w0++sO3cxVdu3fHqvh3e1WI9C4KlpN9M&#10;TyM1EQD2CC1rbrn77nuI8jrw8isQ0Nr2dQymp6cX2ceVMScjbDhi35BqdbWD69qIs2u+dO3y7q3m&#10;QuaMoVQFVB2OPO7a3LzsgfsfNKV2P/M0kHlCtwsLR//1vz77O7/d/rGP886xE8c7u7uCrDUn5ACL&#10;+kJtD1AppIKs6dSsNgyQl9+5iqZvBXe9coSxnW2sYcD+JGEoVl5FGUYJ5GJQeG05XVyl5ahdVTii&#10;MQVQQfq6e1A71q1bpzIQqH3Rxgi/Tuvyle4SKyUvP/9tC4XHigvemBitrFKzBZO0U9XELlULRFw4&#10;2vRN0cgVyIO3KU3V0NwYOpkxHSUIhPsRAakNafaTRqkKzvj4115c1dn7J9/3fliUEL2IEiISkWLi&#10;qvmILqIY50JURWxdbcBwDsjjUVIKTNfU1NzWtpKfmvoa+DaFFy8uq+XB97107OXbNgEdO7lNWyLM&#10;QjfrNFND6gTMpExVruZ0CRRiCwYTs/kEh5H3zKWW8SVVyUxNOL+Z/o5bRHiXEmNL1budcsRcj2mX&#10;6R5yyxfUfg/AriJ6myJyGUGkzGhlE6soLLIAxTWkZFge3P8Ph2grGGiUcRL1qJJdcGRtZ9hyYHZQ&#10;Dh/hTiVT2u47z1ySWRaFQniTASdwSSpxUdfE613KraDgrRc6hNZt3PjNjaB1iYtEaF0IIs5B/8md&#10;t2zqRBMpUzUDTJcgNmEc2ZvxViLCfTV/GkSi7RzraGzROZ7K0I/Sv2rex3YAuSPIlAjTRXxIRVS+&#10;SBB50Wqix0RPqLg6Fw+uJw0sUTsStSTRPOK+SUqsX2TPotIsRrJSwM6PgeEgarS8iM+8r8XUA67l&#10;hg7KVVaLNmwFwAGZsKT8XLx0aWhkpLa2TnG7itGPruj2tobeyWUxtDRgKevSSOUyiRxngj+9iJn4&#10;T+hKri+lyYTKq+2ivCrVOBefDJg9piD1b5P67W1i9utnlNIDg4vUKt60hs3XoZCh4bHwIgNbU2Ed&#10;6V0p4leKVhT0jb3HAHTHSMcmKQQpSl4Rmir0SKkYVAhKtFBmIwKNSxRNFzXsXCMZd7roUwqatk6Q&#10;k2Y+PMSLH2wmGXaO6nUZE/DIc+nK7+gLXq8bATt1ofXOMc8NNUIvwIxkOBUyLOY1XJGSYSVF6iqL&#10;0hu2B3FjAE9K5KAESnbr3I2Q6YvZm8l4QkdOdKH0Raa/vpkBZICdv5LDl244N1l08etE4/KZ2fvp&#10;Lrj5Di4/4mk0OzUZZH/esEmD93uefaHsLsQ25NIhHz187tx3P/8ceNNTmzc8t3NraJuiLLukXGGD&#10;y8iQgGcSk+IzUoUx4wBmU6H6Jvs328WMhnlesXzZLbt3dT/9TUT27f/lD879/n+ZHRvd+W/+7Y6f&#10;/wV+SFe59Mk/v/0P/5hgeb74G7/xnzzslB0lU5QpPJ5kP7WOIqr6qMCuBHLwPb/tyM3wN6cMK54I&#10;dV2hMbLti979qS+2Xr7+xe96d9falZiAUc2tkP39wFefvv3kGXN+kID/dOutFxobEtINgrdizqfk&#10;Fv3Ayy+RW/Rf774vpls1azzz2EJgdusG+4mkA8jrt5SJwye8vmoNb7zn9YO8cymq8eYST8bTMhXd&#10;X8ywu6zpRCqjTHu+fqZ0w5ddZTLGLKUgJbCwFjIiycjPTbKzoWoOg7tCeZH/JSry3vGLqEQrTOTR&#10;Rx8Bcxk6eqTzi1944vQ5bKRrX/j83MR40513cbWRkycywG7s9dfnhobScfxP/gtpDRSXUKbTSWQs&#10;p7z+lBjvuoZQjbZvi2MTiqCBK6Iv4StVpGhE2DlQAqYWNWGVj6acuMUFQi4he/WKnZ5ajAqxfHfN&#10;6jV79uxBkVMa7NWrVGqD3sara9598iSoRNfKVSBJKGdIlCjvJGvwrtcPf0I7a+AbGzede/C+6/tu&#10;3U92xPhEDagWYB1JgiqlR465xE3CMlSbVGxwhog3CnDhiZe3T9KF/uM49cFdJ0bHQRKJ5MDZj3wB&#10;WicKzxl/WjL+t8szVjXRqawmycevg08Ja2OxJPjIoAwrmjf5c2ZCSBa0zSSoTaGsCeFZFO5BaWfd&#10;UeG06NHEHCWkaVkrXAmlV6Y2NV6qa1BdKGQ2O60sEM60ozHjEqB7Cq1XFiFmgvz3lLjhqK9tUIH/&#10;KIvhouS25szBUppPZJzUuYV5InAi+k1lN3B/jI1QT26cEQdgR8VnJZeUlpcSYYcWoUqxMQiFyqk6&#10;DDqJwBElasa2cGzdUgOo6KCqCnxEDAJNhXsOfaGcuAvmGhHIjVkq5e7oB8HK5aET0Eb0HPRMxq/A&#10;K6rTlKHS56H285qrsTt43hoFk9SjCBFh193Ve+7sWeCzZS3LMXs7Oi5yO0xCxLiSriLqgNRO1vbK&#10;7OyjzS28eXp4ME3Lk7GgoEM8o+US7oVjY5VnLzBplVevX3vwvogj5K/E+O8tLt723AvjtbVdbSvR&#10;Cmh8D+QXSmmS2qlQakrUCYKR/sCm5+rO8hHUFTEEvJiiHCBFoeGjUZs+AlfQ6ssmx5h3UG8c/+XY&#10;AQiNwHZK2JyBYyVonSKfVTtQsihTbnNlGRH0pmRI1miKQrqirWUk/OhHUFESSyQcyWFlkd0glcYM&#10;U43ZYiFYtEBOC+R2VVfYvsHhIRaV6ATcsY0g8S3N/BChzzITEkvpXgiIyVBugZqiixpDxRB6pyiZ&#10;uKxqwATanlswNBNbuazVjF1WaCrXvGF9RLCncuqF3EkZlhOaHUe2QxBnCP2wYnm+kEFJ5LWWNvV9&#10;8prhuZOM0ym8fayRZkpXJmLIhH34zOnB8opLzQoAz91rYTksyfGwviPCTrUBQ9WVrkz0UHQdgWc6&#10;nDZMmOj7lAF2AfvYZE4fhBeOVw0CS0SRBbq6BsTllQajQDNK/88oqTywZl0hjiceF2BHaawrn/n0&#10;y9/zXdM9Pbf/wX+t2rCxeuPG137kh0//5q+v+97vW/3B76jZsrXvhecP/ZMfv/Lpv9n2Mz/b9sQ7&#10;+dbfffkzo6Mj4b5yPbGwEsyBQ6POVIvgn2KSgdU6CSetVJPj3DWPtfrKxk9YbNh6sTRW2wTkpQCY&#10;WZrwO2doZu8b++IH6RtbI5Jk6YnrNcsG51nzjKSSU3C1BLsdrJFtx2jKqhSC6wpv6uSlRUL7Dwwk&#10;jkyntFoZtYCXFIJ7Dh6957UjO85ceH7P9r+777bhKhnM0VJTz8l0kIzPqHhTHa5BIsJqUmKwVMYb&#10;3O++F9wzAItEn+AiNlfgzHUNdTW11ehk4VDU42pXRKidxaLL5/tT/k4f36ZjWKE2Q2JmIj3bVkGA&#10;1qFAawx2COiFjCv5DhwlIX4+f7657n0vvsHrjsYGfA5EKwDb3XXnXbt27uKkwYEhZhRPG4IZII8q&#10;EvJIhKos70QcmucUlubKqiEVMobJVcVxZEfML9C3g2UkX70KATLRXt6rwi9baN7hqnGYUKiq/4gS&#10;2GzRr/1yi1I5Hjx55qXdOwzYtff2ff9nvjxaXfnUA3ec2rzOFOJvk1PCb5aAd2CCGLfI4N27d999&#10;592f/ezfXrvWSfdlWieQFwDWg7bS29MLo2N0EQASxTXV5iNvuqFmoH3l5mdfNWbHCUGfEYesdY9I&#10;xkDEH7j/oW3btvPi5K/+8lRPd9Ndd/P64p/9afmKFWTIvv7Pf3rNd36MmLvevr6jJ08keBxOKrXV&#10;0apGRG/IEJnC8nIGEKojYwdd7SvZo3e9epQ79q5bGV6LRfig9AlFGQjGcVB0AHaigKmYRHveglfl&#10;aduVlFw8fwHUmDnp7+8npE4+n4kJoLoVLa2caF7/jrziycLCFwolMuFRzhzkuZ1f7NewcWlwxGfP&#10;qOYCyB1EXldXg7zR4kWgELsIFu/tQNCmnEIRX63eYKF63Xfo1O6zlz/9gcfGGmp5lnDNMv36QTLF&#10;fFB8W0ivtAS4MCnAOHiDzFksMu3JcW5UuDh5zfL0EpuGt/lKW+PeF49x0uXl9fpyRNUJZony31HB&#10;glpXpayy67mIKwlCF87r4vTZzJspSWmbUgptKmUS7s9HrmHnIzuZ8wmNCqYq+ICb4pMhs2BgcLC2&#10;lhZ1EWEesbQhubRhKOepgn1gNERYFFMrWgdTF/nSgWOYwJMI1CzhJOWO/6N/xVRCebDiHEohMlZO&#10;cf6MrHBbwrJ2hMyigsc8+COj/wKAUqPU53OOhQfEYMuEN992oeOtFy58ff36b27aJPkQ1mnE4CaB&#10;ehI8ORF22eYVu0giUBNulvJA7TYzWP/OHjdNsU24ok8IdqBM5GCJ1ieixBt1ZEL/hlZxn/Ap6eFQ&#10;L2kvBeV6TNtOCOfIAlBomLvE6ppua2WsKibNrzUP6ah8d8+bvuscrmBxKo3vjRF9tcz0dFoAdp4B&#10;O0otBJWLOq+satiBugSigUU9DraU+2NiafCbsxhMZVU1gRHB86VZKKI27eHDIDRg+UICsIscW2m6&#10;wSzkolSlEvyFKiip+gzq5xAF+8TWFScNVs6PiuDnoHXG7LS1iVhPid8CyAf+F6+ReHtA9kw7sH7H&#10;xSvsA0id9+FgqN2czHOVldFGg2q+ChScnKJmEyYQM1wyPjGNIQTVUdaFmjur1qyhnrReA9hFIRgK&#10;86thBoBsEEVUNAvgQrpWCOiIdFNZwry871i26jN9ncNUFDdNpIvlkefSIYBdppDkPhepYNkzJpQW&#10;j2lNERhaJEEwIKsOZ1YZB5pmwM0IAdGOloTXjeXoysaQe98cgk/gCU+jxFLOIHPoP1OQsvdiPDfW&#10;sPMtbjjDw85AkIDzLUOzhfPSLJ2Ti6QEUO4NkWvYZBzS38r+jPjapRn2LfSwVHd2EZnYBQ+eOfPg&#10;mdPPbt322/u2nauvYfGSVAgCOpx5sAhGI34ubQYuKqMo/DoFSYCV+ZIvLvmYdYMNPmACDQmQt2fX&#10;rt27dlZv2FC/Zy/1Zy/95aeWP/wIofEe2xs/97OI8tbHn+D10SNHv/GNp3LnPHfpva+zXe8VXCii&#10;D4Z88gqR1vYTD+QJVH0jnoQxWGx7SKEKFqy51v2R//znY7VVf/mPPz7VWC+zaFFQBTbi45/823WX&#10;rnoM5MD/uzvuIAlQEs2zH+ZTuMTyHz5z9oNH3vjGxs2f3bM3lO9gK8GZPWwsooOtq27tvPrw+TPn&#10;6xpoHZs9mmn+Ar1fCvMfOK0KKh0NDdkDmjxyj+yLoegnq5ourrm03zdPNgEEmSnnPg4bJMHcQmNJ&#10;AJGMFJP5TBFO/sx2LufLnxEwimnVqqnWgjr9UfsSbWfbtq3kgl773N9u+Wf/nNkeeO01Jp0CJgwm&#10;F7ADrZu6eDF7ov+5F2vLy9Az6NhLWBBSHkKV0FmYGxrot+kLIxgdG4XlAqkA2KkAXxJVrb0Sck6y&#10;cZIavpGzIhM/LDOHTlNTndxMQp+2b9tOK1XKL6KV9XR1D42MofqNVFahJz1y+eL+jVuYCNgOTVmQ&#10;IQ+dPvmRr3+1vbfnqU1b/uDOuy63NI9VVaA4US2Oaqjsv/LSMml+Icej0Z02SVCNAr2VCzKua4ES&#10;iHeBnqpUuRzDfESZUa6DwFUSEtswFCbunnCSkEqi8CABiUV75R1FknGb/EVisLEHEHYRV6FMW8aA&#10;2OEcSy4eP0hZsgsDECCMAYN1wUB4HRs/r5xuA8CIKE7IWbaXIuPmqMeSNzsaUXVSs7k3nl1aeuBn&#10;LohSGVEfhr7BynslskzZyoSApg4bP0ioP4mXMSNCEwknoM2DX8JjWG6mhWchaW5gYGh6YsxJZUws&#10;LR2QVmTFAttNzSOvY20FwqkPBsYSV0JdTiQT88ZtHbsVZhQRbkhHLqtodDUbkRZHXIXmNmVB3AiZ&#10;qpA6PHvl5fV1dXSzBUBE9KDnQA8gSeCGSKdt27ejNqMwr16zes/evecuXMB5TSYsD05z3mtXrzOr&#10;O3bsqKyovnr1Gnfm6SMrhcqJqmRHiQx4PzmdUBcDuDg9xR09e3EyCSJKcSCHbGLX9uVff5oMWDyl&#10;Mw31Q8uXRZiemwvJplhxrXO8tu7a8uVEh/HjXYwQVUJ3mIEKP4wZkIappj3OmVBsmsUT66UQU5m8&#10;CrOPIDgJAHR6iJbCRwxJDQ9VP0deQBFg4CPOhA2byW7IEvQf/akCQvpEjDrMV8jBC50yt0Rs5QpH&#10;cyoeSqBzqGE++I4SAcJpikHj4nScoMSChQVgyr7+fk4DJqAwTmtb24rW1obGRlIPGD8ry4Rjrgaa&#10;n2Q/ROikkZpk5XlpwE7zlETcmU/m5OctYSlLgl40l6MYmLD9jAw5cl+lsmSAHVs89mDIOFVBimxu&#10;kW4SeZ3tCIuSSFRv4WQe0yvFCTLPwzGTcfJsVh86faqjqRnAzh9lc24wgWtmsT76erSP0HftlQc/&#10;JVMqngj7P6zUJIBAHuv0HqEbOhfU/oSwYiLsKRM62ZxwSwNVBnMZNcsBfqpeXTH+RI0vKKDpBHcg&#10;nm7bz/7c+u//gfK2Nv6s3b5904/94y0/+dPN971FU1pUtOoDHwSq2/KTP2WPEcfnPv+XFoPGc5KM&#10;ydAevf2d5ihWqVVXcLHKjcVh48v6h+cnU8Z8cWkQcXiyI+UrEmCVMSlL2/hvBMFxOhxS6SBJwqV3&#10;UYSvid1nabkb1m8yleSSTqbqJTdWqYdQwnBlx1aAP8KTFK5XFkFkFGIXP1XCZrywXmZ9L3kdfCL6&#10;nMaP0LpDR49uXPupxx+6vLxFKC1eo7LyiDWr5BQ1GYA/RtWGSJFWnRE9GI8XEGGGcXrkmq9ASTMW&#10;b29AuDtUTpj3FUAUgUmBFGhovo5oMY54FEmz5M+IJ0xNoQSw071igSXLjSJn7EHImGgdvE6Cx0UW&#10;6CMUiU4DlXL4P/D66e6VK0erqrDSkFKgdVWVVZ1XOwf6BghtHRocIjYX8I4wfTAZh1Xr4ULEQvqq&#10;0RPlDOEQ41NJRwLvQ5lwfiLasMnho8kgTI/s2sACFKgs6kkDLLMIO8VGBlN2rW5XutIqhypPbN2a&#10;3r76yenOthV3v3H8sedfOrB3+1MP3kkctW+X7TTyo7RdYxgQNDOwadMmCswTrQ2R8xPYXBnOCiZ1&#10;06bNOAfhhsSIsRupuRAYnOB71aSorelb3brluVebLl27umdHLJMwB/kfVXVVpMwwt27bsW2rALtj&#10;v/Dza77jw+r8sri4//G3owtOXLlMg+ft//JfsQZ/8/nPdvf1JAaDAE1tIS0/siLCTlXwjEKPyhQV&#10;tuaYVQF64bXpWF5PbN1bDp9qbG6+tmYF8emIZVUAJMcq8JfYjDZqBOuOL9KtrBQ5wTMztwhvtj0I&#10;5sggLnaJc+gGx5p3PkptaXG5XYit+YW75/NfKFoYjrp1cuvKzStKQ+Tz5F7l0RG1ZmN/RNjdJA9A&#10;HSolGEoBwdZ1dRU9jPAC1FY1Xgi/QRqftbZ74J37D+3ft+31LWu02FHeOEJWNCt4U9XRnHrMyNbo&#10;nivtDe6TclXr91aqhAWMAYf1U+uXMrPaGHl5t7188uA928Th44uS5Ao7Tmp5MMcGYQMQU5IdSLrU&#10;vgAgzOl4YekrWZj2aw/el0i1eJ0Y0hkRpttfcUOBwudRYEVlpEdH5YaNoq3ZyRIXCSt1krieCETF&#10;3nWGEZp6UE04IGxqamt8C+s72TI+4aZDuZcBmzk8yO0L47LKJlOQUmA66Ja8UO+CiQkPzMVTboqw&#10;M6/jCI3ZPj0RD/v3HRcvva2j48l165/auCHsSDvFhUZFT89kkEAbnmdfJ1vNBKxPVeTsHHuHMgGZ&#10;PZ13f2gMN+TipbHhS7Bd8FXZHvaxQ7fE1jlwkqWpbqzlBMqISMkoLRWGFZng0Wc8xhz6usDwMKsy&#10;XCD37lboPRK/NmPXi5mk+5C5aDK3MrMlFHxObF+tiSY2NHJtYcVWyP1nH6N7EJE3wQ8oszNwYfTU&#10;E4+QNMWSSxDLXIn6KVISgNUEBPLbObZ6h0+isQkWI/MAlBadnaflwo7tw4+IMCqk8rpSMHLiS/Dg&#10;zQdcQtObIvd9yEqbLvY+U8qVCawDqhsZE+If2X86jNRwGrTjAF6LVL+QipGn7HWFEpRXUMmFoFqx&#10;N2wVuqaHuhatCpXbqxyfuTmCPkRUgjt1pbAMrYflb6io3ldT/ze913IJzxTo3xk/CUpOFs4PtaSN&#10;hIuSHw3NQLR/lAKt4F93g/Fy67t5rgkF84YrynvAzEktuaEnxNJmtf7nEWaHRuh3cz7yOTedubQv&#10;cm6QcZs3n790kTcZJL5XtrN8Za+1tpJ6vCY04FX2CT4/uywvvL4KJs/Z5r6IzgzADnqgQ9y7Dr52&#10;y5XLz2ze8ty2bXOL6oYJ22UGlTMajg22C+LFOdnB9+Uh8BIjbbQ74vDd/Xpp4lxMzQwnWsocPXr8&#10;Yx/9sIfx6ZrKqnXr9/zKr5nBUh/6tR/9oTv/9M8RQvz5n37z/+nu7s5dkdzZWHqW1ALRLBVS7rOE&#10;hms8mpSl0LYl7WOnGA2XwAuWEgyWAsonHv3G8y/dtvtrj93tMI94EnHP9/3enzf19vumV5ubf+OW&#10;vcbntMFTh4HOXcx74PTZR86e+TplQzep8okBOz32m4qOkxJLnN2jHbRxzCcW7yZC6mis552Hzp7h&#10;jhcbG7Pn9WnZlvGapgws1j2scd86vmW9PcgjBez0Wm0Dg294RVK8L7DN5Ei4oqVtUgvvZrHHhoIQ&#10;MloV+hLJKyHN5SmHVu65556ypuYLf/SH9AKY6uo69eu/islUsXo1t8kF7EDr/tcBO665qrhoP70m&#10;HFOTpsSqrRstUqapXk2eZlVjUyPoRlTmDX03oonDLJS+x9fIW7DE0ewF1XoqlzcuW7t27YYNG1qa&#10;WwIGmlISCXCMusyKc19qanzkMpX0Zs7V1r/l1PH2/r7ve3H/6u6uA3tu+8vH3sZCJ6s3M02QNoKD&#10;/kUwXGZpZGiYG9HLntlWvgt7LQ3l0IPMJc2F0KAEnQANKFgYv9Yi0KRSVsURpUsALiv0JvUsJhZf&#10;ZLGZMEQwCaYQbpVYcXk5IpyN3yycwRrAppqKGs5Rs8KoYe1CP6rqEF0jIrhSKTUh3wg8xJ9VUVVT&#10;q37iBF7Qm1zphFRxqZoc7WOSA+NI4lO4L1+kmD8LEVXqWkjhZB7Q7ZnVUNyW6pTZoOCdjL9ZxPtg&#10;IQRtiJlFc/DFhfKSUuZkoK9/fGRIzSbLSWeZA6iFW1XUVJFIMR0oraUOTAqyDwFbDL2G0iStVQO2&#10;sTGLE0sOH6mUIZeCt8Vp6nCrGCKYItymmjxKQupqa5GJxNDhmGfkSHaHtKP5u/8683Pbbbfh7aa6&#10;H95KAuteO3QYc4/XDep0WSAos6Bw/XrKuM9fuNABQgHKxO+IDoHDozbGehcWrq+seLC+8an+Xhar&#10;tbWNm3Z2djJkZlUzqXYf+SUTk9UXLjF7lVc6L957dyhFioaRIUzu7choy+VLJzZsCg0EulIYAxIj&#10;4hJErepGEtxEXxSrV4UNlAeeyPXa+HRGSYEKEZWNCR2qzJ/2FGQDYMfsqWIoJBS5diJA18dRJoZy&#10;W6WHYHxFpWOrdrkiTBy7KGr/hiB26TSFvYJFJAzOBpj+RFdjm0tGCb/WJhLcTBxkqPdcW1oWjnnV&#10;RCt3rgaTSs5EE1F1zc3gdLAt63XsYgIIkINC68IsNWzFZADQBXv0SN1dXSJRpnPCjs2HlwC7lC0n&#10;KnfCw3MUDV8rfXZ5yJwSy6PFbyWiYQ0kAiVqXkczFW1VhJmvn82bhwE94F3gBQKU4TG9ibhMaHgp&#10;4t7fffDUyYtNTZeahfFp2jPREsqZHtW+GfuB5BiTDc6brgnozEUJi8hokXoQaKn9QNq/IWvMmWOs&#10;KXogJDfRHMwlPE4gFoVQRCVxfTVPrX5IgYJ8cp/3zNnTXAw8IRNevLh48TyAefZOR8fZ+vpEkvrN&#10;p5/56jNPf61/oC/2tXZW2JsBHQaqE+SfSFhrpyiSWcCvOEM21FQbNEeS5pOaRWGHavi2IROTayGq&#10;wCc3TR6XJ/buyN73C4VcRxVUCynVsMs2Sa6QztQvboPXJChTkTK23UgCByAgaNi5Y8KSlJGqOB65&#10;MYUUBqaS6nD+05GGdx88+uG/e2r19Z7n9+x4Ye8OE5nYJU3scHxVV/PCZga+fgMZ7GmbT7qmVC7T&#10;Q3IsTWsSpJqUg3XFfa4ZwXkuLit8FIydr0uRje5mpkVPtC2WiIyK+U12oAWf3ktXMRAxHSFawgAI&#10;CnRuBOEJ0edYaYnYaLKLRAWLC5daCTctuOX85fM7tsIKuRlBw+fPnevu6iYU99SZs4RAE36FtsPI&#10;k8HkF5Aj6y1kgvDkqPQGOflJVTtZT6rdqABdIhPVYloPEiEezJ62mSKVtXO8gsp+ihp2eqrwfngj&#10;6R3fyw2n4hitrn7biwdWd/duO3fhwJ7dr92+w+/n7hC+MjOlGCXLfsZPysDmzZsBpGqr6k6eOHnh&#10;/AU1FighGUFNkfp6+9atWyMXB9pwPsylMtyzEayu2Of88ZqqvtVtwuwuXrm8a6uleFR21yumkUfY&#10;tnXH1gDsZocGT/36rzMLJ3/5l6o3bqrbvbv7G9/Y9R9/qXaHMnb3v/Bsd2+P9U2oBdeJWYBcPGwC&#10;B55G1Uwe2ZMsfhEHzzI1PUF05KqVqzZ9+Wmk1bmmak5g/oXIBkFapU0QnYW8yQISVGt4nzBJCAJB&#10;zipfuHABTYLFdRg8D4u5DnHiYIT/O2D+3vmC8fy8V+YUWMpHeNJ4wb0YanSDVdgXszM4MBJcbBHE&#10;k+HREp6L8A5eS6FyjgexweE9WEGTd0EAqj4QkMeP/sVXL65o/Ku7d8b54UwObT3UOnVqD+VpFpGP&#10;DqiSKOHWgXeakBiJ9lH0VAJuGBzoHRocxIfJ/uJqXWuW7X3xOHN5bUWjrWtxXfGF2G8E4QK+R39Y&#10;IgRZTziRoiFEOorQ1HhiEzE2uzK8z71PvUC8iF2/VNzXG8RHwCNQvk7DAU20qqRXNWF0Y+aOviAv&#10;tPqoy6PjxHyxY8E1IC8LcnnqAoPVBkl/+/reJm8+POw3H7Bnv6nJCFEVBKOHCYPHrEahdgkLmqRm&#10;WezBtIad1zJJArQwC93XDh/Z0vPzj1+89I6LF59cL7SO64gfyMFoXcfqThKr55RY7wUTuafFCcAa&#10;ZyqbfU7g14m09jP6NAD+TKhnk8/7ruiiFYziniGuIowlUkJIEmHOo2CKapmJV9RXcx0gff5EGWQJ&#10;0AU5R+trf2Iy/wlWi4dE9EwpLUGV4oDaiO5VGhqDtDfVsLNqkAeYlCxKeCNiYr3HEw+YLu+2KPFo&#10;Buxw1IPJmUvL7I9JYrYD0qeq0TTnIwcJ0acGmYlTHshIjnG/V1RIywzZV4TZqppitJsgBGB2lo0D&#10;iM/h0gHcmqQMLmL7xFA1b8pvTzSPZyDVDLy+jrDzmNNJisCgvDkDfJrVadWmARaEtluWtZKkA2uC&#10;OUsEpPgOGzfcyCoXzQwK4Qp/PqKDtGX2OCzLccFcREk9hVFzTc8rBZp7K1Zhbq6mopqhKL1Im0t6&#10;nZzDopUCwutoNHFobCh3jyRUFDRkTuttLrs550mXqDHwuFxK87JaEgUAE6Uq8Og4tDxfxY+iBaH9&#10;akkJJ+xf3zq72pvFWUIwiZhIJv/Nt85Oy33x7ZpO3MQfsmd0SuxNQ/LWyO6YLbQmi6KnSbxpUsXS&#10;X4+9lhwmcnNLNko2w8lO9zQuKEntgdOn33Hg5SPta//bPfeir8dk4iqVjcriunaMq5rgY6YslIoY&#10;2lSQRhOO9wC+c5mGZju61yWPHHzRMheiYFQf/+iHd+2UaObY8EM/TH3oiWtXm+9VDumpX/2V8tY2&#10;93c7euTYpz75V6q6n3N4Tm6aMe+O5H263EqFKleEnU3N8PYjt0K6JICdrL7wad1/9OS9h4+hi+6/&#10;ZQtKsuYsVLqmK93v/f2/rByb8M2fX9b8x5s3q1FYAH2Z/0A0v7DwwOkzj5w7C1r3jY0bUu3cDo3o&#10;lZxzmFwPta3mQ7eOvdikLKSMHmCW5MNebm5+7xuvrx8ceH3V6ow+MxIy4/WyejFFzEkF6wSw0+7T&#10;kQB2QWAaUlFZUrM4+GW41bPbp/PsBU0OtQVLJIU/9/uKJk4TFXlTns9SKuQQrhKlYYuLYRfvfOcT&#10;nN36zndRwK7/pRe3/PQ/X/H2d/giM329s0NDK976Nl4PPfPM/3pKrC+L7AAzYxjWgdG+YJSuYlZd&#10;U7Vm7Zo17Wvq6mot1dVuICoHxYJmqlw0U3JfOK23cH+gsfa2NVQfRnnj9dWrV+lyjlYmGbEoLw67&#10;Idq45z3ccX5V93Wyni80Nl9b0faFd3+wt709pHH0bEEtn5+Fo4IO4JtnVFAg3JmpI2Y1oAYll8HE&#10;osxZBG4sSr470p5RqQuENQoVI8Oa01oYheE9aW6xVl4nL5Uj7EwwiZRP41ziSeXo5YiK0iXIC26E&#10;qV9bXScLOVzFuRwSsFBJx4uLVEjmKxgi6CEACmQq1tbVA6ERiqJeeWCLc/PMyUjv5Wmc9sQPLmDK&#10;FdXWVLe1rljbvqaqtj7ynzAMQUaSfAvGT/M6PWmOniZiSy1KPXeaX+UXxCjq2c2kF/MZE2cMDQyO&#10;Dg1QQI5BQrwUq8IoArCjUWL0cA29XWaOJHUUjylx/La2pxNSpGBpWhi7ZIoYXUTGi1aEOaHi8vgO&#10;CrEn3uaPavVSEVMhZtP9yPeREf4kHpOC5RRlqqmt27xlC7vrwsWLyEjiMgDjuCa5buva1xI30AVh&#10;Xe/iylevXDt37hyjkK0aK2sRSUYddAELPjEw+HhbG/6o3sICKApz8/QZVQdGm2VmiCtEK+pet7b9&#10;uRchoCJwaILsmpus3E7Ltp5tuXxlw8lTB265BTWHP+1fg3OLSmN+3L03onBgpMqYdt8JTnDSj86M&#10;Wrpc1t+yPskLgHtyblDzIraugAlBxxZlOpBRKpi8npF4EP7IFJkVTeZQL4GeiWIQVGjlzUf2p7Um&#10;BiDEQJqM8DuWj8dhfeFU0pNJ3oq94xp2SjFVb7oyupqglPJQfNdPpPBYhh0tDiIjR34ptFkJO2e2&#10;JRQkFV3WU6JLp3hcsvkcKJql6y3twWDFN0i1JWYbdhi/ouR6lhIrwA6a4jS3S2GCFMea5Isk+nmu&#10;lsj1sQrZxTzLlSvkT+NsKzb9SDuPwwzTg+HKAHZE2F2MCDt/5E/trs72YIL+s0OTGp1C+UuRtgB2&#10;8Q4Gs9YrHjwAu3R+wn1lCaznTa+fgEpv2vJyhwdhyHgJktACkXl2o2OVC546ffKLX/z82TOnDx56&#10;jTaMf/Inv3/w8IGvPfl3586foshdR8eZz3z2z/c/++SlyxeGhgcvXjz3J//tdy9dOt/X15tykuCL&#10;sVhSupIUlzD0QvIJMCDeyzwhoLqEl8YjZCUIsln1PMOZ7bEOK1jToFYoERPFvZx+G5dK5tnXTt/X&#10;JvKeisDNBDAt3EbTCSEXqlkq45zptSFAVCkTA05dUjhfOE/UDa4f3lc6nBI3ESp5gKqRiA0sH4ml&#10;sglBtbXjZSYFLs3q6gzBQwvT89N3v/YGzsz9ezd/8t33XWyrncWbNUc8eZmqVhNiRzBaUYHQJqrD&#10;FhdSXZBC9GznippKWnNSWk79kKgBuUAQLm70mfk82PQCmL76yJQUsJ9gljiDpuZm+F1eXcmfE4AC&#10;FJ8AIIg6jhhFkXgZGEVqAuWqI+ICi5E0GW3EFLCrGGHFBroZUMSriJCFfgREVzqVV1FEOH4p9wDd&#10;qCT+Skn+hfBxUAz+U+MxGuXI/VDct3HdY08+Cw/o2bCWDCMqkjKQwb4BUj+G+weYeLoGMLl4QFCL&#10;eaF4RcBMOoCWVsBCvaiBlkwtIEnoOBBJkcwDoXQLFAenWe48MptyFlHLXP66qCsYjI5HtvKtMFes&#10;MtixCm2oTSeEiWIOUYHqMgx5zLDsI31kuLJsdXffyu6eA3t2HrxtFywrLR0QwEPEofH18cmJmrpq&#10;qjj0D/aVVZRu2rKRP69dv3ri9TMEcjbXNxw7eqS6vJLYd/rygPRQ6LOxvgGf19XLV8rKKhBpFFhS&#10;cG1ZNVue0rqzLct6V7dt3v9S8+XOjt3bJzGlscOx1oUmMpcFx08dfd+7PwS9N9x2+9T16yiFVWvX&#10;3fLLv7rs4UeoXlezWaD7iVMnv/ilL6qSmSIM8/kpAbyprS+vqsGZROkwSsmRFCnEuLwShwrR6Vwd&#10;iwORhjpEwG9RyUx1TWXn2uVM5q5vvkzlirPL6yAnIv04lewxEERxTkEi8O9CDEI0QcDF6uLS+sqq&#10;qcGRrktXSBkleqqhrrZ1WUtlRVlfdxfYKoWLq6or+7oGEFZ784ra5xaey58fiW6+2JeIm/KKmpIy&#10;TAZSOciQraA0BK3eKakAG0TJG5+eaFq+rHF5M4VGUAMnZkZmccywI8ryCsuL8soK5goXpvNx27pR&#10;IINVm9KPfW7/UFX5H779NhA5aB00m8InoLyEprBLMFWQb9NT4zPTk6G5YIuHG2dhsRTyRtqqCxqy&#10;Ec2RmHu8zJxJoSu8UWiWRfQjWSQuqqBg70vHjt65h+pAhEozg+TOcW82HoMQkMHqKsWamv2qSgCP&#10;LCljy0RF26JiOrFgMrK5i4BiZonnFVuKhio0tyksL6nAJad0Sbqu5EeHeJlMYrYKH5bfEyUDXRH8&#10;cGKevS9skHwTteYQo4ztL4ZGCHdhgRTe4pJxle2bhblxKUOEnJkxYvmCIv7UP0Zm3/zj0OnsJ7wl&#10;gRqR6ii6FRjDfFDCVzFWwhOlrMglTkkoeBMq1NQM3tP5cZXFj8pfnCWlkA0r5qraoeLNiVMv9Fys&#10;UDIgH++4+LaOi19Zs/rJte3auWrfljervuipO0wZLsp8Bl9RZfXwhKXSSBlugqUWFI+dxjA5qkaO&#10;z0C9FIQflaOlSMBHouIeBMK6mB9GxQPeWSyYJUhRcx6lIgPIjqwBuRJoQ1xeU1Xb1FBcVd4zPDg4&#10;OVbT3FBbR/4d06rwgLk81puGSQVzaCxSHqWhMJBFwroouJZfRBNZ8jFEDGFoRZk/ajLJ6QBzKKFF&#10;MjF6i1Sdmgd/54ePYBt67pBB2qLStyWhikoq5PlCbSwthUhlYEThDVzqzI2sF2U2qf1cxOOqNjLf&#10;RQvHlgJ8Zy/MT06XU7BPGi34HO0CowIdzbvR2ykQUFYOgWkFpFfKUZLInan5SSp8EkY9NELWK8Kv&#10;qqSsorhU3VqhGZHtpJk/fJIf5XCKzkFemEmUVwQ/lptirDLVSnZOKcVApTcrw4/bM565RcQPVYSw&#10;qaDDlW3LqypKKc9CVa3LFy+RAwP7rQOJuz5UVVY5OzmDCwgNFn84ubG1tfXnr1yqqK5qaG6CYkam&#10;J3CUkzUk93hJOTKDfUXqrApaUgZ7kWlBEbQ7AB40gywguVaFbYTxlL6vccVfdV/pj3YTGeau6j/a&#10;WUJeVWfQFQa1QzGBhcBFDK30HYdBO5PdBJr98A6bS9UM6LAstBBeyIyrMQLLJJfAzBQcQJhzsZJr&#10;KAQVqZGZku0IVP1kSmrui9jqyZEpDEu6bAosWv+07ovyYiZwE5OACFI7MaCBlIVAd9aYM53Y6qDl&#10;tezt9LABX1ReCRxVVl4JBxO58rDq/qHqfIoglGXPVsKooL8WYnSeSAp/MVPNjQtQgfi+EyfuO3H8&#10;xZ07X9y53d14ZJnMiQspjCzC7tHLCJMhD4BMMokRFh6ke34RxyfcDXGNX0nLJU1BbvEIOVdsmoCx&#10;ULT9PhJEQXfzi3v3bP+n/+Qnskl2JB0FaOg/gIX08nd9bO9v/idK0vDmr/3arw4ODaDR8IgQijRT&#10;5eSqbIlamyUJEKlfyj7oaOeC0FFLRxWJl55I+REqRkEDzpEvZ+erLkMhsUD3vXH8rjeOvrpv78u3&#10;7EJDLckrrqDbRUHZ5kOnHvrMl4vCXsVK+9v1657auJmgodC+kWWKHY8aMYrbe/DMuYfPnf3mxs2E&#10;KMoZY2wSti7fEdQcbDXoWeh26MOM42I9IVe0jj0NqVyob0wxZPwcEri4bS80Nq4bGHj/kSPnGhp6&#10;K8oIUsHXBUNWjvJCQTFwK5wYPoeUlC6ieZZrQViTysonHu4kvYy4Q3TneVYOGBa+rUBNcRKp/+Lk&#10;grj1RAmi6U5R8TPPPRxinFRfEaSJccbuIlaFOcf0kCVfWVFCPeKykum80oWCkgdqaz7eWMfslbW3&#10;06SPBOfV3/Hh2u0JSsv7lWvajdZx/L3UsPOl1lWU40E5Ptg3NDpQVVt56517V69ahXwnHXLdhnXL&#10;VzSrzdSc+mgj50PGhXqfyHdxWP4Ps5/yPsWqYKgkSAQRvUmo/1OICd/V03fx8pWh0YnmZSu279oL&#10;9+rp7YfNMoEXamo4p3l25gvbdx9uWzm0fn01CzdPgwKqqo2pqEhBPn1o2VLLlgO15HV0XIFzt7Ss&#10;GOgfBmcWFI/+JXnGmpK7jNjDMpdzJAYoGYm5hDRU+03012JCk0pQNuXFloyh2EhRCN8o8mBfbOw+&#10;CUF3sUthPL/Nb82AQBNgr4XxcZyFbKTikZExWCdtUN191j+yoWDCSE/5F+XfocIe5KzUnTx6C9BP&#10;bxEqIOHD0f2oeBL/U5MVZZWN9U2ty9tWLGvlRXlpBbKZrwoyp70euoKUXiI/8ybnpssKVDvbP44x&#10;kQjNp3s1D6qtJPBAWoF+GOxs2JjyMOXzGKV0E5ydWaypa7x6qYM2ALX19WBbxUUFI4ODRJc0V9fN&#10;Fs4RvjE/M83MwibIa3DzV3VTgkGIY8wihelIAr/gB4sMDzMmAYoam4gfJAn5INV1tRSXo1gEtagJ&#10;YCGMhVRwbNGi+qaJxfwJbIfK6mWr2petXINe0g+1LF9T37iivmHZ4PBEf+9waWllUQGZyPmr1ywj&#10;MA+2xobq7sRgukZz1qH+wbGBUWG3qjAt0JZAS8rz0eJhapo4AEiTAtmCpTZW1+6/2NXb1d95tYuh&#10;LG9eUV1ZzTwQIDZN+zV6MU1M1F1RRn/N9a7rDz3AmguHnJthlTtbW/ccOMCf5+prIwFbUrPUIIvV&#10;V9Uig4NKIhMYRFU6hI5UgqLCrt6egZEhZURy+uIceCdaZzQwAZblLForFqJTjIwPT85OYFHlE4AF&#10;hVQU51WUFpTqbE09ddC0iJIfUgLDwFZMKfOOP7gAV9tsBdKIShoLc4/V1/3AsuWlhXk9C3M8fETx&#10;I+5JIwuEiclRKGjhODWCyGqCuPPzaHGo9iAT4/hvsFcAvbp6ekYnxlevX1tbX8eZhAihWK1etZKw&#10;mKtdV6kPODkz2b62vba+9tLVDgXTqZIaDFfBYjIhscjnSbeXoRdSW4iI4IVoWgLAIL0U7Sw/jwrA&#10;KpmkfBYePjzu8YXsBw+YZaJ/JFEQnXKDSw8NbUDNvtigFeVVFeXVReUVbHAs1gW0ZPIxhORILUV1&#10;lGAV/au8FWqVS9TjRYC0lYpH7n/EyrAfmV0MKGuigvmlXrkS0sLaPhLpJt5YvSoWERsfjQ43DCQn&#10;/UJ7UQZ4GFkopIy1nA2rKFPxBmn5cmvMTk5Q9RwuCo+QFS2NJ4EIVPRWRoeQqADH1NwN7bpExTaM&#10;7sBqWdPIP2ZHqtSGvV3qUsIjcwrkEoOV8Ap8VklawcZkuGEbd3QoMIiZRpWlzeD582cvEoInB/4i&#10;aSYd/HnhnCINMC/QFWPeGAX3jQYN0ivInRa1h2NPwpxoR3p8U68zbgwVcVswX/ZsIUnWqlaANQGN&#10;yjJWx3CCH1XmULp/EisYml5k2Wq+4ZnqeRkmudmcoTlsjQD4TG+CbSKjX9nA4UBgF84U7tyxPdiV&#10;9ItQ9SIMy1knQVrRXyLJcZASx4QpDtnO2ySiJEVLJS/1Os3d5U+7erj63a8e+9iXnm3v6t+/Z/Nz&#10;t6k1rS4eE52/KEeo6NNBkqEzKiohDm6lODV2RcCfUmTTkmvJtwLY1JnFCqlz0F+iOieR2KF1WZn2&#10;+seR6cE3vVComnOL081lhd7xdEHkAv3iTQ2bhVeALiFm4jiLcCLsUg6kHX4lhTSGgJGOJHEAAyq9&#10;49XDGHgX6uu6aU7TST5svwKY5cCJOY7qekHn4pe4+WJWVAfKZbyD4lHW9Ei6I1JHPmWUKIXyURtU&#10;X4xEPJsbdo/yyH52e2yWUNvwoDqKw+4CpTqJUvTOna+f+NCT+yla9/X77ji1aV0YTGnEkP1RcXA1&#10;vE1uCY+vieHggSGKhPfPnjrPfGzfsYOsyWPHj6M/oVlTyEIBX/n5xCPjqDx15iReji2bNxMcPkGf&#10;eGWplhIaMVJVMb5l08ZvPt986UrHzs3O+hA2ELi9MYetW7brOg88sPa7vnvF29+OD8hD4vjLv/mr&#10;//KHv58llNkhw+owPF7zXT7yaLkCLinGCYs3ZX/wXe/9uZ/4Z+99xzt3bN71wmsvUCukY3kjs3nX&#10;i0fg0YNb1hOJFs25IiJE6+WAu8LJ+Wk1BovJ55y+nt6B/v7Qd/OWt66geh0oFbyG5wXSxWNAoGpb&#10;QdEds4tHivLOOQQoFp/nywjV4TaStTMoH0XMM74g2rk2NNVHUoCcsdqbkT3u8vwOpYQ2nKNmm+3u&#10;l0/sOn3ls/ft6KNwGLzf/iq7rRy2I9RdTEwxXw5Qd4qT+IYMnpxQ4EQVRM+xh1ZpIbHLulct33Pg&#10;KJPRvXq56C3GI2te/En80asjEF9JnTA33VBdHSOqDa4VkU3yIKkVQESgOGxBxBs+TlF1wn4S70ii&#10;4nF9fSdYYGwTqd45AcwKMxCviSNIXJZfam9nE8Udb/JBeQ8mLC6jsJwX4Sn5Vgf0GkUhg7+BiyLT&#10;w7cigaWNKRGVttmBzDTLTrGMNAFV9eTAMA6WmDsAzzZQ3WMXOr62th3ALphzUhQvitImh3lp8tA5&#10;jgoTlbmihG96mKP6t+/r72Yn8MIAaDYn2ad58hGkZTRtQyanKW6U2VcvvNnZ0TE1L8bVCbezahgy&#10;IPZ0EusZlr/gUu910YBqx0Q2hN6K1JQQOVH1J3zgVgnCyrAejo4RKckRXqJlTR6Fh1GKtKggdoto&#10;NxA9YFAuKfwrrSwpz310WuJ9ubwiQNtTobhg9M6oByFLojBKUcTWw/vECQIUI6xZGnDUJ55WMWag&#10;bgXSch34j3DqwOhNY5Jx0RvagSrOWfNHPjJZ5tcaW5rDFXyYYsnzwPrEL1NwgE9x/xNb53ax7KDI&#10;06HCNPksWprqChXGRgV3rR9ly5aWdPd0T8/NrF3b3tzSDBsnr1xNcqqrOF8WVFBWxKxzkUU+IgRv&#10;Ypxr4qPm8pPYA6yKIcWNFbW3VNR8pv96RlEes0NgxDdyKvjq0aSvJJTmbejDlJ9tgSWaFHdRh0Rp&#10;+0JxjJYood/7TCzNuovEZdK71GPw9sil6je/Fmu3YnPjkbsd/EmyFtit6ZH7jTdfIbk70G/6XQ/J&#10;Z940Qr+vmyqPlSJtLGVElQagrvkBso4xactEGJlnERQu94IeGv3fP7b/2TV9fZ984IETG9ZzLxO2&#10;buHaoN5fLnIX1E6RI7GCWBHEAE5DZ8/hi3jz0vBOknCYspdsTpYtb3700Uc54cxv/9bk9etgc6d+&#10;/dcqVq6iDvSVv/nr4WPHdvzCv+HT48ePf/azn2WbWM28aUqDZyWp/TfxJRT/RAUOqRS1UuPRXO8k&#10;KmHzmzfvOHrsjmPHDuy95eW9u3g03jSUefvTz+197iWzC6JVf2fbliMtzUloQyqJspX93pdf2HPt&#10;yjc3bHoqzcrJFjp5kRTLcEGxJPg92BpV6ho76hs/eJxIuv6DrSvTayZFBoYqKw6uXEmQ3SNnz5FQ&#10;OVypOProzZxivUHqS7QX2p5D46TDJ2k4iZqUBEpIr11SfbOJ9RwmBHnjHsA7rsq3ofFzAhzV+zZI&#10;JQlyUY49RXJgVvl5D9bWPFxbsadCerhzXYuIqq6r88UJpuPnpncA7HJ3yv/i6/ay8r85dwavNmFH&#10;99xz96pVq+GSCFCiqyLfzTkIeWTKZ/wzmGvAPkAAIGbhmJe/SlHTynxGAJP0RWEBwp9ggG0kNa9b&#10;R/wWUYSdXdcJYYZ+UHSgt/UjI3u6r3957z6UPEPWLvLg/AM0NJwI8FsyIDkZpzUL4obpUck3Iuyi&#10;O5ZVfT4N3SEkVxJdJKbK2NQANebfMiEWLaoFucVVyjmzve+1vmluNaQ0xSwV0+FgirXW9gltLePA&#10;3orafCpeExaipI8kvvq0lpQSOUgbdDor8SW+ycDoIkGlV0D/8gqynQjzUVsnCRGnMkRFD22LSDUX&#10;jc1FvbwbfRj8aXUmlzaTPyMelg+VtyvHpOgeap0aHbpy5TK1ywmgUP/OCVJApkhZpcKFdMtZEEyl&#10;QGOYqWKI3gkfY+AgYn6KIEfXLFbPTp5ffWlIsKEDBCEZODsqSQCmEZOKQohRktZZpkiAmjpsPRq+&#10;IjpprcP6qI8vcZTEmbau4r4K9SLtprq6oa5eAe80oMib7ersOn/23MWLl8i1Gh8d527lZRVssSiw&#10;nmisVoGEYxCAmCaEbqqtvrO58UvXrjONRG9AEQhirhr5jw5an+vdunk9QXY4VyhA1NQw0tJifZir&#10;RDTZ7F1vvL5/69YlaZhGuzueyMwz6EQKFc9P6i7WZpCGsFQmxYLJ1oppkqFi/LrcB69DRKclaCN3&#10;0iF2MXX6S49mCx3gLY4gZ/1+uKaWHf39rSvXllfw/pW52av4UKMgTsq1XCxC3+AupNRIZkXVHS6g&#10;soyxR+QuLy7GLEX/bGxqYoroHnP3bbf/+A/+6J377rjrtjs3b9iEC/Nn/+m/uO/Oe/h5/3vev3Xr&#10;tv3P7bf2aUBE6iXBMAL5QwsNWIVRqY5WFNkPTEANS6xoaEyRZpCxmiWd7UZizjiwgiOSuQiIIZVK&#10;hbhLhanG5mFRXOcoKixnsjvzhnJbbVF8IWPUuZz0DHCa9FI1PTCLsA6U6JC3XLnCW4dX0cE8+TQ5&#10;xz0Y4mGsPVuDVpmdtBQMfyr4Fxyc8pdJ9uHNtpKZTy4L8l5mqQJU0S3CTNXtmUDTgc/RDKe6blpo&#10;RZMaI0vUmzTrwHknpqVQla1Ah+fCC+kXhm94HbFX4j9S/nX/JJMjY3q+NWoQLwBw+BZmS1VNtSZh&#10;fp7sFA/yJj0k01sMuSRGa4wnO9I1yCY4Ufz84N5KOPBin+p34d5b9shlIRlGcEqoxTFMJ0bagsPy&#10;kGAGDoiUWISYQljVljtJjYlnTmZXr3PUTY8MtO6+gyee3bv1z56493JrsxtG+ksSTgKiVYIvgDCh&#10;CwbIeEbOgQcrJ4N/7AYH3guBmjCRYBAaKhNalAB2Jk0rZ3pgAu5StcbvZHIu1js5PHf8VvXWHFXe&#10;T5beMN16SXdj2ZAYVYyYsGn+UHQdnVkU6jw1OjWhcLFygjDU2JxBomQDKfYva+PR9x549YvLW7o6&#10;rxNe53J1oFTpjZIsXf4MpqiiddaS+B2YbNSCLY1uxBKckW1VjmskInHylPTJgBWSYwkd+wH0XZIs&#10;lCxpb4HoSf+LPvCaltiIwnEiTBkH2h2Hj/Hzyt4d33jLHWB2XtgIN7QCsTST3I4oObgDI+UZ+bO3&#10;tzcamOZt2rit4/Kl06dOfPg7vxMS+sIXvoAPa9/tt6Hvd3Zdg+23qeO4+kwRy40kowtVRqy8mG1u&#10;PP/oW1oPvrH+2OmLu7dlfM00ffrMCfjo5s3bvEw+PvVXnzxy7MifffIvnt7/dLZVcueWB9B8ko8Z&#10;pfqYLhINuBoJY0zk6MjoWx94+L3RfYajsb6RGTpx9iS0T/M43rnjxdeh00srmiXJAz8MDsMOldqL&#10;Z4stAtuAt46PqCwxUZAVKpNX3L52LTsdqxjjmUhs7kjpWQzm24kazc97KZAOQVLOugkGYfLOBCfv&#10;MEIUR4iCIqn1DfXCY4MFUFBS5fgIyFIBB4X2mNe5eyPvrL7a+46vv/bMrZteW7ecFXRgtHVxYTwB&#10;snhWzT/0car6mzCSaqt8JCXWGZcKOVPmaiQcZeyYF3sOHDl6zx49RkBI+opU/IIowh0aYdqaBybI&#10;9wnlUEBXNBUVd0LBjZBvHFQxOgd+R9hXXBBvSKyPGbf1cO0Nld0yBIBrO5QWIWQpzGGRE6BfEhlO&#10;cI8XOuMqGfPNKCqXSwTv+hZHBCQLn0l+HBsm2E3nx+bC9yU/arQyoAv2DKSryQ+Gw5/Cu+kJEBIr&#10;BhmjDBtSRXyjYkjukHj92PkL0WViHYCd7pL1ShcemuxTP44P7axUQfdae8n0URK8f7PgESdJhUeu&#10;WPKcmM3mvo/DyR/YWrZ4YjmoDcDvq9eu0QAEJsmDs2bsdyAskVsS8qzYdAlsLuloHV87MC+H/EZB&#10;aN0zumeIgAXQOcQ1grpDaw+JJcBuQbEnEZUoFSYqvDqAiNAJF/m2A8Pgjr6S5hZxdRd0C+NaxVM5&#10;4ixFlPiRBXWVxAPLZGL+BZhHogT+46jDzB8QLVfAbU81GupOjxITraAnRTnFoT2rmLUEVfdlfYjO&#10;I2+d803VmeJiU8qHidk0zMBQ0UZGFIsLJAyrQYPHNtASqGPdHDo0kkRVbCbVtLepYfmVzmu8QHjB&#10;sYETGRhLs2qNcvG4FMPCVFFqSbAlw6DqlDE5wQsX9uZ9IvRwMKvnokKiCMVDiIiC39/QNjg/+/rE&#10;qGfMg/S25Jdf+6H8LOmSZzSb0G1GqxnF8oEQDCPUISUhAyhEBAdcpJgSHaZyV4TIBeyS2/m6bzJl&#10;lzZajpaZy98yBuI3vR1ip/+vAna+tXeWN1fuVlU8Z2kUCSHpAboNNUwTqxjqsFalr0ZrpjAxwK/8&#10;9WyGHzp97sFTZ57fvv2TDz4wEi0LU7VGDJzZDFRJWy1UA+SCuk9CUCFKoHdZ3cRQQs68rwiCHE6S&#10;Tab56k2qFJ92dl39+MfVvZ3GbYd+4h+/8XM/U7Fq1Z7f+E1C7d74mX/R+sQTTXffw6d//ud/DjgC&#10;S1Sbi3QefPFkqsPU85ExN04ktdDIuO0Z+fKDuhS7ac9EkApo3T0nT72wZcuLe3Y4tJMthHX3+Je/&#10;sfGU6sdxTFVV/cxtewYkWYltk5MvWGhiiXHC9x14sX2g/w9vv+tQ68oMUMhdMl0lh5BzyUw+92hD&#10;AWZHSTs6UQyVV1LmlpU3o7aFeFAWVD69LBAI11pb3a/TBqQxOFOenjG0kKSmiZ0ZPryznOXK1QOw&#10;Sz7KYd1vXsRktsnesHqQ7Kygt2Cb4sQxuRapnH9/bdWDNZX1LhMTB7mu4HGAdCB3fZ/7HL/9Di/4&#10;7Xeyk/9eXpwbGzsyOY57G+Gyb9+tjfXNUXeUoiKq5KF+FEReW7ikMtEk5OclkoiJlV6k1pYS02gn&#10;yqpezINXt7QsR3Oj1g44DBUDOjo6yHWA2BA4aBnE8pyprnl751Vm5XJzi6hKntSkpipzCCOdHFc6&#10;YlNTI8OjyQDhz7zgwQHsLPAF0oloIzxf+naCdMSSaqZjNekvH4viynTh52UxdTsJn0Qim9/G4i/p&#10;ZjdNsrmEz0k2SOqoyzWjfKk4w1eT7isiDa+1+D89H4hBJR6tDJOHOHkFMcBCygzLyKCgGnrUlOSR&#10;tKMo1aIx8y0VQdMgxNFVCSPlJ7lyLXoWmoSX9BY9vsfDuxFWoSwEIgY5CvJPnz2DXG5qblSb8OnJ&#10;vr7+iipZZwtq4iFkQUGjst0jkltxRQG9yIEa2kKwQRUJiwcTSKcaS1X8FvhITAHO/wqCnQnYVXql&#10;lG96u1ZUYVNAamj+NBHGBCCLaHnLMlJ4GurqVq5YsaylBZ/e0OBA17Vr1wnXGFBcXU93N604YFuR&#10;N6dkTBSKoABFRSaqTeA3JKTpWUPQnxsdf0fbCh7/RP8ggJ2SWXhutRa1IS5JgA5cNjxSf72Lb1Vf&#10;7bxw5+2ptFVTO6T4tvPnOf1Sc5MJAPgnxGZSpMK8whPPa66PCeO+E8oXnpriwX2OvR0sGX9CwD19&#10;fXBvzmFR/b5oN0JaAwmVcBFpiIJC5RUrUzBvpJLIvHi0rv4Hly9vLytbW7bUnGd1ccmLk6ryLJQl&#10;DmFOURmAizO8oZFhDcb1ZOgeJu1Zy8EQcCso1mFqCrRlx7btP/GPfnjj+g3ZdqBQ79ZNW3J3B1Xm&#10;6Wr43IvPhR0khqzAKwVUCbBTmx4UfoF3MeEKx4z9EbVCxJylZ8aLlN/mvgjN9gbN3LcWkKypCKs9&#10;uLqtAMS9tSY9bMSqCx+MLmVWFTy9MSExjEIpbwCUvMO0hImmtHdFxyWHTgtQWOOum5jcc+UK3ers&#10;0ViC7VRIOcAaZsEcKDrNTs9HCZeQwgxDiFIktquk8Y0R/b6b3be50+u9TJhGAGlS/M3KTG9Ji8Mc&#10;DubnckidRh4cMoXtEgoMnVnls8VCjVBF7a/syF2CjO95IeKa8n1kk7nE9CTjlOxPsA2DU35yaRlR&#10;eur8OJXY19lq+kViTqdGmVzyhh0jT9Z2RKqZWIomb8p0jdC0hN8R05nWcy/cfQtV5CKgL8m2kj3k&#10;PxWGq2g7RWnbhRJUKuoxpJCua8Lul2YkpRgGcc9rxz/6xf1rrvc+u2frc7fS8TOoKnx/qWoBR0mU&#10;ZVFncF4rjEqnlQUV3TcU/JWZhQkr8bRmcxqVvhPRyBcT7kCUhKA0hZRHoKUUd79g9rN3/KYjDJOU&#10;Bun2EZ0ppNBgYpB3bCNr0VGsX3oXoB2su7i8DACM25EtAgZBQq4KMUaTRISVbFSEOiDO9f5jJcWr&#10;enp2dVx+uaE+6cHElktRcJ0fkV88jrDVrL5PVI+Opw5MjcYGkYaEmgksmNTLVCCHGkhp6tL8lADt&#10;hM15J5huMmEsODQHrdP6RtDJHYeO7jt45NW9O1/buzPWK6BpEW7Yxs4Xjq5SCWaCNyMOrgx/ZKhc&#10;ltfNzcsRJFSiw+m0ur39encnPpCRseG169oZzMWO8+B0+/buGaMmwsTYqpVtlVWVpGshumqq1fqA&#10;Gg9k4vXcvqf10JENx09f2r0lwFsFURkcPnPm7IkTx5555ptEhfz13/zlb/3ubx0l+fb4Eaq6BtEm&#10;JBEGqg5KkDiV2CV7oToM6dHhkf6e3onRseHBIWLi/uO//ffMEgWw58bGKCG7ad1mSqpfuXYZCrvS&#10;2sJGu/Ol17n51ZUrIqgnjZ2NCFqwF+Q5/hfKp5EKwR2hZyQcdU2bmlu0oxbz6usaUAAweOC+qwvL&#10;t83Mv1SUR7lUhzNId4wd5wag0JvbGzGlbL3JSdpUjlNolqAEnLJa2WIU0HnUHvVbJYgmVGdBaSF2&#10;Cb9jgds7+z/w10+9dOf2527d5NyZEIraMkn7PGv+6hCpcq0OBQhhGmAKUInjStHPQi+A9lgDgDUs&#10;NkqUCz7Qd6z+5SvI7uUjvOxfuzLhF8bIQqQk8jswOC6vemSB7DBOtB6ugG6twOZIdsNcCgZgea+S&#10;gwZhw3Elikwxu9jN0WM0PKaq1hnPnxwCfGJaw6kXrC30RfhAJuS8v0w2ZpdvFjA3vZmdoGtacfTh&#10;16g4IHbxGr8b8yTCmyDCehZfLg9LRCfhMqiPxNZRtVNu1ShhzV1C/0zMIWbSAE0mCxnqI2fPPnb+&#10;/JPr1n1jw7pESKelJ7XB02ri3vWZcZKA+DfCEHqoFLDzA9qA8aPkvs6EWSb5EvkUM8anM7iqI35K&#10;IjyW1fJmemoClQGy2b5j+wMPPUioKcgd4JFCoQKI1ddD+9CAlYGijFg+iS2hCreRK6QkbenZoekl&#10;Rlf4y7hN8GzoUXHZ1lxcj0Y8OpZAs6fS1GJN5LzzpyFMPlW2L6QgOEqMXuoF4HtUKfYXCfwXyBic&#10;M5tP6Qdqz50EgEkdjRJ+8miFQqkeV64ZAXoZzeZUyyHUFzdcc7Qvl5Wciqk2F7WAF0gXKpoFvGW8&#10;F9SqsPVgv7DCYZ8q9irvEL2HhYGrgBNYDn4T/sYL7AxOhhdyKYqmk3jIPLGrQH+4XlVNVUNjPUot&#10;YXr80GOqWj3WJakwSJA8rBqhJVi/ASVLcUcvBK4OepcYtyLFMNeX1zzasOwzA52DyiwW1hoov05J&#10;PbuJPeCn4IgklCS4OJPvfmQTeUbPyT51bc2IqlXZdSt/CgaOG0nl9VaO8BPz3/TwB//9Y+nsN30r&#10;lzl4VLrNtwHsbjo5+xP+59f+eqI1RuynN5R/+8H1qTubq1JYsSozKG3GxUnF1h0+FtB1VKJFBE/7&#10;+vr6uv6BDxw+sufy1We2bX5hu8q/+uK5A4gA87BObEORsit1fHacjn8zRL9An1SJyp9S4AjmpfZa&#10;7jizC1rxvekWsQTagLfccgux8Os+8b3b/sXPrvnwR5wYu+Y7P2q0juPAgQNnzpwRtafaf0Yh3n2O&#10;sHvzgVxI9J+YMQuAGFVi1TCt3/nc87uuXP3jW/cebl2hdBkl46j05Ec//+UVXUmPi5Hmpn+9ezuX&#10;UOcwJcgr/TMWSMNbO9D/U/ufGiqv+NW3PET0qdYl8UAvjcjPLv5mV17MaPajFJswT4mkO9S28tZr&#10;ah17salxuJLiJzoSKxkdiTR2Ik1On2KXd65oldCKH/tClgC7kNnWiUMQx6qnZJPE7iPvErlkTTIx&#10;enPJIKMHvygpVxEosaDgnKnxKKHMJjdTgiU+2tL4fa3L2sPr/C2Pm6rU8effV926m273l9euzFeg&#10;XKk3FxXramvqR0ZG+wb6MNTlfljEtVwGpuvGItm6ZKuDERy7GGE9S6Ow/t5+mkLA8Uh/XL1aZexQ&#10;eU6dPHPkyJHOzuuwUARDtOwswQPN9VlRtKOHOs7v37TFXkywXrHfqEmHCKHWMywaBkt9Z+ooDQz0&#10;q+Rx6Dbw3liyJDYquB1Z56rpFgtk/hDxd8pTCyJJ2it5scOxFBGy2cpmNPDt1jrTB3IFuug2Dl/K&#10;301oKYVvFJPvwhkhggg7UplzftQrNpLz0GyKS1GqSb6IIBYQXtVFEZ5WWq6dwJdkJIlm7MXkLMl6&#10;59GFeq85iVwjB4K8mdVYbmqqomqHoNUgbHInVbLq0sWaamoI0Nhtpm+gF821vqqOjHJ+IokT5Qzy&#10;VjUPKhMEWCbIJHAyqQy8wKuGDlpOhCBQXZXiB/nhHRr8VlXX1DU01tXX05FJkfJ45YtLsCEGBvq6&#10;rl8bHRrk6tS9WbmydcWy5rLiMrY8hUAuXbiAgXL65Mne69exbq5euwSHI/6QeiHBr1RFF+Qj6sNK&#10;+Y5kOnu0QmqqZr1kmlY82MSG6qqXevuFcxXIxYivDliK19FcqowSHlfWrtn80isKspuaoozdcGO9&#10;CChqK/UUF63s6oLnANhFbtusuwVle4rXlrOZ1xtCBbIUYAFCPTZupcg6la0tKXvglX29dkxmQJ5s&#10;DaJbNGrpbrbpg42JzjOc6LHGhnUVpT+4YsW6nGSp3D3OkIizU1H2hCyTeBrTKmSkIsiFqknlS3Pf&#10;SFFS8gGWFEV4ULx+4Ls/EV0+8i7+2Z8e+7e/0Pv88w1792LrDb3x+ms/8kNdX/96zZYtpY2y2aDJ&#10;k2dPaWlCiQQYcS62xh7UDyVHuJkDxITi6amiZJajPm86vG5myNnmSsRD0LG5tiRWaAOytJlboibV&#10;mF2ZHDiDI3lKz+eLZ5qSFVSeF+PcirennTe5mJLJVPfAuoQ9aoEyLi7Se4qfpzZuvBmwM95lvCbW&#10;2Dfj5i4/x+wbrRO7iPTemxbLY3OIpe+VsRrOhGHIkx7O1HigREZmji4/YMbHoNJkv8fIU2BRXFF6&#10;kepEyxw2YCc+pupmcX2pM1HAK1hpeHeT9/10nBBu+2RdMvQgFkEaq+YzqmbzDkoRZIZcwGbwA+ay&#10;XEaIFmVd3fTvsIB49CUvtXmsJ8Q4nZPVMnCG92E82X4kJXarfajRdSXWPgwn16swriaii/LSwaBD&#10;JYxeLZHElGw+s9dUHU+WBLROgXV7tv7pO+69tKIp7hPtEeKSLLRN59jpSwa0lMwwzwNxILohwKEI&#10;cjAdYHL5IRO6X9Ljo1BRPLa5DNeVniF3iUMftQlybAZxQGk2QYjpT9KKIqMqr5Ygz4iq4y/zmsC4&#10;JO/x3Cmwrqaa6aNSxQhFW7F5lOolBx1gEN9XFdLikqH+gcsXOqb6KIE63J2f/0QXbd2LLjdRviR6&#10;PlLUUzAcHXgr6urramprGC3MJdxsSSoo8pyVQTIqHV3DFmKoPwAHSymwEgyKooNRHxF6EUtJ6UiR&#10;O4FHRzkq7Wle8+0oV6dlsYWJ/r2mp++h/S9sOn3+tX27Xt27PYAYTY93jXU8c2ersOm6qPAT77sK&#10;mKuT8lFnVy8VBG6747YDrxyorq165LGHz1449/zzz6/fsG779q1oUeTYU8COMq2RUjzfsnw5oAZT&#10;x9U0M3gv4ylObV2/9uip9UfPnN+xySticsfC7QVj6+k9fvJYb19fwrpkdSTWbDK9UflPPlasWbcz&#10;iCQFxo9Zrs7roHhj4/zAer7nuz/ByM/+7m+f/Z3fxorg9Ya1G8+eP4sfDNPlWttyyOuuA28wGddX&#10;tal6l0Q+8yRGTudkpC+Y4EBvHw9Cs8gowlyydt06po3NWF1TQ5cofL4c1DHcNzE/lpf3hgotSdpF&#10;oVull1LueHQMvG8CEB83LL+hOBaKqrR49VatWknxL05m+qEZzQOhHY7KEUCkpiKx8wGA9Ixv+/qr&#10;Y3VVT771Dj+ytl/UWoa9Bc8VG7EBoPTtcOzo/dhciUoHd2NOFd+BGoYHVZ2MVBRSNfKS2v9R7VH8&#10;Tu79/PxbXnrjxP23mVCSXETBwaIdUVLYhIwlHNGLzFhQlfOVYgaU+EUmihqtsFf5MO3hK23SJU7j&#10;MtqjYggG7JwJG78dWCcBKMA6DMsgV1NOJNkrY86cxGRswjZ7zUSFP7rpT7+ZHTQ1NbDP76R4Z7wG&#10;V48wRBVBA8kfo6YYPb8oYLOYX1lRWVNBVexCqG5sVITHPtPGjItGdQXFBsZrHR62uR95Uo+eO0eX&#10;iSfXtfuJtFKpzqSTkuS/JX0hecBM0/P0pYw0vIc3KMT+0/wjEVrpLRRekQN8WFz5+lTf1GVVoEJo&#10;nYmH4QChQY7YvpQIWdHaClrX1d3Ft5TlEcJOX3a/gjT4F66EXUjgqaxeEMBJdSKKBsjARCXMG4qL&#10;jALOyisg/EdVbvTYcgx5CRRSF+LCebUuJBzd9PCdRH5feHxltIdTi9F6moO1sVuVsCnNSUNS4JtI&#10;K9LBPDPMgwoJiWwVGaHSGHmLKsdKwSOteGAe0rFl2vIIgQuIuizCuYKFtLILVUlWqlXoHFKCk/eD&#10;TEWuKVrnFdGUxnU8+V4jzgE7i/GrYwDJsDFm3cInYGFyck11LUODHfL7+vXe5StW8Cmp+wSPbNy8&#10;iTACzr/e3UXoB4JMKfwL6j1HFj+ngaXDsYHyUMu5q9PY+SkJqRT1HIhSjNHOLzQUFd/ZsOyT3Ves&#10;pC/BFSxG6JrZtspkioqkxONkz5VRaS65ZkglZ4s4DdhRpdTdqDWtwTXSG4QCnMB+2Z71OmZ7P3s/&#10;98W3BOxyh3TTI7gZSO5lc3fKm29BzZNsl3kk3uNeWb+TaFTxD2HhEJboRyH2lEsNh7M0Nc2b2Cxf&#10;SAJTxYfFVWKFHjx59r0H33i9fdWfPnj3leXNi3IVLz17NtsU0uJKSikOw1U4Now+iq5gVDODhPdx&#10;PYiHXA2nyGR8w0+XzGcaAeE3s0egHNThw4c5Z/fu3dlsAH9Qzj/7c//+/Z///OfJ6RZ/CI96Rh7W&#10;Onjf/C2b6uxFFBPSXnZJBxk8oQ0CNfOttf0DP/rkN4bKyz+9dcu56mqp5xg+tEyZmPyBr32jbhRR&#10;rKN33dr/oAIg2uDs5fAwZQq30Lrve+UlElr/YN8d2ZiVFB9HNpPJaqau8pvmwfHs2XQdXkkkXd77&#10;j77Bt2g6kXyQXu5i5OS+5fjRNT3dJ9dvCiTVpVvDurMnOU5OIKhcmjaH971SwO7N8/bmRfQ5tM9M&#10;ytGoip5QJa1mBJPAYnlnS0PdnU0Nb1+xtHzZnPxfefFs1/UJ7PZwIq5YsXxt+wZYkTqAyXcOg56H&#10;q4V6LCLJ5GkmWxWLAO+dnh4eHEbfoz0aiiPMyk08e3v78AZz0MgHOITIZVz19XX1yCGiLSQmioou&#10;NjQ8crED7neyskp0SHU2MV514lart4V8FD+SRCkJT9mYnp5ueKwJJ8WdHGGRmKN4rCzcvYaSJ7Ie&#10;k454vDaSEjs5TPHobJWxjozG/I4P78fkozctUnaO1YncS+lb2TXkWTFkEa4pavLIWwGao6rQ+HYU&#10;WhjR5a7uwW9VMY7NDJVSxN3IM4OPWlTIrCJq0Pqa/HaScoCYQeCphpaRtlkKgF0y4GD7Sm61x2hh&#10;trau7o3XX4cSyFHF3J4YH+PdDWvWqSFgpMBpMhU1I1faDIUc0DojqTEkMWJc7uLKhnoK1dEtorq2&#10;lt+8RqyW0jm9pbWqupYrodWg5xOcjuRlZVGGGT25t+2r12xct665qXFuegZk9uKFCyeOHz108NUz&#10;J47393ZTRA/mpIpcNC+mLCkxUFRQm57i9lIqyB2Oqba/Imo0SykPPVgB/oY/oJMN1ZV3tzR9ubMr&#10;BJ+at2JeYukgHwCCa2qqSWlnSKUDg43dvSx1bef1k3t2KLQOr3Hk2VWPjt13/MSz27YaKbAZmFFI&#10;xtAMIhj3sa+RF5A0Z5o+E3YX8I3srBlFGIgw0tAqXjPySDmO9l+yxiMORl8XLT3WWP+PVraSar6u&#10;fCmk7s08ZFVR8UtT1KfO4nWSnmCxnRdLK8okOPILeHgew6AhNEwnCdi4xkaPlIryH/zE93Hl61/7&#10;6uF/8uNb//nP0ETj2C/+u/U/8IOvfP/3UgB9ZmDgyL/6uc0/8U/MNPe/tF91PlVIFZYnc5Thoi9H&#10;GIEAO82ACmAGYKfZC+d9oNQZ27/phSPscvej6TlCzaKyR6wBE2QYhp3EAkEImsaIMDLz8iRnSyaT&#10;Jg502gi3VNCMrIE4QlNELCZjSe4Q90UyrhsQYGekJIPtktxUA492qwcjicdXbCHXV38P17ZmrXMU&#10;puwBzUn8gOY82UcqnZ+oPXb0xpSL7DLoYmmWNLDIVoyvxKWSCipS4K2Qy9iMuUkgnySwY4mO/PXc&#10;eTOR844mLvQpD9hnepLhDaHnKosxXJjqzKWVirBDX8G7JuhQJXd9C+/W7Go25pI1ymbkRkmUOzb6&#10;Afji0nu279gc4Jl+ALZcFUTO2XjT2JyQNZsvgauFOmKzd8nKzQaqsS7mObCOU754/743Nq72ehgW&#10;s7qld2Ki9Vqmt14oUjYAQEW/CBkKxq77BBgo4vR03pAqkq09fcUzhuIZ1NlEQ8i2DJM9xINfh4SL&#10;EaUpbP5U8mNOxf8sLQzWpfcNo0M4YxLv47uAysP66NEJh+ITZQ+xT4hHnZigOhFR1HDAydExArgG&#10;untGh4bpDsC3xmtreOC3XroC5nKMPrCFKp5KM/D6xgbKYdY3NvKawKXB4aGoyenIRN0vCbQtoAS7&#10;NpX4nKIgFdjBymGk0EggTW535USdwRXgK2L7kf0Rtg1JxHRQIIDdPTqjNEZ+wR2Hjz7w9HPjNdV/&#10;813v7VzeBGUxWSo+rMdOUNwwpNNyKhGuFVElCrsVxw8z0kQPZ8dV1DfQ37qyjXwwUCeYB3gT8b0k&#10;FGAB0jGKyHIKLrHLsFPB3bBDGDGy0myfyku8JqkBztWxY1P70dMbjp05t3Wda+DzA2AZe1GL6fwz&#10;DQCvZhjG2S7KAD4qdTtJDZ5IlhcPrurU0zPU1f74xz6+d8/eT3zPJ2w8NN1x59nf/R32fsOt+/iz&#10;sa7hlYOvRrLCYmfbiouty9/+zeeR7V2rVkYt7NgoBYW15AAsLA4PDIIiovYxMzwgZNC6ciV4IdTf&#10;0NjAbzIpmKvbCivaZxY+p9kStSmXLbovsU6EtLgTE7Oqd4JT87u/r5fhLVvWzBNMTKGaoggFG45F&#10;io0qZuQOaOptNLtw32tndpy69ORjd4zWVJr7azGprB9FsqS4BLwiOJhIrsjkN5Yh2jITjZoRjjvn&#10;hxdG6/gtsMNlYcTbtLtED0VFfe1tu17AMCvoX6c8YmdSSEqH8inEOIn7VV1d3qHzZhIILiRNDitY&#10;OZMQfj/pc8F5ohVyHKjIcVPznoCi4wfR4R27hNaFaVFUQF2PKJ0q52LUO42TLDrMzs0ZzRwTmZYD&#10;S327d/y+aCD9rl/4avSMYA5VERqFdRatcYK4RAGalP8geKmYJhuzlHskU5LT+FNKv/GXbEzx2jLG&#10;0m79wOCHjh55cv0GALsINU3khEfuM90QOnsiP+PSo8bFM+mi88Oz5HtmB+97KiyEvKlDoUwAu1zR&#10;4nNmKUJjThX9xewM4MoV5XJvsgWg8FNnTlPOErAeGIiliOsr9k3es7BGIF8LXj05NRqJXiCVgWCw&#10;iUlYKuGu6Nxm38oRUwWNRUBPIWJ46aXzRJltLEwVww1yigq4Ui2mpEcqLChEmYanZjuiYe2L6Nsg&#10;6uL9aPITJrG0AeSVPRAZ0K9F5woqSK1wmRD27B4QDcXkBHAlXTtiA2NGw8rlfE8Ip6uJgjN9AAD/&#10;9ElEQVS2kaobiW3S9gY2rL6cARYbrZP8Sic/sy2tRnA4EM+rlikBfCVUBKWHEHvLR95BXDa0beJB&#10;ACDEq7mzFAtCBSrKRsZH+cr6jetr6moGBvspfhd4sUaBTULMHXzYrbQG+oc8MOOA3BnNGKQP3J2p&#10;ZM9GZUwhmLCPj6/eODA38+rIQGb4mWC0ZDLYksPv+KFAYbMH9IuMUH12tst8TUnACKSSMAzHt9Yh&#10;7SeuL7hETtA+v6VdvInObyL73D8TFTJnqB6Vd6Iuf5Mlqayspd2anfbtbgEmlj1v7jkmg9zDu1WZ&#10;W5g3iJVyOAp2XeJciWzw0Bod8i0kOqYKELOo6IETZ+8/fvrZHVue27nFEwij9ARmK6LvMlG0lw+w&#10;Wx5qZ5SGvcjKEB+KCkj8OIvs/Jeg5G89n5jpuZPjB+FesXHzjx49+hd/8RdvvPHG1772td/4jd8A&#10;oaPz5vnz55F0/PnVr34VA5jTQiotBRFkVKRL3QgIZqTCtleoDrvDbe6jOTXQM4E2q3t6P/LMs5ca&#10;G/7otn19RLCaFAsLNnf1fM9Lr1CWKS6bf3jLpj9oW2FhauNZrCiau3E8dO7c+4++/tT6jX+zfaef&#10;yI8WunsiPkzMfvzw84fqGISc/YQH2iiEfvNzsbGRbzx09gzf0ms/kkVJQcGl5uWdrSvvOfrG6t7u&#10;4+2wfSUzBXdKpYKsCbesl8ZslTdbArORsMNu2F/ZumQDzr7ld8j0cm0Kx1OIq4UCCS+HAt61ZuXH&#10;2ldvrK76duT9f/79Lwz2o1gyUoiHBp7t7RunZ6eHR4ZRdtgscFv4FSg0pVMjQtscwck2Yf4VFpKL&#10;oc7afYMkXhBTwTYjho5gZR65u6v34sWLQ0NcjWYs1Qr5p4p7ZSULQbRRBPXTT1Cxzyzp+XppevLc&#10;IxaljYVfkxY9CnbOb2tr453u7i54uJUsOT71v4vrJYlp+k4cqZEbyyedTfzTRpGkvfOhhHwkYXG5&#10;M286yvZILt0moZgpqWTnZHvNbGHpCCPOpMElwxaNExRjoVqBtHSrpl0s5RdUf51SGGUKNoqKcLxQ&#10;i7YIlBBcRV5higHJaiIxFsftjFqCcFNr7B62nz+jVZN8or0E/9FpEZEQibH6BOm6rGVZx6WOvt7e&#10;+sY61s+Ra+tWtstQorlhFJAHqkO5oJADfUUUQ4/khmhUjq6upq6en8p6gs0F1QVapwg7JX3QYqKQ&#10;RMsZatoA7JLywigcz97UVF9dpQa6YGLXr107fuzYoYOvHT586MyJU329PXAzKlQ01NQgg2O15muq&#10;qvkucV/UGGDkmC48pio7h89RAX9SaM3lw+tbqAYdjJQ3gBiP9w+8Z80qzryAAunYzHDhANhFvY0K&#10;6AEyu7Cqdccrh3AclkxN9dTXdUkZI3tAXYYuNTfee+wE3z1fX8ufgKwmD6tz5m8h72QdayiLRGaw&#10;H+g1L/CCi/j8TCxag8KpbxLKtcKSq4nzRcCTQJWFRxsa1leUB1T338PpbqTnvMuR6GCyjQEkjq6K&#10;6koFutK1GVWqoFANzdGrlRMqV6X0lsWFW3bvfss99/Ktc//v79XvvmXTj/9EywMPHv35f7Xy/e+n&#10;91H9nj1lK5af//3/suWn/xm36O3vffbl5xSVES0INEESqkHz4akNfROhE8kbotMAeiLOBpMw8ail&#10;k5nNapbxlvHvdKr1hi33mKekiiFWgUMBVLlWlVuipZLSQqQ/Z0qIZ4kRAidhffM+XEtiIj2HiIuQ&#10;OBIImrfAj3hhwA4v1GCFtNxsatXqhJF4QDZMYtYNTIpClM0QAtdNOdLMHj+pB5Pt4uzNTLghXbls&#10;4JTeu4ZhZM37nIyukmdMHWMev5IJYlyyG9KINinvmj2bpTork4WZVJVKn0Js5iDmRYrdTC3B3FnF&#10;L6D8rmLKPUeTnchnIIREMY9x3MSdZOBlLDvmLbAvFIkbALuMqs3EsmNJYY7ATX+3cOducrYlQxQH&#10;7n2aFiZIMDt4iUKd1cVaRboYluyPUAkzNcTZW9LxFlZd633imdd2nblExbov3n/rcHUS3q/hRtCe&#10;9Hm7f3UNqQBOZVW8gYuDpBG5Jgsbfo7GSRc7gT+ta3KYKRCa5of3k2eUoQiglPF4CsOMitIScWr2&#10;jhk6tccy04jTLRGDFITxxbRJRAU96XaUxFDu4xi+2XwktzrUREWkYjJlIcbFPILueru6B3v65qZm&#10;KOitxqJqkVl0trYG8nji2vUvrFwuYK++hv479B6S5UbXWVCqqcnBkWEXL9f9AujUSALr5LnU9TNS&#10;tNWKBgEQZEqoFiOWbRblakW4IcDUgjAOTxGPESEY2NFEcmNjCrjZ99rre189dPSu2w+89ZGI+kzO&#10;1wK593ZY77bYPRiu7E9ZRmP5WYSImTj9a3FQ9fR21dbW9fT3dFw4t2nLlra2lWMjyLkJCrE1NdYz&#10;RZRDIHwG5K5/cJDnJFVQVvTsnFOGMS4VbLm4eG7r+nXHz248ef705rW2aan4FEwhqfvmml/xvwJV&#10;9Pgpeu39DELn4lAZqfD+hz/8kf/wH35p167d/GSufia95S1vOfCJ7175vveV1FMvrhHWcvbCeRVa&#10;JPWsoaFr9cpHnnwaNtW9ek2UzdImqSwk7n2ou7sbxDYAr0WgwLaVbSrGVlBAbB01L6ioMj09u6qo&#10;7M6Z/GPFBV0hH+G8IHRoALyO/mt5hNdZpvKgkB+rSmSLmsQvb2HtUENZSCUkFQhKUInCYEDhJbSX&#10;Udz0/tfO3X/47Cffdc+1Vcu8cBEvIDxBNTdCP1CGZgCCfKqS3SEkIkouwnqD20l7CF1IRZRVEQGL&#10;TT2XQ/AG03TR0FmhUdwiyiUUbHv21VMP3aG3o4iyxiZcJsK2gxQl9XUXb2W1q4/WSME0owRYdM9B&#10;b5PtxJ1U3cN8uUQwZ8oVwqyMCDfrt0nX7JjYJFlJbbalN0fMcUQdx5nMoQk14x4ZAwmGGFdYUhcz&#10;Bnvzi5LC8jRBJChB+5UloQIBT6Q5IXkSjX1qnDWdZ9qVIoIKSzUosrTHKPaBCaFUSgks23vm4HZx&#10;52CI6wcGfuDll7+xcdPXo1q8PCypwMjUI+3KKLqU8X2fo8umhlz2aN7FBDZljxQTu3Rkf2ZCxdvK&#10;M5O9MLugNoyGHYKR5QOCtLQmJZ3fdQ31LCTpEqgRsEqtLI3I5aKjHpbaFiZCm5WKBFL5QwldiNi6&#10;eWLoZufIBlQ08CIX5ASFUenLpLlPTGJcSeBjEqinMB4QhVVGBKbq1jGdKh1IwBFN1pj/GJYnSPqw&#10;0nbE2Vzt21xexX2DwAWcLRbALZkU+2w9JzHDJcKHYkewFIp8UvqoGqkbSeZfqSRJ0q6Ku5lzyh0R&#10;lfv5U/ulUt0nHKTswHjO0YSniFU21abVjCdzk2Tmg7a9x10OiRO16ZJGWhp5qNrlkByxAOG1yi+r&#10;qCbakZPXrl8HrnGNRK/ubp4No7e/vx+OJKijqgolGB8DVxgfHocfOdA70urzopZPGehOMGSl8Edq&#10;fsmGqprHmpZ/svvySB49lx3TkGoxsqcTwzIjKtOJFLgUDvOT3kR+WhpX5bAt53PEmxQCj/4QpXmo&#10;o5fC3KlCb+UgSyW7aQNnHOCm970TbhpDLrvIuIQ3AkR08xXeBPrnnkClLF/tRqJaqgJmOZVxp2m1&#10;udIWUxJVGZ0rnQeHeSegXExDrCPSF6SnFD5w9PR3fv1ZFutr991+bMOaDDDCsWdTKqNkExKNCIU+&#10;S0lyHJULRCpZTTyqsIiKiOUlZSqJM01EMNz7hhoxSzwkJ8LXj+CFjsx22/z5VKmjjBfimJ3lT8Hs&#10;Lly40NPTY/JmKZHi/u6SChvzLMs1nRnPj3+j90AJXErdsqUWllI+grIbdxw+fP8z+5/duuWvN29i&#10;O0uCxC0eOt/xxMlTMj15ysLCv9i+9ZnmJr4L50o3Urj9IqTpwbNnHjp3Ri0m1pM6FMNID3m5Ej1t&#10;KTRA11RSgplNciRLmVrC2eTwMTgdZz545rReNzUlUyYuo2bi47W1Xa0rV3Vff9srL15pXjZYUmbA&#10;zoQtqRG9aPkrXG7JnJiBJP4fMfpvEQEqEkppLKM0X3VuUZtdWzIUCp4NGKC+tu6x5c0/uXPrRtos&#10;/kM6KMZ5nZ6KSlIWg2X616/bRCzE0LAC4pAzaFAgJrA+ALub1sXLg6pJvv/QwCASBOKhKDXEEGA4&#10;FKHs1MjT4MoWatPF4e9WiX0AOzolRq2ozeNjj3Scf3rjZinqsa1MKtJXAmLFdY2eCfkB2PFneD6U&#10;qSBQLwAXG9US10uRpCah2LDxrjevMZRYvshcBnFP4TmzppsIz8uVka4Bu5tOy/7MPdmXVVGUiGFR&#10;9X1JTCgiLlFMBBAtMgsqq2oqq2twI0shUyQgddM1RvGjaD7m6Aw2lUoGqVmQss6RmEMDQxcudCA5&#10;nVnrmAlz90j8vxE3TKkuEgNCTwtYy8CSdre2g5oknO84h++J2oOcxHWaa5tC/5P2qerfIE9knVVV&#10;NTUuryWzqaGhVj+NNY0NNQ0NlfV1dMzgDBBbvHBSIYgHVInMuV7w3FEaWRClUQTo1tCA85HEqJru&#10;rmsD/X0XOy4cOfLG64cOnT59qk+2wDgoJq03CFkH/5XgpxVAfn51RQXkFCRDIpFSZNBIYHo07wPO&#10;jAxB67WBmoSdHJX20kdOt+27VrV96RKtYCMGNhGgygAFsCNaOtKKJqqGhpv6BvhmQ3fPgXUrZViE&#10;GhPKw8KDp888tXG9lIZ0njP+lnLXpfmHMTp6iwNhm8vBYnmj5FpZEhlky1EMxPIxCmOY+T3cUP8D&#10;K9vo7MzP/19c5CqtJ+IS8QhJ4JivwBQxBsesSAQEXB4j1acB0+SvaF1xX9ReGHj1wPDxYzSwJqTu&#10;5K/80sp3v6dqw4aOP/kjjL7b/ssf1G5VbfTegd79Lz0T2Z4SrguqchJVwyLugWeNcRB+HjMZRTmE&#10;aQnU0c5zE5PsyPada7N6TpKZCVpXxSdrSYFB6/EizoGQT55BIp3TVJ87uk9EbnO2wdOV0htsHgYX&#10;0yDFwB9JcVri/0FFKWDHCXuvXj28auUgpb3ik/hKKt5TzEeLFx87k8nwHFd3YKbWN32c0DwTvue7&#10;80mm5Jicg1qS4RtyNSszNzNd3TR7wRN8tdBO0jZLnCvmCfBCibAyVYX27Oa6G8zBfIgS4sh4nQec&#10;AXa5XDSmIzTq8IImZme4CtCCEmrOGWpcN2nW51vwLWfPZIDdTUalb+e94xH6wbFv+MhvAthtFRGH&#10;JJawN+c1u4/v6CoJjxVf9kyKHsOcTGc2Ibt7Xzv5xP6Db2xc82eP30cOrKc1WY2w52OBdFUTRIwP&#10;RTNZOSHKos4gVvkl40WcykeyDvw1tP8cwIh3rNthKPkEP6qXgdcKyUvA12S9pL24SpEDCONPOSZi&#10;vWlTFKRgH5dpTK89K7LjHIuWBrte6OqCRzQ0qogsrJdgGb7D69bmlsGBAbr/dF/rxNMEJKZwj1kl&#10;hcGdafOJI+5kdeW7O7tBUDpXtTYsbyGEW6H1M9POr0YJGB0fK0o99gEbi+OYRglBD6gRfqDSGAo6&#10;IayMc+aVgic8wsEmseF5BJbR+8ezwIShJaN7uVIpISc7X3zllgOvHbvnztP33R0TqPhbheCqjAsS&#10;NQHsmA/bg9oxoS8aA8KRYTvKmGDAK4uqUQWiX7AIDgU4xDs0Qiapk6ax27dtjSiqIirWzc1OE14y&#10;PDiAzdfZ3c1oo9tRLZfCUORPRghjcnjg+a3r1584v/l0xwlJHcr9RtehFLBLGgoQYBKAhSje+zBt&#10;Farm3C4zHyl7jH/b1m0/+ZM/ZeLRgy8sjJ462f3Npy7/1V9e+cynxy6cH3zttfaPf5e/QmIvWBT1&#10;Jnjyifq6njXt93/lSW7Us7pdAHR+QVneLJkU9NyAaNFCGDam76aNm3r6B5huQlEgRhRCxvCWxdLh&#10;xflXS5NgJbQIrGiSoHlYmkY7n92U7ClFkBN3sGplKxfkHQCCKFyo9kQIZvGFEEiBW4UDa3Fx9bXe&#10;d+8/8uyejcc2r2JtFFCpnstq3MqZwEYsHCxBWcwRLsGfU+iLTiOyOyUkBvNr7YEdIkstasuHJJFg&#10;gEJ4dmlwvEl1FbBgslkrygfXr266eK18aLRr1bIEQWPCw12vESrcRZqboEAiuNl4UedLmYza+JJc&#10;/O9sPpeuU8TgjP+kdXxieqdOVaGTIskIhw6kOURH4LxiLCBJfF2UIEd2Ark4qO9Gkzghg/hWsMYE&#10;k/L7N4mQjGzolpidmX2RdybGh1Hrww9RgDMX/oD9AMEAamC8CrikrDULTeCnGlAQvZjAkFIIQrXl&#10;EH4aEPPavv7vf+nFb27e/JSqw1pYJhzPrC8zwuEIiWhKObkHHz7AoPP0AT1anIHZ+0sPlaPKJ+Ig&#10;x1Gf+5ieKA4i7LQfDSqFhmGJJe4Fskx1oekpAoehYTIxmRlQTeFdAHZiNdHoKMYDiC8QDOtokoal&#10;Dp1TisEMrDji5gDESaMGeeWCqiURhyWIG2lxKbWUCQKIGg+abeA/7hDp9nrKQDc0J4KSwxQx7ZjF&#10;WSWCQPgiWLxhBcbs/ZhMeEExo5+ansTVFhHWEbUadSN0X6l5Ygv84VHh4eQiXMHhdVyEwag3K0UB&#10;3BY27DdBhJbTqR6QS4reAua3CbWnLC7oRXUmRTBhZQc2HmUEp6epmc3thgbVkkLkVlAwOj7JHdes&#10;bceA7O7tAaRTjEmAiXLQV1QQCEkhZ1UQiFp1pExyQb4CLAlgBDlwZV2toBADhiQvBhIuk6Ka/MJb&#10;a+r+ur/T48w2jskSQk/kcUqmicpSnPjhLKr8rUxs+ekynYav3gDYCeoXN2P0ouf4unPmrYn8dwC7&#10;XJq/gf5z/vB4co/cfeQFKsgB7BLOk47/W94iUi2T6AARTChtTKCZf8Zwspti2EEbzADFXvHzMf8K&#10;DlU3sdnIh/VTRimMgvx7D5+8+9Cx127f8/Qj941EGJSZhvamZO+S182bVMo9eVqpvydK82TsUQuN&#10;DxK5TMVc0W6kVH87wC4roellzdZ6wRG49i3FPoKKhAHV1/NaRWZZu+BjHg/iKruCJ8GzigVz03ya&#10;VFTbNJI3HT+OpEbm3nXkyIZvfvONO+/4+to11IAVcyD2ubjkA8dP3H7pspVMAhJ+bd/ei/hKw5eJ&#10;8yRAe5FbkE7B/adPP3Dm9Dc3bAawy1Y2WyMDdjZC/LzJ8JKycjnv+IOYoGxZs9eXW1qA7d77+uF1&#10;/f2HV6/OtHHUH+ZkoqaW8LpVXdfvOXXsUkNzX/jbTCWOgAjvlyS1ZKjtE48kZfeeN9/XX/UnN4w5&#10;uWScUEhwepSmiioizCqM4vFVrffUqOzgP7Tj2bzF0cWFaMOt1AS48K233QXrH58YJ0wYDjY0Mkhu&#10;o/TaGfG9XBFm8QGLI7yOJEfKcZDtQroi4onoudISmpyqXicttlUkS53eCGCBjArwgUCoqG5MPIoR&#10;v7tXrQbbZeucr6s3HuN9JyWK5rGqJTrONMJdAexSxzOac5RvSKrJRsaZQmWTJjYOOZGWFcCAgexg&#10;/knwXQbYmYd4p2Rrna1vtoO8dlKzck7L/Zbfzz41YaeqiJ4kADthCFLRK8pwqzF81fQhJba4BJKK&#10;HVQamp46N/DDvy6ezALAgOTSDic6i3Xm9OnXDrzSunKFHMmlsubETlNGkcQ05RCclw+NIWRcBAOr&#10;j4TQDQ7EKTXs1m9Yf+SNw4PDA+va1wrkmJuvLa9yRgiqMKyMNujNZMzy09Ra19gIZldTW1dZQ6kS&#10;Ul8rKSWOHaFhKxgQmHV2Al8XAXUTk3RNVyKPWrwRHzfRee3q0aNHDr722rFjRzouXOjs7ESBYXKa&#10;GxrJfV69ejXySIJyhFLdNH2S6xFVBLkZ6ofrPql4tLoMyhtdMjVLhVnLvlimaELGD/kGOs3qSrzF&#10;53c3NZ4lLoR62WJX0nOQ0ZGyXcP+DXhw8tzKFftePw5NlE3PXKqtGpQ4kH3oZoZ7r3ZyN0olREWK&#10;hFnlEkY6mIRXWKZzJsI2Y2IWzRH3L72LdWHkxikyuoI1PdzQtLa88gfaVq6Lxq//EwdZsS+DkCVQ&#10;uPPPova3HAzzPDiyCWOKhiAcVssJ4DSdMNEDw0Pvfee7uG/1xk0nf/mXLvzhfz39W785Mzi49V/8&#10;TGlDY3FNzfz4BNbfuu/5BPu7ubH5b/7u01omM1hL1mjdIH4fuxKKmp0KHGU+CXmKyqUhjHNzX1NR&#10;yPs3AXaehODYMmDMoMUxYg55XVpRqVRuJU0kNZejqKjQi5v2u1cNCcpvSE6SLqpLcUiupQ6ABHkL&#10;mIWP6icnBditvBGwU0aUpV8EGFqSBMeAaCzCkpp2aWSMYRrzVct3iyG/6SN7U/OgpnxB59FuJQPs&#10;Uj0loY7siwowSwG7ILDEsQEJyIyNYlzoraFIa0FyET8TqvnYmwE7biGUIEpIZaeZqHTHaK5l5Ykz&#10;ZTDHgUmZrV1yptedhuO2oL0caSs57V3bGGmJG3/dvM6H3/Ejo6R7Q2mVt+7aoJRsSQF0HHfHoRon&#10;UD9inXgPFQ/FAyLVRWQkWzhi4vJkQSF5wnaCYO5+5fh3foHmEn3P79323G27ItDc8ckKvCOciVYg&#10;WUhaBMHottwEFKm8pAqHLT3PFKhMlLKkm2KVSfGEF0aFNarbMi2ET6jgSNIlS84EIU1IzQiXoHNZ&#10;4jHzBFliMQvMrMQMBfLj4FPPv5HaWCRJU8evyTArJrF0flrpflF6KgpMsldBIBBCqNKoitNEyiij&#10;SHUyGGNdVS1JT6ODwwvTc8j4+soaELrzJ06RBkvsjFIvAdRA4oO/UNxhhhRMvkr528qKztVtHz5y&#10;kn7gPRvXEqNMoQtuV1JRzh1p2Dc2PVlNUJ6CBBUQhABUG6YS/OoERiehgjD7KN1aFtUu8ovxiCJA&#10;iYKaHKc8SyWnU5RmfgawUOkuefNMIEll1XQnR6YVoW0UL7969fHf+6PlV68989H3Xty+CRqIIPck&#10;FxiqC1AvaU7AnjJVZYaTJpnA43kuWw6/BszBzFX3A+aKPmgjY0w1f2JF4fpct27thvXrRa2q7NA3&#10;ONCHUYjt19XdOUxDbi13sUokjY4CudEkHpoj4xgeIWMbf3tJCVzq1RWNW85e2tFx7djmNeQkI7hY&#10;S9ZVbUa5QhTlAwaR9KCyBkIub2FaIWTq8g3E5Tw0K7LgT488+uiu3bv5/OQv/Yej/+YXKGpw5dN/&#10;M93XV97W1nzffZv/yT/d+MM/Ar7CyTQSYotcuXCJXnTckf6ltPvqb19399/93bJLHac2b6U+3fxA&#10;d8f5c5A3cCiVU1pb23bt2gMzGp+fWbZ8GQnItNvjo4aphV0L+QeKC4ejCSMrCO5ARVQ2CrHkhEuQ&#10;OUgsA9gfO7a8qpzs10vXLq7fuK6+pW5qbmpyblIxUUWQpdLomGd6Fiij0ACUSE3FHp946vBwVcUX&#10;7t0jXVQfsntJZwbLwUFWgicR36K8d4skL1Ocvkzcam6WiMtyuRPxNqsUMOSH3iWVKBgtO0J17lS4&#10;T/siSoHRgAK0TtWOQttEG+NM5qCgamR86zMvM1mdK6mTpS0Lgi6uiO7kmoUkVpCtWkZosWouKFAU&#10;GlWBGXaffi8GA7UyKvdB4OXi7EH/iv8A848fbE0CBRUryPOHtExs02B/CjlFrEYslEiUphZRFz2/&#10;EGEGk9NTaEnxSM4j53gWWz16zuwEPsVWRlcibpqwreCPNDhjvZTyCu0RwKMcAXK6yVZTyORI//Xr&#10;BIjheZ+m/zE6/Tx8T73ViRcL7RuYEn5jflUYTuloaxoePDGrYPRQCDtmbV/f977wwtNbtjyzVY4W&#10;CxXJDngj8TUqYiiBriiWgjw4DBeIUgaCsGL5Y5eEwM5FeQw0RK3leJEGsWdiI1fWmomJT0ZPLiNB&#10;FieJCJQN6YJa7ELyPhRDzTtqQJGXP6mQMiiqCMIipwqoKmo/xSTz3JI8EIDqJPBYdOibnpgldUnF&#10;oQmIgd7zJAuUjjcdLeRVqJacQohEwZMhtcKRoNp5OPA1KtgB4kYyZZoIONLAVTwepZcaXgJR1dxC&#10;UK8Q4qgLQmoML6OPKuYHs6yGRfwuKSRnjgA9YnP0OJ4naVbziC3V82L3KWoyCiYwzyV59BIh+o+u&#10;g9JZYYaIMEiAlQCbG50Y56eiuoqQakydmvo6FEH2B7SuRwnTTWuGYMoHGceHxH0ZJDKOUAUGTso8&#10;N9ILFY+eoZIqNS4pKlzEeSiDRA7gV2DKx8ZVtY+mRzMT81WV9SXF6nUTifbsQCgkD6N287atVGC4&#10;dOXy0PAwfhLoCtiOPR6gvAbPRgIbVZVJmIq2TRRoERlFPOP07OT45MjQUNRqlBAnTBZB/aEVbYOz&#10;sweGB6oqKRtVzW5RYAjzOb+IPq08XSUvRp8zbcPoYaSGbpOmQNsDmfJkLwtHLszECVGqLmJ8Q+eD&#10;KlQrSqXXFAcdO0hWjB05bIYFtl10UA+yVEEav9Ye/5Y/Sm65GeDItKtEyQvdI1XO4IVYBWw3rZd+&#10;x08EPynDKXs/2k3IyrTG4rt4Y2Ze8UyBswas+8KhicrMy1ORc2pIh6UH55mmO3k0KlE49uLCpv7h&#10;H/rLL66+3vP63fue20nV13liQKqqKgPMnGSwJUVsBPbsnFobzSlHL7wDAKAwoHCdUBuELZa3qG1F&#10;t0f2dUgR0Wn4fKDu8emJ6EmeaJk2jWLn0wM60Thz1V9eq1lWeljz9tRl+LXj3xPvaQQrM3FCOkI3&#10;lwcAjZCK2uqPFsZDxJz4Nz/wf/qlaF0WgN2LQUbuPnp027P7B97//gM7t3deu8Ygndv+/a+8tqm3&#10;zzM/Xlf3r3ftni4EgybpgJLq5fMFGJnop7AjyKbo3hMn7j914ulNW57asDE4RtRpVAUGObiIv4WA&#10;kYakRxBFQ4aEKliLrYtDu9hxgKlipfpRlfvYQKk3yNqUiDx/bqiy7FJTIyXA9165Qhd5fnhW8bFF&#10;OAzp/AXH1qyBm73r6CEueKFGQKdoz4WkDVeElp57KBg2vJrUtGJuIjFRUygLlH6oAf5Y/w8TTT96&#10;QRwmCGuka3hZVb8pb/GjTXU3XP0fzB+HKUZcUoxfky2ApBkeGtp3212MfGhoUO3YigoBcaA0NgI8&#10;UzwjMUTld2Q14bpTo9N1tQ1tbauaGppZzwmpZQrvwhuhXrNUQFbfBJrUw4sxQvJh8KjyiCP6T46N&#10;T0KvRDGrDsNi/qMd5766ZkOwJlfAUkYjgAxkSTx4uMsruCgYNRoRLupg+SyHtgMbM3gdKkFGJAmT&#10;0HJHSqwRxlhtOy+jsnuEOvCpFCixNmdSYkwleWL2YGTvQ8nZ6t3EiJaM5By39xRMO2CJKKQkdBzH&#10;CLYBIfANNfX4rqi6TEwrWTV8XdBJMGibvPCT2UmK3CLTldrHCNnNACvAWDjweE18w/j00I6d27j0&#10;xMQY9GrvpviepJAwkUgcXjLsESZob0JQknlQ9JMirfPnyVbGhdS+ft0bbxxB/jYtW17f1MI8V5Ag&#10;TzQckXR1dVUE0FFcoLh0Or+0iNJ0tI+oqikqqwDwQPFkmENjE2OT0/RxoEIduRBQCAxQmip1PMfG&#10;erquX75AknRHz/XrVDtBIBbnTWP2EJZZi28MEIGwCzwEUv8mcCwin1ToGexwWjknUhhKK8lejMpk&#10;Bagk6lZVVDA+NcYyhl9ZleJVVhThWaz6qCAlXi+vDt8bmp9/fMWyodm5U4NDUpLd2rEwWtjn541N&#10;jYFfy0BbWKgbGWsaGOK7rUMjJ3btgOcosZ3wkbra9t7+/rLSCw11quEROLFi4eLHZXAwddHdIDhM&#10;QXYKhirUVlNXq+pG169juFHNiS7JfJeaToozDeNfbo8SBEikD5aVPtTQ+F2Ny9aWV/xPQ3UZraIS&#10;dUSlBnVegtmiFkIeKgWeV15RqlSK6UlsVvY3uaMohbMz4KTTFDaIaihijvSELa6uXv+D/6j5nnsU&#10;EDoxse1nfpb3S+obVrztbSf+/S823H575eo1vPMnf/XfUCmk8QqooOZR+LZlNbjMlETwxOiUPMoK&#10;R9L0hTagXY+5k+zbBGZK5Limx3w7rbzv3YeiIPyERQ4mHfgpKoqiP7QUoc2H8qY43KhstLR/M3kq&#10;bTz2tZUoM4owFiIyPQKgYvhieqKhwsKasbFbr16tn5q89eq1gYry2smJPnJj5QJUMxleMMlcIfov&#10;QYjKuApwOCrTqcefHlNBHlExSaET/B2mCCKJu5jBWo57AP6tiJMI+7AQd8hcxHSIkqWTJFCsgCqp&#10;3BFsET+6kPU3uGaY8yoMFd5cxTZFK9CKiXG4qwrhRukgmCDh/KijteNjoNuo+njlBQVBnuQQxNWW&#10;sjU4YbGwBFY1o+QNVeRkoWHtAf2oTLrEfuqKtoa2xEJjAqyz+WDJlJ1jnTfHG52Rgb3R/ha/UeeY&#10;bWrY+etapR27N1uJCNoJw9hlhFNF2Raju5EGThjhoJrQ6Fms0IGCu145TtG652/d/hfvfOAKTaYT&#10;DcwBpLqSNTq5jhxAIbajdXLr5RKsV64kgE/dEPgJq4leS45ySB7Az8CXI/PPjxb+zyTCU7TIXfy0&#10;njXPICvlXZExOO2KsDO9kbKJDmGgigHO8JOGFawL9TCq3YdFTY1SDC8V70oyIODxiHS8JUQ7ty5b&#10;XlFaRiG2SxcvDvT2MLMqGATXjoAF7gUUMjA+xgNgqtU21tc21M8sawGiuuu11881N0w2NtC/gk85&#10;GdBK8Rf5eQ3l0j7to7OzIiGRqOgqoy0WJYIaQnlWfJ0KnPMAAcjLi6VpQfmOuAz8XwQAuqA4AnXr&#10;sy/v+8KTfe0rv/qPv3esplrCPuAOmWbphk9NEU0X6IHtCi+H5zxR92IGw62Gvq70Q+YTKcgACMom&#10;UoZFr4tb49w++OqrJL/09w9o3Rfmx0eRiCN4n8ADI69K8ephjwqqFEAJJDoyBqapIOT8/FOb1hJk&#10;t+3spSPr6SYkF721cA+MiUHWSn1xcrRLQLj8FvtPOr9AayNEO7bv2LlrF2eOnDrZeNvtt/zSr+z4&#10;N/+W1nUtDzxQu2NH+fIV4Hcvf/xjNBBpuvOujRs3HTx4ECUD373QyZmZvuKi3jVr9h54ZWXntVeW&#10;L7t27iTbjM1JBdqWlmUbt2wmqgWpXdfUyCwhtQPsKH7n1PypspJz+WrcY88A5hfEyLqHQVVAFBJl&#10;fSA6sEUmlJJ/y1cso+4JfTE0q0RYcF3cgGRFuYVoPlXkFWrE8/ImK/u+v/rGymu9v/sdjzq4BiPZ&#10;KX4KX51X7QwsPlKPa6CEyiqWLFqRkHIo3heaUZjj5g/eU6EVSoHI2FL0CZCpHFxbqa12ubhzxeJi&#10;z5rWcAgsXl+1XHtNTZaSkF6bFsJ2oh80tGKsUTCWWHfwbMWP2jCLaNHwx9pIU75pGOlJzUsZbOL5&#10;UQItMVb8wmIMJI/Dno1MgIkkogubjcbcE/xOxjrMK/RnVBM1L9ThyG3/xBX4mkKliihON6OesOMq&#10;ZB4VvYTvSNAm/jP5TLmGNHKx75THRjBezFWE+puJ5+ev7u4JtG7r/m3b/ERmXMA75v72bZphaslC&#10;lnh7+uRk/I69jMNr5I+ylFg/tW+R+0Vv9uzYsmULnATSNWfTDDvALeyC4Pwx/KTUAjdDAdGjRY6d&#10;9EBijZW7JGUghG2EYIvnR1bAODXpjLuhgsmXAywmMclJAn6pK6Te6spSiQC3aZea4oa6RejuAhXk&#10;Eooac6as0AsyBEYyXuHeUXBBs62nJlLbZOBZ9QzwZyCJN9CDJ4TRhIgPDCsUZQEKqMtFGNiaWOX+&#10;lIozCwSZnsbw5k1tWPFSJQOad7EztWqpWzJhVqhKxCzG4bvfRJYemz+1uCQV2sKRd2DAWQp5kKkw&#10;bmXZaxY0K/yuqW9S/HK4Q3w1N+dRek5WdyNdXJFTUJRLCycb3zBNxCfyFeNNG6qq3rZ8+RcHB/sX&#10;kpQZI262HCBUEPGUukOML8XFJ9Pup87OSSYzQA1JubTROcUFglhxNMjRFz24NInSlzxdjheIhAD9&#10;TlO/My7hWbXg+BZHWkU52xHZC5+ciUKTij0K2ZHtpkwtyV3NGNLS4nods7W+aRt6wDKZjDxGpU/1&#10;XGFipSFM62HDU/rQkZNPPHvglTv2fOGDj3e3LfdOz1QITtNrVUdMJHjuTaMotTZp7NGYwniHfwQo&#10;hJqOlwiRFEuQ1FLwQ2VMRmSQhtiZilg1B5B6+3llM5LmNSSnkHKLqujOnG7A2Fvea6lGG/OQMKib&#10;lkxoNU3x4lLc4KHTZ+45emT0ox8b+tD7u3q6e/v7oAyo7aeee2mFypjo6G9r+8XNmyOyURErkfGk&#10;YmbZQnxs/9O7Ll38k7vvO9ja5mdcUjK9ZAkDkZHMjnZEic9Jqj/Ho3qKfCThCm/a19a7yEs6vHrV&#10;nitX7z95mgaOdJINcyJsHKzohYVz1TWoeQ92nOMCHXUNIRxjg6fkFSpPkJZ/+y95iBJBkFFmLj2/&#10;+bUiQWwUxNZ2NQmSOTZU/k9Gx9y0Xn+/f35xeBj5ocDtcPGSCfiWBx6G9nABU2KsurpSMfrq4jUR&#10;heOTRfEYTGbVlTVIFjRnFJIpFWkBUqO39iSYjlIrKir4rf5gaUEeEkyYdpwUZMOgqkmriTTY8/VN&#10;j3ac5aML9Q3ZVHMXwmIYDzwS4QVuCLNV2LIx7qinHkmm8NgAuZT9ls2Q6SdIKCotpEdIt+B2oswc&#10;gCB3iblmRnsZHQZFpHSScp6UgvRt87Hc6+Cf1U5UIJFrrIWtLGRHUpcZQLjQowFfO4YTc41LKgqb&#10;Rn0QmdPKNRe/N9+TfKQcJ4FsxaMjo4Ryr25vJfbQDZGYInKH2UZszSRVImbD+oVHBQST1ljSMIxX&#10;a+Lw3c7MgcshBEEEMdpobdfY2NjU0EirNxJdKQ4Rm504ORyi5SWV1fBSZoOlpNoMSSQAbKC1KKYM&#10;XpwLDZmiNMMqd0MAXX9Xb1dXZ293z9DwAI5YPvKAqHLCubL7sF8IykMJnJgaHRtnZKGDR/C8jH0Z&#10;StxxAss/X0/KAxJdHG4GqYXMWWNT48qVbc0tTfBbpYWoKcYczTtyySlhJvl572hb8aVrnfJn2FpH&#10;UQ23yjwpvGnbgY61q/a9fgI6qJie6Vq+fKy2VhFCMhULasYnHj5z7pnNm5Lg7JzgIN/O3MyEasIQ&#10;miCbS6W3xTvlolZ6DR9JvYkF5kzeuaOoZGVB4QfKq/j997Xf1xQVPTulKiu+i48g8sjHAoUcG4Mw&#10;aOzGlBBhiEkcQkhBJEzy8dMn3/+u9/Fdnuf6V79y9Bf+9V1//smylmXnf/8/YwM6Q3bDD/9IWVQz&#10;//zXPo+jlwUS74AyJYIJMsH3BOIDnxGagCvWdkGIYOtWsWEdopaOM9M6lLKd874nynSu66RN1m1p&#10;aMzhjpE3WmmbytWIBHBd3zOQu23FB3Im2pzNh7q4xblOhpUKHMdgRcW6/j4yeIYqyulot+9q56Nn&#10;L9BWvm6SRiiLtWPjIzXkfZNJ2MjJxBK5LocLmzrIzksvSZQe2ZAyhpNpCNn5EWHnr1h/SBd0aVnN&#10;6ozhKPgge9jc6yNnRaJpeLJVP+ucuZqGJ5kr0JlEs5Tm7XJpK678Dg3S6xchAQEWRW8fq5b+04UL&#10;EtrLJjtb0wgsWzLTMrUhs55Nrtm6cIVcNdjD5iBIINu/hVt20nDKSytu75zs6OQqs0fPA7hmB3WK&#10;y/hpTQHkwH74c0+v7ux5Yd+O5/dtDydHsm0CGXV6gAKgOVQ2PripAm+00ppNhfQCbeZYy2YKnCYj&#10;J0eP9x3FL1LATtcIOonzbwbsPEhPvJtXir6T2D8VOVKMY5hXSdUkEKKIjyAyzZsn22MJshMGGEid&#10;wrPkNlKUsiQXdRsW86rLK6l2AJ+/dvnKtStXKUWGdyXMI21jnUdMtcC+2UniIKoqCKmoqqsFnsOw&#10;u7qqlUd4/JsvvHzPbcy5YRfHsuJCb66pt7bNR7bJvRaK8MIWjQmWKAR7kqsUqEz0hDLHTZW4GpWJ&#10;BYCqMbSisVS3LrF187fsf2nrsy+deuDuw+99u60vK3a8RvBbz9YmjMOWCQZmtiGz5dZsE+kyM7N2&#10;3ca77rzvrY+9c9+td92x7y66I/UNDL777e96zzvec99d992+944rV66cOXn8wvnzVNnHJmd0OLgo&#10;xgMkp1pUCHyKpiBFlAEbAWNadcJqxAMJ8rBrDfcOoelvrF+14/yVHecuHl2/1jSTu4HZX7yjGC5v&#10;wUjp53GoRQHQJSO5vJy4D8xlCmC//wMf5Ls0l6jbtZucnxxep5d1O3etfO/7XvroR9o/+nF8Mpcv&#10;X6JNGN3TKDYIVU3hLa2pGdm4cccLL7Zcuvhk3hxOPKIF8YLs2L1rzZo1yGj2VH1TI1ka7D1WYMvk&#10;TPP84jPlSn9jSGYTRmB4DWAHAVDdB2sXoYjjlsgXCHzDhg3oFaTTMiQDrzwFa2rblS8hoNWPmP7f&#10;Cwu3PHNwy/ELn/vQIz3UWg5F2zsIXcDnC1ggYwjdNEoFAUGa5JSzyswHfwrNyAVBw+dhTMoaY6rn&#10;hWkclQscz5KUekjsdu684lrX7hcPsd161rRxBaJho5wXziPtMrluDFLYC8stwleia0UmOxEA5tfx&#10;f84qqwpfDErQg36M9xn4SEjU1zHmEsX5ePCM/VlmKDTCL1I4zxOVkdNN1A5g5xuLsQXX9KnsNo2d&#10;KmZFBMhWgNdAzLjl2Y6CsMGdFMSrCgAGk1TP04ENDFEFCWSLibipLZtEBgWHjP3eHrF139y85dnt&#10;24zLxBctQFQEjXdUSictzhh8T8zRlGxp4d9eq4Q3xgt/hDfLr3NFSO47lh/ZgUscTkX2EBCzd5bm&#10;hMUNIWDALsRGKrSI8NUySQwasEPdg/zIIHT2tXiUOo2izmtSFUPHeqmPOnxTwWvoTKQBAjDzdRn2&#10;AXPbe6/EkHTVQq+Jp/BYY66MGwrHiZQTEZ7PkcYjQtPQQlARsm2RLNqLw3NFZHouSWSzZD9X/O8N&#10;Ig+Poh2LSoKG1cqJLclb+HxlKBKgHRiTSQ6GDLvQHgzKzO4bwjGQqbkk5eSm+feqeWP6al7usgr1&#10;HPQqBzSdVBJhDHwavNDhhLIJ+XplbYP705ualJVP8U3kb4AO2dbwjWI9IxIxdErNeWxSZs8h6prk&#10;CLhuKClZUV19YHoaQFYnRBoyvw0b8ToXsAviT+R1JAEnSpsf2VPhx8xeO1SW30QIaKKE25ItnYca&#10;rYlVZUMVFTYZxO9gI9qwiWRPtkNK8H7Ab3G8SSH2Odn5vo4nXxOSo7B6gbIj201+Fj+1aC89cndf&#10;7pu5o4IxY+ZxJxLCuTqV7Di4EOvhQsBvOXj0LYePvXzbLYfv2Yez0OmfzBX7lAHgLYPYhI4p1jMp&#10;rSIyS+0xRbtmnF5Wl/w7EYIqKuc0jE0virBdOgUF9Oxnzx2nLQ4/pvUWZ7qxmX2mVWdPAn96NTO0&#10;zjQTu28J4DPfM6kIO0wP39fXgZFpbKFP/+BLL++5cuXwHXdMfvd3E9JKyTxCR1f19f34i69Uz0Qz&#10;67y8a5s3/0pba5LKFQ48wTGxjX0v0LrVvT1/dt/956IShZ/Uh++qX2GdMlrb6pEqnkxp2voiGfbS&#10;dxO1O1vnhE9GWG0yk6+vXsVF3/PaYd64skweL/FVViRsi/PVNbz/8KXz64YGDi5rZSSSdJ4E7e0U&#10;iPHkeM9K1CRztXTjG5GajAj9QvmwptXghAbsTo6MbKdtakR0/oM6iJ+cDPOROBAGDytbs3YDE0PH&#10;M4QJ9KPqC0qMmVFN/1yySeccTZq5UukPsCIV61W+iPQWdGfVO8MjX676YkRtk7dCeEGUmnHWITOT&#10;bGoFOrmFXt6FenqJLElV9kWIaYHmuErZEcjQlAFG7dQUsIvRyXzxp4aoUkVoqRZnJrSTJ0gx22xd&#10;MnZquloiXe/ZFOLKdpC/6JuaA+eSSgTqRJ6X9JYI04nH5FzMWKlYKN6FBVj2gHbIFZRedjUYA9II&#10;gccGRrkkzBc+DQ9F4pEyRNej0eHh3r5ecLFNW9cSGoPznpmgFpVmdZ5I/DLhEyJgK18xHZYa3waw&#10;IzyOPJ3qmirGQMwXdaWbWprramvogMcWUCoP2nvEDTnwh8BHxZxjdsQeYaasl1Jcm7XFoOvt6+65&#10;3tXb0z3Q3z8yMjQ5Spo13iKKpc4DkTFyNZsibEIxyNgyoITEXE5p/cIHENirVDuoyW23HUGPKq/4&#10;JPFS4tfAOmnaUYduv2pN+9atW3fs2EHBNViSSpUFgomC6+XwUlq4cJl7WprOjIwS0g798JHBX84S&#10;qhoh7BbmDSOjjQODnNDSP3Dmll2MgkfgOhebGh48fZZzLje3WJbl0o9Zruc9M42tiPLEHgm//VGC&#10;ZUSq8l2l5e8rKW8rKFzp0g9/rwf3uhSVQ3yYVqEoDYOUoyiZQlAC+2egf2ByclyVdSnQBu42N7d1&#10;89b773kLw+k/8PKLH/6Ofb/3/7a9690Iqo4//uM3fvZnTv3ar6x63wfWf9/3c8KJ0yeeO/Ciy1Ib&#10;yihF11Y9EUxtEutnpDyNk3wQIiC0zySoIbwkKt7/rRisJVm26bQ2joYzh44A9dj/CWDn3CX9HWkl&#10;ET/rrZCsS7IrUis4CbVO6ST7FIDai5AAP+GB8/F6e/sDJ04eWr3qP9+x73xD3cFVbRtoLjw19eCZ&#10;s3uvXXvo1Bnwu1Y88sXF18C1lcETye3W/LL7ZpLRo0ufMaMfP6kVudDclgjN3/C3bEEEKZrUE1Av&#10;puCGK2erLxemtoJ3hLpOQ5wegLeJz2QkkCiKblx26RDvSs3DuI7miB0acSyy0a0j+RyDClqcFBnL&#10;HiMZXho4krtx4tmXaNWD8eGdlbv1zN9Igfenchls2bEhiXmLNAfZlYpTEO4TThRNllYj8rP8CKGu&#10;6znvfvXkva8df+G2HZ96z0MXVzQ5Fl/gWBgDUdlABK4/PU1Y6BipYY7HJdVVRC9soAeiFvnJkXKn&#10;bDNZqn4AP7P/dM2meDxnrTvCK9z+N7oFvE6OCDBr40XGbox88X6WKgv1qJY/VcmlqwnvCsiL08I/&#10;JMRNuSLKDJY1LC1U87+QXxViHES/49z5ix0XYfF0UqOeKINOsJigaz1zQUHNqtaKmmpseud6OOV2&#10;dWf36mvXoYKjJD/KqCvA5kcVRwDUliUAmVmSaU40YabKAzCrESzGLZS5QAQwMfZRF5yNjdohSVlY&#10;SN0ZA3bo9zbs7//zT685cuL4fXecvP9OX0ozaS1UWyZJfU1mPaV7njobQy6pAbE99tZ3fudHv3fd&#10;uo31tLltaGpsbL77zvve9fZ3bd64mWTSpsZm3ty35/bBgcGvf+1rlWUVkeWslRFFKa1NJcaYYBOb&#10;uojKQqMEnoLDSRwQQRWBqM4gKzEbeOiz2zftOHNx25nzh1av5EK2w5lzueijkJ+0szAFsprQ5N9q&#10;BiILVe3JKyvZ5i+//BLOgxUrVmS7jgBptG/+7Nn/zMCrr1Sv34DvpfXxx8tb2w4dOnjgwAEkKDgj&#10;a4S9j32PS/xCfc3dx05unpp5obZyfHKiZfmKrdu2USmH5Fz8EsQXIcHR9tqKivaMTj1VUjBAEl8J&#10;sXjKKGT/g18yx2BwGPby4A32UdYnymVMDgz1I7kpfSu3AAiWApEQGoqqZOakg6qa8hgrJTIoKFh+&#10;sfPBL7/46t27zt+yaXxkQqUGwfgg7yhcikoFVZALDElAST1d3eCn5N4yU/xJ5pscOKby2FrBLBOJ&#10;L9oL6lsC7BysE+ZC6G2RDx/kZJdFZxvNLopbr3Vd2rMdW4iE0CQILtwDItoADqImfRgaygckUsat&#10;sUi4IChDPmTzOfMi3S/x4MVGCN4TPl6Vhw4W77ZBke4YXQ6j99pS7QDzRw5yGb2tGLK5cLAvFbzw&#10;9jLrMNPUO4l4Sjy8aYQdCRUlbtsH44CueDBAZSLsQnNSmHE8uqMkhOBFhLKy8NQGTgHXxI0GkqWO&#10;l+HMjKQGkt02DA5+93PPgdbt37bVpq8M8xsBO97JADsPOCLdE2Hop0geJyLsckGERKKEzz6TLtnr&#10;IIHkUtkFeRPgmNAADgwPRaoGZCaFIyDMzJfCCBKJFBF2wWIiojD10KLFe1H5LzRbFJyEFxGPRu80&#10;WBlQHdkrbM/WFa1YQpAn3CDMg9COuKFKZ8pyiBWXPqOJDLKJWHdpCEwuzir5jRTvqLA4b/Yo62xs&#10;2kujDqoOBMsVQOTkZo/vCUkOmggFJWeQcQLYFUbvZ6UJiD+zYTEAwfbVH0MlkCS87JpGR+dSOPYz&#10;JSCT3LrAvIo2mlYTCZiIP/G6myQ9Yy6vrBKds4WkVYgOvNaoqpJHsbkUyh4vpNcQ0E0cgRz+QOcU&#10;KpjmG+oREbGH3hnhSFA3Ce08x3YEWue+t971qA5RV0feI15832ZKK+QfGhotKEvwGjPnUFl0KLky&#10;YgEytN0eZG+vVIdMnjojQs+5zQzFuUdSjJJ2I1cCI4wGGQrfm8ePop484hlWg2K/ilpCH/Z1so2v&#10;B/r2gF3uui8JiCha7D99qUTHSPRJs8Clw3f0ydlvnZMqoNmVs2vmnpatdTgdE6cK1wopECEr+Yv3&#10;HDj8HZ/7MhrYVx+46+zWTWpHJEem9FR5CieVa6xSFXZOUJgjWv0GH9JpCZeztRZjFMQtYtJHSSV4&#10;peLRL00JEFALpmxWkzT3uUQVaZdYP7gZlyRdNPXiBL+jRYl7e1ReU3MSXzDcdonuZ+XN9IyakHHm&#10;jLlxJipFaIn5P/TyAbJK//Cuu460t2Nz07b9etf17cdOfPjIcXxcesaCgrN33/nbtRTIVxIFDJTf&#10;vI4UMCalqL2390e+/MXhqsrffcc7+4EMwq5eYmixTmkKauLM98i9Vb32Ia+Spfc7yTxHjq8uEMLL&#10;r4MpJYLGQPOlaAf/wIlTnHF52TITsS6hosvz52tqO2oaH758fj1t6UvLBynYZAJLWWiykqHXaZYU&#10;gZBQrEeVjS2X2HLfdyRVtlkYpR6wqKilouIfYJDdeEFBd1pYjTFDn6hhBIYQD0M/T2iAdhKY7iIk&#10;8WaxrjAFU8lERj+QpKuNRqv6iDuQei0nXEU5aX2sqNRRdErbcGaq0YycJYNzsgC85lvrBvsJsvvG&#10;uk3Zjo6JTXg5FmPkZTYMDAxA87Zt4n+zDksf2JdcfUFRSd5rXILcyCVGk2hqNglyALvcxc1lR36d&#10;MJwsJi3lZrmjvYkq9Kf2tb015N6Guyj4nKwN1dYEfhLHaKPPy7JlKOI4wDBjKqITE/WT1eZMMcGC&#10;s5l99ruVmctXrxD9yleWLW9kOpHvDIer8ZqLw+XQ4IOAzXKXTCFsMkMWwUczcz5PwWvE/qvw3PSK&#10;5dRQnqN3K9F0OPtdTY8fNWhQZhJRa9ToYN2jJ1l0RKMEDQQzNDI00kcI3UB3Vydo3cBA3yQJExHj&#10;XCqukY8dpXIXSLJYHj6anaD3CMr8+NDQCKp7xNzTnjhveHQUnFjQb8Si0w2nqKKiiDQdfBhwCdJL&#10;a2uWt65YvWYNPhXUj+6ebr4JGdBb9kLH+SuXLlF0AtUBGXfD8sVS0sPrPatX9k1PnxkdTaNT5ATm&#10;NQ/qRZQOBCC1bs2th45CPJTG6GtfO1xZRfhoKIsqQv3QmTPPbKbTQrIv/MJ7xL/jKZUtZxCQdyJC&#10;oMR820lOMNv7qmswcz5UUf2/A6dL6BZ+OD8HYOeny1Qjta1DE1B1/0UQW4walnRocAiMFcAOgw2h&#10;iKUJsTnCrmLlyvXf+/3N997ny7Y+/kTTXXdt+rEfb//Yx/3O7/3x713rvMYDA8hi19dV1irWcmZu&#10;Ymx8dEhVe0HruAtVhiwasEJMp8oKkj60xP+z3aQBZ4+Rjt9PkeAL4e+KbRVZIAEUKKIosX+0BTlB&#10;8PdSUHWijfguZtqWod7sySylyKnsbokn3TTBzgoKOpoa33vwEOceXNWK4Du8ZuWRtete3L3ryrJl&#10;ozU1gHeVw8M79j/3wLETG/oHhiorh0A5uLi1QT9+Dtqbuy6Z+mpuZrRXUlJBbIH+RKaRNzFjzSIQ&#10;lcAcl/fvLIY2l03FY9pG1feT2gLR20Z5NfIiRHW6mLXQchUN4EkxjXNrA3Iq3WPREP9pERORvYQv&#10;WQPxYKVbpjO8xFR5SyU+AyOPh7W3ksM2jgeaa4VZ4fH7vmyiA5MiH8CUjMqtt2wN41FFQQj1knPH&#10;UcsKPIlUdlnAkiVWNXwtKtZ95HPPrOnsfe7Wbc/t2x42AbeR3RxDtERKIt+k9Mc4lAZrgDonzs7K&#10;eUa6mTTTI7nnaQrtm+DigTSb8Xjx7QS4SqYmlzrTMZPArszKKBmgXEhRvpoTaW0mxuHAcpWomL3Q&#10;yWhmFxTEXZS0i2kXZyoROmxCZdGpUhoZkVyqmB5CCGvKsRFYhxGL5RqVHfNBoL0TuDPB1XwTz8my&#10;thWVy4hwLnVWP58+cOjYRz77FdC6y23Ldp06zzAutTRVlVdUgddJhYzg+/Dc8jv0NNEVzx2V+4Te&#10;s2oEqTEk1kcx+bgVojCBloS7EhuCqwo1PSUdeFnb9Z53/N4fVw6PPvfxD57esi7bz+lmccjLEk5h&#10;jMCEK4s3Zzy2c3hn9er13/GR78nhQt/25bZtO3u6Oq9f7VJky3wAptOKvnHK9tTMnJJhw8TiBaAF&#10;GwsUlXxYqJ4NpxwoKoYh7fgIB8jGjdvPnNt5/uKZbbQ8Vtg5lonkBxF/EYYjvE5ZYAnPkoMC5w/7&#10;U2HbMhdxApKc+7ef/czpU6ceffQxjXtx8Zm3Prr2ez7By86v/N3xX/zFU7/xa81vuX/Tj/4Yy//H&#10;f/xHAGrktzHDaCHoHzzG2PDgpZmJk+Ulb73SdbykcG5Z8+bt20iDhW8ybNDXsQnCkYaYwz2j02D7&#10;x6KsuMrGRa6mXPdk3UfnU8ISSYYl4AkHLN5XLJzmZS3r168FvFNmB0kZ4cZnssTflfehFUdrIaeg&#10;v68fUOD7/vQr3e2tL73nwXDFawPyRNCKdk1U0GdOoAooAXT40qVLBPmL1ZKxi1GX5L4bPJPyIlYa&#10;BW4tFQMHSdI2+UqS35nsVZVYtSLM4SgYrtC9asUDT73Enupdtwp91mvhRBtdLTab7XnrvlaFrUQX&#10;F7iZjHmLOEvClVPALrhwWDuxbzGj+Sd4tOwrFdRSPUoKXCwZeBlDZACADBb2Jm/Tcy7byX1T78fe&#10;SNmY+KsGpuDcYsXGksip4FZULQqoEyqLYg8aIgEeBfIsliQqKNwXosWV12NiLekBruPBmXAWaOPI&#10;yMefffb5nTvJhPU4LQA4IWH3aYSdN2nGqx3hksu3k9dIyJwj26XfLiXWgsSnpaJLE8XKesk4svFo&#10;PqOECt9JJHSEstvEtiS2Z8YpsYq4ITXJIKxKtbhIh+pDTRFDi/t6URB2U1PzsuYW+Cevh0fHsJW4&#10;KQF6cjhHtF2kxCYuXBFBotVHhnK4SnTZCHBGJ/fqGwiwFWuFVIJJzSEUjpQbYednVM2PHCGYyCKJ&#10;PankmoqcCLtQlFHpVeNDrwPtgK4Z59jwKCvuzYtazyWTXP7UKs6oMeLjMIqSIv2W34kQTCVjPGCi&#10;b3mZSPEOPAu0k7xCufAtNSw+wpkBWdKGbkrIC7XD8PFjVFVQoZU6BtrX6rOGMyndCJyjQIPQyLU1&#10;VJkleGloaSH4pSj4+tqwIao+sXnjfz1xunNkpKSqhFVD2/DXHdLL1ZLMnYD+rPuEgcECJAFcxney&#10;jWkM3c/C171AUhjC+RTh83nlpRRmlQYpqHd8inGJEq0JJRF2xK8mmqsnM3fXZ3vhhhdpSmzum+J7&#10;aUH0XOnJmygYXkFvnIRZ3eRsy8Hy7L3wkW00k2jun7477xC6K6MyEDTOoBgHXinm/45XXrvntdef&#10;27Pzy/feMVpZrqLEaXUCO048Tk+aNg4eMvX4IbwCgR4TH74SlYuE29uRKrMiSrqo0mgS7aviNaGA&#10;IlfYp6rzdOPhGyG8Pf7s0cwQUKYMyVll5wSrNPxpguejTLmPryeO8WxCvGTikjmHJ0e/C/PX9w/8&#10;sye/PlxZ+duPP95XXMwuQ4wODfY/8OIrD5/vSCylsrLP3HvXV6sq5CXADx8ldURDvIhqdOv6Br7z&#10;6aeutCz71EOPet4yPD2ZyVSKBXUpbMr7K6PMdFZSx0A6//66K3bnLrGfxrCMiNPAX2HhlWUtDOwt&#10;x05wOq+T4Auv1tzcYGkFKbHrhgceuXyeFwPRydqAXUZ7Iq0UsHNnuVw2kp12E735HAF2me4U35QA&#10;Ki4+PzHJLTZW/cNqPbFSTXgWOxEfkxMQjICP3l7oApCOxIiBwf4Ir5vFeU2Eb0Y+mTwUaSnIPXKN&#10;Il8STqie12Wl1XV1vMDQQbfGHUs1UpXFCbzdO5dpyRxXXBDtnmTYRy+cZc7O1zfkrHVgVaidExNV&#10;1epChqsVR2zwOnNRa/gOQVXXopSTRAmqZOm0XU1gfjPW/GbA7qaN+eY/Tbrf7jQTqmcpvRG3V6an&#10;dmVYSVKgY0NKIMwvENAk8T0zu0yNHJoJk6+pqUe7pd7NYH8/P5Pj42D9NTXVNAUA6GItQjld6Oq6&#10;Di9qX792cZ4JnmFU4ZBTGUqNUUCGn9fUuwR3kJBjwDD9nQxY6lNpiWr7KuE0YvkVNl5M6B/wKzxI&#10;zUDwWLgAl7YSPp5JFoJWgTRf6rredfXa1c5rnWP9A4H7kF+vxlkRZRK1Th26JiiAm0gFmaKSq9Jf&#10;R8LJodxnSImAEWA7Un0pb82QWFcyPfhBvVNVssJiCm7ys2zFipWrV9OGq7amBiUc+6K7p8dQpshj&#10;aAidmKAQ3FEU/13idTkYKwvxzlUrv3T1mt+DliQ+qVSqmjnSWJUfq8ksqO0baBwc4pym3j6C7GCP&#10;SWRoXh45+Ay6o6ExW/Rs3TOmYfbL4RcESKqgRxy8uLOs/KONzauKS+gL8T8kv//FE8iKfW5a9Vhy&#10;uRl0wEgUd15WPj46xmqyrMweRQgj95mghciKjQo824VO5hVVqR3T8dMnWpqaeUERpJK6Oo/t01/4&#10;zP4XnlUBJZUKUm0WypfjiR8bJppRZS2np1SBmo2Lt8e2gMyRqK9qWo1oPx25m0iffSvhxXtu9JQY&#10;NPFsxqik9FskM3pFMshxqmskgXY3iBK+92bALtVKsohIb6g0ozHCU8DgEHMPnz7DlrvY3AQDAsaG&#10;rVFPnT+Pbd54ese2Z3fvOFZetnFg6KFwI11oakwUwkRgJGqPty2HpfmNa7Q02nnZQMbLImIroBdm&#10;j42WyKMkJSgB7OzQ9ZTmXtOgcxhH0ZYBjcUaVMyPaVXiNfA166LZkZG0PooUnDDp5KzRRkqeJAHQ&#10;rOj6ah7DzStrPTxwMCuxjqVAZRKOHJHdVsms7fjyVszSKUxU+hC1Sdi+XK07b90htSmKPUdpP0kq&#10;vhNuvmRG4EaysgKDZID3vnri3leOP7tv6397/P5LrS1BPDLaY+zCBCKfSfqfXYa+Eu9I9BkPA4uT&#10;fRu+KxAvOYcdbhIoVhJ4qvguT7SnI1ueKCyXUII1ipzfGrRnIVskAd4Ks9E2EETNDSKngM1M9JKK&#10;TEn4kiFC2wRFyNDhO8xmORMiZ03+hEj1DwZMTSWcI8VqJYbMAm+iPgIZi709dAGlHBspKhVMp8oV&#10;cUXYOFXHIb7KcirW1TQ10FxiVBXiJe2E1h08dvfLh16689ZPvedt36it5I6PnTj7+j13UCeD3haA&#10;w1TLYNrti+aZM82bR6ZLkaK6EUqUH8dTrZSrOcI3psZg7lT8pCi/HpaPCQQjlirjD7ccOHzX155+&#10;485bv/Ghdw1VlMkxmJoTTJr9AQFJLFl6mW7NCZiCjMSyJCNZXu/de9fa9Rs54dKnPrn/HW+lZufw&#10;yROt73icFT36Cz//wgffd+a3/5+ypqa63bdwTn9v74Uz55S+RGMKqfAK6FI1idIyxLR0fe0OVaNh&#10;GZguhXzBoYqKMOIJWEP+8rwArSPj9HKYIyV2d8flbWfOvbF2DeLH9rCuGa1UA7xLatiFwRCSRjQh&#10;KmHfIFBBvFgRjNgPfeg7GB4Ng078x3+/8Ud+DHD72t/+bd0te+7/8ldXf/BDTMrhw4f/7M/+NOzP&#10;WZRCFhmggLqZIoOh/orh4Tv7Rv5q85pNW7espF4peX90c6iuxhFDCVsoZMfs4raikqfmZvKqaVWm&#10;oaAEOAetrq6WcV2+fPnKlcsY29U0chocZI6rqqv27ttDCV7UCxXHKcgHqSCplzHAGTjTPdGojQUL&#10;4BE+9uWXh6srPvWEWv0yiTVVtZrLsKjlCQwdUOYcOlAUesBoI72xdcUKIn1i6pQUJExTLnyhdaEP&#10;yow3g0w0tNSBE8UsxaJMOSYzaSxE/bmDTDjBAJ/2vnT40N17FFoT/E6XlitEaKAuQPa2fSGCaxKU&#10;UDBuvmqKBZQgDMsgtbhBwri1lAIlAgpTaFGe0lUivlKJ1e5+zo8UrJs4iXlxeLA9cptkts1sTGaM&#10;PuM/qkkWX7QrXA8ef+PoBVOmhRyaPEFjDIgKOKpZgqdF56AuMa8S6poxzZZ0ccU6qRmDwGl+C3ZA&#10;nQt2B3/cODz8iRdfeGHnzpf37Mmki3m6Rxu8bsmTY9HooRpIzYbt13qinAi7bP/qdjmA1NLJOSBC&#10;NnuWVbZPeMH6+nxujcYG69GkWk5roAmwyHgT/zdTFVmZlmMLiqA1CVl0qd42RDMyPMz7NENYsWw5&#10;8blYAhAqDBvftLCjiMPlQSPzHT6BQ0IpyTJaIk4/6CR8SElzLwXfKYI3iioz/xCoZyeSx1SSJ/6T&#10;nm0yuIErMqsUEUmFkZfA8xklfENsW1OLOD3kIaxMmbCAX7yh+EqKZ9KLaJYa0A6H1BqloJgGEuLQ&#10;sKORbmsVhFKY32aLa7KM8KjEWeJPfWAhBB9IOks4JTY4obYiv4kdwEOljIYI/SM+IZrBiplEOIPw&#10;GQVeSYCr7q9AcCwSknzQBGRbRTB70KimIMUdBHJEG1+eY3Nt7Z0tjc9du35tYDi/PN/FUs0HlL8Z&#10;NdSc+ZWRaKbbGbDLRZ+9HznTOJ0fx+8IoY6+urKAIgCbsSIC1IlvJpA5k1T8E2sU9fRz5F3uBs+2&#10;WO4L14jxPsp9wRe917wdvCX1ZmpMZgI32y/ZFZKdaC0lJ8Iu94RscrzcHgAHugHaBe9EM65FDOBH&#10;Tp/9vmeeXXO9+8lN67+2oR1hKf6poh8RI08lqQTgk8sNuuIiWoVwpBpg4oWD3fizqFR5A6bYSPjX&#10;zuAvaIO9pXhl+USiY0doeGQYZJOQzZvmIQXsMtU2VaCTHG3/mctys31nSvZsJMB6Ov/ZeilWJV2X&#10;dJ31uG+9cP4DBw9hXfzJ/fcrtDx2ChL+u19+ZXdXt78yV1v7U7fvuS4HRxHeFYc2u+61f+4/fuqd&#10;r7zy3I6dX7rzruRTKSGKvUrMpJQbpnCwSNE82dhoOngJQs9A7qEdpFhwwekWMkl11rQQpO0cTUJs&#10;jMvLW64ta3385ZfX9PYcXdMeHjgl+Iv35hUOlZUfWrFSmN3F87CeCw2NwdYSorX6nZh1QaAZLXne&#10;PFQTc0bn2UcK4kgZnx7QwYnxlQtjE29f3sKLugceKCOM8eLFjAD+L75oKyx8dY6+rqOwHfha/+AQ&#10;Cg1qUl9/Ny9qa6tRCnhYStkIhw6fcfYDt1T3NMVA2foQj0MrJTwZH6nQOsmgybGpCZT70FFc+jvC&#10;HnIrbmuaXZk+jyC7J9tJy83sdvExMVVxsDyC7Fjl3t7eYO+6VORNCrBL1ArlmcQCJpI0WIHkWnJ4&#10;nHF9L2Wkzn2bI/so2zL2JWZkkLuFb7qG74ewDSAqyQ6KYYjAA3ZTczklus7OUBeZIIIRmsr1DV66&#10;cP7MqZNnTp88e/YM8WIVFWUrlrcQAY1M11djACTXA6a0trUND/YyM7iuUZ6QWOi6YY656mo8egLY&#10;6YUI8ttE2NEggoYSnMC6jI6MsDgsM1VkYOcRDan+SMg6lDTyJft6+ro6r3WTMx+/+/v7CK9DgqJE&#10;0vwqymYh6OXzZt1QX+w1wvWNuornX/06o+QK+F2xTowIaOl5RN8F7EvQt7ee2prnUQCtEp27qZEi&#10;5vX0vqiv44fPR3C5j5J9y82H+wb7KHeANo6DbXJsDJ0o3LkoxzfvX+/Z82PjT6xshV2cHR9VUCiO&#10;nei/B2G6nSgvov54wYnWFbe9cRT6LpuY6Fm/oTtymfmUKma0NRsqryKJ21q/qpc6gSVUs8BJI4kh&#10;LGyWhP2CmiznTbA+aFhQXda6+n8/F2BYDrJL+bHSHXhN3DnUhboD1kkpQv5U9U7BlmrbyG/k4KEj&#10;h4+fOvHQfQ8eO33ymZee+50/+s8nz5wEs8NM6x8ceP7AC0B4n/7CZyvKKupq6wiwpbkWRRb7OrtI&#10;r6YRCRoUl0QyulJ8MQhHVNySoRI7OfIRIt4xxTEyuSB+m3qyM67r/aWl0lZPnM6h0sZ1YlMbx4hU&#10;9Ng6UNWNVQGX+IytqpSlZ3s8AqQSqC4+TESVAI245oXGel48HPnRBA8h7+F/bCKyxdGrpFxNT/WV&#10;l53Zvo2THzx+cl1f/+vta6ydSoikAsVk6TczqyR3pfw6SnCEap0YaMmYAew8eGfCZKabCuakR/ZQ&#10;XJ/BhN6oXJ/wPupLGgMXii5VgYOGCamkrqg0mvTcUE8MRVVHhog6lwRHt7M3Aez0IEkar0ebaTXJ&#10;IHM0NI+KwFOjdY6i8MH7CiAJqC7TE3jf3mjPGIdFv78owywFPQt37dsd5qbCXENEaWdGMa2IWgmC&#10;g0X4TuB0H/v8fp7o7x6+/fVNqxWRIILw9ImhJde1BAvD1OvgmOukuQRzaiQs0Eel/YeH3Idv5HEz&#10;balI0r/ZIiVhejHs0OoSddwmlhmHH95qPXiUt4ClKr9hT9gzCn6J5gbGvHg/JOIi/QtkPcWZZk8J&#10;fhc1p4xucqOZaWmBY2MT3d3X4bAEWnv8guqojC47ke6F2l7ltVVNy1pqmxoox65GQRF59/ChEx/9&#10;7FdXXb3+4u17ntqxif5S2OtdJI33Ddxy/uKVnTtwXPNOeVExrjpfmScymuBpIZoANQKezlQqxoQ6&#10;RPw3OTk9Psz5KqagxpV0SaUWYKJKMhv7Dh694/XjL+3a+tKuLc78wq7M5t/rlvwOmyxbDl57xpm9&#10;ZKelZc497evXbW5ft4GPyP+/5T/+8s5/9/85+Su/XFRZUVhefvBHfugdR0803Hrrqz/8j7b+85/h&#10;HBDSZ596hmVRBApGpmqjRCImnbyKywTAqPQD3YUKUaucG8nMQ5lUFdHaFBcTf8Oea2tb2dLYxMCI&#10;3SUxduvpc+TGxr4l9UahZC65kqS8BXUp1kYmtMiPXcgMMGucRQ8OpOe2bdtJUmDMQ0ePMv7OL33x&#10;2hc+t/c//VZpY5Mp8Fd/9ZeJpuQWSC0kwew0fT8R2LQkUqzmR85eGSwt7ty7U/XmKiu5saIphS2O&#10;w2OZuvcWl3/qzKnu2hqUiTA+mQP5prQ5Cwt6errPnTtH/Q76zdOMiFC7lpaWDRvXV9NEuId2sQre&#10;5FmM1osIo+R/6H/s63zcSm95/dz2M5c/tXttB01j5xXuQdouK8nCAdqqdiEUlQJSNt5I1yXZkDh8&#10;Lqtk4VJBBphx2PYQgxyVQvCUsGk1PaKXRYWeEPJAEkYTOGAEP4gbUbjEmII377WVy+4+fIoZ6G5r&#10;MYag2Dd5UZOmqKkfJUf2xh2KFhW5EKlv4fNwW6KI5Y4d4RS/0KFsLkUIYXaYG3B+VHPNTPgch0+h&#10;PEu+pl94lzFj2fuZTa5tGLHa+jTFLIKoVLUEZYt+Z+r3EoNLoi3Uj09QKWvGcqhJU4CPar+hME8r&#10;7hGiFbHfRIx5lBuGh37o0MFvbtr84q6dELy3v3maR2u+D7LqhTCjzwSDbpTzfrDKmLFILcmmJTvH&#10;NTiyKfKmzt7Jfd9CJZZAyIup1x4F7kIGvkZiSR239HxK07UTR1qH9EEDdvQ+UwxcjE3qYdS4kSFK&#10;tkWFVCXK1vFw08TBqrfpDPTMhoXsBcMqElM1nklsNx6kMYfYMqHGfIZPMnQdnjor4k1eOG8GL7DF&#10;EzZQ+J+C0hJJ5BnQfo8aiJ6T7FNNQpK7ELkQxh11ESXsS2NWhDWNVZXxzXNpq85q//o6jq1zEZmk&#10;gGy0y0RjRzEyEdLj28u6tIKpc9sLkR1eI5BMHhO3RuD404IpQzkw2qVo5mnaZqnOi3zQ5NAZCgxo&#10;wEQl53MUG8oWnZHw3YQeZpecOjG9GCh6bjlU4uACFLC7a1nzH588y+vpfHUvdSamh5pcNuIeNdEB&#10;7qY/YqyZMmCa97R7/NZyfPBVA3aiHJXQKAaQxXvG7AGUSwDH7XTlnJRY18zNvbKXW0vwrQ61T34T&#10;WpfNDC+8H7NNYYL3CD14H76FySl3N+XWsPNFTF2eqDcfAeqHpiaUafHxK1feeeXyF1ev/q19O09S&#10;U5+Nk9RJjr5orE6JaqRmj5A9ImwMjy83UVn3RZoOy6UtVE5F9NUEUji6ZlD+0YiHVXcjPVrUCdWO&#10;FuCroJHsSW+YqCSDL9Hi+K6XNTFmU0grA+k8SE5I9NQlnhy7OD2W7hU15jxX2QZ55OyZh06denr7&#10;ti/dcQffUD2QmPmffvGlNXQOjWO6tfVf7NySxW+qD67HLf1cz/rwqbPEDuzftmP/tu2+tRmvyU8c&#10;Iw4p/TbJ/MXUOEkvFhXf2DV4pnKO7EGsN/tx/CJ39b2VRKgOgKLbY3Xd1eXLV3V37+zoGKmsHAWM&#10;iJBhRUPGcXDFSgbziBsdgNm5iERKSFmpk/8hYJcRp18IsIsZMpe2hPd62Ia87Z1PjI+OVG7Z3PKe&#10;9/DnPwTYDno4MzJMUmZr64rtO3dQR5hkBbp1QfA4J4BFWExZQnZN3HhMR+kGdDqKeY4Qzk3bWYKa&#10;FhZgpqP49/lxp3O7Z0TQNyx9xg2SkIfFvH1d15iW83UKsosppXoD0IZ4FxcDVWScqJSwfbtdnGBm&#10;HqABRgaA3k8BO1GaiuEmZLNkKoZFJmAiJS2v4E0Lmv2ZSLE0JTY7OSPRb8mFaFPsOJhAnxzfIX0i&#10;4iJk68WECtceGxm5evlyV1dv9/XOkdFhte0cV0e1hsb61atXMat4tNDcAOaYDclKVS0vmJ8h+nuS&#10;mLhIOaYaBtFbAKwKVYsRWi7bpgvOoNSAmJKl3xo4ZjG0y5gYIg4qK0YE92FqSS+N7YyIJAKrp6en&#10;r7f3aseloQEV5EVGcmlZT8UlaMMYJ2LpyvuQuo1256oQyl7Svo3FIpxHHjeMlEK+IiSd8A5J9LC2&#10;i4uQs0TtoREQsdFILb3W5W2rVi9va21oXqbqfuF3hwYG+vqjVl0+j860oJnTEQ6NhZgSlSKNJw/P&#10;lF7695I0zMvfXFM9ODNzdmw0CMY0o+G5hw/0hr4h5GVmprant3lklOE39va+vmE9U2HxVDM+/tDZ&#10;09/cqFwl3yLTOnKN0Iwh8wIJbxM+VSnzdjnI9//I4dYTNxJ8oAcy/LUoqDv8oHhj+ij1an4u6ldB&#10;Xcp97x/o/4uvfPbpl549dvYkT8ufzx144YWXX3jhlZdOd5w7e/6sEReuBtmA04H8Tg4p5ZltRtxR&#10;bFhVo2aqMFbD5atkA6mSQaXsSKn7qTIgekm3q/Wr7M+lpQy3scOoteApYCeDK9QKtls4pRMfjCro&#10;f6sjBpBsf3+eEExi3+vmMYDMHZPoLXDEC410MVpEDnY0NZA0za0iPUkaNFYb32JWoMKO5qaOxsa1&#10;vX3vfe3QleXLRiJQ0YZh7nOZjVjpyl4vCTiaYqZ1+EKrSbay4vy9w6y9J+JMHCd73FS+xUyGjyP4&#10;qkAhx3jwQyaki4B5FTIyzt7xzMs0CPVDns6wNLWIToZKpHMyZJ9savdHNz2szytJAzuy1bceCOPJ&#10;dNqMbrWsOYcHadad9ZjR4Lfv2Z4Z3gSa8LEXJrDOsCo1l/Pt1/ufeOrVnacuPnfbti8/eudwjaqq&#10;hby2oZVw0uQ2bjmbBC6Ys+uIEL5Q2iBwoZUK/hITEbQUSnt6ucAL1etII0ltpIz4Qsm3AWPk0s+m&#10;6LNs6v2tRBgjf3OQS953Vwfr0KwlNb/J2XHIGAfxc9YaRaZxeCEJU4sNqvdJkwcZG5E7ZJRK8fyL&#10;auhWBnAB9e4VUj5fXl0JVEc9t5IKNQGcUpTeHAjKo4dP3vPyodfecudfv//xM/U1pNFRdW5120pM&#10;jsma2ltfOUg04mD7GkHDXJ0G4mnmTvZQDJ4YXRLyMbm4F1oFMVzg38iUhZkJQDolSyuwQ35yiM5Z&#10;oh/6+nM7Oq48u3UDaJ2jPDhwwmQBGrn7A5rPiCYzOdioLtwhpCAqpkWQp7CJ61ev3veg8knpz1Cx&#10;ejXm4NXP/W3drl1123ec/d3fWfX+D0DmPc88s/FHf4xzBgf6n/zyV1hwIjuIFYeHyo2JT6SsHP9m&#10;xNORg6OVdR0mtaTQCynJnAMZMcltq1c/+thjWzduYjBIu5eXt9xy8cqeS1cOr0EbIH5EKTaOsEuD&#10;XxK1WmABEIPKHOQJBgg+vqypmZEsa2lZu3YdI2x74p30lyhpbNz3279XuXYt73zqk3/xL3/uZ4mm&#10;ZDyY00D6wTpIlxZYSkH5tYPDb73S9/ldm2u3bKprbAjGzfjJQZtBZk9MzTyxWDxemP+Lzz6zZSvV&#10;3Ipw0opOZqedJoa0OH/+HL5WDGkSJWbmhMS1ti3fvXv32XNnmGFWKjgfzYIhCcJw6BRBK2EV+2AZ&#10;0TPbrvY88NUXX9q39ciGNgtg5oEtbWmtMJqKCgUSkh8yNkaBPEYPToe+yCKSzc2Uoj7ik1PkHZ3g&#10;SVuD7InPxMtZUkKdBpsowlwyFqHtbRdJMF0XzJLHUVPvfWf+ZeF/x2vHXr11m1x0fA7MGcGPDrWl&#10;+KJFWFgy4gAuPVewiFYnTC6qBQW8G44RqCNhgFETXTCiA/twOUScXLBUc0sNnNDKZCQpZ/TwUKxM&#10;3hmXMBdmSOanZiZ+ELE7tzjTKzF6SZtQoHHNS50nWDK6fyY+k/mFyVlAE4WDgdkZ14BjK84r+uSo&#10;tYoz+9S8SSMh/oyTyYT9saNvfHVN+1ObNko6hrPFRmMmJ8ydDNh5hBnSEXSSpIha6/Lg9bxp8dSM&#10;tSbzkfadS6cnkYt60JR/Zqvpq2nVUi7K8xpScZfYDLCTRuDpTQE70XwkWTtWnCjikAkhSGLttXRz&#10;83UkwNJvsbiEIElCFzGfOAdImmokAHY8rz0NpjWbkX4ivQ5dxMRYuBC1vBBS6vekTsJBLNxFiYQs&#10;aoi5IJFQlYjjzfRU81s/NaW3cv/0tGjahTRbk5JpxdsxGAq0CaVi6gV9y4BxrctZIpKYK+Ww05Gw&#10;uprrYyRoGpNa40qVYjOKwwSDLQ0pl62gx+BRLdFkri9HrUvICZU1ElBgms23VC5XgDI8JwLrKgrI&#10;DlP1JXqAqLyQguzoPUo4bUR5xE10BYPv/BEBna6ZoEcNDSFU5DlivgggVT/fO1ua+PhAzwDzPDY/&#10;xvOqM4IigpOmE4qsTIo0pZFEvpMiFpfkTrJ7Q2VzTffswXnH00KcJ1+kRBLSc4qyA/0DKicsi0u1&#10;L2OOQktJI+xIEuK7uSqX2YIF/ZuPzAD28LwXMs6WqShcwfSAZPHuyKSnR5Eyohu+rvfTCJfcb/kr&#10;vl2wr+TgTYqTq4QJfsf52R8/9sadPd1fW7/+CyvbKGrCmYraDd1LmR1An5iRpYlDwlOXRdJRw8nR&#10;ju5wZUTV6k4wk7A2bBWHOkhxqUAnEhHA1exAKlBv8IQ8cicnCYHOmTRzJ7HntK+xGGAazaqlD73L&#10;gJ0/CjVjySjNnRAioz3JPviu0LrTp57etm3/zu14pzgZSdc0OvqTzz1fn3ay7ly39mdXLVdKL7Zr&#10;5EaRUBdxofIh8/vR02cfPnHqm9u3PrN1myRd8oMaH86/+TnCDm9YSq9UrK8Hr90R/JZpEaCWDj9b&#10;xESapLF1wbWydJgEkhAxeIt5AtX8rXikuvrY2rU7zl+4+8Txqy3LBkvLkO/u4eszwelYOaVhps1J&#10;46tLJprk6v8owi6X2Ly7WX/NsEvl2MyLQfH32bHxW9/xjvEvffH1n/5JIIcV73tf49vf7ivMRXes&#10;/yvHCvloFmcbG/BEkuLAosA9SImdmhqHGaD+o/Ojfxj0Yf7TWp8Bj0VHb/IlqXvV3dPb39s3AmrH&#10;f3LPj6uHgpISI/1K3U8pGx11ldzJMWqDaroANwPIHigrWz80MFBWfr5O6pZoI5rXwWDZO0NDg4xk&#10;3bp1aH3w/IjGEFzOmZk/MqthFyhVaDIRASuMLI6YYXMkIzg387GMX2UvPJKELyXhNjcvVMaCcl/o&#10;JDka1ZWBEUa0C39J0eKlws0SGSyn28BA71WSRdDzZkmMrW5qbkQIE1WASklcIT3bSBBiT7FJuZBc&#10;R4sLICI1FSUwcIwBa3AQHbJM0xKWq5/UprifHUTkWwJ2WEbci4cjpwzZgHnLby44G5VlyHjtuHDh&#10;3Nlzly5e6u3pJbINAA4JQkUFdAwxyZAR0mfCVaxE+ShnzvuGeMUHrHKgz0mnigblDHixQF3mkN1K&#10;AyoYAxMcxok0tnX71vb169ZtWL+stbWqppbKIUOj46B4qAdkekWFinmYUmN9A9sKlaC3v6uCIEUM&#10;hzGQT7KmZgi/4M+5AOwy4ZKJSJhIc3npE22tX+y8FiiP9BD4Ff84Wh+Zi7g3YHeoqeHek2d4lvLx&#10;8Y6VKwfS2qBna2sfOReNpxsUBhEmtm18hUmYLacWeSKh6ILr+jyWAsPz82tKy+rS+iT/Z7b/xQhZ&#10;CMJQiVXv9ySwbmGBFzBH4jrJd2ZfUyuwokqeLZaLYeNgDlEnBqpCEJo6SWUwU56KSSMGs/PatWtX&#10;rxKsB1xbo8w2NHJVA1e0WsTEMSlEQiSCQEQZZUICv1MWXnpk+44XgNN+21Isdq6FrR4j4vS8s5MI&#10;OzFeQcPGayNTMErazSnC6lscCv61XEgP3yiFAfWJb5gNL32hdy401dNi4qFTZ5/avIkMRLnTwoBw&#10;hLU0/9gFVE19fS0R3wXveuVVBhhIX7IQ6fCTMVgyZsLayoD2tcJWUxU8mJhnSVFwyaWSK3k6shJ5&#10;2aMlfMyInvapimzaFOCNovIidf0uUWsX1tTWGlNJqJNO0RV1f/lNlQZVzBLHBaNVQ/TbSvXtRKkL&#10;GtMho+ZN6lm2N7OmRsmyprZo4oBLzQdfygqYHyQ7/NgYANk6Fu64fY9hBZnbCnWVXxXLRmoff/B4&#10;c3P3HToBWndky+oXbt9xdGt7UlpKpYHQvLAeaTcZmSmBJMOxqovKYK7EIyj4Z0KppgrgpItCKd3u&#10;y3Cj4HFQXmkJXRdKF1RXtCyyP/kSlcuKqbiFPKTTNfso6tgpJUgySNk5ii2eQ7WOJFztFjXRVtkq&#10;NkVddR0WEyNC4pUhFZl86BsGukBd5Mn8xRl8yEjEmYXZkemJ8emJYirIVpRV1dfWNTdX1zXQgJC6&#10;aIWlcPmpYkpclFLyoFDlWcS1KCVXUlFSJht7gUqWYxRcuN55FUbKsMaHR+GzIB1I65GxMYK1hERW&#10;lBOvVdfSXF1fS9vEqflpIlfJo33o9VMf/9snCaw7eO+tT29t7+/unJ0Ygy031lXjv64sLZ6sq4Hp&#10;7z7wKrJ7aMN6eCtski6h1ICgSgIURCYk80yjotmJ6SpC7AqLxweGB6/3zIyMl87nV+YX00aRTo3c&#10;DcuE5+zt7sUj+Mj5yx/55gskwH7x1p1X9mxvZmA1lUqCKVisqWikUFxhpF5RoEvFBiNlOexXdg1k&#10;yuIKPORPufsAdklbw3Ec2YYyiQk7LSyamZg6f/bU3tuVickxfrHjxH/497f+1u+UNjcjjV/8yIev&#10;f/nv7vijP65sF/i1/+nnLlzppLUSbEC9/RSpzIqV4LecyJtdxPYoLkDU4O2EECAWdCPbXApUWVT9&#10;LAR8XU0NAGVff2dfb9f4GJFNM4daV+zquLTr/MWDDU0gWMSCU+4VKyR/apZQvTLwwYJiBHZDZfXC&#10;1Aw18IjrmxgZra+u4TnRnCCpc+cRV3kb1m9g99bt3Nl0193FNTW888Uv/d3nPv9F7ksgHdKNCLjy&#10;okUKXVSWl9bX1FKVFh7w0QvXewsLTjzw0MbNO0D2URXgbLMzFCstGxkYWTY9v2sx/4X5uas9PetW&#10;rcKKqibaf2aKRNb5icnW5U3Xrl4+dep4RVXZ7XffMTY1fu1KJ5kYb3nL/egrHec7aiprIFVQAxxt&#10;hKWRasmP6iLLj6cgpcaOK+/5628cuGvHkUdvr6ypAuGnSdLIxNjE4DiCh+7mnEinLlaYCadZ/WJJ&#10;YWV9bVVD3UJRAfljM5hdRQWE3Y/iUV7In6QpBRZ4SQVrq2TxhYLa6gaSDyjItjhDmiqboayQfgHT&#10;+FupNs8+FPIh7UWaS+iMcARlC1Oqo5gfHB+dq1bcdfA4zRs7lrVM4JijYbULCQf/KSjElbowhRkK&#10;aeXlzxfmzeQvziq1lNdouFKaUITdlgScL79wBg4ltE2dfKQtuJ78tGY+Kr+o7SnyUooldQBgPqJn&#10;q5qiYKAHtXnLK1wgewP5h16pSAnUboZIKzeVBaZcFIDqrPpFcM158peLmUqVBiNQHEQGDQoBkVdA&#10;+DBp8FQOI3ZXSps0alY40u8WoUR4FFojqmAVShdxlzQ/KC2vUgniSCMVrKP0YQIeIZqiTSNjP3L0&#10;0FdXr/tyWzu6FlWqpsanMVAjsGxGgS1lpWSu4UBkQWeZAWQ4g6WrAJ0NcIKFW5kaJqqsrBxqTRoZ&#10;PE4Lnx9nY2mqlGoptJUVEptN1N9UkFhqSsBDxeptG8pC9iPVRshaCEi2pDBTe7dwYsuQkdUjW0/N&#10;DxBwZINiQaFBBm3AVoVnoUNVVMzwwMUljAL+GaxAfWbJU4NikC70jqH7A1REJgMho0PYTNAlop4W&#10;b2g8cgER6452Na+6AC4AzSgVZinVmdUhp0UlrvNBToGQWbbimcK84bkZ2gLNQXhwNipbz4EH0e+y&#10;oLwUd2IKPStwVrUFeAzBbTMSiaE9adLke5LBIsJRnTrregFbE3OnRhrqXieJH0ZV5MJAKYWhSpJM&#10;UViAGkH4LZaJV18Y1jyY7zg9eQiVlk+4rJzfpfSSdjcSoYmxKHGXCARJEDPtIBE1WHZ+0ULpxKhs&#10;S0jXsVYBj1JTdTICUaV4QdrYsdAjaNdkMRRahLNLnn2AjEq68lBitXBqcg6GDB4m9iJzDAGh7RN4&#10;ZtxZKqFcyBEpV+j4SRU7y89/Z/tKtIGXrnawg9GVkOikLuN8gnxYBGE9zFoeYKIKTkIpEG8ZNKMQ&#10;UzUZDhtQtp9ViihBSbXZcSYAqrKFzQsmD29CaWlFfXUdG3yon67ag1B1WWk56EJINIHZkBTMApIH&#10;ymcPUL6A6m1MjCw9lbdFd0CU4WPTm5E4oyIf+qomWh7HDDZJVV/DOBqmFWytvHS/0DE1DYlFGWCJ&#10;/oQ45G4JTTGqMYiSwo20hMdZAb1JDc3V3vyRWFre4qMXL/zYkcND5eV/uXXbgeYWBHY5rINoU2AU&#10;NepRHTZvw+qqxrLiciZYsdCUncBzyolzeVNzk8K1A8pmk5KSxtrBz+BBI7Q/Yl8UF03PzVZWVhOu&#10;f/V6J02ixH0m0WVm2PCkFdFksXB+sb4JPkYo53i0q4Ztk4o7x2+IQjWalH8DOwfdCzqKYsKehPDH&#10;RD2ENLSNh1dXIrqNQR4yhQPWxyrRNEWBe81xhKKS+4wHy93BmJT5eaC6h86c3r95yze3bTJr4ueW&#10;69e+58BryJVYl/wLt+75rdYmAeMAlwJbokIEGnEYP7z96MkzDx0XWvfNbZuZHKYFQGEWcwXxiNuP&#10;IBcEbkFJ7D/5F+QVcccK5Asqp0JtxPS1z2blG4C1IqmMyIWzXswlzDOFPzqKwuQRuk0MAo9BmDLG&#10;xKNsebwdQe5cAgOJb7zjlQPY/Gca60WvoEPizIHZ1TeQ0fah429sGBo83LZK6K3pM8arDjhvOmwu&#10;3gRYZ3RIpJJcm+Fqkl880gkrSsuZHTW7mp177K2PtDQ3jZw8ecuv/nrX1746NzZad8ed1bfeyn3/&#10;O9F2pND+b0X02kvLT1ZWta1cMzw5ffHqleGRceU9Ie7lXyEvCTZF9c4w4lACIqwJKwYLnXayJYVl&#10;C7OUbRns7x0glk5PDd9YRPmZlkIMa5ieKc0vQoHMnwW4kXKseAxxWxbbzIPbqNYns14/OfnWS+ee&#10;XL1eGz6MP/6B70eIzzzSR8pby7Ke/i487nUN9bCxCvym9KJVJSwV3Va4R2LTysKKkmtECAbDiUxZ&#10;tVrRDxwM7howlo3OAHbiz6TcQXCwxBS2JRk8dum3EeIg0KDO5MZhmOodd1iSCDAeTRCcylUqO6N4&#10;HGxjlsCFCsZLUBvqEUX6CivKyqvKIRYC7RpqaliDmpLSOjShqlKICYNQqRhKtFgAE60qr86bRCKU&#10;z01LiUEyUCCHDTE9t1CaXw5L51Y8MzSoePdAL0oi9RA2Dw9HPUc9xcSsqCzNn5woRhihTpJHxWfj&#10;kwiIgd6BsyfPXuq4cvniVdaXTtmK0C4spTZdeVEpS6byoNNzeTOzqCMU2CueXSiemS4BnuOWPNz4&#10;BNwP0wjX1gLFTkJIycOBvxYti9kXRrY4PT8/Spj89CRxAc0rW7ft3rlr35716zcCmIF8jE5NDFM/&#10;Z2wEZVEt1GenqV8gJmcnBU2mFmYn+W8KNbJ4+8TUHd29n3jhpeKSsvNk+UTNh6h2LI3MPzjMFdxV&#10;WHB6ZORdK9ugr9NEz6kqC9gicgcoiSwfaivll9GRqrqWFwCIrSOjTRF0vGJ4+ODq1Yxb7Efyr+Dh&#10;c6ef2rg5k1ZmUJC4izqGt32WfyS4gVOpbhGZZyqbEDyhsbR0TaQO/J85Ls3OX9Z2VnqGAtqkJaBo&#10;oWCI0OFduJSGhobZDRXlleigKHWVGPslRbQzQ1yRY6VWzZIoi7RGAYejSVlVedns0DjZr9fOX+y/&#10;3j03NkkNRUQenQpLCkoDJDH6QEe8PCJWVJkM7UtbWwHPXMFtsKDwcEcHtpfFFgVvVRWoKJYSPuPA&#10;rPQj21tMO7KQpQCFlsFmoz8g1xSZJD4XFXbhocGkMXHYFDxvOK5DqwADwd7hyyoz5NgriieqkWPw&#10;isQXa9DMsKzMGPEKMQcawn7/Cy/T8fAbmzZebG4J552KZKTB5NL3bB8ogIlqdy0tF5ub3/3qa+29&#10;fbShoHpsMB7ppIEO4Zt3MK6KAKHnsYml7TGivJliphBZLR0Pqwj3mQQaD4QagRmmcgVirGhwsAEZ&#10;cDPzU5B2hDOq/AvYEjGn8Elp5RoMKkmkFRcukpwCWFFVUY0pB2UCRjEc/kQ/5Hl4Uy0NoAO6w8Wu&#10;U1kV1RmXSakyStHzmimRli+Gx5i06WIT6HXsRAaLQiWLQNsn1jOsAeSpwNj4sWll5VD1f5k5K4sq&#10;hKSwBYwAICv1kohsT+AmWZCqxCCEHd4Km0TTrSjcsW9XtqngPGFZONJXv+89ePxjX3p2TWff87dt&#10;ffH2bSPVVVr2KFZg2RNhwA4qkAoDJ8dYI9Mbn+3o2DC/2djyS4TnqIJyj6ElxeaPzhbx2ghw8kxZ&#10;WFzaKczD06OnEoiUD6k34nBSt7UTeD5yJKlGR9T66DAlQmG73JeBqrg+LEYzhYLJBJBjKkuPo7qm&#10;Vi20a+sBX4AzGGHqcFOzG8YcxoKi8NzdA44WrX90KHA6oogVOxABwMQyqEQ6WU6E7HHF2lr8SJE5&#10;r5qmEDwPe98rx+49cOTwfbd97kNvO15VRn8AeAdjaKirI9QCh2+kHeWNbFzPM217/sXDt93KFegu&#10;xB1x0lDhEkMu5l70BBTDALivwzGYHhc15DxVH8NzRUfCmWmo7W2Xrt13/PTLu7c//cCdC8uXEc7G&#10;ODmBWSMxExL61ow1SpdY9mcn8Hqpl4ud+WlmBOlINbX1t96RAHYHPvE9az784WUPPTx+6eJrP/xD&#10;9332c8XVNWd/73fXfc8nWLBt27d95tN/G2oEUEJUYZuZ4nZQOrlwvq8BeJ6RVRBwGV4g8RVSXWbU&#10;FJXUJxpsqZhtfz/xhYqVm5h8uaH+tq7eW693nWxfbcg9iDU8RME6o7uXyqs5o5D3lCgahyntzNkz&#10;5KXecbtyajjOnD337PPPf+krX2lro5ZWIz0EKDDBraqqKLdaSpw/cVXssa2T0/dfuPLFXVva7ryb&#10;Czq8xa4nlpUFuje/aKqo8LWZabw19MLiyg52AFWi6OzVa1fOnDvL/rl1360YSJxDNbRHHn0UJ+Hh&#10;119HB2puaYStKVEuQcal+RmeN6E++pWX8U5+4213Wb2Dy7Mf6YJbW1HD/OBcglAhTkbOdUj7hSN5&#10;YzIS6YCRa6Zroi9E+ptdIj6YLn+a0YO3pHbNEnUs5YIFa1ry4oazLomEvfPg0Zdv3Rnpq1FmNPaw&#10;llutcsNLGUVYIj09lEQQqvD1uf1L2HHhWojsHJ0ZPiI5oiJMIo9cYh9pHJz2aZR+1WmxpplDRzco&#10;cIqiBq+WxCprqMeMpi7K7zORmDYUN6f+cvJARG68BBNkgOuSHAYxAQC7KE8pzTKCBP0YgphiezLn&#10;UAW7HjnBh3LhRnKfs6r4dxOZsEdeRb8HsAu+pUMcBlUSJUlNzYSYSzJHwSNbgN4sMRvJnkUUZcwz&#10;464a0tRSipZP8Ab3gua+46V34F0uE/A5N7Q/yI0nSpsF+Zo+9IUAc0WutnQjbR+gnxp2CWkxvb5l&#10;BHCYsPxVJX+xX1UUVC28fWX7uDg8b1kxtRtuCkKEEiAiC/PY9epEcoVAD6xgBLdKgkrNilRzKDN3&#10;3nxxqx9WqmRah4GtgcaFff5NB1q4aDCN04wJiM6tUSyVg8uI6USQMmzCrkuRVgTWQSTEa3OQlOMB&#10;+J6eyWxSHfGkIzXFiYBjjxPrqWDMrOZUTH/kMCo9VQIOB0k4zKew97UWKAUiYzJ6GKSC1CJyiqFy&#10;bcdgc7JSAmMksUzhC43NxG8VE4y14vd3b17/Z6dP909PciaX4V1VcFSPIKwnjYpvT86MM0L3AFEg&#10;mBlE4HGmBzM3r7JfZOTt3WS+XYOzjS51M4RhAjSNO4BU8ciqteTNIJckCpBjvpJU9lgt04/PMiF5&#10;Ed9M7W9e32wwuV/xF7/l131+shfSu+Re5Ka7+8/c830jyOaxjvOPXTz3tfZ1n9qybYCSC14NoUQJ&#10;GwzKTMiyvLLGfD7bMulOV1FGPmD2uBN5Q/wJHY5NTqEOMV8oJ+i/lJoiIIX3Z/Gzg8vJuo5GruZr&#10;mKdF+fg4UbalgGocsWPEjxRlLN91QAiBQolnQAlvnrr4TpIy7BfGj/wVe8UVtRRxZwkymhg5+vSh&#10;c2f5eYY+2lu2pJnQ+Q++cfTtR46r0AlHcfGRRx78Q8z4KIkrCoxL8V0Mdm+v73/m+VsuXvqzRx88&#10;sn5tjDDYV/igbDJZ9GAVGDiMhZaRk+2HlOEl+9M4r9mYlyghRr1KNm4saYT4WQbID64etXpwx2ym&#10;G1zFfnQ5HZebm7n//SfVhuJCXeNNVEfUw4W6BnJj14P9E5JcVv5m6s3eyb77ZkpLCVtsypueUXkz&#10;JiSXl/exj33k0cceqWhtff2f/VT7d34n8zNy6uTlv/5rakcte8fjQ/v3v/nWdQ88UH77bQ33PyCv&#10;wP/Osndo5IstLeT/M20EE09OUa56QpUfo+YCLiQIOcrsBpMJjSTki7qEUz6Yg9NgiTBhdpBreIeQ&#10;lVYgUymJF07EnJmJdSTvVP8DhMpu5eSO+kamkct4Mi29gMi5PvegAjJ8m9fcRs6bLOQ/Rd/MDazv&#10;iTClmCxxSL/J4dp5XqBscb3jsjcTWvxWZJH7Fe/KjN/769HIKDaGRmiGo4PWCIgVpktcYW42Upeq&#10;eb+6voGcU+r0t7e3Uyj5Ax94/yOPPEz4/NXOTlzRkWgv7Q5ujp09Q8lvF3hy5aoAmrXZuJm8uzL9&#10;NKrUfoSplJUAuUjvgji5I5oV35PtOQU4pqUFcSf1WF0B4xgfHsE9lvh7yqPObJiwaBfBGOzMFD8N&#10;8UcDDfC3kEF6YA0EUJLrwzk9IQwPbqh02SAmnrS8qpJmr5u3btm4eVPryrbaulr0iiuXrpCdgz6v&#10;OPF4NGhJcj9Ua66jW0QqDA8Mm334xJkfPXhw+7lzK65do9XMnitXztXWsp3Nz3JX0DuXS/BiU3VN&#10;/4x6xXptY50SNYm1EKVVVPA4UNr5tWvvOnoMTlQ5MXFu1aqxyJRSRZn8gluvXSFWl3vdcKNQtnVN&#10;K+Hha+cgJIcxuyKK6f/i1NSDDfX/HZ7z9/vRmuKiZ9UA3Tmgi6jHqMIeqk2OWQXbTUmDI7lY+vkC&#10;REKMCqGfLFxFRDYxbGngi6Kc0eFhrMuuq9eV+kDtKdT16JolWw5OmKYkZ7tDTJtUjyQANtl6S8+Y&#10;6uRejuz3mych4cDWeL3M6UbWBsPukP4ZQiV8M8Z9HA+W2DWhIno/eovqdyxTdq2cjNKl68cFFuhF&#10;vrav/xPPPs/vb27Z/Ad330nEXJiToXaEuDSt8rwJP/EgyZmrrLjU1ERf9QdO0oki/1IL7Tu0cWO3&#10;BtAX2lcUhUs4isWlquAmWy08WjGtWpH/L2//AWBXlpX34pVzDlIF5dhS51YHdc7d0xOZPAwGhjyY&#10;v3F8fs5g/IwxxjbwbMLAIzMzMGQm9XTO3cpq5ZxT5RykCu/3rW+fU1dSD38DfpyuLt2699xz9tl7&#10;7RW+laJIrVNSC21Jt0rThYRwZ3LYk5C+GjMU+KMVRX/k1/6TLeAsKD+I2GZmoiLePO1+J1NLhTNp&#10;GuLNYHGphHQ0u/YMe5J9vQVmm97PdAAvisfjHKMsTzG14bLOk9/drxkqm5cadjcp4CQcb1LNI0RF&#10;+H2gdQ9u3//6po1f+o4Hz3YDsoZqbndODtiFHiWrJaSXwg1KSqYUQE4M77AaYOOJrVLTA9gi5O4J&#10;umY0FnemTvGs7MiWYEEDNlkySjHsFEkZ0F0E6w4NUoBACA7plohq+hmofBsdPJ3xJsgM6aC+7Gq8&#10;UVqKFwv5EjmhuCAcQSbb2cHPdu/LKiD+RTmwl0cBzegJP6CMG6sspjtODmY9zWs4NTVESTbU5Dqj&#10;M0rOP7b74Hf9+Qs8+Vcf27xnzRISaUlh5dPGBnpRNLNsKApE8PF0ytQsrxhYuWLDq29CrGcXtRO8&#10;rUcDjiRSDvM+oHpYD7U0eKyoozcm+yTWnmtW1tTSegIwC/QK3fqZU+eeOHpi6x23HXz4XjWfIJhB&#10;Wb1CN9T5BqhC9Glqu/onIvM95znj0BpZnmnHRFSmw3dDkH/sM9/TErXeTv7e71781rP3/PpvMEfH&#10;f/0LFIBb86N/f/Fjjx371V9p2LChLjJM/+APvgIz4cHpjg2cpPB1xd0QwqSG3NKM3eQOCFlod0r8&#10;LqQTFUgi+5iUQzdDVM9fKqpPblu0+J6+/g/u2vPgwSMPHTry6NHjT5w4+cTx448eOfLQwYOPHzn6&#10;yMFDjx46/OC+/ffv2fvA3n1379h5z85dXefO0SKHFAZmlezUr3/ja3/+F3/2J3/6J29u2XroyBHR&#10;f0nxokVtS5eBA86dv3AOOgGZxeJEyFFO8MPvHhyqrhz62Acb2xYb3mJ4XhFo5tb5krUlZdsqyoZo&#10;MT401NbWxl0MAzXW1TKJb7/z1sDQUGd3Z9eyJQcPHTx15syNN93Y1d317p49k9MTK1bSIhb8daq6&#10;pgoxY47gzeLX97y1d+P+E9966p6RBnVtM0dANgMcr162SvRGloEaJFW4YJYApkhq9nUYan6Qe8iT&#10;AkGSTczEUwZ4cUcHvmBcptprmFuRp6xg+7C+5CnKVElzXq+RdkcyQcK1FK4kKtndu3UvNz25uDWC&#10;0l0w01gYgJ0ULNcxCFwl3Et4z5yOE14VqQqyyfkqQIzIU0svZcKhDvSocOp6NOgMKWGmm2E/QdXG&#10;7OK+tI8N1FIkzR6KhdMT8Zp3nILqiYpBluGmgCzhLFAmcAPTh+pGVYyp8Qn0NaYXTSaePTA+2Zwp&#10;Scpms1wXNTUA9Kq9Fzmk8nzY+VZSQvrM53dv/dby1c8uW2nN3ogPt2Zq0BmIA2UTc9lIulSvRrmw&#10;BGdGU4tIT7Y3j6A/Zy8HSw8bMTpckLrrZ8npxOtVeBTyXnlvs7nKuYG2qplAdviaIryIv4of++3D&#10;3M3oVU5pi0PmULwXe4WaL1pPGFMSoXqisnAXKs001inCXUKVx+OUE7+JzcMAO/AT8TsnQv5EodSf&#10;WhAcovjaFeCjPnEzM9Lv6+vF3lXmUrUU5TRzq4yrFSbdQtHHGoyf2K85LXKh3uMA9xbhYSBm+cgG&#10;7DDUVOFRxafUWVLtzMhOrakBCzGlRea6BBPv8wLc2PeK+2UgQjBIxujpVMxDuEn5gT24mCmMQsPy&#10;OAPBEVinTFiCpaqZYmadmATkk8oiqCgJNU9Foqi3MGSc1BEDIvWIBENViAtYX8+eNp4IwICEAoei&#10;ODr/rm9qoIDd25d6+i8r7Te6CYqxM0hFLUX+Mu+PTY5cJkhYgUsFRQ9jn3LkUJ31m3x+ec182jJ0&#10;aZLaesWkUz0SKQn/t37KtwxYh785wqdSr2CaBSfZnd/Fa5rTjCnKv+PFe69v4V4oOHnhu9fvKROM&#10;H+ear/vk/E3fOn/w/MVTx4/+6M4tcIlnV6wmXz7eT5n+MMrYCCK3MDcVfcM7lVW1CuNEjckqTvp5&#10;FYMavVllvaC2RU4WZEDgc11tnaTNxCTTy5QiPogiHx+V2uPKWa4O6OI509pSUSMPiWhWjGNbW1tO&#10;Y94Pr74SFSTvyLzOHGNeWe8ma8Y5D/EKioeH+coJZunWHj2N+Ysf2vLO7WfP/s4DD+5evpw3CZRl&#10;dJ9+e+udJ06mWW1oeP2TH/9qyYwaJgZgx4/cxuEwRuXiOb7/pddW9PT+7tOPn+7qkB4YULyGEU1b&#10;VPczzN7w/KVSA16vnBsULlZOS1rEZGTF5ogN4k2pDnSJxsLASExFtRHyJ3U1mfBvKGZcjxPWMlNw&#10;ZlE7y/H4kcMQw/auJddQFDmYL65Zv+n82cePHyHgzrb39cf1RHg9yUVzyRR/HZ6tlGHHOjKS//yz&#10;//H1j390xz/+hzMjIyd++7d6X3tt/MQJdi+JDyDjM+fPX3/Tpkce2f+f//Pen/r3XZ/8ZOdnPwtm&#10;9/9RqF1HUdEIOJ18IkQrVw2PkJs4JEsnjAz+hZvJZyAgSEZCiG85FBQEPT3NAy5ZsmTlypXUEWaP&#10;YNGYP4vHqpmJliagnAWyzY0xM8bC6V3DMnUu4R2VaQ7QUDHphH7LCVcGgAU0BESYykSE4mEOIEaf&#10;KeGFCF0ovckmz7kKs61AmOzI+ZKvYLGVb5zCfZQvkz81YReSd35Nm6I5VzRVx5kJiJRmAgcoL7cn&#10;vndwAMm+YsVy0jkh/uVLltx00431tbU4wmmMJPlbCtg3ljoFRj04uIzuIA9LiL3IySeo00Gn2pTR&#10;l8yx+7PTk2wYJBSnT5OCQPNirM6KivqqGiTCwQMHt2/bvufdPWdOn8adI20tdpc1MYZtI0Iau0LW&#10;Q9YI43CRO0F+UAZrgUDlHKlk6hgqUwu5hyzD7kMtR4zxLo0jWtva1q9dh42wuKuztr6Oi9Mfthew&#10;sLcXOlFRvvBeRPxO1OhTrd4kX9QZ7crMQ7v23b9j90fe2rZ2aOirS5e9snHDm08/vWvZ8vv37Omv&#10;rDym7qVpBa9Zx3DizhPd9pGlS/78zFkvaOjjSS/iqe3iYlTi9nNzK8YnGgYHOa1jaGjXCpLntDMG&#10;aupWD/QzyqON3EuH11ceYpOQlHDxQ2MWWEDmV76dSZTzV/0dVrJjSKfx/IXaGRW23GFOTSbROfA8&#10;ERUizTPK+WHuqB4ClUCIFyFlraoy5FpUN4MeLl92IMjlKUUt8CaSTEp41AIW3yAUzyByqEFmzrKJ&#10;fMurkJoE5HijeTLzrWoZcQ2/lUDMQLF85pOICYZyzY7mHQakN+PiRsW8c3PdOI+oEEAjeZr4Sb6j&#10;efHogQOfe+VV4uMIlOPnNx68/wS9X+Ngr4jPhJrh21jJ8KdmKGGxFQ/X1O5avpxHArMDudtNxIyJ&#10;J9QFptLxutLEZMkp9EctB9Um1o58zVGcH+Bg5g/WlMbkZXw2NYXIAbsEBSZZ7L8E2NkDjKKoRURR&#10;DLTayLIiKsIvzm+HqvC+g7RICS2c+Yz4efyFlF5OMzFoVOGnjrHFggYPkf4ZN/L0mGFaxHt3hN9c&#10;hxWbGIYiwLzEHmEOl3ECAoij9Ja7bglWq0NBncEPH9x54LNfe2XZhd43Nm18884NKYU9lPIUyZdg&#10;u8i74n3SWbk+W2NW6eITxB/B3iZIyWEnY5VVUmktytW5CIaqHkhfCbUyHBoLBiFjtVWQq+mFosgP&#10;Q66FdCkNJlod0wSHGm1TU/09l9hmNG4nwo5aFSpPXllOKx7Ehsovi2+FU6OMrFtNN6k0of9pweQA&#10;Vg5CVEUJKRmWoUxrzkFhvXTpkkpOUqsu6vRbcTSdKZckQtwb4NdUCVW7ADlyvRU58eFdB+7bunvL&#10;vXd866n7h2urey5cwJvNxRvrG4it44uwaeVAlQpDRRbwKV9FS7rxjbcok7dLWVRTyleX6SZ1gWeH&#10;2XvWXJ7AIoQ/4UfDY1Syu0Jfxaeamr/r4OHbTp95ef26VzasozqbWwkzi1Lgq9Hg1UFCUaDveRQY&#10;ooWcAopMBGN1NuVIFy1bvubJZz7MlaYuXnz9Ex+774tfrlkiPXL08KEzf/RHFLYbo1fUL/z39f/o&#10;H1e2CdT7vd/9IgJKSaZUHooS8ppSPB71dOlNR+hDSa33DrHRXkjxkJ2WYy6CHCenMUN4ukMrV17s&#10;XLx/5bL9K1buWb50V3f3jq4lO7u7eLFtSeebrS2H16/ds3LFVEtL34oVx1uaKefcNDFx57btF7s7&#10;RxuUFmfIgRdE/MNilJg4NcGLxmbWuQlMdnh4AMEOHKDUtsrKj+498gfrly3dfFdv/4iqujY2ipmi&#10;TqD5DQ0/UVW7c/bKWYrm0NdvchKyNBVxGwIxDxw6eOjo4Zb2trbFbWfOnT1y/Dhfv/fB+/fu3zcw&#10;1I+bDiimf6ivmvxbQrVJgsyy7h1mdd+WA/e+s++PPv7Y6W5atmlHqo6K4ABCZmoXt7Q7lI9NiWKi&#10;1yUljAE93AQcmsNCTXrm0HIdNQOYj+4Z3d3dbCy+kkfkhR6QgDljCF6dfNtyu8CFF8qBJ6nDrp0p&#10;um/n3lduXqeT7RazHFKZwhCr4TbI8R5Kuul11Nr1NSOAVHs67BzlXLEQvHbfepL+zQHFXzwdwcPt&#10;aEzVxqwHxg4l7T8WQlsrAXbk5Ad0zm8HG3KCH027jHD3mAh2GYnqUhA120XYt9b8mAY9uPS6aAcf&#10;11mYrgwpY56hfjGfeIetjU7/+R3vvLBi7beWr4rJkedAdYtDABBzReXsCN2tdNQGMIsAu1QuTiqy&#10;+VJi6cqJSMtkZuVVzmpSa4p9cr6783cKP3LEit8xn/AL3zb/uu9lbhAgXQqo04KGuRudJjTwIBcZ&#10;zJAZDvHymgr38UWEwgM5QTn5SHe0LJlPqv5G6rH4Xlw2j7DLuUTQh4J9PLxCHYjXl0mKYQUFbpJ8&#10;SoCtUkkD3ioBNoVv4m0B4WJ8YtrRO8nXyR/Wj6ky/EGu+Y9ZxDUey/yLRNlL2CD/aDYSmoEtO0VW&#10;WNgbiXAlVtUW1CRwd+YELMqoq1I0gj1nExsWWsyze6w4Li8Au8hTgmKn5T+nuxH3Ct3I6IpiCJUJ&#10;C2pfjctKCchAhPyQRq39TuB5NOXgf8wnADsATFmzDClik1kXY/reTSIDIwgZoprUppKi1qrKexe3&#10;/dbhQ3b9RQ3gFB4VcY4p8pbaN2LmKNOhLicmksX55pwkXwVFEMQuVXJ79MtwcgFwERIfwU/gs8RZ&#10;hHL5cUOHEmAXAV9OOKQWoSzhfEdY6+J9LU2m7Ba+yMmpkCry1/mn+VbydfLNUrhlCi+Vn+A3r9lc&#10;hffKv/Xk8aNPnzj6rZVrf/n2u1QSK4N+/F11I+YyUhEM8cuHERiu+uURwwPkKs4pw0YtwpES0DKT&#10;BYcKRU5B2fhCSEmFwKgDwGYkzZw9SM4EJ1AiITk/YuMrBzBU8SnlNavECRwvnABAclU1tUQQK81I&#10;+e8B0Co9X1V+UGOi2U6BZLdYsQLjTZ0LfT5CW4uqD1EWI5R+NRhi0kqKV/T3f3LPnpUDA79x//2n&#10;OhbzEe8jH3/slddX9/R6Dks7On79fU/suDzV3NpswE7SjkUXYCeVlCZ3//Qvnx2uq/2lT31kvKlB&#10;gRiO+1ZFhXAOBWCn5JaYaDkkMo9ECCDZa1Zl8/cjrCH7Mwki8w2dGZfR5k+GX5g7ejd67lDsIO1l&#10;t8MLnY8PI58hRdiF4VN0rLn5cH39E8eOrR7sB7O7nuR4kyC7JyhpF3Fe70lU17x5DbVzTcsvFcMl&#10;GIeAXzFMVbtxLBWT8+gP/eDqH/rh2mXL6teuadt8L1VvKxoam26+qeOZ94OsXx9DV3fbbdPDQ0Gp&#10;xUPv7u76zs/WrFkDZvf/BWw3XVY+3tKsWhMUaQFyHh2NhD7xNIKiIsIOn4TYKTTh2tajo4pNBuDu&#10;6upC+Vm6dKkKfZaUUBzTaRmyeHDdqaCZCl+GoA6LtMDHoyXLIux4f/XQ4J2Xzh1tbB6gtKJYovrA&#10;8LVAtRQAjkKJ76ivj1ADuipVC9yRp4SkOk2xrxw8f0HLcg0Gc6rCIyCEa4+cCxUSifeapUZ++IT8&#10;+9ezJnZq6FcZi0ugImkKpJCmpA2uocrQUxMYRB1dHY888vBDDzzw1ltv9l68+Pbbby3p7lp/wzrS&#10;vXou9RBkB2uWVWIRowa+2h1SGvJepAbsKkgKjNnAPRCVE1SvQVEqWEMqJ4KV2dhQzwknT57YtWvn&#10;l377dw7s3zc6ws6uWUzOdmsLL+AiuC/4OnnukYobnc8i5129BYIQ7DbGNJG0w4ZV9ePASiKwRSsb&#10;7mfCUhTxp0hinEZ1be1tnd1duLdRKuBUoHjktfT09gwODamdKEvc1MKlWEjuASGpifsEea/TuMZZ&#10;hQd37Hlox7vf8da2ZRcv7Vm7+uUbb/jSxpt2lJSQXYg+wAk4Tp4+eeIby5abvV+zjmYUXPnA0NB3&#10;LFvKXweHle4qQs26sYd+KxVRNldUV7m4YcMdu3azgPWTk3s6OsZV1Ft+y6bJySePHX525epC2RQC&#10;Rfq8U51SnLWkXSKhQvqkcd5TkUX0d3MQZPfa1ISDifTUAZvwLC5RojBwfJP0NmGThqufqSChgOBW&#10;RS0rRCD8JarsFLUUZ2bJfmusb5TaFm4ktCAozEGFkTv7Hj686DCqo3DvxGDS4e3mw0tzDe/1mzke&#10;cs3udhmGAOQs+HUnXsgKEnewEZGV4YthJDso8vXFKJJZlEbI+Y8fOkRf4O979ZUVvT0vb9zw2488&#10;RGQcP1czgbAjAi70iM1x/KQLBoDYot452dbCFR7eT5xdEU1mNaowFdzlOSRmRHlJyofBGCl1uoUf&#10;PrtoVIwMQzeunNsXmRg1opebd7mDIXaqZinq5URUnSnfnsJg4Opr7JhcLgvP580cvMMYKFwarxen&#10;cQENMPgtLwxSaToEsXolY3qyBEHfNybK34rAEblqhOUhX+xv5hswGzkDZM8mpso/Buz4lJPtvNHX&#10;b7vrlqiX6nlXvu6DOw48sGP/G5tu/IMPPaTAulRxwzQRBBVhwUG4jqRQdlhlOcoZVW+m8WlMDQ+p&#10;4zUO0ih+RglXrH92B/FtOWSYC5h4wLA+s3nJEYRr5FNO61Tn5ksKY1E4NEnl3Jcq3YPnz56hGzan&#10;0QsbbkI9G6YCE9cpOah9Cq2gGgUKH7KZXNFK4SwqQiVnJyWSaqAsFoEQBdw1mEwwJixqnHI9ly7R&#10;vofXhopEfMFzreuzBmCfzWRLtrXhL4oLOr+m6MGdez/1F98CmXz+iQd3rVwyNTFOdC78Qu2HWC/H&#10;asonoKh4hXDqyqIOFrZ3STehivft23+sobE/ADmMN20b5goiz/1vgQ2z9swtQ1Io+HxpV2fXp/r7&#10;H/jWsyTAPv+P/sm5jsV8j20bUIKgSVyO0sMi7Dt0d1dlufrHRJgdORuKBPg4snLm9vp+4jOfc3jd&#10;Oz/wfYPbtx3/9V/b9x/+/aH/9nP3/Nbv9r3x+o5/9ONn/ugrG//Fv6SZA+fseXfvN77xrDxKEdsS&#10;UlCUjmxz8xMHnIciJfzbpoIn1vtE9/e2ARKfmhqjLD25wFdmWbjmhqb62rqByvJRmqnV1o3U1gzV&#10;1gxWVg9UVxFAN9RQ01tRNte5eKyxvn/VisE1K/dVV55a1HrilhuXXLh457ad3OjCkk6F6spPWAYc&#10;SG8HnpXFHZscPXvmTEV15aZNm6Ta4bMjGbm0dPXQyG1nL772+H0QEo0ZGZuqGgcWBl94sLicunfv&#10;lIhNMGDWyIiYox4ohrh9+3bIpqOzE2ODRuO8uOfezSOToydOnexasqS6rqpvoLcBbLe6cmRsNNR4&#10;8xDpNEvP9b7/hZ1v3rPh3XXLc0mQw5pcf3pUqdN8pCBN6nGgWEV/AH57hAbscszOjIkjukwS0ye9&#10;/MLFizYqwom1wLJFP9mATCneIMGUg63wKusF6XdOtjTfv2s/0urkohaFOUj7kR6kSPvwQArAEtdN&#10;HAHqRG8KQmW/k8BIqS/UWUqiKfJOjDk4KoNzTKtqJJg8glT8OzS9eOW4rYy78i8FToKrJsBOW3ta&#10;OjQbxAQmXhecnTcFr9NRMcLr6Bul7PjRMeURkLMpsE45m2ooIVhB6wsszpX9vkWSMVw1pyBC1rlF&#10;QdV4NT+/cwvREH+84RZjoLK+syh0cfmIFODQtg3OGznemn4/puffzFnXJPMy6g2F8ShlP2qB0cRj&#10;QdHPN3WM4lrUIO3ygpTY/HytaoGw9q5MRrgK/Env9W+Zu34dEkGyGvYF7oP5RwRofUNRJRxXJyjW&#10;O7IjRQD4QifZ1KPMEiGd8kRRhMUL6pCuTLbxjqldqe8FJlMuUKKUkAA7OmrDQyNBUqtNFhIbmZlh&#10;F7t0gMAs1P8CRSqTuJpYxXRnalaambjHtwPsCNpgccS3GXwg5kaLpf47aiy+zrOHp2ESXoirBjIm&#10;GES1FCKOBjZImY704Bn12k0SBVK0vHoYAdnyY/EOTQyjMrrCAWRjRCMpbV60U5WkkH8YcpTCrn6x&#10;hAZUgObUR1EIhsQXx6myPkJZCd3EGpTcy9GU17NaqJ8YsEtJp6GdbF6MFJh/q/eS2rOr10oYGE7i&#10;iN96LVUrKpQb2I1VVEo5dYKCF3mz5BOuF/FdaF4VP6jdmkUIDhHDQK7REJ1hVVvamD7nJ0eUbqfw&#10;QwN2WgVVioxpyVyD+Sp7WcW7CpA7b/zrj5zYcr6X02T+TuGeyq/guxeec83rws3ouwC7fObAnrsu&#10;nHt25RrCb5MKGOB8pjpRWiUgA5GDMDKtXajo+DJYWVgRnF+Pb/4gd6cAZV5HGqCakHAjReurpN+V&#10;rsWdnR0dBPWzAZU2Qc5RTIN0BbHF2NRxqcsUi1FFYl1f4BK5G1QawSOl8m4aoqAvxwJTnI6YO0Mm&#10;sWe5oEDtDLATH8/iDjxIdhDUm6rNRUCcLN54ztWDgz/89jvEjv3nxx8brq/TU+NQuXL5n73w8qLR&#10;cU9p+Q03/Or9d5+aIfOuAqVAPqp5okrlB+A6/LlmYOgHXnrz5OL23/vA44hgYYJq4hMBBamLtzgY&#10;s8qT6PElBBcADtOJCcYD9gvTbaKHTGW3Qu9vx5ZKsF9miYk18hRUvBXbd5xvmDeCCaKHuG6UGXVC&#10;N2ZmesrLTzS2EWT3yf3vnlAW20J/RlORg+8Cs1N5O0/LNaSbj7bwo1xFh4GxKG6Sg6MROrFWo4b1&#10;c3M7d+7a9NBDi1padv7DHx/Zf6Csvr526RKWrff11/b+5L9b/eM/XtHSUojZNT3yCIAd1vOZP/nj&#10;Tf/3/2y69bbxE8drVq6qv/12qtqN7dqVb43/XS+IlLswTkkvhLg2RkAlE4ItMFfUQTKFOgWKwUdT&#10;4UZRYVmQFw6Da1KSphPMIbaqBZGaIQdYaA6Fez/9aYA1DqC6p08d66+sOtLQpMh/dXchDlTRQCBG&#10;EAIV0BfRRWSQDB6C7GTF2SZDNYtCnynPyhI2PqWMWkrl9q3zI5ONZg4LR+GfZuM+Qvm59jSfnFNy&#10;ISvONa6g8GSgBhuZYo9jCqGbkVKFl3fN2tWPPPLIBz74/ttuvRVu8ubrrx05cvj0qZN333nnhhtu&#10;6F6ybN/+ff19fQRLqw8A1VqIuJuYxLwLUYP4EVppoaGfCH3jTxAoBeMHcKWEi7lZMkfwNp06fuL1&#10;V1595aWXD+4/gL12y8YbyXWS0TSLRodhoUrMwnIoRgcFhJXOszvOLjiK2ZLMOvTi8CxJBJO4A2dQ&#10;kSn1rJDlCPFrOxD2Ul/f3rEYkI6+r7R/Vc2H+fnhoYFJorO4DuMvUTs4YsH5gR+7ZkoSc1EZ44n9&#10;hx99d++HXn17+YVLu9esev6GNV99cPP57s6+ygoySzAvIJXGKKK9t7LyyePHGCfb3KuTk1xa2QJF&#10;hHcOj475nPAopMOBRaZn0RK99fr6myJ/dvHw0Lbubj1vUQneIBrXwK2ONjXndwneI8rHC80L1X40&#10;1JU1y0pqSggFDpj26lql+/zdHAimM+Hc1bqFENSzszeDdQO8oSXwDiIEukZvwjlMJBGiZ5LcI5R1&#10;KoFELE57axuzRBK3dKrwd4XVo9oRBOKovK9cKOH7s6tcDtGQuRlA71nK1ygwkiQRCvedp+WaXanv&#10;Xq0e5PvaNS4KF93fhTtIpttxG4/snZvQOjuULKHCpsL05zVQ3Q+9+caq/r4TbYTULfqthx8+0yGc&#10;7prrx9YIo9vxfcFRNI1ZZIBZTILV0vCKol1s8cP7D/D79OJ2U6CAxZioEOJShQW9o7fPpcj6BL6Z&#10;ZHWE3piunyYqHtmCVZBAfO7XVwF2Ecji0pZp8hkANI+1rmIvgYLBBHjBRs7rmwUTE5/P58Ez7OVD&#10;l7dM51K8gPiTiF8oDuTVSWtkvCIOe3RS+AVnwCedIJIrYNzWxp0vnvMls6TcPC+97e5bPSCO+3bs&#10;/c4IrHv99g1v3LFeD2wPn+6VbqrzpM5oS9grGy9KceEyPqqqAdhRXUz1s8LTjYqFFqTwOpwhNQB2&#10;SlSzzuPmM1GlOkNYs3gfGb7hy+Ix/CJXmjVTJZXKvtDEYQ5JJSQ+Yhj3ev8AsNeyZUuWLVkKX4rG&#10;OlFBT8WecWaC8SmdlmWE1VCPBQsRm62mpi7SyZSzy7zCTancjAHDE+HTuHD+/Plz57k2lzLeyQDE&#10;1GNUzC/z3rKonUqxHEBwqoufwIOSB7btvvud7dvuvfP5xx+8UDpP4whYw9zlGTwmLFUdBcWQATHF&#10;2HOsHsyAWFxMezp583AXzp3fNj+/sn9g3ejYtsWdUcpQFX+FVIajJkrPOncvgceetyXLVn1moH/j&#10;Ky+eeuaDOz7y0SjBQV0MNWal2iJVYAV52OADTq2QyZoR1nv/W0i+2sAB2KWtkFlcjKS5pX1NtANf&#10;9slP3fTvfsI/G//Fv0IkLv3EJ4Hqbvgn/xQHrO/xC//9F8GAXJFdnURUzEqJBmBveLt400p8jt7K&#10;IC84zIyMfRAKLyNzDCt1qqK0vBGMtqYO40H81/vZtwyTEbKhzmvoWyk128TPvdi6B9ev5f07t+5A&#10;LTrV3uaPiKnFlgwnm2LaUSr4PXl5UhUZhbTWANR8eMdeuoWMPnI/paNaWjvysHNuu3i+6I7S8jdQ&#10;KEjHptLixASrzO2sCzL+fXvf7RsY6OruJIXt3MXzUOZd99y9ZNnSHXt2EYTbtqhtdHwEuqqpqxkg&#10;YwLEISRijlN86KV3hxuqv/bYbeAhBnn4cYSTeRkqhlUThBKPLaubSotVVW6v6UPUkFUEIwuc+Br+&#10;BHP0gAksNaX5tGBegRSFqsemFpcIJuv3fYTFmI5CjXY+um0+9O7B1269ITLVAtFjcgXaRJNqdT8J&#10;6yWYDWJTRr06OajcUlSyk4RS7FCE12X8OpRHXNOBp2vlEkIXbhz/RESA7hCc3oyYlFjurgvKW6tM&#10;SQC7eBaRn6ClcHf4wdm5aGMQK6/JgR2lHgqFqEMjUuJ21M9SLlpElARgVx1gnVAI7xqu432KL11y&#10;P7LvVw30/9jubRhUv7rpXpVYdRRGTF4u71V+NRIpCBlWtyOHoYsNiv4hJN/F4KBWWRqjfuTJiugt&#10;v1ZG73UKn26URfpc82nWPHZBDnkjGrAzVRTqagTAiKUEjUrrjd/iGuHj8b6D9OyoUHQPoT/y2itC&#10;CPkAM1Q9Oso2A8QMD0+NT3I+pVFFA+q26gIw6fBGMFlGteHY6Jnw9kd4jfRoXIQ4I5zstXVIBP7s&#10;6OrkKWD4mGmyyQP+kBmfCen8Op6cKOmp5wlZuPBTqGAVMlBwD+2UckEVaj4VzZPFT9Tu2DBY9KEL&#10;LwsGBEaFw1hyE8LzTA6zN2ngmCGsk07MFkP1FC6jLR9RMFigtJsAjBOFhIZNzKqlJ0VbIqRI7bbH&#10;QQgJao7GWAg/PFfKwiVmDf4wfZn9Tg08pRFrawbIFZTn64TypiNPhtWcqwZzVIcrnn//kk7eebOv&#10;J2A8FVH2xIail9THYLlBcqlGiUoyMXqYsLJwQ+LnB1/VQ8fkMkK7/fhU+J4qQmj2sIMC4hTj0NZX&#10;F78ITYxUaBW1icLMumPGynJuZiaVE881L/zUf/XhK/go5Hv5t95zx/lTkdZ1dy+8HWmwoHUgU//x&#10;voewoIy+iqM6wDFQYG7KOgXPl5fa2HWcJjSc5WMNUAjlaQhPRnxtBgEW1qxgYhQe3hRCNzFVV1O7&#10;bs26luaWSxcujg4Os9OhUtivTT9thIgpVsgzbsJSsm5VzBxmp6WRMgNkV6+MBsXhadoV+6zsD0XY&#10;Xbms3FuLG28xixLRXqB4Frs5OwqYX12ClPNllLdo/rFDhz65c9fzN6z/yh23+yPeXNnT+2OvvFYb&#10;m4hj/K47/+3a5SNhuuhGeAQD7DM75oT3HT7xye3vPnfjuj++947M9KIUI0oIPFS9cDTKwCUVD5e0&#10;8ejI5u2vjOMswk5YWxZ+G5nB+Qmu9GsSi/9tb2g3Z5Tmi8SSakorXI/SkVLhTRbRR2BP6ttrM8Ia&#10;8mBl7faupQTZkf0qzC6rWJcTlXG6J08kzM4T6985BfJCmzT7KHH4kON5GiwnoLTwZ0D9yhHxIlLD&#10;buq5b05duPDEW+8s+Y6PLnr4kcWPP778Oz8LiZ3+wz9ou/2OHLADkmt85JGXnnz8wje/MbRr5+k/&#10;+PKBn/npw7/w8/t+6icvDw21bto0/u67//+22l/j8xf6+qc2bSIJtn+gD5aBio1XgO5k+PW1TyUQ&#10;DRB770eMbVEpAiIvb+QdzZOqKjEhVVSRpqWpBV9kTMvxGR4CH97LpuoUehyX1kfQ2+njoO3ENliO&#10;hN9CWg8X43drazsLSioPJzPtSA3vgki/S4zClzIPVNP5DCnOtwyP4xp2f/Vh2vBorcXlhz/KiaHw&#10;I98l9IhIWMrwoPSVkjn0HbbOxYsXb7xx43d913fde9/mm2++eemSJTjVgfOZw+NHj224Yf1jjz9W&#10;V1d76PCRE8ePoSY11DdyPYpQIwbBxeZKyWlREXlZjqDXahUIQkfTwtpoDiMtHEuKytUXzp27cPrM&#10;oUP7t2/d+ubrrx/cvw8QlpLknQTUtbYoEEOag9A9oe2MmKA5GW5E1E0pb1epEkT0459QnF0wn6jO&#10;GQipZ8UVODlQzgW0hbOHohLkUS1dvqytXaYfNcFZEmYF9Fd1zGPlc5xMlBY+RWjHeAFOqYf37n/y&#10;4OFP79pDeO/O1StOd3d+5WMfOLm4rTcce4xXWxtDaBroswp7kAFw6RV9faS6n2hty+ktX6yg37SO&#10;NzQ2fnjJkq9duOBdHCinjkKlndMF3oHrERxw4ABL3jQ1taOjc4rCFxniQ8LHtoJce3A5c+zoDqU8&#10;UxGbGFaSyLxpkW06WdtQvybqCf6dHfum8dhJRQhwQJCa1hHpow4DZVS0AmTU3ilFp6LZSymFSFDP&#10;gPAV8RSBw5yATwJ1jRTmwaFhPRxOJu9oI3QytwkSUgANP9EcwHWb+CQFnV2zOt69OWvlhTUKn3bN&#10;Cy1jpgzkH/k0B7DFi/TbckgNGuKi8ehR/CcD7HwFhdBHZCUnP37wwOr+/h94/TWguhdv2PAbDxJS&#10;t4ifGEviXel2MezgA6Hy2TUVwRlmGoWPmQN2QYb69PTiRTwzcXav3bzREXbqQBEzkf9O5r+62vlm&#10;aVIS4BRqZh5y5zvyFHkNO/Uw0KkajgcTrMwGkxoAZUhZivVxADXP4ppxNu6M3cPG+U4y9+wZszy+&#10;6kkFLPrx+Z2Uak1+iqHLkMQFuNYbwZHC1tmYQFk9gdjker4vi/7toDyzZT7lFtAkiW7t7e3gSwoJ&#10;vP3um6MR+cx92/c+uOsAeWq/8+Tmk4ub0uyJejCYpekIuM2nQmsY7T+CPrCcVT6puAT+wtPTjYMH&#10;hZBhlAQL1CohlmYyUhgzDqLH8DPLDon6EdbhjNA5s6wQsCucqSsqTx8F36MyjyJew4jF5bJ69aob&#10;b7yxu6uDAUxN0RVQHg18vwyT2QIoUDyCUpNUfYCqBaiVSBELWbRMCuNI+tK+8soV4pnPnj2L+ITD&#10;cneRe0HeMuez5CAaZKgRW8dFHLlgu+reLTs//kd/yRief+Lhd1ctlduOUqOXr1SVl1G9khlh9ygs&#10;rlJVLLEkvMHAziAdKIRJw+g6ffIUbQf2rVjx8f3ipxQvgDEqmSuIKPCYFINgfdfzyYePHDpyz44t&#10;/Z/8bN/HP8l1RoZGqOqH7w4zOQK7CPlR6+ucFOVOfq+jQKNLW9e7wvfVigTwoWkJBPjQ4YNr121A&#10;7XjPq+VvfvH3v/TlL315374D2Y5INSnV90jMXmZY6DNxWXWPyizVDLr2njG587pabf8Qxgqxqa4i&#10;obauEuw1IorMBmRFBpWG5ksvJzrMahKIWOIC0A5bhSkkSIOvnO3AIVB6z853ebxT7S2MgIVR0D7t&#10;4CcmsDvYOaCKx44eReeA4zc1NSy91H/vrgMvPHJ38ZIuudKqKNBBIVexBp5x82wxDUH2ahcpZ95G&#10;JoPHFQlpnTp1iobhQnvrqil1QbAPCbCdXV2XyBYY6VMVDDXiLK6pr6GD2MTUeANNhC+TMa2n4+e7&#10;v7pl+YXB//szD2omgvGZqXmlrNjRb4zXApdraxE/UrYCwjd8UHiYPYG3gIswW071DRNqLlJxo0pD&#10;WITiC1EfyiGf+eH7ehjoPom9BQs3a+WH3p2nO9rv27mPd4nhVYSYvxKhVXxFfXYUx683EBdR6ydq&#10;gkrDdZ1RqUOuAeS6AXEH6cHiIVm9Oa6mh02ZsDK6gr50hLqaRk0JBVG12p8JsJOLJXwsXNCalsR2&#10;cE/eZAehlilcpVQIrwJPtHNVLDMErVT2mGAlXUos4ClVum5aDm5pizQ2bLTCKC5ePdD3Y7sSWsen&#10;0TE3pjEMADkMYz7DuAgXMNxOa6d0DK4DV4FpKjQJnqmix/odnXQTCGs5ZBBEl80RuAI1IpdD1yyl&#10;ZiYDW3IxZoaDueC1zknI31WDvAyQ8gvpT2GhmjIirUQcDBJmtKUqK6q23EwJzJDXfASxY1chYFGk&#10;lUhC/zUV8FTkI/RZeKSbcotYUNOw+WEIyzkidmPSCCktb25pbmtfxEaA6VBvlLKMBEhSC0fMJAKU&#10;VNwgq6XlS/kZdbUAkXJJlL//bQG7AIJRlaAWfvviGiEBmN4mAasom0el4q6QeMhMS98KQMSOXUUj&#10;Rq0xSXHvkWzGsely8tB1QvmApUxBAIFHoBzAOvXdYIBlxCHA8qg8JaZ3BXKCPIluwDgSbURnFWZB&#10;InNiEppJGr5nIIBXD0OaimWDJzz0VPZfqCU84dz3rF3528dP0IEvAqOy0tzawEq/jDSTmAB1AIso&#10;qmTfhvSEbjOCslagB4+hqGN4OGb5zZ7GdiLYgd+UHgr6lpgQoRmViwg73UVuPQrUCrBz5wBH5Frf&#10;8MXzpcyJ2S/Sun8b+Zif4yvkR37N/LJ+cc1pOd3mFJW/U/gCtO6pE0cJrPvyhpt8ZoQue/pNjYk/&#10;qG9gJDDm4fPedrAjdXcFcYs4O7OymGlV3c0fOW0WrVgF1TMovkAn+r5LvRQHBEuNWN4oDBp4qP21&#10;DhKfrS5HTqEJoduwyM7R5s7ELpl/StBEPgjDlSOBugeZfyifFl5Y/TPpeoPrYVm1MsuOME7i3Uf3&#10;H3j8wMGXbtz4yi03GYrl/QePHP3kjl08m6amtPTgow//YkdLGFQaEhtsemZaVgfupQD+njp4/KmD&#10;R5/buPbZjau4vHPKrRrBTdEKaG1XANiFVm6Fp0Dg5dzGM5lzHj9CIgABKF4j04A1/igdLC0+oj6E&#10;far6gQK3XIPMTqwwflxKxvl41risiic/UKiEEUlX/Ml9u7kqYdqeWBOS36ENxacOvEss3rbO7oyw&#10;MxEYf+t2BdNu5SG2rx5LTCr836ydHAyT5AykMhH/7P/4x1M9PdQsXvV9359wjrjg8N49va++ypt5&#10;3BxJr63vex+VUtofeqjnpRdx6K76gR9c+T3fy++mm2+evXhx+syZfMx/mxevDA3//P4Dp6en161b&#10;Ryg+AcNMJIm8xBOQI0lwuyYnQU5hRsmoxR2ocqJRyiKlLCngOpvGvp7ecKhfZmLMCzPWsSAm8gmM&#10;yUzzbyFysqUNzJTvYsrae8fX9CKIZnRslDgz7Imenl6WV0nlNfKyK44vElDy2TCEypEDdia2GFIo&#10;HgWAnde0cCYLqaJw9+Xn5MzqPT+Ne6XnzigkaZuxEUsQQFTiu+eeuz/ykY80NTXGrlcGNWFiLS1N&#10;I6PDa1avamtuBqr7y69+EzNv8aLFcOoRuAzpRzMzFPWeLSXoW0Ee2I2ENAl+0ZMR0js/Njba39tz&#10;gRiK06fPnj5FTtXF8+cpTMjJXKdj8WLiL+SyVZoz4kFMz+akLUrTsEy02Kr85k/zxmA74dbC76QF&#10;kbqC1qASrgpdScCHOgS2tXUq+LijqbUFUuFyqv9EtCYhgaGYShSrvbxbXlo11a4dGBh5cM++xw8d&#10;/tS7e9cMDr6zePGx5qZfuXPTmdVLzy/tVr6elIHLcXPlZFyepKweJip2Ri1jxrhuGBsnK/aFNWvN&#10;dnKBkjZ7FmFHbB29Yjnh2IRya2Bolr3+nVsH+kiRCHNL+vqaI+yoe3R0J+hqqCVcHNFD6wmafpo2&#10;hHMFc4YZ8duAnaJYokSMEncKUqC4And/plOuu7+bA1I7OzszqgmP3kSWuWzS6IWFxQ0dqKoP0UU1&#10;VYwZeAINUD2X1E9GWYqoW9AD1ah5KM7s6QcdVUydeFpWaxU6qK5SCxrvwdwI1Yy5dkkcXh1vvXz7&#10;mTmkN7PI1nw/5vsuOeKuVs510UwPv2arqgZrGOPc1ICML+WFFruI9lyPHNj3fa+8RB4PH+1Yuuw3&#10;H3ro9OLFpgfThp2qiZYydUXjt5oX9e9ywM4X15NapMU5Du5zPhVvnl7c9uDe/Wyds52LeAcMJT1F&#10;BGyFQA89LbNbpfCaZcaV0UNiLwTg4bj+xOWcOqoEdV0lA+x8U1mEYSgpgC98mZZi7CD1G5mbc4Vo&#10;zmTHsdyq9Zz1n0ycIaR0PHgsX2Z/KZAk00k4QWpwLDTaTXZaSPkUQZ/vTl2M/11gPRyXKtnEmVZ4&#10;ci3UqevcwtJBOysYFCoWLSL5FmKXCLtbNm/d813ffG35pb4XNqx67oblwfQZip2fGpCgBgsteQ0d&#10;YaCpYH7cPI5pdmabCwIAKHiwyJQ6Mm2AqGjkg3ByeP/VERmyh4tSlxBblWayDNTanl/EYHTw9cvz&#10;ar7Ow8s+jzpWKP6sfm1l1dq1a1esWMao6HqhhL5JBQeR3apcDJAaYh6irA/fCYOkHAkJMXML1l7Q&#10;W3MLLsSp0SECYo8cOQKY4tKzcS+VHrPFyEZ12Xi+whUIEZYqGbnxnLZ5y8573t627YHNLz758MWy&#10;EsrrEDbAx5hLzU2NrS2tVCILUEARAeKhicHIfRHCuBKuTTGLwYEBlgIYn2qNT5w+ATFe6OyKzAiR&#10;OeMnujDfYOYOa4aG/s3b76wZ7P+Dpz44+NAj7Jze3r7jx46R1cKjwZeCfctMtloP+aG7qBbs/8KR&#10;7Qd7FnV4g/MiElsh2+K333z14IG9ZBATNbZ3z+697+7et+fd//Of/pMv/s7v7d2z54XnX/iF//bf&#10;gep6+/sKeEvEx8bsxV7VNuZPk0FOu+KMIUgZv4OJvHm0bablsY/wc5hpDeKN4gSxHxJgF2xFaq9F&#10;1uTMJKvGm+rUGTFuvPB+Nt1eXNoFNnr3jt3LLvXuW70CNZ+rQ+gAWDwtYVWYO4QQgJBrhLMzT7z0&#10;5kRTw577N/G6qbFxcuIKhMFlWc2bZudXzxfvrKlAvWVrOIuEh7LPFlfkvn37eFw6SY1NECkyQQTQ&#10;PfdtxtFz6NAhgAw2KpQC+aF+8K1Fi9pRGVEhPe33bzl8y+Hzv/3MHTSHDRWDEAlZANH7RT8kKkmy&#10;xOa3vWThysQxPP7086ZpzMA+0B68TJyvHknhjuDiZk/ehj7fjCZnoul1wT/JcrvOG1Pu2kDzc3gI&#10;+PBsd3tYH7JN+FfgTtgtEUyg942zhnMHUEBRYgwZAlab7TC8YebaQ5EIpr5gTsGTFInRBXwmsePQ&#10;7oIIO+8aLPjgv+LsBuxgP7xjgyQH7MzNWTWwDdUuLRVMdnliilHinZMXOBPSDlXkMSTRpfxLlbFo&#10;N0zAHEq/iUbZeLr+/o4tx5pafv3u+32ClAzzOlfJzASD8stCPKppQfA9W1S11XJr5xF2MpBdHyqi&#10;Fb1YhXpq1gQ17fl8xRKTz1hBLnBywM6rb+kuuRCxV4Xr7q8KcIzDHCNn3TnTCDRWxbYVjk5GeaUC&#10;tOXyAnyJepTgoBQMtSTgCdiMPA0KKzgNryNAMx1eaC+Wo37y23mPaCHKMNUUvgZgh0scxZ6NDFEM&#10;DA3ivCI0mwfCSY5IEVYBuJO5iP2YnhbdL5DCfCP42YO3FFjwBYyUSBzNEvXO81oVIcjQ59O8WBQG&#10;tXADuKjDikMEJ+VJKnLGngP3DHUgZqC8rCoGlUpKK8s1vIWKz4zIPs1JRAh4fohw10iqBd8bKmMe&#10;xPquzLgpDVfjmzI1IjckIatewdCh/PgebbBqa2wB2KkBixjC2sY6Cti9TSzAzGVmHqKtiDBS7WjM&#10;YmY5/NIaw4y63/Aiwu5Dx4jnSoFFGWqjE+Ig9DgfgKRYHNpN6A/B/6W7ZahI7J+IqxIOIje4dlOY&#10;Itw7Z1+JURQoZ555k5dfFKjcBaubfSWnwIX9kml4phwffp2fU/hRvtb5Of7K0yeO/eiO6C9BGmxW&#10;Tkgrm0rUJc+tECSzZXyopUBygGjSWAzt8glwG2SB9MGspU4WCyAuKghbzgbXsONaaCkQGBZvU3Nr&#10;a0vLhfMXjx4+TCgVMKkKllVWsbrOOleee6guNlpKGuUkQ+ThgEQCKnTTpfvpJkK6d2Bwpmi+BmuN&#10;0hc6vJXyI1f2/I5pQ3MSEdzZWhQ9unf/Y/v2g9a9euvNJgw++uiWbQ8fOZa0/Zqat7/jg79Hom5w&#10;XT61ugVgh0SMZOqyh3ftf2zPgedvWv/8TesiUF4AjTU97pg2ICnnoS1lEXYxBsWdXrWshVwi53j5&#10;aLXfU+1LbSA/UCy0LDw/oAMQgrWa78f7wBQpuiCZ2cqxiMvFBtRIPGNC9YK6CK9jwfOKdYU0xqeK&#10;zWlufeLEUQJniMLjz3zmfaYle06l1hk4LLAMbbAovIBXwCKYq5wZ3vfR7yBo7sB//pmxY8f63nzj&#10;1Be/uO+n/j3hdbf+zH+u6egsTHQdevnlJT/wgwPbto0ePnzy93/32Bd+9eyf/PHYkSPNt93e/tRT&#10;/1saULzUP/DN8+cJh4MtrFi+vLyulrBRaL6vv+fihQsYBa5hR/xStsvDJowG2tAziZmSqrWoeHWc&#10;BlPFed/b20uEHdoXj5wDdo6ViMzCRJ853whSSZNpoSkTV9ux+PSiRVYOWXXBf1Ejf3BoECAAGAjT&#10;gwl3uyFeRCRIStHy0oSWokPWc+aXKmBW8qCkjZMt8LfjMNcwnHz1cxoo5Fp+k98qBRu0GiOR287U&#10;PjE5ymiZNETa8uXLqABIqwVNbJly05j2d9/djUzv6bl08OD+F1984WJPn0Jx66mfNkXGKVX8Qn+b&#10;na+QyqegewXkEj6hCHTK3Zw8cersqVPHjx49ffJE76VL+KbQ8AgKIcaNhWa5zcFU/VZVTaYVCBwO&#10;WqcXONBYjC6tuyjZ3UVYi6hvFV5h5fGLaYC5yXc1OcX+5FNU8e4l3RQ0pPARFiVSYUS+MR1cVBs/&#10;Ni9zj/NW6Ib8RIpo5lJ3vL3jnm27P7p91+qBgXc6Oui8+YW7NlE4+2RLq9JLBRDJlSKI8LIMTJ5C&#10;LGtSGRiqlB9J6Gz1o01NFKzUTm9VVmx+JPLLxI3mXHqLADsxDOr9xWEmk29zic/AC050dt17+DAX&#10;aZya2km72JAv4HQE7bLmYHZed/jB9YCdlGQ3swoYQgpJFiUd2TOlf5dBdiPzc2dlDkSIRkxKFCSc&#10;KQndgCmZiE6PdfV1UktQzOpreUHrSYdQsFhia6VlCDLYBYCdsAt1MZZLxcqSktXQKLODq/HI1rcN&#10;2HmvFW5Ae9wL9QpzCQuLwpMTH/52+qRKnujSClOKH7/GztPFo9OdmHbGEyzLHjtySPU0vvWNZZcu&#10;vnHbHS9tuPEbK1ecaGvLJM4CYah6YYGiknODBNi5UYNdrZkZqFcWGTHfBgSyUyTj+E+YXXHxua7F&#10;zFqcmnxX8b3wxc5lEcHxULpkXJTuaLqj45my5MvAbTy9AuykmSoEK/kMfM3A6eT0th7nefZm52lZ&#10;RNgUC43GIlR8cjL0EwlTDV5wVlBOHElTSXIiRZjmXJfTeA1QH6BYepxMyotIsg0n9dtqhsuOc2qO&#10;dAk5SWaa9GdrtgyYc3XxmZlbbrmFTCNSPfmo9AdmZslNe279yl+5//ZjbY0JEc40pZgIQaOSSfFm&#10;gIJk6HBFhachuaXoVFTiIImnLcME4lmBGfHm88NgJibJUACeqC8H2I78iFg0hbSYtq9M4iFnoEVc&#10;eHrqCj8oezDPsEQgUmIxFBVCLGHUGK2g+RudTkMplU7BrEa7nfnW2tob1q8f6Bs4cGD/wUOHCTTA&#10;JCN6eaC/r6mxmUvRvYyZGx0naLm8rY28RXBW6WQIBuKigBWp6d9QW31o+859e/aeOXkK5bWlqRlN&#10;dwL/g3qazKPtKeyoprqhqZFMWLoPUFVrCkWQwVSW3f32to/98VfBGZ598v6tyxeN9PcQJU30F6GA&#10;BPK1NTVRQgnTGUihqryyrroe46m8hNpMKNDUiFHTQBzVtDU/fepsz6U+spTINJmYmj7V2MY8PXn6&#10;xNe7lmnSAp1WPBGRifRBJyRhvpjuRB/u6fnw1q2v3Xrbf1y5saS7m6XZuWP7rl27GDxrxNpVVJEU&#10;SX9JbXbp2RGPRNnDYChpGxbKgJzFB9MvqBJ9Ba+FyFIlkzCk6TQiHzp6NcVTiy9d6t1LTyb+202D&#10;0z3vkuNAwbji4vMXL/T09cEUHWzCgiGTneAlYaeNEjE4WAJzJcTcKJZqZl6d/rQnixU0p6w1lS9k&#10;d5DdRs1aqGhicooMA4YfEKRq5IRZq4r/CseKNCgdCgeN2iEIlTKhM2ydD3/wox/8wEcefvDRu+7c&#10;3NbavnHDTR//6KdaWtowKraXzF/o7tq8a8+yS30H1q1GEBFsBuiLQKXODfdmSHU1BE/Ndp69cOub&#10;27d8+OkJOdzoBlBSXVFFCB7ycdHc/D1X5veUzh/EbJm5TJVTKkX1D/ZPXZ5qbW/BRbh7z260ku6O&#10;7rHxidPnzhaXl9x0+y1EGZ29eO5K8QyygXmNADSqEFEnqOjyzCQTQIggE7X0bN/7X9z92h1r9q5f&#10;Lt2phDQ/VekENyovJsEQeqyoIni7GCmLoaJpD8YqJpaLMQx6xUlnnbOVPSb9SzE+7KwIjBUOIiiE&#10;jFFDaAgGuVukkaTQuAUfkpl8dgTIJtTfLNhQrPINwO7nTy+hYoJY6cmOlri4WA3DlAaguoQzuI0q&#10;5ktYfngDVIOlD8EDu8AdFLwGwlNCH1t2OW4ThZuh4ThYWlXawr+ihJeo1+wYBjwcCvxQjAh0xGzR&#10;71WFFcowSbldcSmQuhoX4VNF6CvllmSsImZSZuoMu5h2pjX8iWFMth0BG5MjEySnitzErJgWeYVB&#10;iXHZsh/QD3l+FNLwCijUWfheRF+LHkWIJWuoW7f9bVSiL9x1XwgZRZ4zF0Bt6qlhSzGmTuXP6AIZ&#10;CTKaf+iMTcVJ08RClnE7JZ7S5iBVfVHBoyL6mxG+rCArhWqwAVSF7Wptw/JNhFHQVcryOJPFcb9M&#10;SFsC+U/ci36dM4eEDbndU0QAm1piSzK1OizjWQ8tg/IoITesfFWSYMoaQKyra0hShY1fmSormkN/&#10;ZuqIMoiWDwqNYZ6SYRlmQ3ImiY1kQKHhGAPKIVBD0FB4QZyD6FGSS2jJMH6x5wJxuQohLylrrK1r&#10;a1nUWNuIa1/IILdRqS1dCZiBeeSrSmUNLxv8SCxJz6hJh7ISjBXy24Yuv2lTo5kMnhO9R2iOJOSU&#10;Lap6Y3FSZLolj4Uc11JP4hN1+02lyMDBVMhoDrWTNS9VCVdK9lRW8SYAJ7rGFdUKVLgioeH8QY+B&#10;6MsBg+cazI+mmdeVtdX19Uxwg1oBcC2BO7B/DIUSthG6LIF1PDJ3NxBTDFQYClpCJB1hD2WSsqRM&#10;x1gQVgjoEA92cdEECE3JfEt1+f2LF/32iUPllAyoEMXBLd2OTS1Fwiltl8wcAjkunn5IXQk3DncJ&#10;4gsqjFoWLDnRoso9MWVSd0KiokglLetqK4sEHNASgUhEEoPZVpXsZVpOX4n+tF5LGdVSbhWtOYuh&#10;rl4Ioomk+ipdQ3WLyC+JwNaQHaEP6ycyLzLVNINSc0Sp4AmCv4I5hypJspV+S4EJHUYO4aAdXvsd&#10;12x0Seh8J1oLfPrkcQLrvrl81S/ecjvd+rzjrEeiZNIrHGzWaBTwGOuIAqbZi5ojlClHimFfoEoN&#10;9A8hCVGVYD7ADdyMBuWwo9DcEJEKdGW3cGloUW4HPEkV1cS9UkZRxc7VmWQClok44WHgt0TLROBw&#10;FVXV4Vbg3y3trVSMJUKW5wAYo7In0b6SeMScKAJSQfIO05ZPBoMiMs7yww+V66k5e/Hu5rhSgsDj&#10;Vmzvucf2HeDnlVtvfPPOW/GDROjt3Hc/9/LGcxcsdUpaW1/51Cf+YnjQPnmULXl/w6IKzioB9+CO&#10;vZQreXXTLS/cvhGaoHyY8p4iGtSptfZ4SFFTVC2MnHLjuJstDkowTyVv5UFU3oZ/eC16UoZjROIG&#10;XCPS1Xrru2Lh4OQSLd7K4UHSQ1FuH7pExFPSjGUIkFXeHPECdcKBQalmCD2dL5MZoqlgNDjwiDgG&#10;WMca5zsSq8ImTja3Qr9PnDgCKrdlcZfnJOfkdJn81orVd14899TJYyda2kbq6s0/ZeI4WCY7cnqz&#10;BW6vlXhCmABmEYmZFxdTj/jvffdnl33q07UrV9JwDPi/uruLPzf9/C823XorUXWFgB1Zsbj13/p7&#10;n73p3/y7m37iJ2/81/+WCioVra27//k/r6bs2Wc/C6J3tRrx1/vr3xw+dmx8jM2pbMqKirNnT669&#10;Yd1A76WD+/ecPH4UDz4cBcrBaFDsmjpRhbgKS1HaLNFRRSTPIrcba6qIGC2jHBnZmqPDY1em2SPY&#10;WtTsV5M69gBTq24JalUnhhgeDlimNqKiIsv4uvIyowqCSmkBvj9+7MDLa9cLcw/7RzmeoV1Ul1eO&#10;DI/dvPFGvkn9NRWIKS6BWVN2Q3JNXieMDBSyStUQwkRE4qsBJgQmJi91QKJRfzpg2dsn3005DVwz&#10;m179QvmeL72/cv0XKQDO5tBuQqEITs45PC1VkaAT7gnsCOsnCrOivGp0ZPzk8UOXzp0/duTIyaPH&#10;Thw7fuE06u15OnTV1TRiOQ70D8J5li9Zhl7N5mlpJl1JRTFYCfDRvouXzp08dfLIUerTnTh4bHhg&#10;kE4h8PbayupaeJBKw5bi+SFbBJ1etcmVVDXF9sBcwTIBrJGrW3BXZJOEKkVhGBWimJ5E7UMeUFl9&#10;nureRQTKjcCzJibHh0eHWXD0Juy79s6OtTet6Vja0drZVtNYg8wanx4bHh0cGRu6gjxHfyR/vRLd&#10;SsYQgppNSsi3zNm52bu37r5r667Hnn996cWe7cs7Dzc0/vKmW441N5zEbJQ2xmjgLiTwq6ct/DPE&#10;o7aYQvYmJy6PqfmbktAjzYWiDzCWyCOZP7O4Q+pEHHaiaqX411RYXLy+oeH9nR0v9vRViU+F+EOy&#10;k42hQuiqQMK6qoZX6CeEbyzt7SXIjgF1jIxsp69F6O0tk1O0nnhp7Q2WcOrcYhlkTCEqOcrROE+m&#10;PDVLiQiphN+j/TIEHohZODY2+UzX313riaVl5VuUazIR2Svh3+exSRlSUsMMGmdTa+O+A3uWLul+&#10;7LFH8NFSjpyKdeNjk0hMgqrF71nFK3OY4bQVJGPFMbh4eYBZSJyqrKjBCwm4zCaDa2B4q95r/Kg8&#10;PpYHO3NO2EhknaFGqkEm8i9HfzIER/9aQS2U+/4T4aAX/kN/az8jPyAY5zmIV6l8jIpRh1NHQLfE&#10;E2aNQFLkCpxs5tHDB77/zddX9PXwpQPr1//phz90tK25BzmiqKOwBxDr0BxxPOIfKjUtvZPLgnOq&#10;kqPErvUiFADMINcakdYULEnAoNoeSHdywqtey8JQi95I0C063aVk2wd273vzzlusRCl9SsqtpF8k&#10;S6hghsRuRJDzmV7EFREzUt/iYZNQjipOC5ihXb1hOXI3u5nDSFWYPEOFFwVEVqNc0LCMbT/B3sm0&#10;iVrt9E6hprFON0bAIHg35i9A2Bz6lXAPlsrewUBjWshTKZ4niKC8CHYVj2bIHnYeB5NlDhyDUe+X&#10;qI2jcEhHpFnnsT+Mca5btxagxn1N2aRoa3xEhDho3dGjR7GQSIwt/XzR/Ffu2Ph2l8oN5rWoVNSz&#10;XHhYcIc54pWsKOfSPQZHAM44scGcRjgYnwtfgGES+hTVqj1o7s1r19hDXQobx9QYNp1fzySNLWJb&#10;0pOEIysrRpgZQgpjgSqlL6WOBMa2/Rs8lhc822uvvn7i+MmlS5d0dHRSwxU7RFQJX0Wk4ASWiEUk&#10;1zBjyulQKhawWTkDOn/u3O7du3e98w5qJkAs2Jz9iprWKDnhSrQwJ344ASWPOxI1QMXQR7723Pq9&#10;h96865avPnJPTwVBIpibUVA5fpT96vJb0Ejk/JvIIoba/BBKkjk3NDSMQ8+VMvic69dX16GHPXri&#10;KN89Ut9g6JR5CLC5GHWThXzqxPG7t27Zef/9+x59lEgHinDT1lP0X1qC62licgzVEBeIex0o2xBF&#10;T+Xw1P1tofbKgudYIwtpbZ6RXttqUG+zeEtUIX0jUDfBDbLKVI06it2nKBGGKpGhB3SORejMgQrF&#10;7pK9YvstmqQwYNZERVIuX+a5Vq1aRRCja60pNCzQFw6oBO8WLxThOA/WqQGxtVXZI/awfGvS8jXG&#10;YCRhgkkLgveJmfz2b/z++nU30CiEPlYca9euu+GGDdxx48YbH37oUU545+ypc50dSy5det+rb55s&#10;b6XXFIM35/U+rKsR5Tz0zVcmmhv2PrxZKovaAqD7p2YFd03PIQPfLEk9fPkoutfrT5b4+PHjrDLk&#10;hM546swZqGTt+rV1jfWkBjCNhG2H2hXB1ambnMrroprDYFmF7//N5850tX7tkVutnsnhWZJSzlP1&#10;SEeloWfDqOypiCJi0bhUP9a8ZRJHyE4uOeSiCu6bEtCSGJEzxzmwwUNTxp4jbQKSu/ZnAQYOn0+u&#10;+bEQsmiK55ef771/214+Od0ph4+NcblAMTSpZBgJBZruIBI+5enD+JLWoucqqaAMHLnw/Jl7eoOM&#10;FmrKmHytg6aAgTACE1kH3WJQMRUSzGIv0VkyPCvmwjYbs32sK5OOKq3lilAmGJYEU2xVAEExDQCQ&#10;DFbQupSVQaIwEPty9TQZI107OPgj294mWelX7tzsyffhseUjz6fODhsGECOMDZNgKaJj1HA2q1IX&#10;QYUyEdK0e+Y9CbzIlYaFFSnwzfq0wiOr3nTt+wj3wpFoTeOQGZHd0QNOZkOFgmQVnxKkFexDW5Ka&#10;gKqnpTwSKm0pEAu3NiUpkQtqBCyNxUCIUhuUqhLdP/PHyadOAVTvdYDkC1OVxNWkUWcG3kj7NnaZ&#10;pBW1JauqmxubaArGcFDtqYMTYkkXjuBLvdD/WUTptTeJ1S8cj2cYzFZn2hvhbJFYN3vyhY+w52X0&#10;pJrBSNzgj3Gmo+VDnF8RZ9WqoXroBAtBaVIRVB9yFrabny8w2tB8IAgeveiZmFQFDsyoel00GVdY&#10;XIQccMQWSAV7bJA7Qk06WkFeqty2aPvsXuH4AmTFTcWZZDpw/v0dlESY3zLYR4VmlAjtHUDG4M6I&#10;bSkVETAVeqc5jTZ+ZLtnIbH5ZJpifU6kPXo+va0CNYoqkWCsavRLt1IFYIpdItjUSCGlxEoEhBRw&#10;ugLLntOMt1u+EfJ1zFczNuRVaFq++jkRFi59XPnq7ZN9IVHS1Rs8Pkwxkv7amqHB7zyw984L5761&#10;cs03V6zytwu/61pCrvrPVMBVrBehkEY2gxqnIMj4iGgdvghsZm2BM3lT0cEhSaPsYbYLY2ms4KG/&#10;I1tZUsBzUshxUk5NT9HrUBhVRILUUk61BqiXAvO1CNDKenUlAptDuo0MDaNx4tbSvEXxTLUyDseD&#10;aCmoMTDCBd914d7xxsmXwxMCJGxW8fi+w4/tO/jSzRteu+0mia04fvRPvt41MORZKlu58sUPPP3N&#10;SxcXHPWhcAffCEO2uPgHnn/t5kPH/vBj79+7ca3SbSRLEw0ULrrmLWqAssEgJ2HeIXXEuxIeErRk&#10;EyuOb8e6hezHPIezNfZluEAsxfy68HcFvXlDLvv6GnihzML0VmgMG17cXwKlSPwwp2Ti7Iike/zE&#10;EeChoaoa2lAUkjfX3NLRtXZo8En0yax1bOEuKJRBfp0KsxaE/fqR80X0vG1cvapuxYqOp57ufPp9&#10;7Q8+hLf+yK9/4divfWHZZ78LwsnL2NFxYmp4eOLUqdt+9ucqW1rLKOW8aFHzrbc13nTTwf/6cyu/&#10;93N/2yC74uITRBlHnlCs/PylgYHTp08R7cWUoaBRDgVGKn0wOouImURnIP/IIgCtU9lnItcV+6Ta&#10;LKFp49PXnxk/9OpoEhKvXZB6nnBB9tlhCjnRsujxY2q3FbGQWXW08Cqxwhj2KKLLly8/ePAgu1tt&#10;6FKWgxbalOC7py0T9bJ9WB/wOsrznR3X0GT+/jUvcsovJJVryMaX4jfqWaLnGFKA/HrSMNpLYS9E&#10;cmj2qokQnOvvHxgbHiDFh6ZAZPteutSDbYJDjhyBjs5l/QMDR48cJXkE9bt7yVLMNLTM/sGe82fP&#10;7d+7b+eOnfv27ec1xcQhQrwzchWEU1e71tI0QDmJQCd82Dfn0g1XwqCIYCjmVza/m4dEDU02sl1r&#10;LhAh3Qw+zPnlZSTptLa3LV+5Ys26tWvWUtVa0+5UXw6WhseXIEOfiSNfBc/qvdv23rfl3adffHvJ&#10;uUsHN649v6Tz959+4EBDzf6qWi+MOEmEW+oPOCegYUFypVSUOEDyQ9pHmGGMnNNJonri6OEX1603&#10;/VjpSgSQ1GU9+5HR0Q90dzENR0dGoxBUsKkwwBzezjsOKfIqH29ru+foUV5RKOutJcuA8HiTAEDu&#10;xSkm1yyyKeU/WmHVfEcqiU3LIA/pEyZHE/aaur+71hMM88wMOCxuuzTBUrc09qiLTVel0dGOzo7b&#10;bruNnIJjJ050dXeNjI9BwUyvC3gQZ0SCEZwAHyHWBY9QVwtUR6JbKB4RqPBttkbktcRT51xUUx0F&#10;eHzkBOPXZgsWef5Tvy0mdUb6jr+p1BW/4a84EoKEv2giIaA2xMajBw8t7+37wbffXtnf/9zqNS+u&#10;W/vyxo1nOjtYbkqIiIoilz+7RsrZKGQvPEU+GO96D06kboJJMW7B5fxMFlUWiEY2POSS4rNdHQ/s&#10;kpV3JkG3iWMF9Wi6AHTi+vG0ETOYZkPqscoP67LSMEP/Vy2da1NirVKFmSYCjwUiHkMVKtk+wHNc&#10;0CyUj02oFqnGy7xk+UIojcsMJJF4WjsRepQyQ1rIw6cliCWTKm1NwAsUQiEj/uAPznExbJXArnzn&#10;euZjp5QoPyaLUcWxysE7x47RDb4ZqE3PdvGRu/vVHYxnU66KCBKuyUti2OCemkTwseTZtj6XpIJq&#10;uCoRT7ERdDMdJ6NvTPkOgbJpXgOttZtRtXOqqgkrMOeIWJL8txq4MnqjdU7syic3Z0ne+bEeWkHB&#10;mFFrBF+KYD8BGUJDSSo8cvTYufMX7nvggQcfeoRCECdPnaHhHfUgGskJZROCJEW5ElHeTFEjNeyA&#10;8KZpWTCGX+vI4SN7d+0eHRgg5hnFVJkdUflFcelzc/TtVg5scxMWOAKJNWN4LPk972x/+KvPjTbU&#10;f/3Re3es6g53jkQILQb0XdWzFCwY9Z6joKBFSJi7EVKTVDeED2Bqb0+fsVXrcyIrwSxSrp84qXDo&#10;I41Npi25PQkIb27+/rfeWH/wwK4HHuCHkeN9olQHhXXBCElGRhhRbJHZ4v5RWBx/kGiIwCvuH86W&#10;tEOuYUP+05vHR+IyCoNT+I9GHlFWFhjOBIwy904O9gaUyDTvyRhUKM4ZYKcdKPtUVWxjiRWTTm0p&#10;3qL10uLFi7km1axwk8FGLZj5NiQEZsc0AniVzOJ5DsAuEl95OuEVnKawKtEzEtJ8TpNJIFrJ3L/4&#10;P/51W5tq7VF4hVSO2hUrCUsYpgf8oUPVnV3srQ03bGQ875w9eWDtqqU9fffv2nuKzdPUyHNCZs4E&#10;Z0Vve3P76r0H33jm8fGmRkhciDC3k40y2zYzd8tcyRvFM3h7vZ/5EtsPWoJCQOuQ/cZ3env7CQXt&#10;WtK1ev0akmGpdwhapzxluS9svmThPMG3KovLP/5Hr5EG+5WP3h9Lh4qm5yQKLRFMWFbBkfSber0M&#10;wEzEHMf7iGGkHe3KUFI943B6WqYH5DSQa4R+J7Gxv+KfDB7KKcc0EWGUYgxnu3G+SeTngB1Pqoyb&#10;EUqajFKCJPHNYIusbCFgx8irypQKilsMdhAGDsG2wWqBzhIEoAgGizV++6nzCgILjyO3mBiTZ0zU&#10;Fbqf/EBBtOY8xvJYWXXmxBWrfAlpfg7sgp2RXA9/4MyUOx9bJnL2i9nX6p8Qqp455Ire3h/bobp1&#10;v7xJaJ1n28c1M1qw/zL0yIuVHWp6mHXmyWY4xh9dTQt3rheiUDjxTn7Hwp2urZ2pEXmEXeGb2tfB&#10;zcyibTr6UpKW2t+B0odi4VYDODYsJv2wngrF/sypbosmNisXKDOZKGsAuyhCkdJAU8khAXaeovzR&#10;PBPfDrATUch4Qx/XS0IyKQdJ/zWGBJ9mb9RU1eAVYPNyV/om8aaALgUwh5Iavgl+WPT8GfNbJ8Zj&#10;9adAOEobCMBOYV2ehLDYRUKOeJeYTYCdZmOeQOSQCw5jj3o7iaWqQZO8c0AnwtHCTlNQneIJoikT&#10;EkelYKPcoUaW2m/EZbMqk0IL8CVeAQyFcDkTjqHItenLBCb4uVTRBgw6+CpyAi+HCd4KHCvl8h/E&#10;hTMrQoeJaHOkXeK38pR+cGk3s/XOUD+AHaxHMHmgJdCuHo8GUGUO6o3YoghKidQZ8ygbAIkSk2Cy&#10;FotXk0cxK4jZoMWbdS+iHFTKe2ycSTEGargTJ78uJL1WPxFeEfI3R14zEzTfcYVboGBXplyUUMl0&#10;lfRCqflB5fFjIvGn11/H5Jrvtau2eXQz8d4kDfY7D+7d0tn9K5vuJvDWO+UaOucJ7dfk8flIpYhj&#10;QhLQHOUOUFEgFUQMyN3Y8CB+dDYq/ZwgF7Ytyg2QBFGPoQoniSanjqK/5ojc4gpc2UU/uDjcGPYF&#10;AySxgHzZxmb0pgaF+yClgJdqaM81Tp4lRTzIZI9+siCnNLsQtdvBk7T6UMqp9p/zrnwX56zJIukq&#10;xqXykiU/9Mqbt588/VuPPbh71XJ7ONt6Bz7/F99smFCvN46K229/8cF7v9pzXglpsdl0kVA87DRg&#10;a33+1bdX9PT/zvsePbes28B3RHQuNEfKGQsfEWohphTNJblCqgAAiabm3BpnoWruMV/PchWNa3ka&#10;tWP0OvQRqQoh3d1MwhXq+F9NJwxfh1wOCaQPnKnndGYDdnLjq9mIAPrCmaQ/CRXrVg0NkACLQyhv&#10;Q5FOKylxGTtCOFkIqjFcxc2ytcnpH1rLxU1+I15YS/c7P/uzP/3iow/v/amfhF8033IrTtcy1LUb&#10;bzr5u79zZXhoyWe+M4+bI8KuefPmvf/+JwhRa9ywkTP5+uWBAbJox44fX/X9P0A4HkF5vuzf4FhZ&#10;Xf3y4KDqSEi31hye7+khpZK5raHmMKUPaNsVKVYp9ThBOrLD5OtVuGOKTROYglUSJgkzQKQwE+Uo&#10;BKNmWlNNwXvLUKqPeGIXTMEAYR87euDFNeu0lFldESsYbE5I8e677zpwcH9vbw+j5U+q73GPawA7&#10;8wTFb2aHF81Dsrmcv+P3TYHf7rj+0/wdf73wd5gSUcM+dFqXxeQ1IbZOHQV2hP84pRdbBiHANchF&#10;IFBxfGSMunA8LtLszNkLBJLx5F1dBFcsp1MSmVH79+//i7/8k2NHjmLCUDqhub6xuamZSENYFvJb&#10;SR4xMqGosr5kaUTKV2hlQaYKF4hDCmH45FJWfmi/Uaswio2o0/WsDMiIwcNbyLZraW1etXrVDRvW&#10;L1+xvLauBqP24qWLKAvo7Up9DdPDOoxe8GD5RM/NbX7n3Xu3vvvUC28tPXdp/8Y1Z5Z0/MnHnjq/&#10;rPNs1yI0NHWjmFBggTa4Ix8zwI4CGRaCxoFgOpGLO03TG8nFoJlcez/TsfiRAyr/TWJ1aNFJrJjT&#10;WsNIZIDvp75uS2+/tOKgBqFNWRkyTmKKcjmFz2fZpUtNExN8t3t0ZEe3WksbQVk92Leje6noKs19&#10;oq3EYFVeQ3d0LAsDRvt1sTDeZZzrmxr+bgG7ov0qmhNOylDNJXNCTWVy7bXiz0133YWNQdmm7uXL&#10;FFuDBwvlAVhO5W5LSfLwwrLyTFFjfQPzBoXxGmjEMFmhCPNrlI7CFfGSxZIuNCsoFOWFwiLfbjoh&#10;mtbF3MdKxncCJvD2Ds08Qk98NfSBeLv4icNHHjt48LbTp/netu4lv3LnnRRJHFB3weTWjcrXUXQo&#10;+dHjhQOHos2jORJ/mvDioaB5MTBrZaYtS7E0/sxdka4S/DCNOkLP415F9+3YwyOc6eqQ1zxyicJa&#10;0PVIaskfMz2prx6lW/nhclJxgRpjPgtKXUnpChNB4/fG9MaSjMWRFUYwnQlyvDvQNpV4kqs+oDEv&#10;mWfA3DQVY74OsCM7wPYjdKJu8sFDtMQEm6Yj0HMXdsk8bbF/bexo1jIvw0JwpbVrDoQUfMarwMCW&#10;LFkCL6WPwtDQEKHnRj9KV29cp3QdGhpWq2GKqzgEBh+5SoosUUVGmSyhKCvaMGLI+ROlDb8r1MAH&#10;3Ap+GbG7dCuX0sEFdU0CeWIJeRQcF7lSG2SYdFx2vK01q6HSQmz4xbTaD2AKsORTyTsYsZIdlIup&#10;qY5RMe4LFy7gdb/11ts+9elP33zzLWSF9PUPnDpxEmyxrb0DVYsMyuoauhJWAtJF3k85m5iQtnNn&#10;zpw7c3qgrxfu3QSrrqtl1oapej41BaqC1ovLZXF3FwUX1No1+ktwQtuJU49+4/n1ew+8s/nObz5+&#10;3wClDSIUVCaqAAUJB9VikHxL+d9WysJHRBSYKFc0Ku1CQRKEfuCS4pENEHAyX50cFRuFQTMHYHbH&#10;m5rZhEwR171hbOzHv/WN8cbGLd/x0SM334zggR9RqgiigjsTHAywIKW6gs70uB3IYq7lmZFxkQ2k&#10;cap+jYqjh2kajOj6n2s+VahxBtjxLGb9ITK1CRNgF3sxmetxTiSAhFvAEEqspvle5H0k/sOQCJsS&#10;k4Ml4Q+ZGO/t6UHqQ+woArqvY5Qi9jd2rzIsgwfJZ8UIZLt6A4fHRF47QhJCv0mxjaXzn/ueH+RR&#10;Lzz7zbe/97s5ldor05cu7f4X//z8179+6vd+FzcvxuV+fHz79/KlnSuXc98PvrVVQFtrMxNIFjj3&#10;7Tp77oFvvvjuA/cc2qAqsEaCZN9GLafNM/SaKNpLtkp4zBBjZg28OHPmDCVRMLegJUG0AwPUy122&#10;UoHoNJKCHURQA/HqWg7tw/kZ3AqYxU6HvPftwzfsO/3CU3cMK7RBPSJdZZXIbfPZiLAz89Kf2GpO&#10;TuSPSLVTR3YMdajFfEpYabAqs2M4X0QkmTwj5SLmV7iH9lqYQWEzJTAjssje48f7Ntu8OVvUcHQp&#10;WUFQwPtf3spHdJ+IHLt5NialhQHQodhIXo1GX3E46SGqZ+q5qst5fKsy5rbSHOSgilCKXEs2J5Gw&#10;yeqP8qclk7kqOIYvEsZS9NXG2UqXyRCEGaSuN8331c5SPV5Vq5jYaT1XsOi6ugbWFI5BWQDVpgkv&#10;JQwKc5fDSkwg9SWUMvnxnTuOgdbdcU8+RRnTXwDsklTM/uHmhfMpieZpgQfGFBgw4FFTMIhUlAw7&#10;uO6FFcFcSnkqPFH5kfFbvZHPpz/lu8yyx8xcFQJ27grq8wsPYvgDQFcGoGOsLVOEIEOkSAHSOZXK&#10;gIIvMUwimozcMM6tIrGvGaABu3yQfgqN/9tE2LHOJgh4hhEV0W8E9orPkH+miAu6o2JRUPt7jHnR&#10;VsUWhi9FNHGk0qoFvW/ku+f0bFbGQogQsoKD0vAcYZd9Kgp0KHHo/bDCUNv1rrSEeOGZFS8VBGeu&#10;yMZW2WD5Wsjdi7xatbsiYBNkRYqMTBWrSFbFJFI8KQ4d0kRHREw02HQ4As8ojCxqBolpxsH7dpil&#10;x4lmUH5eG2aMAU8VeeFMDdKXJVPErpJPtF6wbAbwvWtXvdXbc3hilCR2PlHiqrJUA3RAtUTRcVC2&#10;Zl8RDSYUV0LSHlYtmLTgucKqSYisEPG0MG5VlYDUKfV/L54cUm0pkFYeB8BOCRexh1y02DidI+xM&#10;IABGjjkM6veuiZ2y8DvL/hXDE9EtrHW+AzO2lm+Hgk+u2rhXf0N/eUoLXiTjnzTYp08ec8U605h3&#10;5XXn2/yIuo3JFNEdKcVAGhoTo3LnMyRAkXAwR+3aqUn1+DY58VtlesrL0f/sMbTqld+O16P0240a&#10;iIwAEAHVDs+8QLCi4kWLF+O2RJuifq6ytCaxsqeZ2uGhIXrQj46OABpCvpHaohYfmlYLfHGlcNLx&#10;Z0EqkB/Qs1HIZPJ3eHPl0MA/+/rzw7U1P//h9w1FsAbLevuxU596+fUK8hfjm5Xve98XVi99Z3iA&#10;8yuUsG3hmfkJi0vW9A38n8++NFRb/bPvf2ywriZUfznepJelCO6FSBlPuDIG0J+oeEX5jhgcZ8hf&#10;GKI1IGYLHRQSecxC99Nlc1XKL6TmmmcmIkuAHd/Rmw6ij/BFZ1IClJs2PIyQSuF4i6IW8pSq3ZTU&#10;DHGbiFAoPNlTB0i3vVutY13SDlSucEp5rdax80VPnTzq1+9FxolEc3AqH5VvV8gMmZxVNdW0nuh9&#10;7dWDP/ezs5NTjTfeVNnWNnXp4sjefd0f+UgO2BFAV7N+fffHP3Hw5/7L9n/wY4d/8Rf2/cf/sP8/&#10;/cfZ8fE7fv4X6EfR92d/5qH+jQ+I7fg4aQpqRM4ET89REq4qyk2jvVfKbg8kVqagoy4lylREwk1j&#10;CfjiYwE9BHqPq9eXC5PzqUOxHEDkGdMkiL0k8rVeZEasdHjTdMhjk8WJ1kWPHdnH7U61Abg4ehGF&#10;SyyNOAW0wTVr1rAHz507Z96rqNisWoUnxFsm+PlCYJ3lTiKYq9GE2B/xlN/m8Ef5TvSfOdvxNXMW&#10;JAqcU46ImQl/2gDmdQio2saGJn5L7JAzODPL5PX3nB+gTW9f32Bf/+jIaITXqRVYVWUdiceIhJGx&#10;ccIs3n7r7bfeeefwwcO3bLyhBc9AbQN9b+D7OJnGyVAdGaOQhMRDVPDVtIU+KpGsshDshrBBArnz&#10;ESUtwpGlbDanCmtZ5G5V9Qh17mLHVdXVNFNZvL1t5ZqVlMPDWOJ9oMWBoaF+PB7Dw9SxUyKealgT&#10;zq00XGYnUhi0+pu37Nm8RTjdkvOX9m9YjRP6Dz/x1Jkli8HppFNGeCa6ImxkdlpJqTL6DcPZ7coQ&#10;o7Z20rWi4KazMbDbcrKxuiDrKVjGIwf3v3LTTdKjXNMh5KmoIsdKIit2c1vbN86eJ+VJ+HXgLJak&#10;WtBQM0xIJg/qmt1zRLyieWryzRUrlR4ZhPP40UMnW9vVemIBlwgjNz7l66quPSMMF8CO36odH55p&#10;A3bHx/9Os2IbSkrYOUPSicNNK2LWKrjsAz9oTOfOn7/zzjthuXsP7F/c0QGciSBgNwFYsMpq3TY3&#10;KwtELaGnQBUIvGUKQ9vRTkZ7MPWJW4RLWT+hIHobeu/YvtCeiyYw+bbNd2GuXOXvmKMivZJ+4C1r&#10;PqMZD51Z7CrzKITltaq35/ZTp3/ojTdX9vXtXLb81Q0bXli7lgqJ/iq/014Ro0pF7rJ1ty/ZpxFw&#10;AG9Mh4eUPY5o02STWEkQUvrLY0z6pp83MyIywO5c92Kue9/2d9++6/arO2Xpeo6wy66cojN0fbUt&#10;VWVwphn8mrAE7WYJXetLTLJdpzZKk8TUrorwIdewi/dVwM4cWwphZKTaHDO+5MOvWTXhMn58Q3iZ&#10;tqYMkQjewlyQOqqiGTrK5lOEu8EfcZs4tJQJcA/sQTVFks8+H4xJxQNz6WHDCH4BEwCtcw0TtpXG&#10;dvPdtzME5AU4FxON1x+Ag+GqlIOKJCBHaF4DBmcrMIpYy7RV5DCyjNZg8C+qNK2/YQOuECLtgrCI&#10;+OHJVHKBaUN7VIJ3aRmnSVuO0kbByqRQ6WIxwfmUmUp85L4sP5hJhNA41fBAcBLGHPtQvG92tqq2&#10;tnegn6Iqq9asXbZiZXNre0fnkorK6t4Lly709AJnEKqtPI6aOqMUWBqjpI5SHpu82d6+wd5+LIlW&#10;AvHAdyLSB0LHSiGEDYBz6bJlOaotFjk/f8urbz72jecPbFz/pQ89eapzUehtKiNvhqyEnQw1cefn&#10;sKW15irerMO4e+woeOrMDAgrIyEXjO/F5tGW4PXMlAqIsKQnmltgLndeOr+9s5v3P3zxwod3bH39&#10;5lu+eu99ww31ijWgXjuFBmZn62prWFVlqAwNoGSqh2UFMWTVDY11bAG8xlwQ68kb8XoPcz7/+Zyb&#10;rUs40k8nUj7zrWuyjhkVu7HSk61VkhA2uh0vmKqzhrnq0uFQQYR9GYCbIbkJ/z8TiQ9EKTZgNwGu&#10;i3FiuEYrOm7A5azQMFUC5tAhlPAlUR1eavK4hdlhRkq+WqKF5rRu/ZrN99zPMx79n/+j85ln7vjv&#10;v0CPj4vPP/fk21vW/8N/dPzXf612xYr6tWs54eVXn+eBoDNKZnJTUvHVD2TFUuIvF5049cE/+dqu&#10;++7e+9B9XDmAey0Zux7A4ubZ4lVzxV+NrFYeSts+ECJGe+LECVDzyOWqYjey4nQwWb9xA2kExCcw&#10;PAA7UpAi7jfK/VMHgZ2POcwsFZUsP9v/+LO7tmy+4dCNS8PmjCIG4f0i+NfsNqpTx9o6VTMSPwp9&#10;C+7ypuC0CJ+xluM1FUeLpDwvd85NzOlMGLmMz0/ICabwhb+bMy+frItkEXaMb6S+ht3/4M6Db915&#10;Y/RIFx8EDIMq6Omh0stEFdUphyusU8gjiTlGXl1e7X0koGFKRiqvoSO4uhErW+Bh/UtXwRuQs2w/&#10;uJ8FjDDGaejAcRMSt9FKWDORHiFQvFAEUziwKh1IaCTjv6ZW+oo6dYafhKrR3ALt3uEqoo/o5E0m&#10;7N/fuoVrYknzVXf0W5icTCbmU5cL0eh/m4600PFXoYTIN6yWLxmzOtcL6hfW7XxTU6bvzqX8pIUX&#10;15spgSuJ4cSEs0RgXySfT9Gb8WPN5YImqq0dHDKTYQWwReR2KKIsE6tcRKsjGMrCLPF4rw8h0vk4&#10;PeZEh98GsFOKmQG14gjmZl7kllR6O4JXYW6UhaRQKZUDKOJ2GTArKhupLqCW1hUAHHPnexVOZsxX&#10;WhR/KlEZByVy9KHnwMHpMdI8TEDqdSgdsWdLQAe0LpkPLl8XVReLovgQECdAUexfNrDMDlUoDFgi&#10;iFC2imrtyRiI/AQRr9iuEe4SSibJM2uaDmrQ7dSEIdwsoYc6f1HyFB5a+DiyKWMbllaoHbzqlNHf&#10;RZA6ZUtEBC5I+MFl3X9+5lTf7GVqhjAQJpH8ARsVZr8mL9WKKyID2kiOXXdJ7coBO6unnl296ZQV&#10;EI2oBkIEH8MDNR/pGZQ2I7RX02iYRqe5W2JIHk1PbHHeiOFmvCjbC/ku8+J6lX0SMxTgnrijZy7/&#10;sWke3whnb5BGTh75jjO5+vCVC1+EN1PH39+5NUfr/E7OBPJv8Q4+RRYCejBw4EZGMBkCATD4yZ7A&#10;xYixwZkK25meriqjLMY4FK6oyaIibGYeifq8FONl9LIYo0ewUdJAqbVZ+Au+qqz/YJtMOAnOza3N&#10;atKFjL4MkIeqMjF9ZZplmRwdA9cAzRJKEevHT1T61jOkGMR4IYrKGE4+Jzk7yvlDvhzk9fzAa2+e&#10;WtT220887NP4/8kdex7buSd1ha6sHPj4x/5TTckQLsk4ylV7Je4cwob/njh05BM7dz+/Ye2f3H27&#10;1AYKTUX4KrshQioWdBuF28Qh9W92XiVTQ8nksk6F0oYNT6oHY83bRJqvkZ/L5wRlJJJIjq7YdqIx&#10;K0Uq5xklLpXAo1h58W0bMDEdrmAhTdwlYlTCTjVHAquIcIlIiTW1XEVy0TqWT2hOyqc5ZhdSUcex&#10;pmacRp85sJeCd9s6l6Tpza9SAPEU0mEuNfI3udStt1Ea+ybaTTy1dUd1Z8fJ3/ntd//tv77wjW+c&#10;+8u/WP2DP1jd1FxYxk7Bd/dspnvs+n/wD5d98pNrPv+jt/70z6z5kc9XksddXv63TYktKiLIjlU/&#10;MjpiMJ7pjExYEirVr8sAqxR1lfy1lBJniZ6DLGhgrmFvQwqqzaIeKtFjNJCJpANk4lIzn5U894qb&#10;CGMWnSiama+ZFHaTvlOti0Ltj/Y/wbjIaScthtM3bNgAYIdyaCnKp/n65luG97MKDUn9XmARBcyt&#10;kIfk373+Rc7ucraTb8lCqvbjUDRC1JvlVGZWDuk7SsaHUbB35EGZII9VQRjHjx4CyO292APupnyI&#10;YAC8QL6gLU9Msr/mcQYREbF82fJVq1dPjg0jCqMBuNpMsYYugDAzFfpqoHLWW5LuEkq/ypjzfgg+&#10;j1O+nzDEVM+6TA3EaFuEm2v6ygSQeBX1ylua2he1d3RROWlxe0f7bPHMxNQENab7BvpGxkZUOllV&#10;pyMzmgLKKA++S7hwN+/Yt3nLbuF0kfd6bknHn37sKUC6M53t1KQTkYmxJvUa6oGGABylbIR9GBs5&#10;hs8gK1VyyhKZtyO8jpoVtMqtFGHKmwlbECloDML3ym7FimhrG6DMVOZWT8iE+V6s4uHhEaLdueCh&#10;oSGLHAMpVv+Edmax28wVn9J2YcWli40Tk3y9e2RkZ/cSXpBQD2DHb0peqgRGHB5qgNI6VMotciPw&#10;5/HbEXYim9gDcePidfV1fwX5/e/9iNYTJwjjZPqFMWhPW4zzxEZDzp09e+vtt7XT/eP0KdI+rBzJ&#10;2McFWEJMD80qp9h9gANMPQ+F7oe2w2lYKIRrkgFpJpCcmblMj8hxP4vvl3bf1V2bvco+5xqO7ekK&#10;d1NS1HVaticTjmddNpjWEwcOPnmQhumHOGnHMhq/PniqvX1IGZMLamp6/lgyd6uxQhp7JCRMVNrh&#10;enmiKF8xhsWLnKflUiMIKWdxOdKWRPMCnUUSaMYMi851d9y7/V2+eKabwKmIBXWMKadFl9gF6ZW+&#10;RLu2SoEC0cvYaI/bymVTwpcFYSavdDalhlIF2ElA2uehYDrbHbywiM8j7HKJz/N6yZQ/YrPdHpG4&#10;Mt+FT3MR7d8Iw/TEar3oWpgMKUO0CzRgPYo5ii9q1WRQxHbLxYRfc1VaTwN58ycsC6qjatalS5fQ&#10;5RyqzLbSU9z+wP1MjJA64r2VVodXXDWI9KyaEEFvyt4OI8SL54ePyL15J9lSaOz97/8AN9i6dRu9&#10;gai1E/FkiqTQdej3UVtL0TeQSSu+wab0aH7BcvEHY7I4tKHiG9mEc1iKdaOw2yeAnIgRcslwGFpY&#10;OdQ4nlu5cjXw+clTZ2+55fbuJcto49PR2dW1uHPHjl3IhuUrVtA3HXyCwEBZJleu0Bf80oXz6GTh&#10;LSVGr7SmqooxcALPBRy5YsUKQhM1ZTSzj26ksKslZy889PVvEVj39uY7377nDnJAAiRyNYcITw2f&#10;rbt5KidT3thQ9SIvj+eS5helfyKZUTYGD4+cIBIHtSCuo+n1PJCDJDGJU2h6+nB9w3ceOcQJN4yP&#10;PbBvz7a77n55w0Y61TNxSuOtjfI0YHaESSmUAeWeEpxKB8C72NLKIjQxlwRZsEuRY0FyVHMocAvL&#10;KRk/gaaa8yg6QSFX7ANhOypyHBtMGyAjT55XGq7gfMkqCw4dYWhpDkSwDjSMTJAou+uwPBWWV/W3&#10;cCDLVlbrZcPq8FI+YOcoSG16GoJualZGMNtXXq+gSXW/VdyscqaUNaV3VJCE0eruKaJHRTLtjxro&#10;v/jB938H9xras/vS88/TQg+fcNvmzRQ/5vzTX/nD1s331q9dRz/Jr/zxl7QGitApWd7Tx8/KvoFT&#10;rS1X2toeeu7lscb6N9//pEF3F6GwPFtaUk71uufL5jCMYjAC82xWEVhHeB2zQrArUo0twyN0r17Z&#10;0tYqD8LMZToII67HxseIhVQRdNA6VcufA3RD+1t+ru/DX3lry+b12+67IZh7WORh1ulBSyK0WAzN&#10;JqWWgPFUStxrGIqmRGsJtM6JAN5uuQfGa6pCqcGHbQRY/ZG6kP2Zf8o7Ad8nF5+JIf+xoNRwCqzf&#10;mKGI3FGEnbTRUx0tD+44yGk9y5eIRqQJFFFmhjooOMXp6FTTpIh0MdAoUcpXVWiMwpwl1ejcEE/o&#10;hVL7lE2Npzpi15OukGZED0E4kv8ywORRic/MXg5CMgykLxp0hiTjKrbNZI37K+ZUeB7EcyOJTDva&#10;IHF4m5lpUskAFBSIF5VQrcjyFKv6+z//ztvUJPgPDz4EW306evZtzYwlD89sNj98Uw6mJleO0zrH&#10;bKpmTcRuGWrR5ouNC3AjFh7xRYUvcn+Iua6J9poZ858eSZQyu9bwYACutuavm2l7+hQkYhVAI458&#10;2FA31dk2KRspPNZfVAqq+0FEyqPWVOlrqp0rZ1qS7My/wtC40kwW8ZRPVJqibwPYYbFFizhNUAwU&#10;hqOqReorEgKYm8pdNIWmrRAtFWhWFyTNo/Kjkn2tZ/XzFi6Nlj7LW/GiaAbiHUxqUVfmO/T3OT/s&#10;RrvFIy4yBdYR+BUIq68f+1eTgxoRyLMu5X6XBhQUhx6nc6LygxQSkjx+qnTugaZyORJASi5QnxDF&#10;JgeKpdmLnczWch89S6iE2szMAkDHMiZFx4sl4p+nCxPepXEwskg5FwIi52dJ6bqmhnsXt//G8SOq&#10;8KuShWqLUllabuLQj/NHgx6AXoOw0i+HoEiBy5Ii+UuDtGrDEyhSXRm1UpmUlcBOnwGZGh8YkXIp&#10;l4aeyEXkY8+GuuI1iZwOz7Sa12RSLt8XPjV9R7s9rY5Mrwwg9vp6ifMX+WtPuT8tPPJv5Rs5PzN7&#10;ITrRF4uK14obKF3R28rf9WtRmvVIgoMi4NE6XLRl1DE1TuOWcS5Df8uwJuizVgOzr64stXsW7sT5&#10;BA0xXbyor69x6JYZGjdKqnKUxrNQkBoTddC5fl1DLTkTIHSEn2D3YoJCdSqfotRy9XfWRgp0QW4k&#10;lLeMxENAaMYjaRv1Nk1J4YT4MdMAMgb46KHDH9u186Ubb/jze+/M5/kzr75924lTvkRJU9Olz//w&#10;L40P5uqv2G9EqGlGgrmRKPT44SMvrF/30o3rvFVleJPVqLxdJUC46z1fYR5ytC52k3LTVKUUHdVG&#10;UtBiamUiBS5TnByzElRlbquf7IV4iBmpEWWRdNB8mEpEEUh5iOTxZFFzDWtMrsET3auFFiYo3/vQ&#10;lXjNJpKjJac9T6YKhmZV6qhY59ci84yueI0pTvIs1e6omThUXePWsdcQcNqiGc0XUmO+C/bs2fuD&#10;//yf7vrn/2zd/+/HW+/ZDPq29KMfo7oIL7o//BGC5gqzXJseeeTob/w6EXat99zTsGFjZWsrIvPi&#10;s9988bFHOp5+uu3pp/+WfScY1era2m9cOM9cq9i4fKNSL6XEmgLdoN2ODPkB+ChqXwbE7ABlWeTB&#10;T9U1xaXB1RRHR743/QI72AqSf7LlF2ct1JTy99cM9jx8aN8r628sNHa4Y02ddL/h4aE779xESixF&#10;9xTMoV5bC4HbXj4RjwC75HjIhW9ajvfiQoVsKm2/q/8pZDgmgEL+4zsmWaBS9AvQJDyEsGsUnlB0&#10;VbkBCmLCeA0j4s/xoUFEPNuJCa+qUNEYV0cmEYWJ5hFh52xU1N+RkbG+3j78MIRkVxFDEhVm+C5s&#10;DTdDTRlVGqLTd/ARVb932IcK5MvRFHsqpZcwQuolsONA3IHh6DtPZgQfsqWa21vo9Bp2YQelayER&#10;WNnI2Nj5i+eAmtiDhNFRxRALgiVDLiK/zE+YkPu277t/+96nXnqHeLq9a1ec7e74s489fWFpJz98&#10;aj6sImEJJQrUTo0lhBFUlAQAoZCF4Dh2GENsYfh4znkOrDxzY1p2RMm+qJaVrQjXH66pe2T/vv6q&#10;qmMtLZbISYuLQBitmtdS1y9e11D/5qVLieNmMJD5XU5Ipg3+PNncfHd0oW2ZnHxt1WoVhREdKMiO&#10;1hN2WOqd4DrJD8ELm7Sh9/K+MO5IHzZ98dGhkZEPLUkNcN6T9vwmyfJ/m1z4/MqUQnx1eiJMDD2o&#10;9Te2LskTagROpYihQSpFrli16kLPJWQZsUrMBmSGix1OiznPhsdGmqW9iZKdqojgVFh65C2BRpLD&#10;mU+dd0RaIFfSWUCOEl4RLb+uUgw8LYWbqFB+5TXsslULI0VsXlfhzHWDQ3eeO/uDr7yyqrd3x8qV&#10;R5oa//C2W4HqdEHrb3E7ZsA30rei/YKKr8nxkzJUZJoHfmw1wDCLWZ+BF61y9nR5SmyIrnTopUkz&#10;Zt+/I7I+Tskc9+njsrJ7t+yUiR2lkGJg2im0mdBLXyfsWJs5AHZOCBNGr4LOCYDNaihGvlnmPfUd&#10;E8Uluaw9wP98lY9sQtqFkFt/3tRGJ3nNCTLnrXYuAHbJnASwM5Eb3YrRRgl+ikynwzlbiRK9xJ6/&#10;MAA1+VniezIT/NDZ5Ou1U/F4h5BkXlO6jkrEjvZgUUrveOBee85Vm0aNJvyXgpngpIwIza9CNWdi&#10;PbKgG/v9iHVSwtfYGImizVTKoF3CyAi9V+hoJNXXhWMUWkcIXiM8MnSaUOcyq95msHCjOAr9V75d&#10;AGFykgROl/oWz85pNwZHUOsNRqvJnaN9zwyb8PSZcxcuXlq6DKBtOWh4a/viZR3db731DhRLbQWq&#10;n+IXZqQYG2OjI3ikwc6hWJpOJE9rJC2yMujBzS0tKj+Jb2dmhsj4iuoqBM0db7zz4NeePXTzxq98&#10;7APH21sNFngwsXs1Ehm5vHbpnyhj6cBOJkULnNxTMiHd29TRducvnhcQEJGXPLXVKq5AaQjOBF7h&#10;t3ZdZcWjRw4t7+vddtc9AHYOXjDSCUuB+0Bw7DhuQpwdeckYvWgdTFhrWwsACANgyKISoCBjowX4&#10;wDX81AzIVMUL7+TZqCjqp1CscUboAuwkJpLrSJZ2HJGQlfZgbO0wTiKixJMWegmTkLZ+mQSF4qE4&#10;iTAAvqoIu7l5vE7aI3ElR2oYLCPiVRi8qrqQGxvtuaL8olwsEjdhfMV9JeYFakx/+IMfZwwtd2wa&#10;3rOnf+uWu3/1107/4R+c/dM/4Wdg21bKIZP4fuDgvldee14FO8rK73t3/8P7j7ywbuXRxoZbTp5e&#10;d+AwQ/jmpz+hrHGIh3asZXSMDduupGxz9JrYXZzYhDkFt8Npc/HiRV6Qm6GktokJN4HqXLGch2Ur&#10;qdFEcREuXYQh21vlaMV/tcKYPNi3j35r91hDzUvvu8PIRVgHToEU5cVOCmbtUOEgH/5Un9eMMWGt&#10;AQqrjgPGfzRP8CLaV2CmKQf0/8KRhEE0Z7iGbPxnCmAuQOs8jAgqsvGe6kuwL+7fcWDb3bdGorNa&#10;QTMzDbS0pBIKNdTrVNQ8kkdENmZK0mlmrEFSqSRLbpXOrQQAPYrpzPeL154Ss44YQDqK51MGenzk&#10;EXpr6DoCj1IZkQRLRbdQbXDAHe0L9p3K5hFRpUIeMFYnO0vqq1AAnmSJQ85c1df3o1veOdrc/Iu3&#10;38GVTza3H2tupZAQmB1VM3NjSSyiABRIaxqAnQVJWrXgmeKKMf3ea/lDiel/mxp2SfRm+qX5atp7&#10;BaBDJmwiXrPgyG9BxEdOAx6Jhx2pRgv6/cLFs/YLlk9+TA6Ww9zB2o9/x8Ra3ZVhHIdj2sGAzEB0&#10;FE5I8qdeR4tRi0rhcsrqC9eJwlVCubQFDbDkbSB2rUqIFvSqNC/9IfA3fuNVWaCZAvNVOTLXzZtG&#10;GFd1hk5y04V2lznYQ6UWVw1PPKHiQZJK0QXfj/Y10ubh7VH1Q+FOqpuoYA8RsHh+zI7tSmXHplJ0&#10;YFqm9mRU5bVf9bSx46LutftdcHfesuTNqc4TSwXYQs5vnYbxTkwjDIXYFNaws6/kPuoKU8BusF8y&#10;r6oSTJdB0I9ZMyp2HDiaMQutduCG8RNYhSbH2loiN4N1phY8YbLsFOLH0B03wWSMjI1eHpHDTL2b&#10;AyS25hErlZI48pRYxxhQpcDizKuZk3b++Ka2/JgTX9WUmKnkL/w6/9PkH5rnVZDHdfSY9OmcZhxh&#10;580LNyDktl9G70L0lkficzgIjed5IWDl3eNijEheft+04UbcpXhl+RQT2vVSNZm0qo9dadvOCn1I&#10;HzkYZJBE0Qbe9B6UlM3EvZmDh0qXYRgfsXWIKlZM1MebhJ9EZ23BzZF5pOyh2EqRlxGrGgV3JItj&#10;LlQ0Nzv8XPnvwu3/yMGDjx46+PING169OdoUhinyI994kYra/nZZd/cbn/joV3ovhAQUy3Dp0vLo&#10;yOqt8ejhI08cPfbC2jUvrl1Tiv4fuWzej/pKBPXbIaEXmSLq8SjGLtoMSmONDtEeK5snZ3cesL+Y&#10;86L8an4B60jvBAXFFgiTwHhc1EyRo9dJ4Yo/T9Pm5fBa6I6Z0yEawkaHr+TCSgvkR/BvvqI5j4PY&#10;OoLpPn1gL8Dc9s4lkqMFlhgF7+gnC2AHqMeZQHjXUGzhZfOP9FwZA/fT3XrHbTd97GPVXV3/6l/+&#10;xH/7uZ8/dO7C1OIOZmrmy1+6xg4nwm709KkTv/1bR37pf14eHGy75x7ULXIaeMoLX/s6AN/fPsjO&#10;D3h25gpBUlU1tcFNiUuQP1jKoLG1lKom9qpCJnT11oEbU/qk5tYu8wgo4WFVrzHKXOQQiWeDAAUv&#10;faEYjT+TXMhZjffvufbFDx3cAx0db8Im0onmGxSf5qZohnRZRU9DXfTtnJGgkWSU4Al3AKuZQ6ZZ&#10;xYAzQVw4npwwrlnc6/9MmyHLw805Ty6jFX6QRYX469hK2Fb4mJUBQ6AdNkhFhYonVOqJqAmu5mCT&#10;qgUpKhYGrkg1FQ0EMKc8Ebr9JCYJPXPqAE3K1GaJNAvlJsBMmEeWj4jgWRwEjCZiw7JECz0++m2B&#10;mIiOk6HjyV0UmW6C5isr0LTJeyWjf3FXe0NTg0oEFs8TJkxeC1F1Q8NDNU214DrMKowMdE+dXrXt&#10;i65MTm/etvf+HfueeWXrsou9+zesIe/1jz76xMXujgtLOsyXpEHbawXyGK07tTTGjARNSr5WkIJv&#10;3SZp6UlZEkcOlVLcScljSidSMVZVPpdhaojSGm08uxLznzx8+Nl1ax1z56C/5JpdAAyK1jc23Ld4&#10;0VdPnzEnNkhn7st1ConWhDReVrby4qVG7N+ios7RkXe7VMnuZEvbY0cPce+Tba0mYD+dniwmmmgf&#10;E6eZFe8ZATGfCV6mzfDtguyA7zs+9zl+046G38B2vIBj/K3Au+Lik8S7pZ0gdwvTScETsfwyQcAY&#10;0ctWrhifmiQUlMQ7xo/+hLUMPqpEnNjjJCRHpqvsV64UXmRcm3PzVSqylGKf8aYQMRQOUTC/UMkT&#10;jG7RyZyomrQZ8gKolLZdvtf8tznt9YCdP8NF88zx488cO8rSA9W9ePNN/8/jj55Y1H6kQaUDjQWb&#10;9YfOvKBmMAi8PooYYLSqtJXkkQE7S6Fcitnt6yuk8cT5iduYYS2Ezi2ABzo/nuI9ATu+dWY58Z5F&#10;923Z9ebdt5pvWb1Xy9X4clw5wXXSOhzTEztCyq2TP6TWemCsSdBWUsP0LHF/Q2ZCODPuqGnmrRyI&#10;9Frkz5jzT5N3VSwuLxTLLlUh5dIqBNoSOTL8RPux3Cg6pnmF9Wl/LQAmtmVywC70sRSJ76X3umv5&#10;ysspw+whIYScIQFf5aHQcpNiBmB36/33slxoXbV1dWB0EDZzxp9E+sAsGCvkW0FthywQI5ccXIIt&#10;qUz78vJTp05RLpTGK3fcsWnPnj0TVPLUc6pQkGO9iTVVJmPANNfou5qbeE4z2cCdEsUzVl5zIwen&#10;eJYFn82qlYb3g8OXRCVU0Kuu6+3tW7y4o7NzyZtvvrloUef9m+9nlkf6B955ZwuoEL6yk6dOOYYL&#10;Fjo02M9o6GYEHxVzVhCTrKmLPT0rV68iLp0JIXvx4qVL3L2tvX15f/99f/a1Ne/u2/7A5rfuvl1p&#10;SRHnBYgV86OhKiMnIAwNOFKcJJHC9FI8p7txlJCUypcU0aB9RO4sNiNlvM6fjcWzKWvbQExwVh4X&#10;+ITyRlmmgdWrmZDO8+d+99HHuBdzi5BDzRgcGWaryZtYpogJfYScq61lJ4PRXLx0fvHidv5kAPjx&#10;NEghfZHYXwDQJEaS/WNpbUbDazPi6Qkp94KRxObEl82YgC1lWEaX2MxCFa9T3lbYGgHgRvpUKBjC&#10;10q0oCxN8HrfCIGpj3kiSxRCOSBCnhKWqfoI01NCcxobWHiPbRYlhyzKCeVRijUpp1sz4DZg2thm&#10;lHTFY1+pPtn0Des3trUtgnroaLb8M9+JK3jZZ74THaGiufm2//JzKJ1c+Td+65cvXrzANZ84cvqh&#10;fYefX7PitRvXHayr/tTew/Wj49s/8sxYY5O2a6QLcX0H2XYXl950Ze6t0rmJFHEpuo0g96nTp0+j&#10;hKHZsI40neAWS5cu5Yv1ba0k/xKiD85D+TbWv7G+Hq+gm0XAloTWFc3f+c7hdQfOvv7krSMtdY7i&#10;NoeMPaVAIEoxeF9E1I2P4FM0XY2DYUAJ8IKYKACmLNlevC2WNA4DdoXant/3O57znNfEt66hmvRn&#10;FsAcTLTAMGOwMW+usi35craz/YEdBznlwhKlHgPbYe8zG27TpGp9hQAA//RJREFURuSG45YZr3aH&#10;0G3t9yuTwrvDYZkoRyQqK2tB2KQJiQFwXfMZr5ofQe8HYMeUBmwRcxIqMt0JtAGj16R1erOm1BNW&#10;6bfKwhbIDmBHEw/1GxVgB8DAmVTBAPpX1lUQKrF1P7ZtK2jd/7zzrgRXzRVRGQT7nEpDNtSxncy+&#10;PcmF0xoTmDajh+31ijOTJV9o4PFpGSO1HAydMn+RerBkF+EKFlTXXNZvBg/ybKXx5C9SFfaMdedD&#10;yqS5L7AA/pJ9GnZSQFYRhZecDdMAdiwrUaSaZ011cBDORgxKl41c0gjbUWzWlYIIu5wmNT/fJsKu&#10;spyIoQh5jrZuyvxklalgRXeCAFulw0T5yyhyFnEymm3pAlF2L0hMg1gA7Lw0pmoYUU5m5oSeIghH&#10;DCfCl6wfR5wxDCFIMJR7gR6BPqORcC++xdyoWlw1xdGVvsGlpjEgI2XYsXVcMHZ2MdE/un5sbXip&#10;buFs3MIixw44iGj8mEaFSYvGArIUA6diXaR4WFfwgzBU2bdh0Abxa4R+n4NALqwpJfCyHyMlNqhL&#10;6/OhVUv5wtbhQQC7MjIuK+RxoA8f39XTimTDZxUeKRxtEovx3cBcNM2Ryp4oTR+FDqcV4LFi9jQC&#10;Hip8xaCGcLMrI4oXhoWxoLh+LEzjCEVQGl3YMnF1rZf5o0Vbxs100wzZz/dd8FJGnjwuOffzCdf8&#10;mdOD2VF+5Fe75oWJR9+KSEwOuMFTx49SfexoU3O+m0R42WbXbEStE+RgoXbEAuFZ/Nf/8t/ccccd&#10;9FVEyjQ2NqEL8T0k/sz0OFY05/MtJgrq4joIArTHaIZJKPesS7p4ffHnmEEhL/wV62BZJBohovQ/&#10;qWSTinhYDYXPRNRn9D+JGHyVh1MgayycATvhR7GP8gi79Pj5PBRE2IHW8fPKhg2vbtxgBKt+evpH&#10;v/pcy9iYv1V+002vPfXYcwO9npNCVlMapMb+evjQ4cePHXt+9eoXVq9mScqrtU+FxUSsbqDAWllw&#10;GPGkLL5AJBO7mN2VCCmscRvk/KC3ewP7tPDMSnc1kBGEcRV5sB+9voVNJ3TfUGtRfjAmQQr4jtq4&#10;pFIAV/Fk4w6qfSCEzsHUCvyXPNL5C9m4OXPWbi1o74M3iNaxQHI4h4CD3TrWzNPUtWVxJ+P+zMG9&#10;EKWrNFyzOtfQvL9eSNLPPffC0cHhnv6Bl557iYtcvHBx1653X3xn24eXy+wvPLDJy1pbp86fpxrJ&#10;0V/+pQM/97M46Bo33ji8d8/wvn3oY3/7MnbcbnWtrJ2LxdTkQQ83cKDdJnFpfDf0ELXuUQImbdyp&#10;WEf6wYQzoTg1kpXFUhzggJnC16SaRosn80NNOGqAeEsSsNkL7kjgQoB+ilQIZ0EgF1Eqb/7RI/tf&#10;WK08iXwJyitTMyVzEtts3AvZ5fF4ccVE4wiENzndc2biy3lguXDMv3XNQhT+WchkCkfl+3p/ida1&#10;6DIEfEdrtkwOEXaLFrXbHOM0bcC5OR4B/8HUyCgR2cRdQd3GixAAaLuYTOoBiMyVZFQJEW4zOjJe&#10;cnkqMHWjc7O4qYjnhl+VzRP8HhtP3/Gc6sDekY8+WqhzBSbXjq3BISpaFtU31pNr1tXdzW+yc7CB&#10;DcwOjQwTw9I/NMiZij7BhqJ5Xb6mMbEPbtn30JZ9H3pt+7ILvXvXrTzd2f7lDz5C9uvF5d1C2pMS&#10;nnzAuRv4SrgBeUwewAvGR8xY+TxdB2NRvIg21DHIw/D3nPtM89tSYSypLrb808GXOAfyOdTY+FTU&#10;mzvZ3u6F0NKYxOIk34Ws2A8tY/cVHx4ZEcFkSIZf50TijewlO9XYePeJk3y3dWLildUAgomZrRro&#10;20VVqER5QXg21yOy3mMLwS6er4VzewfrlkE2m1tbrie/pkceaXzwwTN/9JXDv/iLJ3/3t/veeKO4&#10;qqrxttsb7ryTk/PW0n8F3b7nR4zvXWDfZNSEYiDzn8yzcCcXqa7IqjWr2UEMEnOSB4fBEh3CAyik&#10;OtzwrC+hncpNjnaluaYwj+Mn5IVoIEKcvDuwswrhC9NSiOkFTT5NZwzam9qHd1+yL4Kw9bc/K6Y1&#10;8MBdF87/gx3bKKezdcmSE4sW/eZjj57q6tQX+T8c3ko1ily9dK0F60ApL2qImAF21q+CjchsySPs&#10;PAmOjvSW9yCTQhvcxipZLnGDDZkZeaTxXHmEXZYdkYYJZtfdAWDHiac622IjS94ZsAsnSuIypkzJ&#10;6RRbpwwZlZCO/Z/JWcWxFAJ2JrwIs7CtlAA7VXEP7EJ6coFb2o/psRdyP/AgD0BVMGNF/cQkoZoB&#10;Kqg3Otug8XDNiuLyDLmyz3uBUWc80wWRopdBqbJ5vLY5MXjjQEqskaN5SMWDo1LehPA6Ujzhfiny&#10;7obbb9cjaMuVjY0RD6xWjHigKXeGun2ZaptXZqdm56j/VkaXbnlNi2iUUlJZNluKPkYsVEl1XR2Z&#10;MeWVtbfecXdFVeMrr71dUd5QVlrNdYAsMD0iNxSrtQqlZBJFH69stbBeEgD5IXFrrmx2miZCs9OT&#10;lEyhMieIAchhZRndA/GeCKtA7Ve1ISULT1EFGPsdPR/VnFjWsoqJK3NTTG0ps1bVvqiLXrWDQ6M4&#10;Zmrr6weGR4By/uyP/4B4pn6KIg8N1OFV5ikIsxsaKL08Uw9ap/YcY8BAkDwmyNDY8NPPPEl83sXe&#10;S4ePH8ErBD8lkvvJoydu/eJXzm2+55vf++lT3Yvotoccmbo8Nn15onz2Sk1lGe2n8JIq3EH+56Dq&#10;2Hih0iWNTYZqOTG3RFepa3tNNakrs01NLbAMkEH6nct3ocU0nk1SFVSLd6h0fHqcnoNNLY2LOtrx&#10;YJ1dvKjr/PnFU5NnmumROt1SW1VHa5DxkdnRgeLJ0SbeLJ5FfvEVIEV053JKNYtiagiF5F/CTSKB&#10;w/Xby3BF4R2XgldWCUOTLXYFg1a1glQGQCcLgcRwuTxFx9kr1NSTf3eueGpmdury3DTnlJTNlVVg&#10;d+ClJDOZGBhyL8k8KZ+bqSwu0mILCY4JCZVXWXAQFmSjZick2tSBz7DAKNXFJZXjw0NMgbJECBGa&#10;BYUqqaSy+ZX56rLK+emZ6dFJfHSkCVNOG0gHgObC+NjUlXnBOZhq8lRHO0gGPoc5AWAqSLiYMJuZ&#10;idK5y+Xz0zfddPsHP/Ax5nfi7Nkzf/SHrFF1RyectfmOTS233zF5/nx1p1ghnrejZ453X+j50Ns7&#10;n1+z7K1bN2LqTIxNHm9peucD7ytZsjQKkc5RqVSNhi8rBhCY6cNTs+9Wlu4vmcNeJYlieHIUGLis&#10;pnxkauzw0YNTgEwEPJDgWzxTUVdZ19bQ0N40NDZSWV1Bxwj0dbpLXAF0KmLRKXQKj1FsEOL47i2H&#10;7956+E8/dC9B+EWzILLlakQxQ9QdPsGKEqrbwbTZOUqNE9KvpaVWkzjwFA/I8rIyBPyjNxkpgPAw&#10;c+E3rOcVsdjyIlKkSyspwyv/opZJ3aoljsJvA++K+CQpKZbtzmyLcCFM4CiIGrkb9jNwBLQQoUrC&#10;haE2df6AuVQQtMgDKs+XICbEH9Y9u7Dk7q17tm2+Gbmj/oM4D0i6R7nlh/kg3bWIUFOZ44qcRKVT&#10;F3ZUZ5wSV6J5ZrnKWqoeymzZXLn6UxaBdJMMOR9tKXF/8ciXVQ3Qcb9CapRlrDwZjYUAWCADVcWH&#10;zsnFZpPyHPV1DVmdY5gseBx1QKcAU1D7SKYAiNcEUuYpFqmovJoBso0AlQeHqeECLK74yIriy+sG&#10;Bn50+/bjzc2/fNvdylRlLnV/eF8R5tNbHd1rh/pJj2VhDrU0z/LE7BP1KFWsqTL+kT1E6kU1wmAN&#10;SiyMjCryuUgfQUmFURAyiSDhVK09RUZhQTpd8x7l4PDtxJ9UZVdhNpFOcYUqvhIBNQvCDcDHhby4&#10;4kN8i6VmiXWhwLEMcDgwzT7kkDzJ453pH+GmUQeCKJimbR9Y2tzo5QmtdKVS1lTsmZI3VUxX0ZVx&#10;uBQu+GnB9xKWyeRRGZLIMSOFSY9ZWsHPDPEM5CAJ7VFlF80GXBLKEiq0ADlZIpoOK5FUoasqXkYE&#10;EHxZjAWmFsRAPDL2MM1q6XMxMznNRuIDUNbyohloDI2LHVZFlX14nTwzZmbMNfYBTvCwBx1ETNov&#10;1a8vs2ZVtVAgSC5dn8Heh4tmL1eVFZGFOzc9VlFUPatdpyxOhfsSE8rWKSu5zMNUVxbXVPKafitz&#10;5aWXyegpKZqC9ZYWTUpcXkHmEmvAtNJMuujK5SLyjFRijcEQIsJyqdABORtFxPWr044UBmXVwMuL&#10;ilEnIQ9+2EyUeSRxnBp0yFE4dkhZzMWgiFIcSCTXY0JVwRVRCQIxVXWL8O3j11AstShJWIy2FxoX&#10;IM2Vosn7OzoPjw0fnRpTqiFCn3Q0YFqRICAiLIbg2BkciMgJEr2ors9iq9BudLuXTJKJXIpqgabB&#10;NUPs6BY8A5HowdLQAsqry6pRBS4PT032j8+OXZkauVyKTq54llLol4eJrxfDXPRAivLDQEZzoeLe&#10;HAULFZlotc5EHi/4LV4r5hUhnYGC+30cQKoTQDNa+oFJAyKzXj9R/Jgr6cqocCLB+IkqMVK5XfYi&#10;9hxXcAE3MWgVOoh3HDCRwXvSVnn91PEjz61eF8qcvBqBNdvkCTY8B9/GdVcFZqAsM7Utk4VMpEBt&#10;VemWt14fHR4omp2aGB2oKi+qKEVITGOtoKwwFlqGMI8Yz4R8NNTWd3UsJs3HGfQBUkd+Gf0cJ53M&#10;CjNXeBlPqA5QygSp4FVolbWwL7JghWCjFdCaawLvhtg9mwPSQPW7om3LDlOZlXDBqKQgXEHxbFpa&#10;57N4DWzWBo8KbffRw4cePXjw5Q3rX9qwloWrKS7dcOHi33vhtWpMqdBzKx5++PVNt31zsF8EKU9M&#10;0CqQIl4oHNS0jS+df2D/gccPHXl23epvbliFpSxjOZoa8xhKblIEvmha7kQcojiZp8QAadxBvLzK&#10;Ms4WEbqv3BK4KlsVHRjHs8JGK9WVVio21WP0aFHDTBOU1eoL5hx7wz+UmFOsM7SbuzICvFTkhkrh&#10;My3sn6I5dE226NRs5eUr5JBXsiRkiIyMTQ0OzwyNzo6Mo3rNTl/BPykHQxlPCqOhbivSUKBdRANF&#10;pVviyPxa85nnfs8PVFc9t2o1kXRPnTxOJF1/RD8ZKbChdKCxgdf0KZYYampSMYIQ8C6yroIGRs+z&#10;Sgii30C0A4wS2+651Lvn3b1zxcwcgU6K4nUmxLqGaytYNd13377/66fu/OVfXfPDP0Jj0SP/43/s&#10;+mf/pOelF2/+qf8LlbCw4J2N1r/ZsaKq6vnBHvQGpgVOi9rKgkcDAigThYGkN7KeXaiOthKTs1cQ&#10;+qi/08xilVKVVec5YkiEb2jRoidhILcu+6LgFSSIf6xa+HeEyShCxFvJeJ2cERHGcLJt0SOH9kIm&#10;x1QaLIJyo80Xd2GTqrLbBFHD6Diyt6qiqktcU9qLdjvvytAluGOW34gAWCsBhBSx5gfNPfyLsjWN&#10;tnn2lKJWYFxneECSk4VQQtLfYrslWybPkQltLat6aW0QQXR5dGSEsGtqZfJ7eGikt6f3LKlO5y8M&#10;DQ719A5hJkimKvgVc6NsprgMw4/UlXl0TuJiglKioB+tumCoSC5ZSrAO2ewqTlqEnA0Lg7CpGekr&#10;RJLMUlaMumPl0xhyZXNXimfGqUM7PTY1M4Xgqaqr6l61fOnK5SvWrOro7qypr0W7npyiS854/+TQ&#10;5BVknpB3ymQhHuUpUuIqSRsSkI9sO7jyXO/3fu21FRf63l29jH5ofwhO17XofPfihPSGPwDVMk4H&#10;ZWO/seviR7K1XColIqmUXEuyfUuvzKNSKEATPViV86PHlNCcwGVKZuYlrdUMSeYjH8DVNSfEWUel&#10;QseDSNNRwP5c6TT6cHDlouITjc0IPH7Ec8MlpT3PX6YqtYEqoZLdX17qo14Ms8oPIcgoh+SHBFCq&#10;BDCEripxYT7MF09U1ay7cKFhKoLsRkZ2L+7iQisG+u44f+ZES/tgVW14u4KWkcu4QDEnYysQusGP&#10;dGj80+rsIdcG13TT0QFU8aKia/gAwH3rhz700lNPsPFrl6/ofe0VzhnavXvvT/zbmq7uxhtv/Bvz&#10;gUYI8/LspckrgA4Vc6UYOZOjk3D81pYWFvzSpQu11ZWLWluqEHGTE+d7e7AdqiMIlwFgdYEajxON&#10;o2rA6DYwQMy5clSH4sqayoZ60Iloj64flxfU5mVj4zalSRG9EaItnri0dhwDkVbtbILQCSJuLxQe&#10;zWX8+P30W8prYqw0oXr65FF+g9l9Y+XK/7HpjmNtrWc7Owi+xGMpdQD/U/EVUZJMKDYICtYMWqzE&#10;KQYgMYLqVyhfNNZDmTpoULpKdhFvyhEJb8RPgAuqtBglASNRPjfsf/YCuRc8iAZuO0AqTbSQipDB&#10;7FFUEjr0KRW1iXy2mXkyFMl+kgIV3FO8hy9gD5ppPrBtN2rA2e5u9VMr0ZxzqiC7yJeSfImgnuIJ&#10;isgSFEYTFvLasd8RVRL180DfUSMqlIdQIrJ2T6G4iVtHjR0eXj9hv8hgkUUSP472d4M797vDflfC&#10;n2QD1VxQyaSqKWsAbQ01lQJibF7VUtBIYcxTQGPKU9RHzHe43lR/DE0IxpAB41JgHWMXjBRXa3Vt&#10;TR3uITa0vT6G5p3ug3Xp2DpegwgJELx8GZgIiR71gqhAXV66/Ib1EYtkD6gMfkQXl8MwVizV1ETA&#10;hXPS+flYcaHMsSIOuADPRksytmlNVW1395K+nr5t23YQd0qlzoiCifhAykLjupL1O4tdrUoSZTKt&#10;iXZmcgVO40S6ojsasBehOsWvIK/KsH3IqVgeOVGC00XwSy54KivqiCSnFXdbazvh2bx67bXXv/GN&#10;byBPIEI5f4jWmZ0hYmtyUiVdUL/MXASxEejU0NDR1bmEoKfS4sOHD588dZoN2dbRcedc0Yff2rp0&#10;246TH/7Qkfc/pdYQgwNEQrEqKqg0O1tfpeZ9DFv+ujynLkJbZTCFSLOJy/4SgjIp61RxcXSVjbJc&#10;aNuEX0GVKbwO6SwnUlTXqCgncZfrG3BlIZkBFpJgnMdff4PovJ4lYJRj7E987KwSfY36Bwa4dlNT&#10;MzgCqfjES4IpMTABY7V1ECkJLFIiAmJRPldYEmKryYEWQj469+UCmxM08ihPoCJBYlJUnwU6UzKn&#10;FY7LdIxLNV/UzzQggog0xEwLBQJLKSz8NFHMgJJhldqd6mzaPgGg0bZV9kpgB458VVSFaiHJbaUK&#10;L/JGUh2UBZ+ih4b6bZdRG1ZcF7IOLUNF/NQxcKGTaIRzlHzP9/5Ia2v7laGhZzfdBjx36L//15ED&#10;Bzoef4JNObh92/Yf/werf/CHuPiR44fHX3nls9987cV1K9+6dQPkwzLB0+Y7O+hcH6B4BBhHOBXT&#10;wIsnZuZr54u+FiWbwr4qQiFgXQh2PXDgAIohSwEd4t7hDKB0CrQxTtZYcL6aX2Fiw5O0w7kCRnY4&#10;NIqWn+9/+qUdb29af3D9ksDshRdoW8Z0Zr+legsti72kaXawsMpwRKXecDF4o1kh01xbFQ1GGTqD&#10;rIiIh0ge2tzNIoUhrm8V36TiB0cD8L7Mfie3nEN+RFfJmZA8RpEwH/LLYi229sVlHXe+s4d3epZ3&#10;6e+YPmNCjkAKv0QwI9WwU2SntCvJDqVBycRKyrFkh3mFXVj5a5n7WQCU1VAfinDIHIMO5bMfBs8G&#10;f+Lr4Bznd7iqbhQdqmCyXIuax1D3MLbYvN6BIPkd02V2VbR+aOCHt+043tz0S7ffteA1Cw4e9xfz&#10;3dLdzb/PnDjKaA821GuGw3x3BFb8yQNm3qzk9cwmPbuRrhWHXxRGshQ+r8uVJ2sum2SdL70t9q3l&#10;gWvP6Vqml2sPX9PvWqU0kWSUkB4/1lBLX1aVtVGODD7KOCrluaZmalQR076Cv5O9yCI40vPG08ni&#10;T3yp8GHjvgthCIUflWHaJGXInvn4LTpX/FdSKfi+TTNVRVWKUyo2oXd06FEjMDjDF0SXgdPB3KS+&#10;6By1XRW70RaNxOAwrMT55EiMa0jPLglTOXSLyPpV6LXvYzrUDOo6KSdYZbqzT3EPwOKUZYPclch3&#10;zEGE7gc34Mwr85FUW626TZI+jMpFSbKFjHAzz21MKaZHgfWWT535aO5tCgoJzycKYVgseieI2EvG&#10;w/3Aug1/ef70AEVUY6elOfQYPb6A9CU69WmEPUY6RiHpOmnHjxy8QXWoIghDJ9NChE9RwfE6jgxT&#10;emgsh7wyxShoNg0pvTatJq6lfOL3PnxaziXSSflOvvpLwlsK3KT5I5h7+0hPHv/k7/tb+SCzSBG9&#10;Q3DTk2rrWUw3AO+j/LL5EyEIQ78S7XibwhsRzW+9/trBQ4cGBwZQVgMDFYStdQmzTVkO1arRw0c4&#10;GxYvWlwLwgd+GUiljhgsOgOQHMuZOCFiKDIwoChis5H/0F2QZkA4sWenRsYSzww1QJNkJTXUM40/&#10;3gtYLiSad2H6y+/FET72z2/ZcseZM7/10AO7Vy7z2w8dPPr0jt3qEc6pVEv4xCdeXdb9/EAPwlIE&#10;lRU65Cp+Dhw33//Ca3ecPPOFBzdvX7HEqmPI1ETAXMfUGFNEkq9w+DwGNmuxrm0ov3fUvU7gVJCw&#10;muAGt9BlzR4ia9IrZfrxn4lvyD5IRyEFyeMQh7lfRMpGtCz1tqJTJKKEarYArApdlDFMsRMhGQqd&#10;C04itsKQIuEhv7Iv6JGYCAtvuq2ze83Q4FMnj/HpiZbWfGAMleSD4y3E1hW/74TqWB1tbvH4ZfvH&#10;RSyuLGNEzzH/+b18l1iRlJqkv4vnD4+MsUbU0sqHQbJb+4c/LKXriSdH3noLR+mGf/WvV33u+zb+&#10;i3/ZfPsd1xS8Kxz8X/f1a2Mjpy5PRgfutBbekhFKj9dPvThVsoryaWgXmcMJDzLDBs5TzHUc+ory&#10;ZL2jhZVEaKP4vuc5/134goC8a+jB8xPqtuaJ/9nv+RyGoyECP7MINc4XBUa7pJAsEfUdOptsUl09&#10;BZPkb+pMiw8vWUEUpF9fQw/XjD+nBz+1OaGnnXe8lRigY1XyyfFHVGR2FzVUJl47KkSKsWs12uew&#10;QEEpADonG4+ZA9zc8xwrxY1Uepivg6RKMYvMFTnsYh44xiZHvXE4DTVs0aJFVChbuXJl91IVH5et&#10;NDjIkFQfPPrn4BBN29MLZ0kxX/TgzgMrewY+9+wbKy71ne5oJ57uS888RBOJs10pis2zlx9K7heB&#10;x+Sk+pIh7GOepaWEaHSrCp4lEkMCpQl7MAujgtIUPReGYLSQY56iNYXwhLhUCPcsG4azwPFnZujG&#10;8+Txo8+uWGUdwGud7c60yvx5ZGz8g92KPzg8OmpOG5b+gnpv4es0CSeMX6hvvPPUCc5smRh/mSC7&#10;oiIYxePHDhMAfjIKW8Vh1qNvOZDNFFIYYecMURF8HOsaaq8B7EiNL25u2v+ffvoDBw51feCDSz76&#10;8T0/8W+ffOOtJR/92LFf/zW8TLNZPPVfd+Nz/unL0yej25vFCgdGtwJFcNBMKcdQTwqkfO4C+QIM&#10;u66uIfo4XYFaKJkVBSVULIIvgqFb/4eLhPqSZEchVYt/TojaHQvphfC0GDXPlyZnF34zFxb51rPe&#10;Tsv4v79rK7x6S2c3rPgXb7/zWEujNlqUgUIoi5LNygCrfTvnpyhnKFMblEodGn24wbkXnwaWkybF&#10;uI8GyReDkEIREN+TTysIRUxGTqhUXcphnH4ecaRsC3kfxfNGirrdU5Ge47Oil5KC7Pj3ge27X7vj&#10;lrShMlnsqfBgtNOx8AK0ykPS/BG9JAvnMJ9tE5uvmZ8QOzGRT+Gb3i9mSpxvTcZLUK7+9jqsEYUN&#10;rplQ69SY54RC5As2Iwrn6/nq5/srX98IpXeEHRUzA+/K7GhvGb6C59XPktSVLH/Umbd6EI6uFcsg&#10;4pDw4bxVY9FhICVaOvCa36j94c9LLUXlCxGty/MBICJbt6SsuYnOquX79+0/dOAwADamkMxs1YJQ&#10;/jEIl7Ia1eNjBhOCE3hTgabhh0ZPmSbsKDzbXnDNY+T6J2uANY/iwCKspPzZw4UglhszxJfkWGN9&#10;Mw+B/x/oA5CQ68H32shADMoSeDkyMjQ4yGD4W8BOWRlvAjJBWqSaUuKeYnzszJOnT1KMr7mtDY7/&#10;wO4Dj37rxdN33vGX3/XxkRtvRHjy5ENDgxgLcRE50ymHwCw79cmFXczPlGAb2h7v2bXLsJFhw/2D&#10;UxOTBEgCt8E7MDvAOi9duKjcCueSCqsGOpHSgAOQqwHV0d8D8cONTJcjtbUQ7527dvcuXUIHXERB&#10;pLsWo7gPDg8J6SPYh3gOFJGgMLDfhloC2XgzUrRwXCnakUC88IcU0KuJhltkzfuCdsPd58bHpnRF&#10;HQRAGcnPQqxZZ8F5MwQyKDBCGm1kosmNra8rWVHXCkLnd01NnURvtkVNlHwkwEgqi9pRa/fFuwwS&#10;aov7OGMckHuafpwC7Ag0QMxjx2jfENQiREKRXBjeoVrFNYR2xP9F3/u5z3PJc3/x5zOjow9/9evr&#10;fuwf9Lz88t5//xOd73sfGRlTFy4s/cQnOeHr3/rLD/7Cr51sb/7KzWuZf54dLQSEmpbBJBxxgnPK&#10;PFcMaUlp+c0z88+VFU1hBYX5yioARgLenzt75vChQyDo1NHgTPoQIQIALNz2saKaTqmE7BLoNo+R&#10;rK6V4aECu7eN+/6Xto801Dz7yG3wSqlLSlVLTEhb2a5e1dIW+3YriYiRS1JcJQzVVlm1hzQVwXWk&#10;QATTzyyMAOzsNyGYPI7E5zJGbM6SL1nOdK5S0EOBTJwx/o3FNnIXgiRqGJlXhvKXjtAbSu54a9fe&#10;h+8yv/PEipmKXQhtDLkjuREB0gojCOJx1UjtNV5LXupuaX7y60j04lnMjLec2fKMVig5OMfiwcyR&#10;7eb48Pb2duByCNh4HM4qZtev+Yoq1hFLTz3aGVYWMH6ajV1TV4tMhaOtGuj/0W3bAq27XapamlQ9&#10;mhP0xJsC9qDtF5P19NHD/HGivU0Tol40iuKMTSHAzsJD20GbIr4dE5s/r5fMf14P2HliCbzVp7GX&#10;tC4CPW1yRE26EK9itplgFnD0Xkeuypsjef+mJ/I/GRWl8egRdC9QJ9jy4vZF9dRhKCsfHVTTgLxQ&#10;sQkvHvO9ATu5jq4+skd+b8AuUtGkCut3uAJF5ALsIvAu1TOSahF6DPs2ICTrJPwftMG/mE3m7How&#10;BbVEGawA7BRRmNqlSDSK/eK5jiQdKD02qc2/eC5CIth9UZVLUFrYiuw+sdyQ3Mg2aflulEFNaqo2&#10;kINIvUuEFCUOEKDEMSNQ6XcXpqfiuFRuI9iceq+WUUm2oZ6G4DAoGK/q23GmPJ5pRRIJRVyVsmTz&#10;nV5IP3mzkVyB8GRERdTIxQtKEaePY0NT433ti38TvCnTkq0Lio8brUtWgQA7XyqsPyW5izEHQik8&#10;NQFVZhFERqUMBakB7GEIeHqGrTcyhAOF4K4prDfR89XWoLmHCcOH97imN5p75BSdP3J+BZ+W76mc&#10;D/qdBdKLPZS/k7/Iv+sB5L95v3BI+Zx7U/vQ+fFBAHba+Pl2Fsfwxo9iOvIqxzuQjNCHy5cbamVY&#10;oMPQfYrz5NPwSoXvWpXUsTqq8DrUUnO9q6uT+YSBQhwK1lPHYRx5ihFgJ8i5E3ncCY8iQPvKFaBA&#10;1S5EkYP3KiUqYOKZ2bHBIQl3x2opzjvSoOReF0PWQmjQZn26HoZBmv+EQmT7vaT4R7duXTUw8JsP&#10;3n968SITyce27br7yDGzOlScxs9//tdnJ7eNDoXMC/7peQvrRdbyzMz3Pf/yyt7+Lzy0+cRicdFc&#10;xLhN0MKyZtwpAXYWl9EOJWZVJUqjXYHKMvAMQqjDklGbM5kjNkgM3mmANn19i5yEeOGiNvly5yRh&#10;AD38aKk1rdKKlZ+pfqQofhOExE+q0IibULh0kFOYmGeuaYtibjoZKjmp5LcovGn+elvHEojsqZNH&#10;+U1tO7+vyYgJP97aCu195/699D/BVtTzGkHPBU62d2LPXrXFvKdUJTIu6WXnFxl5H1x6VdV5kt3W&#10;/7ufGHnjDfpLEEfDn9MnTlA65OJv/dbfqnZV9pAvDg58caj3jIIgQrDFovKQAt6mowUAruXJSQpY&#10;S+6Q2OCCyHIKKIRMehRN7aLGtNzJWf0jo2wB2Inbmqc5cs13LlxoALucEkQGGSsIy7ZoeV/P40f3&#10;P7dqQ1xHPwxNIU8K+XKXA8XpyDh3Ku9VEjZxlXxNF5gSMiW/UQFXEW0XNDL2wvlgavLB5wyHFxJS&#10;Gcpm4e6thGEZtRlS/F1+HVNy3nOAKzhDVj6FlISs+ci5XVbZYoEVBzXPXZ6SpiopQFR2QOUhJVRS&#10;yhCRNo7j+qOCNqnEeP7A6SjQTvk/9GoYHfel5rXTaQkYiTQSSxiC3q6alwe27l12vve7vv7qikv9&#10;Jxe3nuxs/733PQBOx0/QjlRiC1Yb6rqvxTnBS64/K/maKlaIPRrHz2IOZCKJFeN3k87A06JIJIoJ&#10;mC+S7rJoofhiuPtKsdxMNrl1FlQxR/wqj3K0qemp48fZg9RBDn6VOgkUkoS5EPMGUvZ2/6BpID/M&#10;G82vTF3ev+MVlWsvXmiYnuLxO8ZH9wQT4LtuPeHr+/yk+GVIh0/LGSCOb1/Q7xweGf/gEroNLBwG&#10;7o/+yi813XZb3cqVIwf2H/2VX179gz9cu3Jl2223T589C6L3N+YGyyort+BND+eKAsAwoltbmDmi&#10;hpT5UVSC8nDi1Cmg5dGJMaJSa6trMCFHh0d6L/URLooF1UxhCqwGMnvKK13ezh5IckRc60EohRB0&#10;EQc3mCZ/NjwBJq+cNzow4j2PXEzknz517OiawYEf3bmFeqPfWrnml+6462hLSygDggQ4PxL0hV3w&#10;jpuMWU+QhDJiFfaC1yJYlQtDhbISA3EzPV1QdBOgSpwpXEwV22Ln5VqvcgFiTbOug4qaExAXplcI&#10;d1sMvPBzEs0Xz2WAPgWX6f1M+J7uWnz/tt3c9FTHIt06G7DphKcwJ1HwfghEMyIOBsn0KinoGk0s&#10;7ltggCzQWDx0ZnQVaFMmVF/W2yokV0yJkpT0TGFYK0bdkZIy6X0wQX5S29HRPdYDEM6YXTkMUk2s&#10;Vi04od+ZnlavsJzlWqbHTrQlm6zjJOuxKyd0fnqfgGHlDirwWB778bHRiVH6MExenpqgJwMspqmh&#10;Qe0tAkCT8eG8DEULkgRD7sFsHSHc0zOHDx4e6B0gSHRibJxcCdVoAzlTrAphegScIxRn+/t7LBoT&#10;6idwjVtNKF448F/ZTmGTe7kLHylnK/GoUUNcFSX8nEmPGR4aAxAhbI3McyLgiLZqbGhSSNrMFRrE&#10;ULBgeHCQGQ3vhRaJehXwYkzruoYGtQpSmVN4DDmgsytXrXrfibNPf/FPus6e23b/PTsevk9KFWGk&#10;UbeJl4rRmwFzLFWCksW5+4zYA+aFBKQDkAqrTPkUpGzQL2Nioq+nBxBTWToUnpPzp29klPJzl2ld&#10;oP1OAiAxS/K+knWiDkdLurtaW1sw1jgfK43LB1ZbdrqleWlPb+f5C2duvRlSgQGxNJRI4+l6+/oG&#10;h4bVsQkwCJcCSUx0rab7G4GpJB8T/xkJkqA4Ss+PGDHTineCKU8x+nH4TxMNc+cE97ACUHDEO2JJ&#10;ZgHs2Gk8r4qDM8PiYvoW9zaK6Tg75oeLqP2VAKNQoiLzU4saoa3qImIvZKaWJEGbCRyeRV0aXNFJ&#10;zSYA7JS4B06H4TLLOlEJVSWNSG/U6GU/Kgwr5O580Yc+9HGuROh17xtvrPju7yEcpev972fG3/7e&#10;76ZPFbHZHU89xQmL/uW/OzY19kv33Ew1R4Y6MjLK03V2dqEZsPtUU29+3n36XGnivtmiiZKS/RQ4&#10;IKY2Ktow4dxeMY/9fX6H6ygXfX6uRTV66xiPwrCjlpaiRhVmjtTIAzRUy+uzf/ra0vN9v/Y9TzIk&#10;4dOqQRutsoLjilwDsYOAI9pRAkPJLO5DEiHI5sVOWBLkl3XLZfFC1oT7JeCDuLJ4Qc4gzNTMUMyV&#10;TB4GtniTZwRTiq2a/87tk0AWpe7ro+SoLSqqhL9FscioOaWag2qKXFo2sGrpza9tRxAOrFwSSoRU&#10;pFBxxE+iOn5UP4saVQ5Dh3blGYLqitRNmHUOd6WHqUfPhFEANRHwYe5i3mK+mWqHXu3n4Rx0L9aI&#10;AEnQOlaNhiFqSQlIB9GFZ577svR1BMTRzH5qanQS+r9CsHp0d6nnjksunPuxLe+A1v3yptsEFzms&#10;LVYu7m+hHpZSRGFQnOJEW/tn3t29bmho+9Kl4TETwqXn0VkpVMMhOUnQ6mn9NHHFbAsneZK9n2tR&#10;vOHupRFUmUSoxbOT1ExXxlx86RR3vnCT9MrTmLOIXEHxeK6RSZrPGYU5M6Wo1EKrKypghrT9GRsS&#10;7MJh2ZavjgFEP1XB72gGWiCw/dRxx6sAjnxCYubiWZKrMOtVGsmKuh3zGnlpIa6xD8KL4JkMivH1&#10;4UoZN5RaY7gz6FRnCHgCdIu4gfCCloOxweaU2U9laCEbkTfN4NXVkQwVKX9qzkrtS7WUkZjQhIb7&#10;RCa8YjzglkVgb2TiYYQg3dxsWl3ziCxLChpjdLqW7frSciofNDRU19UwaIletVO37pGUyNCvYiOb&#10;w74XYMdz8YTeL974etKg3WDUUYY/cGRHyHLa/e2LuN5b/b25QnNNhF2u5/Mi1tlXlZpi56RpKYBH&#10;ve8I+tgsyrjnHylz0+rlMjpMe7dxXku5zFK9cuLPl37hHulWemoZg9cdhd/NX3s8Sbcq2F8Z+WXF&#10;HQsurgWMfZFfxC9yqs7v7IuYsAvvvnpw4KkTR55btTbjqFeNlTORb7FLxU3MmH2pluZGxcvjm0Qo&#10;XrkM6xCvLC+bmCGgWw2pxGxJ+KyqVOvt2hp3ZsbYRPOR6hMyAsXqysS0rMpg+6wx8AbERpg/pi+q&#10;HEawfHRy1qkwPEySbKPo8yOfCSIqabpS58IBkHhcWlTtQQF214gMyvQM/avXXyNv4L88/vgwpKsn&#10;mv/+l19fd+GSn7900aLe7/vcHw72HJucSPMVyS7JslAJ1/ll5y/+kz//+mBN9U8/9TC//aErDUnO&#10;FlgyhXPqoSREWfJUIpTJUBZeADY8gwpNkHtIeDXyNzTIRPbmRUEmvP2e9KatkkG3iaLiHznVHPme&#10;lddJPrBwv+s7ETULeWvhGD+lAITmKD1c4FJJmTKC4SCkMMc8F1JRIfs1ifmReR9VQ0USCeI4dYzr&#10;H41SvDrf8dTFxQPVqqJIcMfdtI6tqSFfQ5tw4RKJt/uKOdsveH0tYKflVmLsVUF2QHV5jSrXmP9r&#10;law6PjHVHPGh1x/P9/e+NTXpfcFzK64hQCnmGnbID3SLF0MhBahIsazCoSLQnmOM2jLSYwM7E5cO&#10;/EXl5NCLUNQEvlixsgUMg8z3ceGGDp1URz5FJg87wE60tj92ZB9/HmtSkJ0ocE4KlQMx4s9w1InQ&#10;JFYEEtlZlIM7yuqOb7pORmhM+jRjWIX0cA0N5MQQ76dFLFxKD8CMPeeCpnoGWAjY+QE5EE8+wU/h&#10;1hOyFzJ+m/G5UCpk2MegI10usDTXVIlIXMkykbvyCiKcUcpgsZAxrBe4j0pqUAavDu9DzeIuwoWp&#10;XN5BnXGiiJko+BWdQHv7+1ThNOpselaTxhJUc/87e5aeu/Sdf/Yi9elOdbSd6mj/zafvO9nRdrKj&#10;NZ/BROEZnWvvZKiWNPYriqmBH6IcEoGh0ihOMIq22pJKEF00iIgICRWscZ660610FxfzNpHEHlHZ&#10;4cxngFptgsnRBG8x/MCZ5C9RG5kuFcI2nOE9eg3JrW2svY9GzCXFxybHhbRISdBPlF8TNsibwaOk&#10;bWurzs1ebGzcdOoUl2odH3953Vqueqqt7bEjtJ6AbiP027Tmpcu6C+Z3l5+NHu5qxJ1wENMb4yTO&#10;rnDDsnm6P/mprT/4A3t/6idP/OZv3PBP/tmSj32MtKfhA/vrN21qeeTRv03/GfJeLpEFHNQFQUmc&#10;Ueyrvq62Gm96GUs30D+IVT8GICKqK0GYkc1NTA85iwTTNNQ3KFRAIIY2vWRiCVki9OKix6B8ZtI4&#10;o+G4ucoUpV1UjyjYgnhCkLcKxKSjkDlcsxf46MmjRz6/5S3qWRN1y8+vbrqHwDpNaab9on6KPblD&#10;Yyx3GHsAGi78GzaCozciAV8SVDsncnQi1EPCQz0mAkgytOqfuIUSsCJsXyQU1oHOMWVGmYf4HSqx&#10;fVUxtgi70hHgjRVm641mv5YpcXIG6ZiMH9zxLi8A77QpCjI5LBOF01ETLbKdbGY6PsaAXSE3K6T5&#10;wlnNyezbAXZmbuZv2YaK4avITjY5+RMEAfle6TEj9pzxUKKnEE/kajkUblzF/EerFvciSCwfW0xU&#10;AuyciMPhp/PB+dTU8d7hd+nGmzeiZTBebFBZrgp1EI5zBQ40PgYY09zQSP5/SCwvlqr2Iup4xmoK&#10;JhSVACmdOnH61PFTbPbaqlo5NaYp0cI1BcLwgOH35B3qHA8DFvJ1JeuUVwTspT9LySiN9BntgZgS&#10;05C3u1wiMXSLEN5k4FxTfhcFMgj2li5aVhEPFprs/FxDXQMGPJo9ZcqAxKikwLCQHoQo8D7jdytY&#10;ZAxtg3BMUyAELo9Si69m2crl9+zct/bZF7fff/ezn/vMyY5FdJNpaWtlxUACAdfYvoyByWJTqq0M&#10;yFfE1mnqJWMS2qrekbGxeQZ5aysq4YqQ4OQooYtiBBNjE4MD/ajCbCwgfBcFY7cpCRC6LCkm7o+s&#10;+44Osldgc4KHmDShNmWlnecuPPba650XLh5cs7p/+TImhodl2pQYS2rnwMDo6Dg7kzA+/c9/FRVW&#10;8xWvJCQH1E6edemgEedVeJhu0PblQZdNKU3SuxgNVuCrsARVW69UWmuFAo6ihSHkBfdQjit5OsI4&#10;BSJNEvMYlmHol7Ja2Xtk2VjR8W7JObsWOuL/uV8wE5A3oYFRdFLFNZlSLXAS4rpuuPKJTsT4oIQA&#10;cZ3UfRL7ED+L2KvYmSE+dbZK3q5ds75u1eoL3/h6y6ZNla2kgRSRl9F8660H/svPdn/Hd7TefQ/v&#10;DP7O73ypqboHkqirUyzHyCgow7Klyxk8N4dOGDkKASME0Ll1rnjFzOybpfNTlEKnCi+aCmqW0s71&#10;EGp3FUa4o7ToGY9uwRcZIGFc43ToE0oQjyZ0xBmtEMXMfW/vu/XQmS9+5P6RRiVjRtF6mWRmGfwL&#10;HeEn5rphb4QvjpSB8MBI/7F6kbVt4o/YYtolku4x/95fct9odvQnWGuO0JmpWQ9j5MQYUkUYSuNP&#10;597zKTlSVmmy30lvUCJHigpzkLZjtqi0clXRVscJJ19HcfFNr2498Kjm34fYX4ySa6kwWzhbozya&#10;oDqoJYpGExMunsjkiCeGEpEzPmuT4n0hSBLPtSWZAXbWqMxYGQmvuSYPSFgrzw6oRIlJcj38vCqs&#10;oC/MstlhIAStwB8Ia+Vt3olMZ+W0sls/tm0bMZm/uum27Fa5e1lyIjfqDZ5pqstKh+vqLi1ftuzS&#10;xU/t3HW8pQV7SfxZYYYwBEWE6bBLPJhlADFprvJH84vMsZR9KQNICFnXPhIMk/KOU6RYAK/pguFY&#10;tq6QOeDzNUkvLELyLexJ1uhCRmsAceRykb+JAWpqbMLJwXYYHBikxs3FCxcuE+iAi4jq2mFdWxUI&#10;PvDeEXaFgF3hmIJnvMeR1AWx1wjsB+8NDdcUqR8FeOmGrhBIlIMn1sMoBOz0sDLZFBOnOOCU/BKV&#10;jiJ106sTLVIrSiuhVi+tukq5eKcscMHmwdyIoVSJHglTCUpMkkzV4rUq0EcAGxG4kLyCfWiZXaLG&#10;OwPDQziBFS6tR9D+jNqdwr8rq6s6li6X7VQhRkRCHSzHQU+5NhDc0WBrpLZlEZSeuzT5itpLqkO+&#10;0JK/0Z1Jax1qujqMZSH974/SnwHYhaKX6YJOFwryEHPziwABBcNF6ypEKJIiKbsZLh31zqJoimkM&#10;85RgMEhlTImwY7Qd5H3sjnzMHmc+fnZuIR366TLBsbD986f2XcwT8pPFRqylXX1oA+fdP6/+KL9I&#10;viM8JF/ZQ8qPQkrzpyjrlLHj1bGmpuvvyztErFtPEm2l8nYaDqCajEYcfgHPscGZbdkbKsgWHgtU&#10;Xan7CtmBulhAloVpn6IoSTQzgQrx4hBNJ6BKCBEgBX2KNNtEhYvy1e9Q2YHMlP4NvwUVlJR3Y/Ul&#10;tNik/mppxETSj807/sxIKOxDzfqTx49/ev++Z1et+oObbkpbv7j4H37zhY5hfJA6yteuvfCJj//q&#10;2eMDKhiZNFGG6u2ppSgpfnDXno++teXFmzd+5c4s1yZFIEaYErI1Avzz9c3pxBtciIBbxGQGA+9K&#10;8YjKNCRi8AH7GaGAzmfALm7sGFWtuTC1OPIr+zXzZJLwrfMB5CnqBZwzMhCppKMsZpZPGyZsfBli&#10;tB/nFq4dLhFPDE4Ees9QwbeAaHNKswS8nuQsMChjd7Sx+bOH968ZHtzaEeFvGWDHSzC7rV3d91w8&#10;9+SxI8db24YjiUTKQxiB6Rkz6kx8MiPs6yPs+NLhkdFrguzek7b/V948OXV5+/D4l85ceGqRAk8K&#10;j69fOP//XDjfX1EWpWNCByjGKqmW8YkChqLEdFGQRB2NoxR85nRxNLqjTYhARytrbKRNfb0LRJrI&#10;0N+C/ylKLyYhcTgzqHxfL7wghTnIY3VtVf80sX7JNou2P1pTPnri2P7nV2+M1xqNSkXiAlchN/kV&#10;ojWovB6izKxJd+Hz5vwtHwDXhBh9r+tZTSH55TSTE+f1JFrI+fNrAmI68oXzfYJuGof9+h4hr92S&#10;gmKixuMcvR+iL5h/Zul78DkJ1zfU8rliximOgweeX1GbN5pAl9D2F/25saWZEP3Wttbmlua6xnqk&#10;EA4f+RUwe+iTE1YGwonrhuSVteCpvHfb7q4z57/zT55fdu7S6a5Fp7raf/8DD4PTne5oS4pLzNoC&#10;zCCnuLiWHiF+O2OH39RRBcfnAUn0QSqJrrgPTDTyrrIIO2kLSnaR5ZFSGTLALjgO8pfldsygVJ7U&#10;mSeg2GBtof558tPyyaiSf2v14BC9CL6xbOX1PM1T6q8fnlD3El4cn5yMcaUjV7x9Cx9aiJnZkaqq&#10;9Rcv0OeHqegYG9sbXfg4aD2xY8nSfL9nw0sDzTmPxEc50SdX4SBc/OjYxDVBduBxNUuX3fJf/9vK&#10;7/nem37y3xMqsf9nfvqNj390cMeOQ//tv5bV1Cz/4R8B2f9fYQvXn9NZXLwjhohShI2PtypUJGo7&#10;jGN0j41PgOpitnZ3dkFZcPip8WnijaYnLxPqQRYIW44IXN5H04gXU9BBZDpTcV+peWAkZHjxFeqA&#10;8VuR6uF0NMdY2O9XZ8Dks+dVA6ejH92PbHlz9UD/t1av/aU77znR1HI8QuqSQbWg3kcb92jqynLy&#10;dW83So1FrJ9MOF0z588uYWSvD/YRvjp3y6Y+uE1rbcQI1IiDLR3wnjNOM8gv2KJoT4a0itLpK+HF&#10;SE1XDN+5TESgOCnirwCqSy6NOMc0fLpTsZZgdq9vuiXUmOT7NN+IBHe2vpQNvuJiRBCV2SB6xnvy&#10;wNzQyPmeZ/ivSIk1k8zp1pdVBzoNXti2PsvOwQVhgk9YmG1nVX9MzNZmo8dsk9mKEF+x19A3Qnx4&#10;EvJ97ZPlZM0O34jTJMKyCD6R1m233aQIycBv4I1SpiIPUzYJARFlpTSra2xtDRYmRhswHAMSElFf&#10;VYstcub0mQvnLtZUYYPNUXuYXCcAO1J4OF9WTWg0zh7C46VqEaiDsa5wMt5X6cTKFCBgIEGzFXF2&#10;Vjjyp8oX26YkJ8AWzF31upSOqDW4OviGqiLX1QwMKHEVY2B0cJAbCF8gPVO5BqAn8mUtWbaU+aag&#10;HVoothDiGYDsnl17n/z9P245cnzXQ5sPPfNYa3v7wNAQlVRXrF6F06iHepWXLkBQYI5wZc+GLhhq&#10;vcxgp+7GsF0zJVY+qu8K7JRIU+H8YgIjFaanDFMVZsEeq2T3RxxYiXjDxCSq2ZLu7rVr1th0DP93&#10;ira9Y9uOR15+tX5s7C+feXrfiqVRSIuS0tB0KZKDWVTdmfJKrDVgJsX4V1VLcVfFOohe8kvxaNJo&#10;FPpmkMLmTSE3YSTc1LLZvl+D3yOwNCLMoVQVoK7iq/YSm31Y6VEKptxNanBLDf5gGpHwFM3LFB8Y&#10;4XUehX/CitN8BRoY8jWEC5/Jj6B+CsLaLV1C04oQIZUbUXFsFXuXo2NSkZBuMxlIUnCTKMComFyF&#10;qN104y2rVq4Bm1n26c8YrTt6/AgKQN2qVd0f+jAdJ2gay5u/9TM/1TQ+eaK1kSsA2UBsFDWjel3E&#10;6M47PZnJcdDQA2OTO4tmD0HSCnmdamxoYKvBx9UXoLS0r7fn9KlTmFBId55I4XWRG8uk8HUqAynh&#10;17VLw8MvcVtasvTMxQ89t/2Vu9bv2bDMrCPAqpQSa8pSovcYiJ8cEdglULIYHO6IyIePkpDhOQnv&#10;bNxRmkD40wVcij/E7NsRZBBIFQXjyJUwv4C0zsTBawI5SRPmFqK3FAl1LWDn3Aw9S4Q+heNQGwHA&#10;zjmDESeq1ynjvrikf+WSDa9s4eT+FUtMHSGHAhwJcSA2omq3ZVUVVVAcT8Jyh2Mgoo7BgSsrU0sh&#10;rUWKsLOS6IihnI1IEmUMOHHq0DN4z7iqvTogtVRmMUaJGcBHhJgKslZ1JwHFE9NTZNBj06JEEgZL&#10;hC+jhCl/7/MvcNlfvGuTCu3r0Bxk6WJazoXgJKX8hxZlLt/duZVSmufPP3X0KM+Fb1N7h6rnRIza&#10;MPBT2EDS7zyk8Spb0TFQvrElk3+DfBiwS27egHF13yh/H+F+sYmzCLvrU1DzafS8aXiZX8gS7fqb&#10;8hXlDmNtgvxOTfX39QHV9VFZZmREoTqRX2MN0mPWNi9AIrMnFYVeU8POA4jfpuskC/PXQduOqoPV&#10;hriNvaZsh6BLMWw9rO7qHRD7InCn0Gxyfh48U3yQexiwC3ksbipknrGHmwH3LP5/XS3+FI5MqX1j&#10;HXSDDYUjWF2ETgT4K54cCKp4HkIE4eKxEdFQK7DeQcmcpjqt48BwV+Db4ULRYupGYOj0eKqt6V6x&#10;Cr2MMBIFhE6MK7IvUoDRFDwnErAZYCfxejXQuSACkkGVVtP8P5h8gG7qrqvYHwcWcdzV1HR0fOzw&#10;2MiCrWBMI9V70lR4cQJmSpkIchHGwYu0SSTWg1BjBYK6NHAp0PQtHZvguaYnqL2gthcm6bRS2e72&#10;dYTRZLRRuPH9uJ4KH77C9Yf1rYSPZ2fmlyoE7Ap3hL+VH4nvXh3+kC1EmGELGnmaam6l1hOr1nhI&#10;+clpqGplENRjZhbPw6u6ejJeUd6TYBXdRm41sce6SFAI68VWhw4Bc/mbT5EcqjcgB5yKTsCC1CpP&#10;1X6ppYZvcYxCsfKShqdd0jYEuaYF/DRWhB5kcCCBffIoCASMCEzun2VpxexE7E+gCa50oVPCYjl+&#10;7KkTx+mH8M1Vq7wQK4aG/sFLr2Eu+vEr7r779fs3/+Gls8I5gi+JOejxkz7Nnw9SSmH3npdvvemV&#10;W28ybp4zpcTjeSuGbU1G48+OxFTNx4LWTOcoq7LGYf0TExhsfCKxRfRTNLVP3nlfJHzKpjevV37w&#10;p8pyFxz5fV3pj8MGtJ1ksZ/kX5Xrl8mUQiAMkf9rauplbBH3J9iV6D9ACoHdeERzYs4p2QMwYfhN&#10;zwkvWCbvGnrFkmylSLpLF4ZqavsjJnGBvEtKti9RX8hP79nFSE62L0roZDysuXw+jfk2jHfeK8Iu&#10;eOna67pPvOe++yvefHF47I8uDBykrdyMKjetqavxyQeHR758/uzB2dnIiBTDtKLLbxqJKMokwjYU&#10;zhzELM7qoGi2SQQqsE4K5aioWL5yaTtmTEtrcxNVchrQNERRdAdinuWtkVkb8iQkCbhqsm01jHz+&#10;efFM1+I1tVU/vqZ7c2vj18735QstvFvyVT+3nzsBQR9rao/4qlQd2LzRRMgDMNN5lFYisMyY9y29&#10;xmm9r7aYCsmgcFZzgokXC0LT5+RPkdOzV9x7ime3RcCfXne/ryw2t2NJBTSTykmoXH67QoKMCh9X&#10;ayxxP1xNgNAYQWj0UlPLBLioWjue0KYm0vmbA6erbahPJcgV/HA5tmnU5AnPq/TKFDEpAXnv1t3d&#10;Zy9+4k+/seTcxVOdi4Dqfv8jj57p4kXKe1WQfZTc8W7xv7bmXSfWz1i4r8ujO6QAHUHAoh+jICBw&#10;sjPCIyirxWGRrvvgK6cAtYgd5KPI99L1o7a/XIlxY0wcW/JpMDkCK9+KJv9ES9tTx4/xDXaxVyff&#10;vJ5Yrw7Tv66+/plFi58bgAiFP9jOyhxtIUKigF24PFVEgxc9dXXUEuU6reNjL69FEs1TNe/2s2dP&#10;yIssNDxRsKIrFsSWZ8nzj9ZvnSEnPMbC46ytT3vW74PZAcnV3XTT+J49lUuXvvLM04++8NIt//Gn&#10;V3zXd7/13d+18ns+V1Zb+9eKvb2aexT3UNmctBdawc4X0XOkr3/w2LFjff390BT++NUrV69YvoxB&#10;T4xHqBGCUDEPWr7hoSHCUHgA9rtiyZUpqFT6iWn1LMYuEE4HYEfOtWLPQR4UYyTtSopcuABiDaxJ&#10;5jsxp/knjhxSSN1AP5VDyWv+5bsUUqc9lZUaiCjMpKbo30g1zbsh65pxB6AI8RarEUGhUeI0pGvY&#10;e6IpJfqrCFfImBRh5yvYwZagdhF/uHNzYpP+E1psgHTxRPGAjrCK//TI8aTiRLYw8t1TAH07wi6f&#10;B2LrqGTHFy4uU2V2rxojMZgg6DMyLvjIaBefGshLmUDX6W+FqJ+Zkm+XB/bFzr6KRed7pJBEUWIs&#10;4gK0tMNYUc1I5aRLOKI5rqV9d9nNYeXegwyExkQ1AI4kcENtsHUTS6TNmyshlv7x9aQAe5tYnWAe&#10;WDarG/xZevMtG6tTMcVZAUY8UnSHrFW9rZo6iudUlDe1tMk/EBGRiqefw9NYiu1FC9Kzp8+CYFWW&#10;V9VW17HlgURAppFHSgZk6qmOFxtbMlLeeHp2RNUBYtOAvQHAANFoa60+VLGQ0hrDkZERh10yzsoz&#10;I1MsknBA8g4VCqoOlKpaFZGZMrIUWwf/xtVy+NDB/t5+6tbB3ZUuRyqr/D1qf0PCGnK9qblZBsDk&#10;JHwfYI4Yuju27rxr6843N9380g999vKm25ta6NswB+xVVaO9jfN6YnwsklKJoZAQl/SW6yws/5h3&#10;8eggSSZXiZ3WDIL8Ubz44Z1aQu3gHfSPn53Hi0dKrpjktBKjBP/R+2++iN6pi9rbOzq7GCdZKHJq&#10;M2m6VvGmbTvv2rF726bbnv3Ih8YbG+T2Juq7VPYw9ClXD9kcsKiqap6WEF/hdMqeIJR8VoUzIz7R&#10;EY1SVFRDOst/uTouiUYocCiqqKDnaJ5pSCKQcWqMmoMwY4WULNRT49ktxZWjGrF1TDaSlIs7JTb4&#10;uMKyyNIVKWd2iPdAEi2xAaRSSfg4SsP1lfWOYN8sj13TGxMrWUgbbtL8sDvArbgZw4gSUHxLRrUa&#10;HUZQNCIKSq2quthziessX7rCu/T0mVO/++XfYngrl6+qJKg+0Lq9+3Yf+fIXnzp2hvXag0u7ooK2&#10;KiTDahRzczxEIBQaLRd8aGJ6tGj+DVpDUbEOODtabcDaY0/OkUrJLSKiUwKMCCwIzygAU6hqKiFo&#10;Vd8C9N2OyFDlP/+Fvzi9tP1rT94psDccbxFc6Xa76u8EzMODUlUomiTLK8uK846KI9IDDlEaMIra&#10;34ijBEcPk0naSRCTOXwIGLHgsOTFAnLuaZUxZ2cIJwYJTVLWjVsYz40mU7p09jvDj2InBCfWHZXj&#10;EFuhKmvWYRPFzGiBmVIM6+V3GAngnfUPtpklaCAuqbALajS7LtREBcd5XdDR2AUsvDl+zp3NlyW6&#10;4vD72ZaVHuXXORxs6cVk8rxkNEsoVgFMa5ysY21JhRAWaTfzWLOgddpxtTUtbW3MO+9jAH/vcy/w&#10;rS889AAWb4REhoYTjuUgW8M1ttiMZWpxJfO4V3UlG+itjg7I+OljRxkJoXZeGyuSjq2zgA6Zna/P&#10;wgudUADY+Xk9z+wVG5wywSNS1QIq+ZVjgKLP2H5xvwVoo/BOXpygqatcqZkFkVbPXwmFg2ICVwCb&#10;XJoapUcoM0BhpMzwIvdBaWtIAV1AMoKA408RwbUPnMnmBEhZJ8gFtjrBBvhDLJkkSAbPKYPPzr1k&#10;+MctlMYSwWi5SZ8pE06pkw4UgJ19MJwIXWsdNFvGvomFqQSchO1GYylwNHE9PiI7FVcHfeMEssjh&#10;L10ZdqlaYySYV5RF6iJlSspphhp19+TSxX6PCmNSqthuaIioj2ImMgMEfXFveUQotkKdMjDjhmbg&#10;mCGajg8Nc0fjPXKzhes1JlKAnTZW7BpVFrxa+/HKEc7q8/Pt6TE4dJ+ha8lU/CBhrJ/pXvLNS+f7&#10;kV9GVULGxP7V9YMCg2zjRWgz4ctzWp+sosglEc6j+QdmVL5a1P/xQSQYEfpsSTpOaNixfWQNuoZL&#10;duQkGiSU3zptfJFiKpa7AISZjPntefCfJlqNPAsxzU/zrbKCysm68xfj6Wzopa3h3WEzxsxn4cpW&#10;+Ar2l7+FBq8gO72QBl/4RLqLGpKKkRsxCSsrbh0BazAfQCa0CFbATnWaLmqa5BgJxgN/Vy9xAlrV&#10;/kjOHhijhImSA7gQXVnx0UXHAxkxWmvJYXStrFyX22IqQFSED8GG2EqxuC7IEJOvtKBc8U1RKiq4&#10;ngHrRXNAdUbrnlu1ymr+fWfPfteOXZjCmiVQ/g9+8NX1a57rv5SjdVomk5WMIy3Dg7v3Prjr3Vdu&#10;u/m122/hDRNd4bx5CdADBMNlydf5GhkBzKkzN8qdKBwZlNRfVviLAxkA7OK2iZ8GEQZrzQgm5z8Z&#10;G1pI1TdtmBL8FPmR82dljUgUsa8VWK2NESVFYCpySkX4vOIky8q01piR4+pb6y1m+vGfFtz59XOq&#10;Q0rmFAVmRxuKu4ikO3H0SGMzKcm+gr/FBj+1aDEE+MTRgwyakvOa1ZTxsiB2Cp9CV/42gN2R0Wu7&#10;T+TD+F958fzA0K9dGjhGqAseYJzBVy4TsPP+LlVB+suz53/j8NH52mqUKxSAiIFWq74gA+K7pPGG&#10;pIs2QWozFaXpIp4NqhCFz8tmaQvF5oaN65lknpTJxvHvUvTqJaVeYRIM0meiqlFMKWzr2pTY93Uu&#10;+rHVywmsW1OnHnHeDscmaIMeQRNZavZwbd3K/ksD1bXHm6nlH1ZhsB82KhfPGSOUYgZ4zRJfRT0Z&#10;t/Eq57SU74JraCMnEq914e/8T1NvbP+FIk2BykVlm6sP39T0mfv+LdOLFB4gxh4zJovOjxkhjvqz&#10;8IdzpujZrFZm6iOPCYpQU9WwivLG5oaGxvraekKlyoiQTF1fwyMlh3RUoojG9Ng18DekxBVwuiXn&#10;ez72x18Dp6PaPTjdlz70xLHOZgLrtCjeifGL7RZiIQ6bK6EacdBQljXXexG95B/+pJZNFLSQ7LZA&#10;1NamjLI1vEiuMs4nUSHPfYQXyGMRki/knxbI1cBDJbDLVpqEOE24568H7DAVY7NHZ+pimhQ9v3od&#10;N/RKFa5mIoPSIsoIANjxkesJmAvlV9YTZ+iwxhv2wlBV1YaLF+sVxFPUPj6+t6PjpLJi1XriRGvq&#10;lOLZslPNQzLBmOBxD+V0azrkzRua6q8B7Hi/cvnyd3/2Z5ruuad+zdrTX/ri4scfJ/+JKNnjv/Zr&#10;He97H+1L/8aA3cXikgtFxeBqKJwnT546d+ECOj3LByC/avWaDTfccPsdm+amrxCzPzQwiCImEoCU&#10;mEgKr5P55NBIaQCqWKIC4WTIkRBCTCVqGJEoKsikSEKdKb6nzRuBRNq/pojCkgg87FPHFFL3w++8&#10;AVT33Jr1X7jnvmMtrVQO9RRpSzhQLnR7z683tQE72X0FFZaDgIXQ5V90sDA39ia1CRwyRXgbfFBl&#10;UvIaGMJjkmMgLJDQv2yZaDkFx6TSKI7FizIytk+d6aKHDGwwYyICGIIIvb0t5OLMrIamn8nnCLMr&#10;KTnX3WnKCX0vHdQmzghMTxQOl4hfi5yrfLoK+dA1b3ovfLsIO28WP2jhRdST1c5FI62ZWM+bsBnk&#10;MT3D32gUkAS60l0V3sQCuSCAr282aMBO9k7sNrnps9p82cYROuRHS2dG7Slt82yopTduXKdSO9Hu&#10;AIQFeI6PiLBsa29Z1NYOewSYq6qpD6rV3EvyzVPOn2DV6nOnz7799jtMekdH19DgMJRK800y5nBT&#10;IQ4NZonSDbUobmUqrG6FX+FAbFR15GroYbJYTTMdjSkulnb7ghnv0XN4maOxvdxjEE5ABlFDnV6N&#10;0UGVVN6DBw7R6YVJ6VjcSdwcNoEZKy/o59jS3Iz7jPignt6e6traxTT9bG/btHXnE1/+465zF966&#10;/eZDzzyiAKKWVmJdydmqa2ygzwCwyMDAEA+O+46RoUlhZ5jP2ZKXsqvVTflFYojBnYUtYhlilti5&#10;B1JZpkwToh/4DjggdaLRusi0bWxqUiWnyUnCd0H9ly1fQew3O4vd49XtOn/xoRdeWX/46PY7bz/w&#10;0H3hqYu6Zsy2qreBjoElVapbK/o6W7uyIiCjOcxFqhrBtnh8ppeRsDURUbAf9i6TY+jEjDsxC4qP&#10;jowbMLYk4H3l8wp5UlNdnLwSzAGp8oL7ypRCjVLRpIitExau58UwleeBCJoKVWLi6ZgxOXSyAo2F&#10;MobTqOTkSQyDTBQU5qgIGQo0rQfoH1yAyKOoSh41A0KHsoElQlJ/PPnNxEIU1iEzmjjE8rKe/p53&#10;9+++2HNx/6F9b2x5HY52/tJ5CtUsW7rSW/f7f/izhxqIWJRqu6NkHjVu7dp1RNWxaorfrK3jYZkW&#10;XneXlm2cnnkRUFVJa+h2dKYvRb1jmNAYs3/wIN7fofXr1/f09TJRkBZRMDAebeCyMhw1xaEdKl1O&#10;NqsK0vI4n/3yc6PNdV/+7BPBcfRIQtlsBsecR0CZvohBa+KnjAboM0vguqRRhz66b8QJ4vJWF7ha&#10;1I+TLInFDqaioJ6w5AVv5jiaYSxn4rguCRS7ePFibuc6JkF75ndJshia0huubReYnVfSw1AXm3jh&#10;I2kVmdYITrfo1LmJ5gZeeC3YOTbOjcqlZ9eIKrWvUV+YO6V3qx8ZFI4yF9nHuGdtbEfwJt6CANZz&#10;3pePQT1hsvGYXXIOz+VQJhbI1QcQcua8NaUVUunCeaBciKkp2gHAIhgZw+O073vhJc7/ykc+RCjQ&#10;+fPnG4MvBesKR0QwC/7P8BOLr3BsxLRBnxJZV64cJu16bu5p9ewrPoPh5DZFIf7iemGQxIvrDy3B&#10;1YCdvyr2GV2cpD0G9iSmFNeNXpxhuJrXRxhaXOfbpZqmGy+oGr5BBkAkMsgEHnMlFCDqADJLjDm2&#10;Ui1rZ8nH9AY9K0o0BFv2WAmqS08trb/Axsj5FXvIy5eLeX8k9dghZgFMxu/QpOR00fMG4Yc1YdcZ&#10;pWb0zSyx6GrAjm8L/JLDQN9ji8FKE/GHJcI+k0u3qpKFlLlIndNaBB0lL+cwrikSQPhlqF9yUvKb&#10;K6giJwwBdk22VKS0MzYp8YZg5uZVIgemSsgPUdnj0hSlRmQVatEsAp6Wz4b5BICJsNBBwGLWl2HC&#10;Tjkh+WC1GcMk0MyEdXddhJ2YdkQ6mGrTqjqfNNrj6Ft2A0bSL6etqqkhwu6LZ04Gc4pWFLGp9N0s&#10;RyOoS2vKv+wv9yCS5I8j3g/lCWAlCokFkJfDdUyC/NiKoZgBC43wiehBgezLB5kP1aTjK2ut4zDZ&#10;REragsKXf8VP7aOQdK8H7HzOQgTZ1dsPSs7vVUiQ4sBx5PTpgV2zf7PpFiJ/TBLETHphIZSiFQqT&#10;ad1ClouTpcOto5QnUxq2R0TY4Tk0GxezjVs6WZ49J0CKFFqJZoV08UL0fJmgeAqijFHbTk6OKKEl&#10;kFoh8DKIZWOKQ8plpMeRC1U2izEvEVXcxYB7YinBqTQgiYM0//QqferEsW+tXPX86tUxoOKPHTj4&#10;1NHUYgLvYu3nPvdqS+NzfRc1jV6UDK3TjZQbXPzgu/se2r3ntdtuAbDz7cwdC9hCsgSITMuV/sL5&#10;tAnkJRNGlujRHbVSU3U9bziNtTpRtNtuHtv8BuxMw14vv060lEWqmgjzgxp2+eL6i2kjxK5UUFXW&#10;58tAjrImrPcjkSNWAq6B/MkBu5xuE9/LDPicwhMhZTnm3s4cTon97MG93OdYS0u+mzzUY61tSILH&#10;Dx/gWYnlEUIVh0flmxYSfFau1oZjrhWItI6NTXxgiRLn/7rHVy9c4selOLGYwzcsqUGW3++dPH1w&#10;aJgxkEqphGVF/auYckTvywUCey3cQX6oQERDCQkzEgqgWndXVxdZFG2Lmmho09+H64FMmirOGhke&#10;6u25JMs1KrLHioezReECs2Sa+HHW1tfd3dL0Y2tW5HF/+WOurat+tmco/ZlZ1Iy5cXzs8aN7IytW&#10;kRcmm0JRyKSF1ZXCQvML+ok8+fn6moo4/Iz5n9ec4y/mV/CG0YIWXC1nU9cAdpLOVzvw/EWOGKpe&#10;24/rgLsYx0KZC1/Wd3fJhXwYCxu2eJYZYDXRn3E/8RXHudbU10BnjIekKBiUrHfVFlO1JW8czx7n&#10;b966e+n5S5/+i28FTreYWJ7fff+jxxe1nO3u4MpUufZpC6pYbOFUADpyntOExzVdbuaagyuUzSVj&#10;RLzRMi7WJNyhCu+zU02TkCjNMIBc83Z1WBKgtXAX1bAWYembMnW1KKm4lZcv32LTo2puEOsiVWjT&#10;+bPktvdXVl1DDPmiz0dXXI6n29q/1d+XL7QvyKG7Z4Cd6DAAOwbWS5DduXO8bh8be2ntWs7nacDs&#10;Xliz1qwjzTl14rKYZT1OmHVcliq+hl4KKK2E0pPvD7S08Ki//fZFzzyz65//H4d/4efpOHHwv/zs&#10;wLZte3/i39VjNf2jfzz8yit/49YTnUXzb8/Oo4SfOHGCGDpmnP7BN27YsHIlCks1OB02E9ZCT08P&#10;1r3syuKoJx4OEoxFz0PCdTMQKsoRp3qSVpf9g4XJY9vzj6x05XbecQg81yH79e9veydC6tpOtLZ9&#10;YfP9/M63z8KEJGM37XDDRnFE7wXL8STJY3uFBNcR5GQIhcuqyIxB32CFEp1RjHVwZEh6VGRl5VXO&#10;+chFMKwhuFqO4/Ukzx207gQUUanuGyScokC04r6/AtJsAAY/KQDsVPblar0LDJ0z792685277zAF&#10;2rr3i6oySsCniHjvR5M9a5TzClOaf+tpPN6CQ0+TZNBVVoNP8bYqFF58XepyzLmSUTO9RWRgMR+T&#10;YEDDahUKui1ZTnbQEkwGVbzQbxGL4HQyCty7WUjqbejTYuAL/NA3kmkgxDyZ7fr67beuryS0l3dm&#10;J3HqUx6ssaFmzeqVa9euaWtrx0fR09dPLBpp0mouPj9POFh1Zc25M+fffP2doUvDzQ0tdTX1NJ0I&#10;C0CgEQjfTbfdevHieUiYYv25JsTjEfvk9ZDCpzXHHmByii+XFtdU19NZkZ1OqEEAqORnsQCaE9RK&#10;GvqpZKcWHK9FOZnozGTUvlEPx0iv1LOMj02RBnvxwiXHRctkiqpAxHphsPDUuJtJW2skvqm8HN2/&#10;tr66sraakhE3vvH2rW9v27Lpprd+6DM1j94HsHXx/MXTp08CiXQt7SKc4eSpk5SiJFRpanyc5rnk&#10;iqAEIJdK5oorS0rGoSIlg5AqV0KwiCLlAOvAqYnGr6pWZFH0q2WTY9yrr/TlkrGJy6PjU6vWrq+p&#10;bzxy8iTFKskaHRqfqqqva+/qWr5qRffyZQRCkh9PVTaAJgzAm958Z/M3nqsbHdu26fZ3N98dKMSM&#10;WocFJmrEDbbJLbgpYwYkwkAmWaqqpryqhpTb0rHJ4apqVD05oFiHyEusgMaNaimxUXFbtASg+NHM&#10;kHL8xwHeIpiIJyimpMblGcLl5mEDwBUuqcG2ZTFUpnFuZnJ8lDQSJRNenor26ypnx1SMTE3jEa5v&#10;aGxobETRdPQ1o6ara5AE7CawDlJbMVGL5kblglTzTv1ERIzMYOgAJ5KKeTHt81TdVHgMA4CWIvZd&#10;bsk4TekkfEvTzC2EDjmjh2DGJgoyVlSVVDWUVVQzvP7BoYH+fgQmujgZxGfOn/rTv/ijt9955evf&#10;/POeixfr6qrXD48/fOA48NziD7yPrX38+HH6w4K4OQsV2iYZ9vaxyZG52b0RLct25R0JvLl5mv+u&#10;X7du3549W7dsueO2244cOkyCzdrVa1YsXcZTwDEjzEAcgaRh0noJV2CHKXy3pOj+N969ae/x5z/8&#10;0HBDnbzpCugrpndWcWlFVW1D8Qw4NR3VVOmbYlmAaXDf/oHB3oGL7KcqSrbUVFVQWpAIXnXogiBl&#10;+YeQkWJKHjOYPSEXrKwYbjSHdQ27qBMOjw/mEeq+8ClScYgDratjYQWS0Tsl62Dt08IfJZ8El2CF&#10;kOpEFgGyVkYFchyXvEMrYjLBSYbVwsVR6HPwO8mkBHwcHLnhpbcZiIPsqhmUFh4TVBozjw3RqyBF&#10;iRLA0QyxpZhHoGUesKQCbi4Cs7eGH3GNkHGO0ch5dK7RlquIJmRZNDWJDGMVyrF2AQdUBbK0oqG+&#10;ic6K4R8tF2YyJbAbzIBM2CkKSlaUk+Dc2t4mBPMK2N3ED73yOlvyt594CH8cEy9U7PIUFc0iQ3yK&#10;kGXmGsgDDEdxMspaRs2dVfoT3ESrdLmoTPV2IpZ55nBj/YnGpk8f2L9qsG873f2st4WiJSvailJR&#10;2kERi55+xPrmUB3DNYjOCQolB4d6rgOIc1d9lauE6I1dVkyKEd4rBWYGYBcOcE08TNzzlmsFfpFP&#10;oBU+v8ORSrllcd28Y1nL/lagJYxSZS4VHy03BrFAwSx4HPdFjcYi4muEm0Z8fgSUBoHqR3FlScvP&#10;l9J0qGiJq4Ok/H5lWaX8E1KFpThzewAMnleVEMPTADIlRM/ApMo+cGMYnuKSYCpIPsbKb/UWE8ZJ&#10;QLc6vqno9JyqQ0i3Dl9BPLswLK355GUcY6xnuF6Ny4hn8oR0nXRHTu9/iUN5QZlmf5s7weqED/Cp&#10;zAcqEGD+TE4J7BwZnYQxx1EyXUxdXiVxINwUJUhY0nzw7Cv0pMC1olJNbJYwJ/g4euJGvrM2qzaD&#10;KhEzITPTvOVycSgC/OjkaFTtxRKNOPxDn9JAI4qju55jrD2Le1dTM4S5bXjQEI98BpUI6gD+snwg&#10;oTWqAKEQZIispqIaJyruFhaIn4pSmnqXQKqXVXjN3cFUAzeQSeVuXh6bYInstwglJrxR+g8248yF&#10;q34UNqHnCLrPPlLjn6hGn9sYVtf8jjZEHPmbIvsA+gvfT/TvrsrX6YgytwqAm1yDzPeL6Xbhpull&#10;etMfUU2cILtnV67ynvKbpueqcoRXjiJKD2ApmQp4S6iDs9Oq5DoTIhNqV4CRTVnBeVXEN5dD/EQF&#10;jIxNRLZMCvEjcIsyu0Tk9Zy5ODYOK8ONGsXUJGkRCcgCCuky97oMoepMiTTbomLcdELDVQI/dNwU&#10;exaSOaqfpF0Zkd0K8gsP/pMnjj11/OizK1d/a9VKGbRlZd+3fccdF4XNcUw1NLT+43+MG+yF4T5i&#10;Kd1F0V4Ea8Y6yssf2iO07tVbb375lo02VHQKRakjzxs2rjhNNl3EsJbOFLNZhNyzzvyGFGUrM6QK&#10;/TmD8qkuL6VIAN5Dw1HARQCEFExGt3OgzHzplXlKO0VuvTeM+Eb8SCVKaWVhy2hp7CvykQu4xEtt&#10;9mQ2iddI+yVoTfq9gux0JdtFqIhm7tzYRfQV7qEOLOO2PXIWneangMxMkD4tx8ALYSBK2iGu33fi&#10;KOtzsq09v4LuVibgmPiaj+/esXaof0vHYlX9F2XB0MA+5kLP57Kk6hEYxWVkaDkjNXkyYpfwUH7G&#10;9Y0NftL/leNr5y/8/MGjh0bwPUiIIEZxVMc+1dT10PwtAn553d7ealkTsLDxYVHjjFJZxbtCKVDr&#10;KiwGkhDQCmgNyVeYB0qUUCEHOQ4NlVeUoFDJqCgvv9TTs2/f/p7eXlyVfEnGn7dTLIqN8/+Xtf8A&#10;0Cu97vvg6b03YNB73QWwC2B778suihJJW6IsqtCyJdtK8tlJvsRfvsSJk3x2HMexTEu2I1uiRBVL&#10;Yl1u5e6S2xe9A4MZtEGb3mcwM5jv9z//5955gV05spzL4bsX973vvU85z3nO+Z+Gxysudc91tj+7&#10;tH1D3S059Qs7SGNOjSibmLJHig1rjHFgfOzUYfrC8ILEgkzRHZACbDxQjqWXmZmx8HPA22IaIlN6&#10;ZHQLJMay4pbWJr4iJdfcPLlZJAKDQxowTbJZ1gINRbaD+1o+xR4ugy+FJ7dxHn5CdwMSTfJh/kz/&#10;EBEoG/9AqXLEcF62YVtmw0jEdqXtNXwNxF1jxyvFUxRlhxDkJauXdXS2N1BCpwo5vRIhtm+o/9TZ&#10;06iWgd/J4QO/R55FQD5ZS1i1bgk4HQjd5yPu9fLKZeeWL/nm5589D2C3Yil8S+t4AW+YWYruRNQ2&#10;4odkVXZPLFAU5iGOiK1SiZrY4QXOIrvpBvahaH8kFgzgNKaP7SqCXCUIqLym0ydLiInqMCx6WgW7&#10;i1xM7Hd44scalMIlD1nBOoHo8S8HYcqCGDiymBPVYAlFUp5omcRIWgYvIJpmemwCqx2kCwNguger&#10;KyirDRfqaWVNiUiC7UQ8XAJsI9C2qLhncvLZjg7ac35qWrt5VDOj5QT7Yw60s5h3//DNkUw4WFN9&#10;Bw4r4WTXOjV5eMkSHMGeOnOGNXIWjzCJTBr3m/OkxnO1IXmBOVaSjuLtQL9xAibBDPMbRp8I7aqp&#10;2hBYWH7gQFe9bNn2/+EftD/wAJRYt3Z9zYqVG37lV7b/v//bkTffpIr0X4RR/Hn39F66+J33P1i+&#10;bNnWDWvv3bOb2q9Xrly5eKm3b3CkuKyioamtlkRSSPujY8j/dAgroCBgFZpQQKk0qIhEsbsVzcNQ&#10;IsqgpzH94a+uUuvalCU7mdHLyU7UNY9L3bH1g/1//f13Kf/60voNX79n79mWprPNTYZqEw7m+FUF&#10;S6IaBzKmIWTXUUQq57HewdRQ0FXoMZlco3JpDdShXMA6oHCJo2jAFeX0BF/i8JqXkVLFctAhsV7g&#10;wTpNlAaehlSBQ77VTi6vGCLQF0Av0MG14aHCKT0bLy3B11i8Jb5CzNYOrh0U7QYhmdait2oHlYuI&#10;nMLDOk7H+AfCrTzuQ7MF4JZvaejsiAAh4hdd6lxy/76DdL6no03uPgEjmtXQFstj3iXdQZZfhCJp&#10;TALICn/IoPaQC3RFMafZwGokeZQi2DS4kS1LoIMST0leDxRBa0bouNYjbaadZQAX2MMoYMmAaGGF&#10;MxnjCoBBKQJKn00jkKLBUTw4XFEUuc8oSVqfnuTt4tLhhO2VyD8JnAKZ4ArKnQVMXguh4AmjrT7K&#10;bOb9dU+4Sc4iIZNaAiz9yc9/CibIKZyovq5h5cqV69avb2pSTA1pmRB2W1vbmluauHXN6nV33bXn&#10;Sz/1lYcefIxopg8/fJ+UAj/31V/8X//x//FXv/LXfuYrf+348WNPPv3MP/if/+ennnrizju3v/rq&#10;aybw7BA55lKFd25aAxwwrYxPSoYC1qPrgZAW7h+5qOEtBKwCnYQlhHBZXwfSV8k8j46MXr50BZUG&#10;roCRmRoOGMekO8VMA9ZQGQCPJNE06dsV0sumWL31x+8+/6ff7+y9evKxBy586gna0Hv5cnfP+VNn&#10;To2MjrUvaSemBE9aUs6zNlEyo3mxY0ed3Ij/RA11/i8pc/omc1hQ6guNtGRoTE7cwUth31S4O3/+&#10;/K5du3CpO9vTTZNGwRpnZmpq64iB7VjSQTws86pBkX8ElFCx5Y0fb37jTV6xf89ugmFFlbL9qupi&#10;4HSpnArDyz+pOEHpCURvgvXwDG9qbkI8wSUYV0HXMxWgmBIwOamhq0E5skl6C+qSkgopya6CX727&#10;x0vVQWqyhtYkhxztQUBjijWGL7u0uTNZaH0rQfj4eC1p+ONwU727azNjE1UYdXjt0mGHaqLWhojP&#10;SaCRmRzKoojfhX9EBKCpuWpxKMXwEaAl0oeVIfQoURTrpUrFNHgEkgRvp6AUwy9X1VoqeGr5aTYq&#10;yrFjj0I9ZPsbG8F9rKf77AfvvS/KrK46hMp98+bT3ZdOPHo/MCTPYY3gHwQqquIe5eVbp2fX3Vx4&#10;C2whElJq9ufnSWDX19e3ZGlHV1fXwYMHMNvix9Db27tt21ZBlvi+xX4cf/YJEmAh8T96u/pS3yd+&#10;8O6PH7jz6J3rBXNYigrrAc1XsciqWrMwcc1w6VIaBdWemJITHK2sBoaWEODRlpwfr4l9mBELBDSA&#10;D11ONgrbQvR/gWqZgsGU+V2msYLlnLavIAx7pgRnC0HZSzhScUiIkEONQ3gDOcvhuVyByZmyN91+&#10;+dapcf1r5GSHoCQhSbQmPTPgfg7JQ+EhokNl33AFjZ/zkpy5B09OueedayYnqFx+lXBmQ2io5cyg&#10;HXk4gn4sli9WAIQ8bUhhiTU0NbKsuAHOTnKtr/3oPe7/N48/BJHQVaiOuRhDogpbk4FK4QhhopJJ&#10;3aqFkz5oBagd5dWRcypCLziGK6t6WprXDw/vudJLyBJ/Hu0YZUlYPMj2rNv/nFtAa0l8H8JwuEqa&#10;90DFY9mnkD+mKKES8R/5WsYRc3r7kQ9jNMUNz/DQhOzpJx5k00+s2sXvPLZ6fgE+4m2Jn3B/lnIw&#10;8R+3QPQWz8h/7ufHT2SXM3spbG64tse7BcAF0TkgatG70w/MdJhAMt22fKf0kAcD0oqyc5o7Awod&#10;4kNaVfKMsxEN5/EpXOJIcw5MJ/uZgGb2IEXxqJ1GH8Thw4lVFsIwYCpeSwK9U5EULcCGY6th10Or&#10;0EiGJ67kegMD1h7ThMndyenyhNOpY7bnJ7trNFpdVXiOraDzqqNXOI8ePZeqMElk/D+UcKeASHZn&#10;nXADygAD+MHwYHpNlu5E4+PQxQxLzemE3Bw5zdpZIPhPCQpUPtduVTJIRuh0mtsAZ1I7b3UAzXmU&#10;2WNOmXlftLYKiKSQJj3pOREmwi6Aqv20RGBp/jOyzwhGUWB2msjyCZic/KLC16XnZPRc+C1RscQ6&#10;cftiEc+M5tk0YhNNjgxi6PFwiM6GENsnvCLk5xI3mMYK6RlYwNaXSCusb9lHrvZenh5Fcw7RPxTT&#10;UEqCL9nDC03R0V7Z4Yxcif8XMNhwDU9HziJEDyVFX/vgHRxDvr577wdLOyFDmvfrb729dnjYE3pj&#10;xfK2X/7a13vP7Z8Y1aoM4lxkFxlL+dmXX9/Z1fM7zz55cN3qwglNbpzZFNjFgwP5wbfd9ihI3Ms6&#10;1qhZsY5sliNdY5TSCuZRdrNMDc4XRT4OyqUbR/6KNO+L246endN2XnQiv+LBktSamKCVhVhuCoOS&#10;x6v9CAzYsUPJWzmqyOVHPub5Qiv8VuMfKQDyb008HNQop+dPd53i064fvi2wroXh2tqL7UvW9Pfv&#10;uXJ5uLpmtI5ELikgwztscn9QW0VU9hcwU81oQw0hMHZTY31ruML9h4/v9V7+30+eOjM65nRM0ZJo&#10;dgyznx/fJI8/clCbjynPiw59IhdEUJhMIRGp6O08LCMBpHq9yyQeWS9iW5e0TKhQX18/2Rvg4awe&#10;vk/Fe2NTjpWhXj+zdMlfX0f0a01LxWKg8Z/Xr/eHxrSxolOHdSfUTskej58++sNNW83o+IxFJi9O&#10;GsP6RYvmgWK8ocfmspmcAaMollLiZBQbbVtcd/ks54T30bblG19OCfnUFxKVz0XbSU5JX7oLbqEp&#10;Py2UrKmKAA7X9ch/EG5H4czuTBTO3GQ0B0VKekJTnaxo4aEWy/AmkjkiekNNncJ6wjBvAMIEsTdw&#10;ui9860U+Ly1bihvdn3z+eT7PLesIpT4l81p0bYvIkhBIgpmbLcSubaZt8FKdCjqGv3l4Ld4avBOj&#10;lcSG9qFJ4ideKuIhwJou7mMiy+RP6+SxEUu70aqI93r7VlcjL0FAwLEHQWDRQoAEPqMaqZQsXpe1&#10;R2PeODH1THf3y+vXAfiZnj1NOUtUAZsEfJQ+1dr66uCA+aG9ZyQpWBpZXO+LEt1Abc1ddrIbG39t&#10;I4XLRVD4iH24fIUnXXxVgpp3Nwt7XvLYU8SvwvaWstMwaOj758tKnv5ILktnsqtaurSuc1nzlq2N&#10;a9exOoffeOM/Ba3743Pn91+5ur+o5Kknn1y7Zs2K5cvwpDtw6BDedmhzqH5AX6LY+RuDQ0OjY6MM&#10;rXDlQLjMuSySxEkIWrGciIS2IcKUJZBSYyHGLVMkUF2EbHDtiVPH/voHb4CoKui1peXre/fyWbim&#10;Cnl1oslMrNH0GSP0D2SfMhKYgqa9KXDgDIGoabROBBBVKdyRkHOFhzvMIrzUWIACFjgPUVMAgpPT&#10;mahMeXb7T3uV6qI4K1/EhSgPlqK85OAT7kK+M1FDsACTQfALdzG2mGz/zUfAdMjqwsmO/3a3t5jL&#10;pWEJksxvzk+cg/U2ZvWxLMsXTajZKEZrYuQYsXwd5Se6WfzZunwY0y0jh0O315d1AC3M2EHcXjNt&#10;K498ZWSm8PnmityJHO/Gc5sWfRy+M2fvfpFlDGvmbn/p3/n1v7ll8+aNmwj42wiTIXCSJuJ9BibG&#10;o/CsaWxuwla+Yf3m++59aOuWO/yzHXfuUh7H8vK//et/Nx+LJ596+s4dO/zPJUuUWuLw4SMxczEr&#10;6vViNgRp2pRtrajgFTcr8HlWuijFZmbelmLKLkaauRBbvVDQAtUYKbqKI1FNLSc0dnh4hBhYHLtg&#10;oQwUFj+IlGHVS4gTiaqlDBFDGBGZZFUm6Gb2znc/2HvgyJEH9r791S9fWb7k6rUrJNS/fPUKUUud&#10;HUvwMSRfwuAQ+eYnmptbli9bTjKyyC2qYBOV5sC9IvgsCDPdCz0uNMbYtDSFssBEZQzSrIVMLDhp&#10;aubM6e6GxiZQOUXUq7783JVr15qaW4g0BDAFIWWyHK/NI5f1Xr3rz7678uDhwbWrv/srv3B5GdVV&#10;tLTRxzBaMI86j6K9pgF+coNQFrwKb0wrSUdlhdw4ImSyvKoy93BkGCNMWPKBrOMaHomtKtWAM4cC&#10;sAKwC90gY8ThdIrHhjVFuUcyF3MYZ1QsZ5xSmaqWm7Y5fhT1Z2vqardu344TkgIYQ9bMqBa0Ufid&#10;qZbDC5UT+wVFXVHtXP4UZYuT2HdUZCVmqR5jGhBLJXyYMQRzAOEGpsRXgOlhmbG8SVnIqPIJzSjt&#10;Xjm+nEqbSAOATNR4xejdgOAQDMCdUbLJOnzt2lUSHD7V3NZx8fLRh+6BH0KrTGhU4y1VfeG5m/fe&#10;mD9YfPNSlSTUWMBy1iWhfmdnJ+Tx6quvMh1kfOvtvbRz585Vq1R/XZ4jIWhIPohqDGFUSfxyZW/f&#10;F//otbfuv/PthxTgI+dsOZeKQ9Bf1guYb0NtPReUKTw2Wz4JtFMWj+IFLYnaWjxJeVFElWnCZCOK&#10;LUeEoDPJGdLwg4sGQ7KDUNpxZcDJeBNtsNRor1Wv5TQBmc3WkC4UGMszBOhg4jJYxJYnjCr5ZUd6&#10;nuBljvvIuVLwwUXG2tZzSU52RcWAd0IgguBklo0dJ16nf1paV9VqBf+iManUEb46YXWXe06sfLM7&#10;8jRF7qHs3+ZUeimqXFYilivmRY72zYXjjFNHC53KHfs8qTAV4FyLVZVMl1978x2e/7vPPiGhCiNB&#10;bR1pMuWxcuUyEwU/V2ZP6X6qrsyo0npHtQV+EpBFrAEyCui/SRmRSWqwqmpfZ+eey1ef6unqbmoZ&#10;0HNioGP1OnfVR4+MpiLjbDWkgXcpTk/aeoNTiAjS5m97TmlKquoNM+ghlthHQiY9oPkukk+c+V4u&#10;0Ptf4lbehsMi5nZqUcfBIJsQ8wdqiuMoRxTJbr7ldVm7Cqcy3pIXVYjhzNF+SxDKAx0CimxfGgRH&#10;OscScAxRtB2rV8KjbnG2Mq3ow8lswtcshRKXSbkyLbmz/sRm7xQHWL+UR1LFKCoUDj9JziktFImG&#10;0iUhDZWpUIqDcCWkkcj7MunLn+/m/DSpOZUUdJ5y26pvSJ1Z6WTCtdTe8HMKkV9GPXKJRhkWrUch&#10;jxI1RSZZ4HqwgeizZ4SBCUNavhzyOXKOrXwYF4EJuRdK+rNu427f09LSPTlO0QkDdhZzTNiKRc8O&#10;U4IPzJVq2EeAPCXyE42a3WPHVTJc/iIVQFqwpov4xIi9yDfyh9/WHdObZaMwsmYqWfYDt8T9tZyU&#10;3hWU99HB0bdZLjz/KldTvZcF802KkJ/pV8TzFh/u5Z8fi4Mf1wmH/8GataaovHnYKLz6471ezV5o&#10;ylErVyC5EFpnUxvsvCmayv6MWGCMFMgyNy80v7yCTBrXrlylFAwZb/Xk8HqT6I6+F8uD3Cjp+VBm&#10;iGdWcSMrdRKyC09if/bgqS2BsCysH+r/r378GojPH92xq6upiS9apif/3tvvtFC8KI7JrVvbv/zl&#10;f37pXPeNSfuuqlpZcmKNaP3QnX72pTdWX+v7xvNPnV9KkjWr2Gl7QiCTwgSgjTCjjLqy8tCKBHZn&#10;hpkcrLHw5iZaphDDjEO7krxTpQQpJw2IJ27+AdiZbi1Qea5TAFHBTCXBJrMEuIP5WktSlIm44OBd&#10;boy0IzkkhtaluUimWe6X2w7BfWS0nJggRDR/ciKFj/tPTmMypn7cwTjjW3e+veMLh/ajk+9bsdI/&#10;Uch56GZjdXUHVq666+KFp7u7zrW2DlVV03duCKVFLh6m0j8PsNMWE+PWVlm5qaF+keg/7uyF3ivf&#10;vdiblL4gIgt9oSV7wdyqEQp0SxKFyd6ed3ApTB9egD7SpMi90pn25dPNG5CaySEwNjE+NTPJOiAZ&#10;ztDwMHyUegf435FJTaVHIxABweOpjiXramv/+rp1fP6HO5J/21pR3jUxPSITNVutddjYmRZu7rrY&#10;c76tY6CK/U5qNZ/WYmgd+4dz2DF6lppof/i4Vi5duhRhzyqixzbbZxcBu8J5znnLbQ32pBR++leS&#10;ObPDP/FCA47IH5UTM1csIvq2fElqXQhv8oXwhUwprlL17WCS5NjRDYiEKttVj1onYZ8fRUo6gz4A&#10;Vcr5g/shg4Nmd8+Hh1dcuf4T336Z6NdLnUuB6v74M8/gsNO7bGkwG1lDtWX7zQiNsai0XWbuIG6o&#10;tDllS5VErRvj3F0IrFpoVIjN4R0Y0azinuFmBC+S41JwADNBPT+mSfW1guNyc1L6E9na1iSnKSck&#10;0ZAYBQylPzINhF97seBjif2RvR4NC00llOLFXFdcx1frme4eXo6TrOdRLQ2GZlKXKBf0f256+ikB&#10;8UVd+LVkFS2Ns3tCPds5y+biYE3NjitXagmuDCe7452dlJ7YfekSwBOFpE0VhYCdhy0eFT2IIEFm&#10;z1eRe9GbSqlSigPQxwHcwHaFf3/pSNgX+vr+t7Nd821tDZs3b9q4AetG74UL77379omTpxDuSYkV&#10;rpqiMHxpx4coQTEQWYxS8jVtAdl+ncakYIPDbSCTPTyjSSc1iwGuJuPnmv6+X3znh+sH+17csO23&#10;7t1ztqUZJ2UvjXzJeKb8T9NbmoX8PB6f8ATJq9oFDNhZmAlYGD5BnBzUK4dwgXThvOkZ1w9CunRB&#10;lfC3gcQJzpK/D4So5HawFBszckki756pnvSvIQlowKJErFUDvULbbGLOmeCbawvRetuHjedGxGri&#10;Uaa06Hh3B6lRiyjy/todWzwCqSUFmU58p+lN7oWZ590i0RZsrL4t5135D3MW53UB5Xs78KrxdMQ+&#10;bp1FY0QbTcace+vwHiLn4Eylde9COiBOi7w3gkG4095RnLgBnFvnhXdZtXQjzdV9JVc5C7cqGyB5&#10;iGS5v//3/+uVq1YSRMlrLly4CPLVNzBANAT7Ez5pYGI8c/XqNZ96/nP4svGzY//j/9DxyKOcHD58&#10;6MknnlmyZCnbxal/8o/bH3zIwzTe033lhe833Qlyt/DKK68UympCnVN4ENnTKEWLZ2BZTXVteWMV&#10;0YJYDyQYRRZY9zCXwHJu4kaThKwOb7SaWhgrqSL7rl0HZwF8wrMJjSgqUSDiw9/lqAxR0JeIskJC&#10;VXlgoCuKS3zmey8uv3r96IP3nnv2MUKMzp07d/HSRR5OQYClbR2QOIwYsI+n4UPLwr4iOwOpc0Ka&#10;1yKS61O4bCjmTxuEmht6acylRl9QwnxA3PJM5Q+mcPHSpcmx6bt378aV7/K1a5A+xqPOZcs3bNzY&#10;uWIFKYiEs7Cqy0pR+rf/6P17vvNSzcjoiUcePPgTnyqkToYCWNJsl3PEdOgDQgFraGpswgUSwI4g&#10;VIorsZJZwxRMIIJPOenkN6QINGRZc6gwIUiBjKcpjXFEuN9QWc2QYGNiI99ZXJnHUTbSroYncICi&#10;uJGEUiorcEmZAlBm59Ad9paWtu/aufuee/AlhKeQeILHgeLxPgErgKpOXu5FE/sdZ/I88ZILgtYi&#10;iWGHt0jFTbQbe2+s7XJV7a6ura/Hq5JhjrB8eZUQ2syU8EA0k6amRoAzZp8nTc2x9qSFRA24iagx&#10;Kqytv+/a0aNHEZlWLFtOwvbRoaGfmynes//YiUcf6O3sgDHSGJRvhrqurh41/N4bN8cWFt4XeyxD&#10;WOGTr3gmvrJLOjo+eP89XB2XL+ukFGZTU8NDDz7I0MvkyyE/28j4Y5aNf7VgJY3Bcy+9N9pY+4Nn&#10;7xMwHUqXgUvLEBY2y4vxIhQOEFFjye4qxl1VgXmSoWCsyI/jAEM9QX6mYahntMKhJyY948/Br9he&#10;w0FHrNA1JMxbrZCkZJ+hongx8mmGG5STPOw0X2FfSQBUgEmKf5LVR1qjcPQw+9i8nZTNUOtohdUq&#10;m66UwG6haMvr7556jKEQ5w7ZNioIqwqhRD96E4nSle1LXh4CsEsAwK1gWn/OubZYJ66DceQXzbII&#10;L9AohRxMf51hjXtcStw81+zIegArgH2OKhPI8QCohBxQnOwXXnuT+/7FQ3sZMASs+ppa4q9x6WRA&#10;+69eZRDl3FlRibMVOBQVM5Bi5CSYwJNkb1fb1I5g5QyLc/bFNksL9y9dyQD99IkjfNfT2rLoYWfn&#10;qY/86Wke44hkMYyrniqeQoJhKAsCgqXfApRnwIotyxlPS6mR86n3oHnqMwLQlx5VjVXA0D5MKj5S&#10;2ddoLWPFyLrGqLJhhXnKrklW/Cz7fPRdQQmLm7Hfkp6f5eJxMzxrml+CImN1yYMwiE9QFP7OUehZ&#10;XQh/B2kIMcsVBiwKjnSbhYZQBjjLATsAWEu7OcNKWBN3zWNdiprVAY9ClIpC1Rs15CmZfwSHhx00&#10;vFkd9hc5pKPq9fTsJIEMcwTz8DS+Jte1kpKROMYTxv/lFyQ5RptOLPZQVOSIF3EqWYrr6KxJK588&#10;7pSH5q0z5X+GN2ta7Jb0PN3seiKPgCk8FBw/s3o1FSf6yT4RvMa/tISleIuC5/s5muJiNNLkZJCH&#10;GklIKLHHd5rBHBOBQ+mHmbUo9EAT2CI95ATDSU4Abna+9sNwuuiAkNOPaSl/dd73QgUmp3zujASh&#10;6cm5vMWJqbFQCzLP8QM9FD58xc8vvOgncHnvlctnm27JT8RtiiDnyDKqhIalJ7A9Bo9RzJpMQSI1&#10;FTAJ7VcNgMzC/Tp52oJkkTybb3CAh7XhWzdw7TrcRp6P2hC0TLQH2aGyrLQGD5dYpDyK37KDS75C&#10;sY+Q9eSvGXuADUC5p0/OATaODP3KgXdxHvyX9z4wVFMDXe7ou/Yr+/eDhWg0yA735JPXH7j/v+8+&#10;RQZid1AzElUUPTscq6/2/eqffG+krubrX/rJUUxoGWnlU5P8aGMiDP2bn+BYkD9H45cBuAbspHWH&#10;fYwH4jot84Zzy4aTu+IJDOMyZSrOrIbl+2Oaa7vRxvKzJJNsABmfdPvzNpiQfdHt8cHERT7nEI3g&#10;1fKs0MIO+EDvlEiD0luiVMiKJ5hWvdT8yfkzCwetkOosAOT0tvjDWHOUiwW2WzvQv/vShcGqaoxD&#10;UY8qmheS+Yedy/j8wtHDPOFMQ6MIL/bZQF6cLevjPey0BcSBkx3n+NkVkn1+/v3ey//05OnusXEe&#10;l9xabJzVyAadO3NiFveadzOU5TDGhOCU6VeRkiiGOElcET8efxKeOaFvgDXAczjWIY3LAD1FZWQh&#10;3Vjj6usbALR5RsT4lz7a2PpLK3Gpq1uPj+F/5DE0O9czxb4vuS+T/hag5DV912hzV2QVsJRBR1S2&#10;6CY+2lOsa4ViEOhG4kLlrpGlpwoAMYotkBGWP41PuMBItA9Ft3B+TR6J23ykzfnNt1FRsKB0mFn5&#10;UFrpTALMf+slZpbrzSK/n66GrK5Uw/OKuUMJVHdwSxPgdVPCMLZCeSdVlGLQwqJG8y1o8UA51UXN&#10;nOG+fhbjM10X11wf/IlvvwJad3VF54UlbX/02ecuLVvCnzuYv1rqWDBi/xkdk24YYpV6Z/E1Wupw&#10;B4+N7XA68bKKWmGhH8mhIePi2swVVcoDie1Qa4M6eWBo5hLIXX8jhI2g3tgV/WfpKppkXyepiXG/&#10;PZjU8fJKVykEm+dkgmwYE0qcfVsOwXw+T9YuLijPnbEAuKDZkXcKMLsfXLtik7b/cmuKWanTM7qJ&#10;nAzX1ezqvcIXHeMTr2/e0N3a/NTprqHqqrOtTWZ02iJid82342iSBU9hjuEX4iUJVZNSq3pDTdWq&#10;vHjnf+Qi+g/c/u3eS8eHh/7BwQNLdu1cDra4evXaVSuPHjn87ltvDQz0oxSjyuDVQV7+PorFDg3S&#10;eQyh1y73suqxqspXLiJbhDBF/qUQ6tKf5Rn94QthW53Mq5mfnSSw0ufP9/z1D95aN9DX09re3drx&#10;9fseP9PSSlKijzLbYEjWetPh9aJ/5J5o8aWVXCYybDQp/5czCsGRArArR90j6pAGS68SgkKYQriF&#10;m67icC5ajtkbkym6K/bW9EwVLUyImLtU8E+WJ2q9AktDU/QOpfRKmmNNteglTF7hL+pVY9wgRNSk&#10;V2aPz7mKu4xe3NPR+tjh43xPYKy/1eBkakThjHtB5rKc3pCPW3ZfIdeKFZmG2gPuw/fmSJn3Xz8N&#10;3VJsIVorFF2KkiqHGKQzThdykEMZNMZxp3AANhSn8ucJTmPHk93CHJhj1/aMJCYTiqfvzPtVSBuZ&#10;K5X2hdKf/uIX8Pp+7/33/uxb3zrT1QV0RS2quvpG/L+gEKOIjz38REN9AwnY9v/tv3Xqf/tHd/z9&#10;/4+I6ubCzp27OPnga780fPDgmp/9Cuf9b/34zc98qnb1mo5HH8P79JVXX3Nb85bdZpHzqFU312jj&#10;jNT4kFUigORjrGEz3OYu8c/aCqB9QSd41fX3A43DxVTRyRuxQQY+GUnQObJvIX6RULZRkWvo8zN3&#10;v79/z76DR++/59Df+IWu5oZz53quXlPmlLb2NjLHL+3sJNK79+IlRKG21jbEXdD3a1evkB2vo2OJ&#10;Ysg1ARo7GR6DfMMFKmjV05Ypn8xvJKdcQAJG/oMCBvrxtL++cvk6vG1uhCvewOBwc2v7M88+v279&#10;xpb2ZmrP9PX3s2Ax6m174+07f/QODTt8/96Tj94fSyPJgu4msiQXDc4GhSkdOH/CQLWaVcGPvlMN&#10;HTleFioq02MEkzQQCaQkP0l1t4JtwA5jSMQDksMfb0epljF3ofoqO5nlceXTJIsfnFi5YSL3qyqB&#10;ODdQ7FvPX7ryi+9/uPXM2eEvf7GtYwkNYAphEwCBNmSxhsAlvCVYlPK2wYnSyMSAhoCmzSsQBaVy&#10;t7uU59jSIV/X1jTVIVRVlgufKlqgwgZNVjCanKQEwZCjlrloaWmOONaKm/L8q6LNpKJTADXgLMjv&#10;8MjB/R/wTyqFjYyMgM8+3770U/uOHX9w73t338G7yGTH5NJ8rJr8vGZk7O6S8jeIBlb8uVY71xk6&#10;Sobv3H7HwQMHDx86uKyzU54x09O7du7gc4IKTbF6QTdpqi0hgvmRV4IF3ffesW0nel569r7hBhU+&#10;VzSTTdYZC5Tgo76TdneSh0hlYm6MZeLhTSKoqkhjJF+zLLG99JbwqNP+IiCAaU22IM9uBtgZRFBf&#10;yJCSgVMeZ6/TnM3lDNS8zytVxBnemhIo40HKXeUTOeuLSp2mS60o8ODLn3bbCfGwm1+Xk13falKT&#10;xrybn2Z+dtIkA7CLKl7gjPh9FEORZPaCn4Jg88YQsVRemSvcnTPEnGtzwr3uHQ8HTXUlXEeP+mIh&#10;aqltrKQIHBy0rrSqAt8nAqS/+srr3PmNTz9JFWmaSOFnFespKyPTCpHYaMIiswpF6IO8yM2rrEIe&#10;Q+F7H1OQJsJIZtRQsSdJmAGEu2oPR2olUomW4uDADei9MSbO8fgxR8r3ZMUl1iYDBc3wFtktopA3&#10;uCHPt80uPBc9kelToy1g5faHe/QKNxXv7tmVxSp1t5CKnCADOFb0gKCzAOzItKgCIjSJT3rqAB+w&#10;bwn2H6d42L7nBnhH8Nt9by5nZPKDPOYisF9OQywTsyl+AGCXEbZfFKMdHhl5B/M+ahezcBBz4UAb&#10;SS4ctyrAeRt0mw2QoRXofwLv5qAE5gO8OYoNMgKY4mGPpOtRqkSh1kp9osQP03gtj08VTc84LSYd&#10;gdyFeUPsRHJEPia1PFIK2CFQOxJ8m+7Z/S3SSIWDgJdm9DRsNKED66IlIzc7G0l1y4CdhzEfcF6B&#10;IqIBtHN0OAFtbmi8t7X13f7rfeRgConXYq62qwhF9GP9qFyhUpbFzCRgYMUvCp1FH/Ql3BAMX7D9&#10;KJlDPEohVTHZUhJySvCJm6ppCQks/6cvRn9iQcVxG4HlMlNaCAlQu4X+/Rwu2bPPL/JhvCB3NfKd&#10;+dj65rw9+T8T4WYvyQl4oLJio6JEi1n17pdeqlrYMjx4WWeP19gyWlH3iMg+EZ0WfUDzSsoZqqKq&#10;XuKIXlvHCY/FWiUYv6Icp4O+K1eGBgZwAqyvqZmMKoR2PrJvVcDcZZRsDB/OyIVM5klkm3B/yx0o&#10;C/vrniahJYSLZ3u6vnTy8EvrNv7Rrt1eN8+dPvm5EyekCssWWlb75S+/sqT9G1cvh1gVnZNkoM80&#10;NpSYOHjs02+9T8a6P73v7tCiE2nFuyyultdVksM18kYhEYXhVqKOuGyQTMaptG3GwdgkoxSLM7xX&#10;yB7gDB7SNpFzhNmJ1ESuyEU1ErX9au+PiZDCN0q2wkAwregFfLnoSVE4+xEYkAjVG6IPhViF/zM/&#10;l5k3XIMZiaj1IooNJUHuVM7boFyfBZR2C7FmayG/IXaWxDNzSkurIKVGKAKnI+RtT+/Fp7tOU2Vi&#10;tKFeu7YsMam/eIvQabIQ8i4AZW+UHodYQR8P2IWkl5BrykR8etXy25p6enT83b6B7168lC2wYLlh&#10;XjCvstVOMSvBrj2fPuHV7CRWE3LiD04pNuT35vtFYguVWJ6j9G8FedDmRsZJWjs+dWOmsppVUVVb&#10;j7W7jqSP2Hn49r7K2nW19V9ubF1TlRyLbmv8X+SfFI19qW9EORETbUT236IiSk88dur4a5uo9anY&#10;K4RGxpu1CasCkEV0oXdivBHS7kGGbsniAvkplVDUJaSDcg/RNpaYzG1Nyqf7Y5uaaCBjMr75Y+mK&#10;thU+ymuBm+E8NCxfkvl6FPCqSVJiqchSzSxqIpE8nP6JT1x8mT50FoBIpILALGR05vvIHlv6wP5j&#10;yy9f/zuHu1Zd67+8fGlvZ/ufffrJays7z7U1wZ68e+V/CZiz/1oEz0pozlzj1YI4kvrucGOjunF4&#10;Uwv2qg/kFDn1ON4lbFR29EUVFOOKxPAO7DXdopZAhPa44Tnau6JaSiorx4szPdVPE7YVKq4tdmJ3&#10;0QzkAek4ygCGg8vs5Og4cx0b3uIEusHrBodxsnth1RoTub/O97I8FZVat7Cwp6mZFpwapUpk2h/z&#10;iU7LJGjMBz8ZqKvbeflKzY1ZprZpavpkpxwYn+46+/KG9X47wxc+FeJh8Yrk58EpVKohis02EFj1&#10;paGpaaiqZkVJ0f+Nk+1fZEVl93z70sV/ePjw0YGBY4ODd9yx5aEH758cGz129PDFC+d6ey+SeRp4&#10;EO3PMh4lXsfHRu1WMzoyQh5Q2kbLbckw4sS5h+WjrVgoRi/z9UQvz57r2TAy/LcO718/NPDq5u3/&#10;6oFHu1o7ejqWyCFXBlEBdn5UvqA8U76Yj3biSwn4SuXpBY2pypCcqhNclBwepE3xEER65Y1XRiCl&#10;8Fasdjh1hlkgdtL4HQ+XjRVinBFgJzgbiFzYE5qjLAGWvtSYzArrlsF47dbnErHh8B7muHBMVqcy&#10;FhxShlahl1HhEOnfwbDzEch7rerbAZ48cfQkgN1I1JnR/co8f8v4+3p4fQXhfWTo8skqHG1vlx7t&#10;mN90cLMFtpxTQa7q5lwU1CLhdUbVnhB+6jtDi/Yz9UCmwYyXA1aMw4c97AAEcsyK2yychHw4a+0y&#10;loZkb99WyFTzRgabSik7OC9t62gm8/61630XzuNfhm+T8CYgD8rNgejyCh70xKNP8uj9f+vXyhsa&#10;+t9524DdUpKPFBV1ff03rr/2GhoXgN1499kP/8av1KxaVbNiRQLsXpOHnTcn5yjjFUxZLIywyS7g&#10;7TxbQq5Sqdsk+o1KQ56G4HEma75KSQ0sBc4uDA8NX7t6jU9YIW6huM4xhkAimoMABSBRfoJwWltT&#10;Q54pgGgeuefDQz/xvVeXX7l28tEHzz39OBvepd5eIh+ZHcIVV69ZRVV4QewUSSgpoeYGOi21ovBD&#10;plxCc3MTsbHyNaKuAlIgwpk0Nc0cMl7STOwnqSSCmhjVFJPjpXZTQhUnxycA4+hAQ0PbufMXqPs3&#10;PDLKWx974omW1rZVq1cTdMGV6/3XOy/2Pvj9l9YckA3zyKMPnnjwnkKRyGTK5/TUGN2rq1fCO1wx&#10;MAwq2WEl8re8uFDsACnrCD1gawRWQ7yLGEpTmH287YWdyWkiZYwhCoYNw44qYemu8FZXHHDamMnb&#10;YFw04rPmcaAI/QmBUt7PNO0Tl68+drrr1OOP8vCl739wausWJhFfaMgUgyHDTjPEfuSLI+Eica4M&#10;4McVIKWIkmoWfM0uuA6kj4ISwf1lsQH2qq5tqqgmSWQJGJas9CQ0LSmhBEEIu6WwMgA4UG1QNqJi&#10;BbfVNvC0qQmV+qDWBE+/evXaabIWDvUvae9gJPuuXXuwqvar7x8598yj727fgOsC3UXPUcVhVTtB&#10;sVy4f754sqT4UMhb9AvKYawuXLiAj15zQ+Phw4clYVPEbXqSHHZME60ls6uYaXExEwG7ZHvmx9xT&#10;EVLl3veO3vPekT/9wlMXVyicnOHGI1Js0cqNUsIldiO/xvB5y1d4ttEq87c4so3PwQgYAVVSCChT&#10;opGGUyxKbNbxaMFFrWFYlFf6wVtVkfiNuEbOEG85EZKb5GZt10YRAMLCBil5OMRopfSwq3b8hYdd&#10;tCE6KzKIbhb+8VCc7E48vFvOaOHcoD0/yUBKaGoPMpVQiPBSqV7sOnMAdjp4Vw7sqv1KP58YfSFD&#10;J0ek15TROntKQ595zr7cx5AHCmKqKKusrcFOSJNA637h1TcYut986hEcj1DnYBp11TVKbn2zCP5D&#10;YOy5np4YQEsA4mceZwF2ntuYBKXxttBGqvgwZSVTW3jYaV5i7C60t1/o6Pj8oYMbhof2r1iu+EEZ&#10;qj/mD1O4o48VtBDJX+XgOTfLkw3Y0VocNVnF3nxc2lMNig/LJHF2S8ht4dCZDHLC8PBaX0qLOr5N&#10;l13lws78YdXwvgWvMYHxmQdfi+PlHn+Z8uBn+nJqajza21tED/gktUqMSy6KqpPAdwys3gghhkws&#10;rCG1zfencVZi2GzrSW90A/zgAI/4DAggeksIW4gsfGObdaBMcvsMe4NoVFJP2KzDtR5ULp6njksP&#10;Yzy4gRHRg1XRFR1gluQJ/BHfWkLZ15sKMAdqZ01pFUeGX7iw6SQ1JJByWopRSZSDH1mAf6oXEPzZ&#10;noladIETB5IYdJgBdvmi9vQ5h10+NUYTRCfKmxs1XFUHRiR8X1vrxvr63zl31t0XeOhSdxLmaegt&#10;cVL5HOE/ISAnMHXYWUyRhgVLk31QVAdEDgwC7Iwtxmakz5iwpJl8dFG7I2pqJiD6xLSapigjqsJe&#10;54/KqVrUFXdktB0zbkKIXCeFh+/JpTf/Ku9v4RPyRaR7EoPPG5KfEC46/ey57lfWb/RvTduINkGW&#10;uTqRCB7TWQhuKoNuaNa5ospUhEFWbpx8kUOUNVk5WZTpUALPjbnzPT0YFSjPhOELYX88stDKPg+r&#10;i6yvKlUBShvJ7DXFMfVaOyK+Eox1Eg3CsS53PY3cmimymF9RX+LZc10vr9v02sYtMtdTBv3AvvvO&#10;n3dXZ2prW/7W3/rBzbnv918358g7qE5kiuUjh44/cvDoj3bd8ebObcGuUzCXVzE/MV6DQZe2B1qn&#10;GgUREiuPCFv7PB1mRKZn+VlETlItmuB1SuVRg7UlqgTGb6XDRwFA/aAqKbqGqDzL+ibstTnrW2RQ&#10;occussGMDgzYeX0VHmqDIQM/zmyGdkZRC/4YE75g/iQIzN2gVlz+Lo/nRxhyUg7dNjPI/B7/Vtcz&#10;QdBs84NlyiT7xaOH+Ly4hEwsCoL2vHNOODNtC8yu+HwUqfi/Bexy5SsfisLA2O9fvvY73RdIHZ1u&#10;y6XBUCHM9AO5EyVH+8OKkGG5nIfQrSPGRwCIOqXE3uHlFHWNfBKYCIwmDGYhXhKGojRAkWIcTFuu&#10;K/Knw9hZvKK0/G+2LF1TWb0ydvD/9OPczFTwYO+qMqic72h9FOS6tOh8ewsQMX+KRCfZu4ockHo9&#10;dqvoUkJzorwBpMA+6q2HE+5BJtSdKhq0yKbyif7zWu6RNBl7ddzGsvJv/dgwrieekzPDWI8RuJoV&#10;CU3Eq6lzCLDtRbK3hvKHLHezkvB9ajpR9gucjmz65fIrZDvU+AQV7nlv/9ILl5/9/W+RGuji0tbT&#10;9TX/+oEdg+tWYs2F2WiPU+OVOyIz7YRiEvuQAvbjz4CdUTwBgYHaiJDMVC01RCkzd9Ait9ZFcP3y&#10;CjwAFrcqEVH4LcVKUjVntB58F0KCTaZX8Qr5SygZpbhlqDlzvDkHRJJHgvilvaIcBsv9tntzAmwc&#10;zhBKX0u+AjQ8ZWQKK0jOdryiu1uanz7bzRPOZakncy7EnRIXDBAXLQygIoXz1OmxYV4btKM/s5Rg&#10;vOp/4XWujNbV3nnpMr/vGBt/Y/N6nOyePN3FyPS0NUuEV8ikHY6iHHAmyHNqIdzEIt4RHtkoaNza&#10;VFK8PGM4f+k19Z1LF4/29/+DfR9cuDGzpKN9NVr8qpU77tx+uffShXPnyHtI7B3+5I0N9SPDoAWo&#10;gZSVkJ8HyZHwK4fyoAR5j6ntcl5jmATNxAQL0tLAJdk6jZQGC/XNF4ufPXf+bx7cv3Fk+ExTc1dL&#10;27956NFLnctdeIi3GLCzh13G9ZPZoHCFFnJjza8DM6URhGUlHMGIHpO3kLSPEOkD65F7DhnYx8Zw&#10;D5ymViwaXwjWIHQO83f2ZveCBaDAN8SsG1Oxb6mbybsoArFNVPGNNnNzaTUjFDf7ySYLbQiH4rPR&#10;MX0kp5BFWcnobdJ0HLmVRVp4ugNC0IE5hHed68AXoWj3uYsH1q5KyzAyMOeDkzEf+Sfko/dRRuSh&#10;zj9jvaR1Xcis3ID8K5iVowekj8wWR3Z7uZb77YI6xE1uiDlonST/7vBOFQphvse3aFh5SKxtfiKD&#10;aIMfHg9Uwn2eI32jIHekN1Bf9GE+zOT5XG9fuXoFIZ/t7VSWaIYmuITpFAQMFByaHhkD0rr07JPP&#10;aq0+9ljrvfee/Mf/PwN2HAPvvtP9r/7V5v/8vxh4710Au9LqmvW/+EuD778POgVgR0a23/v938vJ&#10;lBOHkHgIzBBFc4A8xTcQj9Bs+SckxVcKa5WQpAUtBhKeQXSF4qewrUmaNUpJjHFGx4ofz4zxooKS&#10;PGs88gw5ail/tfX4rt+86739ez44dPqJhw//6i9eW9E5MjJ0/vwFOCmOVytWriDpXkMjgEx9U0tz&#10;Z3MrySyoH0rlTdArOoJcizcfq4L2RsMANTQXIRyEThT90gLI7CT8k7BfMuaxI0cUeVXvpcsUn23G&#10;L2ahYowXTE1hx9u9Z+/qtevGxieI8QVIZVo2/OCVR154uWZomCe89vN/pWvH1nIpZkpOF7E88sxM&#10;vLV4AVhBUxZHTpoUPBJYCUOql0kcKcRObdjERTcRlhXIu3YdiQHBF8xnQ3eijxHmIF0v9k1nudZm&#10;J9AEaC58NyQXOBdHgK+6B/vYrxw5sePCpZOPPnzls5/ue+iBjnffa/3xWz137ZRXWzU1cwWrsbHz&#10;toowPnm3CME4F0YrA7K1LKUjFEw5n6uPyelJvnhMs4KAypWPIOxWUXgqIPCw7Yj5hu1LQKT97CAH&#10;ik5APJRX437y9F27epUaINev9S1f2gZDHxsZvr+86pf3Hx9cs+LNR+7Vc2I3QtWB0phTSGLHzZIN&#10;RSXfUbyjDie7ce1wvr164SJ6Qkd7GyGxOFiRIRKf+Zbm5vHpSWe7Cad2AnRiI+fnbF291x97+Z0P&#10;791xYvtaK/aMgAr4hmwaoxFG99jmnWHDS8k8KGkOKkUVUKbjbaNMj9h0pLzXz4PRoQnLFTGzovhB&#10;eqH+E3pF1H407yh8S754fbJ4hOacBGhHA4XEU1Mqg3CgMzgRhTNVGCYy64QBunTkLLjwwQNrlm9+&#10;/T0a5nKx5h+K3pW0KkNyKmgVfp3y8wxnZoqHBSNOA+e2qUdRDnxxW8rfFG4B3BDlRJRKybybhWAm&#10;y0/sGmxHMHLMqaoy+XTn50DraNQ/f+wBySU3ZwCDcFEJM02RCpktLAwNDpAZiseFURmraTW4HBgE&#10;QxHRU+pSCqVXnaOIWI5cPIFQqOHqqhlmwDs0abyxAR1pdX//7t5Lg1U1VKW4fUbi3/gO2HrGeUDs&#10;Uke9jFV6pUxFBvmTp5hrmGShoMbHF42Ixn8LZkoPz440yhlL98hnilOaA3P7UirwBv/h1apHCUeI&#10;lC3kmrR3Vch2LFVtftoIowrnbRSi+V3cf9WIvAEh26SGFWrOxN4ExhauW4SSYRiKclHGtb0kgi6C&#10;vYSS5+O2PlqISUwwZJok8cduVbgk/UNVxsqk4Ej2YXlYfsoBsfFWJ8/DDxTTHDXaEO5V0ZIcI+Qh&#10;BVtNMbARcy7sLzil4uUEYwktM2xjtVX6UAITI54o0LSAqL28E8Io/0QrqeKkxu8Wc9i51xb3nb3Y&#10;ybwsYXhY1MYwGmjKwoL7iWXLB27MvD/Y72TGAiHjJzxdF+hIJgsWchV0Uk9foH/hdm01KXlpyCaf&#10;E4PuTNh+CMsJrbM0nSbLJ/m7/HDPhcWmRCqZh52nO+dCt9xTwGAZ1JwSCu+xMJra7JYXLIpc6iq8&#10;J7/ZN/orNzGdZw3mn5Ar/k3PgIksqEynbxBhR6h47LcpANPTBcE53JWF7mprCmYUkCTzg+s+2Qsm&#10;Zkl17sjZRfTAyMAgQ45CwCcqwE0WaNgdEQjJ0UGOBZWaRSFXkoVgITETbnMsoVuYQz6esVB1G9Uz&#10;nuk58/K6ja9t2qKA9LLSv/HmDzdev+4ZGWtrW/Krv/rd/usvDPYnnVn6roHoGNIoFv/wgWMPHzjy&#10;490739q7M2geA6FLNi3KuO7Xwqxcz+DkKsQk62Py3LTkYPLIx59/ajGZ/yBDxxJXaAKRJtXVsd6t&#10;QSfATvmkpNZlxssC7E8l4KKCjliUVV/ryX8OH8sBO7GAAqTvZnGUzGLBZW7WXuKslzCJSm2wqcPd&#10;YUALu1PIi26jT9NJqtaQrQsTlfSHmCz/nIM7yWfHHDx5+iRj1tPaKnfFUEs8xedb20/XN3zpFBXM&#10;Bw+uXGWmHatA1vEkDyRYWWNu9m6hgvOu8Qmes7Gh7ntXrv/Tk92nx0ZNVCniL3OA4pK6npZJSDUR&#10;MhZyoyXEjF+lzAZiupFsMQoXhDSiWc5iBXL6nI904bTM3JQTbb5ieYGCRQk0yH1gdvax2kbT6n/6&#10;sb626pWBwew50BZWHd4mP4a1/f0HVi13afscRqF3hLvYxOVxk4k9lrB1H9MzJ547SQ4Rl5xP01+g&#10;zUkd88gUrpH8t36aCdUzq3WfUYL/CXEKLsdIiWG8noTRKuKhVpHiQLqSi0vFDutYugpUxpoIuyA0&#10;RAEiuPtW11YDLex5/8Dyy1c++2c/AKe7umoZf9//6U9c6Ww7WV+F6M67YGV8srp5BUJfzmwV2J4d&#10;FnUKoTrvgzMZEaadw7TBdpmj6nm3DVso4ieKbEZuYjhvUkgDcuWHlNoL+TBq0ajoZDAtEVOqeeiH&#10;y3JotqkJF2MxegypMrvyV4pIw1gqYVGDEZCfWnl7JvkEGtTPlfo2MZ+cb8TUF+GOvX/FStNAbrHm&#10;J/B1b1ue2Q219c8vXUZUbL7YTVeW1TVlt0QtaNKHmxrR6arDya5hZubk0g5et2FwcN/K5XqyyqTI&#10;A4xICWnFwe68H3Ix3qsLOWBnkw8+tk+2/OWX1Z9eOPcPD+w7PTpyaW6WZI4UYCFvOKnSqS159szJ&#10;Y0ePoGkQXYc219/fh/M4U0CYINgATAorBy0gBgs0ZemSDgY44wkmJBG2uWvh2snXxc2iG8+du7B+&#10;aOTXDh3aMDz8gzXr/tmOXWcamrrbO0TzhHDpGcK57BtVsiCOnbPitFlnayd/bP46xVknwE4jCUkE&#10;YFcTiLZUDy9/5dpGp52cpGSlYq0itN9QXej3yjoV+RWjKHWISfaaL7pB8G/geAHYiY0QuxZbvPsr&#10;PmxQzCKHcj/rpfJUD9le5TUyPh0sI5KyBGbndwX/sWSVOIfOI4edX2FF1XEVuWfAuSXtP/Hefr7F&#10;z447yzBSZ+KcRy8d6fmJWeXUawEyH+rFRZzt+Gn1ZV+YofHpLcnMivOZKXAkkTPTF4U6NFp8RY40&#10;WwT5UXCWtAfxGLk3qnytxtCAHffDBv1Mk5PB62hkSiJhrpUPiKgmWFMhSWjErPaa/RIS29beip4A&#10;IBXZ6IV/41xGKje4YdfZs0ePHL971y5y1eFGNz85mQN209euvffzP/fAN/+Qk4F33gGwY1J55JUX&#10;XjBgxzt+/5u/nyggGs02lA+QyEutlyY8dXOyGQe2hkYmkJeqxnc4IpnLuMN0wxl24dcAdvwzh+qc&#10;YIsrDEhwjUgEQB3Y6mqGjAW89Y13nv+j78H6zz33xIVPPEXKB8J1+65fh1ApqQFU16zsZtUUw924&#10;cePOXbtG+/u7FR081dLcwnSNDI8IVASAaCAnlQ/sb4ARFGfBfDtbVlKZfAOC6zkDGx3kRcCgwrBZ&#10;ZsUlXafPXLl8BebS2tYJawQHvPe++5jdq9eukbt2cHiIti//k2+t+e73PGjHnnjk/O6dcnZTslVv&#10;PZKWYokJR6iJIhLKOkyBYbKcRip6FnBdTT0laJetWEY1+qGR4Za2FlB5Ct3W1Etex7PG7te0iq1C&#10;23+m8mhJB2DHqHM9ys/LwZ7HWlA3fkdMjBYJVKiMdVI99fXCwh2z83/rjbcbJ6fe+/mfuXDXLhgi&#10;7jwzbW0bXnqVXvStXR3+jhR8gI6oazJdi+YcuWC1aGIPC4bAyqlKDEbOmLG3x07myHATveg+srHK&#10;7bysOowhCntEsAFKhMUAVipsVDs6vql16CEEvTKKSBIlldX43BkaHhzoP9t1Fp7OczraGin4zTN+&#10;8dL1ufbWV3/yE+DCYi4lJRASWfsjhfxMZ3HpgzdLD5cWXQuXb69h7jx58uTQ0NCqVaumRsd4Pvgv&#10;/eX7DRs2QGOMPwiEqxk4i7ZS0YtoK3Dof/Tlt8ca6l5/lqLmsTrjP4ALAdyE+h1xkS5rInZaoEN6&#10;eXPgoh8MIAlSXGH8ZVMKQMJah9lrWBrNXe2VdAtgB27gEc6fbPLLNXbTZ8585fx3O2CnaaomlCDc&#10;XSPGTZ9C60KhscST1Jlg8aF5p+YF9mCRVQxgy5sfnHr0HjEQbYPyDw3cEujae58eRp/lBycfYczl&#10;iGSLioH6GIaB4shVl3PDnKETpSF1JQA7i4DmrRzmJ7EuIlSqCheVmtLKSP49N/vzr7xOk3/r6UfF&#10;zUktVDQfCaIqYdK1VdVNjY2kHTl+5CiwmNZmpO/EI5alQ/pOgb8xBzEFyVnAgB2xkeKTAdhJ3AzA&#10;TlpglCkI4LN8rL5+/8qVO8+ff/psV09T8zBQuDfagj/gMcltlVGVWDSU9jN4lhyWI86CPzvbhnqf&#10;6tyFuuIEMCaRJKAXMnNxgDxULSMG82rZWOPIicTLFnzeQqE5mNeOKLxCceu8yjip505dTnSlVvjJ&#10;PhZd/+KffovuDyUlFz29MEW0kUFFo48QzWoDRWIlgThF+JuGOgPs+Kc23ZCMRXnZHuTn54Bd8rAz&#10;0WIvCZXLApDFXneysqwKSUfEbrQurop6I4kvd8prOcbZfoU8wkIMbZPVxJmzFMPvci6JQ3onUO6f&#10;KKMbGkA0IABIjRz0pC7IoBKEFNMIp40BUhhjWFjil4ax8nqjSaxM8EGES3jD846cllX4zfEmrriQ&#10;wb0tLV0TE13jCtGiFVLAcJRAmbRdfSYJrPlMeXjLSgCPUnogu957+OTBHYflOYl0iSt6rmO7yuDk&#10;WxlR4kvp/lxaLFBfowshORYQVT7dOU8oJHWZBrLD1/P2JIIPavc531pu836tfSoDQG8jY98sMstC&#10;vE1y+auRGvIRw6Epp+3wdtcbohlhIDGzqpFbELeRvpaEEHwtX2BKpd8sZidCEELLNaPTLqEdfOHM&#10;yVMU2sJW2tHSiosRhlDopKS6VpVKmVfZPqmAXETQinKzhgxgmldKjVBW1cdETWI9wbDTn1y2KKPZ&#10;3fVMt9C6VzZs4u1ES/7nr73UMTbmbvavXbvq53/+e9eu8iedPo1VGkuPKCrKQ/uOPLz/8Ft7dr17&#10;7135EDGNZjJm7z6UU3d8Ck7uyuk5WifqLbA/+SGeJgbK7F37SFAs25UzRku2jIcSGOuEfWLL+BoW&#10;kEE+Lwh5aeFkxJBRxe2hZ/4J05jThmfQ97O2nQTGCKP25riPjBeRX1jqJfJqmAll6qcKWN4dE3ZO&#10;/6aowoeLDYd/r4/8K13PDB7+uZnZxSVL0foCs1sgY53FAEsCsJH+8oru5hYcTD5/5GBPcwvFkaIL&#10;fyHATnNXXDQwc+NbF69GQGJY6MWdYn0FnJE1M/TH6Awf6Ns+VeOTQqSZcegf19hG2KYZIum3WKwD&#10;vLaakI8MJwofy7Je8EArFBKkK9lMPTBaLEw+366t/MtHwuajnU6Ki7tVdyjWr33fi4pW9/XvvHDh&#10;fFtrP/u15dvMG31iesbpU8IQKyeacAmkUINmyKGevsigwI5JE+d1ka+U2xtw67/TTlBguvDSMDX6&#10;3pyKgoEkoDx/hUcVIRk9DgWHg/K1cBuP5+SNabZBuQdCNSHXxOTBnSrwp4slU4Qiws0PHjhGhspP&#10;/fF3l1GPb0Xn1ZWdL37pM9fXLOeEUWqoq4f68aPgdXAz3sgC51fK9ZOh9ma5CZyVoGtGnKpPhEi5&#10;oI3WxO/eWd7gngyFt2BsFssJbhKmH2WfDhIycdAFcxW+kDbhdPgBiAvfjzXMz/0TviC6NfG1aAb3&#10;G9IHWnbW/wgiSYAdz5nDIByA3eTEJGmaBIFY8g9xpXDx8hhKke7u7X15/Qa9yzmLI4BaVET6jFy2&#10;JlXixNhzHcto/+nxEftjyFlDCU9DRE+ZztyQnA+UTFI88ILKxbaNTby5ef3a/sG7L10+194yXFMN&#10;IQfAIcBOnCHbmnkms89PzHBiUuTuquEmJd/4GN3b0qR5/IsfJ0eHf3T9yv9y/NCZidGWpqbOzqUb&#10;Nqxfv35da2sLfcSljlx1ExNjvAIV7OzpM7yutbmFrF/YD9nSFEMzNU10CWUkvY1DqPzEzCEcqZDK&#10;tfilSGaZQAqb93RP1988SHTLyJnmJpJO/p933dXV3KLgngjVJ6U1n0pZjKwbzgk8BMDOK+W2w48t&#10;5NieVubMr3byVkhY1iP8ACJbuokKMA7ipwqJQoIydM9SpZZYHEaOxCgka0mz8N49PzVh0UHyFs6d&#10;LFKxlwK33Cx3ijmAOhKPlf4fDu/+Z7YhxnIOZ5JkuUv7VcDzQfIWjVUTsOBIsq70jpSjNlpdTGAs&#10;3nbDBApkOaxzpu0BlL9Rxpq0HLINzpt4WmLZnJkzePz9q/xI2kGizKTjCI+aUI45sBEaLlExUjxL&#10;GJib9h4hmTrmLUZCXk3SssNqwkXnKOCf8EO/Mcgp7TWih8hek62I9F430vRQSG8avTSesSE98/ST&#10;I4PDzDsMs6GuAfy2takFdzuMrof27b/Ucw6G+vabH2y7Y1vHko5CwO7tL39x8vy5q6+8cvk73xk9&#10;dbICcOvu3bypELD73X/3zagpgkUAaAY7vpSTlKc67OVKf15VCUn1Xye5bW17Rwf1S6ZmZ8rIj14p&#10;LAiixMpLsU7+kPv7r1xDM65vaGQMQjFR3zQSocS2trSz2+JhCREigFZXVE2OjW194929+4/0fvKZ&#10;yX/yP/avWn72zJnLvb2MIo51LOwlgDQNDWS4275124a16/uuXn/ztdc/+GAfBhEmzDFHmhI5lN0c&#10;mYHQ2RqVJZ02kyKNJHaspNG5KdYE/pvKGQOSSlXMiFrCQqJ9iuVfRHHYWeiglI5V1u64e29dY9P6&#10;TZsph3Tl2lVSxrIUt776yur/5u9XHzlKjw4/eH/f2lV3vP5jVBb8vGorSnEsRO+JWucLN2jGzRmS&#10;lRGJ39hUL9fvm3NgjrRtdHSMtX3n3bs/+dnP1NTVnTx1GigWehsZGKkjUK+ErBgEX5VVwkgV5q4l&#10;iDsJfJU5UvbJMmJnlPZFOenCSyucOYBBcMufx1pAr1DqUSWZOyR3boJOSYlHiN2TF3o/tf/QkYcf&#10;+vEvf3W0pWVybnYKtGjh5nhL89iO7Tu/8c2JGzOn2pqw23euWM4YXu/vw1xbU99IfVOqGjIgNGRi&#10;aqaqphZauTGDQDMbyjW67MTC3EQ5r2ZtsoCimrviNssqyYExM48lYbyiGkpSnS9CyJADKlE5Atah&#10;T2LBvIihg/yIGybCfHaMThTPT1++cPb4kQP91y83N9atWbX8rR+9vmrliv9X1yWW5Y+/8tNTMzcY&#10;Alz46peurqpr4h+jiE7zC48VV2Aa/uHCfCNFhAeG2lrbiRd6/613z3efa65tIPB4bGRs6ZJO8piS&#10;kGPnnr0zN+dOdneTPUgrN4x1N6dvYOXBLQpgsmxm9pPffrWz9/of/fwX5FCj1FbkoBIExdaJyMmG&#10;T3IVxhLVC75LXO3Y7DR52jCr35SztXK2EVvGearBpfpTwWg0uYpr1g6kp0XugRDltPPDMbDFxr0w&#10;Wv6pfPcoEQBf+rXTdSDFRFkshVZxdTFPbSi9XoIwGvlIMTdE68n6oncIZaW2SDg8AiRG6jp5cCmD&#10;HhE85gMw8PAex69Bbl7KcUK6MSX4RHECeOV6ed/q1VveeIseXl2+XLbF6E6AsxXoKZHQnzAQVcQk&#10;4mAe2qQlN4tgmfzxevguLYjwLcEagtNVBUPYCFuhokdKi5nH6akJiowQMFpRTTmJMnSgmblp9LIb&#10;czNT0xMUyAF7rK6vJsCV4OuJqXHkt6++9iPEnd94aK9SIxN3U8xsljdU1lWXV+PLOjo8dvkSxZ/7&#10;ZmYpE9yqzGNKt6dsOHScgcDcOj2rDFFRGKyStszO8FSKYqJQKZE7jUVSJEaHXjEmJJovBnlj3WIM&#10;U1oqhUS909HG3vClk2hTN8821nG7RA6qh2oISbRXL4UkgD9x2pDpob76ytpySIPR13wSGCeRX/Hv&#10;2iucddfOfzqPcETRgB3lHfimP/tHaedKno6hy0rmjHhTo0PagPzH+Tx7SW1lUVXZLHVJaRe4Z3nJ&#10;1IJK4qjWMZ7oYjlaI4phuaGVrtfGJuat3pZniCyDm6Sx+FwsIdAf+2TzqVhMHgqXuTGhiQ78jyiC&#10;hZlZ6IN9pFjRpnOQHWUc8LvDIY6Rw8G8gh7xLckWiorJLUcSIyWcI3AYFQmqwYwRtB8YmjAzhs9L&#10;JCxeEULAdMOdNO4aEWJaEJyKF+YIxiUPCew2DHesGiC5IF5IgqbdmEY8B2zBZM/6gEj1OFKOKGmK&#10;/nCQJjMr/JZPnC54EeuWN3tDN9yl8YtpChatOGhZ9AIVZduKdKGRdExmUK0IBmx+AeKsYh+FxVE2&#10;qKiqorimipJGxeTMra2qrK8prSmbLyuaXiD3CYb+6dmFGwuYnxHFy4rKcQ6orfhyx/JvX79w5cb4&#10;jYXZIn5XX1NeXUmkJPnDFMkPpUUZBKOJdEquLWw084SW0C16g7as0jhhWr6Bp1MUL02hq+GaGoWt&#10;xeYSlSUxMAjMnteWyXJZx3qL5UNv4oyMNAUC3mU+kw9XUE4S5bTZwXDlPC+ZhROFHcPXRHqRfSmV&#10;B47VER5P0BdUJr9HbaJyllGlQeImJLuKH0YBeV5C86CYubC3WxV3/FFyTA4DRloukjQieJPVyiqg&#10;19jwnzl39tX1mwPK0DgAnSqoXlMpAhPDkDd8EXH6sTQigC7eQHS9+G1lKfH7bCo3piU54Ng+Oz06&#10;3Hfl2Hv756em66tgeeVYj6Z4HSyiuqZvehrArqq2tqmxGYsnqaXmyM4wMcXaUL5eZV9WdKxYCLkW&#10;GQGBw9Y/FT1jS0xI8PN/Y/8He670/os9e/HFgPWvH+z/Gz9+sxZsOo5Ld+3c+Pmf/N71Ky8MXgfK&#10;DuzafzbepLl+eN9h+dbdteOdu3dERF24megVpbD8GfbpielZKilPIVGjx2DXJa8HBATfknuPhiJm&#10;FHKLfLnapiJNpBY7haA4ITMGXNWBvthLlA9BnBGxW+IQmYWVVkyAXDGln2X4iVKfYXAJBUJHCQPr&#10;9rOzQZWse9YrZAXPFwGYVPDOg85ZPjJfwM0j2kFTFW4L8p4sLZFEhfhbybIoZmNRqcwKlho10KT2&#10;qPTtDXaARhxG8JIWmlNODL3UNli4rMg3Z5QoQXs8Egh9YFOsrK8DxCJCBDlycmqEfs+z7nhDGUSs&#10;LQMqYiSkhkUglZ0SIxdXeW9Lx8X2JZ878OH6wcEPluBTE54jUmsFr/eVV+xbvnLTyPCT3WfONDQP&#10;Vtcg+Apzl9+uSN1qv+wHmWIWQJNIHrSOGFhYXPKeDS0o9PrYgWC3wWsj8jnyPsTmAjtWSFYsqwhw&#10;S8MmuwyCAQJbA7HdjXBgnIApzTU2MqSMxlNQhvwgeLnzMah4lJadUjvRGFXrKisFnaTiiDLDsHNE&#10;KvfxmamTk6PPNyso+P+Ro2dyumtsHOuivFmVB7KYBXi5c9mDR48OVdVeaO1gGACIgRPRFhBwCHWH&#10;JyElYARh9c1MT0JgVZXlyLQqMMFOwf4xj6w9KxFw7kZwMZl30mqSwhlYkBhXQITxCZDACZ9OzHGb&#10;rsgVq46FKm52jzRQ1Z7GdwuuLZmuHJ9PUCItJAKK62uQBcdmSSE0Q4bm6xOT7Gcl2DKbGvmcZj/E&#10;E6iuBjlQ+YMbqp883rWqb+Cn/uyl5b1Xe5Z3XF7a8b2f+lT/utXXVq8IYAJ7ATs5rSmduTE/jYqI&#10;YlWOK1MlV5hiemBpMkJfxT2Cu0eRFiWIkZQpevLSnL9JyS9tnCp9IXk7sRTW5XxptaIbKpTJEuEZ&#10;MauqijeVFhERNeFtBE8DfI+bmiXRqbhmMfCoZAxGl+EIWyCSWoW0K3YfEvKw4pgb9n4moIKqGugm&#10;mPEoWyB/vdBeS4lpVy5mBBAtl5LyovKS2aK5iRslJPkjnyiDx+oMjuoJgUoBkeUDXV2j9aCdq/R4&#10;ff3zZ7u5r6ujVXnvELUhD5gqLIuNuIg9G44oruQ1+XxH53eu9mqVZaE7kRJFEEQawHCU8EhCn8PN&#10;zdt6zuNkB5umQuV3t258+kw3NWTPdbTLrwuwDh9JsIzIZhHFGNkeeFPZDDx5RnlXYWIRT1VSND0C&#10;L8ZB+vj1659Zv/YvuKa+df7in/Vc+H7vtb6i8lXL1qxZsW7nnl3thOqXlA4MDV+41Hv+4qWr1/sG&#10;h4dnyPofrv4wL8B9dD6SGRFuRkUZ+Eg9Cn9zE0QPC6+oq2KUCHyrrqM24/zk9GQEQpJ8QP5AOLDB&#10;TJQcv7zyqe4zK/v7f/Xg+xuGB19at/mf79jbU9fa29yOSsaWwE7ASkAfgVtiBqDfRJAptX3EUoWI&#10;pfAgUrJIXiIwK/g/SdJUuBHDsUojak3JrspmNMfGJpOZrvBrZY+tYTsmHz/PkYRx4wb+VX3Xr6Gc&#10;oCHWNNSF+KBsYNq7kAyRp6dJgTyN5M5OYS5n1125yyxMI36z+hBGsU4wdwKLg7YsILHolESLpjP3&#10;yv0dwn+IFEosLC4ttUHtDsleYonyJrOSnNAfxlDN8gysD6KAEJXPAenc8FkE8hKfoepJ8oaO8F1J&#10;sTcXzre30oy7z104vHpVJM0Psf9Ws1PYmxPQWQjPFaKBt2J85PYFSibfjspMcw7SEb4QwjO5GBYI&#10;Nc01AMgQRCEntlkoBEudgPjIUoe6DFXgPFxRU032BNTOMnIfoctZTkDClwePClgrmA8Hz7pGAfdR&#10;tiKgFQmIcBaq6Lj9Ni3YWSEIIM2CG2/Blc8y0n1JyJRyXPrgQ/eToE0FNKuraTsn7NEYXbu7u/Fl&#10;42f0CQZEjdE7d9xRCNjVbdiw7BOfxJOusrV16vLlrX/371VE1EYhYPeNbyQPuzSUYdO/bQPgn6QS&#10;C51tHmcQmgFxaGuXDaZIJU2pPDs6NtDfj/kXawNiCvw77576o4JKANA1+DGFL4D8Atj2d76//ydf&#10;fnPl9f7RL31+8Auf7urqwgcK1Nl+s7yXkzVr1qxdu7a9vR2T7L59+95++22KBtTV1ilhwPQ0zcU0&#10;TSAnbWO/l0BslSAUAClIke0b5RoRFZrFfUKlvMXiZXjhK4VCYwKanRsbHqbEAf8C2q+uqX/66acH&#10;Bvtef/112ow9atW3v73+hRd48Nlnnvr+Fz53YUk7NiUef+eP3j34wJ6psRHV1qmoIiEa3MdmEHBc&#10;OkurWDV1dfgpz1y5fI2OPMvx3CfxFPvhD39I0StchRkfrA0GenNRySfGfW1wtcpgU1KINbGfZ4e5&#10;alIr/KB4AgdE/OTps48cPf7hPXuPPvKQ09vbachJG69Qn37P7p2/8/s8/MqqlVR1wPjG9ZHBQXZQ&#10;+SSVlav+w82bTGKgSV6gguUdySkhQxQcWFOA/kyAdVSh3eExIdtvCZEsdgaRzzAzISsTqheLCWVl&#10;AiFJ+exrG+thedQFPnbsGJ1duXIlvTh9+vTSziV/72xvx8XLLz2494osTspAweyXVitYG793br6n&#10;qHTjQtH++lpylY0Nj2CfYeSPHz3W39dPRyAOShExoaB1ZG7rXLYMksYIImUvAqgiFjVcrUJAYr3u&#10;PnB8a9eF73z2qYnGei9UbZqxV07fkKjCLLe2tfE5PDIyMTYeWb9T9jc5uUj0Mn6Sh5IkhD5XX8Oy&#10;4JHSW20d8IRalbX07IXJufP43Mry4rtboP/FfdZasmdMn84YjkcAu7dtC+mC/qPHLOadifZ4wjXH&#10;NvwEWBS2v5h4iV3bfvze6cceiHxgOlx5GclDIZ2kTcQ8HkEXRnbUAbto+XU2WzFuzrkUAJYVYxkt&#10;MUqXViqEahrJQgXL6EUgVQr3s6EbjUglEaqrpNXLOjj31dfeWts38D8/95j1Si+H2kp4lx0Tym5M&#10;z+CZC72ZKtLGkxZUttnETmpJTKklok5OZIHVEtLGGKsR6kW6o0Vsa4aCXOCVdtD7U3W1cJunz50X&#10;92hu0vgnx0MeJYBfkxs6YTBVDTgitk213p4FzBqOixkW2WQzGmteabA9njlJeO4hxMI9cpEgvInH&#10;kW+3elI4WnpSZGSxe10YYFOwVaTLjEybqrGQtosgzFgYphZAdAgmdHrHndlOzXDd2kh3UPMoH1kd&#10;Mp1kO2XAR/EDr7hwerWWwwZs9zEPJM9O22ryOUzj4PUSPbWvg9MDhKNO+JJqGwrfH0aZ34RrqR0q&#10;Fp/AD9XlOCRjhm+r6cN6Lj8JuHTxJ+4Ch16VWfCylqSf+IeFn/5n4STmsynPw/B2oeE1taTblyO5&#10;6BCdMA42NDFApLgIDNe0xcF8Ete8pb5xd03Dh+PDfbKyKFkENM+GzgMtkcgO4TUS4yPhMf5uydNV&#10;oDE62XJOkzl7cRhsTnImMA+ph8KHh0I9yrTN/LpJwm6Fi93P5/EW++vi6AVKnM91eult7y2cC09c&#10;PtQFSyAxvrw9vi2fu3xafYWh4waS+gPY0QLnJxLBRHWYoFXRSiwEHTjPq4MiVhnV7Wek7bWqEuwJ&#10;dqEo5ZIS5KhLFy9cvtRLrgcVMqPoxPTM+OS0DAnSGRaIkEBuYY+ur6tnlmem0YAmeWw+aVLwHd5o&#10;Okx4aRoldwpw57956y1y8P2LPXvOtuD+UPzQuXNfPHQI/1JuQFQf/cTz6x9+9J9d7H5/bMTkFBjR&#10;4vB6Kn/u5R/uONvzb5985PD6Nfm3nln65IUph9NoSoDm0gnz+TLZ59NduEx8Pb6LbEFiMjJsIKRJ&#10;80TfDvUmMscp/bWXqmbTGXm05GPVx7bHY2RDFjCQ5jSmSMzBZggLLp6pRJ+RguCjh6pCmVM5CYbU&#10;OLGFyG42z3Sw5bEGySfARVURLdOJui1jVJhWstVFC5lWROKGRkqdlk8pUHiyDiNWquohzDFMSKIj&#10;Q2L5WJmn8Qm6MVxT093cSunYe65eHqmrG65WnAQ8XFMZfg3H1m/k5ItUMKdGSktrTvz5+HOnNqBs&#10;fj0IhdOdvzpf4L7htvEJ+rjdMzHdGbJoVndFtV+Q6uVrOTaGSzvcS268Yi6S1mH9s6TYQb8oKYba&#10;QyRTCnYaJqOw/W3siJrtWesrU5GiRcr5S52tq6l+6Xq/ptXbWghn0dOSR04ef2Pr1ki6dhNW3NTc&#10;pDxFWX4lrxEreLo/pJRsEytoCgbEW/mk7087Sk71ibHK6JCP+W1cq3D8fZ5/+oEcDscQUGVbmcZQ&#10;ydeRzegXAAIQAy1lndTV1qDugilozdy8+fyp7g19gz/znVdW9l69vHJZ78rOP/vyJ66sWja4ahU/&#10;lKtLHJLKov0sS84RsFHN7KHv1jpU39kYZF1xbp2Cv/AMyk0AknE/Sp/BPcK9JHyavLy9hWFU4o1u&#10;Aw3gvbBN5gIgSgOCeRgz2w1V89Meqp1UMq9isCIvGEssYn7ZUiNAOAKwZU1PVg2shfBgBQeFcU8Z&#10;bFjjvJEbLBjkjDGtl8gha5YCxWqDpmoKqk1xyTNnzvxw29bwD1LuUfvFY3U2nVji5eieGH++vROK&#10;PzMxloQN0198m4qDM7+BowcAp9GYrK7afOESNy6lXOym9dz/1Kmu17dtDjEpLIUhKYWVVDLcjWm0&#10;LUtHgi14vDuyMCc5QYxFTsQlGxsb/gPL6MTI0BuXLv/37394dmKitLFh06aNW7ZsXrFyOS51J04d&#10;J06OjEbXr10jgRW55sWLJJc6g1NUlIlMlkwCojLICcOypHNp75XLVO1bvWYNSgRQAJmLuEGAiywU&#10;qSZ2mCoq6hvqHz157Bffe2P9YN+59qVdLe3/596Hzis5AJOCBU6ihGqjSEwXH1RoM2QZALkl3dA4&#10;JP5BKUK2o4iQ+xtCeCT5DXKzsiMnRIu7MRGiW8xukUmWH8i/Wix8goT4SsteVo60Vl6DL1jipaLe&#10;CEZUxEYcae0HxXuJUKk5NSDz/MoVwHxdeIK8BXjfpy8RnGEbZ+y/4XLujM9CxuXV5FeiUknUd1yt&#10;wBCXHAlxO1umi8qk0p1lB78+39H22ff3c3KuncjrdBRSiGOu01oo6HgM8uKeEkPoY7GOuRqcbVsx&#10;2mqSeldwsFFI0I2msrStH8lpbkGpCRQ2F07QAaCo5VjVfFiMkUYaCBWe2rRBd8XhN2h9hcuem1rI&#10;iPxtfuRyQq54azDvvW8vnCL8x6tpJZf6+voAL65evaqmYOZVc8t27LiTv0LArmb5ito1a/iDgw4f&#10;PLDp1/62R7AQsPu93/tmvjGLbkJj8ejkI6uxmL9BnObw0BCCBY56WmLFxcMjw9euXKExBMGy2EjN&#10;IgHFElS45fMEGsyjWHJAJECKCCXwQWiVe/bsP3z/kROH7r376v/3v5zbeQcQ5JkzZ4AgCXQHpGP4&#10;8JKlJuzq1avBXJBHgfNOnDhBSCMjQdxmWE6Flzs9GdTPUiFNpdIY2/k5GIFxF5uU5fwjjVDUJ4lp&#10;oQh+KcNDZRVJCK5euYZYjJMkCwxP1aamhtaW1uamxm2vvfrgb359yfnzVz7/+RP/xd/uX7s6WJ4g&#10;24F1a5ZeuLT+yInzd25j4WgHnFWSvij3voAgAk+GelALR0YIY58iGPPhhx+9++7dvZd733nn7TNn&#10;TpNKgtfB03AVxsZAe5P+nhAhTQIXA0FKJAsh2oU7jsUFX0hJMr1mi5mJePzE6YePHHv37l377lXc&#10;osydepxnOmlTky3N4JhbXnyFCTrXTu3d8tWEjk5MjI6M8oSaqmq6w6vZCEXrSUgiaFzWsaAWWUHD&#10;WThFaoQUFRXuOYscWIwbOqZ0xfJyDFA8UEKtZNMi2CnoOb9FVlCawrYWYFlmnO7ZtZ75hSR+paRy&#10;1aFjP/7KlwbXrbl48RKDvHLlKpYbHi5K7jw3t2Kh+JGF4iPlpedUab6URLAQD/nvjh45QjAScwGy&#10;TC+qqmvHJseXLV/R0blkYGiQZFRUHJvEDzl4VQjGYbcqLl52tf+pt/Z9sPuO7js3mY/oiJFj7PFv&#10;iDmnrKT0B8iC8aSDMscVVOPyjzRbCeQqfEzwBcMaOT8oYH7myL5gTioWVsAEC+f9zwPshK4xZcGd&#10;owpLOqLItA5t97HkjYBEjZaEx+UdjsZnml+yJSbYbnzDmo2vv8VLhtauJg9igPs3CfoaGBlFEKd7&#10;YNlMvTY8RdZQ7MNbg4YykChZSOAfjkDKL1rnEup+s1hVlsh25KKIWVvljRW+aYx5lVK5ixlCn3/t&#10;1TfXXO//V4/dP0Q4QFiRjIvhgQdbD5i+Ci4EXA7NIKGqyOAiQBrbXRwYnzwOudgtKQGIWfWJEriT&#10;r0eaHmExkQswC7VwjMb5piae/8z58zjj7Fu+THihi3sEYBd4aVThccpqXi9rczLvWNaOz4hz8RZS&#10;QIf8hL4Ubpw56xZsVnDkZGVkqmC/SXiWBJM4RC3Z7sV5VKMMJ8gA7EJbkXxvqUU3JBgx1kWEyOUN&#10;NAH7E9QvzbpXULYfS+wJrz+/2qMdhO5ey/uUIWPeRTVcl4NbiBrRSIjK7CULEk4jlHeQ1rkNFlvz&#10;CpdyAo0kD7BU80W/3fkEPQhedzlgZ1LwsOYwUXjvLUKf7qMo02sq636+VGPYFgW4wn8usvUCJoBb&#10;jqZGaEVZbX0t22htXR07ciVQTwj9LKMICJLcLw6cpeRA0QWwayuvvKuq7pv9lyXcuOJEQMOIPZZd&#10;cO2Tf69YXjg+ZI2TB1iSCNPUqNea4nAHyddJzEX8MyEmHj33S/fHiZmO6cpHtFaHB8qDH68o6Hz8&#10;1hMRRqB0c3qjaTWbiVt+VtCAfORTezLg+LbRDsfPWwCIfCpve7KfA2GkuSOwtKfrlfWb0vNdzjkA&#10;pmi9q8WIwoN4RB1C9uUz7zz8+NZRSxQ/nRKkqd5Ll8ilS8aPpsYm5UyYnccPr7qmFnVGuFVZaXvn&#10;cskthDyQgRdz6dgYApKUvdjTrfo67MkvU/nHrF8e6qe7ur549OiL69b9xu7dQ1gsiou/cOzYE909&#10;HngiBZp++ZcHli75ny6cHcFwHcAXDQ7HfVE2f7xj7bX+z737Af/4k7139bQHBhRLNsXhso7wtZFj&#10;rrwxw6M0ABANSUGcZCYW56vgo0tD6rwnQN5bwqlFSEXFqvmimhUqGqbmGe1V3zXa2c4m4SRaHT57&#10;arjpUZt8MFS5xOjfgcvYyOh5lDNNHDmduG0454gLpOLgioHwqwmdB/jAvI2hhmcom57yiN8gEkuO&#10;q9I0RQ0av1hDqIc8Dc4FIyI1DL0YnxhnKhvYtjJ+Ykaorit8KaXOEOQgn/BIYoH/VyhUA5WVHy5b&#10;sefKpSfOnKJsMY51RkwM2HHe1dgMl3j2vEvHtuSsOKdtGlDIn/OJ8OoTOWXbdk5OPlkcMd93K2CX&#10;P8erwFueyGxmBoGfY0YOkvbpSBoj59rx52ZHhkeR2PGjUWUS/KkrqySfhSIqZ6xIbKdY1NDn761v&#10;zvvyn3pCVsqJSUuzOf1cXbHigSOHeXVPSzPXm5obUWoobWnALmdi+RgmuaEgcC/txirmk47Cdv55&#10;gF0OuOdU4VcUDvttLM5jLr/pTHzgnGFXkt8qnGsIH1MxBiZPqT/wGCpFSKuopwhXTe1973247lr/&#10;z/3gtTVXr0Ngx7du+rMvfvr6uhXXoo6E9OQbC3CnQYohDg2T3RvR20YJnszcA8ASSMQJrk+Bd8gB&#10;0xZes8TgAeEXbQ+gREOhkmi/wQExGRuCltwR/WkFBWcTyYVtWKsQsiEehk08iszySZtRlukO0fIS&#10;dfAmZRESjgMrCwHN1lH0HZWAi4zTiKxkUy+vUhkRB66oLSEmifXgpxdKvZPW4Y7vop9y4S5A6/Ip&#10;ME7qxgPk4GRDQCr6ztnWlmdOn6GPFzuXKm1TqK7ciauVfuBUyFG8TjNbVAxm9+L1q0kW8uiFX7k0&#10;qhS5HNBMbNJ8Xm9p2tHVUwU/XFiomZt7ccfWJ0+c4VcXO6g5YxFFwoyzCHDgKx+L105GSiHFDZIH&#10;ygJOVaBJ6aamxj8PsPvWhZ4/7jr9jWNHhitrt2zZcv/995PoCYULxBZnC9S33iuXUNj5JzyN1/Eu&#10;ywDEKth7KWQxwdoILzBzyJMCgCRKWLtuHanqSUWFtx04AOmcwcDQKZB11GH0hbKSp8+eofDrz739&#10;+trBPlzq/vcd91xavqK7fan0U/SMOaZbvr10D4NV5AqntihOveRBoeYDqzWGOYKYw9VQbVOwUewt&#10;XvJCbmyPySzksWiLBN1GPdZQqFBitRcz0dyuMFixtDFwOzZ7wAoVQiwrFSwSh7dHjz8UZS5gvuev&#10;xO3x1cpEplyhyJlwzjHc5mhCkphCCIuNLQgXQT25YgjYjtojUYYTXVjE7FIJUe9F8jMycMRreRPP&#10;HU20a6fELLfw1MeOnQQoAI5x4wt3k8gzk45b+FumuOTbh9lUUGDKT+fdhIteWfmTF6VGpYaQu48n&#10;ySfeuebnCJEUYEfgs5ZSMBNuYLMJyofadQnwgeXLiauZy5c7MgNYOuWKgX6xmuzwPwunIL+inUiu&#10;sQlVLH30sYdRfWkZjqLk4WIZnDp1CoqQdhdPZNnPzZfs2rUTDzuQgiWPPwFIVzhMlUR83Xdf1ZKl&#10;vli3cWPL3XdXqIJy0R9884/ybYZ/5gpbYVsZNeI7eB1gB8saNqM6QeXlp0+dEviCrMOkk+0SXyeZ&#10;PuVcQaEXhQtGRG19QwOQObG0rD0WJeGl23/89hdfeQPHurfv3Hr0/t2M1IkTx+kao0baOEA6UDPv&#10;5WRD4FtW7JEjR/AoZOid8258bNw+NSjHzKtqaUeNXsUaRJp2JbVxCgqnXYvs6LRT2jyJ26ZvsIQZ&#10;vpqqGk02xuSR0d4rvTACinuAsTE1AJF33LF9549/1PrN37u2atXAIw9f/cLnEZecd0DcTIEnpT07&#10;t937nZc4Od/WDM0zMix5AjTYIWw8h1VhYBgfm4SjfeYznwN/BJf893/ypyTpw0LODbyov7+fSVTu&#10;tlSTOBJGFijbYRhbpGkv7GyNpKnOCYiHWH/mBNji17734qrrfX/43FMnNm0wGCJXw+RrYgSJChhV&#10;OOgOb9rISt7wwosTYxMXly4BSuxo6yDPDBtweF4oxChq1ALYKX0mDQyPJ+V7or3s/4n5h9FX0Gio&#10;dVrJkYuKE1Yy04fjJEtFttMYTzm5kJishITcaCBicJM3psgoRzdBb/khxSJgiF+dXbjjrXf/9BNP&#10;XlzaDnOkZBhOm61trXC4SZCcmzdXlZQ9P190qKzkA/RvtuebN3H2hHgYcNQhKrfImDs+zo5y5fr1&#10;ppaW1evWsAdevXYVdkud4lHZf5TsNCIxFTWHYe1nfv+7V5Z1vP+ZJ+XAFemHQnwOJivuo2xQ3MkO&#10;yJTQKgaNVaAABMgtkubLO0D6bZIy82kt5Fn5hmCvooApxLjN0HN53W8Xap9BeJ77nDm6TO1HD6U9&#10;im09kCE1WcgSG01gd0aMzBAdk2vALprq51udluxiyjR9+YT/4+9Bq7a8+c6pRx9ATqIH2MQuX7mi&#10;ojHz8/UUdaur5REsPrYQ3nRjipw1MX4ZYKfsEhWVWAa8T0j5jIVpnQT7qMQyuWLJrdKNpqkMOw2H&#10;hJxMkBu47ysvvQ7Z/+vHHjjb1qJWJo9n2XvppoNrwsMXSHEqMFaJdF4vBnSyT20jeYZp+i3ncCWh&#10;YrMXaSv+jd6HkMhXWGAjj7/0JBovd4swo+kVNxe6Ghu6mxqfOX9x/fAwJb1Gamu1RQVKp33CUVdR&#10;TUG0RSRiZOuw6pvoIQpDuw5DLhFqOmQXSRa5fOrN1UM6TkfhjiAcJpxPLOdJR41zyN98h8/AI2Mu&#10;VJMrqjHpYngQRFFRhB/7c9k8kKLGTEYkx7dJRMJlUFWkiUMuM2PLUAWvBgWZWwoXNRU02FGaYZvR&#10;epTAGs5u8IskpkY3VW8uVURNW2zhOGhUVYIzo2ERXSJ2Tm34jwwnmko3SP8uwHRyQSruTEQvgsle&#10;46T13rPzI1+Y6WUFWJWeEopHYBgZvBL+g+m6xiiAKEXAIWzq6faJhrzYOOCi0vDZmBH3lUMHpXea&#10;GJ5YOBJioCunQ4UaP1vbPDh3470RzNThyRgtEXiUSYpY2gKpC6OrVIWkROW5SHR/wX4kT58CwM5w&#10;mckjp7dcgBM/yatVpFWWRo6BzdZdkFvWHju25APoe/SZpXFxezJeFCL8xx35jNz2tOSymmEi+aOi&#10;rloijsLnuS8egcL35i0kTRiAHd/h5aSLRjAjQDac3cS1WObYHJgXNEMFfQgkSi+5MTkerngL4+Oj&#10;5APBJYHJBghg3jEiEvPSQEKfkjKMfjyIbMVLVixjriFdJpK1z69w7VescOwL4iHZiKRllRUTM3E+&#10;deYMgN1L69cD2LkLv7Jv/45rqcTEcH1956//+tmFm1+/ctHj7Hvoe04GXFnXP/DVN36MReQ3H7x/&#10;sqFeHNEICkwZV/f4I8cTcKOgFmQDV4CJTwPBiUfFKCxOZT4o2XtFVxpRb7hug5Yn61YFzlR8T0XD&#10;FUgRQpGcFOUcHNta4oK2DlkWiQgor7soZydhycwhbjZAkPUanxqzqPhdGlxhcnD28NmZiwo13sYi&#10;EjmC+jlCL5LZkGeiDscACrlBPVIrgsrCQgCcQeIQFHvyHc+R84gJxUwkQ0VEXptt8UmXbBjQgISg&#10;KA/ouIHdnDfa0enQqrWw2s8flgfE+TZ5QNjMz/2cnCCfCW4+57oIHPtg6bKPEnNO0qb2QsrPWaKp&#10;KPhqsklkzUxrJEbxFk7opZ02r3gslGIruxzww04au1rgO3gwEV1MaOXcDGC0kB2i4aamVA2pqpLf&#10;8GjJ4YSeBOLjYuJXJsY31za0ENn0/8Sxvq7mpWuUWDFlZnuoFG8xv+6OVva7uob65tZWAnWl5irw&#10;P4qOB5ISSx4P0KR45wvH4AtiYyGfzAfZ8pWJsPDTqdVy/pPPUT7s+VjfNqE5G9WdONOVk/dFZf5g&#10;D8Qr4AVkTytgcMJ7nzh6bNXlK5/65h8uu3gJuurZdedLX/niqe1bLi9fwuKStilHe8LJpvuu9WPs&#10;RDtDuraviv3pJImVlzFTo2OjzBoubIwDU0vosrhbMKUQKFRRij/5+oUs52QwIaFqG8pXWvIVSpEn&#10;clA1phnSuXidk/wCIBrt9RDxGOGSdFMu+zIzhPKPW6PFnJC0tPkmPJPbhLdIq61QxVz5wupPnp4h&#10;u0gj0H8i34+QFpasJCWYm1+az0g2fcmTiH7jgIm+Q4MJomKsqDsxWF3d095mwdvLEwgw99w3Wse4&#10;9ExPPtNKSZlissI5pEbehSEPqFiqpU/zq5Df7IcxVVG++aIy2S0ZG39z6yZ4G4z64CpVhPOq1UrE&#10;g8vzjglDqllkxdH0kb/05tjYaE21Ys5Yhgw4seGfXEU16luOPzp96u+++sql2bmOdevvv+/+u3bu&#10;WrF8OcN65XIvvhH8nT93bqC/j86xtOHCUJe8os2Rxb2zIlexHJxqjdW9fPkKXFgGBgfIgQWAdPX6&#10;1Y6lHfwMIBhKQ3qkhWBdz507/6uHD6wfHqInF3bd/f4v/kpXa6vUfjnrkAIKDEoJy0KWYUysS8iK&#10;DFlIJCLZnCqbRaldyUAEJUsuYkbC1B7E4SNYdSh8SevxVHMbgK7GHwdEBTrIW1LemkToRzElmBeM&#10;ntvQfVAJJ2ZVWEkIqY3umTghU2tYQfKL/ko5UeKIJiUdwZhUIrACpc+LJjEIswm1USyEodUTTByC&#10;ZBTyyzwAMPIGNQgtWqyWvAKK/+cG8yU/JucqPllkU/KtU8XYXefOH1i1qnCb8A+hJv88J5rC335c&#10;F8KEnK0jemQ+mUOcbpJXrsZKXGUu3ExETWHzBJiTAZopj7oiipCVWh0phpzoxH5OPCd3b5TbbFa0&#10;LU18NA7Zxf3NJX+tnEwWum0tiEyi0qm7XPr0M096MfNroAc8j8B3AHrAp9wrqAXM99ix41/+K1+k&#10;Tzla9//+r//+tWvX7rzzDlXkztA6HlrZ0mq0jpX1ysuvmlbSZrw4wmpVvkNXEzIZeb6xCaPl1tTV&#10;wJpPnjhBiYZGclE0kkWllPyKTDzULh5Ugl4hm2Hnsk7+oFk8iPsHBiDl3e/vv//gkTe2bvqjZx/p&#10;W7mcTQ4ID3LDCoEXHngcP7ezKAwXpIZxp78cDKghLWF5Y2MIO1yBkWm/XyAEuopvx6YJDHEklZA7&#10;CVXBx+W4AnOem5scmyDMc4rqV+Q/Ily9oly5mqenwcwGBwZhE+s2bly5ckV9TcOS9nbesuK//a+7&#10;n3v+9Fd+dmj9WpQiIZVhSdPqQxoVUq7kDTvf+ZD5Gly7EgqSO+zEJPtWU1MzuzuD3Hd9YM+ePZ/6&#10;1GewHhw+fOQHP3iRwAc54tVUA+0NDg1y3tjUaBtUJjFaesn/GSSZ1fAyGcUmlIgnX1rewvkZ9z96&#10;/NRn3t93oaP9Nz77ydE6Uuk7UiSLUwvMLva/BSzhbFhYnK6vWgWh3fHGm3CxE9XV2A+pncpA9l/v&#10;kwZYqchEMR2JJiFrhv9L5NNVUIilcDnEAu5lfkk8cHZm2uNGl8h6SxQw0TySI4skXgvXmJpyigtl&#10;h52b6zp3FgqHroA7MdEwuV8ambjnwOF9e+8efewR6pFcvHBp08bNHR1LKB0L44Q2GZ1HF0omS0re&#10;IvgfwwKtrZD9iqBaIFHKCzCcoqLSUgA78vwtX7ESrj00MsReQa4R+U+rLxK5wvqtPexz335loqH+&#10;xS9+ElKkDUJ5vCiMUJSUnDvfw3uxSvKtBLVA8TigObvkcHPOnnI+mDOvfNakC8TGAM+RbRlZNQ7u&#10;dGZu0XBWxUZTnu8ot3JVZf0ICO22P/0iYBO5dbAxR9EYPdCCT9CW2as1ablDxGE8zp8JUUnKc4pt&#10;8vuLZufHyCz7wx+hM5KVeaB/4Op1UiD2j4yMAefwtioyECFshTDE6E6MsU6DujVqxlMkwISAK93H&#10;lpBQSfBVLJ0al/+ImWZCE8SzhBormxHpn/DeQn+bm/25QOv+1aP3dbcHWicvNrDAQOvIazmjSCXO&#10;Ql9DyhRbJwAN5dkdMUKR9VqelkbGaZztMD6Mg3mP9yTycAWvoSqGZi4asI9ApNOWqLewMFhZ+dK6&#10;Nfdeu/5kV/f59raRWgTKQOuM08VISzmBa5AezttVkBBn2tSDthwLbLDTOyo/DKlr8TAT0LwUJC/P&#10;t8PoZwIoPelp6mOb9D/9hMWfRAVw0QPRqAIiBXJBD4QxcVUPdBoVyZFaF6QNST3KRclAiATI5uBL&#10;wSsQ65KenNodbYimGIoRphqZm6Kmi7IChdovMFCD5o1dTUo5JvyYfByCoqxuR6eS01+gM4moQm6O&#10;kFKt2dAAc3EhH5Z4RbTNz1+E7BZDAEwVZoT58s9b4lYhuEVjooNWzwocDLOJzbQ3Og9EL7UhFI/i&#10;BYROQrFUMmVa1lzY2tDQYGyaTrSh1QuVhld+DU3ZXlLRNTVxanwEaViZp11SVp5KATCrdEICcI3W&#10;xbBH6xI/SJRgeUMjEw4ViS9kqyXW5i24Xj4FGrdsRtKOFf/xIvLgWAjxt45bzInTN8TGkp3cCuvk&#10;SGtiW9H4nN/mb8zbE8jJxxwG7HLKz3jgLchFfoPZgv8ZP9GAEB7L9bB/qMWRiyqUvmC0zp+ADwtM&#10;Iqo5KeUKuuL05CgPQqYgiIF6eVh/hLVW1xAWVF1TRwg0ckzf4CCspHP5snUb1iP8YT2VBhhZIBDJ&#10;jBBZ6jU6tajOKTY/XdswNPTFI4d3X+p9ecMGADvT53/19jsro3YTx+Dy5au+9rUf9F375tVe9SGw&#10;sYhhk9cJr5BytVD05MnTn9934M07tn/n3r3Z5Mm3RdFWoZrEJ2pt1AWnBIFYv1JqGmBC4S5cnvmA&#10;B++9/YhlnnILKkdFZCcIv3a55Aulil4YLjSjVs6CULwMtdABE7VNcV7ACbMLccjEfItSZvpBlQvA&#10;LtCGlNqCK6EbqIdR/cbx8JJ3MFZzHt9iwFa6nEh5EDn6YiAFXvonQfVmIAySZ4wlzA1y+1X9EC0Z&#10;E1hOh1TlYyvhL7nXRYStjFhRfMOSMM8lNJvmUPmXhQSUnAN2Ia/OQqIX2peQ8ikwu+X54Bcuk8KX&#10;+u1e+L7Ha7aQv33kIYu4tn+bWEcWg+/WciQlNhuBtPyD9wYrFmrAmOF2CKmrDmN5hdRLeU7JxGBh&#10;zHgrL+qoqFn3/1zpCZ7ZMzVlKjI/gfuvvn798RMn3ti+jRbi6YmaQwNnyGyqQGhlJgxaCf6o5MS3&#10;5DPxnqLpuBWwy0c+jW/275wgSZFx26rw8jGTvO0ovJObYqBSISxl/wFEwyd3YmxoYBBYjaX66NFj&#10;GwYGv/T97624fJnlemT9hj/69PM9u3YMb1rvWi5Kzy172Bz6FDoRfwNDo3jYIaRCE+z6cKookYlr&#10;F9VgysFNxicmnaxQslcF0jW5xCPk3EktHKW7sIAdVyBfpWC+MOxFEgfc8xUMYmxdKVxjqdr4Vy55&#10;I/fHAZiBAYKaKfOV9D55nkagHzIeYjnwDJRF+1UYMOXXlbTJ+8LMapc2xVkTtIWvQFCT3mxRXBqN&#10;zb0hh4gWFVopWCiEEEpqyDOucEfwYrFrnpkCQDymF3g9rF3pnqZnnu3q+sGG9fkKkpiBwu/2h6Bi&#10;87nX1LPtS797Vb4L0nBsYQ3NV9963zEpeAkUFV1tatx59pyc7EiORoNLS+86d6GnjdITNWKkyvGi&#10;mhumw4pSFXnIxQblOypeIBqMLO/ShiJ6mk/evjlKT3zvUu+JweH/7u13Tw2Pblq3ac/de7dt2b6k&#10;bQnOLngRvfvuuwcOHABzoOMSywljLw0fN6PYYoB6LYtX2bQjxSKjjPIHj8P+2NHRDj8j1GzT5s0X&#10;ei8CKO/ctXNoeEhCS0npyPDQU2d6Ng6P/NqRoxtHR15avfaFFSu+u3zN5LbtbKls58wNSAJrkDVJ&#10;WjwbbJSMSRD7PBsOYBUps5gO9AUiWBkMbU2zynasBLPhA0CTjAglhiUfarM+rSqLkQz3zfKUP1di&#10;WdRVNC+SGWeKbLL4A6lWITUNATQY1Ykbimzwak0KV/affLXmTFUMVqMeuG125FhVIbFlM499PHa1&#10;XImzz4OaLqoRYKfUdqh7IaQrgx5hjjdUWJLaA2R9p2gPCzlLK8lUSXgJ+dZ/t/ElM0MCYz/3wX7G&#10;pKdN4J17lzaI8CTPr+QbR+E9+Q05FecPyXcfzV0mc+ad5cQbAys9pljZlrjIwpQbpTMjR80fIe4O&#10;iQ3MQ37ZkQWSpY1mRssh0RDAkq+r+6Xnk8Ax1q+XiS9auPICv+24BbC77/57eA0AMyGC9jJzUKE3&#10;wrRQSaJZUnz02PGOdpI8dvDcb/zeN19+5dUjhw/Fi4vwXPvGN37v6FEVTOBcN/zu7/+jf/RPvA3n&#10;e6qs8/luEdc9xNUAWzMzGGfoARhTOKZKNu9oawcmY9bDHiikUYsHLlFdBaWSeozyMAA0SJa4yG5/&#10;48dffum1ZZevHHzgng9277AZKmSWkuXLOmFqUDbtUYzD3BwdVOhrLemPZ+B0dJMbeCngBa1ijfBz&#10;7fp2LXGtXzy2HNRElxV4y86utAVcAYtiFMhyP8keNaScl0rfH3ky4AvsQDAp+AhugNvv3L5z5w7q&#10;I/G0wRe/v/nUyZe/9CWijlCMaBUKUM5JGf7AZGYvdXawL+14V5hdT0sjEENbWyvRSlgqYF4N9U17&#10;9+596KFHGAfAux/96EddZ7qbWurNvGR0hF+ES2vEtSXjTqbHRRZJOSonaDkXfQzYZxzEqzh4iXX1&#10;0tJHjp0kad2P79z+3fv3Fnwd9yQPizTTuoSnt5I5ziILjm/exABueuXV68tX9FfXrF2zjh31+rXr&#10;8h+sqja2QpLWkH9tDTCnyBCP0FzCbmFBV0TOLYrwl5srUJpWCAuGaZWMT85XsmBopmYngTrHxhj5&#10;iZlJia2AKWNjrJMvj04+cuL0vj13HX7oXpQCUsXBdpd2qjgacdnahSqqPlVU2rlQ9MckiSZuQnlj&#10;ha9BdcTD8gpMi8NDwwxaS1Mzi3zjtm0oRAODQ0TU1DU3IGEMjw6rFFRsmJIMSkruPXBs84nuHz33&#10;CKnr6J6BGPMP+iv7tuLpbgD30B454UO9VIwmAS9G41joUiQyCMy4QAj/i9wvZ74ushBSQuTYDLQO&#10;AnbNZY7cn9zzmwKdsqWaz++f52Fn8yXtl4060Dp7rknct0i3yGq1gFREIaOOjBVLZLF4kF1Z9LCb&#10;GZ9A3mG/W/faG8erKo4PD7Gm6D4CE+IUYwJPED4YBjauT0+JXebQR3Yu/zH7MvAXXmeRyZ61PCOL&#10;GY1k9IQVSZbXVJBwxcUu+RYd8a+9/AZo3W8/89iZZlX/8YanwDN7sYH1TyXgmPHkSh1TNj9PNkPH&#10;NKlB9gLJHNMCHZPfvqIPq+1ArCAk+2BxnX/FOrjJCd9zqg0fjU7gj2x+7A2iAS8VLZbSQ6tWor3/&#10;xMHDjOX5JUuskjkAQTuESGBOHnZe6gEa2XPEKyxRT4ELg9383F9zAI+szj9CIb4uwTDMswL7hHZE&#10;LCn2whCs6EJkptd5EDAAkwJPaEkS9SJjsFLWs31Es/hBOLaEdVKBG5pIMzHv+VZolbDXFQosjmqk&#10;heASW6J/y6Jt6S4LmYue+C/fpAJ1y+oP+7oNWoEnuu+3fSbnmMSUpEUFgGs3nBj/KNbMwlMfEbix&#10;oC56MSd7o9ZF7CYmRR358EZmMe/rnoiPCljZvWoeQ5nzgfwnQXiL78onkRMUdQ5teeIq8zQ+0OHy&#10;633XhjD4DAyw3BT+EHVLwv9UQLaSo5GkYn7+k5X1Lw5d679Bwod6O0GohcHBEq6hCt7BxAMgtRlH&#10;iyHLNWaiysWUAOzSOCyORkxhYTfziSj0sMtHziPgsXLf0yTqRbe7LSTydozSRw4WzUf56m1kkAvE&#10;up4BuPmT0s+jv+5s3hi3zd1347WC4mAi8vasHxp8uufMi2vWc5slyFgaMZ72sysudm5fLsmWqKRL&#10;EuuZpqIb2KvmCaTgovJiK92+IsuQ9wnuGJ+aJlF3Q1MzgsQdu+7CqQd5lRJ+CBjoB1iDI/FrMbJn&#10;rKhYyzErXuDqSwB2z5w9Sxjsh8uX/+a993Y1C1hcOjb2X777XlOWTOfKli3r/8pf+f7VKz/ou2oK&#10;96RYbjbKycnjJ049fvLU2zt3fLB3t+gHizQZ9KKajqK67EwXbnFypIgsb7RCTr1JpUDcuMVBMl+t&#10;hSeeGg9vGDzSCqcpKgUQ+Y/YxKX4uB6ukt6nItdmRKZoTVyOYdovJbEHPduwf5p9r2l3PL06hUgX&#10;sla1KriwjDBiYLHwgz+zrfIp5j+j4glSgeKIarPsGkCXDCV2Skm9oovghEChaiN2RhVRV5QGZWOC&#10;D0fXtJtoC1AybErvZPt1YkFZm+1h5F5zIuC4qOips6fXDQ28v2QZd0GrzKP9oUbr6s82Nq8fHvzS&#10;yWNnm1uGFMmYRjtfJvl6N7V/dF3ftgoLGVq+RnOOkRZ7uBQZN7QEKxAkcmgaeQvwLRwnEk5D5Hg5&#10;o4IFUwxLcAOCVu3ktJJhBfrpsOSE9XfjlNSYtMePcon/2CuExALYBREm8YCFfWHpkseOHqMxZ1qa&#10;7BhOtQyLbPZwLGQd7IjmJzlLca+pVZKPjMc5jX82qYtYjGk0QXcFd2aMyGvER36+eM06f/J/K8ew&#10;jDcKKCmGgYeOHFnfP/BrH+5b19cP1R5as/Zf3nvf+51LL3Z0wGWZoQkyklM1b3QMVoOKJ49HeeVN&#10;EKJECiyJ8ZU4F6KjkfiOByslEoMgH6h5dDEJbCAZERLYoLyTCOSox7HjaNONVgnmiwqYlq61cUVT&#10;cznT/cpFGuA4RirJ0nqLnINU+Qc8MJiVRVwWID9BA6V9QoUlj6u0aCBGIpYKFVULqgmxhA2RxEQN&#10;jfU4usnDzrnnDQVHKVnqy8j+ChbDApYfV+Qp0GpSxu18fj2n/BI69YTyGHoKh4fKiSHjIV0tzZ/o&#10;7uH53W2EGaUgOZ4kHhJwYQp2iR22e3Li6Tap8yfGR7RfE0eCZzbKbAxKYPX26HQEQxTUQkcuLd3c&#10;e4WTpSNjv/P4g48fPUk8By5R8aOQsMLsSjsZd0g3LsqzFQWfecRZO+rIM3uVsC0Q0QNX5Xz9D/Yd&#10;PDM63ldSunnzlr1379m6dRu1QXq6z+1/f9/howeuXb0CMIoM3NhQT41XOT7Nz5GPA5INlUaSMOcS&#10;7aSwUURbEUvwNCaRBY92vKSjQxGZN2/i6IMjbWNTE5SFbsXI3PvB/p99/a1NWJUWFt5b0vEvd+46&#10;1wrXqmFMmAyi5idnpug6aGoomOA1iv7GUKKEDLgPYZAMX85y6nTBoxX/SJmAlJgYCZQcZwbsYLiB&#10;J0d0CxsNlcdDFzBMEgxK+u8NyMcxMfIGUIJDqX7wAJyWsJoIJi0hvI7xrKuGwsspUpbTSU7qOdnE&#10;M9NOYWpX+YLsYlovt5gGk1MeN3vVSAqJ7dWbm9rKNgNKroItEuYU7xZguY1qhNBNgKlT3RHcKuaF&#10;ACXQfNulMrTO8Iz+VE6mAI/L+RUy/hMnTwLYERjrG7xRQpEWlnKWm/+kgEclxhX3pOfnfMz3Wxr3&#10;7uMhSpxO5ffkWMfYMgkSaaNIRRRdVOCjIsdj6WEv4LeV4grKm88fU89sRmFx5R9LfsGRosHrN9qj&#10;ndRXLAfmjMid8m35eodS8p6W7tlzF2IcNQoA7LiDxS8JL0sla9iPJA8898qVq6+++sPf//0/+L3f&#10;/wOwIfGvkmKCSV955dXf/d1vHDp0mL+XX36F82/87jcPHjzkd+RjpPOoUpw3KN9s6CvrTfnLcJXC&#10;JWqO8kITjz7yyN/59b8DeYMD4rMmPaC0dAmgV0dHeUMdRVGXLuvkc3xy4tyF83ve3/dsV8+P7tz2&#10;4pd/sn/tysg2JDgDTZioRviERjkOUyGfzBaxPxglQHYcAw9ap+Ut2sKpUOuN1utmfBbiWyrfhSSX&#10;9A1xs0Bh68gJAgrKs6hyShwcSWEkBy3wEwlYYWwhGR4JLFetWbN12zYQo3fffefBH3x/orHx8Nq1&#10;2KPYa7yL0CrmEvqQT5noSVL76JrVtPyOtz84sHcXOxBcj30ZW9SKFSs/85nP3H//g2AuDPjBgwcv&#10;916lPZPTVLHUc6wv2d6YaD0n+myn57oBO15h+YY++idWyQu3as/mQ0ePPwxat+OOt3beUTjLmPwE&#10;XLgiQuAidvquoMAZMBNpdAK6vr5chcb2fOc7l5Z2Tre0iOCqqngvmTStpSiMIyJBYuuNxFKQeJiR&#10;LXWFaSxIX/tIKZiKFoEWnhJhomoMYN8blX1Pkxhrjy0DLgK4I2SnppIZZ65BbHfN3fzJw8ffvnPb&#10;0QfvRWnp7u4hKnrLlq3IDxTiQXrjmfeWV1Fo4vslC2Nz0mZhPUx1f18f7qhC4ssohEQu0GnICccU&#10;0UNzm6xlN12OsBRHFRYwzsL4a6orJUWrrw08/do7++7f1XUHD5YyYJqUnTGjOgirVXHQcyPDJPIY&#10;ZxAQPRgEzU4Yus2a89WUz1S+2vMrsptlHiui/wxcEzEHg7DWZP6lX33ksSaeP8/DzvABrYkca5iR&#10;QmZS45I0uQg9mF2FUT9abhYRZKYWJsnSC8z8jf9T2xKzX+/SJZt/9PblhaJjFdgPtAPiTSILp6Ki&#10;ZFljE4x0p0irkccnCFAnVjFVCDexyJwLWbjHM4vu2cEqxT3hY19eUVVXI74RsfxfefGHioR98uHz&#10;nR2MV0h/Ev/4DO0oZUZTXiGZwm4wyCxVRpcZRQY1r1MiL41kwgVE4pI7U2r/3EwSGZnF0wWjRLYF&#10;fs7TmCW/KNdG+GdIAWmAmQNu6+1cymA+evIUT7jU2ck90StBAOHLgowhJqbrGTjJ8y3J5aGjFtrM&#10;/TR2HwdkyDhdIMen3U74WpIPTDZaprE/MVK3cWD/E10kLzohqoiYcME6yT6iiD+5pKpycqRfVy3j&#10;AjkyIfhcTvtc4VpQt5VkXGTv7UjWwmAirKnY/9U258FJGrYkE0sGQTBhKQ8SLVRj9b2vR33TuDOQ&#10;GnZpOZrJQULEILlfRngxIktRKrT5EWdDfh6AXehFMTv2p9WdESmc2pC57lvC8MCqj3F4jyNc3/Gw&#10;mk1uCDGWT/naBDFnCyLFNsKfw/IbIYeBf2CrYAu+fO2yM3wrOjICOmzZttoDcfKeztmFnZU17wz3&#10;D81jBgvyNqRrES72FOfWii5pWWqVxkApoiiOnLrcR7XSN5i6YtbiZDGuwUvY17UrZNuZidDf8rT8&#10;+R5J0xuoT06rhT9UmoWCw4MZPGgRUMi3Uf+w8NMzIrZX4BbhZmTtST/Jpyx/m1+UN96tLWTvuDI9&#10;3dNFP4mKZXl5gFx0Qmph9NhBzXadFaoVriKCtgHrJidQAtGB5RWi1BPgL0V1jfVsy1AFsUL3PnD/&#10;nnvvQ7gSAYsalE3JfkrQv2ZfaEgQOa82MBVrUFfmbj7ddfbZ7rN41eFb577svnz5lw4eQr32BHU/&#10;cP/2T3zyhWvXXrh2NYsEXBRY3XfaDVr3xKnTb27f9t7uuxhPMyhCsnMK96SnWYukyE6/EaFlSdol&#10;j0ZOAPn4mxgK5zd/VGgacsmGKYRNBxf5qGOGVwyKX9j2UK6kEDqoJxoQUx2kG6KIni8HtRBONERW&#10;AsJt064TVjaycYvhC3EpQsWTzSdRAM6GsTyCilGgVWSO2CjlQpD/nbKyRJpjtEb+SNESyy4MfnLA&#10;0bKH06syV0T6S22IPNl8qz2LWoPZQbO973NBtemDeYvvCRt18Wt5HFieZO3zQIsKEGTv0mWPnzm5&#10;cWRo//KVtoAyWV4Fg1VVAHk42VEvJcfsvKMlED9GLCf4wvVo4vcb83n0IvLSVqXCAsUmn0do0rSX&#10;M0OfhGPios62uCQXJM6xFpim6soqpCy+WrduXWNzI6+WD0VsrwyaFWw2CVqwoVqJHf/Tj/W1Na/0&#10;D0RHUttKSKYVM/3QwUPURJbvVbjb4xIPQw4XMNn+pCyH4ZGiMfm40R4LM8FvQeSDcRUwHzX41k08&#10;97CTp27BoOVdy3nd4kpJ78v2QXM8C3uRReTBI4dWXr36C2//aPPoCDftW7nyXz/68OkN2840NATK&#10;HKncQ78bHR5GaMZibMAOmoZ/MeHSkGvr5ZJWV8cnHEv1GFREXO5xrEp6Ja+LIFoIEuQFvQwIRniT&#10;0nYqADY0aNVdDRuyhDRvgtq5GFLKWisBj4o5hT4h+F+BLyUabSswCCSCEdGbtBmJbnldbIIiGAYE&#10;wK66ti5cAyU7yGUOl1jdQ8GxKfEScMm5eRyiYJgkbiJnTkQ0abM292DJSL7i0IAwJBME9wYDD18N&#10;0LoAGO2nUyhKaUNynGP88S2vQNlMAERwMEwm+UKDLmwzduKaFBKcYRZIhqfGRxkWDSP5dhR6mZKa&#10;a0FpfJx+Qb/ldVdbm+7qOlcpJ7ub8JTuziWkG0P1tgCiVoWHnVY3cZEk4BasRpJo9KN6/PbhawMj&#10;g4IFVVUPHPoGr75INqrGxju333n3rru3bd3GkB7Yt//tH/24p5vI3emqugqn6aCnSjoVMLci/2J/&#10;sM0bgQt/FzAsPhlXEFKuMIl4aTCUdK6qsmL16jXc0H2um1g3wLUV33lhy+jYZ//9dzovXX7/rh3f&#10;W7n8zzraLrYSTVzCChPbLlYqRgxXE/jxhHsV2L+QK/x5Im06Ox+NJ+1vdW0VHnauK62BIqigiNTP&#10;0qehLkjH6yOM1KoVZ0VbGZIsslnijb2B58/hFxJ6JnOPF4tYK14I0DxBUWFBCPdq4ooUrMkbcVjw&#10;Yvc6LRRRzGNzySTx2yyH3W3XTY05K8j2uCgXwl9kdYyAG4WLyYLF/2QOidRMTDpVYrB1jKPvEgc4&#10;KU9Ay8NB7Wwrlk8KObnbbMDOjfeJ2de5QJPvvnDhwOpVt2wQWWRP4f2FP8+f5l9pfOMoFDXzrcft&#10;seTmEcAuTb+0FUZRlAigEjCnyiIxlawRxhSew3rhfmpCmz9oDwXQj2wMEuYji4iXYc6Q1eYAcP2u&#10;vLPmZnmP8oGKE7EFH8phB6uQP+3UFMHwZvp+jX/My25Qd5FJCnFf8oe2DUY5cJCCV+ZCVSSAT6Sj&#10;7uVCeeZhl89Z+ipc1uHKJDRram7GDWp0fOwrX/lZOPSB/fuPHz3a1tqGcx8U0FDf0NHaVtvWDNTC&#10;wVs6/vBPfvJb318/MHjo4Qde3byelUBsKb2gbbSA9UnhVM79onzOcoHA5Upd8UCqSOStgHvSX4EO&#10;4U8g7Dz4JonEvHPripAJ9gJtALWE9OK4Pn1jluRZkVKKvQBxF8JlywGNUgyFILmSxuZmatMUzRWP&#10;vfbaPfv3vfDAg+NNdV7MXsP2dYLXME0x68KD+i5f7V+9csXV61vO9BxcuRTHLtgfsvXP//zPb7vj&#10;TvY8itueOnV6cEAZHxgWkAn4FkNqnM6UIUEtptUz4onLpk830C/bUbUgYXIB2OVk7ZPVff2ffO+D&#10;O3vO/+4TjxxeuzonI3+Lwc/DpUXiiMTwr54YmSAkmbfijzZwva+BeNWdO1nyu//sz47X1MwtWbJ5&#10;0yZefeH8BV6Kfxz4dThNUOcOaMblJlRoKcgmIJikxMmRQ8i/9gMFeAJl8lJmEx2Z/jIXfGKWAbGF&#10;/Y6NjmDH4/nj06T7VfWGrRNTv/zhoR+sXkG6QzbgK9f72P47lixReYHwdONvb1nl3QslB0uKTmJS&#10;oJBIhRYVaYAozAJOGmVtVcsYsV4USQHg+vpzvZdZ8zhCEmIyODyIEAXfjcmdgmetudb/xe/88MP7&#10;7jr88O6Q75WVxqvaIi8rK0YTkXGGLHv4fg4ODREBqjjoxkbM/sgFjp1ktHl7Lp5aVTZrKJxfdSQW&#10;spyyYfRKiiAnQZoK/WvA49V3btmxpH1JZ0cnscDtLR3tLe3XB2T78uRyANh97MFaSKzfMKKluDC5&#10;pF/Gz9SqOEGCzg4TYQLs7HkTt+py9EO/aq5rYJMm+xIg7JPnLtCHix1tGiulfYWfVjCq+KvDx3gz&#10;k0C8Mhuh09jlfzwQfSfnm24PVKcVF2+JMFGJXnSH0sA8B33ICNfP/OC11df6/s1Tj5BcBmpU7FW2&#10;lCTThPwknqN8w1FRNJK12Y8Muh0fHon/iqHE6kuWHOsrBuw8CxLUIFrZ4WJXRgNU2mOVYcFcCXEI&#10;74jn8weTCW81AQSeJt4RLk7lBKpz6ZHjJwixObJunXphBxYDQHNRoWwRsAtwPznGeiUH0mpGkcXs&#10;pJlZRB8IzbvFkyWnE3hdUEAUxLILXDwtgMOoJRcbGOcWXpWDJiQ8j08yoNEB7xeBOwgYjUTgkgpD&#10;4PBzzNUtZMjxLmteflE/SDGEcr6Xypt554ZVQAtNgm/ksDLPj4S/erIBOw9vkGXimV5c+btoXHpd&#10;JLNDzXJkKLfBqMWOkOAj4YOZMJuEV6hXjX+bRiPek703rWU2XXcw/5UZuMUIL3//3OSdMuEVQhsx&#10;UBIxb9Xi/M+yBYc6OtWTEgJjfhgZJUxkADILQ68ABfQm1FocQSMLsZYSBFl1Y5YSsf/XxbPexWKm&#10;FifdOxoYuu9PfdBICwhQ9u/s8A0eCrbYHLiMaci2qqgS68H3SfpJRgn5vpbTqje7nBiyX93iYedf&#10;6bYC+aSQkAzY+R5/+siv5FNpOUzya3bkDCdO0hLJR6KwF/7FLfQcy2Sxy1F64tX1m2Lxhk0y+YVJ&#10;v+I2SC6GHyZA4TjULznaaB9HxyHDfQlqDJkriknZTksUmqAYnxvLV6589PHHt995B1IYoWhQb30t&#10;uoDSObkiHbPMKDK5IQBGoYlQ4TT+kWzui4eO7L1ymYx1AHZu7adOnf70mS6zecKHjn/iE/fcd/8P&#10;rl/jL36VxSbHoPgnHKB1T54+8+qmjT+6czvjAD2zrUs9Cyt99me3XIm96OgWUCIMNfJ7cxv27Xy9&#10;3soN8rWWv9STGN5zUZQaAuAnxRh6q/DtoUynSsIRhRfxFKG6RhKDoIGAnjTdmotYOPnzg1Po2VL+&#10;eaaQCAcVuaXJz045ij5Sp09DBt7qI+hB+1E49Ye7oVpLc9BFOadtNOKG8hlJyLX7eKxl6ZPaj6IR&#10;svKqUpnkOvEcJygOcvSJmwHjyNeLdrEIm+Urh9iHqOuELeEBja9Nc/O5lrY1/X0/dfwwYbCAdH4+&#10;hx+rkNii4i+dJPKmGKc8rw5x+IIl7PPU31udLs3fUlszkUZNlT58y+F2Wv3N11H+5LJicv7KhudP&#10;/sTpRMxyzIdBiVlXVZFlg5+Q2H7L9i00klsC6FQBWXNXhvjC7MxTjcoj6aNqzZq54eHbGvMX/yev&#10;656c8mBwjuWZNw6sX7f3vfeRaq6vXSXyqyCPNqJ4EjlEANlGQERgTsmcJOlRKTIWi5ncNkyF/1yM&#10;0c7oIWdWHjrzonxqfB7Xk2do0g9KSh4/dXxN3/W/8tpLK4Hji4o+WLbif7vjzrc62k43NoLTLdxQ&#10;uIAqp+Ety4qenICx4AUsUAyvukj1y6tEpYFQFEnZUlnMQiWUxqjCbDX2hpuRZwh/NMV3I7djpLUg&#10;LUks/NqCDhQYHjGwZNSJ1afIPTnFOMfZbZ2NbkZoV6g9tG2K0C4EOfU5KeRQBRPklErgR7X19ZKm&#10;Yv9VONYNBdHT8uGhfq2BUhYOgJEcygjJbG3H5U0OH5Z55BKIdoO7VnGRIoHHVA2GxRLGGK1xDqRQ&#10;W8i87kzkWo+46rn6TUjKGqVwy7ByumFg6NPnL3x3zWoLG1pBVL2PdWEzpA2WRuXWVdd8cumK0+Oj&#10;w0U3GX3t8SSjhLfEiJkuvfPxGW3TAUCw8ZKc7JYMj/7+0488eugYTz7b0pwJIEk0gt2wzDB88HLV&#10;umloIF8QbIpQPmUhCEckeNSyZcu3btmKY93a1auJR5HjyYEDFH5lMTQ1NLJnFUcKTcgGw6cTOoun&#10;Rqg4/aWPzlgl9QuvfwVBR+XccKRAZQA8soQEU+e/+EXe8fZ7d739wdZTXfSN4uPvffVnr61cfnHu&#10;xvjYhPIMikrFXQHcwoVKJ1pcYdOVkYbaIQBWN5SJDFQZt6GqOqXNGRoelq4KlWFcVxFzcRnFHtnA&#10;H+0WD1ax7wTYJXaVLcWY3tIFKreHAKmiXgTYYmux83IUwRPJxV4jSDGcAyajenjOFnK+58ny+jXX&#10;Fc2ID6ZiVlmr9FbuNLWYRL07SJxgk3OETYQrSl11KgF66iQVEf4IugkFgnioVq9igaVVCSNRDRDx&#10;XJNr4eF2inEVbNO+kranolI8N39i3z46gZ+d6Z9PeVPeypf8q1sfX7in3CI55zwzf5efnI+GliR4&#10;QtjpXWTGu17QszYF2QYi4SkzpHHDITLsWHyr5SmYWB5gQi2CY3h4C6ZDHpqWHriYzx3U6zHJu5N1&#10;ajGFS+ljjz0MH+RNBN8hG/EIsJUkZ9v6RE8qa80pbptOxVoZXJV1wjCstC2yC8jwh+YT5g5Z7CMJ&#10;qFJZasIlVNm8EVI7xQUwCokl1FbVzs9QdKOsoar+4Pss3MNHDx/roDLLzI3RsfH1mzY0t7XOYh6v&#10;LANJh02t+tZ373zz7de3bfzD5x8dWr9qdmqGJuIs2oTfrBLsVNpEAz8TlQdF0jXDWIa04PucwHw9&#10;ytwAf0QtVnR9qPeSzzKTCEADv2V8yLwGUwOdaW5sIrdqA51lqoDqWFGk0gwNUbkwq4XmQNEtrW0k&#10;VsOB79DBQz96443astKVB/azY72wahnzg5cvo0JgryoPCWCqYhfr6x/AW5idAgt4ZTF+vPUjNVXb&#10;3nofMGds4+ann37+l37pbzY2tU9PztTW1K9csRL5Y2CwD2aMbQFBkwNOJ9AhRHaaAX14+uQlHpYK&#10;ukZ/QyyW4JLTnJZEjBIGA5Oyf/jAkWOffO/D0draf/b8cyM1tcy5DEvKD8V4EWQIQhGKpTiCdmg4&#10;D6wBllI2M1tdUUoA1dHDBy9duLhixXLaeH3l8o5LvW3neg6vX1ddW9+xtJMSr0OjY0Oj40uWto6Q&#10;RjAg0XHy75QBvFZNToyVl9alVKg3I39HZM/kJTdmxpgupUiPAqywGaxd45PjiHYQAY6NcqeHieBa&#10;VFQyNTs/OCQcqq29/b/44Vtnmxr+/c5trW1trNfZG/OrVq6ihAFCBgSJ01bH3M3HSysPFc+9PTFI&#10;4PPyZUug8TOnT3d3n4UXN9Q2jo2MEaUPlAdn3br1zo6lyy9cukrRCby+0IgoDss6JwcH2zNh0Yrd&#10;LS397I/3jzfUv/bso9pupSmIm8lYIwOEUMLYsiV7TIGaYqEi3V5TE3BUT08PJApyPTMxVV9Vo4w1&#10;UzMYYyBFWCdUORdKhdEvsz3xVqHhMHoF5itNCug+ScDKVcQAmQE2jlSwZ9eef/2P/91zjz//1MPP&#10;PPbAE4/e+9hj/N33+E9/8ousyuMnj/BMOSjFWlYZKUk/Ac3GQXEJUCLB0hCWUyoJpNEcJW+mICMt&#10;8UgWVlDEz7p0NFbFB5L+YJGarxCYoWRG+PzFCxcuXepqrDc4crq2RtJZmExhneJX4QEhEwKjGVVK&#10;eLASHYUngrEX2oPRKjL7zitx6UIx8iKMiZ8Iqg7vA9kYg3dLWwhg4mdeFFr326B1SxQOE5veNB7Q&#10;+Duq/AP0B35EXr4SNlEY3Q18IPiK6IrZ+RmwkJoG4naLlZMFxQBn/rJSpfCnIjv5rakhC+tprC8j&#10;7wdWUGKFafKN6YoqtAgSuLAqGUXpoHATFPCpqbGwt4EmUzdNgKCFVzQJJgUYCGZbQ/2NCEs519ba&#10;v3rt/YcOrb52bZga3JVVYk3zuCvS8krmRftE6F22ZkBxupJw9riWQXixphfxNW/8HCmjaOaWyz1p&#10;m0g1JBY3UG/AWLURVpgIeRDTYKLt5Mxf3Ie4WFai4tcqWE3ln9qqmorRyRHlqoyiCPLNUyIQaA/d&#10;dwHROMSOtN97oxZZRQyR7H1KZpgC53gGC0CSR4gsijqxK2ZglHZylDQf9jSISTuRkjmFpGKsJ+UZ&#10;scOfVm0KYVBRRUEXU0UlmFZ4gLKWsgJgMwLN8KycmJ7EOoCNN3xXKcY6Tx5rfkbiD24rwQuXpVkG&#10;vWKTJdeNckipiJ3WGH8iW0El+I/yYo9tLm1wbtEql648CN7mkrgd+IWdZSKoUHtZjlfm7gUUscMj&#10;S/tx5HyQlzK2Xxyy4KrsXpEjjAUuGzw6RDXG5ABP2TimZ36itvX69OQb13p5KTdo0MKyEknHKY4k&#10;kwlv1ggrd3GMZwxp+HIyw84eKBhItYLVPvk4GNJIlBlADMTJospJyj01HVp78RWPhofL1z1o+UBF&#10;AxaLUXhURf8R4JkLi7nMpN0wXCd8LNJ0gaTFzw1nWEeyASOfqbyp9CxfR268n2lh2vss//Q5j8qf&#10;4JfSxN1XLvU0tw6xlsPAYOu2aNeG3HD4Eogfr4wahyQAn1uYnsFohWBDnQZpm+x0N8nSMDZ7s+jh&#10;Rx59+pln8ZzsvXq1tqkBn+KunrMtDZU0iGQMFy9cHBkZtpEfvVr+wdQ5UExQANrlFSSb++kDh0Zq&#10;q/+nRx8809QQpuCbXz14+J7LUuc4yIA+/te/dteq1f+s+/T7wwOqwUDEamiaYffW+uGP80Drul7e&#10;uO7F9auBx+SyPo3Ui0omDMiuMfQtyJkyMlEhpKQsAtG0xzlJhJ6rINBFSDefX04MWBeuIM978U08&#10;oJFYGMmQKliN2GKl29cwunAL+YGQeh6kTH/UHppmv2EkSHrAfM8SE3eDHH9l1YhYkn0M/amJqPqw&#10;PUy4GEKhnTBiyC8VF2FlTVG+J2XWFYcjoErlaRl5RD4518hlSJl/5U7Or+Fbly9fgYEMEaI1OYlk&#10;K+PQzXmlJw4LP6MtYawE0yYMhl4C2PF2BoNfywLLsJNflvaR7FAMkmcRP4vPiBaEFFCyCJNCHN4E&#10;naKNsU/qr4hMXoItmAHDWzaOOlPEYFX1/hWr1g0OPHr6OKlYhmskcFqq5IQO4l7HGaVjGY7ullaT&#10;upEFrwtjfz7yqbFc4UXt5eCZ8j1UmUnqQ2gQ1imUtDFi5uMvvKnF0oIBal+x9S7NfmxuCvHH/wm/&#10;YWGy0zPs5wDVWJRr6yiTXb98+bLW1rbwGnaAGg8JBLa4eG1FVdNjj7V/8YuVa9fWbdsGZveXg+3W&#10;1dS8PDQkQyLEHOAvuhjQqoSWkuLrG9c6e/180QwdZgYhctkdxWRJFadlr1VO1wkSEGkqEIVn4dal&#10;nT14rFhihuwnas/w4rQIGZcCL2xHFdIYrS9XIQjvKgezJa9tvVZ/T505tW6g7+ffegO0Dorat3z5&#10;b92z972O9q4GRJoi6akhybU01CHIYHgU+j4xrpT56L2sDvYlVL+iUvJo1uJGVYqmhhdpZf/0uKtD&#10;8Do6a0O4SqBQ5nhsjNAWIq7gbIi7BJBC0M1L2+EXVpLN6uk1g5RbB/mh1kPmMlnGpivWiBjogjUA&#10;KmC3yCDKvoXFk0WBOgzco/1w4WZNRTXtx8+NbYnX8AvANvrbUMf6LKlV4LzSULDSqusbGltaK8Fq&#10;xMJmECdQ6mXnZiXNzJahEZarrjpdYx9F9oN4CQme6huGgUSljMhEpBTeAQwVSxlftWoV2Z/QJugU&#10;fQTbgxwNz8DSUYSZGY/DxPAI4veF9vZne3pYDhQdJihYBpsIwbMpXYsoxkhr7ebC6bHR9XV1cNfe&#10;4gUUDbnXxXSLgNhwZUGNjMzWnbNVdLm1+a4zPZX4GTCPCwsXlizlYd3h7hPoQ6TRRMCbZjBVwFou&#10;fjI9I/vN19fXXO3rU6hsacmatWvuve/e7XdsJ0shyQuPHjp84cKFgYF+9B6VKRdMydzMT8xMiOyV&#10;K1oRV4EzhGoRjpSouYxSU3ODJBO2JiUtEgudxK18ahI1EN80PGtq6uvWD0+uPHzs+T/5dmfvlfO7&#10;7zrz3JPHnnq0f8PalvpqnomFEomF+JI5GLoAAP/0SURBVGRkLhgGGyY6gHgGDKAKzL+sGN5cWYGO&#10;QagnvoEYdNatWbts6VLoGqYxMjiEqKeU5XDtqmoaSEDoHMkHZm8C+gVUgtPkBHQKaWBPkTOz5kXg&#10;ifdNTUikX5llHmSiAbRDplLV2Sj0CGQ5NnuDAPlpWetQGPC5iwjZyeIp9BHcjXDhCIaKy7WGWrmo&#10;2NTkQIQIpoucoz8pgpUdhwkAiyRPBhkhVSFXewNXQtbWKCqTafw5zYy+hKEKppPkIT9KXNkl52p7&#10;myXP7SRC4zxgYNnsTWxCcgwPPMg2MG2zWm3G0iVIOZ6Lv/DIWdwCvAsEkaYdwYGxw+GhpaWdGcgt&#10;MhnwMvhVuFlY1gqUIyEYxhm9MXGYXUiyyjaX9N7iWahe4bDwJtWdUJSU/GqQhJEuImwFj02FKofv&#10;0NwkALoXbLEqtE2M42qj3BRAu+EcHPIgM8gWxSyAPkVemTzDT7AmGkPbAG1YMvbhFesOvzG2bOkm&#10;IVuWPvXU4zxTfiZRc5BX2ojB3dzhHzhHuWxSThWUiVmkVpCAGHqdGaX/SSZjD6X7z+FxdFaOfNf0&#10;BqxRtvUs5NfwBQ7ul4LGNcSUMUavJW0knoBXr15Zt3HDmu/+4OHf+nftPRfe37Pz6CP3qeIu9bxm&#10;CKuc4DFt+Aq2NqtujPwCKsgOcJvsns8r1z1bnjzLPXKysCSXIa+caJrLyqile+3qNXKutba00Hr2&#10;j6VLllCFTd0XT6a+AVoo/rRyeCbEMgxB882tLY3NLbjcj46NcX1saPju9z+gg6e3bGLYKUnBAONL&#10;Ra49yrxiK8DOgMcQz4TXYCJorK25cvXq4QGKvVbdd/j43nvu2fHVX5A6HUGHAL8kpCXVBX9i4iSS&#10;YMuJBns6TBx8Ak2KC2fKgIUqrlRV1WWULYbuigRBA0lUYkxA6x4+duJH27Z+957dVpQ0uXZ3E8nr&#10;A4aq97pKfHxaRsLNml/gtER9BjoLUtbS2sK8Xth7z+oDB9cePty1/Q6IrbmphUbS3+Gh6xTQYEQp&#10;FRUUXE5pBOnzydCeL3mhMPw5uTmjwcol0+XUxJSto4i80LTKooWsiX3GmzpCEVvd1z48hC7yG3ff&#10;yV7IW5Alli1b4bSGzBod6bi58OmyqgNF86drRBWEx7JZHj50hPhx0wkGGX7IQJFoY+vWrfTZbnc0&#10;k2llOoBOm1uaCHkmqQemEraZxw+d3HG6+5WnHxlvrNdGFoKDpKtYCpleKQbEUVOvWp+eJieNwlsH&#10;2G5px1KaCJFEX+qB85g+CqeKZ3k79rJLq0tYmU+h6ZirmL4wgJgYvvrFr7U1t/ue245tm7b/8ff+&#10;0AzOj9SisAwdJxyCOQIQkRzs6z5SUoYkaudPTgUOooluaGpuAk8sIVgh10vpGj6GxE7w+g0jY092&#10;n+OL7pbGiFAR5RkyMsGHZA7Cq0OjG5CBK6uytzGMOWvyRDO89SQnxqdy4SbbME8gfoFDoPb83F99&#10;4ZVVV6//u2ceO7ek3eGiPAeDrtUJXi2nJINceCk6cEYNsNOFHIW43lDTRAIzNFCuqyRFho5BG3jB&#10;SJqMfTpYK9GJxRhbWaowChWEuiFfUZ4PXbEEwligZZLVuROU41QDhgzEpkoAv3QMVddeaO9Yef0q&#10;rnbn2PCQ7RJTk9XLgJ0abEfIHPcKVhyzF5ej6ISJMOeHCWLI2LsJw3Ou3yCLJPNNsomZAtj7LEN7&#10;c2VqzKDY65SZlZjx4MBYQehIZJBRsj3RhqOBMjxFA1ugxaVOmVYywvdFk5w9YoQWaYxD2cuaZ6XF&#10;Xbc7cOjUkeIwlo3WYRYSa1HRZBlPT/2l2pk2wbjE7/GU5wtZgMjIE3ERoROFmOldMuAON88L0CtR&#10;mEPBsbheMu+S/EpOw/nt/irRZME45D+JpXGLi2w+bkhoMcYxDCLa5J9rJ1fFdAg51IYTht8KZHp3&#10;BCnjrora4yNDJ8eGQ6QImxC11JUcGYfzJA85C5h+4mxZ8h7V0AmmzJzfb+1ImjmZpPNZFEfIZ3hx&#10;mOKNiTLzEXDXvBY81KZeH7eFxOZvKKwymRGFCWgREFwctFx6CeryDpumNVrnJeOO+9MKdEGH8smJ&#10;l2QMu/BXhdPaPDW150rvvmUrhiMpWAi7WWhxaPtMTRBtStDl4FhtLrMqcy+POckJ2JJYd8KHnn7m&#10;uQ0bN+p1JcXgPr2XLw/09+/YuXNiZODs2TOnT51B7mJWWYLQMH0Lzup9XxDhk6fOPHni5EubN/3p&#10;XTvy9fifvfPh+sFhN/tqS/Pcz/8cP/nGpXNnJxHM0mQW9tQT+YtvvX/3pd6v33P3B8uW+IqfkE5M&#10;mB7BiDqx8BpwWDCIzIbv/YjdNDGibI78tPyip8AP1HoE8Qt2bbifP5MNdijflgNMPlcO41ymNUWF&#10;i6sHR+QQQpdwkIQmxb7gmqfJtBAIL8q73OSdcSzp0bLw1ZKkiVpyYiDseniIqLjZ/Dye72wZnUs7&#10;UaMpYsauhqCr/NaBbPOI2IzCfzn6C+JiOsmJ1jttecZm8jFJ/VXtpuxR3hriAO3lM9PGExJnqdI3&#10;EBLLW75w9CCfZxoaLbTEUGhAuhqbGRNKx64fGjiwYrWH6/Yp9oNuPf68leJkWoWT6KflnsV+TP4K&#10;u4P6JzkRxhVtgnFdBkLEAee+ozCw4rlsdhKXx+FFXvCyD5aVrymvXI13xZo1vO6FnXc0bN224uf+&#10;GjdOnzv3cZ34v7kGz7wUaUPt3KQShGVlS86fv+e9D/c/fF9slEQ7jolKtW8qqofJCssGG1lmTIrY&#10;tMjnEaGIktxjrZl9ZmJVvumk8fEo6f+3L0zTg+8v/PToPXXm9LqBgV965621A/1sFgdWrv7tBx46&#10;uGLVmab6fF3kXJfHsxkgydgnjhtMOTwnMkPp/fKty/zpdKWWxP34LWAokJ8d2IUmd27uyuXLuDWg&#10;ICi7DgjEjRvIUngl4Avg5M6KT1HCP2U0Y40qh4xQBsHRXORPzFBrXgpmBPIFQwu7EGNFtjBOqyuB&#10;5yh+OEMgchQCZZ9KIca02RxDex+bdRFtULIIFN5ItldPIBiaSy3RkdMzk9PTEYmuTGrocTJBTKqF&#10;Eh4IypmfQxm8jkJ0vQ/nAoOJPN/6mpdhc0ubAj+jNBxZ5pEAuY2hIzCGr+1dRY/My3iyR1Wa/82b&#10;W0ZHP1yxInZtsYHIB5L0sTxCn4swvabyik90LHt1fEgARERZaQqiACjJLyyqiRnSJEf7x7egQRsv&#10;X+OrjqHR3taWh48ee33rFs9+vjDtPqG5yyAVRwVhb0HnuvPOO++77z70l+PHjx86dOj69euk64bj&#10;SfeMybH0Tr+q65TSiudEMcZIcxQk29jait2irh41CwFe+QcFdGIvlGtBWGdx9IFaZm58oX/s2Z5L&#10;d3+wn+Z0bd/2o1/42ckd2+eXLZXeiJ4oY2kpmiOamkKcI3+l3AvYD+TdoM4DX8XGo4xycIaOttY1&#10;K1e1NTehYPb3XVc547lZ6j3BzIH5+K28zG7MshJpBznZ7VIHpq50h5F/WYSV9rWUciMRIqBjLall&#10;RfyoLXKw5IF0mPDqsQn5USo/mjroJKS862ZlJCHOUhbms1C4cm/hfiEA+35a5RnnPFeO8lWcHhtS&#10;hvEZOeBEX6w4CIwLo7cN64lyzGwdPhIaRGIjoqTgJymVRJLPF/lyxqUTg4rMPT1EqhUV775wMQ+M&#10;hQ/zIi3Mgl7nfNYkF2sittVQq939XADwV4sbRBBtzvSU1FZLPR4SvmXe3+WUzbODqabuGlML8ZBX&#10;Mbks9JD5k+hLA8OMi/Ei1kU81KtcPCfbpMxSuA2lleu5ZVFsX1ivZnzLD99++P/6g9Inn3yMTYh/&#10;8wAR9w2B4mZM+Vq9EVzOo+AF6UNV5+NwfzhhVxPCUlnNbz0i3pu94J24N39UPsSL/oLRf2+i/AT/&#10;BOIB6QO8Tj2vFLDIytz51nu73npv3327f2PPjgttzUBmmG5I9YXdaXxilIYtXUpc4xLudIfZMPg0&#10;H/R0utky/hf48JsC+Ek1Ge4z+dvD6gHF/gDbhcVQcJaWUHecr+jyjFBCmZxgJgjEdCAyeJJYoYrl&#10;GZVklSELLxt4NMy3s+f80+cv/O6GdZOysRRRp5Nlh6mEgh5r166lVdeuX4dIFG4Z04w1h2Y0NDR1&#10;PP/sypWrFr7+W2X37K1cu4aBop1sYYCYlL/hhAAWCRZlKbiS35olefzpLO3XXGcwkKcJwE5ZIQLa&#10;4FvDBCGNJSK+//DRB48cA62j/K6GNI/pS+tVMgHvUl5J+W9o+4jPqCoKlECwGhXoli7jLcePn6Ax&#10;7GpcB/Dve/ihHd/8w4ZTJ7t27mhqbqmtr4PAL53vwXwhFObmnHC6Bbn7AVaGPithxFKoP7mEqAMg&#10;gl9wiORKtaOwIBwKyCiIR/o8NWoV7MyOzazRZSDNX/7gwLrB4X/6zBPhU4XcrDKj+GbzNGUeDNj6&#10;gfliYofeLS+ZnBjFQZJ3kU6xt/eygWxApObGFu6kbSRPgCpAlSgDIge5qB7EhLANdCxdAovFWbqu&#10;tvrh/Ycf3n/kjz/3icurOmW5E2ii9GuRDjZxFtFZFKMJ5igRjP0GrtHU2ERgOHLApYsXoS4mC56O&#10;yI4cou0NCYC8aUq4Fs/JGFac27/Ml4JtJXQwxe0zMl/5/C/wZde//BcH/97f7fl3/9Z/NLB5111c&#10;P9F1fHB4wKQi4jFVRPJ+PQ2vC9tDIwzWR6y0pJyYV6T3W7COEHhzgnhm+GnrPDFWc3jdCa+anb3c&#10;C3lTLUT5a0kHy81Pn7vwyrq11ifcKn9akGppawffl1cIIH7IMXzFugPTdXGS8B7Vwa8kElGXYG4W&#10;MJRdaMnSpZSyaWxpZl4+86ffAa37nacfOw9aZx/D2G8qtZ6SbceAnbucAJeARIP+w4miuKS+tll6&#10;oPz9ov6XrHAKp8eqIE4bzD2i7Sl/HZnmwz8qWP+M4hCriKSYR3fbvHkzP4FcIVENCKmyg2XZHAqf&#10;pC98xRUARz4RYgerqw6sXLWmr++xkyfp+Pn29pgzVWMUoaXYEQ1dogrPVja1GtgA7Dx95qJGl9Sz&#10;bMz9lb/VyGS+EYkaMrmfIcu3A3NUfsLTKiOWARFE7j8LC8Rp8xymA/dhLQEaGWqu/bM10RZ3siMn&#10;MMM5eWNMdfo0TQZOqlpOBiiDgNNKKYjfl+MFIpkBNZvrs2fGxTQ0Ge3rn7My/8oZkoEiSZg8pheo&#10;hjaCOceOzDmOrYkOwC5fER4BkUHI3Nm6SB3xsCsla3aIqLLDZO8uFx6iyVha/nOL8zWisfRfdsg7&#10;Wlf0qMKvsKGKMIQvGnqXZqVkWLE+uRnW9KXWzn9/qWdwluppCsrjouRd3HDoeFZcmN+740LrHGfn&#10;JJThCpYPRUEXQgTMxlpijg8nv7z18K9EjQWPWiQJE2r2lU+ysp6LOrwf4nqaHx3Pwhx2+aAVnli0&#10;yIUwk41J3U/OHpsknY/r8qKIddts5jd/8cSRoerql9ZuCDxcE6NtV3FeCvvSOqKYeJrpgLkDYmHA&#10;SckjIVJs9yb2fbwnUSyxMD32xJP8Si5p2EQnxmXdrKzsu3790P73yWg8ODRQrcDQOnqDt4jC1iKj&#10;pd5QUvJLb7971/kLr23b+uKmDfLBKCqqn539u2+804a5Po6u1Su3/8IvDsze+D/OnhpS5b5sD8oE&#10;aI/Jmr6Bnzp4hPv/aMf2UxixsrWWT6v4SVRMytmFov5DPItMjUEXQOoWpG3RLygqI8LOXm3xz/Tg&#10;5/uxpWFJNrhmwM77mAE7P8FMj5u1z2b0z6+kxIUvZFi74+bQ/2VEyd4SnuPeOuStwGoOe0ApXjwo&#10;glFsSHm2KsuqItirZGxiTOnNnVG+pgYjDbvS0qWda9aua2vvYBfgQadOnmY+Md70D/QzSV7fTm0W&#10;tKFNVeW0Q9HKu2yLOU7WYR2K1a5Sd6l0kuV2bjbt5HMBnGJi5mm5CM0/rSl4iEityMupi8I5ZWTF&#10;NgtWZU9r2/m2jifPnl472D9cXYNfnh9euNzyxZI/82OXiUb4IxzPj0p2ylu/jYe4Sru5t4bGn+E9&#10;pEhJhEAG3nYpOnptoF8l2mSAp4Ccaj6E1z4Z+RWkebWk6J7i8qbHHqtZvfrYP/gfln/q073f+fbS&#10;T326duvWv4SrHU05TlHaUOoYW9FS0cLFZUv2vvsBLby8armCAaflEMDqUwS0tPeoIqU4cUl0arKi&#10;tYA2Yr3LXcwGkWRyy7ebQg6pEYuJW5QXPZGZZmtKuI3dPd11+pfffWvdQD9/Pa2t/+sTTx1YvrKn&#10;pVWDLyxbobv5rzy5HCg4yFcRLViMXqRcjPh+gtNVkTNOFKgUEkoclGJXqeKHaKtAUOUYKQGWkhV/&#10;ePhq72WgOrRIZw5mj2Fq0Zsm8TWamlZxVQQs3Jqo6xrAHCtLsaXOxYmxIphY7OYuYihvXK1WYIVY&#10;s1Q5YCESB885qdN4lJLghaEqJ36vjvBvUWJBi1toLvX1TciWdfUNeGW2NdcriU1/P6+wvwxJlrDX&#10;jo9Pyq2ECZ2awoSPsoApGqiRmgKWZRjzbBK0oxHCybQiuBqmRJrlonbg8LkSABTaq3EWe+VwwsUN&#10;IyP3XbvW1dTcL9hTDoCxYae5lvkzNn+JrPPzJ8ZGPhnVnM/jKCWsSv7KPErUGO51or3IJaK1HxIU&#10;N1xqbtpz9hyFYvFjPN/Rvvp6H4Rzvj3FoHjebTCIbX/RrYnzXTt3Lutcis7Qc/bsvg8+ONt1ZnJ8&#10;PBJyzMH+IpmevI1xchb8hYepwmclVzDgSjCqaESFTwPYye0/CmUAWQfPDEcfFdHWsfT85Tu7L/29&#10;05fWD42e3b75cmfnm888NrRpHVnngFeJcREoH6ElPIdfjZF/DVRXBhuxdUVEQaoEyeJspSgI5Y3j&#10;vctXLgNQ5n24lowMD6q+UwQOKZ+UIiM0DfoI0yctgShjDKTNxC6mUopen8G4GCJLrRYiym5WCSqF&#10;+MG1dIJzXyRJnBwbl1ylDSjAQ1mXw2unahG6KlzC+Ur0os5JS6EUmblFj0OFDPauBJEF4qUJUj+M&#10;5nFHYI7BYozqRF/DRR7TmXYa3aQ9UavbckLQnaltEf3n33L7Co5t63t+FG4KTqXIFTC7z+8/ECdt&#10;oisbmANh9B5kGivsY76b8KtwTF70JzBxWpzwT8y18kPkbnzB96UeR2iZBAztnjEO+oJbyhdYwVqM&#10;qGxoqfCGmFA9O7woEmAXXYuhI0AwA+zyqeF6Dth5LfvlwXDmt7/53vY33z32yH2ljzzyoKQ+rARV&#10;VSBQ8AULQwbgvO+G/CJRzX8hA4QCFRnZjUnzBbIFXr78eaA9jp7aRCuJLgsnKIYsFTsT8hpiaPi6&#10;wtZhGJE+B8gDgZLBeqb73E++8DI2lB8/9/S1+/dcudTL7aSJBbDD8a2xrh6vS56B/oejsuqaKQZL&#10;udiMxZqCTYg+cq9I7XNBxJzISS0kYG42WxR1Bk/E9oIxRW5x13ACL+Kc7DAaMa0uJWdUEBOSs1g/&#10;eAHwYjll4nErQ0yub2yAsK9f7/tqz7nBqoqXVmOWlMgkZa+0BFASrI2MezQAXzwCOQErgQ650txQ&#10;39rWjli2fv3GlmeeobTNzb//35X92t9k2EGC9u3fd+zYcSFuN6l3PqHEXvKSg27kP5+LKXQaJZ9P&#10;cgpwUYWx8HctRySVq78pg2nyAuYkYA7R8E+9+Mr2sz1v3bH9zW2bkxiXtNZQGBJkrlGlHyIyp0i0&#10;mhwSPp6PbAKr165lfg8dPgL+TPENppjEKtwyuH7dppdfQffrXbacEcADfGJihPhHuDO9Vl1oEttV&#10;VyE8BVcMXSUWQ5gOJbNwCUs0JjxkAUJTuUedl7VUGQRUJyoQ7tgMZMrbe2Df7t4r//bh+4uWL4O6&#10;cApGOlja2ckuYXrgtqdu3MTD7ltgUSoAswBjOHXi1IXzbEntzFb/9T7WS3NzKxayiD6ux+2O/Lm0&#10;Xy7oJcUwdLYffLKhRiKU4blLz1/4xBtvv7PnrpPbNknmVIp3QZKsj3CKCAuGWLf1bHUMmve6NTJL&#10;y7VlVFWNDY/SZRwVIRJlv5iYCAfqKjAmrzTL5WnRmaHG4f8mXd2IUijen3ryc1yvwHvrrrs6Hn2s&#10;Zfee0//HP93xP/7Dyhala3nj3dcHhvo19DB6V6YLAuD/cp9WMW9xDEk2wYdizjX5OSjgt5tRRvPy&#10;HEa+nlqXa/jW2rgZ7RJ55dKlyzBCqWRhsaF3e69i3CtGB5DTTbj8htUmYompylSumqosf/RUzJoM&#10;HyoRezSCGy1FFgfXtt8+S4/QeVebgfN0Llu2bdu2FatXseTv/81/s+LK1d95Qnnr5MLDo+1hpc0y&#10;ARZB7Qk/MkVKO7JpKQDH2H/LbkxFHHplJbAyIA7dr6+rb0HaoC5nZCeN1ElIHHJrlcs/NBmuf8w1&#10;j+WceccCQfPCxgB4R1pXuwPowLLHz+1NTV8gSHQ8fo6AaA58YNUqmvn4KTA7hKp2ueA4G1wciSoy&#10;M1qQiObPdBP2sYx+MkjOjDTRWaZjL+54YdoXJSRiEOAT0kmB25EFwQAcG1talHOkBCOnJFokFVoV&#10;hnTZinVEBCt/qR0lZBGV1SDK+sWeKxDO+6ybf8thcdh3RbxsWgWC2BJRhuIQ+pL2AKlvCVTLlqM5&#10;qd3r9CQPkv9J9DJ0Fat3Hv2hob7O5hxkdG+gi630Cgj5WQshU4O5Krtxao3blHXmI4Bd3sHU21v/&#10;ox86m3b8GVj3J6Ofh8GGUp/mBflBz7TfSpT68PDRqLRfRlUsvnLYp+TXIIBVxWW7q+vfHuobXVAG&#10;WOt3ub9s3s3wxI4epeoIIg8JImEI1CKKcSjodQxxjJHoMD1RoUIelvzmfJRMe/lIeHj9bSEp+Ibc&#10;w8698MF1Jw/Npjj9MBqwKFN+9IEijEyi8KPsklko+WTtzOnnY6du8WLefp/4pQB2f7D1TsAOV4mN&#10;QdSnfJulyIt0PZopttj4I4KNasxJi5UZsaKaNMHbtt1xz/33I9ZQs4tbVINybhavh9GR0Rd/8GLf&#10;9Us8Ul7GKEtRu1kGdARxKRHlT5w5+wtvvTtSW/Ot++7dt3qllMaFm5uu9f3KW+9XO5SjuPjc7l07&#10;P/9T37va+7sXevJBzudarkGx5a0dGPrldz4cqqn++n27h2Bi0F7oz7HYNawuxyARJaKotUKjap4l&#10;T1UvUg5+75kiX08n8mw+p0HGiWZMIfkU51RElcb4lQZTL3L2KwWjyzJjk6d9Q5KSHGYVa9ec2AtG&#10;gF0ks+ApCkPKNwaZscKiE/sjrZRBOppE6cjg8CURKTglE4XSsM/g5INCieK/rHP5qlUkPV7Lx4rl&#10;K8jDj1zb1kEq7uILFy6qnL0C7Nj55YJEG5LTUDBt9TRyPgZ6I6/n0Kc0Vri4ZLYaMT0BdqH7ITtp&#10;tIOv2xBlrmcFQEhBJEkUhcdhh+582RL9yuOfPXcWT7r3l6jYUdom4mS0rq6roYnSsU90neppaRuo&#10;1NamObzV7Ten9nwGP7pUYGSFk5j/xIBdvvDzuZat7dbDP6lEsYySFIqsQ37RICkIckp2sko6TkDd&#10;0MhQGAuZGALAVN/xgbKqtiefXLJzF4Ny/ve+sfk/+89W/sRPDh89UrW0s/GBB3jsf5SrXVNp6fn5&#10;2TGGKMsYgBSEysfI3/PuB2/vvUuBT3NTEqeDKPnU3Gl6wgvA+3h4iNrtjhEAZMiZVxB2YiAFA6Ir&#10;3mBivD6G6RUulgh9HTBU9+qmLa9t3jxUUztYXYPbflp0MdO0I2dcgU8kJ02GFvwlCt7gRh9FTbT8&#10;ScwiC6823IgcQ0wP5K6SXNEK11AWsFnkJaCvgT6FHKIgK99RY2MLhSaorUctmrk5rgxPUsRc0FWS&#10;MEKkoSU0QLBaeKcq2VZC65SaQnQdaS/ESQI94f/I/1HXoga2Mjk6cWNyWrGBGggxCNavch1ECi2Z&#10;/RRrjOMeXg4VTS2tLGTJY8qwVtre3Hj16jVazQTBrRZmoTE57iF/EuNDhvaxkRFyW4+PjTIOhHfU&#10;w0LE1+RIZYTRljYQQQfKmaqtn+ozBkfaP+F+0SrgUFKZoyjZanu6qenZ7m5qa1IrVqHroTgJp7OF&#10;0mHiAtRC/hG/LHmmuf3l4f4oi1aKHqFYyKjtouWZhLCb+HzRwkAm5CXAwKyPAq8dwyNvbd70+ImT&#10;r2/bkhMAD0Zd4WX2KbPAyAl45fDA4PWrV8+f6+k+28VQkL+ZTO98SQiUtDlFXocFW6maVRocy63h&#10;GLA5NME6pGdCx9meogJJ5PgQQwtdSguAvey+D4/d++GRBw6f2jQ68YM1y/74uUfmdt1xedlysTtk&#10;ft5HNoMK1bdUNNk0Nf2wxMwSQssJaT/qGtDsq6tA9RjPOhhsNYGp5IXFna+at2MgWZgnOfHo0CA6&#10;mlEsXCZJWyTxUtOUYne1VoUWSUWJtSmlIzCCkEiT61aSFHLATgs4sFGEQjrGZh/x27MAdgLXMpQW&#10;pTUWThlhyZZAcq7ofzIFOQfORSzmK9zx1QKara0/0qFagpKYV4BeWYxJLmbJnhE7m6GBAOSSGJls&#10;ZfLniC1bhiPtdxFHL/VMsHGyMlr9czqLeOOi5HaLaHdrzuIIjG2FqsUDo51OQsKj5HgY8Tr5ZpFL&#10;hnExy9WTfZ0PVOG24BHQ7qYcf0lmlVUrfAe5IjfLSDbD2+Vm6C2ShTkPJstIau+GmCKbk1UbFz9w&#10;phQ7fsVaImo4y5qSz5R9bJ3GLve3pRdLL/be+90X1xw+cfzR+48/el/pAw/cy0vpOZoGOhJqhky1&#10;lVT3SpXUNPSRNDofjnxMZY2UcErh6nJWUV3kX2DmWaG+3/PtQ4JCBvTkMlwijmxHycnL11k24CBo&#10;cfQZaQa07qGjx449/OArjz443dIMNaPdNTc1drZ3TE7C/UaB3RWVs1BE5kMxdwp8qfIAMWWLcoYY&#10;VIEVyB4Q1nu1lmP6gXvMHE0K3MA/lduOdAwtLZcuXaI8KNIth7P+SahRmnKZ4AicrKmqBTcioRGE&#10;DRdQYHx5xdp163bsugvHP97/2Q/3/cm2LeMNdeww4FCkJGecWEDwIDyDhCyWl8OSeDsbALDdjm1b&#10;sdh2n+1h99m4cWP/6tV1v/t742PjRXt2d3d3U3GCYg5NTc0kX6NaB0lnWN7AXGGjBfiF6Ssmiw7h&#10;AkY+GhgObAWFn02N5c4Eov5bHnUyV3HGiMLbu+/w5194cayu7rc+92mQqnzN20MlFmxaipZGJe5a&#10;3g0wV7thwKT4KcNwyM3JZkz9Vso/rQG8Y8BULmBhpr19aMOmXX/wBxD8wIYN4JKtLc2kLASAU3TV&#10;7LRMoBXgnqSEcC1dSyNGALQEWQrsWLEY2eNvgr7wT1ZeY1Mze7BEWaHX5MJQSOCu994lQvDfPvwA&#10;KR7M4xkEBp4BjBWlGPCdN4vXzt18qUwlzOlmW3Pju+++e+TwUUYYTo8TO3cSvDwwOMy3cnqqqMJf&#10;nUcxCABoFLePN9JmXNkV1UuA9sMvvDRaX/fS4w/HfinMKnYXa6NOg6+9R1spn+ITbPaBf8WqsJ2Q&#10;C8grXIMxsKFCLXTQzBcCto6QhLAYGwuw5mOxYXq40k1epJaYt6zfVoGH45o1/F361p9WtrSs/4Vf&#10;4vqx00f/+Lt/6DutZmdAjvCR4PylQjUztM62Owk6i+hGNKlAsk+mPkMXGfChuQuP3ZgFtZt1B5XC&#10;lPr7BrkYJiWlgB1Q6bSiZ86d/+GmjRJWs4Q4OcPFtx2CgRfxwGFMYIMDxGSIU2mrk0ckAnEMmuQC&#10;3kTwApS5fMUKvE6WLl/GEtj8v/wjGOVvP/pgd1uL9f5gf0bjNBtqtl2aQzZMG4FRoSjIrl2K2Yg2&#10;UaFRJZ8w4t0g3xF6XQkJNeC3WGS0WRYJICYSlrUqTKKoaGJiDOkdoQI8ihpqwI5LOto3bdgwPDoa&#10;/F05eLH88+fQ9WUrV5huaSkPVFq8SMpJYH0+7MjW9MB+dufaO2zrSbqWcY3oY+ppQl50BVL0ZpNo&#10;IHqUyCkoJ1fY8vEPD8EkAfhXaXwyhcr/jC0tQvXDH5AvYfKRelnLkBMl7ck87KzJp43DCnAWTZk/&#10;/2MBOzXPuEy0VUpoAuwSNhNrIxrs+BElzEqIs8Ri/yrDj7KOBN06XWQAdrG4QDRKCc8gJJaOkL2B&#10;d2Vj5YCUbBlZfMmWnk8EfMSOmY9nGuSQbLLmp5Z4HPI7c+nEVxS6EhMakE4kewmd3WUf/ZW+zQA7&#10;km1oOswlEkXHgCk/qYhZV/UO1WNRTDdKVzSg/mbR3VV13+y/LENnVDFOqyTGzwtE7MVsJ2NlHm8+&#10;IyvzonhQ0PFEMaYbsfk4bI9wZ28bpZz2uO6xKhzeNH0ZHeY57Dwf+f2eH3dtkZg1DgkgyGckTWS2&#10;EPinOaGv50JPPi8Z2Xw8YFfYhrxJnt/sh0UgHXuvXv7m1jvUtjBmBLRk59PEZ4RehRHc0GaiDwnc&#10;ZLckcTWa48LSZZ1777l36x3b2ZV6Ll7ANsk+y2DV19adOX3mg/ffZ9raWqUQwZPgVzj2svUggFHv&#10;i9c80dX96IlTb96x/dv37h2qq/PyfLLr7OcPHycMktbOlpacfubpux957PtXe1+4djmX9Dxf5jnC&#10;SEpKnj7T/VMHjryyZcMf3HWHS5nZ1csOOKKfuKJz65kMssIslO+ZLgfphMKphybMLhMOFlWXfABv&#10;O/Gke0LJWRXkLdKX+0jkKhN3ioAkZOgIS3JKLjUEv/18rg3Ypa9i8mDiSPOyxUXOaQ5p4OEKKR90&#10;pRZU2me6hw6PSQ/9nfg7nlxVUd3a0r6sc9mqjRs7l60gQUf7kqXkCSFJMX4dGLGZqQj1I6Sgkodj&#10;+sWfZNu27VPTAD4ylIZEIYVAjh72BwjyCL0qFrSc02RRjYqHdpkTF4Z8+aMymodT7loFIbEoKkbr&#10;uN3Xzbq9xDynHkkwu7NNKme8YWRosLJqKJI4p/eUlvZXVB5atQY4D8yO69SZzZfzx05TPke3z93H&#10;AfFqzKK+lmY2PWFBRSeS/BJWPbFuNGulYdKCsfwVRCTXK/zwwQMQlRXzKKhb8iT/ub+08ktVjevW&#10;rFv92c8d+W//m1P/5B+Pn+3qe+utS3/y76++9BLg3fiZM+0PPzJxRB6jf/FjtGjhUpCKZUHZmefn&#10;Li7vvP+D/TSuZ0kb+qA5WoiOhqjFU0PcDquPI2S9r4meHdMVief8w7ief7ptZi7BTHVz/q1ZHwfw&#10;3O5Ll7723tvkKCRDWXdr22/e9yDOkgN11QTDPn361Cs4eyZsW/sxaIwn1OELdnTgyeXVFSSEIYFv&#10;eEJpdWhHk3NGkJFiDIWUQmSoT6w3pYEkOe/UJETUTwbe4SG0YUtEqHtLqObW0gzDGB8eRnVCsCJ9&#10;llKeAV5H5pMk+N68yeJCZqZBITeEbBaGK9yBooCsPLO07YWFCic7eA03cpURHh8ZuzE1YznWTuo5&#10;xmGAQxpTmapJwiGaWpqB+egvzss8bnZ6HD9lhXRESly8cTghLaJ8wHCkoPwrc4T7LlpzXR11Feor&#10;sOirIofU6SiwI2Uy8rFZGXeGE3MhyduMWGj11l6Zeg84vUAZQfbjEjLus2fP/nD7NnpkFwrNqCS5&#10;MHLEArebF0NxemLsufalXLw0N4vplGuSSGOBu6SsLZ2k4ob+lLIK38b5hSvtbbu7cbKbZxS629vW&#10;9uFRWEyVANOAGFokORGbzvZT/kmzx4YHei9dmBgfbW9raWttBsYcGx0GOsPLxSU3lGyDEh5436gw&#10;MynZVLYbVI8EzcRg8UmCOblqUuUm3O4ksym5atnKq9e3nu75qe+8tvzy9a47t5An/Tufe7pv1XJU&#10;dUKguE2LvHiBTQQnO1RClGMcZYaGBnECRf2EJSLfoIQ3NTdhHaFEZI2QuzowO2rQkuC1WgVha/r6&#10;rjERZJxnZgEcMZxQLROdoqmxGSoUDB3LSXKL5gZk0+I2C9WBz2mEUg21zHiCjh/zUYolQVTKT1X6&#10;QCkWGQnFVE9MAtsxhvY7kfkkkG7y5BWKK/n6FU+IIxf1LV2E/0qq6ZR759hXyXRiMjN7zzzJvLMk&#10;l6sgJeWYDPJwsnKJieY7LCWDekbrzGC0a7sx6VMUolySgQt5BzHZ+IjGhNwe44Vv3br+/rX9/fsI&#10;9I4S9lzMfcvMbWiVH5J/+o2RjPoWa67bb45XePj++SI8liLmNbL3Cd8JeZbywJljTdjW+bkVpRnh&#10;PJFSzglw2B8F2kb9P7l+WdmMibDEm1rOM8wCueS1nAN24ljFxVtff2v3t7534a473/xrP319teL/&#10;7GGn0jasBbp99epVaVAok1msKK8JwD9ieR1ZLpBOgg0AOI/gt1YR8wo+Yn1xaAOMw4OYtpGCEfIA&#10;KVAg6VJ6h4UFrsgycvMmQM9nr1z52vsfsox/+MRj5+/aUVtVjSMxudvJKAeKf/XKFZg7AuUMmc4q&#10;8d6fIxoRnC6WtlJyhl9qitY2+/A/NTfZpyMKbUJkBaaZy9zrAkMrB6whDTORic8+8wxxuOd6zg0P&#10;EepI1jNhYyFQypKEnBfZPQlirUdtQ6LbdfddDzz08NatdxDRQN3G9rff/u7dO3CKhiszpzLeUQej&#10;tBSfKRB9Bh8xGjbEXPQPDDApS9s7wEPhIpDA2rXr0QavLF/e/L//U1y6BtatI1kmb+dRMB3OmRTc&#10;iowzmpWbuOnXxYsXFfcX+GOakVB6DdhxTx4Myw13vb9/z74D79+96wf33+sZ9MoxLzLFhxatiU4m&#10;bS/G2IjD/yVZEkiNip0LdCJsFw2Yjlvb2xQpHCGDHNMtQhM2vfQSjT3V2CRZdcVyZvjixQtswwwI&#10;zEotTUuItefGJLJhC4lQrUq2IfwZMWoxkgSxYkUBuCRYGDYXiGTJ5td/eN+hA+gbl/bsBiy53k/p&#10;1QpeRqv4px2ddi2U3DE7f7i0qLdGtYd40dnTJ/fv3098ENshlm0azMPxeEcuxrtTBDM0ErGWJOoe&#10;pbVspyOjQ7bQw84hxS+9+Oqy3su//TNfNloXOLc8FyLcDkVamfgzNhWQXRzkCQ/zIHqyFj07vUsr&#10;BAKrZIXU22Xb1+XI+xA8M3YD/95HsJs0d+ZQnsSA28RuFhZOdB3jfPM60vAVzU9Pv/NXv7z3679Z&#10;JUt+0b/4d/9n30Cf2UdIN6FpR0JqqEt+TlHGLnen4rYUM1ugzeZtScw4a2CmkCa50gq/mIYYi94C&#10;hRMKMTHJ2gxPR4SY4BRnMSGeOwdJnmlsyhLY2Y9JoS7VVRU4bLLDgU1vY9Vt386iYiIQ4GzZ8J7E&#10;i6Ar2URmZvA6AYFtaW/DY3HjP/xfl1y49NtPPNzT0hxysfaNFGUSrHtBwdzpSDGE0UPuDcbl4Y3k&#10;6E6XVqY43PDnX0DOwCZMA+Dw2GX4EefJ6qyfafaB6WknHInVClOlYXa8xQ0mPMBLQIcBvkG3+Jav&#10;yPiivSJ2DJ4G0TKbAX5Ne5m7rWB2uNd9dt8+UkSjOHlTjL0x6MWTYT027vd/uepQR//TlOD9788L&#10;ieWXoR5aScwokgl17HdgQnpEhPLBR5hsOTnaXEB8Qexp9AU50/uN9/tUs1t2AmQgxSgZwYuB1x/8&#10;Jm+2u5w2bzfBia4C31fjLVG5rxYMgjD4tz3sgq9Z3Mjo106IsaTiJI0SOewgXdaCCv5UU2NkBrav&#10;EkZeeEl4S8Mq1ijZMhVhz9tJN+mQF0i+Xvw6JwHxeT6bPCcXyGL2srWlqq/J7BmddYB1Eh8/FrCb&#10;D4+t3MMuvSYXt0L+kYoVTogaoopUFfcnapqJdjwyN60KgDLYhtXErQ0VKWZSOox6HX4BaalHRyJx&#10;QpwUNN5dDOU5C+bNv86SEOfjkE4WxzkfObUhHx8veROtX+jZ9qjmY+vtqvBi+upWz7t8CgpnJNFi&#10;9O82DztuS3MaHVpsYnb20Yu+kreff1Jqc6iq+sPO5TFuAS3IpcaSUooNlewkJw9ZfNRyS73sFzdm&#10;cZfDXwPBZtnyFfc//FBHx9ILFy8RXcauiVTDWjtx/DgJH+BfK5evwMo5MTYG/4Cx4/HCU5g9/CAe&#10;PHb6oWMn3rtr59u7dgSwJUr94v5DD3X1uFdjVZXHv/TTD27d/lL/tZcGrnuQ82FfnOWS4mfP9Dx5&#10;4szrd2x9486tHjo+7ctWuDR83Qh7fgMnViRcTED7EMOQsy8t0sXIMk9W/lk4+DkNkE7aqogG0HEu&#10;obcgeiCP2XPZjeciLcQ6zP0Wq+x855YrV3z41kURbxRv1aGBx6m4YRYSG6AMiUqlh48MDE2MjYO+&#10;rV2zZuuWbevWrCeL+cb1G8obG0ixgeQDp+BmbRtBQCAdSFrsbCQ4wrjb3zeAT8fatevGx4ctZnNj&#10;gsBTXb/gh0aTQ2lJGI0MuLFOHQ8bcVVGMpC9Q8pQAKN1Ev7qa5XRlV+EB4FKZEYIIy5FGjdvIl7F&#10;fOIBeraxGXz52fPdgHd59Kv5FZ+kseMHT3creJYbCok8n51Cdvcx66Ugbmtx8ULv2dq9nYUqb3za&#10;tgrXrDzRNB/yjY4hVle0qBbmlUOqthYYBTcjJFlueaKu6Yn6ZhpD3CsJ7GrWrK7u7JwdGalobFz+&#10;2c82bN7csGkTOIekFrn//0ccq8rK356PmPGkE1vDSov6QmcHVTZk/LBFhW1UqQFiX1CAYMKrY6Un&#10;Ope10Ht3IbeNFhWymkQMScDRQOY3PNvd9bX339nTe4lLHy5f9Zv3PgBOB2DnXuH4gv789KlT/KSn&#10;vV2O5wF7Icf6IbnSJ7pDUQeRC5Muo6ysIIh5odGGw6z8gqN+q87DcxZn1Skc6wb7+knUiFcRhNVY&#10;39De1saKQJCTZwhJM4qKR4aGCTWVixkpaVRkMFyPvbMHrInwbPdJ3FAVXUvvXaUkQghZt7wU44GI&#10;PIWEBIkWl7AGJkbH5yYF2KliIbnmI9KdJ8sDDm8A5Q2WH4Hs/eXljY3NcAoEmghKXug6dRyNgAWE&#10;fxF4zezMbHBoxTVATmh4zS3NrUqcXQvaCDYDnuk9goMTYZhxYHM2bzEwkdMwjimAa4ityMk8FirF&#10;voJayhTAr9DEGcb9ZaXPdcu7+Ryio4oPyGAgVhxkFtF8klj05LCVwjeea1vy6ig5VEhZWe31znZA&#10;e+RqF5iTXIX5LWIo2dki2pfHrbkWTnYjoz/euIGLBux8INaGLmMHDpGGltjCfGtTE7NFrxBYSZOK&#10;4McP6Z+qRihjV/AT+XMowI4/HNvMhxWrVEkRHgg8QinJBiM3BeSvknveP3jPewf2vndwee/VD+/b&#10;9e2feKZvzYqJLRsQhlV9MnIisR2JSUagABQTBaDVThz+yF4nQ0hYgwB+gQb16mrK5lL3gRyGFaWA&#10;iZQxIYENEXjlJeyPly9euny5F8dG2CeAYFtH6+pVlHWuobeRuDj4vxqqshLeplSjIRaQA9mT4c3d&#10;1exqlqUuVMtVI/yc51RBCYx75gbZ/QDsmHdmMTI7An+LMFAoKMNcyN+84ZqictnD53yln2hbUS1K&#10;hG0GxOAG33pH855rPMvsXamHk40giXbe1sndpqZH4ivNsA2eIa8mX+9gyALeXIXczcr4kjOraKIT&#10;n/LQLB4MSM6UuEo+kCdOneKFFC+SVJnlZ8i5Tb6I/BxvDXFbAvK8L/hiPkr+Z+JsaZsPuMP6Tuan&#10;Eu1OKfl0c2DqYQUoujmdAp5TJeFINsp0AnvGvDgaNx4QCAmUawcpzi3V0B3mghlBoeNWesTNm1/7&#10;0eYfvnnmycdOPfFA2pwA7B5/4lEtRYizqopb8dXiVlVmjI3ZQ2DnJf8z/9QJxI3faPKtq4YlGGur&#10;LEtePxZrFgfXmuGth6UC7/p+fj6s8Lq77rrrE+cv7HjrrcMPPfibq5b1V7I/NlQAQuOOMTba3tqG&#10;q+iFnnNOaoKmBAmzlMHsGSoWDyg0+wjBoiY+D4ThqkX7T4yXwl3LVA2a4RvBV7lg1/FgOVgSzOuR&#10;Rx55/vnnyf1/7NgxmIhYm3iLICM+JQRF0JXiTeVfVrZl69Z77rufLCRExWIjXfbPf2OmqeH89i04&#10;RTPBlpfgPjTeoRwsRcair7/v8uXLpEIgf8HYELRa+9wzz5EfAUDh+PGTbTt2MFlVv/1vlR9h23bG&#10;bHh4hPylqO1QJ/BfJsGm/SvWoLLdgTcBgrS3d+BQFqgw2Lx4BCPjNHYm313v7dv9wf59e3a/t2uH&#10;za35ghftRZEBA3ZmeQ4zizpr4YeUMJugZsHoGgfy98Eom1ta+T13CyoNzw+tEYrkbiEzS+n6F74H&#10;Cx7YsK5jyVJICwgychOoZDrMW7G7wRCMFQR8LGqZn7nBtsZVWkreB7K9rFyxgg0eBySgW0wobOc0&#10;dtubr4PWvbph05GHH2DWjF2Cd+DDmNZpcRFhsA/OF52oqjhZXQGvZ96ZhQ/e+jGrY+kSqhXPTIxN&#10;UJEIBfXalavLVqxEEUIzHx0Zi+Un/QEXywVMssH72I5p6eOnu8io/e3PfWqisUkdJ3RZ8jyGXZhx&#10;RAeQwjVBYeYoAWQytllCUFs8aK1iZyYmcLanRAkHjJbEHFxhiOQVmyUNvGWZhe7sNWcAwk5wnFk1&#10;8nG6++Rnnv483/b89r+5MTC4+df/c85PnDn+77//R2JbVpwM79AOUc4NNnkz7ijnZKYkncBszvwu&#10;5xgeYTeDAcj+WSBRBpRpbpWcQwOwA/vAaJFvIeY/wW2Ln+4++9LadZb4c9bBk3FgRw4AqG1vb/vs&#10;Zz/zuc9+ds3a1fyzp6e7ugaEX5NCW2OrAfesIOcdKYKoVMZau/uf/Yull3pB6y4s7bC8Ykk/hMok&#10;M6FD+XVB3vJZcpNkGw0Wx09kkozcgnxRUVYDnMYcyZE5ClxIL5qZkWOGehIJjAHpwmec7iMyKfX1&#10;NDB6Ocg1RcI4wZKHQz43oEyxVFngwLiuBH19oN/8kycrjp7KjEL0yLC5aKFya0dqa8Hs1vT3f3bf&#10;h+B3QACho5joYgw9ZQUIUczZIn9OlOApsJpTgOWlDmW+ZCYA36MXRWiGD29Uxk+xLYB0S26zw0fU&#10;KND9Adjp+fJ2SYmWtNCKFY6Rt8Rd4zbK/Pnc9OCGiT9YDnCgaAFgF2h5ADdGtN1aFR1yZptUWNZC&#10;hKc1x/bi3iB52lxFLCBVI8tb21pgREPoGYPw9sgGHcJK4a/4p2TNW3c691dSWtaXfKDUpMLpKPAQ&#10;z1VlPy3/LYCdumZtOzoe/0xX0pZgYC3+8C3XiAUwaQ87H7grJN+lwOkZPkfXzZNTJY67K+vOz9+4&#10;TOmxFEwRw244LHwVPRGpgoe/sxXXsiMFKWMAPU35Z9YW7y1JiMs10nx+/fBsHtJc5EwmJwATmw+/&#10;yyJU4Qj73ClX0nk+oPnIFAxy4W28MXG/vC/mkxmQsTinEZqX/7PgDamXt13JOduG4SHgjz/YQjys&#10;oH/7ljNP9si2hx1PTqqOvvGKTuZxTtCGYRok0EUhoRYWugr3o+iiBrDJkrFu/779KEOk70TLnZoe&#10;gTvRAzzH0aywhD149NQXXn5zVV/ftz/1ie47tsHX5Ae0sPBLr7+5JSsIe6W+/uRf/dJTy1a+PHD9&#10;laF+j3DaFjy82Sw/1dX99MmuN3duf2fvzkCLUuirT6zYO0FMqALqlzR8KW9yKNAeGpZ5lTlN1i/9&#10;NwHretEt5vRs0iNCJyMoE48GU3wsUkTHu/RqtqGgFqJNkQE4xKPCAgq/kqZEKgNGKXLdhuqkVBXw&#10;du4Q1VE2zvAZ1VriwAQT/Q9xKKhCRdWRtwmmifLud9yxY8OGDVWVcGMxpInwoQrvYrMdhkXKK78n&#10;aFDNKJX/uNzPSbAg6BQfI9VDdwVo2b0iQ7rsm7w1pQ7Q5m8WIP9LDZLROvHVgNdVE88S+23yHiEj&#10;jADXb1PwfJt7tMjkQ7N6r6MTon3m/Fned6ahKR9tr0HKUDDekfCumExbOdnnM3XbQrjtn9r7P/aw&#10;M2YmZizyhyKoXdtFbtLTmgbpSBkgo/OWi+SXSk3WeTkUCj8KIEpQ1MLpifGnm5QhhGP84MHOL/+V&#10;sVOnhvbvx6uu70c/Gj97tqKldd1Xf6GmY8lfIpMdbe4G1Y2qEZEnRX5Dy3svP3LgyJt33bFQJgYb&#10;/AtpOYQE49PgpfET+22Yc4uelRxdRyFgl2/T+WBaGtN+l+WkBqdbPzT0q/s/WD80+PKGTa9u3PLK&#10;ps1Adflge1GrOnr8Fhe8/eTU9lMEZiVPn3ztG3giK7sAtETRN+XJpt0cikaTi20CclUxxVJ8F8jW&#10;Nth3bXBggNBRtoemxgZSe3cuXULJwRoBOio8xAmi9RTS4fgYV6i3CpanVOzBC52Pn4bK71s5xwif&#10;INZVidAkkhFjSFUI1YHWNp9oN5YDv1Zo7UIxmNTk2ARFJ1SXWqQjbwY6rgdnbuOMJ2ss/FoUp88H&#10;DIGYG4onXLl0DmFPUwPTIEcT6qGKpC404MYsLzFiKutwOaTBetoCKchoedR5KCY/shrMp6zglSq2&#10;UMg5zULhkSEByvHCB2pIR0cHefIQ/ACP2js6iClZeeXKWEMDUbECHUNaErQaDvviE8j/4cGnfIIL&#10;C6dGR57r6IQCz01PUQyefuH+IutpCPkscq5Qk1tgX4SjMXtoVf1Ll9558jQedhUh7lAZ4IdbNucE&#10;JscKC07Zzuj2D12/JqSyVOEj6O8tzU3MMvNI+2U9JzOMNiy8Z3D5la9CQ3OrhguoDhUkHEyDNcre&#10;x+f9+w5/4c9+AE53eOPayyuXfudLn+pbtUxVvcUnJWRKGk+Ofuo5JBJJJCL6V0GLZYSlsQnyIpzp&#10;0Gzgqx4gpExhndoJRDDkGmdIRifHyH53ubf34vnz+Eu2tTSvWEm6gk40CJwouVnRkTdgITcF9jPw&#10;Qtf1fpEQJbxDjXCUR1KeM1xIApHniV6HmMuKiSLQhN8qkpoZYfggNpi/KsLKJUQzOC8D9i2ii8Wz&#10;24iHe2xY4r3W953RPkfrzPkDwknLIskwjiCxzJ9zFbojP23dovKn0qWSqAasmX4YaJ06Hju7zfTO&#10;8eqskek8np/LXd5K9CvnVs4kByrOc/2p06df3bSZ51u64Iq3ITprealQAsyeGU8rOPyKfNBMsR40&#10;reswvcUuYzkrSdKKpU/KUrJAaGtQGfhcrtD7HWCk2VZlZMkpwTqiv+kr0lMqHarWYKDzdMGAnVID&#10;lZWte+m1+37r37b2nDv9xKNdT///OfsPOL3O7LwTrJxzFVAJOZEgAkGAAJgz2Tmru9mtbskaW5Il&#10;2+P1b2zPeHZmd2dmd4I861nv2JZl2R6NZEvqpJY6N8lmM4MEQYLIGSjkKlQOqBzm/zznvbc+ki3t&#10;aD8WC1994d43nHPec56THsu76ek6AHZIMT6EdGPO586d4x5cDumjoTsSTcnuVu19sul5PKmtb+QG&#10;0dAwljVoImp48qdZW0TAuyIs9zfJH8vHvIVAfD1kooylsrJPXL/62e99D769/Ot/a+4THxsconTY&#10;LVBwemUh1Pr6eokwomMOMhG18vKlHp7HfRkLvjHD6lomFJmcGvgzcIoA7DRxSpM6IjEAO34jqHgr&#10;oMbYSIWj3r7d29eHXtXW1vbee+8RcoWUJNKKS1G2CPzfmQsVslYUuyQFjlhuGnLvv+++7lWrb/bd&#10;unDx4uwbB9b/+MeXfvnLpau6kch4vDmfGFKUi756/Qb3wgKHC+gfxJu4OtmI0eFR/rz/wQdYoIs9&#10;l06fOXvvvfsrHnzoxo2b7d/97tmmxv5KQQBhciFTSK8LyjP/hwzQFuJ7AWeEUbds2UJJLK5P+BIT&#10;pCQAqJNCQhRuXfHxP/v+ljPnDu3ZdXj/XqMnaQfzq+WAneg1bGEjx4H/mLH5X0xCPDPvTk7MslaY&#10;Blyf0PHhoWEmJYDTRVUtWdSC/caq1Yx06wvPU8Lv5qpVa9euIRTv6rWr9PnmW5jE8oeGNuYiB4Ia&#10;VKaH0sri2yk8TguLTU0tVH4hlI/9whWECw74Y+WKFe1XLz/x8osvbNx88uFHSipKqfvGOqguWGcn&#10;EycYiZpiHQuLH10sOVVVfrZWODeP69evHzx4kEgoNhpIFFhhzeq1TIS0aCiB/qzUsGPKtCripERp&#10;hxyHh0c43yjl6Lju+btmpp89feb7qzpPblxfW9cEv6tAsJLB5ES1SFDXUcku7VGoBYkLqMAROxJs&#10;yICZFIgtsfp092PwXF8L4shARLxTO7w8ITkDthBbLYtDiTn/FTZzfqASXvfg3kf47sFf+xt3/ZP/&#10;sn4LhfaKXj/06unzp4IxJW4isgMYMXpfOgVYnRycE5QS3kMyhpxN5nEy1XJ+ZwVCCATemv8OnEg2&#10;g5O4eYJKBpW6eFESKSGUeFxsaX764kUmcZF+zX74ghbN1DgjhM2lGGHADRs3EKxKUjMxrSBcXCqo&#10;js9Eubd79+6DqVEW9/7uv+m6cfMPn3zkape6ypQrWDR0HXNQJp04qfJFDpA0hidNKGcAGUbJqYVm&#10;BSOzQZAlGqRzcxXGj6OgTKjsAjlWjAcNLWSmFcsFaKm7uxuejaKwPKHBo+LOlop4C8wdzQ+5pM7L&#10;Q4PR7QddDb0BgQZax8uA17Es2fbrdKFX7JH1G9fThkIl7YrI7Y9oJp1MQX/579gkR+rE3pk49Qh6&#10;gBRCPKZlz1xe2QXSpuT7smg0N/QTVUtx7U6tQ0UlhA0zq7OvChnoJJIElt/Bpohty6isr3W2RzHR&#10;ZNp2OXLLiQEtOLDz5wHYaXMC3EhOBmNYmRbiWZv8FAWpGcrUtoUfUQziglSwPKhbTmv9Rp2vpWmP&#10;oswA7PjMrb5e5CpTUHpLAWCXcwbGWIwtVI1YZm6BGR/P80dsXIEDMr0Tc4+DNSf+/FvqIJ90p8Rz&#10;8WcQwwcuzosc/56OdztCgPxQTVJLWaF49ihICIBHyF+mx7PNHS9Njk1CxKbbIOAA7GwgJ4A7DELN&#10;VNqLBhf2p+pGvV+Vz8YpT74GHOPwvbQF749QyydeuAj5euaU74HYMski7CIl9sNLF3WR44b571iT&#10;Dy8dr+fyM5tuhscVoBjvW3AroPmcCp/ndyy8dT6Xr549Abb+k7UbYhgOeQisVTQV2eKit1A3RaiW&#10;Q2HHY02VVWC/oQ/yqioMDA41NrXs2rOH2kActW8eOHDs6DFqs3Z3dXHY80V6DKxoa+XMpQ06AufR&#10;Uxf3HT7+1t13fevpJ2dXtBmZWsQD8fd+8OOOkdGYxamVK6q+/rX9LW0/uXXz+SGdibE+GZMuE96T&#10;Zy88ffbCz7ff+ebeXTIevCnxsXgigsyqlKS1clH2AL/iY0F++H08QevZDouL23wgws6v6BFaUOEK&#10;xzjRq3Vry6LQzRX7IxBOIfbIVb6S9y/iyCAvCp2BE5+vR9Go8KhR2Cm4KGweSS3bVMRL6PaZzzg4&#10;XSVWZuaI08eo5/Shnh3XxK3D8s5gzrghaPiIRH9u6o0xyQuKsSI6xjXPqIrQ29dbVeHWkPYPhaSW&#10;UFUFZ69GLG5Y/l6ghbl0MIUwD3mu9eFE0jqKjALgSmFQxXJpx6RCIeEikZISjBmP/LlIcWHhrfZO&#10;aPMjYHZLSxeamgu3gA/zCpXsvnTy6KaRobc7FDca25T/zrnjw0+ihv4veGSRFEEhyxcskgYVc3wf&#10;g7vkIu84xTy+ZL+Xoozo1io5Kg1TbzvhuGhuY3UdnyPCbmps9M1f/fqGv/m31n39V9Z84ZfqN20e&#10;O3XqyD/+h2t++ZfZub9WGTsuuKa07KfDg0JDDL+pF9n8/PkVzU8cO8W6Xlm9QkHZ2iYXyXeckh7q&#10;6+OVz1Ji0wIy7hD1Ic0SvLa8womt/A/z3jIyuvfm9d8+9Nam4aHzzS38/O7e/cTTUXYwViyWLl/A&#10;KI1Ihtq9V6+eb22VFyEk3oIAOx+b74uZLSYSK0tm8jGeQsbc60MqKL8VrlWi1AE4AjtP6nRJKSDU&#10;hvXr16xaTWqLAqwqq+S9n5tzK4UqnA0ow+xLJWETHGE6qVW/m4OYHwVI0WBWlfFcw9pVZVQSjc/U&#10;KcAD/mJ9fCJZdGgkFAujB3TxEpjL5DSAnSBb1bZTV26uEJfiRjKKSIwlwkt8x9cVqjI6Mn7l2tWe&#10;np56Qv3Ep8oeBRQU5F/LLcubGuvADoFl1OpUGaxK1jM0k7CGYK5cytGbLD+8ciZlJKCPCh70eBgJ&#10;tVG4F8/HJ2/TyIJF27hpE5hRaV/fYydPPn/HFqWaBvEHshpqTxSuyfxqIifTw/mJ8eLKchm84xOT&#10;E87HsqahSspELofSgreYfN5qRbeQfLvaIaV4EgAeuEgE2elucswnbzp/hdDm9g1OmeJkUQdgxJ0f&#10;go1MNtAH2ixJqXR+a2DJ8JdQdMdi32h2pIuVPPDuMUC6L/7Fj1ff6D14354//sRjF9qabq7plPtE&#10;sTtKMIxCPcEtQci5/hkBVFJCyik1MIEJCK5LGB+Ep6QoPeYpZ8hnAA0rgTgIoylamjAOcPXiJZqc&#10;dK5s37ntri2bNjc2KqMF6QlkADlEl1Dks5LtaI+AimeWlYAtEwyiescRNJH0rOAtxHkEApfgKbWv&#10;QFmxWnC6lNyeJOCA8FS+plQy95JOtgk17IjAzSRbkmIWyIHE5cIwtCBtmafn0kCJYSVLbGXkiE1s&#10;VhBFivAIVc2jjrcUocDayl6xt8zWnFp6RVEQR3mHCEoxe0GEUT/MMH0atgJXsucmwhh2uMjzP3WO&#10;tDRTTJNKZGToaz1DP88Mk1ydzoV/XDRlfmTaRQyeD6cw0hCDBY8S+QSXK0eFPqxrLsqVyI92K8pf&#10;hqN9MQJfYtih/8YsvAypJ6EEYzQb4dp/GWCHOrHlxVc2v/ASgXVv/cav9q9bzbUUHOyHqPmxxx9C&#10;cBAcBoBNZgB7eu3adbgJxEEBtwqaLSegoYiydIRwIpjmkWaLZcTkNzYToKz+DErV1eg1WBfQmUG1&#10;UMcZRBJRA5Chi7XOzRTNIepVuM9qV8Qn64dccI5al3BAIDtFfn7mifPnnj5//vqnPn3h137tGnA1&#10;3fdaWkdGx6/f6K2rotYpVd5aeZFkRqrGjd+eoLM2MZnopcJKZhdGBkdrK2rbGtqa61oWHXLAIgrW&#10;JwBtjvjSCbJoUa4oEK6RydyiBe0skD9ndXN1YzXlPMivpPcQaWgUOiVlrrV1dmHpyuWrr732xqVL&#10;Pe3tHRvXb8QpSuKustzVt6ZyoH8YsI4MuGvX+2gFVtPc+vDjT5RX1164dAkQ8PKVS3f+0R9NNjVe&#10;e/oxfETUpaKG8NjwyO2x2xXFZTXlNawjVRtA+OkDzRAry4uR/BMjQxTHY7cOHz6MNS7hr1bWNRcu&#10;nntrdppEy5U9l9/tkm+EJVU/XMGF0CLuGfeZiWLoLgqgBukcYYq3LW5uaWrvWDk9PXn+/NmGRhw/&#10;FNldqj979mt//N3bjXWvPPXQ212tSyXlTrBZbijmABgMLdQElIVZaEIKsFursZiEjCUDW5CdwsmB&#10;dHA0VzXWTsxM0iad9mdDw0N0l+E8ZWCOtaXqg/J5y0Ccqyv7N2/gCnc9/wIb0buqa/XqLiyH3psg&#10;pTcb6xvnpgk+qhXcNTcfUUhUgFFge0XD2O0pqKmjq6ujs53aB/0DfcMjgyRV19VVdXaubD5/5ulv&#10;/unPNm8+8fBDOLmGJgcZQ1VtdWkF6XiL7C9uL4TPY0uliOqXFubJZWbSp06dPHXiGC0K7tq6refq&#10;VQioY3X36O2xqfmZjtVdFTWVA2PTKN70zuC0R2pRVYxTiKWcWbg9s0CpMtWq/UevH7jY2Pina9cN&#10;9w3UR1Vb/GNET81Mo1OXVlbgmAKtnZPxQeVEVm2RuoaUgSRcu76kamFypoYKF0XlE8PjpRzQxRX9&#10;Nwa3bN8K+QFID4+MDo2OCj+tqKANAZqDVHIWQqixvBv8oHWWBtKZadUpi9P1BeIHJ9Df/PLfXtGy&#10;4tbLL135xp/u+f/+C7uci/6bf/nfqgQ9RxFgndEosnKUfUm0qT0zcgPiFbSyJZgJMpD3v5LP0z4A&#10;oRYBCyr8i2aBZ19StoSc3ihTF3hYgLsShdgYpWUkwJIsXVlZMzp6++bNXiLTQLqo40G7VEIfVPEA&#10;gbFEnV1JxGcunX9xwzaVNiUIgzbOsArVLIpLaykpMjPT33d9kEDVa+cPvvXzl37+w0bO/4ZaeXqL&#10;F6dQmZaKNt111849e+7ctJUw1q3/8/+789oNukz0rV+Nk0D6RA3F8tgYefJ0aTT4YqU4KAVS62oo&#10;1NWWYn3LmD7qIOxCKLuqUuLs1Zu3yX5FOSyhYTT7PgneV9tQ09jSMNR/UwUqmD2EIjdHMTVmWaiJ&#10;sREEDp2U6T6GGkGKJsW76F9VUds4MTmNL4BQupHJiTKqaqxoWRQRld9x5x2NzXy8uau760bvzTPn&#10;zjJXReBDCmHiKYd5jkxmnleV1R5ds56T5/Fzp5nA5eY2H54MlRxnRqHmgpyEUA0GGWfUrKPvwqCN&#10;GPGw5SIt2mdSctWELl62REQDU9KceSfyvrkxJwVLKf2WY6aisqRCxXLBtGqK4YgpFFkcH3AlhxG0&#10;xCtT80VoP1AVmQmqLAM948iuonoDhgR1H3SCoNtIpjMEjuUKsiPUJM9OMTQHDZ8DB8+YIJqsp1WE&#10;nEnFcOlojQ5LWx9dRK+vZPLVyGN5nUT2hPcTUKPyPIKN43XGz28V1+VEqayYW1pArlKLBkagItXg&#10;rQG2mU9UlFSxlsogcskk+/DZEnTrUECtQSbWTCBXWJnxYw6Wx8NxM5HPqzeEG0aomvHHgOez31aa&#10;5NYV23q0jFl6Is+ZDj+xEvGbxY+uZuq4aUpkQFj2kC1otSKDbLaHxSrl26FPsw6gvrO+YW9145Gi&#10;yaHiuXk65ZZT2+s2qx5aS2S0EGsPP+JXllsfRlKou8AQty+oqCaUUWe+DACtv7uPoxvAcKYyK0FO&#10;Mw/HJtSrxrUapWWc6hvrh9oioXG5RgxYgygjhIrCQZQVDJKCq3yeXJCSUnaA2ARKL0O03J6v8Ip+&#10;E5qPENaq8KcCw/Un0/UeSfH6wE+h8zKZxv4MFadYLXwCUvISqqaJKKIwDJcwuOMD8aHA3tKU4888&#10;NrOEfNg/vWMHdfr9cVEjsWU2NaPgUVGllloGKD9okSlcyJeUVJlXGyuurfqnxcUjg4MYJfSZrixa&#10;OHLwrZs9Pd20+evqpJTb/Ow08WZkjLEGC7MIsaKHjp3f886RY/fvO7p/LyvX0tCEvtVxs/+rf/bn&#10;uAtCj3xtw+quz39hS33j/+fiyYMTw3x1jiAzAhTKKokBYnYUnAcBYSUeOX7qybPnfrpp3cvbNiOn&#10;2fJ57gPPopJWU5q+jLQruImTPViS9CfYEXTIXMibJk6uSYEjmqcryV5xLPLwI2+FuTmF7cMIt8cZ&#10;oFJSvgt0dOmifA+zWecmRIiGXA7z19MvUoXl5+anZwm6IfJwcmx8bGjk9ugIGi6Lw2+klCBR15ka&#10;HSdQYxprTfFZcv2qhoNQO+Bsvk42g+vTcsFZfG4zlN+qoP48fEIQdWtnJyHTWPCVmH8LpfPTaMuL&#10;oOCzU+yIYmo4QivLq6FrlT6YniU+qJEacCUU35hg1KUV1SXl6CEEu4iTOE4gt2K0G9M/p7Qjdthb&#10;YUHK+pNIwFPil5GfEpewKdoY549ELgyruBxcckUl2OWCOmiWisniPCAxKloglddRkWeINFTXHWOV&#10;S5wa6GfKIy0tudjawksfvXwRTrmwolVS0ICg2bNouKrqYlPz05cubBoZpLjyiEoM6wPC0zmQoA2p&#10;LxafnEmSoNIYFLCyiFYJhTlrVAew5JHcdNJ09WMZiVxQbQDlcZiTMtdAaEIK0yFVcwFlhHBJ557N&#10;F9OkTIl/6AbIKr6kGJ8yzh25VpFZV2eGH2tUnZC6XbvGr15lrLv+x9+p27CRRmlNO3d2f+rTyNjr&#10;3/3uxr//90deeilY4//8A6Pn+OigKqWIrdEyZtEpWYRHj548uGdnJTSJAJtbLIbwZmaLIA+KUKPy&#10;u9AVy6ay/aqWRsFu9CAQbvhHQJK6gomHMN0JB2OHyIZjqhLnyOePXrr024cO7r1BG82h5zdu/lf3&#10;7LnY3Hx15UqmzTXnkTSKnImfrM5CCV/UCXSpteXJM2fHamuud7UrcZhkz5qq6ppqTkU0dAVJCXBm&#10;TedJHVJYHX08KtAMy+g2jQbFD3Gh4CV8h72hs8fNG739N29NjE10rGyii+jGDZsoBtLQ0CQG4ljA&#10;m1VVDho3cnsKiQyiMzY9d+3WwCzHMKmj1ajJNUhY1IHK2pqyqnKe85/jdGWX4Owmkx31inJk1Exx&#10;0LcUYASp0g7hTBiedr0IWIXFYb9CfTrFMPHmq+rL6PdS34BnrrK2nrBjrOFJ6hhNo5NzjhQvzU5N&#10;Dg9Njw/T5qxRCkQFZKoG0FXoM3WkX9Lsuby2DktjvqRikXi90qql4gpSZonPU0gfkbZsGBawTl39&#10;ELzHb05PhujaQmXsA1Xd+OGAZfTK5jWGx/QoXsBvcuSpbnDt+nXO/VXr1uIbfq+q4qH3jhDAc767&#10;g/Q8zA3seWSFEu0JmMXuLkXRQm8S5gIjbayufbptJZLq2M3BmfGZuSmoCWG1xG8EbSn6fkWlC8st&#10;TtMHs7i4rrmhtrHh8sqWbcdORpDd+ZUr91y+8vKdd8i0F1yBZAcukXhOPzxnxTFQYU8aHoJ4kgGt&#10;BhbwHYFKpWqy27myrrEB00xE5p7zWESLpMkt0YyVXJuF+949+qXvvbAKNXd1x/Xu9u994SM3OtoW&#10;JqdouVg2t1CFZjC3OHN7CqFN3UQMAbUtnJmluHAkbKgNXdFSc3NTQ10di6jcrJm5MXuewBBoNjw0&#10;PtI/PnRjoHdsfnpgdHAElW4Cu3xosP/W1PgEU+qkQWF3d/uqbkoqzlNdHWOHwtNIidKy6Xmh6Ago&#10;ZdFDJV7YBYqKhbYHSUoxBvPlhwLuZIkCDiGmdHbJz6bCjjjklHGHEiFLHeqSnaxMWMIOEQPo/7gE&#10;ZIfL5a0aXAv0si2uwP4QNCjvqg8d9/jNnUlo5pE+yArMTtGihHJ4JP6TlE0JF86EBS61OMM+SG7y&#10;W6ohotNqosUiOraVJggXzl5YKmMrp2clY6y6cltGzLGNsbBYXCnxjcYeiXC+CpojHEwdXUx+FDDh&#10;xXCXVNIiZZQaFbOlIBUqoExVvJD2q1/KbReSVDJSXfeFI++ilvasoB+ATQvF6+iJ0pCV5SaBHcgV&#10;H1NmuiJkEX1O5vP5H2DfMkan2UrBlEXBdi0yUCQChoTOOe7MDyzJYFWWJ2o7OmxWOuY8RhOvCF9i&#10;CBaYXEe6JZqaa8PCcBA7jKh4AvGwWsWw9a4Q5JNLOAg/s7cf+6Nvrnr36JnHHzz16H0E5KIksAys&#10;KngxGoYCFR997KEomgu2ioAAYCY0gz+BAB3uK7U5IGIuznBRtwFpEQcK6Q9EPCpYRepYLHQkxYQC&#10;GtquVSU0cwEBtlukYYUFII3WEStGJfn9kctX/t6Ro1DvN+7aNvLoI5Q84y7EQKkhFmgIkxhTshix&#10;UTSCpd83a0hMrZVXlS2ITHgGTvIs5wdA5FwKzJRunEPI3CsSiaMSB7MI41Npa1W1vC6mIWqA6pK1&#10;Kp1LTNaEmnNP4e0hUZfiZRz6RIohEbAqmQo4BiFrdGYEuYZW8Ajt2b0bhUgoWWVFX28vTXGeee31&#10;K7vuvtxUT1wPEVJQWH//oKJmFnGWTgp2AO4E6VBqWyPrApyvgEmYpKKc3EwScsGSHnjgfgLWXnzx&#10;xYFbt3p2bt/3w58w7GsdK5O+r17CIsdw1OTOsXhFoT1OeY4GlCwIu3/s+HGQXVrqPPbiG2/v2fHy&#10;kw9OpJYXy0WFLW4y71kW8hpKkJUMCYrkMoigpCj06DFpr13WRYVEOQWV4iZ/LzLCulUGBuhLpUN3&#10;bClfLNr8/Au31q65pUzjcmBKOJj2Gu0r2vksOqLyMeEnh6SJSovLWTTm1NragjZ7+XIP0pUvbt68&#10;iY9VHjv62H/84ysrV/z4/v28qC/KPxHOBqiDMEw5oD45V9S+uPTjpjqC79GIyXc+e/oM7EdsHcUy&#10;KBZDiBMlBQlRJLsZ2lN7lvJqQ9/SiaMuq+hXjOLIo4WF33jvyHBl1b/esV36I2XFZpT0p8KKdXVI&#10;RU585Y+rUJ26IDmoWPwuHdWMQ4of70L5XJ1KqFTc46YbN25at3k9AwakxsEIRBgxWWJhRzzlBkmu&#10;LKpDXPKrhVloN473JgzFrRu3ff6ZX+Izx/+7/6Z17/6OZz7C85PnT77y9iuFGmdyR2ZNsrhKFL8B&#10;f4ScICoF37kib5BW4FghI/MX+UzKqNDtQxqk4QEuKOmGKrYUUp2dGxwgLWLcVOeq3otKRILUrdYr&#10;iuH6ys6nLlJIpehSU0uYvgJJi0tGxgYd7yNEdGR0+Ny5MzgeGV5TE5KkjK66OASQmF1d3Xdt3050&#10;w+jgUOd//V+vuHzlzz/98YEN65Q9IYHrzFaP3h4V0XM4l3SyZj7sqEsaD2999jwTfv7bwF3mZNTR&#10;YYHZVGs5YzeaxKOrCIOsr+rqZlQAcCA7WWNM7dfkzCxEyFcQQxAvkoEd51KdbSs5nNFLqJMNmEUc&#10;Mhg34lUNSRwEG1CDlfdo/gUQudTTQhuZpSfOn2ayl5qV7ONTR48QGvlcZODp7wTWBWTHn3hhwvrh&#10;k5pRHqnhaof+hhckAiK0esr6tJXIEahMt4jexaii7weqAuTOTaQwz8xO3Z7C74mVyKo6fsVFX6vK&#10;aYrog1uDcbSBYQudz+AJKQA/HKkOZtcsIvgjlAFTfDLaZRsmaCxoVDiUXgHy9SLEIwhY10GJT+sj&#10;8YXCFEKEVZB+xAlCbi8G9Ni4Cix4xOmbmcdNbMhPhnLmfBFLV8hr8TzxTgFRxVcSvcVoskfB14M+&#10;vQUFT37hd/UtBW7obgW/pSHJ1AkW9sIqpFCnCI301M2pvap6T1XDX0wNeTqKXLCvSNV2vSyKamHV&#10;JZ3crTSXAzmdKDU9+REiYiRfrbTyMf78rUJJUjgvQcPpEVdILk6JIGtmGN4I0qjVrR2IkjFZxm4a&#10;XHb7+FZ+L9/oF2yNlm05dHk5/ITvopMKTrWDWJ9xqQQeoodMFyqY7F8WL5R2mRAk2k38yZ1qN5Fm&#10;mRBdzUUTxDA17BLXNCcGMyYxxbEb7MleROYFegtqHmk9jAo9hMhc3kID4QoKLBOuWNx+9cYX/+g7&#10;XTf7DvzKVwgP5+jB/kH52Xrm7J7vfAdNgnuhmb69d/9HPvu5wbmZ//rku2NACDGMqNviGjRCZwkS&#10;Lyr6ynMv3HPl6u/eu/vQmna0V15lb6KGlAWkW1eH6p3ihgysKI40OgGKV8Wldj5EVlREv2Yxwoni&#10;jVj+NR6ReMOvEMQZcIqhonFEMEKkIESRXyAtqZHIKYtu+IJ/YHmyufyui87hz8QM8oPohRCSZDrS&#10;JlK1OFwLH2Caclx0gF29eg3l8lTVVsQnsjHRoqLjDlfKDGcZe40fXR4iiVD4S3UzifNT0/PJ8UI+&#10;ymeumG+zv9jWwQgRJacAOtmGZlbHbUUFu3S6aQv4ioW8KQjLRPtirF2UFu0m1GNdYFbOCO5vJsec&#10;FtFEzYXONTSS9PqV0yc3Dg2+QwqFz/pQDPif4KwX1m7Y03vzmZ6L9KAgl7aQ75I0L5BjaTqokGbS&#10;oOp4xO3i66aVPH4Ft5MjHLPr5PIkY+v81E5PuIY9BzrzBcsCGdiinJ4eY9HWV9cRYdewe8/Rf/Kf&#10;N+7YUb9pU77gg2+9OXrs2Nqv/jIRdiTG/jVIsKjozMQYP9koPTuHX+240MPz66s7WTWIjhIoahsL&#10;arK0ODIyjv8elUAyxxV72B1pBa4tHjsWjg8vtq1DCT0KCJ5Fqvztd96im8Rz6zc9v3Hjt3bcrVj7&#10;bFVDAEYJi/wczOVPKDIxOzC7l+7aGsNWbZ0sSc16WqZIAL44nMMBgRKONmhl1FRTpL+shHrkoyPD&#10;HCK0k1i3bu2WTeuRMw31jYoGwouiqTnV1/bE5O0pLk4hO94iXph31ZHAsVqKZ/WJLAga2SDYUyUZ&#10;Wa4ZWs6DdSpoo3wey1kE7CqBkSceyWqGVzRpIXliRNwM4IllVXViRt8CscVMYHMeyMkojgYXAAkp&#10;pcOxwOwNXKJQXIXn1vEkInDlsbaTTXI7c3wKOfRKBnnmQjteyZSrOChTj9Go8Bo9zdkGWallZVAC&#10;ZMqCKHqmuJiqHCiE4Uw+395mNk+ViuKGXFlNVyJs1sXsLqFu+XF6eDQ1sHGxek3Ktp2emUKii4Wk&#10;E4uJA2Bico0b8SnIzg12aFFoSnufopIflwwqgqEkhSyGVK+Pktwu5yL3q71RpiWXCnXi4f2HTqy6&#10;0f/s919ac6P/9Xu3f+OzT/St7rzWvTJU1QifZHO5Ah6WSK9RxoZL8yO3uSZ4XARyCjnDO2J+YAcp&#10;M8RyMUWqeyG/MKxono7pcWuIcIhRnK/cAR+MU1ha0MzB/qLYvfgxko0cdUUqrCvfyKdvdSjsK3kY&#10;cvmTKx4ighT3l5S0nNEQWDpA7TeVZItlFDEkvSXEHY+gdgCdRD/J4A67nEVebkaRC0nWgYpN0eIg&#10;VxuSsMC3kT3yOFnTmAYQh0HkmyStTYCO7uz4ukzeirSSZhIGhTxghpfx5nvUcfC4r4XtBIw60346&#10;Gvw8CXCJmQidlwjTig2RNlRa+sSZky/ftT1EUMjzNIUCt0zIKy1y+LVD/487+a0gSC9dLHB63f6o&#10;5Uehorh8Tb8vNhQgLYe2D9bImJE5ENfOWzpzkVgEw4uu7JkFHfMWX930/ItP/cmf3W6grsgXLu3Y&#10;yivQGFfjKzqvWWTHXZc++eSjEeIuwVdMj8txNDk+F4m16SD0tsgzrmhjehxLjimTNOS75XKENJjT&#10;hMrF617OtKKSEe7ylq9y/kQlIrxYG0ZHvnzq1N7e3ufWr//GXVuHq2pQkdoA3Ves4NL4EChMhnjq&#10;OdeDmCBfrK2tZeL2GLAdBQ64Jx1bEM8ISRJUJSrr6101uRJXgiRt1ueLGwmpcSIDzyWw/AjrUUEi&#10;VjRlT7o8KnyDmku7yZHRiebG5u7uVa3Nrai1xHlR+p02FGMTE5RCI0mNbaAIIEy+Y8eO3bv3EJZH&#10;5jkD4TQ4cuRI1bFjO3sun3rkoZ7b49yOJgxXrlwhrRW9Nir4xvFKliwnJTOCUPm6ci6kxyxSF3No&#10;eFC+rNKSM2dOnzhxHN8agbLXO1Y+9doBlr1vVadtEoDIAKSMz2dqTRylvIJEi8017LXErZnd7oNH&#10;9rx95NiDe88+8WC8xTqQgieNWJEt7kXtW8veVzCCnNo6uV1QUw5JM0Pso4A3uWZT/IhPTYVOSkyA&#10;2bkeJwykw0/XEHsGUXID9mls/XoGf+cf/UeCq+fbVwKZ4UdgVTlEkbzBD1AvN2KKNgipglwBxMn0&#10;6fgDWsc4W1qauTS1zO757l+M1FR94+kn2VgHxy5VI7hVKgJCVsAhisCehaItS8XPlZWA+XGLY0eP&#10;XL50iZVprKsjGrmvt18tbiuraLtJjWc6h1y8eAnGJMXVKEBquM40zLPSMVjYpy5dvrev71tb7xwF&#10;GrdsGBkbRaTjGycslNujQaibrd4iTErNZBgJlCcVAOeIXWpcXLiekyjBi5W/ee/eyroqKrtRkldH&#10;hUtBc0pIcL+/s3Xwl8RG3j4zfyUEYqZ1tbWsfGTvY7xZQ1jXxz9BP12e/96f/l7/kI7h/DoB2MVZ&#10;ztcdWyaEA9dN0FLKKJ9SzxNWL4/p04ezIqaMmd0JECfOMcl6AypIN8L7EeUEWakm461+Pqxu96l3&#10;lJBhWyzKCIPK4G5286mLZ1/cuEXHBY4t0dIinl5iUNCR6vG1llLadhpp1dneUVSiuDk0XiVj12Ep&#10;rV+3YT36Rss/+IetPT3//oH9w5s30b4VKYCeoGJJqj0kCncks0aaApkCv7KlWWjL54BddgzE7PiQ&#10;k52d2CQPo4MG+N1Sr5p0fqqUK6U2UOG7rm7j+vWgdbhUFAukCCvPViJfao3Kvc3Orli5giVFt4Cd&#10;u9s7EDunT5/GqCYZk87a2ITQQ1QwTWPwfUInoMaBDE3ykppbLja1/NKJI9QIP9S1yrFIKYwuC/qx&#10;gWzLP74bIwniiYDaoDGfwUnglJFCFaiUD7AUIy49T1H69AVy6KWcKyhZsmgJYaFkqqN3eUWaL/2V&#10;Kdc4CXqr3qkhupHDlENGtit2xHiqPDREbVlKo4GhKHkwzt4Uci7AiEdoh7ItnV3qDHLvXWQwayNj&#10;Ftn6+LyOQ6FwAVWPRu4qOe70eUf6ywtitwdfIYuEfH9scq2Sfn4xYJfU2ODN7Lep4H3nY/xphWOZ&#10;Bws/b+5ZfmSfKmDY7PofJEh/JP+mvPi6UVqERNgKOVMgbb6DcIEMjwTYVXy5qQO9/vDMmAtYC2zQ&#10;sSPmZCtUIQbTzIKfbYlMuxQ3Z7RXN1FQbnQPyGDfGFJS5jJ9K9fGtBQFM8qfLwN2SWn05obPoACw&#10;Q8LGjTIAeZk1Qm8R/lLwKLiX9d8PPXK9OWeK+IhqmQVTZFLD2pyab+R7GveJzxdsxS/Y0Gg38XZH&#10;V771kS6TU6zPZT1ivgWqYdyEkhQqRsEzGIt30Sj4GIKC1nk4NSknAuiDQoVOp86wlJ6g3utrb+/7&#10;8YsnHtx34Fe/MtXcpE6ZMzO0ztz985c3vPCzEHRT5eXHP/6JJx64/4e91/7DlUsqClVR6XgynePe&#10;REG3yF4aCH70lddYgT/dftdZahATDaiKGALsIO4EbRJEpnw0y9iQLYLljMsp5tJBlmJsR+yacozu&#10;2ebMxIy5UvL2A7zwV/+ZA3YJsc5kXULZ7FdQXFv4xnS8z2psmUeKJ+g2JDco6cCNv525pdw9ZfBh&#10;cJI9Wqz2Yqwbhb5RgxAwLFZf3y1Kxa9ZvYYWE44Xk0DxxBRmxY/yD/QjEWkpp/MNYBC1kJyDK1cu&#10;X79xlbor7kvhVXBsmgNwJXslfiSkFCXLlQ11mtBttigAV+C6Y+xMQchSSxsfAo4MMJFhb+qo8/mT&#10;ihLwMq8FVMHzMGmYqnjZtSbSeWkqHSSSrqXlI5cuknE5UlUDKpcEWqBIS0tvdXZuHh0h1I4Pkyqb&#10;s4aSyd7/SCyT/JIeUphBFtSREu4xW7QmJoHrNLwYZP7QTNMLHwTsnPaTgG+LBaEYsqAqyjfU1K6v&#10;qgWPW/HpTzdu2/b23/6NU//T/3jtz7974d/+/qn/4f9188c/2vU//VPSYwf+/M//WhTIh7fU1n2/&#10;70bIK0U1K5KmfLKlcW3vrdHG+mtdK0VTZkMDWKoWDaZByVpUgihHJV5zjUtHmngVXIjJ+pWWGpDu&#10;3pvXfvOd13kCinqxufV39+wjv2aoSodXLu5CrInO3T4u1jY/B0096ahCP3/i9FlEzuWVKzRyH6Ci&#10;jTADszM0Yt55RBFZJ4TIbSebjJAdBwlC3pTj7e7sRNunzrDHIGnpcsboiR6GtORy8liAzo3QVap+&#10;9NgYZ5JSMFTGjmWTS9LY+Dw+PzHtjHzAqgdPrA3BNmBMKu5i8866lU4j63YOF4pQQqkQFNXDA0qa&#10;JBWL5PJx+wfHkVLQXKAQIXaalLr6SDrIeLS92disBF7EbJ74FkBYLEIsdSxprC3+Bx9F+U8oXw43&#10;lZllOFHxAAladHy8K3v6Qmrf54gTklocvkB0Cy1Yx6n7tmlo+IF3D79497akntlPrK30QYiHQU3t&#10;XDzXPpXi1eXlH+/q/vOey7kqUriVgvAj197anzEAcr+WztU37DlzDuMKB/L5js7x6mrCI0wwy+dm&#10;oR4Fy8b13VdDTQVVbr5K2XISKZaAgZ7ItJyff+DwqS99/+erb/Zf7VxxpWvFH3/6savdCnSNDrZW&#10;0QgoVZw+MhalFw1f1jS6NB0nnH6L8Shfy7yCCUIayuNBOo77QePxGBgcYEAgDKigyuV0bbiOVatl&#10;1a/EpcWjA+OrgWS0urqJ8QlGaJeNOjp6tHqgsLqUqOJXFbNslFOAnTKe0qOQj4IY4nfQQzw44kwc&#10;og/XzrY8UHBcopz4VuyFNi7gWF6VyhtUJsxMCShy7lToAooDAdbkJCHdW42a0dDQpll+qanOH3A0&#10;mDQ4nd0KOY+o5qzMQqiIMvfNTX5YN3N2VAgZe30IThZTCXHUK6ICY/kwfijZOnt0lml5jMhZrwud&#10;3JIrqNTKp97mPjxLwCWdiFeuXD/Q3zQ5eXlFilKK2fM7MsqDK/NVNZwYfBcMuKz6Zvz4vtcNTqYV&#10;zjcurhnyLb946JNZc2ytRFw/TiSGbqSelWRwqW4SV1CL0KyaROzj5ud/fsfPXjq8f/fBTz5Vurqb&#10;S4aq5sVIfsRY8NKnnn483IBSE2YXsPQA7GxUqw5F6HlcU3uorttkD5IGSwaGo/uiK5wuWeAUJTfT&#10;DJlFVywDdugDjFy7m8mD2C15KPHVXLr0xZMnR6qrv7V927vdXQwXo/TqlSvcZd3aNSs7VhL1Lc/J&#10;4kLfjQFi2RhbZ8fKxiZQOa0O8nRmZhKVc2X7ipZm+itXEJ1BAibVW2oa6qUfOpAwTpEg9GCPOPKZ&#10;cpTt4/nkOFFyKvjCusKAI2NjLAtkU1ffSDU0OBajH2STBzXOLp6/QO4TN8XTxY5dvNhDjbM9e+7d&#10;uGnDlZ4rTB7JTVWjkydOfPTAgemWlpe3bqE1DkgfNvbVq9cnb08b5ijHfVtRTYtb9VFi8VTbWJ4S&#10;/aiowtwsQbwcGMT5nTt39t1332Eq1KYkpWK8QV3M9r5zBOIf2riWO0ZoXW5t5oTLHJm4QiNdRDk8&#10;xoizZ3/2xp1nL726bfPrO7bEymhzJYqCjpdlTRI3qYmfWrPznuPrfaq4hoieqI+PhDqHpELip6Y5&#10;4mSfI0ln7K50gKUj7CRwRc7O8ErNKhYXb9+1tfHM2c0vvHj0ofsZJ+2BNm/efOHseSJAkfJsgfxm&#10;yj3R0c5+0l6AzGiUV354sV4RgkvktH72ez+Crv/osYeItZQnfAnYt56iniwCx4RnWrx7oXjPUvGh&#10;osXRtlZCsU4cO3796lVO6LaWFgQT7LB2zVrK26IZsKZr1qzhoOZjYLJ41KUTOfNRZ6s86kA8RG/P&#10;bBgZpXTdC+vXv7eqS1LMCgIrIw3jNjksRUAPAXlz0hMGKkAZttHiRQyUBKOyY2dodl6Ja/3GzZsk&#10;/O7ZswfcsG/wFtAMIZ+hqurYiKpYiRv1T37ips2z29C9t9OPXX1WU5aKBwb7v/CxL/Kt6u7uQOsI&#10;r/v2T74dF8kPFR2QVv2Metj/oy0vJt5TXRSM2XEQcgryHUAlxRxlYj0oJ/4UMikxpGvLYJPEl/BX&#10;0ubcXA05CPPzN6/fJEydc1NSUlmNwof5Imqek3ukOBGTBt70lGpXF/W0NEfVRB0Cdq9CagyJowfG&#10;RN1CDlALgzDYmtr61WvWNTa2cDzTc6zjH/+T5gsX//n2rUchm7patY6S2cNmZF0mYwXjQIwVTpLU&#10;x4xfi4+gJRbsQMFTG5ASiWEtGSficoqKdtlypFbEJuBYXr9uPW2tsKM4cuFAFtbIj1BLpG449Ij5&#10;ZZ3hBcwjomMGb/afPHHywvmL9A0cGhwmSwnOYumYtS0nFxu2eykOZtI1ZIc4zRAsANhu4xCq/HVa&#10;UgzXKD8lVx2TfA4WjTFnPiPprb6CbDnpg/pJph55C3GQ+VzPATsurCvJu2Okxv/zjFp1YNI4BFB8&#10;ULak9BCsoYmqJ7K/JeWB25MwiytGubRW5uhF42iCGIaYzItuYNW5UVHix0HykZgbmFEBg1g1TqEZ&#10;Ca9UBQj2pdDnkfYXjTApBHIRh7oicjA2yj0olY2/gGnrrLUClAgm1xS8XLl+FSQSp34hw36Aiv4K&#10;wC5nT2tOaTzx9TTm9z/J3yr8jARDuB89nBywC+emr5V7Sm3i4yIrK9tTU8/SvTc1JqMd2xFPA0ku&#10;moyugzXkTs1YMuzt8gRDmCRFRxu9rPnFmK2GKjov/2Q+r1xPKjySzEopwi4UplwQ5oJLIlphQQJ3&#10;TFQFBJDUE93EERDL4i5fw0LDI781T0I7ypXF/HbC2E1SAcUZ8oxb2tDJYNn8Un8FYLdpdPiZnvPf&#10;uHP7MAlf+baKHZMCqoPegF3cPc59BXfqz1QSS039VLRXAV+EReDZwphU6HqnXIxKWXBJWeQkf6IP&#10;bHvtze1vHDr+wN4j++8BqpPELlNCzWPf/cGaUyp8yWOotvbYs195avOmH1y+8oO+q9xSKhYVmmw7&#10;6BRw7Al32dDf/4Xv/Wi0rvb379/bT8c9ImuqyeMhH6sMxlZahNrCJA61CDcMLwQrgUFK8eM/4SiW&#10;w9qyEKUJucsi7EyqWoU84jIG+//jsQzYxbmZ+SRyDSqRa+accFf3NJjgdA0ZYI6qPnIfWjSE4DHB&#10;YdBrTdgjvyJOoTUsOOa6DRs3bSS8DtcyqUno1tb6OBZkr9q/CSLg7ywqyRSld3h48ObNG1euUpTl&#10;/JUrPfyJIoQDPRYjaFLalx/C6DyXnDwkBpO9oQg7MbOoRYomD1yDsYCO0dQxEOuhLn6xJlbtEt0a&#10;YJXfNsPCBC64kr3GENEEIWqLi6He5zZt3nfzxlMXzhPNnSLpghesOrr9MQUujNk1NwcxK7e14JHz&#10;IylvsaMZtSdzNc8w+CBgJ+GU5ElMPyOIeLL8Z7qbQ+ijxwmXDocEswOjOTc+/szKTr4DZtf5xS9u&#10;+U//Lx1PPQVyt/Khh9f/yq/u+p//WcOdW3v/4A/+uuF1MZ6z42PDhE3YnIlO4mgvTbcn73vrvZf2&#10;bI0qijFCa16lXV2rGTpKvJqzkRtE1A/sPKsqt54m/1u1Lip66sLZZy6eefrimQ3DA89vuONf3r3v&#10;fFPTpVaF1fvoEUBQuKRplSiiEAqEFzjEdv7hIK2AGq60y3JGC7b3QYX/rBsQSaJSjLNKrU0ufzV7&#10;qKJqPmosKYEqTwLrA75Rsqy1hcapqB9F46PDkL69szZ/RNjawXK+qNJ1U7irWQESVVgT/POslwOo&#10;VeU/hJ6BzRk+6aKcHLh28VoYM0AWKJyFQgo8QanojhAXvCD1TgF4vKMyllXVKm6Rzz80Fh9bY6PD&#10;cXBzbahFHVqxLoh5bG5mOHzDeJMgHHWYcyOFQlguTkINWOVdArsw+uFcG6mT8nemaImUfZOZG0w5&#10;CwcmPVpwrZwKyBkFXMtVxrwYTN+6tfsOvs1trnd3CfoJ6ZgVlydvVPFBLoqqs2xp6fTIyEfaO/gQ&#10;dG41O0kSKJH1rapRpXw+GedsAHbMkQg1FNM1A3Q5K6qfnt5wqw8jN46jjNHSqRp/cgbpgpWV4HQ0&#10;YXMRfNlxxB1IpDhykNXbf+ho9/W+L//45dU3b72xZ9uffPLRK51tAHaCX3z1AOzMLrh0JCZzwM7X&#10;WYresqjWmOr8ppkkXzRbCSjUXKBGqgmNT/TdugUEi+PE3saKxiYqYLV1rF6lOJy2lejYWIvcC4sZ&#10;MxB+s3S1iLNRI7ek06hV78XNzXioGKLOBo799zkCM6YrNNfeb2Wrn22I0ay5r4S0ELRcxwjuizgk&#10;kvgymW/oLMOk/KYWltFGFI4Ua3t/eNE4qTrgxTEV8jEmlcz8XDXyrqUA5oh5zwA7nd0KQ9Btlyep&#10;uiYhHDIB+z5Pqi0pF+pK56QFVpyYAduFvJYZwhq6w45OpTR9MtgXqcT9+cOH+OTlle0x4NgLrUYB&#10;YBdvaT2ybANJq+wEi8VMW5VuqNdC611+NyNif3d5C+I5Y6ZwRFzJB7e+F6vIEkQ5TQsf/a9VlLa/&#10;PIL2K9d2f+fPuw+9e+7pJ47ct8tsJXwGigUrYKFhbV8rzO2S0scff5gPBWCnPPn5ebdlVOAPr8Rm&#10;W/tSOiqAXZwKcio68t+2XYrgcccQGx4OSA59y7hAgiQjwi6UhvzBBzeODX3p5Mk9N2++sGHDt3ds&#10;B7OLohRk2dHrkY4ADY0NNLxvbGoSRkMq/qzyRgcG+gn+Xb2mm3pwwFhQXWNDPbUqAcQVNTY1TT7/&#10;ubNnAVxWdHaYSZW/HRLKFCMKYYIRbgYGzwLFJk1NUF1hXtHQtQrxuzUgBLNF0dqbHaWO8KqiHD71&#10;7OgwQDhfQzO1Km9jMPf3D4DsYG9T+BNIDmWXUnHc4tq1qwzjqVdffenxx65SzFLR7GMwP64mxwCX&#10;oTHj8VZELvel2osa6Eyy4JSyokTI8OgwS0gyLOkU7D2B1gSO6QAgpuP2BLs5smk9G3jvoSNHH9ij&#10;1+0SKyS4QiJNJOoVWHH52hf/4FvjdbXvfvajN+69m2GE7s5yqQmaJUYwThxYccaouzfHabTalIc8&#10;UmDstI0vRGC8tVicOEv4nh2xjMMZAkHX1rlJJURX2VSlPfAIK1lB0YS282TokYcbTp/peOvtQ6u6&#10;iLADKcOiAqQgFIlboKfyGaf2qg0UspfXiTfkdOR5kMevvvzG2oGh7+3dNUwOl9mGzxJ5hzap4x24&#10;cGlp5dwCpeveKy0+U1czMTJ66uRJkpdZ6trqasrfUlm6taUFu+Ps2XNkUG7YuJG0VPYIhwtkPjOn&#10;gqysFXNGXgO9MTBGs2aw/zffOfzc+nXPr10TMsllmJYQkCwIpWGJpUKCsPWYuGIfLJfAwlQaDe53&#10;TZmlYtqY67L8zM6h099x51YcqlcuX+kfHkD4xlInH4eUpMy6LuSutNlJAOXiPl4u0FyLTp0/2day&#10;YkWrPFff+el3/vWf/Ov83fxbZJtqtJJ+CaJJKbFgjjWyJ0N04IlCXCBxgPfjMAhbIidII6cWBcbr&#10;eSoQF4WY0jySdGXDg0M3rqkBC+KGYCusO+medjgJsreBJL3QpzIL9VTP+Z6mllFFOenEmpmeVNlo&#10;+p1DB9S2QJVRW/Rp2v7xnD7F2EmULUQSbEfDPnP2Dx6474jiCzCKRNEqC0FrM4/IKlSooVmAuwhe&#10;ikiS9sYy0pK/X7LFCnt+OtAU0S4NOmqEWQ/2wQAlIkNYwMYGGqK1U/qdJGjeZmZObRF9aKOLCC9V&#10;F3aWFwwXZI71aYKYS0reePk1pAfX4SL8CV1Bk6x/SO9Cfo/nFJeyB1zCmd8jtbWHVq2+9/rVJy6c&#10;61m5AommHITIFvFPaAN80WqDHiFP4sU4xkKT8+lI2Tb6ifn8DSg/HO8yJnWmRMcSqTU6j5PnOOBY&#10;7gW16wopDtymuUnOhzYqO2Gx1RTvQ+9QwAshkJJHogdpqxG5ZV+0O3sE48WhFOhJUG/arjhC/RWv&#10;R4qwE2AX50WoO/n+giiH5aDwlYho8Raje7L4sCp0S5o6U5WjmMOFksPZ6gcH6vN2URSynt+x6PvQ&#10;7/RiwSbmH0tzyGhsmdjCXflXAnb5d+OTslpkOOdoVzL41Iw91sfKWKReyvnsLmafb1jxFxODQ5Sm&#10;NajKK5Wl5YpowG+vxJB5ykfIPQMRuy6TVa6QcqHlRWCFVj6pDRktQWWF04m1yicVtBdUF8+J/Mt3&#10;Mu1nRpnZxeMu4Zh0OmUWHJoRgCgkxSyEqCp4BAr04Uc+gA+ctrL4YlIRaZLV/XcAUy4S0vXMR7/w&#10;8nrxK6eOAan/dJ3S7nI6tGNM17EtrUJR/M533Iuj0cd83aDAJjRBx8qvtPpYopj0wcFbvMgZSpAd&#10;l5FT8MKlB3768w0nzh67f8/Jh/baS6vcH+bxkf/tP6642RsDPddQf+kLn//YqlU/uHLlO+fPUzEK&#10;2ax8MUA6u5Rl6BLwUlF2/ztHnn7xlQN7dv353l0+H3Vfyr8qucH+dpQEleTDsnXXneBcHRniNVmS&#10;XEulCYOiVQTIhqdJ1Sqr19PGawY440f8YPOWv3R9/UYhYKe/M+oKKypIKAkR341RhqMmDSo721xH&#10;wXGdWVs9j1IFvfXbdeAYtI9RgZIPPfwIuqJFogrbUA0OJxz5WLQEZC/Gx0dQaQj7oVBvf/8t0DoQ&#10;uhs3r928eX1oaED5y0UL5Ns1tzRGAytHBzm7PcSqsQd7UCIOPsUyWGZpZq6THgqeMyMAMoQP5hF2&#10;KRAZCiGlNJNjaSEl7V1fRfLZy6UFsmotXDLkbJajGgY21z3UvWrT0NBTF8+zVyTABqitFbPgvdTS&#10;yusf6bnIRaJJRWF8XeEOAtjlMiFnveDfnLt8dz10d/frztknLuU/Q4AneyQ/xqObkLNwZPLykRAX&#10;ePuUZ1JeSpxdWVPTyMUL5/7X/3Xj3/p18KeW++6rWbUav/rYyRN1d95JG9m/muQ+8O73b1z/p2dP&#10;DwVgGt4pxm9d4eqqjgcOvgfkc7pJgbFWd6kLqu4HJEZgtkTBfk0/C1XOlqHo6fMXNwwN/eahNzcO&#10;D77dufqn6zZ/aztV6lQ/xBEfWQQHtXcLrNg48rTCqoCaHoWrF6e89bHSDYNDjxw/8drOHeIjpUx4&#10;RdU1S8gLV0XgzC7NqYSd6gFaTRBXi/AgcoQF8gdHqXylFbRJIbRkRlFCLpgTwexmQG0s5w4yBu81&#10;s+buzopdBEDhhnFY24crZc81oqehZW7DJqINYsiz21KlCYXDTyDkQsqD/ZAJK3O5TP0liMVhuxI4&#10;Kt/h80g4nQJdE6bA+GcU1ch9wZwoD4pyThdE2Z7ONwyJYUZLWlMyjrK9z84m5AOO/2hSLK+jAAOD&#10;gOHK5i0VqxcVClLkdffKRirqwZfCWZ4EVGC0nMUKY5YSglry2LETr+6+m4uIukwnwvaEaKrrqPg3&#10;4Q16znU+3tX1w+s3Qp2LQQa+Vteg9jtJ4JIAi9NFiWJ0a5u+tKJ1/9mL+Oc5Ksx0S1fa2xCT8emY&#10;cTzhtxo0ukka506kpjpYbW5weMT3Kn3wvZNf+N5zq270Xetcyc83P/UYEaaSaZpA0mxEbxbA4b8X&#10;pD6vtrCMU7iZF18QKmVbLZ0UoFOKY5VCmYJkVZCB6iv2rQwPDBIPwTPgPUUP0bfXvTRnnMUVkHcA&#10;TLZiXaLUD5+MWmHV9SY4wB2BksWgJw5Hk+a6nEMQK5AvS744cYbEg6q/uWrBZXSBICQbAhqQH9w9&#10;8ClVlrBewyKwk+IwFS1NUXIqSzK3MOsiqtA0F6lmGVzMnkNDaSx0xSV6Bn+5Q1k9Xxs8sdOuhCl+&#10;9yuREhuAXcjbpNTEVxxYByAV/vWUTRtBdgriieTLKF/gsnaeW8B2yesWwjlyX3QpI9hSnWV1xuz5&#10;kgILiktIjH1p67ZMmDvLO4NQc5xHIzdP+7vpdyzgshAuwBN58UNmXPpg2DghCcPkid0koyjEZxwo&#10;2gKZSKpxbUeC6ESxrSqNIvpRuWaLhW2vvL7nu9+7vnfPu3/3b49s2kjBWgXoVKh3JUAHNh0fExZn&#10;TgxjRCmxkSIB2anUrsp/qi5A8KqPKzA/TG+ig91Z2ZGKipxyspLGHetoboqt5nwMXSr4K5aZh/Nm&#10;Irchcvh1Kc7vL504fqir69/cu6fHRWojgY8L0m6ZsDLEJz6k1rZW4qVVDY5IukmlldE/e3xspKWl&#10;icYRqDl4H2vqqBen7g+U/1cC6eDAzd6b3K57zRr1jvGpxiO2ih1F6YmFUEPuwUFesceACG5JWDB4&#10;CJ/o4uHRUf5EHtOGVDcor8AYJp2BYpSIYmrYUa34+vVrFy9dpL8MfN7WugKsjyHRUVSYxcJi67e/&#10;+dQ3v3GtfSWIpFx2dgARDsyHoUjn2wuLZVGwV1lp9pxdwDbFGY4yh+OWcyZOOIiAYDHcaMi4qYnb&#10;7JR1p7Kb3e1dN/o2nTh7cfsdseDL5JgZb4GmS81yO+G73zx8/09eOv7g3h/s3znoKj/gBRADtBLW&#10;Pt6G/CDPuUJbTdcghYG61IcBOjZe8TXBo3H3EkXe2WUyXxzdrFyLxg1R4TkVHXBcrERnRO1aVdFV&#10;IUy2ie24vm/3tj/+Zte16+d3bAUMunvH3VyNjFd3Dl200E8uAjrJkicStgdHCDP4tdcObhga/eYz&#10;j55toHajNFEoh3ft3qFID47TJdIMPrFYdrNo6SDdO8vL33n7EMeY+FDA9hTiRGdBUVF//8jmLXds&#10;3XoXGhypmvAaygS9WSprKl3eU1Gf3IKlhT0b6+s/8c4h6OBbO+4SqO3cGfGrxWtYKT4rye0tgsYA&#10;a2TfqYz4EsVi+AQEjwxmtA40mAcvxlF0//334/Qhhxqqm11ULzksZ3Yf9xprFapAnhJSeCSYBy1H&#10;HeHsJw5cTs/jxWJac7361svf+dG3+DlxUZ1hQxgF58bu22GfMmGd++bIZmp2kK89qcK3yAlYfGh4&#10;mN+EkuPozE+mTAZIYkj5iRKWVtkRYPbZIDaK2R9Ol4H+/vHxCULtYFveQT8JnEXADStKRhJhvJSc&#10;qCacu+RCU8OTly4MV1RebGoIHymIGwNmX2BDlh0ljfuRYTo5S3lTCnFWEGTHtmz86Qvdh9557dd/&#10;/a0ZRdRCn0Q0UGhXPTTKVCox1/hNlSHrLeoS0Vu+ZWJfr/uAz/luee6qlW1sy8qhZI69nfx2essS&#10;ZhtOPLrbRx6x+nITR23XkIsOuya4A+89r1K0UVab5BE4n47VV85dJmKDlhr8tpJaxnlKh0ees6pZ&#10;ufw482Tfk5HlGYWc9SlWUnJ4zVpm8AUsDTrwttHVx4Hu/onWiVIc5auQ384+OEXHhDUoBRy9ITML&#10;KficyvKFx8mZNVwWhVEKs/MkuaTUxDiEqbKMs1P5dOpTgSiC0fgSkSxyDJALFjCPFkNrh4Ks8BM8&#10;AQ4uF/4rDWIe0cyEdPRLG5f9YnUpLOsE2EWsQKJq6RiBGIK9hYkrY81O21RFIaCQ0P/USwnwQNql&#10;IwcznAV8js9gIRATigAJf/VfAdhpg/0QSWQPfSVjt0KmCz4Moso5MWfP/MVc8yv8WP75QrIMvo57&#10;xXUUTODb+EZWOY1vquBx/CEZ4R4bEtUyFzZW1d5TXXdkamJoTh3VtS2CWygwhFNpSh4GmQSq4mVS&#10;S0Ikv2NYYA5/SOJFCkO2GjofskfMK/9YnEf5osVz7NqM6WJV37dcnmuQQZhPWGsO7ixwJMSCKBem&#10;wHDN+T3OtQ8/wqQp/EraF3u0Yg09vfRVaPQDG5E+n4uM9z/hw18+dexPt+54X3id5ozqvJx8ERVX&#10;ClcpW4E0LTedVrZElJ0OXZatJLROeo4fvHLnywfu+8mLl7ZvfekrnxlYuwp9QP0NKbU+NPzkv/q3&#10;9WPjMboDK1oHP/7xT61Z+6PrN35w7RrLioefMdkch/ZlJwD0gdntP/jOvrfeefPeXa/s3Co72Xkb&#10;UmGrgXYViaWi+apt7xRQDmgFl7myihE4Vct3QCfmhmhDzM+XdBZYHOi/zO3vkRl10pr/NQE7+UYC&#10;aYgZZhsWxdo+wHT8KctG5GI9VkdAIg93brV0sb2Rdfqje7VT+A1jMHQEFksBro0YuUio3OXL/QOD&#10;VNsYIwJkjCIHt0laYjgA2qwlPcbgqKtXr/T19SJ4pmfo20s9JnxLqnxiRAngzDWgM3s4KMFkuRwG&#10;Eh+IR/hGLfYlgL3Y0uho9WYWSS4q4fTW20rpJJFUsySy5LRROWAxfqjTdlgqxD5F5URcaXLbJObi&#10;0u90OZLu4nl+03FC2xphz34QW3ehqenZ0yc3jQy/3dklTDFb/8QpIQ2yQPb8Xe+GjtgctojdjDGQ&#10;YZbzXSGnRCmufNsjjlhLJ3ni1qVOF7aNqo2mhjY7eWZ87KPt7W2f/eyJ3/mfqB/StGMH8XSzho3m&#10;xsZe+dQnVz/7bGVL6/+ZRrHP9/efmxj/pzQ3Gxv1Tmh6FlXCOuQ2o/i7niytudb31toOwDqHI6nl&#10;AIyMtjKGW7S2lgLHyF01ljGHrOsb2H3t+m++/Q6tJMh7vdjc9nt7Hjjf1DJYKX8eW88dAsjVZntz&#10;cpDOF9BD79F/MoqBWBOxEiBlkZuH3ONj1zo7Hj52nE8QZOfjQo+wMkLmKGWPpD1VXVTCqvkjiFHo&#10;HsGhOrWXqAZOhecphqYQPJ+nwc4GK6QOMV/iOW2Qqu8Ko0PZ5y1sN/pJhDoqsehcdDVIQXt30q1u&#10;gAIJmignnxLS1YJJNB6Bo9KL41Sxv1E/vC5HhzVS9bnCrW4VPWKJnL8kOuJz8lJUCBBEcVW+jgNZ&#10;yLDhXQYU7XA15Zivn8Tz4Kz44Tu6mqV6vOIzY3mV4nbCClPMhMw3aTeE6zqM1hvquEAPW5trEIeF&#10;4PnOS5eudnSM1tfpEk4d1e5okWjmEwJPD27CZa/Mzj7R0srzs6NjQStckDkog7laDm9/QRtt3/kS&#10;RnQg9VVz86sdZAd+vKmv/9XtW3PATkdhNh+eY4JhZnK0yEukUSgmgYE9eOzU+oGhrz73Eg0l3t63&#10;69uffPJqZxttJdL40ljz41T2iHRp4yiylFTUS+a8gAU/5AVvVCXEOPsoRxiO1QhHjU/yGB0a6h8Y&#10;4Dk1rFgFtZxxvciorBq1s6EppmYPFvE9OnzZKo9cNq5XQyq91sVooTVWwyBy34S6mDSZ4JHCRxI7&#10;mVoDv+i0i0Qhh/eaShTgEhsdiof2wXKemJhQZthrRQ0qSU74NWam7Co/IpVeMg08qLqBGwC0jlKk&#10;aYQifdP8yfcignzZUZ/5uMN/IGIQSQrYCU94gq7tcdGIvVwMCHIQ/UuGUE1Ir8nqkKKeahz7rbwF&#10;hFL4LfNsb8akIhJN0xdP6IzVAMLWEm1z0Z62FSTGNt6+faGl1Z5JzTR4RnZ3hroJz5GGFOudNNGc&#10;GrNdCPpM4su2TlLaCrU7YaMZGfMkl5nR9ExXj/IeUevZapDbSitgMjgaKhAhGbLc8dqBbS+/duaJ&#10;x84//YS/pR4WYC8QKs12GDYgDLlrCrhzkz9pVygEjzz6ICoUsyX0Tj07igm8H40E2lDmuHN1tbLx&#10;IXFpV+rc7HX10uTgmmaY2RVW0hMULqgiU7LDw5zRVgnHyZeOv3fvjWsUPX1h80bjCO+7IDYzjgsY&#10;gmL7DIxKdgDD2EWXe26Q+cggYRHiO0NIg9dAlrwIdkCkA5cStlam3hTNbW1xzgXb5AsNhBmgKcsE&#10;QAbkj5MEsqbnkAQiJTwngEfGoHStzwylQ6ZYNU4IEnWJxOasEbePjEzNEvYFMqpEB2LiCIuGnnlC&#10;wB9TWPHdP2v/i+8ef+ChP7lzi3mmmArG0HNwPi5VNkvBVpWVSkmwMmrSxe+C2wQvQU1lTRmxY4wU&#10;fMrlS3odZVY0PXmbXFE7OuRHOnfXpoeee43lvrW6u1CVKRQHQYj83v7a23e98uapR+8/+/gD3J2l&#10;YF7QB4sQ5VqM3AeThqkjQoyTQ936hB8k/5sVaVGLIk5CU/QrKcqGwHja6zrYFXhORCynGa3EFCrO&#10;E6vhidfFrur2kvBiTpWhjetJ8GYdTtXXtDQSmUwk1xIkyjBcv0P9c+n/xA+nKTklLAVRpn/vRy/d&#10;bqz/w69+pt/NhnDucV3i8AlONNKtdG8kz6NLZbdLin9UUsQFyXId6LvFpkDirDajVYpQSTFxdjt2&#10;7Hr4kYdp+nHpcg/bhJLE7Al0wmERKkqEMkBIHEKPnj6zhUK8Tzw61dwsfc86X6y5Gwio4CSfhIxx&#10;pzN1rXhjrcqU0h8D3wpo+DQA0wLl9UEhuRELRtlEsFR6wgJSA0IpBtch8Yod85kB67D+2MdJLMV5&#10;9X47P9/6/DNBGDG2+J3eco2LeJ6/KzGaIpMlOrVpgdaQ4FNFwOkEH2ZHGDCDZDWIJce8iCskBSe7&#10;oENu9FCkkh0skUdE73TmBSQ6ODCAyI76vsbZJbot4knDV/0FhCB80dnZLpQAjG129qkrl2C6S00N&#10;MSYQe2GvFpu8Lmy5pIyC4ewvTbVGx8Z3v/XO3W8ceOM3f/N8S8vUyFAEdXiALLgSepAp4NE+eK1j&#10;haqk7nXUgIu1spQ3BSQ57sDyD6+zlSo7Myy5I9NdX3cRWWVnw4FIAIf6QhiRD8OJICRF33HgvRQd&#10;1eRWAV3q37W28N3TZ8+8++67dRWCrSGGyIyI0wt6SNZL4KEF8ATcZYvNW+/t8Q6VXMYpulT0xJkz&#10;vHhpRVtYDmFCh6IQjlYZDOHIWg6JSiq+FoXDYYHyzRFu7W/6MPPpq7EJhg7/c9Qf4asuoo7aS1gO&#10;uoZUK9hwcXH69oTAVrV5sh4Q6B1+e3DhiNjyG7Gy/PAtjSoBdlYoDBx6UxypZ8nkfMFE9jFgXTiL&#10;sFP4uZUe6z0p18AqEzGSWsnQ3jy5ZJlwrGnx2RgprxRSkUovwO4vSYn1omYoTgEPxlALH/Exqyzv&#10;Y8b8z/zDhR8IDTyfY/4kmLpQMiR+j640oXMY39VXBDqY8QKYAIBw/XtpIAR3lFfeXVX7/fEBpfMQ&#10;FKw1k/5ORX0qpjlMQBKeS0r6mYBz1Sfd1EqELP/MUZlPX7ruhwC7Qg01rhYPDzUBdgHMBZiVX81H&#10;fBhkhHvokcVdBuaVGUYqcfj+y2Yi8a8A7PKRxCLH2pJ6ELqfGN2cJfo3wcRn8hXInsS/H3wAW9zb&#10;e/0bWxW9EuNMDylKBgTz5AtfNr94ztaeNfCQvH1W5bUU/DhGQ50PFYVh4bbrrcM7Dxw6/tC+ow/s&#10;poiHo+VU2arh4OH7//c/rZjVyYII/uHG9WVPPPHptet+fOP6yyPENEsForZUjFBSIECukuJ9QusO&#10;Hbj37ld23Om67ygzmJdqc0fTEu2m6upogWwg60memxnBJrqgZoIF5C57kRJCOLpcI+LEgMYsYML5&#10;b7Ln568L2CXHeLKSczKIueSUli8/ZlNsgPRVWQORZ8JxITXG3gH1l+TrzA9iU2t4Vp+jwjZOPOF8&#10;6evv57d71NOQtr6WKHpqCqKDNVa1trUgBckG6O7uQv7eutU3OXWbikxmMkK9pujKY6uJug/T6GFR&#10;AECSj/8cAi7134sWstHhDCZ8Y2qxUGZ6gwSqx6CSgQZOrYRJcqYDRIBdrIP1OglsbGCHxkSvuWS7&#10;utC7cBMpiyFCzI1Bmb4b/xDhxZ9PB2bX3ML4UlFJryGtkMHsPtJzCeIfqa0j9alQfAV/qWlmXM0P&#10;T8LnTOQZZCfOMmAXNWNz7smtt+WY4mxw/pdTIsoiWunVgseNsIeioCBLcGd31/Tw8MzgYPsTTxJt&#10;98ZXnx0/d27V5z8/8MbrHAbdX/zSX90o9vmbvf+25/K5iYlTw8NYFyyUC/+7xpP8RmqLyirTK3Pd&#10;zf760dFdZy9fWdU+vaKV41cuNEoiEms2IYMcpQvqIuCA0//jPdceP3X2yXMXNgwNP7dhw7/es+9i&#10;S9ul1rZgDXvWFEamRTP05rMvWkAsp8SGTeQJJwdG4VJ7HQTYBa4XEviho8cIsitTkxOtughKJS1k&#10;7KhOWWPNciETcbVm6tTDctiYkFL54EdGOOuF1lWigQfeF6eexYnvRrQ2hEc+DTeNlFbsFAwo8mCC&#10;TzWj0LEl4ui/GSiDJZyIUZTC3yBnVjxEzFpwB9RbTfe0FEWAx0jhP9oK3nEgixlbdJ2QFCW2pfNL&#10;X400tVC9HHoWSxrnWOgPEldxPvkRT/itosIGITRWlwYKE92CWXutEwSOlB6rIXEbBhWBdcn5bvVM&#10;XTUUlKSLSoNV6O4cdU4eO3WKtIlrnWQFpYJkUYMm+JMnkROApWJqJ1948aOdHT+8poqKMYVg+eiy&#10;ag1QYH2wnUJJTEtXu9rvPX0epZMfb1tRT+uKmG9cJ37zQPZFPiZXwKxmcR48dvLLz720YWCod82q&#10;a100fv3Eje72WDl9PUJB49uZ4io6ygA71koheuCP6BtlZVw6hs2YQ2cOrEqFZXCWoE+W0bO3HkKK&#10;kZLSewtRvLhU39BIkEqALhKHjjBFSMBZhNAZBtJyYXKFRh1YmHbQurGKCUq9lX3scN8gOo6AZJfl&#10;R0kuuPKVibeSXq02oz7cMuA7XIzyYRu+COQo1lazc6QzLIU7NeINrSBQk0TjCaXZiVoEchqYm1e3&#10;TEw2wFbGH/ct3KDYppzHA7CLxkRJpQ71w7zP7npthZlHKGmJYmPjiffMkIZOAX0qAACHIPgINT2k&#10;hNwQJkmmu3q767IaVtD+x5R9qPmBI5PEWF650KKoYdNkOgtiR/gtOs+YP97MgTmxZHrE6ZQTatJX&#10;g4vjkUmYFHEff6bbZU0nQiuzriV5EoaSCZcXJcHM34u73zr8kW98Z+Xlq8cefuDYw/fHMLhgZXkJ&#10;aAOssW2bwgaBmJDtwAORJMvXdcF9+/fwhciFdHNL5bXxPCYMU3mFFf/JNzDDBD9LJdL3wcfSMsVi&#10;hTiQtBBhRSxJxODE9Egh1BVcO+CpC+e+eOzwO6vW/O7e+y60gvgWwOgRjYLYqijBJTIKfDIygnim&#10;PAD0SC7Y2dM9FNxlJu3tK0ZHh3kb+lAJsblpOFPo2+go+aRUsoN1uzo7YbuYcyCvsdA8V71SPyBc&#10;eJICUiyQ+i2UqBkFDqveW338RnyyIL19fRs2bBnsH6BuHXeKWBhOCzQmWjmzSG1trfiOiYzmOcWk&#10;EGst5y6t+4N/2/z6qyNf/NLLW7aMDA/BUPT2JA8kFOKQ8AgONpSCvFRWY60x+9A/BaKNjnD9zs6u&#10;2zMjiEXAKegHpBIWBLnjmGL/6Ysa5RLwWkDUXO3uNw4zu/61qwooP8VxBKjEfO969SBo3dEH7n1v&#10;/y7WgWJe9L7h3Z6eHtaErqysg0LNA5/7kG2p1t5RaMBndihz0AlnaGy0EArbSNb+ikrUDVUiTNnE&#10;qq6F88cmLoCOATuEiChKEliEi0s5MxiKxhvqB9avvefbf86CvTEzTWIsWiz4GtISAlC4hJPjAvFk&#10;E5vP93z1ZweudbT9+aefBoPjXaYGuCZ+oBysm2xa9s5/qriys6jkcH3N4Ows9QTPnj27dtVqwCbC&#10;ZAhsxGgZG6bn7zgscP8DDwOuHT58uJn82JYWwqdhKq5G6S0zoNVcAgTKyx89c/aet99+4dkvDq5f&#10;h9tNWeQwjmJLrRBL1aZzk/IaeAU4mO0H7VrZ3iYUZlatu9F0xkfH2G7sGiiBYd+x9U5o4Pz589du&#10;3OC+Opywhe0m4t2YvvKefELnMisEUfzJZoRP3YeAVUJllBp3s0dRcU5+101bSQlMJmVcJJdNYUQJ&#10;+DBtJVNAiftFBMASLUhsHZGDzS3NRML29vVihfCxkJu5JBVVhMZicMCorkv8gXSUyinUd7MPEYRB&#10;wIIBuglCjdIG1jBV2aS4iGwI4tHA4rnW9PTkyXK5/hjYpSbtL5pMKATchAty/XB0cOI1NjYPj448&#10;dPzM42fO/vxXvj6wcSNEUkNH+flZKBDIiA8qiFnNy+TD1LBjJf07lDxSE5ble0FKLNpnzi/5+rMF&#10;UnADQ3Gzs7CX9JhfhCARO5Ty0Bet2TgbVJ/i/QjhCBbj5mjA4S0k2heyOXr06FtvH4QAVja0+nhG&#10;c1KIYlgwZB3wIq+YQiVoeBJ7x1Ukw2NrfRBqg0QES5SRxnP1+Xff3TA4eGjVqqAftx/XZ7l7hCrH&#10;AU9ojHjf+b0OGQzVeGmBOMVQXVUx3VtrW1ENN8KsylVVZ8RT1ArxQZ9EYopZK/iGox6taHykn7AN&#10;JZHJ8sVuJ+JOMatltPHhvipPEOsqVcCpNil9RvqNmFIDiilaLZeCkQN2fC0SjmXKZnUyIl5PQWRu&#10;t8dMmRmfCg2bwAara1E4T9Rrt+4cfMhcBZ3bZQ1gx/04B6VgZSwUjBSEFFpALp9zxSt/JZ7ktBQe&#10;7Gy7lhXfYMz8w/H5/PGBqxUSZGxrfk004rCstTth25lWVZg2O+B1cLiVmzmp7DONrXScODo1wakr&#10;aFL7TwyDADtUW32dudu9rPpBbHHBI7+vUqMy4zAA5WyQyc5J5Jd918pQ0iVyLUpvkrKXHgmwyy+V&#10;wIVwKZWnUkcKO80oMK6dZlk4ygIbQ6LuFz3eN4Zs8bmU9XpH84UKnpltqdlMJpbzS75P2hbc6NnT&#10;x6j2dahz1QdvnnUP5J66vkfHfWMiQTjWNRPIApewzrwFicqe9JrzJxXQeL5xeOyxFw9sOHHmzGMP&#10;nHviQV53nQn5Trq//9zOn/5cfhK059KS/7B396OPP3n/ivbfOXL4yO2JlpZWPibG0FYnV6g4qLj4&#10;vnfeu//Qu2/u3fXqrrvUNc/CJ60JhFRdGd4/YXYaq6tUCuULf7xjsE2BkfEagJ21Tn0k6BLDSH8m&#10;wC7Rrwnv/y/ALsggkX6GBOWEkZkBYadVObREp2FIcyX7aADRFVemu/tWs8q8LqWL09mbFFVufSqr&#10;wGd9U9OWLVvu2ra9e9XqpsZmpHpjQyM6AxHSuKO8UyrASq7G1atX0WptfCr2n8rFLm0jRUJ+36wY&#10;hiW9Tbtk+y2f3bFBwRduHJ7o1RlO4UoB6dMHzAxhmBkCjBo97r+ZADvTj7pyW56LlaJAkptoc3pq&#10;EXI0JMSW5K+J0xsJTneppeVLJ49vHBl+t7NbYiI+43Wmdexz6zfu6735NAXvWlvJflrmFN8O/Ty7&#10;avpWfDEAEWkWuW1vCooIu/wR3/VX8iIAmcjzv2Q5+JxRZLfNVAUyMOfa+iYw1c5V3fd0dNSfP9f1&#10;tV9++zd/feTIkWvf/bORo0eZ8oXf/ze9zz931z/+L1ARfmFW7A9vXD87NvYvj57swcJSyeIiEUTm&#10;KlBOqCBstXdDC3ni2OlH3zn20FtH1t3of3H3nce3byJGSMd3nDIYb5QCoJJ1VeXO196Ul/rdY+sH&#10;h97qXPnipo3f2L6VKnWRHxmrz70iNVNMYwrk1SCYEBQhPUKTD+CAzKGCI8VHg6/F2ShuzR4MZvuF&#10;i1fbV47XV8dOcdmIPOJSKlXWXEtKbAJyYRI1dVXbQoiIPoHUZBwaGADQTz0o6ExlwB0Ks8UrwRWG&#10;Egcqr1C6jrtjslE1iAdxKNHlycNO/MgRxX0nlevn4HugLg4JZwJweGGnuMaixI4AMHkRhFdpsazN&#10;8K8K+qgSnHPww7EYR63DShgME3R6jdbUSKEeXFURhZYPRpBkacTYZC+4w0OQaM6MPCHhPKCBRMYZ&#10;VhKLGUst6ZH5XLGF5aB1kE0Y3AEbqZwRZWRN3BzTPAlEqaym8rEjx1+7Z2eI06QzmRlDoDF+SRJy&#10;JD3sa1NzT6xo5ZaXJiZjaswLV+rMwhzjJChB9Qf1kFrirxvQIYptZrarX0F2s+UVN1a09LSpwM6H&#10;WTWsKsy3Ha+/0X7t+hd+9Nyqm30nH3nw9d/4tRvdnZfbSY2Xrm/i1LzUrMCwq5dfwivINQfs2DLp&#10;YTMC7FgZAk75VkBR/Mk7gUxRpyGMERzD1M7jM8SlyvKan6N8FoWK8JxD/XIcuaH8xDQd8ORKNqWn&#10;9EZeYU+4bLBJrEDYd1azuZicJpoC4zXYxFkV65CzTGxovjJpOrameT5XjC1jARXynB8nIxFQFRya&#10;3zcRkoFjJ+mie+pkN+kBziQDkFf0t/Om+S517wPxYI7sO8cKT5yrt1z7NajOI+IU08onE0angkhY&#10;IwkpERk0UgDtl4JUqgggkKhJxof7c8Rx5msG2mgdz3o089P1LVxiKUJ+k2sdgJ1e1nfcCScFUOiL&#10;cTQ8efbUz++8K74Ugis4LtfevQ6FmmGuZ35YPdeqqyrw+/XMNKrshGIYOVdqFhhCyRfmZoz2Ftg/&#10;isszMMKQq4or3PnG2/e8+fbh+/f95Eufu7mqK87rYB/CzwCX2JGtW7dClteuXYsG06AxIRmUhb31&#10;7q0ElVKsjSr4kCZUS72xFMjALUkkU4HzShYWwmHdUNe5a3T8BLVhF8OBLuZZUhYA0Evx/IwaacnW&#10;mvcgpZ5Mz02DAQGe3HV7/FMH39xz/eoLmze/su0utS1RG2yVPtHW0YmveAlhw/Cpuz45yilA5bwy&#10;suRwHvB1EpOGh6jxMdXa1gizwPz0B2JF2F26QtPnHptBifGO8KpvbKprbCQFjkauiP+6hkZYiYVE&#10;eSdhvqZONSYhJQBJ8g0pRUFfVCiEWlFMfBiynpmhdc3oxO3ZhaKdd+++cauPH6L4CAahWQOwAvnf&#10;LAL1zgxjLzbU1tdUVNJNHOxk22uv73vux1d27rrxX/3fTlVV9lw4i6lXXsrwKYY6qfBp5RHMczAT&#10;wEheHGluVB3AHiLdFR2/taVVEJgy9RZXrmgm+ISMhUnS3BbxYbJQSyBfzXWNaFJuVsCOEDC+NLRu&#10;NRu//XVQ56W+1V1BByGkguYoWvfMP/93/H75lz9/9Z5tYZTeHp3k62wACgFbBd7JcdTU0LBu3Xp4&#10;jZLU7KGiV8xkOvDBPqQUqdcOr1GwCD7SIRdCSNWOJPJkJBjQKpJPgtrjao6W4r4X1a6BA099QnR4&#10;g9RM8zkibObnZvB+ROBYRPaO1dcB6Wx98RXI98DczJo1q8HgIG+6YRJvyExr69BZ56j8svft459+&#10;+9jrO+/44X27EEnU+ujoWAn8wsUDmeWIUdHbsrrdS2Wbi0rebmoYLis5ffTozSs9azo7eq9c7m5f&#10;QQEMNABIYmpmrqGx5a7tO6/39RJbB6zJjMB3+A0Mp5O4RPGP0M/QyDCLsaeo+NGf/fy9+x84d/ce&#10;O+dcacSFN0Bk0MZv3byJalJXW93eQUUGgOtZoq1v3brRUEEVxKba8ppKIOqispvXb/XeHKyqbmhp&#10;at+8advGjXeQf/36G29Q0B7vO+AA1KITQm7MOQ4cg4BqT84Vc5EXCoFkhXPy7aWLwIXIuZAigOyU&#10;FpaCuBN4odejPIQtqIims6vRKbeOE/Q1JTujAhFCWrCFG1Hn0p8/oRmF/jmcQ1oFtgrd8QhRnJym&#10;IiasRocBZI5AECBX2ro3tp45fQZfcX1NLZ4RmAjBvwTiZgUItUhQF8pKcWlrU3PHihXzYxOAW0SD&#10;1FSUrbp16/ErPRyel+vricMTsschASfiiy4HMy2lswFyDDp/uufax69e++4nPrq0fw8lA0moKJqf&#10;YaNUD5FymHRWLVWsqCzDCt8STQ4OY60QbO4c7TiJWDm7j7JHZbE6Dkf7UmFzUvcVpQqEJbcuPYPw&#10;HEiWOxa/qKS9rV2xFVX4A0s4m0gglnytJMUehqZvg63WDCyIrEV87qS+YkGdOXHmxJFTs7dnm2tb&#10;Z6eljuRHSHA6rwQz5mQQJ5kObyBZZUvpL42fEAfmR6oZgRqlRUN1VZfaWmnsuOfa1eGqikH8Pg6l&#10;DQw9DvU4ZjgpdDw7uaBQBSnD5LGnV1sAdha1ya3M+PAyCarDiEOip6ZLqqORkSxAaSewPtX6cA6P&#10;D/lwSQmGdjIvKKN2YYlwlNbmFgKGmF7E2ytIQfeCq8gcI7mZA0g5+BBzZUmZCq8S2CtMVEcL80du&#10;I6GcQeJME22IAFnODjG2sAMlQPCOsPE5TjruQy9vIGCXson0Af9ADinQ1ZlTEWku2yHSx7PokoAp&#10;+e0ztIBuEjuGOqKjPR759gXimD8yKbscFpFToNVo+UXiw/kn4wOFF4l347cCPf3x7JQIukb3DaQ4&#10;6WioMdIJqyrZ0F219bx69PaYQGrlSsueWeTompomI0jRIWQ3u3w2kgIZKD3BPxwSUaBWlnAQSUQf&#10;+BE0nKJksj/zBRFAkC1FoUZFG+OEW2ZrFmQfV5P48sJnEyxxwrRDOCLmzQCGPMAVhJSkOixhoytk&#10;yk3jGXRqOxwkpfZAzmwgEVwGHeyNVHD9IZhTCpHyrCPvX9IgMp6k1alPm/uKRQFPKVZR1CVks6lH&#10;b20aGXzm0sVv3EW7CbXBCfhKv3Xl5bQLbZ+LB9ucsz/duqmXNAgHbUJc5cRJRceoKpPfamtb8dDx&#10;c4+/dGCivu4Hv/0rY1s2wMpq2FdSQcz6HX/4zU3vnQgaGqmq/P5nPvnb+x4Ynp35r44cxsWF25Yc&#10;V+pZoF+V19RTgg0u4cCrr6l7+MjR/aB1u3cd3H23lBOV8pibmp2aJdBA9aBUxw4V1730tMjSZKXu&#10;l+AE0wwcvio2tdtPJw54uArY4y6gBoX7wsP1xAaqgWyGsQkf126IDrNi5zmR56Iv54ickPQWO+h9&#10;TwFCypJTUUZeUfELbsq9XKuXCVbX1XIMKEBApM3eot0ySn7K1Y2Ue9NjUGWI1FOjfKm0qrQCuQ74&#10;o4Ahq+U6NO06bmlt7urqpO46whERWFNXTcYM59FCEZA3e413fIaKKVTonZgYPXP2NKZyeMkYnQKX&#10;qpRawY6705/LBugsVo5YNGZi9Vgod/tixJGmZYokKDacjLqYGdzx0KjGRvOM0IpmjaaWlkwRloJS&#10;7iWStWxp5ItJ7qEuqZyEmokXYTGj9C/gsCfaqriIXC01TYpjyG6uxODFRf3VVedpdjQ8tKfvBnbX&#10;WGOjKjFZPstmLis92Nm1eWT4qfPnkDM9CsQrwnBEdFRwfxcPDeReV7YHyEOWVZ+FDupfPuOwKcdz&#10;COaFbOEC/GpIA3GfhLd4it/MX4yJYqZ9VYFmcVbI+hAjq1avfezxx+gs31tSumF4qHLFig2/9dvT&#10;vX2VK1bu+p1/uvFv/jqepM1/5++uePAhusR+oO/Ec/19/+Li+fO3J86OjWJolZLzUQIHzXHO6eRS&#10;tXz0GMVkbxwavPfazV/76Strb/Sd3Hnn1TVdf/K5J650r1QEiwIby9lWWA+Yam3v0PZzFz/9ne93&#10;3+i92Np8oaX59/fvudTaPKgkU4fQiSyi0ZKOL1RR7Zsdtq4hAVQnQnIopAOrWWKiVykpTCZDscKC&#10;oNfwzwUHsQg8r6umjaszVSTk5kdrqoiQohD2lVVtzuSVYFRQIxHNpETVVuOlZ/DsLcTA19GzoAPV&#10;IyLXncRw3PbuME7FJRVdUp0Q5/elXs/imagahgBB/aAbADbtjRs3e3v7Quecn1K3U3y0qMfMBB20&#10;vpGaJ9E7CipIfmbrrqJCvOhECyCxUAzRaJRgXowFKlTTULsThJW/wvgQbERjQHcQj4L6DLZJD4aL&#10;mZbEr93J8iTI5BYZzcwBIOIkVohkaFluhY2YkG8CyRc/vMg6IXuAJVUiSD3ZQRKBa1lZ9Mw5CgUR&#10;2MAraGgsEwppeUXpLOtVUjwNwKkKCy5OldQmBX4qnkYeYoqizMOZ7AaUdX1dx6NHTyEoetpbFasH&#10;8TMSxBWGgzBd9/USRozgUEkDfnFebKirPXDrJvzNgRVHFT3MEHNsfnNjA2VsCUzjhylGxB+Pnq72&#10;PSfPUNeNnzW3yIrdhL7GcaaYKuvwUqGqKom3eOz02c98/wftV69d7+i43tnx4i//0o2uDmauWDZU&#10;NyfJWpNRJGnWu6xARTAdoj2y6Wp0S3ZOVTVhOrSPILMH9ZTkJCI3na5RR98QKCgcvKEVq9shWSBQ&#10;zdT87OQsCbHjYxPsYXNrW3NLGxUyyR9F7uOAAFvWni8sUTMJVWdiZIjaW5OEdNTVcRRN3h5nceAF&#10;n7kLbJ0OXrsxjPwi71S4rUSGPkEV9JMBGpYDQJJHEZPacX7kclQlOsszFInIbIhD3EBT6HWcLJHk&#10;RMSPYgl93lF9BqqGXl0jjSoyqoQ2PTk9MzmjeBnoA314Rm3N5fiapY7WZDmnhELt0G9UNFZ4jxWD&#10;JAMMvCltHKXa3SPVfDLUN85WzjIXWuQ70cVAKpRzhSsrCaStkuqn6K4IMBf+Oz1F3glAkBbHZ1Ml&#10;84TA2GbHT8GgGIYS3gYF4+yR/FJVcWV9ak1MqFpOXqF/ILGELBcY7YXmpk3Dwy3Tk+ebGyF5qazm&#10;NW7u9DMMf17JnJfJM5H03lznTJCjlWCfFmIQKXHaDuld8SevG85Ngs89YQTdq3sgklO/bTkzb4P8&#10;VGdTHX85rjUlVuvpP/n2phOnD9+379C+3dwokhgicxn2Yav4ExYwAgGOpa6SRNwTwUPRpPq6eiWn&#10;739gLy8pckcgurpNxad5ElFLPtVTykmgoJnhIWKyRPS5YEXcJzOCbRa7VxFkjnBRbIWtW/rMfPZm&#10;7wM//tGlnXf/0613nqeXq91xoH/huGBfWa0onIYgZEjCfVGSYMfqCqJ4CKkDPr/VN4xfhX4OlH0S&#10;Yc5MEcm0evVqpIPwcLRO4qorxatIdnZA9Jbhr4G4E4UHqUR1dp4YjU5Rbwr9nVPwnQJ8+OTtSapx&#10;rV27DsjzjQMHeHfdmrVAnvTroiEg16e/BARsQFe98yJOe/+xEw+ePv3Klq2H9+wlTqq/t5eywZin&#10;Wt7J2w4GFmXwdaTt6OgYgcGUV4PAEGeOcxCbko3LRlJUmNCTTCO33z4rNqmqzn7oTMjsk8F1qzhO&#10;drxx6MRD++KUjQdbsPWVt/Z877mTj9z38tc+P0nBr/wBsYkSrbolQSEDADWCjIyOznY1vhge4k1A&#10;DT7GwaksZB05KgxHaBXfUpauSVkKJUq4a0zaOYAC4IgX9EGOA3nIQ9uTCqHMd44IpVdkHmuVG5D3&#10;Q4XeJm/LMVJePryZrhoLd774CmBH35puA/kKH+UDrL8jsWbuPXj8kRMXOCQO7tlhI40SBtV1dQ3m&#10;CkXGonoZrm65Y3L2nuKSczXVV8pKDx16e3BgEDTt9vg42YhQAsqB4g0d0QxrcLqAx8UKR7Y4zMIA&#10;YCfYQkfLPHW7qTbY/JHXXp9sbjrwyU8gzqgirYAmkbHcHcoOK1p65OGHoRw6iF+/cYMlcgiYQg9m&#10;pxagV1JjoGjUEW9WcWNdA41xcUOxjK6QeAHCIGNG+rbN76i77wgysjhFBvI+hHLsR24A2/ecaOAD&#10;b33AgImvBB8jPAUYGbmLyEe2LNwgBl41yuQVyQgp9NogNn6PDilvnedBotoCRyRBH+H6C3VGr6iE&#10;bSWl5NhTThdoUdqkrXp5rxCUHExKtJgHqSHekObqqCOzEtxYmCpX3NPYCIc+fvXKK+vWoDVqGAhR&#10;LUJyHUvRKi594lLPUz09v7d79+DGDQTAw4UEu3MzHYrozYa3FRRkT5Ha9Nqzp3f1k0dQh/4aa6V1&#10;jtWWKyqt7/tc9yGOaaCBcAqHCxME+WhtbkUAQv9cJ2K/gsygjdzxkq8br5j2FDZI4SMCQskFUYmp&#10;+sapaQqQGz70mOK5iCFryR2v5z/F6NsFOH4OiMhcsRk2WFX5TnfXnqvXnz5/6WJz82gNZRYLHO95&#10;xJDjDiKVQ/JCJXmFhXD+ZukCUVwjvFuR46+Hok3DJ2mgYUomJYe3HXHYeHOzU8Qh4zZQfcaAKWKh&#10;9YP0IC43MnNtTyrRz+u2SM0CpfMDtMNuMuocOpptlLdYdWQYMcI3ZhpjyLFXL4viCkTkpmRpVVTc&#10;C0QJZSVC6jIPW5C6tAldPYJVUo+wMJm0F9qIpGvqHy9aTjMZ6yRwTZSQMdHyW1lSSeG3cs7N2S2I&#10;UJybh3AWsnd2CL7/NY9I3fUM6du8iaFYr1SEnRjHtQgNamOBKWT4U41tPxofGsblYDe7UpzUZ4MM&#10;F1q9yXJAXzNBSm9b1h/eLyhEqwViKqRBWqn05H2DNa2FyImjKlZdtRniOinhJ6O3WApfNpYllR2J&#10;QLOISoirJa7NkqW9S3pk0myZxwuXPYYRq61V8kPfzQAjW8rSM9NbIUqyKWeT1Sp9eFOePXWS7lvP&#10;bdj44bescAWd5IsRA06ASKEc5nbyDJmAcy6OlXzk1Pl73zlyaM/db37sCU4fBWWoPhQlYKfu+/0/&#10;6rp6PW59pa72wlee/fK6jZemJn/vykU5VZ2thlMuIryAjnIP81efe27r2XPf+cTHzm+7M2ZqI0Ki&#10;gT+VD0syl9NhWDsj7U7wcQAL+hY/EQggwM5IqvZIaroMDGkpRUQvyWekXXPttoRNiMl8cLrBY4w8&#10;Z434M2eQDyxpRjYpRUeIhtY3EUCsck4quqy0mmhx4JNO5XcTFpXOypTkm0SuQqjSQ/HHjjnWo64e&#10;N14T4dysj6K5WPzIslpSAge6VgRNsHQE/isSnJqtJlHnG0qjiA011CjbLjwICnZmAQzR5PSWT1mL&#10;4OGkIQcPmnidcpdoNPC4WEOKKPM7j+T0iaeHJ2GoT6VyNHCeMKQE8QRThA8jY+fEuT5V0Z4Prlq1&#10;/8aNZy5cIG2T7NcYbU7T76xazb2evkAX+OKLLTSpCOYyuBQSILZ1eXE/sLEZDcR1M/GYD0avpMkU&#10;XkmKWxjMkUEcq8CTu+++Z+26dYQO/Pyll3i5s/cmyXKtu3fj2ab3weirr4KXVDY0FnaJfWl0+NL0&#10;1O/2XKQDbPCsWA89Si5AAUpRWEa9Xaoqnzx59okTZx8/fnZ938Cr9+781pc/cW1d97XVnVVY1tbE&#10;UlRPScmDbx197NCJ+946vOr6zVd3bf+9B+4919hwqaVZ6nswhSbGMsnitDtGyoVrN+usNgAQ0e4p&#10;aC6tif/Mmlymije5lAmpYjtRVlusdSZqSu4/cuzg3p25hAnKgRLkz6tQnXNdJ8JRrS0o4cY8hkoP&#10;hEeDNZylHOr2CMaNIs4gZL4+KTXaTfkYA/liI8OjPEEForgM+gRnE2FT9kdg/ylGjwg77aPM1Aij&#10;k12IeWjjMuqkKL1Ufm5Sd7kvktxlchVCKOBES6gRROSsnDD2b2pVA7RLBBLjCxYSY1pexRIVUFD4&#10;ovTgg7Fu8QFgFKRoWKNxMPE6S6frKf5RDz4W1+RdsMZ4hB61zIa+8vKRkOGti7gbfMSQtRo7GPIf&#10;Qz23KxNl+hZ4Grj2E20reH5W1YdS2Ad7xnNVAa/Cc5lar0qDda/pmE7V7cmuAUxFcypZsW0tDgxI&#10;4Mejp86s7e//rXcO0wvl4O57Xv3Vr/UoEK8lDvPbRMpMT7Po9g2LEhxmUBLd2+3ptTYeXK/UeEEe&#10;RkulU1F5nZokfLe+rk6O4KkpbDPuruRr93FAs7RcVQEZThOuMDQ0TBwT0B6dfrg5FA8uwjmjmF9t&#10;u9Bq0SqRScVFYA7UwiLYeWx0DKNDi8ChZmKNs99i134C+extQMlFB0BqF1Q0qHWoe9BAHMohFuIR&#10;ewdgF8QT2nxIIH4TWRxCOCy0pKfJdeTsZjnIrZ6qdrCafSmPDY5ROQo5zsGXjDsp5SG+HgvqiNLl&#10;M07DcNSBCD6YPG2nPp2URIsQWWbAU0pfUocTKCtScFImOik4c0T7qIs162DIXqkYaIRMPmwFMZEW&#10;wpl5acpeEK+Dkot9WvlU8qr6M8jKILZYMbIQPn/4MM8Jx5bV5rWNdQ72ydqTeLamnTQj38VbsKw+&#10;mXI/qITnG2SaTC3j4u6xNtmTtFnxlkjXD4ax+8DbH//WdycaGl5+5smeu7cHT/HgyzFI8bste4CF&#10;wOz4TJQ7EHcBT7sQYeknP/NxXuVv/mhpUiaw4ozdjSFKFDv0NwtBtz8zvHGRkRdOjPCZ61DxUtTU&#10;Vg2PkE44AZQjCNymJoj7s8dPdBw8eO1Tn7r6yU9yZRgABIRxSBWTA5p4F+2ogFlH6UemHNKVyBdk&#10;cUUVyF01qXC0oSMzFCHgIENahUpxRNqjNjiZAyWScnJ6guRlrwcGhpqbmjkAqOnLkMmnY6QYdVi8&#10;kI/DoDgz0I+qoG+q3eM3cOzSNDUZkfGr16xhzcmIZFLg92tXr2Hwfb19o8MjwYT0pOZgkgFZVLL/&#10;6PGvvPLamoGBt7Zvf4smCTMzdMbgB5hZEdR47eZnIWybdypmqaYBRYsNjU0koiK4uRqlf9kFoo5Z&#10;UTwqYEaU9srlfii4ES+mkzDr2BisHoR1c3VX+7UbG46f7tmpSNF4bH35za0uWnf60fvyFxO9pqq/&#10;Sa8SA/kwIGeT3ywjFKJAPHUwm+AtgjFFanI5hTNcJGE60SYqeyLOA9ux+t/RwrAJ65Rkt8s0IJb4&#10;k1Owprame/UaHP58jgVR/w3HZqOYBiLDLlNgC+1m26uvI2TH7ti0cuUKbj06NiJ+X5q/hwTfI2df&#10;2rr+wK47lVLnZWlgWZuaGfDY6AShoitWcFyVVg6NPllRfaGu9nR5+YkTx+kJK5J1nyyqb3Ivd4lY&#10;gqSiWAbA7MoOVX9gKaLrUHiVec6pwFdAG7nys8+90HH12rd/6zdxMribJ4Gi+LoVNMSywQJs1apV&#10;3Y8++mhXd1fvjZsEozQ1NrkcREVf74BKK+EBJWm3oUHwX70ahnZ0tLNBuLHoMnzl6hWwPWrwSd/L&#10;lldRziw7/iOHPkUC8gdOAlFFtHhhEb0dVv4i9yIZvvFKvGgBZr3NR04Is3hdl/LTVIk4sxvjrVwG&#10;5QfP+AiZy5LFcVDpmn4g5BHjXJe5x1nCE7bmxrXr4DRG7RX9TIwAfhRWsrG5WWfR7DwsCqCJfw9R&#10;LwdaEmUm+9Lijr6+7oF+xkIlu6hDH4aSFsCn45NXrjzZc+nf7LrnfHMTDS1IPmLCnG0cX47Nco8k&#10;XVOqGwe29XanBUWGZVIVBBN5jiGrPSMvew7YxYvxgVgZZxLio9MRgutK5TIbGmWA2afmpUsB9vqi&#10;Bb0uGJmnlvh8UuUMKtW8+OTJU8ROqxVjVRUZiPbXLd8rnseo8kchyxdXijsS+JFtPV+QKzVqjLpk&#10;xqGuTi7y7Ak6kBRfVkxr0snCSNNpnZ1YPI8EkBRohvdSBQoi3ce2gR+Y7vkw8oHpxAkHoE9l1oxv&#10;0k4HB1PyThkdEAHyvh1wuJedZS3lRYHZKEw442ZmxigqRKtFrmZFjfOBWXotRMXeJ1WQVMM4H2QK&#10;dnI4OduuGyicT5E+aDWxggxdzRNAELIc2Ehy8ebmaE6RYoVMYYm/YuUNNcqmFwfF9hjcyZT7YLU0&#10;tWw58pO+cL8yUlvW/j/wrfw6H17eD9BA4Z/LWxAxZkl6RGKcrDbFgmVAGFeGhKWnVletr6zeXllz&#10;fOb2kHsficF1Airv27WNoypK1P+KUq3LwX256uOlSFQqCeZoar5iyyRvIrE8XoYUWlrMMd4IIs9T&#10;YkPvz35ruTySlMwUahnvRrpWbjjlV1NQVKZA5/v7gdvlf8a38j+TZEtfj+yqZTwt+EVHXgjAD+x7&#10;EsPve53S+86HpUj/Bx9SkZJu7xllxfKzlJNkj8XXxH9KDhLh60cd5KRhf/Xnr95x9sI7995z7IF9&#10;7olXy3ywW8YHBz/2e/+heWQsvn68va33s5/5WOeq5/t7v3XzJmNnWiq9TQa78pooilwdZZbW9/f/&#10;vb/43nBN9f/y0acJio/cHO+RxCcCIacTMjVy8cRNQ8jyQ21RLC76erNYOPZ0iAeUqWq67KPsQkP2&#10;PkMSYGegK5RPveUp/zUBuyzlNghfl9bWJag3sXku/SSW87w2B2hm9sUyWRYSCc/B+8Pto8UwthY5&#10;+LjfmihpUq1OTXGGcTluVF2nNCXF4rlM/uiYateq4LJEna4dLXW4WmiDAQcGxebWuFbbrqCc5OKJ&#10;BJVLAhqZV+iAxyXRlQF2wVrhHhF5EYCt0YVZos1K1wmkgD8iZlCODTvnlLkjr4gKBSAVA5d5H7P4&#10;hrpcack7a9agn3zx6Hv8hQufjwXfSARRSpXWsUXC7LjtJRrLBs97ObXRSTolxTWRRgGLxceTu8XP&#10;C0WH/wwyXzbk9EoqeZFWNRcFGPy0trt+4/owNddqa+4HSx0ZoblE/PA8/owr/myk/+fDw+9NTFy4&#10;La8zXBibpZVhvNIyXCS6pGTT8Mje6zf/xosvr+3rP7Z5w+XOlf/xk0/cWNMVHIuXD+wiWOn+A0e6&#10;r9783J/8YNXV3jM777zW0fGnn3z6bFM9/mrmqOp0rrIaMwoxY81P+njYDcm15HMZldafTDWCtOYp&#10;6zCkinyomfxMYju4QM74AiHGi72ruva9e0RP1nTlEXl8MuyUORB+EGkyc9RUSim9kAq3sFyiDolq&#10;+KJtq6S6JUPUUsoj7IK6NSViEmfUF4XnglhuT6L/UKOGdhucy3wDO4IgXKmargEDjzmwPgSD62Zw&#10;TmGtKX5SdgqvSLkjRsawjlerBD28goh8V0wOaDv0B/MIyIiK98SrqgzkdbBq7RROq2pqoZfR8DLT&#10;+QgIAz5fPWtHi3A7VyEuSh1npiYVh6iIJdKGtHAh+8L/ytRhtGnFrYYVnh5BcvyhwWQPsVeY+kXz&#10;6/uHHj9++tWd2+RJc8VwzcJqXhBniKzgDvDGW7dvRzoqgF1wDdchR4onPixq2EGCWhiGTW9BqEFz&#10;Fzvb9544G71i1/YPvLLtjgDsHjlx5ldeeXXdwEBPW9v5psZ/dtfWG11dDQ3qO4ExJXMJCCJiq53Q&#10;wUCMPsm1FupTfq7neq2CvlJ3L/UOR2Ok5ykjpBaWQgFRLGWILbKSCh8jBIRCQ+USTfiFvXBFTAFw&#10;YAbbvIxObjOYnwjkhqZGW0epi4IBO2WDAVb0XLpE9SRCAKljg2HO5yEK1lvgvjFoXTS8yo4Si2B3&#10;Ba16X4I1JDAzFTpkSzxyOQNgl3SHMMGC+gGqKNWVgUPaFL/I16IZb66EW/EOFV2bm5Nc8LJEkO3B&#10;JDR9cJoelHkQNGAd2BxnouJbnpers/kMspyJM4hQzTJgnmAfLq66DbJ/CBcD3FCcGKCdEE9F1cXB&#10;I2YRVicQSSOPKHleT6vgA5XnAS9ExeEcsGN4YDJhaMQq9VM0aYnE2LOv7dgRkDdXM+4vEtL1wa8+&#10;JOd1x2UN3APIliQqP6QtKNig4KY4m4Ip4gr5dYIF8j+DuXjsffvd/YcOv71vz0tPP06NL6R6khsG&#10;4sNG5soU4uJPwDeU4UhVVrmk2tqQKi6kOFP62S98OuAY8V55FRTsFpxOl1U1qGg+korvWm55rXVD&#10;onk1+pTHjMgL9HdxaXBkkERaNXCgX8TAALf5+JXrT7706vzK9uf/s/8MHBSGZyhcn8HxrgqmyLkh&#10;RBqJLnmKEIW9ZqfgZ3canUWei/aJQ64icA8/A0K2aOL2GPFJFOilhzWajbK6pJmCwNZARk5QUaK1&#10;wDznbbHNTBDoPYLsuCAvRqqXNaRS3lXzgVv9vNvbdwvW3XXPboroHXz7EN+iUSjHA9F+QUZqjVxR&#10;wTVBXbSTJeUPHj/10KnTr9155589/mT/qtV11dVT9MyjH4IolYQ4agFoBSFD5WnOzVC3jmXs6upe&#10;vXY1wotu1+w4abaARV3d3Ss7VmCiM3DZU8tYvDpE2Up1XyTTdhjdobDxA3VPNjZuf/1ttiOK2d31&#10;ylt/GVonQe+Ue+lB6SpJdtOll8BAko7BiVShDwUlansqfIwEQykT7Ajxd7CizGDnUUhTU80TwfSS&#10;WMgtY2CMMQpOBscaleAi5ZBTXWPDPffs3nzHFhYTgomSxcYlpd9AhI4PvT2wZg3+tK0vv8Y71zpW&#10;sEeSIGVlO157e/+7p17fufm1HZutL4ZrWjFrVH5Um92lYlBakNWm6dnPV9afKC29VF937ty506dO&#10;cgtCn4hRUgJXUVFXV9f16zfY66133cVdUJRVrs4VEpE7SBa2nOgfwn9AeRWTVVZW39D02Kkzm46f&#10;+MlXvjLWQGYHhRc52JQKqu5XnCKTt1FKVqxc0dnZATGz0Tt37mxrbbl4/kLfrb72le23R6dZLdDk&#10;W720hB0cHx7jCi6AJRiUxE7CG3v7hPFRu5C94PQQ+kNdIbf+YYkgYh0b1k6DZ+OESDLFdoXFe7JJ&#10;0gZ/wO7NBFBow/qKEfmQZOmCUbfHHpmQqiK77EmIs/wuOER1imQAR6LQEkoaKpBCJYflBZ2S+ViF&#10;Z27yysUewffWu7kvOSI6HpaKamkDPUF4cMnqrlVtzc3016NtCyxdS/OBhXlsPCqdoe0NdHUi0x68&#10;cOGFVaJ5FsBLYZRkqeSJy1eevHr53++690IzbgmFRSgIiIRuAv2KoeHpqdkZGU6kEXm+jC3s64w3&#10;wnyJKRdE2GWKhA71qH2utQupnWQ6IAd/OjMJtI7ISqF1nPdMxDpWOiXTP7m/zuer5G0E6FVX85X+&#10;WwPQLSnSEADXYfeRIYCPHpwgLHGdS2e4eoYj6GP7PHQ/KQEQ5b4xVE3QDx0btu6TQ8YQ1SVbUE9f&#10;uMi3aAPHxRx3EFkYCZ9a9uypjJGql2MCRAxJ1KjI10Eqd6F6kpGfMFFZ9SoFIec7ImZ6am56OlIA&#10;EUuKxYcdjKvByzaAo39WYGUKNZVmcHtS7CJ+jyrOZH1wlESvem+La+MqCcgmR8TymLBjW1NMAezk&#10;jdccAoYMwE5ZK5kylHOT1AIPItA6meS59Zc9DfYJv2Hh8V6gMeitXAko1AN0wmbaf+xaTieJ2DIC&#10;+gBTxwgLH4WKReHrSnmwZhmTDoIQAQEueOSKh3LTCUXYVVc1lZVvr6j6AXid9ltWuisOywyAj9Ck&#10;JDds1chMNE5dqAGFVBLthSJuYDokNs+RAD7Rlh8+m9LjwxKMS4UDXo+EJaSApriyH/k9RTgK+PbH&#10;EzuHS1lHThJfGZt/cEXzfcnV61CC84VN03Q2jCxOI1mMzcUcpYcHr+Ubl80qCed8zr5g8b03bzxz&#10;6QIv0j3z/fuo6sV+Jf2OAcRxmSYc2YJ+KHNXDwF2bMgjp85+8YUX0RBefuKxi9u2clxicTEPlLGq&#10;Yyc/980fUIoobndtx7Z7vvK1zfWNP7p+9S96LknNwOrGcVqploj4HZmLI6aL1/X1/dL3v3e1s+P3&#10;779fKTBZArKpyqV9rLJHJHiJHXLQDh4vRbUrCwolYnp8aIRUXAA7HAZy3GbKMSJJ9GQ8SxLA8lXP&#10;neERgF0k04Ryr9RJPwr5KFbjAxwRf8qm8kNXjlPPJBF+ptjTWFU+jExIGVCWHQn1cg5PnBpxdsZP&#10;/KnkAtv7Hrc0ojBRquukJOM4kkatU8X5QtS3VbvRsd7em/S5osMYOhheQ/R12zlJrvJ1EVg0/+Gy&#10;lv3WCqUXhlaIqDNHZwBb/lweMc3SVqnTflxjMDLOBVIEZyQ3Hw5C01XE7VrExSNMfa2J4rqkpvOl&#10;CLLQwFIZ/qzgqxc/diSMWi2rwyavKJan5Mmzp3kXzC72Ij7MPyp419z6pRPHyEI91NnlAUiFzKk/&#10;zk/vt57GLud7rVeWIxwLpW9QSPrtK6St81mpWBT/GOEQ3yiqi/YIZGPs2Ll93do1fJuo/g9T1POD&#10;vf/uZs/lmal+0CVDRZKfWVn28Ha6l3LJQydOPn7qFNrjulv9r+3a8ccffexKx4qrXSuD5FCV6fSH&#10;q4/t2fPK21/45o9XXb2JM/76mq7vf/VTfeu6+9asVd3uySlyAyErttO76DAwU7q1bElmrBw3li0T&#10;j+gAh+ICNkoQT3wh4i8EfvAoo9mgbKLlIzszYqXXZ7TEt+IzZpyivrXdQZPxCK7BgFKsk4JxKrgh&#10;PjUQE9ZVXtsoPaHq9IpoU5IZcHtyDYYmGTawA2rKFVYipwKxVNLGS+UzwKCdnUPJJjqLD6iWt5Bu&#10;aSjUXUExZiLmQasjhghkI5H4KcNPUREsiZlPhgk0ryBgMihFSDJcUNoUSmI57jNcWID/SvJHS5cx&#10;RZw/bh0XLBLyPmQ+1jsRNFEWML0RXAw5yz85eZsFRDFsbGpU3Qn7OcCIjTOm1kC8yCtoNLFfsTVB&#10;gSGdcvlvBk6PuaK5npWtT54S6n2NzNPs4cx8LVTOMsHOJI4jbdbX1Hy0q/u53pvLHzCQlNZ8YYFd&#10;4PPYR4TRBAPGdaonJjoHh2Pv6CPRNDn9tZdeI7Du1W3b/vCRhwiVpboiAo3LwkpgrG6VNgexSfAk&#10;tUup6IyNF0ROPr2XD7xcb4y2JN5QleVRJIWyC4mwq6tXdt2MvK302lbZBd6sdqlotDieU0mI8WOc&#10;8XnwbjKx+CRgBBEezXIS8DGwUp1ZsSZcg3FSTJ/fdTV13d3das/oSuKMULurFK6IWIyOa9Rj0eEg&#10;ayllIagmIxeUBPeam7BdJaHgoZk6jV+PTHONHVNtjrQK+m7suw0z/Y4MD7O2nngpDapEx4HoZCes&#10;Vs2URR6xpPHcClIAdj77bCyEVmglKmiYhXcsDoujVBreUvk5Ye5UAlPIBQ/kPzfFnMJgV+s/1aFT&#10;jq/VIJVHMJKpf3QgRpEPi53Qcq2JJ8TMIXiKgLVtIlAhyIwveKJaQ5RGKPBia8uavr72hcWbq7oD&#10;sIsA1WXALlwRBfqSGTydFKE3Zu8m+ZPtgFY+fx7CLeeIjObTaRV7Gtuq9Zyfp9/xR199Y9u5Cwfv&#10;3f3O/nsT5xUE3sbpHNenV01/fz/4Gxl+AB2R58odXRhaDy5Y+qnPfsLdNhVM1Hu9l7pgfCEwrHBE&#10;awMy1F7iKttF5ucsaC0/BGYZlixFcqop+AVXgEfw9S8OjVBdsvdzn3n+kUfjyupIW1LCsOBS9hUL&#10;TTaBcqnmDT5JMZEomZ2l4BfBE1Smc6E2QdjsqFoeLM2TJ0uPIIqjSd6XEU7luLlZ1H2dNLCwwmsX&#10;aRzOqVMOCsPug+DQg5JCkzA0WipjYS/UBFzIAtDmFNFbAwODIxzL9KUtKd2+c0dr24q33zl0/vyF&#10;9evXw7iKV3TVMHjS4dVSPemex/n21Z+/sq3n8pvbt7999y4WxHkCsyA7mJ9qn+RCAJEOSoUTiId5&#10;sZhIBwKvWC6uQ0akuKxIpeg7OleS8+uGEgrlLYDkckaWkZGroCaFxOYC7BRkVLzttYPtV66vO3pq&#10;7dGTr/7KL13ZpeYjv+AR3G2x4qsYlOFRURa+FFYDwiLmiwBDpjwwpI5UfBgnO3ERiC32Q4efg5P5&#10;rpBEI7DSgI3wxlvRDz40MW6AiET6k2DG3dtp+dneTkoIjjOrj2ahYgWIQpCMDQpes2rNwLq1yNnN&#10;P3upb3X3NM0NKis2/PSlfe+cOLjnrnf2kwnrUVeIh9lrwuYEkZSVNzQ0MTlqXjxTVT9bUf7awsLB&#10;gwdvXr9B5Pz07UnGWlVZAasoun56mpNz9+7d9+7bByXADqAkA/19bcKXScLtR06QiM2swRCrauoQ&#10;71snbj/00+cOP/jgme3bwHtsCyo6jH+U2Dc2hphcs3rNls2b8PwcO3bs6tUrDE/oLBFei4vXr15t&#10;b1+lSg1U2SfmlMYNRPsTQTo8TG1p1oFASoh8YLCfFGmQXO6OysAyRg07ubUVk6Vlh7bywyCJhkAB&#10;3GJCpo5FuXSNQG5k7SzH3Fm4hwPE4jVpxfYfWtq5LMP7Abs4SN6fqhbClAeqZAiaEEkhInl3ck7B&#10;WYh2DlSSkInC5c9b/QODvb3goYqrIMLCmLTqORQX0dSV9exqbyftvba6hsMAmcPqJWvB7mIdc2XF&#10;19ta7jl+gpFetjdeUazyQZU9ceXyE1d7/t3O3VTDkcC1OsVaKFxqltISJRzVqo2mOUYxCWFEDtiw&#10;JZaCWBQjG+1ezUSZfp9xlHLv0ymaWTzmSCZltG6eupOwdjPNjqnzSmrnzKwUY1kDijPVUFPzFvkb&#10;w1YMkQ3TIaJhhGPHjtN+hDcR2pZdc6rQF00+M+AmTpFY85zZ01Hnv9Xty8lKMiRFAFHZyBWY7KJX&#10;tCGKiPm0R+1oy544e3b94MB7a9bGzsb5nd9IykqB5od9HVBd+AAYTrb7WaxcvBqfwHtRUoaug39G&#10;XjOhdTNKjsPPLAJwNcBEzcYgIAjpGiTaARbp4BDRz6odhRQjAXmO/Gf9igTIypLJkiLVD87lYHVS&#10;4eohSd5VzOzmcCdfuUHA61QIQvRhJawAsJMGEGaqpFM2i6jquMxKyVoKwzJZkqEGpU3KdyVD1Qte&#10;+CDKwFsu/5Ee8cmcm/Lnsfvx+y/BJT5orOY3DVjOBpemkQhbelFqBOZqHTLbIyX247WNo4sLR2Ym&#10;tF/zalSnVEd8MSr/CssL7oFTJHkiHcb6Qy6R8q0PL26MOSLs+IpjJZZThj+8Mvkr+ZrIh536wwRN&#10;Lu9OMFSoxBH3KsLNoLp0zFkJEw8W7E8+2nhSuLxxygaHhoEUjLZ8ANue02dsxmpAfhBgGk8KecfS&#10;+30AZUwQkO5ic+tQVTWYHcXsaJo5XFXNn7H/uerp+wZk4VzvzJiJmQa3gpA5LEal+B46cfr+Y8fe&#10;vXffwY9/YkIBDiprhdZEYsHa1w48+dKB6PGHFnXu0YfufvqjP7jS889OHjs/MS5xhKihEKR7rFN7&#10;iqN5hANrbOyZc2efevGFQ/fd9/379+PMwnWaaxGea6qZrRVT/c5yMD+uwLkwywExSXU7YXa446lc&#10;SZwsTM3QYybCFWC3CAlwFRlxq88u6Z854psya2zjoq8TyJPRVb5xQXWF5JQ/zxcwfTgzGpC6IYTj&#10;dVGI/WHBjaajWPnYvuS+yqklJyGpR1ZrJbrc4yksIuQsTQxIGoyICC4gJ2h1VW/vddp/nTt3FvUD&#10;BzoR+gosUs8KKnjGeariHlkpAGcrFMTWLfMaXQNMAyGvlmXIglrXOcMoEYxlHbORqu/yYyoooZQw&#10;KWxl9n4sA3b+qB653eKUWLv23Rov7FJlYKi8VKphV7gjQbK6pBkIdfHKypXc/qlzZxjYxdbW/OQK&#10;ATFcVUVlBgre3Xvz+nBl9XBlTfgUYzvDntey55b8+7dZOs/7Wbhw64ODCn9n27q8qgHdTk1PcNhQ&#10;FrmlqbHn4oXz587ubmjKL/X96z3nb4/9y0unL00rzEdMhMXs2JVAPlU7X3jt4sbh4R09V559/kWy&#10;jo5uWHe5fcV/fPrRK13tUbcr85eIDfcfeHfPK28+8v2fEVh38L5dP/rlz/SvX31r3SptjALBqoRR&#10;TKmkhFxz/tHDioiIPVxQbqAEWGYCNj2ojKa8NP6xkpMBdpJp0QyoXMp/odzOGUGmdsZKuSRc1du3&#10;9+3D79x3TygtIeJiHXDKchPBnmL8RZgdauFNIpXC2nD6scR2RH4FYCddy8xlYaJXKJqBfn6rrx8g&#10;G9IiKJh5cSPc4Ri35DFxCfUNUHtD9blj2qGtcg0rOoYrA2OnHqsysRQM4ZNeI4YOVbtLt3cragA7&#10;qRhz4gcJHUldAx9xUYqIpXMq8BEtvM2fJZLILX2tBaUn8dyhjgL8ATLApAxIlQyNjTC/5tbmNWvX&#10;rFm3pgWNq1STJTCCqA7ltlOmw7LNKitE4t6XzjjmdrHUcQxJKESf7uzBW1QkFCLpFOPrHe1WxG3G&#10;28rm63xX4sWCwuSjMjXnx8cB7LgeT4SYcAXanDglVsU0XYWQjUYvJXAlMaCp7wJBdsfPQGq82Dg5&#10;eXlF25WVK/70qccJCA2hwTCwdLg1NjuZcw47mOWySkGOY9KnJh/DvnOKnqKzQzux09bMrkhAP40u&#10;Xir7J/eqQI2SUirFIL3HSdSYnArAmlvX1zcxRT5LTCc37evrHxocQXFYmJnGkqcIvoKb6EfRQKlQ&#10;kAQw5hRcpiVyqxZ2GZyurbUNW5V1JrZGcUuq1e6xWcJbndbmc9hbcIofuGnIEImFTFWWTpVpESZy&#10;7Yz2QgH6NuY9u2XZ5XqbYu3oMhQ8K9QrKTzBlSGcvZXvU1TiOrqph2nK1xeCaGFDLMo0DIPIuoo/&#10;r6MqFeYT9ie/WMRTGxHDWCfvByhAmW0mSA52QlowfVHluRGziUGFwNYBKG+FM4oCiLcAT7BlgBje&#10;YgU48IgOuXadxBSYfdRS401Ikb3gGxempn/pyHus8GUdJdoUvhWRvMoQfb+E93bFEqbViuHF9Z3w&#10;mS//sl4XTBc0rAXJrhDfiqvFk2CH+9498rHX3jx5x+bvff5TtD8ODtXkCj4TryRNskTprYwZZAyy&#10;j0OfFSYFGzmvjWAuX/nal6FsgpUALM6fPQ80w3tx4saW8DzfeBZTpBDDQsm2BhN2vsqQ8NSmXH1z&#10;/eUrV3p7exFAv3no3VXvvnftk594c8/dKNYRuBf35ndkWZIApes5DVZtDcyb7CQHHHQgGI8ALjcx&#10;kBKhcq1lQ0MDQCuIIKQuO4jhX99Qq9pYCqlRSKBUPZiTrLrKKnDxUCOYHZICsx/gCWeZoracMMyY&#10;dRLcukVCuxrrVlWxZHfccScGyesHDly7cZ02CCwluimflwVIlJA0S6GZCKyHjp189ucvk9f++5/8&#10;xI32TlYVM09xfNNgzOPkjqoAsIxJErl1QBFXQ143YoQKcavWrCbf1/WzStBWGYmS9apxsCxw6gAn&#10;KM7aAivxsDWzRNLZwZm/m3jSMq1/bTf/gNYB3v3kP/1P+J0TUyG9ikCziKGMqQKJKFYNWPedQZ7C&#10;gYTa8Zy+tDhG2KaJyQl86TLYOIfKSolqg42VIq9TFxIOJEDOZOuCgfSr0ZiKZHDaUVyWs7YW2GWJ&#10;3Fviywhx4qZMnmWL+E9OtaDathWt69atGxkETh0Y3bIB1OPOP/5W/5pV9/zZD7acOv/dTz5ywbF1&#10;bmWWIuzYGnYAhwlKy/DwCAfT402td5SWvry4+PaxY703e6Hzes786mrdQ/2VcG5XUqFg69a7vv71&#10;r9fU1Z04cdLR2rTxdWZ+xmasEusPOdU2NFI89cGf/pR3rnV13Vi7jhkSjYMWAC1DMAgtZtTV0bFx&#10;w4au7s4L586BuVCO5tiRo2B/e3bds/XOOyZUwVAmE2KzFnWjEm9ViVTz6dmRsSG+DsGzyLQMJkEb&#10;4iHCrsodjiIBVscuR6CLs6r/shV0Xg8KCcGdJ//nEioIJieD/El6UShGuG7ig3KBCHzIJKnd+bmZ&#10;o9IqhReMm/Kgw7L8k3hgiIWrjaBXBfkT0cOV+FiEB7JlCAG4j5h1FdO0ViuQQgXN5uAYioxuWL/u&#10;jk1bADnhatV2JX9qYgLqgOoAPpH8hGswc4WiLi49cP78a5s2MWrJmaLSJ69effzKpX+3/Z5LDaB1&#10;Op4YPnIClJ5Dmd/YKZAaryjaVpV1DTc7fT3OGT2sKGRyOQ7RPIwurZ8OwkydMLcmBF1Ob9DtSlLL&#10;1WeYDiRclfA6UDiLJSWeyOMUOp8B+lDFQk+KwwlSxIrr6bnMWuFv4F1qX/IVEsnBSLIEJodLuMK2&#10;AqQUk5LCbxPsaIgffS+OqZxO0sYmfUl7xyXSQU5tiBXtGFSPnT5N/R6aoQxUIp30ZV3dMw59N+A/&#10;/lSd7jww0eaQJkhIvyWXZLvqvNtz6uesuPsUSs2NxBLWVsxM8wqEhmoiey1hK99O13ANcXRM46mK&#10;9Qb1TOe8QzqUb689MwXn0UbqAKVBoGQIhguNR/FHejX2TsqE1bvQhwICkEau516g7BELKC7zESwd&#10;KFtlEUTE0wSj+V/JwLAqs7D5nGsSm2VcGWxYQHrLeW1xx3TfzJVXeB1/8cOcrVd+IcvrdTnerLKF&#10;XeLLuSlEwpJkKqB9lpVEhN2OSsFGR6alc6NP8WE3UsGzShIKottdYqPFh/AV1CUhSUn79EJpBURA&#10;SUbxAuvPFbgL+5IbkB+YRo6eaC8yNEpxPTKcQicJhTUB50wnU4hD/Qr9TOe3SML0XfgkUIB4FO5I&#10;LilDu4rLxoDjyQe+IlryBWIlgxX4TJQsl0mS7VB6km3oB+5OSizhRc9v2HihqRnALsF21dWDVYrE&#10;9yBDJU+RLIFU5vQZaqXlv5HrouKHT5188MSxg7v2HNl/P6PDhGYDpdiMjj3wsxf3HT8dAm66omLs&#10;q89u27Hrx9ev/vj6NRXyULWSpbLKKvBzhLbgNbbZGM1HL1x4/OSxg/v2vb5r1yh97cepDrxguzGh&#10;A4oulCCWDm3fBN17uK8rBKNhyrCxtMI15Yz3PIggsno4Lkqdwi9pZi0iuIg3Aez4jQSX5BGy747Y&#10;sOpfH7ALAWjisQgzz0ZaRsjhEMXaRAC7aHQeZlMyqTRq5WF5iPY56/cvf/0rRGPxmY729t5bfbz8&#10;9V/52t137+ItanEg55ubm8HsVIROLFcqc5FSGzOTaKosJmuFORxbKp0Tx93MtA9NHfe2/G2YISZD&#10;zCd3dwgvpb7mNBCUlkTWQpWsGFfrcv1H5WwpplYFwFOEXRhIBkpKXe3c/CNbMdVB1zplyUGpTJ1J&#10;Ks+IdKi0cyFtV+fSUmdBXN3MqV+G9S+1tZ1rbPry8aObhoeoXpd4KmMJoOpDHV3EnD7Vc/FSY8tw&#10;tfoDhkQVFhYqsfmtUGgkwZgJan32/eB4fDwkfxzo/OvOAwpazGR68mQSyM96Egp65crlUydOXOrt&#10;vQvFtKrqzy9f+J1j75wdHTmPvmcSDUqKtqxxxxjJw8dOPXrs5INHT67uu3Xgnp3f+NiTl1e28RPH&#10;TeTUwRoPv3dq9Y3eX/7xzylR9+7aVVe62v7jxx6+vqojbH5tm2Ixy2lRQEmWaNqQpBuYF0ttjtJN&#10;bRpH5TYVkotSztgUKjOvgPpMcIXZbLRMcs2bWCY3YS7ZctHHLJhSzIjfIWB53Fqz+p63DvHizdWd&#10;IeKCp3iiir0q/aJMUQ1AiKH4OkglSMuxjNG7VQFx5p5lHDwkLhYHi0OSAQ9uS7tYCatpTL969Ews&#10;O+AtpfGiZzqT1GEYyo/3KigNJSrcSaTgfRBri21T4Q74OpBvDweZKi3RMfWwh4Sst5QxGTjQKYPn&#10;IRgwALtc4BMh+wGUPJNkEZSUSo3xPI6P6oY66qR3dnU1NjcxAJAjoY3YL7aCpMIyI7g5AiOVeimJ&#10;xDhz2CIBahn6E7sW66/hESlWXLJxcOSR46fe3LUzdDabZilWKEg0DAfGU1FKKpWylbH+qGT3s/7+&#10;GCqWSETwRE5e4AMqPEW4aGaWcgXuWDM23jk0wvOh2tpv3n/vZXrO+iiOu8hUcaYCwo3ICssoShOS&#10;EqVK+gFoRCYkq8tgmbuZ3RIs5yW0jsjwc2gIa+NDRDYFU8OK5OtDwyPoIyCzJCbZHpxxIf9yQDdW&#10;8VbfQGQTEjsTMIaUSkpsEfVXW8dGzBWpzbFC5uZpS6IlhT5BiKivpdJJbpkGaWlSUXzDZUOl1BgR&#10;C3cnP+H5jr3mduH0jQ2y3yW1Jkk8CI844kz3s+DJRbda5liDsWGdnkN7CnZL6ne43pMznradFrTu&#10;6SRYXNkqrCswdqZEWhkLo0gYcXJsCLtKnB+jSLcz3TiYKisqEok2zJo1w5hmk5naBFDBhKASqFXt&#10;Rgx2Br1JNlImJcpMVsCAkZ8Z50vwnj4VilMq0OgWNA4cT5XQsdogFvYX/oiCXWz66fEx2tbfd/jd&#10;V7dvD3aIs8/KmPTDkO2e7rJ2p9npdIjphsgSPh7iOr6QP4/LBgtz93g3zsH8Y/mTB987/uCRYwd2&#10;301gXeBxwSN6ZMwSf+U0QChmVCGIz8MmzA4ciejhoA19mgg7JB2J2VQxHxshGkhpL8Hn8Qk9cW1x&#10;Hoxdww3nCUvLcC1CfLRp1E5TWugbvMXiPzs28Zkf/HihfeWL//AfXGgm9rW2ubmVu7PK0a2W4CNQ&#10;M5lDqvCldA6FpbnxFw4Olg5KVhkjF3TDToDk2GOqkxKFCUGwzUjgxkaaTJer44Eq6SgUn9MWekG5&#10;sdNe2c6gBZs3bwFrP3PmrGq9t7bRYwg4hrHgWJYmWsYVZm7d6gc2gvi6OlZSUY59PHL06IlTp8Aa&#10;Vq7E/TW3fsMGCcoi8isJua1XndTq6vveO7r/vSNv7Nj+w3334rhyWCw9cgET8HrRPmuOeowUZGQi&#10;akXEniwujE/TXKKqbQU4fQeiQV4vJ3eMDA1LAtYI0yRJc3IainfJ8wSCS+QV/sgotVoRHKfnMvvV&#10;ziXoBsxuYO3qU4/eF39Kt/MjJzWzv1M0TJwZiSapCFQKlgVJIKT4Lkok28efLc6sZijgkfj3Aq0L&#10;rg6qFGnkkibC7i16BNjZcxV8y0fFUS5ddGtwkPBGvsvaAtiFXGOtmLPDOnSEXL9ybfv27ffdt/90&#10;XU3xO+9uf+2t2tHxn3zxkzdXr4jDiYs6FkmR/DZUqD+qoDmwLtC6e4qKf7i49JP3jvTfvEFGNuKZ&#10;PJwGpuYyc7zCqb9q1arHHnt8w4YNR48dO3P2nGuEzTQ31Pbf6gM9amokjXGKVBWOu472lQ+cPLvz&#10;wBvHH374anf3vW++yQ5cX7tOFaaJ/6RwvgL+i1Z1d2/avEnNK0aG3333XaqWqvyiqm7NDfYPsIZ7&#10;aIAwrKqnwNZm5hQuxQoou29+nsIMjBNdHdyKdeQQraqrExzsMxWhxnPEYdRAzUWJ5FQmXDCYgz0j&#10;kEpnicjFZ5DME2si3pT47QMhAvD0Uf0bFOMIO9NcpOAkiRZdL3O6ivtaAMpIY2DsaXhrQ78ppvXS&#10;wiKZEfhc4SSe3OztwxtG2z+aqHIYcFzT1tNduigTW8l2rF+3DpxY6BoF7yiOPr9E8hTUIpUFNlNu&#10;o1qecevrrS33nDiFhnqddlFLJY9f7gGt+4Odey7UN8XZI6SIo9VtegVxqgUoR4DOZvBSlFv1c42a&#10;4s6oXYa6Yp2WUfLEL9kx4B5rAfpkh0+IaU4eAgM5V0h3YMBSP/AlENdpBSU7npLFqLO8WBHdbCXz&#10;CoEMeQAl405gxI77oKuyAG2Le1UlLzw24hQJHSv4PX+kfVF8mjJjxJKRAaMhG1oIwNcIowENvUtM&#10;zVh9PQfhLhbzzBmSGoAStPcZvhFmRm4cOlE1UInCY5KShal2Q5BK8CzPKxBYCuBS3RZnphjFUy9L&#10;OYGC0qRT+obQqyRHWmnbq+5TDBGqpKnQQ+doCT2UsiTk1wsi1gCrlD6lQjCK5HKyjCSWiufI35Tk&#10;aESH+a1YSqvwioKMhQ2DJA5RHqqQ75lEXl4siy035yD7rAyxGxQoGsr06ZxrxF65J6aAm+JSSVAH&#10;qWUCPJ7EI16PUf11ATscYKHB+TpZbRRhu0pF5IIB2KGXI/bJfyHC7ofTY0NEAPjwlgeT1YcTF5dU&#10;6XlWXk2FYumha1JfvXCo+ZhZt1wmhJqSzruMrvLJ5l/J19/IjB7eHVVjiAXw9FNwR6xnnEimn/Tt&#10;cOlmR8aysqVwy/c/crEWT7KrSU6HmRoXiesGD2q+qiZlwDj2PGmEpFSnffzAJoafOd/WfDfzsVCe&#10;/+3OLmC7jcB2PRc3UT23qpremqJvha2lwcTEMxpI49ErCyWPnT39K6+/sqb/1p8984nzW7cxe7gB&#10;1QKlCF/4L73wsztv3IzbkSq78h/8g9eHh/45gXXjCqzDUGOdFdiFH9RNZWR/mlw/3nPpoxfOvH7P&#10;ntfv2eXg9Am5WGz2ZykzjpwxC8RQxUcudMA0HSXk4YvOZNjYtR3MEkqC7bwa1RkWgJ+dS1wR2lMU&#10;CocE0bVKEkulvjXfv2ZKbJ6BHX6MVArWfZDCJI7SE7GwrADbm9Fe7Fravlyg8eLXvv7V3/md/37n&#10;zu0Ads88/SQ/d+/cSXf4r3/t6zt33v300x/5+tf/BrO72XejkW7XOMhdO1UV0evrkYJYO3hJVbS0&#10;Cg0Ww1AlutSPR1l1FHJxeIIjOUR+qeTmsmiKoQqZ+VBEsMh4Sc3pEgsE20TMtPrDJmvQtbpC7pao&#10;2balEI/Q8IPvQssS2YvHxAgBwAUBRxRGAHbxEKt6QxWn4TilCKuAAIKJqEYEZgdgt/fGdXpQDHHK&#10;ZDzggS293dHJ1b509gSLfrGpJYm/YEtR0DITxfdimizT8nz9LLuq2DMJPb8cz3k3REf+seDuluZG&#10;ZklqxejwEGBkfW3NyMzsvz789rnp27GYMbs0GC5SreOMUa3q7d1+oedrL6hK3ZGNa2+s6vrWp56+&#10;1t2eKl1FYI6dSY8cPf1rP39jff/gpbbmi23Nv7f/nlO11WeaySqgcKvMctYzlZCXb0OFjYgbYOnh&#10;IPkFQ8OnKI5OIo1JsXjqwKdGfE4JddMk6hiE4qfkC1VYSSuYUNTQQ93PJBNreskPLUsWrxkrnM8a&#10;veHetw6/9+C9YWjEh7mAI/wA3cscKyON0vW75+2q5EOOuyXUVylULpOfHM8RHBpyTNeZofw3eJYL&#10;iai0dwXNXqUDB99hWE5O3VbXafe7U4qYlAAfw1oE1wJUkZVw7DumTDFmisr3Wa8QLQPZXMB2llxQ&#10;9HaUHhZ0IfzIOgIPxoAgCzngs97LaeWQjFKnJuKoEPJbGGTH7vHD1cgPI76MKpZUuWnraq+tr+UC&#10;47fHh0eGJ24TyKmMJZXzdAwX+glDle5LXgFfx1WRJV4w1gC/goOC+3QsFya10EW0tPRaZ/ujJ04z&#10;u5urumLFkG4x/timQDcUMVem7Dqmc3Nx8bEWsLaSCxSMJv69WOc7f1IYKhAryyLiE5QmbBdCikE+&#10;35WC7Krn5nobG2iXI46XRqeIodgy32IJoIfvsiAyExoaGAOWr/AeRRanOnrsiYjAh6c1rMTaonnr&#10;ZpKD8yTlCI/V2YQyX16m021KOdekryndihCTiWnyqeVqmqV+/e2xUYLBYYQimroQuQw6AoUQkldW&#10;WUEBKOYyX6IIO0vQOeNw0uMUo+Pi5pq+GYA14VsWvqorKoxMciQiay0TwmjymjPBfL9CiwifUC6v&#10;dOWwmHVBQZCSsbFPczrmTNHJwtJbSoFP0jW4lT8SO2d8nUu8xK1etGTTmXCN7JekTJHIocwGpPGY&#10;nEI2MhLRcFafWmqeek7rOGc2+OBAkybGCQmfVmhFqJWSBpH1qXWQPlFZQVQSKmMslUIIPIBMBicB&#10;HfH1UD1jcZ+D1JQZ2yWcuxHNw3cVHDM2Nrhh/cPHj8N455oag575DCscTSdywZ9PPQbkib4vIyrO&#10;ssJFiz/lG/bnQ76l+Zjv4gPx7kNHTnzlpz9b3dt34J67D+69p3Bzc49LLrWWhSoVrqZV7ZS5xHU4&#10;9JkChKp8rPx82XnPdoAYYu8JiANZB7ZASwgFJTICoG8aOMR1ZTIVRNghd7Uo0a/d5lR4Tigm9NXJ&#10;qR1vHLj2yY+/8ZGnWTbEKws+PDSat5jh+ix6AIrQHDygUnwu3AgXhgEJ+zNcGBUXCiob8hqEjggj&#10;cgUJketeRbkELVqUt1P7XpAAYIvZeccJzpEIyfghILLGmBFwCZu6detWXjl+/LgSEr0oIdpYJoeu&#10;1JH6WltdSbzPgTffIj1x/YaNOLMI03vsscda2kD6blBZhMuuaGvbPDz6+X/7v3XduPnK1jtf37ZV&#10;DKXYXmszCv5AsVOkuhyI5Opy2JgywBZxVa9Zs4ZyaSwblQvMdGzMpOZeWqSGuPQad7NIbqQVjmDI&#10;7BH4q47DqK3gRzwJjo2AuThNoxtsPA86ywkxCQUOmFnHZDnKwh9IxzD6gKrbUJRN1TrL6NKLHCQ0&#10;jIRhps/4OddUvU6N4Yup1IYjKHSwOL7k47UuYrFjOWK9PLqZWTdQaBW1/5taWkAfxsYnAlQmhCrc&#10;DlwjzgDqubBlX/vq19gF8Jrn//v/8YGjJ69Tnffrn+srLabJSZyKSEk3HVEACBdsqG9mx5EtH1nZ&#10;vnNh8fBS0V+cPIVTpYFagWQ0c6IrLroXSqCFBSmojO6XfumXtm3bTuLqq6+9RvY09KCFVfrdHKgl&#10;n4ROWH9wvUfOXdz2xoHjDz50aN9911Z1s3x7Xn+diV1bs3oelUKBvAuUJdyyefO6dWsJBzt16uTh&#10;d95RJOH4GDH8vHXj+o2rVy4zwU986guMR52LDXoEQepRprDz4dFhHRjlpSpxukT1w3KOR7kT3YAV&#10;NUWdWxbQfipY4vh6UAu/A0Mpt2siaCNEcRBMyOT8sUwnUdMngIZCKZrEfALsAgTkg3BuJt6XxRav&#10;qK6BNlmFfqGiiOqHPSoqa5EqTI31JFiSlaeFghQg8FnSPFGPgK3RL8G+FxZBVPfcey+wkUpdzAKr&#10;kaUjbF8SvwxUa5akLJqKcloTfwcRAORRRGT/qZOHtm9/4OzZR3su/MHd915sVDsdVZJRgqyuwQxd&#10;eVYqwPT8pEYrd18NwI8Y2fATNofmZXZg1TI1NXlUQsoHPJN40NqyuTFWOHElk0cANjfilqxQ3abZ&#10;OVZMrVQIXtCZFI5N1R/yn4SpivHlwVMDFrUPQ6BduHCB8ppUi1DuQITs1ajdFV4HJEXARIGEF0bY&#10;xeDyV9ITVdHUgyUJrTrGn9ltWd604+B4NxI5IIZ316xhWb549CiXvbSCJjCJoiz19Qh6A8NJ2lUG&#10;owRpIdildWpbw+i3WovhLQV9QXZbJWY5KrJqLEmSFFV6PinITmnPhvtl3yfPqtQHTg1F2KmYvmSF&#10;xCm3UGE2t64HO4jZWi5HoBcDZRuwkzUq1t04QeAdxgvELKFsMQC+F5arM8UT5pIzKdePKk1J5non&#10;xGVGEHK9Jz6hr9v0TXyS/RPsI903NiKT0tm+LCNYv+Dd7MPB2rmu9X7mTiP88Iu8EimxRipMRCEl&#10;hLmCHesRiHA0nUDDfqCq9vjczAjBsjqbwtWv4FS+gDjiDJTQiMIumm1xBYhCClJJIZl2/JaQKhhS&#10;iOvwRCaBo26Tbp4Jq5y/QgPL5djyGiqsxDPLorNimkHbfuQLaTGg7QxFNbgmDa5QPBZuRHYsmrP9&#10;KLiybQk/4njlYeDYw4m/M4jfPV2SBI4xpe3InhRu7od3KmA7cgM3jYyQJ7tpZGikpnasjq52eQfn&#10;RFexYtncSx47feaJ82deuXPbd575xGzbilhnuLX20sWnX3v5Y+8capmUAOQxQsz/b/zGT65d/eHl&#10;nolJTi21XwRHd1En1R71lQm40to9c/7cxy6c/dH6za/evVM4nsMtFSbjVkv4hePshpJkuFimRTE0&#10;9dIyTKMANkd38imx3Jy8oVb9dH3eUc0RcjKI4eCDNAo3W4layfJCe1b8i2AhFUmUQIjkQyIy0sJ+&#10;YD3/ctZIwWJJUITUyiLseOpgfxVcF7O4un9st4JXPNScRGMZQeu+9rWvfGAHCbIDsyt88e6duxhw&#10;/+AAurEkGya0okxqSMtA/yTCTnNZmMd25ewznC1HiM08EXbU8JZ8o8aDKMsMl3lKeEKp4SSQC1hJ&#10;XylC9ZVJ6QaiqmcXKbFR2VHqmg+9EHpif+JOPE/N2J6eYMPwKmnvxBJms0DGYzSWsVBFiLuYeOKd&#10;iOj1H/yKWth8hasRvk14HYDdU+fOXWxppVFy4qHYekraNTZxhD/dc56rXmhqEZ1nXP4LI+zMgMmg&#10;KmS6bEjLLqWA6nSkQ2smJdmi4aHzD/HwLAeeJBzIZOEw7PHFBdz2hGCFTp7ssUxRp5Pdw0dOPvTe&#10;cX6vuzXw8o6tVKkjAbZ33WrdxtOJ4+ChI6ceOXbqk28c4mM/v2vLv39k3+W21ostihxRgTYq/zjX&#10;j/VRDqwQB4WnovAS5MN2KLpcxbnc203GsRlFl3aRQEfxw8Q6bMWmhBGoXJy3RIMgDzvJitiWQM19&#10;/sWxyVrF7GIB0YZFCFntsxA1+l1WtPnEWf690d3OZePzXn5RKftLDYp4nVtTXsxIjeM8nRYNCZIt&#10;K2jSZavUmSUD7OJEQGQo32tJWZkqCeIixRxJ0RuUr45OjIlQnXaqskhZSix/h83kBIMlVCjWy2oe&#10;xbg5gzR+UBNxmXP1lJvOermYPcROqqSpRTyiXHH7AzQe1yQVyxjyizNAYy6SpZ2L+hAaPGIRuBR6&#10;JilcnZ2dmLHE2E7OMWmwpIkoNOTwZGnULrWm2IVwZTmCwdcpUgaAkCNXsjIlRFF/HaNcP0a1zInF&#10;QuJMnOX3v3f00L49sd2EWQR4FCOUxWr3MKm+KvpEyLOxJILsqGSnkLpFlUHgUlFjK7Q+TYr67K4F&#10;HwQTQF792Hi7g+w6hkfeXL+GPeEj/Bnv8klnL81j2rs9roBCbCjsGgxMHoQ1ONVPjenjHE1JG0HX&#10;fkS1ZSYcQgmuxGrQMYKf22ccqwBUxy0QTKxkdU1dRG8QoTkyPObaeZoCrdwoxIQ6jfI/qG6Wpa0r&#10;V0ATCxQDUIcKlneBLpbS9LytkEhsrgpeLy2p7v8YxfSJwVBKezqJJFgTYKfIvWzMsWjBU2I1P3iS&#10;LugXOc+CwD4A2C0ZsAtRHGKN67AuaL6hmAYdinydMl9aTO+U6B8hqRaV7EDGyRzSeMz8sZg+dRNg&#10;5zMgvR5nsRPYkyFoEw7t2sUmMZrgkWKQJny3XFOgOdWcqDKEoDEjeox6TnqNA3ON66lnVeTPylUv&#10;3FyrkTbVh6nnl8yJsI88eHMYXUSkOPhw1HaIkc0C+lhp6WOnTsKCRBXEKxqhKqIHzeiygW+EIIqF&#10;VDx1Zq+F6EtjSW8neuN2YVbHlYOJYqdyGRiBdW/cs/Pbn/wIjpm4US5FEz6bDyWnZH+mqsJG7vz8&#10;ypUrQR4wkPkuKgE6N9/wthSV7rlnE7D+wvRYBftVusTpMD83WaHg4MXZyQkMrLrqSqLwXdNJQfak&#10;JbPfGFagWmQ18KOiT6x8efHI7dFbI/1ltRV//+TZVYcP3/zsFw7u2T82MVld1wCzUoKwoamG82d2&#10;Btibw089gTARKUxSW1KpWuyVFc0UVaFk1QgFKeebmptGxoebW1spGldLv8/WFgoO1Te14IJEXjY1&#10;NCDVsA2IPloga7CWtALkRfnE5NSE0W5WEZWRw43Fp1DKz1/6GR0qdu+5BzZ678i7tC9Zv2Ht+Mgw&#10;ThfOZYbESBQyV1PFHHtu9Jw6d5rgsc6uju6uzg3r1qxsax0ZHDjy1hvTYyOb165b29W59eevPfDT&#10;F97Zc88fPrC/p6lZhZNvT81NTS3OTRVRVq9otoogqukJsq/cORWvgs5RyYfipU2btyBaohC1zfIp&#10;sl/Zsvp64opIKJuenB6fnZ/kdF4oQvSQDcfZJhvBQexKGRaDShNSDokTxsyUrufoV9xy12FQfDBL&#10;YHQ5p+wVsbejZ/ViGZuI1cZYqD6Dgg4VcihP06tU2S8zswoSJN14VvhjPRGO89SDuzU8ONLc1LKm&#10;ew0gwswkW6G+0XSe1kEnDYACmcZ7llCgGTq0Kjcy/yLwUHGml+YrKxqI9ibAij2rKC1vqq6lrMvU&#10;yFh7c0VLQ9X89BiRVPVV5dcunZuZGPvE00/ue2DfyVPHDv7Lf/XMN793eUXLNz8CeEfvgeqlKtL+&#10;K0oqqsqqaksqCMCsKioFeakdn5xpbGlbW1m5f3r2bE31t86evHLxfMfK1qLbU0DRxANwTrY2t9TX&#10;NyhLk7LHH3uya3X36TMnX33lRQoa1NeUz81M1NWUEkVYV187O7/YOzjELVZt3PLAqfN3vfbqew89&#10;+tb9D2n9yst7u1fd7Ox+7Kc/Xnf16rkdO9hC0kC33rl1zepVtJ8/cfwY+ebFC9PUZKzlmJxWIkNT&#10;fT2y6szJ02fPXnjk4Yf279tL01vKJwoALSEIiAWdrKml40UJ/iZq/TTVNTTWNsxBZXNlV3puzEzS&#10;mGWptqqBQ/ZW71BpcdXifHF1ZT3+UkXGuAYNi086LxFFCvd2HyEoxOYS0nC2qJKj2cQESQVVwY2C&#10;SVOokQVSkJBUHYV8C8RxsSQXc1PZM3WIYYsVnhQ/LKUgWcInnVcJnIH8luYuT7c8UBzySoEgnx2N&#10;f2q678rVqcHhVqLQJ6chw3oqmJaWgWxyMmzYuPGeXfeo1JhMMjXwCvnHb445BX1kugnmHcai5lla&#10;drmjbd+xE2uGh7Zfu/rthx46XVmxMDuNtj23OKWEVzVzZjCzC3QvYJkXZ24vzFTVViNwnKAt6Q8D&#10;Ub14fh73pjiOs1hOaSXsE3g/j4ZipwI/LJvOHH7zA2qh+5OvpAWWwcTBjvuuvnpl+4ru6qqG8bFJ&#10;BDKlNKh+SO/1BTWIdi1VraOYEbZlYYZH+1tbmxgIXumu9hXXLl86dOCNmdvjTWTCEhdDtIUrwnDE&#10;yKW3yO5GLboEQNhYd6enLFQwnMwZZqpqKv5xrcJo/aSwecXP8ye8IEhNiWG8XKH62CDgamVD27XF&#10;c+rYu/jM+fOQ56WmFl9nUSYyG6TqVnj3i9UO0xif8EG7AI3Vl4HVVdL/h7aSMiW4arUgM5YOK5Ry&#10;0VQUJcp9chIlURHv6i0KW6KkAOAtMmdOddGVy0PG9OXidCIZ9ag5B+S6Zz3d88pmtIaMKCsrZwTA&#10;s7OMEnrkLIOnqqsqqAWFecwPa0B+LF9l88CoyKmrrKmjmQzWMy5yFoS+bPxEAJ0OF/dTNC9IDZme&#10;nKsur6I0IMtM/OvtyWmOodr6Bu7oLFmBvVY4ZSZx0ATmEFZtPGRkvb/Shzcz88oW9JXLNYlcbYsL&#10;5Y9QQJIekhSPzKAqBIkyK1pfJAnDoRYRcxsX1ASJB/cQA9DCM1pTU7eloXl7ReXzE2MwkHhonu1D&#10;3FeW08SsqAwuoTe9DHyfRVG3HWOC2DK/o8YiPMdYVCHiZBLHuaUwHlv/LJV6NInp/BOrx4/Ej1cu&#10;YSSBT2t9WXp9IENEk0K2iAQK5YSILhfWV8QsNVbcKCPQOrcfs1siZJovrdQwvAEoB26suli1SMz/&#10;EpVq0M/5QVGEnCgMpPB/TmH2lEFqTijeCu9YpGE60hJ9W07rQD64lwzRJUjaah+FOm1W8yRAyLTs&#10;sX+eCQsVa5Lm7z8HqqoOrV5N5xyi7eieSWGv0fqGQUrNOoA0ABtuSJ2s3VevP3Hm7OcOv7dhePDF&#10;TXe8uvUuZBp7i32x7d1DH3nt5X1nTjVNTuZ+m/Ldu4c/+pE/PH/mpd5ecv+oENHU2kr8l4wrNfqZ&#10;rihV5U2VlZxf/MiFcx+7dP4nazf+dPU6BBw+GRJd2B/crdR4I5loFvOiYnaRXC5MJ84UHy7QEOtf&#10;UQNEgDogkUMHi/LKMnwjt2cmi0srIRV7q1xkbbG4urSytrKmvKmZMp5K3mSNNQBVBOcHUaLidxQh&#10;NcTHCFHkhCBTg1KcKroN9pPzRVEArvRlo8eIVAJq51X0MroMhIPK3oKSYsryyFlHJSmi22HyWQJn&#10;sD3QX7A8bfqrTlFwn2AvlGD+ZJxf+/pX2ttXjhw7+tIzT733n/+j3uefX/nooxVUKJ6ff/s3fv2d&#10;v/vbPX/0Ry179lR3dW/atOXo6RM3B/pmOQxQuecnVcl1qHd8ahyYjB+lL3IfaiotLY7eHsc5BgwE&#10;bgGtc8jzg7xiTCJKq346iFgoDYzkZddF0IS0HKoE6O4UAl45pRUQDnHhWUS1gZnnKCiDrFW1ZX7A&#10;VpgsFG6WVnlQPecMJ25IMlJAH+IPFpEq7xB77i5OFq4iJzX3tiEtiReHjZWQYGrOPEiGr8JkKJC5&#10;9RVy7O2ubl750rGjPD9b3xD2rb29UicuNTbBHU9fvsBaX2qDPlXFST2L0JsscZL9Goec/cMChBTW&#10;qY+pSJZ3GxGUSR5nwMrIIbcHe7Icmc+dHLNdTO0MrITG+rpylSdR3o6ONr6B4V5VWllXxRTD05w/&#10;Ng6P3n3l+rM/eXH1zVvHNq692NbyR0891Lu6S2EsKmVbFSLtgXePre0d+PKPf7amr//4xo09K9v+&#10;4JEHKF7JqSVhLNXKJVmnFiuIFKHdLvgSh9YMRsb89Pg0cB3agN2L1HylqMrCEhYoSl9VLR/njLTG&#10;JrEmQKBoYXp+am4RIIbjXQ3clYNrXwXz5l2mzvTIMxQywhqWl6EFgAvCLsyLyGoCqLgPJpUbiaHD&#10;KlmL68TJpZyihqbum33TTc2j6zYo+gzzZZ6CWS4MJ2xDiqDO87nFMnT0YginCpGhRZcOVQwISXEP&#10;mhYtFZeTbw9MBWBP9KAK/ldXyo5SJRN3OCEdtaK8qaUR4hkeHsRgJBYWFzhjG+i7hbXS1kwCTVFj&#10;Qwu3xjbgB5G0MENMHLeshepMj8ySHQaEJfJL2k5xaRWMMaU+Sio/htRiSWmxisLqhHEVt2KfFZfg&#10;pHitqs4Cjue5GWpyLhJWRAFXtVYXrROlgT6jMs2GfIqKqmrKiaRram3ipxLzeWn+9vRtouqk3VI+&#10;TL0vzEI26/iTjATZ25PTcmqinKD7kSxrTdixv0gbmdPeSsEoXJOkr1DzoHaMTSIt5C8XvgHKodPs&#10;rnMXe1e1jzcSsyNrFCFMPApsSuAfGCD1hLg2so6zD4IGoTsx1P/Rjm6EypWFKXYNviZ1COHd2d5W&#10;XVFO0adKEYz0TcJ7CM6D5yemyU2evrSxe+97p1khiqAPdK0caWlSpVlWubxyGrmA9j4/NzFF8aOp&#10;TZs2UVsJaU0k8dXLV/p7e3UAEPWGm2RhTlkXJOm6ubksD3iQJzpjFykJHS/K2ET/R5tH0aQLQUMD&#10;VfpHJiYgLgrS0XxQUgzbx4o5PkfyfWBrIvmgYrSW4tIZURZSjgQmDHMzX2NL60IpLSXlTyfXj4KI&#10;SD0yYIVQMk3FiUsfZn9USZmEDYplgZ6TXjC/hDSsBvwTQoxsYtUwczVkbGmwiFnYFubnoCuDSIR+&#10;8VsJtBx6UUYa0SJLp1iyGZkcSo7ErtAE/ajILIxgBVdQDtex+JKCIk+M0CT8MioM6YKVqlkp0W19&#10;RxEcOlBoaRiecykhQqkE+GZNnIXVQsCYQjo0DGy5XI1dO4ozFQbHiIkxIkNRyso87WD4obrTwtwU&#10;dcD4fgD2urRKanA+UEsOEFQxdhxhLhceMTxE5WcwWjjLfJ4KULCfJn6L/w1xypbIAw0ybZBX+Bw4&#10;HV9/6vy5n6xdy0AhaB1/Cs33UeRaT7CBiwRUYkDD6VZEpaNiGLDViKhql89k8JEBoKJgDgX0dPSW&#10;SyapnZ3KrkkPqQx305d+/Pz2C5fe2Ln9rXt2MHE4S77FVPEvRK7wSyUPRbl/HZocqvJpMf7KpfLq&#10;ipqqsurJcYz8+ZrKWtqUQi9kNsOe4CTsaumjj99PvA8KKrFhMAaUIcTdJxCOCFaDqvwkvfBgC3Ow&#10;MMBFZ54qLYvnwIE8Ptvb/+zPXlrq7Drx5V8+vGYN4yPiF0Jij5VcoNGqC2GYKo7FkMI8QwokXUcB&#10;HnBb4TDU+UO9iCl6kaGO0UJUjDE/v3bdOtJI1e2FjxF6pv4hqpDF0rupsFBYnSEAdkJhy/lNiNz1&#10;a9evXL2KUCB0jsxf4uwQBAQSysNQVU12J7of4YXcgjoC3OX0mTN9t3qRuAri617FJxFdBAFdOH+J&#10;o4sqoA+fOv+pHz7X1dt3ubXluzt2EOGienauppTUflvrRr4hLxBtxP3SyBgC5Da9BtauXdvY3Cq0&#10;3lq6/FLumiEl3jkOUmcibNb1Cpzrp4Lc4e6Qq8QePNsWCfoN/T7/HRlYhaZdoXX3AfBYnyxRUrCR&#10;4xQm4M8k1D+ScAUCRniEeFMntuxM95XkTir92NFBqBdrixMG5A+JzzHP7vAceCIUsvAtBNdhk8t2&#10;plKG3H/lUINirtRUd3J2RrUqorwgaxSoM9969Y03yn7/D3d/98cHdt31/CP32b/khtPEXDn1EvxO&#10;r0RHqMVFMhBv3bzxy8WlA+Vl/48Xnh8cHNiwbv2Vy5e72lbiyWG32FwkD83UGxob77rrrm137zh5&#10;8tR7h8FzgdvohMB2Mx0MCZxLsqpxrNY1Nn7hRz/ecPzoi7/yN05suQv0BEGKY0cdgVtaKOm668Ab&#10;7T09fQ88uO2urWtXdVPT59SJYydPnqRmDTGgDLKhrh55wQZDORy6UCAHwunTp8HU9+7dy84SSBWr&#10;VF4pDDXSYeRItz8BMpiYmmVLlAw7mVqsskSQKJATH2A18TrClPZluaAsVmWGEAQKEIwsZekXPgo8&#10;BvHhRD8FMXmFFCUtL8MCchBCEkzmTXKlx31CHVcr1qJi2p8h+OgM2HezFzgSLRh1EXYh7JHUqoba&#10;2k2bNq4milaIelZTIC6ickWR0CGHHkoJckBLROxhxJxje5SU3nHh0js7d55Zt47nMCOCQd1UHS4k&#10;ix1zoxI0yjEgZSUQMEFwEWgdxrNvpOS+GHY+eJ4kF4zD6PxIi6gGZwT8KhzE5wQxGo6Pa23ujGVR&#10;ukGl8jiiEYeOE8e3JbAmfGRFS2ii7Cafb2psJJoV2qB1t3r1THnY6F7YuAIH5Xd1OG+CMDI4oxDU&#10;CLdbgjJSBEbWrdWnjH2G5kefHXok8rPMkRs8ahTG9s0vnGtq4tlHL10ALHinaxWvRWCTVslCLTWH&#10;z9clk0WSi/abEa9CtgI/6ldTVESgoAA8l3tmpGrexmCcuGp60aLYzo7Qj8w36F2Rz4p9xx1NdE8U&#10;KUsuCi+rH9Y0NDJecZiPJKjUXmVyukaVIWD54S1e66trOWLCYywCdnwBVmkkEacxFEQwAdiHm5qL&#10;x0aHw9ka0gflcIjWuHL+yP/MP58zlFjVCS85ncUTfueE+iEmXqbLwi++j5ez7+g6zt31vDJSjnVO&#10;/tz0cjSd6Kir215Z+fqkClHn3vI8KCBikZKBnY1T+Gn2CM0hHo6/TpG/IeLiT5NJesT34vNZtu6H&#10;pltw9r3vPWxu73L1AAD/9ElEQVQuP2Li8dAtsqJX+bIXqH/vu29a5FRVqSDZ2VhhpLrkUxCBZcud&#10;zQWuiA9EbUaFX/hjKfAkvmI1IE0z32UxlHcjX7r8M0iAkdraw2vWXl6xcsPQIC5lek2yfusHBtYP&#10;DD5pkG7XlavrBgaOrFnT09r6hw8+eqmlla/XzM4+c+D1j711YHNfL5kI+ZpMtrTUf/SjL65d8wdn&#10;Tt0i04DSMNVVHEzE1MOJUaxNtZ/ErPr5rcMH9/be+Fd333uwvVNi0kWvotytETlhrtyuQrU9Yv2V&#10;+O8tdjSBtN0QF8Ly0Qk5v5zcZ3TYAH9EJUSKXlG1IpuCGJ1MmdV6V+6cgxH4cayuqmUhYN1F0Sd2&#10;fvpo8bKtTSHS+QsyciIPN8mPVH4LaS0qdV1FSF3jMYlWVWRdEVNIpbQ43o008Lt37fja17/Mn1e/&#10;/c3mXbse+ONvDL711q2fv7jqs5+7+O9+f/T4safeeLO6u/udv/t3Nv+dv8vH+vpvnThzcgpIlA6Y&#10;tylpi4+b6q8KtwlRjKoQEQQ8JJ+yQKcCek58m3TCzKUvk84CNFVRtHDW3kQOrXncIRBJPKp4UgbY&#10;C8fJBKjsgWx1CqNcQWnlhlWfqMiHyDI8vNY6CFL8TgowiWtrEyMxMaJLXMQmhElh0Nal1jZ2/OmL&#10;RNKpAUvGWLoswNuFxiYyxJ89c5IzKNA9rX95lL9Ok4qp56tUyFkhTyK6JH/E2LyPuguzV+iKI+E4&#10;BhXpmUKrZLkU1u4sKwDrHjp++sFjJ/e/d5wqdQf37vr2p56+2Np8vqVRs86ShbGlqEf+pR89t/om&#10;ZQ2LTmze+CcfeaJnRev55sYIkYtAN9lyXpao8WeFXPA9tAg9CM1AN3SKdExkWR1xirFOtNSGV0hN&#10;WBySQu4Nqsiy1Dw6ZTGHABIrGXsOypdeHZUcHcEXG6TOj1mEXcSM8FUNdXaOlqC73jp08uH7g0r5&#10;mG5mdTyPDQw+0lnpMzDthWOro3R1xD1xgspGCFd/1l5TwKjBKtmJUoBRIqamJgiM0HIBIapET0mJ&#10;+oTW1lbWUqosBWXHjSKgSemN1mojYMKBaWCDRmltOSu7M2vMqllMB3DgOJrQn01aERocS1F4I5I6&#10;hWi6pRU7RxEJer+inNfUSP2L4C8pgWpqquNSAbYFtJrzWtL5ZWDFnUP3kXEZRBt3t6ALttJCie8c&#10;aheHi3TOasN7FWVTLU37Dh2ZaGy4lZr5JrrCYrLBGYFC0ril9UniimS4+EdWdr46PmzYQ5A3gS2U&#10;MmcidMBgXADAfFgpDrLK54l0UWgtCUbD4x0j43y9Y2jk8NYtPgmURwJ8JmpxdDRrt3LFCvaB6SH6&#10;eIDZuhqLLRR5UoDYZD/GvGJSwafCmjK3ZybwtXjsIB8IsgkFL9aH/eX2QT7QMBHkDglXcVRrLIps&#10;wZkB8KesVwxAQ6IWmlKh89QJhy94GwSUilj5LUDN6XqGW11QNRO8kdHKjueSPKYQjBP0H6/EvAKP&#10;0nM54lMWnWcau55kYAhz7XtmmGfYVtKTY3Fi7nHleCA4cpqJu4f+E2I5dBREhr7iQRoK9CHifsqG&#10;D+UPC7W/cOSZsE2CNLRurhzwhdylVrOlLrqqQ5A99S30elSWcF1al2AxSO7nukiqqarRMsCghzgf&#10;+VJwQYzkUmsrLfIYF6dGzE5FygqCrGNZhNhEWYYPbUG5a+qFZAs5FiQUj5zp4qa6b2np/sNHv/zT&#10;F8fqan/0wP4TmzeEb4nvx1diHfLv4leIChusQLKwPB3sDkYVeb6qukZAj2t03hq6RRI6z5lv6SOP&#10;7geb4AYAeGAT0kukMBXLawY94RGBk5OylfTpfBCISi4KcxLCyr2/PDJ2z1tv93/+c+998StU+WKU&#10;FJgTvkATbnq1UBhenelV5ozfCHcyB9UwyM4hl66j3So8pkVSg9hpwl5U6R8zmzkQ1rZl653oMdAv&#10;4ehMDGEnwgLIJrLR5IjixSzQfOxalceGasoUnuR0QPiDl5HPyosUpEMV5UWKR/IKzUNZnI6OTgTI&#10;lStX9SeVz+obKGFYW0txd2iZ8MBJwmgfO3PxtwhuHxp+YcO6840Ne272/sXKFdCM2/3gBwIB0Ojh&#10;H22r+9GwTZbd+KsraTjbtnIF0gdhIFjBtdnFJkrxkgpF6wPJC50hcpgA1pmaidzBDZ0qU4qSIkc+&#10;0/ILGSboL5SWZf7P2DWoNqe8/IkcAVkoddBWEHGkLUcZFz4cQoQPMOZgKPxtYGzAW3ystq6Obh4E&#10;S3NCQBIjo6OAYsyDr4/flurpK0hei0GFQ83NTBIBLtgCxpEAHR8HsOPJ6Ig6n1AXAAQQGuNGrCHY&#10;64YXXrv/vVMHdm09uGcH48J6JIyZ8HK1fOK8xTsEt+tIsaOZtMe5uWdr64dmZv7vB14nfBL7ivJz&#10;nSvbAWopXMtBXVlTjTBtamkm6XL3vr1Xr10Bzx0YHFK8N86r6dkKoLiKivqmVmIgiY5obml79oUX&#10;269de/4rXxvasJEipiyJFAhXOhgfG7m2uNTT0vzQsWMdl3tu3Xc//efPnj556tSpydvjlKtoIHdX&#10;/XREX6wvysZtStFBHItKfSXtkT3buGkThhK1HfmT6AK8Q0gOqJosCCVm19SAT0xOz6qZPUiom4cq&#10;fN0tWSOXQU0YSkpnZ6YRv8QPSUwYOIvtzo8H77KjPz/0k4Vkym+WY0DWYZfV3yCwuKYiDizceTtC&#10;PEy4AuxC8AXZhE7D5/kH6VBDl5KZ2Zs3ro8ODuIalwy3e4emgbhzN6xfv3nzZsBNyipHld8o1CPf&#10;Y4ojIbVWBblltVHFzN4QtyzHu1g2tHbN3e+8d31F242VK1klpg2szut2RrvokWKKCHeRydfasZIM&#10;i4DSonhHGvCc8GJO2zhW4nQUa3gV+VNlF/RihIvrXyVumZ5F7QEnlZU1N6+IVY70UwkHd2cjTcXL&#10;pnkV/rDFUAXyZ3Ji8sAbb/b13WpqJDtmHiLQluni0NuSyha4jBi0XsjsOV/HIRGPOOGyY0OKOENh&#10;O5gyb8FKoqjooG54iA9ECSdZYs640VUiGUpFIpqI8XnmojC7Q51dOr/jTPJSKckkFqoA7eV17hn6&#10;MbcjE4RsaGW4IOFVvFTt4e2OIIa1Bq2cV1RxOR+yynO6YGdWmw/lmkHWuNsyDK+N8yC0I4jsgP8C&#10;KHEh1KiYFn0Jw1RAYrAhGrJ8xMB3Uu+kr5dZ640aTO5Xm+YlV5g1Kq9rruigg3AwcVlWDHnF55mX&#10;fAx2RAab5L9jYWJxCl/0YZEEb7wV7wYF5swbr8cjuOnDj4APPnTT9K3CtxKpK8IzDN3lizk50Q4l&#10;e181X+cZ7VV74qJjU9SX0YPXc7WDkcK+UWUiv4tmkRcJe7+FHMWkY458zDa/9itXjgonq/m6MVeQ&#10;ceEt4uv5fPM5YF+H/CnUt3QdU4KUqmyU2h5FVRlDciJKpP0HPCyEQAndXtJs9/VKAb4ZexEDDqOO&#10;JxYaydAyRSXrUZkglgK8GEpCPtN8qJphwWEdBBOP1KewtJSSDUfXb3hl+w7u/NjJEwB23Izi/Zfb&#10;2v73hx96devWnrZWfmCdHTeuf/6dQ08cfa9tdFSz9ANf69C69R1/8z+pu//+n85Mf6/nYtyTcpst&#10;ba34L6k7jMeUIg7AScxkYXYJfv+/vvkq/Wr/n/sfpg9ALPskscBVeIlUbFbps05Ak/pI1LvQHB36&#10;2QS1GsrM80P86gL0xJtLIQQQdJKpSs54nWO+i3hyDL0posugumUoFXajH7GjD7AabR7D+Oof5Ee2&#10;FVngXFgvBbp3jF9lXQ13hHWqU8arrSaS3sQcsIvPE7RuppQsDH0pVhTZz7O+3ltsPtXrWvftb91/&#10;Hwfb6Iljs8PDqz7z2ff+8T/a9Ld/q+HOOxu2bDnyX/zjDX/r16mMcPLsqeNnT8p3TfjUvDwZdlin&#10;NLdg81wrywDQDwDQiStiWSIIQsbtgguNR0FPYw6OkpBfKSZi4yPnJ9UyllGmDxortofEJvuyYRyH&#10;eFA7rBX8JZhWReuiZJ5revj6AHZW/BJ7OszIe2q8RkEzrp6qUrJ5OYUCC/MiMYlLRWR/8y2srxhv&#10;/GZ89J3gRZqx3HvjxlBNzTBVlQ3YaWqu1cO0g+oSnhVEbyYNurIjywxbIG89L31F57hrvOi5QRxx&#10;v90/0syRCooAcy+F0vK1/YPbLl7+3A+fI8Ts3J1bbnZ3/vBzn7i6qkO0nZUYgyFIfX3oyMmPvPIG&#10;UB31yL/9iY+c2KLAumAHWXHGqUP6i8L9QLWJgSosTO58f9glnhEvYjVUdHOZU5wdPRipplpl86Md&#10;g1kRd+NubskaRumyePRaaXWNlDMSxdbV1PAZEZW3nisPDw/xlahNHIViQsdjXNc7VgJWcv2BdWv4&#10;uoFFALiUzIuWy598Ukm6QEuGBQMs0Ned8Gte043QAVRO3WsRIZy8xY3Cl0Y0Fsl3dGJTxziHCMQp&#10;IJ2IkI7qaiwRgFQ2jBWQnowyE903iNqbBdRTCoD1FjVFVoU/arCYPCRDqOUijULX5NaL06b/sIwy&#10;RJhXWPFgtNimgJN4UMlcyQm2nUgjQEWpra/DViHlQkzhR35eiA4zws4oNIECcXJBnmb/EIbOClSM&#10;vh65ZChkq3gxGJwroNeRv22IxIhZSfGet95974F748ohnBkOyKEsHMtMpHhiEEuHnunJp9vaWZbL&#10;zs+F9Fh/zBmubG2WwDIvvpJ6VCJpUq5YSmzPne5a+dCpiwqyQ89f0TrS0ODTUA4bJf8ik5RNNtlQ&#10;31BNzNpS0a3+fl5XhIo3R2RpaBTwNURVxBImGxeLwC6F+JHynf/pNmKhzUkYqPmpdFgiQPgNgMkq&#10;4C/GC87teIs18IoFYEeBqEVB9XhziVgyp8dBnjmMJfodnRM6e0hbouEl7nwumAhc9CUBTzqeKD2p&#10;pr8mKrl2bPhD1VqQqE7glCUbE7k4CqAqc2TaleCTMVwvGV6WRw6EbpTslJyYCp4EVSBGCuVecB9f&#10;VAkjR9hweUk2ls9VUNy914AEtlXUmvtFgF06UzTKJL5CXAdyakeaHE6pzqm77mY6ZJRc8C9r7G6w&#10;QtShoa6ATFXfNi8ZnMyZOBZjfjxJKKf4YunpC/L0EHAnwZLVTvVRlVAsvisHT/bILyJWinxeP0I2&#10;Ft7FW5yM2Xj9/qMnHnzv2Ot3b//RQ/eNq8VwEKIIVEax6yowUMVwqiCQMphCVmgrMyuJ57RMjq44&#10;lhtgxjQGIPR1vlqdlDH5Kc9VWvrwo/cLQ5UVvHB7bII7sLi0guNyhL1wzZqqasLYQtDwYsbJOkuE&#10;ldDZwGz2944c33D8JM3FDuzc3ttPiHIlbVsZJhJbHIr3Y3KKwBJdn3UHspmZnYSBbitrlTQ1ZmQD&#10;iUJvOGZ10HBqwvONLc39tG2tq/3sFz6Pv/fUmTNYemyIxDpuBOVqk0UnrY9FJHVUGDZhxEICCbml&#10;8lc5JwpBbVToo/wc3922bRsFyAKEun7jRm9fL5J0yx13sDrnL1yg5GdHZwcF5sj9gcZYcjiNee96&#10;89CvvvbWxpGxV+7Y8s0nHz1XV3+hsfmpS5dQ0s7VN6gqi8JejMfKWLfmR4gvdetKS2dAJmdn6xrq&#10;16xfjx7MYTQt+AflNCmUjFwNK4GowgoKVdCUxFkcVT5y0hE9hSHnZrVBb7Hx+ZMg4Q+/VcjCOQnq&#10;Y8ndtExCYbhIdldzWqsXOz9SCBSACdMqIsb2HHUWgGEVyE59VDQ2+nt0dnQRbUftZPlSVCJXqrgi&#10;K60LSsqlU84Fa4zzwLjEsoExqSyL1AWKbAlJiUgce9XL7n33xGOnLx3ad/fxR/erqo59bQBY4Lkc&#10;w4AhFDibm8F5A+xLSUsIvvru2bn18wv//uyZG6NDUvQd/cTZjAWiRpyUcwZPrK7as3fv1m13AS++&#10;+NJL7A6h9Qgl5oVEJGgfSGxiBnR4fsfs3K9+69tEj774n/+XVEdmHZDqjfUNIAboCH1Ecl67RpL1&#10;QHkFWMb6gf7WV15571bvkf5+0Dqit2hjsqq7k4nYtFBDUkgXZ9QABYzn5+k2hhp09twZaGjVqm4y&#10;cGvrakbHVceBXVOtd7c9ggwcPSc3I6Jb9RZraogb5QqAgKPjY/xubBDIRZAa7KmG96o6oZM+jM0A&#10;RSTzDVL8IqmeCOwDWqw+6TM+/wlpE+fcMlRn2RT4k9JwHJ5piFZaiqWT9ANwENRQGiEP3xqA+smz&#10;Ro7OT5OkPMXU79iyecO6dWgZ/IlgcK6atWWJbjfk8lHJceLQDf3ogBdULoqCl3kX/ePeY8ff2nqH&#10;K7sqDgtNEPuTL7P1/CbNCScp8mH1hnUsLwIN2IXfoX2qTAxZxwX2STCUlsUatcVyPJLGj5ND9Cz7&#10;gCRZsSmCCUoj54I4fDTGwKNJTOMHeWu7NLQ14Xfxmx/4RZGYDQ1U8zh+7DihpmqNoiwN6VzIYGQc&#10;TIcXk1VBAroyX9oYIwzpJ9it8M94JbNOtZqMnrmzCCjfGIohAngxVOrQ5pXJziM5CiVp2W+qC/U0&#10;tWwYGf7SyePkxg5HG2V/vRCwC6EUZx4qjRvwFTW3tNy17a7tO3YQxcMXpkapAADnocjI5UQvDm6J&#10;AskOePgmPVEbkSGSVQwugrMo6McqEbYsPUM5b9JkFXpvwtTzMG9U+9l7FG1JrSsI2jNuohsgGRQL&#10;aUmCB09HiFwRnIAq5yovuEZjayafTFJ6tDBFAtwDgsRFDAlFdyd8CCGH899pKULrKoBjCj+WaCxD&#10;66SUZJZnUGD+CKX/w4/COxbeRXPPtITCO2ZWSBan41tLNdTMrDfHK1J2q54i8qWo6Kgb9sUAdOj5&#10;IZ3Bj/xwibsED1mZXNau9IpnEq8nRgoUskAPy2cXrP8LJ8s7H15kfdKAXW4Qxnc1ngJgsnCoWeRE&#10;YoFcY4tKVrpLqG6INa9IaMaJtguABmdNiCftINcKOjvQwfPJ6hMdCkbxFcIY+8C+67IF+xXvpofk&#10;uR5xa35faW9/befdL2+74721ay61tV4matvD492PHjn2+cPv7rx+tW5Wntt4jNbX996ze92v/Erz&#10;jh0/7O37ZyeOnRga5LxTInBFRXt3tyoKuUAqjjcdl3ZjbB4a/u0j71xoavoXd+/26CToGDglBVRp&#10;hXoiCknjg7hMKMcGVCe9yCqyjwlNVtOcnqUaKac1hq3VVrWd89JQ0cC9/7RlFvb2TBZJKaQYTfRl&#10;iFghd0sE5tPqeZrKVbH5iE6Mbp/tdchFZ5hlu5/gdv2ZUWPGiwFf8XosLyZurHBY4zznRd1rSeWi&#10;9KJGvUzXHDMZf5W0t6+gxYS+vrBw6Lf+9l3/xT+hOvKJ/+6/3fg3/2Z1Zxc3PPe7/3L1F75QtWIl&#10;7P3KwdedfkOmQOj6oV4JHIiY6/jJzVNRX/rxgaFViDnqJ8swMEgXrGQGVFK+hQlQU6IDE7M5y6zl&#10;smY5ZmdSD7qPf5J9ZfXUbo5MOPNXxHxJTtpqjSAX7bIrt+iyerhWkRFnbbF/MxEv47IJlLMkpydh&#10;dIqkO32CFG8KOAa/6BTzjIeqa3hxb+/NZ8h/aW1DzYptzqvspc/nW585LIPdUlZSKvGUL6nLWxjN&#10;EhmaSgQgyCtmjVVbozAkOXgqyve/d2rfu0f3vnu0+2bv2/fu+t6nP3q9q50fFto4pCjn0eNn1g8M&#10;f/WnL63uvXVyy8ZrnR1AdfyOZckRn5At+m3AMXmM1JXYClvwG2suCgmDv1hthetqUWIdCJPJIs8u&#10;xFeIihAFgmSc1aQTXC7tJEcsi6IBe0KuhUX69Ec3iHymQBFiwKSqKKUGEl+xAk8nemZE0ETsTzxu&#10;dLaLoQ2fRQ0sliKAbwaV4kpMAIUnVHzXchEtTvFoibuXMQt7SZEhU1NkIRALIg1NFbRUEAPFivco&#10;vcnQuzpRthXNgcLPn6wyBXA4yjnc1c1AMRHCWthLyyiy5qSTB4ew2zh1lMlqSibTMohfTBQMYYpK&#10;UsjgKe+FNOeHAH0CCcAy8cxjh0A5IgasE4rZRBIi32egKhQkLmBIOc2HwAkWs+YFBo0xIv3IAj8S&#10;4NJGx8dyyaaQP1fsVdxxAM00aWwgaCbyOPRBygvee/A9SOzmKrVV9OLjJpc+SS6jpkbiqFJfjEz6&#10;R9RuAKLHne6w5/gaub2kJalFG7Wn1DBcgRLa5YU5tSIkXFrMXtI6MdnuILv2weHDd24WAXPTcvCy&#10;KRaWibJZmFitLc2sef/AoOVDFFRxI2zHQMVhFI9cT2Co2TGYAuiC5iWibRrnpBVrK3GkxhQqdszk&#10;SOi+fXscFZ8v80pMnKniRGLXvS/l1RS/c8KtMTvtrVhAxj3Z6amnRAAXtlZTgTkRkLLjHHdpHwZL&#10;FMh1YPf5LMLQCJqPfY/fMiDi6C8A7Exw1ht94iTPlqVRyMOQTLp4qApZhly+dDmdBFAV98qfQEjs&#10;plcp2adC2QzKq3qPhRHfMJIv2orIN8vDBJQmZIrPuERpfkjZ/orOUtYHIsFFB2NCul0NRXItTmrR&#10;f5RTja7veYSdK6TqM0ZzkzIeCII32GSjty62YoAP4Mh5btMmXo87ho5aIBRVsy9f84AOYy8ovZE2&#10;ouDIi3eD43K4be2tgU+8eYg02Ffv3v767h3hf3D+mGMyMw0/X+S4i8oLus+Ww0eE3sUU0GmwDJEb&#10;QgkEkMqc4Tm8BkNxbW5d+tQzj1gQUegHQlaYMUsC7EJ6MRAbZzIAAfpX8v84eYqHRBW1GCrVg/WR&#10;k2d+4+13p5ub3/vcZ67uuptINMxTol0QjuMTo2xcS2NTVWU5lirGEAzDWoDECKqbmkaMQXmVTFHG&#10;nGgCMNr4lwCZqblp7LG+W7fuuPOOT37m02BAhMkwNzIGuIiMcChM3YgVlspqjo6BGinCDs0BcYzu&#10;Sbk+YuVGh0cRSVAN8BNEiFIxNDjce7Pv4sVLdI+l9C8rQANZao3RtnXTxs1AQXAaeWd4RqCaZ775&#10;nTvPnf/punX/y+aNpXv3trW1WzVR9NCTFy9APtc7VsTRqHNR6pJYlh2gbBJHvbBldZ+kDpQyzPng&#10;5G3VYwZWAAuDveUjUiQ4Fa1sAghnt2SQx8xgfHb4xjmRYIkPdYEMphWp+WP5n/mT4NhC6ZCYmXIG&#10;Viz4JJvLi+Ey4iSOEJg4aOPiptjoJiFOkNCJtJH5uStXrrD7hMXBbeBG+LiampvZwdqaBpAvYefy&#10;ggtQq6uta6ijzZMcIGrzJnSVai0hEYprG2q5PuuGQR58+MipSw8cPXNgz7bDD+6Ws0yNJahgA2gF&#10;0c9Vldfgu6A8AGuv2guV6pGyfWaWRhP/w+F3LkyMUozvVl8vZQraWprBxWjKSp415RFZCirCrN2w&#10;fmp25oWfv4hrqK21FbgEPQDfIcKFhjfMZXhs7p6los/9+EeL9+we/mf/nJTVW7232EQ8P+w6xDw0&#10;QBfZvvHxUdVkLC25vrD4eksrSUOPnTl7qqpysIqmbFrDro5Ohs7uEDyojuCuvckBwuEBUkygH464&#10;k6dO9t7qu3Prnfv27yNXd2BgcOL2JDGhzc1UBldJd2iYyorgdMBD3d3dLMKt3l5ECFKAfABUBQBE&#10;FkG1V1wGFWokKTusO0lzP0L0IDaW4bcM8UkmThL62vI4BvS/9dcPk5aQEhGFFCCbqCY+nRj+JU+a&#10;WpvJUnDYtYYGqEEWFYJlekaVQEhZnbiN5o6s2EAz5rVrycenfQS8rIBcxz7wP9+LAh9hLtpjo7xG&#10;ayeRSufgCBL5J6cuNzesujXYODV1ua1FYbm1VCF0AB31y4DnihbpuwZ9bti8iWIqEH+kIEHPEWqH&#10;SqEqDjp2Akaz6mKtFtkYB7aCuBz+5z9LFJllaY6ME4IPK7kCLtQNwTraUe8HP/LA3eLCCi4ZHhW4&#10;bACXlwMBK56OtSKznD4lSDBLRJd9omqswn2kXlj1JX4wWZ6JnbN/QpkrPJLT9rnicmiEiHc4lFPZ&#10;QWEqrB5qYjyykcb6KppRUsJIC0sxUl3zbtcqgm6evHSBFwiICKdfDtjlpBIHISa2AUd9iDDSdf8H&#10;X/8BZ9l1nXeilXOO3dXVOQONTkjdAAE0MkiAQcykJFO2rOgnOY09ssbPtmzPb2zJnidnW/SMLVmy&#10;AsUkiQGZJHKjc86pqivnnOv9v2+dc+o2QPmgUH3r3nPP2WfvtVf4VqLzb0MD79y+edM5FG5+gKdG&#10;/cjkg8XbGc5DG7Cu9yz+gF3pixTIt0QAAKyAs0SAlMlxnSTJs3DIOipAxCNuZZTEdf0SwWyXHY/J&#10;VpJ5QAqfa15ExAdwAKMSppAak7aWEoMqniLln0IQiC/moXD7862Ie80F7HKXJqCqYMVx5Ir27HVs&#10;Un2cs47ZggYr/sCKZ9sz90V2wXjzjpH7HZUkiX2d/rbClwB2YVTzrQDsHqhv6FyYuz6jYPzMqMhg&#10;lAiRyLUiuGSifaXiKcajtUjHEzOgG8WcpJpTNj8xD0ncj99dmfsIZEuvmTshICuZfpZ7PmVkDfEb&#10;BwpStqaFWyEi7OJTh4PLUAmkMMAM8UPfXHdMI+OyWY39IgntKnWheifaGKOUARjLbbzAe8ojN5GH&#10;Mpoe2fxkSxnn6PBThaSOqbZKDFokFVTvLC2vGxz89NETHz9xcu3ICNZqXIRt0Le6rfvjn9j+3LOt&#10;mzb9+a1b/+rU6QsjI1FdJSp/w6YWiwrJThocHqIUN9Sv+pZFhc9dvfHFc2df3LDpf27fmTskRjWb&#10;T7I/ooyqNBFTAyMFtVkk6j0sKO3gxDzQC06QX1USQdC/joBg5EzRXDhHwVmufhbsZVWQCRXLgiyM&#10;fxhrbCFugNsVpYJ5xSyHayYL4dX1DloxTv4XgF2oTrIIkmlOZGWQ+sqedQqnxpaC9jZpVf8kHhMF&#10;oXVV6+49u/jz0r/9bRI97v71/4PXF3/7/1772c9Ruk6v//VvEW1HYbue/r5X3vqBQV5VX5PDwBUb&#10;uIVmKad+ZUxm0F76gGbLBnKMNOoHIRweVuqSCVSLXjKcJH+Q5adTJnWdOD8DIIRkhxQP3Cg1aEyV&#10;wY6SnehFC/vG41SRB/TqDMQHImGoSqOgCJq/HgpCRsDCgFKwJoD47PpxF9GG70JHcjBiKjbe392F&#10;W4g/V7BL8/Mja9q51OdPneShSBLXdVJsha9nMxavc6cOJCy2p4gqDXORVeheWd7CRKPYQSglV8qL&#10;iyMICEJmPHTqwqe/82pbV++F7Vu71qwCqutqEwYXz8IxMz934Ojpn3r5R9h1XPX8ji3f+MSznNm5&#10;ikTyFeYfhivPK8wrIDyr32Hei8xUFzhhOpGsGsFFYOKkmJRXVlEEEOJT1EUoKUG98bAGvgMBxHoy&#10;0RqPNgBnLrQCFgTXEiU7sSb0fxRL3onwNE5m2/FNoDrU+4jYiK3BxKg+zNLS6q6eB46fOnLv3jiZ&#10;I8YTNBBnhhrgXIEkG5o/U17hyocoUa5yE85F1dC2pNa0+C78VjA7hWVVwEzX4QUwIgPG7cpXKNxO&#10;qaqQ14wBf7watQEkCV5RxJMb7y6is7kHBYOH7eWLXg1YCH8KPB7mQzs0rYpN+qQli1Y5jG15/jRj&#10;KoyFNg5Ch9kidQLdHksZrm9Ej5OVWOyFCbiBfeYWXLTY0tUy5h8bIdZF87assMEI9xMQhI5KwEQa&#10;Xhf0lpCTNRzRTLBTxUmVup1uhLIG30hu1buuLXY5lp8TkQmEDHWR5U0QrtB6OTaVVzxe2/TaUL+n&#10;R4VioAv5SisU2YNbU++rUJr6eJAOJDVblt3ChfbWRxRkl1cxO9uxqoXaQ5IFReq7LSSUmGLazubn&#10;r2ptgWNQCCB4vMAOgzuqH6YYQFXNNtXEbyF9zkk3t/KPND7xOWPewUsiOC7F4XlHjQ5SzAckGcxX&#10;KbG2eUWNVjOlHyK95TsprqgW1qkEPm9Wl6FS2SpeqyRmhJpF32UqCcov7MNQXcSFmRXLEx1Z3kH/&#10;EV4XOkcwipTdxjqqSmMsKOugUx1RznVgRmblIh1+RdS6agSnLSwiSC02PkSW2ewZkSR04nJ12Xgy&#10;lhhxrF5KghwDGtPkEHIk+IhYaXWUNs4hv49c76E7Gd4NotGPApO9VH5Q/U7YbOx9hS0rlNuby3og&#10;xY0lxP1AKg/uBCTpjTYrHU/qkIxk8eBfoQ6G/maJp9dswCcuXnz8wvlPHz9ePz2t4RQU3GhpzjFk&#10;kmcNHQr7Iv7O3U38Se2DeCdmKWHCXoJcCUjpg4++fZgE2N979lBHW2u6tTX18byCSTwhseVT95vE&#10;LmnymC1CThKTWbOHB8L6Je0QZYLoma16DQ4OrV7dNjQ0TMZ/4ZPPPq5PFTYl+wy0Bb4GtdLiWKxQ&#10;jKiIDZpI0NRfHTwFT8XHu3r2v3/k+jNP//62zQQTmTuUjCMZlE1GvBU2S5HqMpIGBSsjAmVJoXYg&#10;bpjirIziGtQOkiCUyMRGnkQEpJRmBTdNToLKPXDwwMZNG5uamwl/u3Tl8tTYuOxU3LmUoEJ7c3EY&#10;6Gx0HHCfh5rhqRVSSMsYcoBnZ4cGBnmWiNxmzHTgIuUQdk+CKq1mmc2Ozg7i+PCHEBqGbyQcDjz9&#10;vveOPPf1bw6Vlv7Btu1v1NevAjhpXUXzWT4dHRm/WtvIsj91/cqbO7ZrJwgfSdLypZoQKlheBU00&#10;NDbt2bd385atjJNJH5uarK2qSmsZaHgq3GDZTF6aAvRo+uBkKgtpqfVK+E6K3Fl6ReGr1N+b8et4&#10;IU6dvsjY8wqfTpl7tocTerWrm3tDbiEsWGqwIUsLPZalgGgvNGqpf3bWRgQvH/EAAYaCMXUSu9jV&#10;Q39n5oeLsEdlWssYADYhz1MhlFxlbGyEQDBCwIitY3NwacMlJap1TGnGcvp8V7O9Hzp58cDxc0cf&#10;3HP4gd2BI6jRjC5JMoJ9xbMU/VQv7HLsd3SXvPztE1N7l/P/7Ob1y0sLIEGDA/3trauhxp7bXYQ8&#10;l9XVE21fVFbCrlBfX1qP9/fd6uzA9IfkRtWUbZY4NaKmaVANUvZMR8/jr7+6+PO/NPlr//D48RNH&#10;jxylqzIxNdiXZK523e6Aomj0VEYpH1i/pBbFdPKPrW7bPDry0Y7OS9VVvUWF5HiPDY/jdGtsaWEK&#10;R8j/JfnFCfCVZWVSJmZnmRyeDps/Xu/YdRchmZBUV083G0G+stKS4ZGRbZu3NdTXqym7sXl0KYif&#10;kfBaedmlJY0NDSTgqrv2zDQVIgCqIsIuItItJ7R8Ls3/Y44VrTZlZ8lJ8swnJXEtOMLmlAMyCrrH&#10;77AL+A2VBKMITie6CUeH1eNy9j5u4aXFGSBJgjhmZ1ub6rdt2bxh/TooAcwUVULxpaoVoVL9jp1S&#10;aV5FWulJlgH0pYe4PKtChCXHINMFIliJZWM09XPz954+yzhvNNYxUiAglSiXaDWBlZW1tK0i3rZ/&#10;aABuAGsOKuXBopZKJbWT7qx+FfNQ4v4MwtEljiyVwmJzrQf3bqbXB8Bx0ufewlrNeUDG0ADw7Kms&#10;Ly1NJYpWzCJvXv1QxZWRKFx/Ob9tdRu7ZmRoGM6M9Az13XGLBNaxHCGt7c7xTyLFLDrdvzt5MxQb&#10;PhUQY8COpWEnAtVxwE5FtkRDW33JLMNk3cMN6OQ1TXCqHwSdHFuzFo7z5PUrkNZNij3DuHKgh5CI&#10;oX2iJyOluMzA4ADZLE5klprbd7vHMIljB/ACAD0AauPOkeIZNrweRMSnLh/L0wJ4jX2wBJHba0XN&#10;xWCTwDo3xLPfM+Bd2wyKrQtz1wtWau87mqLUCIcpRuNaykRjCWRonQYfAcKe1VCk4omCeaLg85uI&#10;A4Bg0HxEDHPIlkT4xQmSDqGXhS6ZeLbNq3Ouk0tssXEybS67Tnap7II/dgvnvhm3yB3DB74SNcXi&#10;6ThiWbMIuxAommwDdp9tbaWA3bChBBnVVgmsVYsUY+OITtI7+hnDKPYOSRAc3SJqmsSDBHPgT2ka&#10;UZgp59N0Hu5IT8jmP76e/Zk9HWQSdwwizN4nvCT0/hiS9Bwfal7hNY1vxRc9cUntQm2uyFnzRssd&#10;QFw8biSwLwkJSd4zqxQeGGsaAFYsr29xBx/OBpDFcOqO6ZA0Wsez5AJ2UoeoMOAicA+fu/DZo8cP&#10;XrteR3B6+syTpaX9O3aefv6FBx99hISx42Pj//r0uZN9vZbhYtiSvFLRVAMCu1ZpsEK+ihDYz1y6&#10;8vNvvrN5aOiljZte3rQxzCTtKe9XLWBphMywfKRWTcPN1aIB+i+Txz4IIOjZOoPwCPFgvmfFRpcz&#10;86Z9ZbzQqKWpJ951iRJnGSSYuwM58bGRpSHTmrLcBQXEINfLGqQoCpp6VpvVhKwV1ExIa9JsJ9sh&#10;w6OCKZrGYnWy2Q5cNVu1RI93SexYnIyCRC0RYRd0+5v/6p/xe/zypcM/97Mf+fq3Sqj7SSDkH/1R&#10;3e7dNTt2kiFy9p/9xj3/9J9DeX0D/T8kwg6ftUIyxYFQFbiIWZF97GlcodhfbKvgPKmmJ+smwRGC&#10;XBNkjRCC4FcCmqMCoDkfmcPJfvHJ2d5wwfKUqQWobNheFki6T1MC1pOnmcey+W3YrNB2hGUBrvC+&#10;7ReZiDGx2mlRGtXLoWeRVplRiC4S5kbsWz4i+fpw66oHerqeuXGdzrAjruEjhuPH5ZGIMGXLPXH+&#10;HOdfwxFrUSWWlR4rezOVTbqLnyvZs9mpSHzjchqeptreKXY0WjhVd4sKHz51dl3vwGf/4pX27t73&#10;H9jzrU89w91vt61S3pN/0ILuO3KiravnC997bX1v/xu7d/7pC09fvnt7V/vquJfjxQPBXMFAeR2A&#10;nd604a9gLNMSA4rkhvgtb4MVObJFkKdKgnFojIW9asFqQjMRHFFvtjRh2bGkYiY+I8gpiFxvGkXV&#10;C+cKqdGqo445BymJwsmo0JRaWpox9DiB1yiu8PzAFtHkuU532yriDbkqQXbxPjI2mBWHDHajb2Lz&#10;NsgjCo+P4n0NVhmaJGbZZHPedOgkrlanQ6I5ltgkpzYQLjmPEQz6RmE7LBbyUOlooppLs3PsK2BH&#10;1HsSYnAJu3cB2hfrX0D/gcryKr5LeRoyWsSXUszUfSm0IYvypB3FEXqHdRIX6TdbDvabtRyRS9O5&#10;bPL4EYggD5DmVg2UzDNCWdONvDL4YLNtl200v4jdnARJGD4QYQDYBZ8J8og9oteRQJDGW2nVlLta&#10;S2xDmE3xu+12z753jpx97GA4M0DaEdrOZE+RXmeW2zEeCn7etdnJp+pbeOf8yJBC5/TY+EggvTKe&#10;jqpIAdhxRxDFwIXZKVyWd1omZ1tHo5Ld8Nldd7OYOAilOXB3ryJ+l5bmJqx1AH/RmzeRalopw0yR&#10;nq6x7sg4ls1gV1Q6EZKXKr6ZPLLFoD30QSG1TAgOLYYtV9zEnBp2qpenumzhRRb+5GpKZHnQ0IKI&#10;nVIlZKEbh1zwhpE3UcmO4csTficD0oYFJkxsXO2mUKP8G74a2JSpQBCgpZL+jPlNZtnE4Q2e4K3c&#10;LnQUYQtOFNFhd280QPAQEsRc5wX/jp3mOcqlq4RIMJeFEifKWySrJhGvvpcwce8CbUxrYgrIcJE+&#10;A3ZaIO+7pOCAlyw5gr+F7hQ6YTCiIEtOCuavPy2FY+9QuzLmytwmHAy6oIJg/drzIh4cVxM2YuEY&#10;lM8L6vZuGhz82Tff3NDff3rT5pstLUgBgux48wd33RUjjP0bciGmgkeK/RvDi43DO7R0iBMyYReP&#10;kH2X1w+fOvfQyTPv7t19eP8e+vJoJHFSMN5EbCZaR8xDpnCCgGHde2NiBOvgK8w2gAlEJARrVuWb&#10;UL0i1A5aYu9S0k1p7S988jlli7kMHOapRqnVlGNJcToFMjymXY4t0xFDHeedJ69c2/Xm26Nf/MJ7&#10;+3YfPnyYx9vtvvUjU5P8pv1eLXmRy0uKW56fp453/hzZoNPgCFA2Zi07QemxdLmi6o0MUSVsO42M&#10;HFzh64RBAfy0r1173/33U+wfC5ikvzNnzhCV422skEKpCWaOblgArh81HfDtqvWPQ1IX6QTqWlK0&#10;waaBtN6HSuvq6le3rcEXeuPGTd6hv0RzcwuzCpchpJdn2f/+0X2H339l85bf37ptthERVdu2Cgca&#10;yVO0x6EinuJ+O5pXbRweqJ+ZudFIw0SLWMfW2ZgvKKuuaWpu2bXrnoc+8vC+/ftb21bDBVhKvs/1&#10;CbMidgYgRu6IKCdBFwWZ4iGYRdHSSFzSJSg1WHjsAF6HeAvCyvaMXoQeE6flvMg9J5etx96LDWbf&#10;nuKMMOM5P4qIx3LH103fEjlB/bG99duF/9n8UXiC56IKG9GRYFsUyydJGZrDEwjTRMMeQzYOjfT1&#10;d8E31TLMC89mxZlH7jzVpyOHEXr9/Hd/dPflm9/45OOXd22lSyqOdBXsSH0u8nky5mlFX8Ng1eaC&#10;DhiTk4eKir/b3flKTw/WAyy1klB5Lq56FvlAuvRmY6nYFdpFJcVTQKZ0maiqRLrHFoVW4Ei8zbZ9&#10;9OK1+48d6/vsF4e+8JNvv/POj374o66u2zw40zI9OT4KcDs6Ngv+oion6Fto27ME6igdKH/53eYm&#10;LvhTV69fr6+lIGV/Tz9UzT6EkllIlA7nBS1WUcW6oqx/oG9icnzturUkw3Z1U1zx9urV7ZAlhHf7&#10;dld/3wBxrxAecaB8X4U8iorppjI6MoqdpXKto6PkjPMFIF80IHgwfAHDCWiPBKSE05lmgj1Z27iD&#10;arI/RG8hOkxA+rEzAy4QjCxILuZKh3Lc7XSRnJSyEr/pYJd6CiWc4seoi3SUKGVEqcKRwSFaGZBH&#10;vX3zpubGJlae2FseIZxLuo0VIAXihTktahQJIFUstqT6KOxZdYLFvmcn5e9CHexqbYYd8CUKC4Ll&#10;s2fFGZHWoKuUz29vIw4U/ghmLD+wS6vwNGiEkL1EThSicAmzmIF4BrWm0tjMhRN0y9YN7c0i2cfj&#10;FPbuyDs8LAFkBNeOOWMmoe/QtULbyH6o44GqygcQJLuJrBPWmgfiGsyBPInWzYUeoH3QiE0ScGWz&#10;Z+sYIi0TV9mWVyiiHdqxW2VZ6eJoXRph8IFMXOlqsaLczPpiItjUnzWBPG42NHHOE9cusyw3Gxrd&#10;Pi15xmxgYkR0azNSz1RAsAFMc1lFWGtHa3aEwRXTWlI2uTI7HBujpbc1JK1/eYlMZs6XLzSRqKnO&#10;qr6H4T8Ik829i/0VEbIHq+lwvo80FfQyNatSAUoFr3qRVP2eIpHEFLt6nVirNbDggXeoRClrdWLf&#10;sosALgLYIYnCPsGxnWyQD0BmYQvfGSyTcPh0f2UTqFvnRHLlbsAfv3tTRT/OzD3ng2Ii/SwD7BLr&#10;PRQPkWPiAhWBWp3f1dh0b03N2bmZYZviUrtzsC1tPR8ZZ4g7xCjikUMkxSETIVWVrNKkdizexeSL&#10;K+PXAGhsmSpbccG4WhBkvHPH8+YAdtm88WIBlrBSNybQW2FsOKf02PIByN0rmhOyLye87ouHIx4k&#10;xVtz7xUDS4bkBDKJSL2rx5Y/QYBdSrBJxFky8gRUStcrm9KIpolrZm+a6awgpKwC90WsNCwsfPSt&#10;tz753pEtff30t07Glp/fVVNz+5FHrz/yyIH777s8NnF9evprXT1nBwah0iR6RZEspTAcwiVUWZ+U&#10;BU8IBugL12/9zKs/2NDX/+pdO/7dg/s76gTHZ7OdPS/AG0oBfkaza3Q9VeLlaZDmQXIqEBJZft6W&#10;RkJoUa6EO7mdMNpVQWmeNs6WIUmPoSB7rDQiIlEepK267hh7UoCdnXyshUQo/XxIY6ioQBdB21SJ&#10;oWQ5EiGWirKgw2RubNH5SIrmCemKE4KzBXvjnUxxj12pko/xvZV6eLoj0dBxwm/+1j8jH5ZnefMz&#10;P7H5535u9bPPxfnjly71v/GjdZ/93PXf/W/Q1oaf/Cne/I9/8P9MzExSONOlXZBpy8R+xHaIqQ60&#10;IqPtjBdlxK/6z5bSDlIIm8ebTtmo2sb+SJ0UbU8QMJSO30ZqtnFc5tNxJjy4GWnwqTBGYgelD64P&#10;ibxI92NMUZwguSC4hJBtcwnDCFIXmU/bayofI0EQQRxmzxmfzF7ozjk7mq+/17qK90iP5W0qiyfw&#10;RCxWcVFn22pGTiVHLkgWbRgpsXFiEblyvA4a1laMeUieMTlTnyKFLCnkI3SlVKBnFNePnDr/+e++&#10;DE7X2bbq9prWb33mo7fbW/k6Va9i2A8ePbWmq+czf6FzbrU2d6xuoTksL5x0mYDIGkyaY7yiQaW2&#10;YuIGiGleYSla/dj40Z5OCFVRoYPL8fIrEEGpB2bRulEOYBcxPqGuWcyaMaXaXTYhvBNGNt/XlOR6&#10;LDxX4ZtkkyIeaTjAOdFmkHe4b3B+zgtDnU/vPXL8vb2KMOWdsEiDVMJE50+p0Obz8XVGohYTzshj&#10;30tZKixUxFypAkc4h/fxi0czFskdT4i8azgGwHUsxLk1UpjvhgjmuaMDHm8S/I4e5T51PAXVbFTN&#10;zvEDKsQ2SJBB5+3evi64DIECkDIKQOw+uM2dgJ1YRKgBqA9CNl3qS/PmssjM9TQRKrYGo7yy2ITl&#10;C3GokqSa3yQ0KZRiok5yJVfGYGPXxIbiGs43d0yQ3bRa0JS8Q0bQUkGyRheXkqMspbLS2rq6qgrp&#10;eKrybMBuYOO6u3/4Dgs1tn0rM2/NFFcJNB+6LJzfTZ/F9xTTpYs5Mu3x2sbvdHUEe4TDs44u7bI0&#10;PaUyhRqWotSVCS4eTqrvgjpJXt7Q/vCZS+ylipmZW2tWT9D02ZHvBqHm0TWxXBrqScIrw+TzxiSD&#10;Qi7EuIjNSQm44IHZdtb8O/Yzo2HvD2uSqWqazWqco41gtsDiQEjYbuh8YjIR1eVVMb3iyRVax/yi&#10;ILK4GpPymK0PkBbDnOgWWr2kkhfVnISZeEXUU0eJRBpMmFD+HRshA6+DHeUy1exZoha5GWACyWHO&#10;sEjqzRCbKObBi845jCr+CpAu4H6N58fZ/tpudkJECC1mPjMc06tgUhtckeyiazgfCDNLEIElo8xA&#10;JZMbsMO2smxI6zEkASFJSmza8FjEbY3C0SQgoQ6+TmM4vLsFHURh34j4TuITk6A9PaZbxWleRHvx&#10;dbZnYcETFy7+3Ntv401kICc2bfz9p5/saFt9o7XlenPTobPndMGC/I7W1hBbwW+T6RHItVLhLdtQ&#10;Gmxy+0SjywgsNiZQ3edfeo2eQqB17+6jfHDevNfjw1OBxhJvBjtNrmM6dL58NaG4cCAwDSaQvc1a&#10;oHRJoCi+2CmYQApAYYVFlHTj7gpR+uwXPk39SLByRtxYW9vc0Mj64W2gzYJmbykPt8YMDgqXMwi2&#10;yHHg5OnPfO+lVfC4f/4bx9rbqKLFFVn+nTt3Mhq6qzJE6mjhYiDKQMKbFiHYhKMT4NqYRCyE46MU&#10;MCLLHDqj3jlUYo0Y7c7MlPJk5cQWUYFux913EftG24E33nwDGEhdoQWpLGFlyWuE6jA3i6uH2pfK&#10;8KqtZaYUoD+Lza+aX4RLMBc8MByf03iHi8PoGc3A4CBXIHBuw8aNVFZipkCaKs6ce/atd7ZfuvzG&#10;XXd9s6WFsBviq1WiqLp6ZHgMpt/Y2GznkiJ4xytqP3HqKMtyg+J6MiqimKvqvJZUVN17730PPXSw&#10;vX1tfWPDho0byPbj9bVLFxEkxPRFlCMLqXwSwALvQHGNCEqI/QpB40NONJsA781MCYrM2qxYXVjZ&#10;n38JYJdcJEfrCkZvkSCOzifwbigZZBNAU8GKCv4jSVmfhpeA17wTMl171SP1diCVDNhUjZsYuppu&#10;1tTwPU7uIYHU5WZD3rMEmOtylC1MIuy0GBR6wEASFiCvZwhSHvzzf/Gj9u7+P//ssz3rVmujmg5F&#10;GJLi2t7KHCT1DOxXiCz4Mr3AZz5XUHRlfOzfHDnMQgAQE79WV1sNTtfTfZvppO4bwdwi4uUlVrxl&#10;VSszACXwPGVFZRgbcvQZ82JUdAQmYOG7G7e9s/+BWzduHTnyfn9fX1NTc319nQG7CfaSsoHUxEph&#10;F+JlSCl0YrtJGeHVern9v3TxKjfsWd3GjXh2diPJmKBFCFSk/sTQEDNDlgFbjIqQzDUF75jYI0eP&#10;8V1CwFavXg29scuYOtSO2zduMUII5sq1qzSf5crDQ0OYmVu2bd27Zw/3vXrlKvMAV8Xnyb4DKLVs&#10;cIqWpbnNJ0VmBSP7wAHp/lhej2ctFNOc0B/9Sb5ECB5/lKB4UqokwqzfpPpfnJNPaiT6B5nA4NUQ&#10;w9Aw2Uy7d92zce0a4iNIQ0bWYYAJBcbRGrQVZrl1zeB8kt6qESaNlKlXoFQZ8h6HLRtftc/QQ8DE&#10;1w6NPHj2AtLsXFkxigV0BQcn0bGxqWnj5k3MxbVr16pqq0P74WCeAZL4kzNnJsbCRRzaPzcN28lZ&#10;sDZ9xIX1IpGe8gQoeMBhWuhqKi8gPQblaWmRB0VF4AJNTY1Rz07twL0sGWxnMACpWaHuOq5CGqkf&#10;xEtCt93dfVzOCffWLzIMlAizH3eEHhy7PtYlllVFUHK6aPE+m8h6cFJfJpQb6TdpUfyQZxH1ESwo&#10;1jQmjT9vNjbdqG/4ibMnN40MHV2zLijhA1REYhGDQMFle/N9Vge0FPa7rnV1pDorbgchKtVBrgIV&#10;d9BbMvf5XHG8hFgS0VlYEtnZEaGeWReOy9YDSy0OtcN+UWlpEfTk2YApheaEB54FhYCgOmqpqFSy&#10;8Tpl7gdIFzPmSUv0xXjgAG6yikhGTLkegyEQEppxx2p1Rc+WJSg/of/UVRgXS+YwtSSz07LvhlEd&#10;k5ltNG2HO/Gp3Hvlnv+BMfwYSokp06UTyCnUwagJ6Ldts+Gcr6neX1Pz4uSYlDkHSWVbm8FwTgbY&#10;rQxe+keE3qygaelEJGfF7osZ1kdpgN4HH9BASZBxLmllF//A+coJTFWl3C9SJiB3MrMlEFycHjGS&#10;2AVK9cw1oX13xiqV0Ud2ce0FJawl0YLZMAX3QY2qYBTbMLZksh/jz2x7isP4sN9uhTyyqeYSsa/F&#10;Iefn99+69enDhx89erRpdEx7xAcNJU63rb72qU8N3n33oZ07L42N8/P97p7rU27i5CPKkFtxL0dB&#10;Ir5cN4Wqy0qfOHvhZ197YwNa6QP3/sFHn77SWK87YqoEPeQoGwxjUXppPiUA3H4JZhC1NWTUJQvs&#10;1m+eS21Y1wKn12opmiHSFlaZ+DOWpRDqu7FXxeTlJ55dXpS32HI5ooPlz1FNScHxJACArSOI5ekh&#10;9WGUwhQJUG5L2SacTaaEclakXir+HE7q57J+ZX4ebD7mOVhZPLhkQRZwuZLLqQ2C1hRs9u/8b7/C&#10;yVf+03+4+tXf6XnpJYLp+Gl7/vk1n/jk7T/79om/93fHLly4/3e+WlIv4OPNo++OAdhRW8NZeKgl&#10;xMWHARCGEa8Vdkct1Gj06V0asfJJeYjIvImHTM02PSwBPR72CkZj8k5a/QVnyzXqsradaV6lxJvI&#10;O9m8sW11QR+4rIP4A7iMvGM+Z7FQsRU64Srrsltt/oXwjCALrXAAdkyviwllmkO2nQOwS3iC73ut&#10;voF70YaCN683N+umQhScPVdUdKul5WZT86eOHtk8PHh4VVLwLpbyAxQbDxLzEEc8UbxYwhnkPxA8&#10;jOGJc5c3Dwx98Tuvru3uefe+fV/7+NMgcYLqbMHGgx84duaz3xFOxzvntm2hOWxnW2vP2jWhOQQR&#10;xhi0xQzYxWaIkcQ06kWOWygD7MJHrygLR0lJcAn1LK5SZWOinMrBK7W/UgQnAexCJQvBHYnzbqKS&#10;qlJJ8E5sed42wUciv0NOs8O8SyCIATs4PPg+GzbawUVkGV/hHazIQOtuNjcSZIcd0bOGIjAJV4nn&#10;ZR4CsBMXooyvZ4avRJAaL4y7FXNx7HslbIGbqLud7otuzEUYv6xRS1iekPNpeQZlEajFtYi0hSeC&#10;2oszzC+iYvCCYBbMN246ODDQ2dlJiAfjJHoAvAnCwdS9fv3apUuXxidHMFvqamohZOxHVksMB9go&#10;z11cY7FCofXkcHISmuTHcY6+FAhgodgjKfNJuB9gRci4WOvsUBHiDx0mRZeoIt5R7SYFYmJMiZCs&#10;VwfZhKRIrhkuyVhK0xtLg72AVySoO/vN3VpudPQ//KBclZSgk8IMPYTjt6CsglpDLrqq4CrpY/D2&#10;zuWFRyvqOO3q5JhdvGpIiODgC2SueGWjnhLRM+6A6V68np/iltGJxuFR3XRg8MS2bThheD8ySZkR&#10;0FIAO0VH2uUJIcvLjmNGRepVvgY+nHmRY4fG85JRHDMZs5Fx6eiJHKQYHwXVcT8GxYj40iTZU2Oj&#10;8FtCK8JhkMCoalchwI5thn6jCo6ErosxE64s8cBFBGw5W1G4LRCey+bDud0lXXfWM9upz67xMmmB&#10;GA8UK+sydQLFU8QRzxULp+55OYCdNoXpH/9jslV1Cc+DJVjoA1rxtPalptHKf5wfR0Z1ao6pks1J&#10;6Wpb0zpTOJFZpS4Y9Umo963urvFSTyMZaX7NO04W1hGcLbtRMPzcRwsq9VwKsOMjSe20CDKItR4/&#10;jYU3vzJXjAhoB366QkkyLfDQR0+f2TQw+LM/eoMwuld37Hhl29ZXdu7oXK0Q5niWoIeN/QOICSJf&#10;svEE4w0UK0KSOUI5WZHyDhGN/ZV7QV4/dPLswZOn3923++sfe7oTn5yPxZIEuAxpmv2UqalgyMcV&#10;+cKfRNhkiYYu7uWOEbOz7W1rqBEEvhHMhDODu165dJkTBDjAFX/ur/90W2trZWkZyBnQAFXA52bm&#10;O291jo9OFIMJFJQis8rqKOUWsSaYneMHT535yJlzA5/9dOc//ofHe3sgxCi2zaW5AqV8JqfG8Jly&#10;T8gsqSOkCqyLvd0ddN0j6kSOHHQ46mjOL6GVyAhTeIoTtSwYjP7MTc1NVldXQoQE7Q4PDR4+evjy&#10;pYvMQEVFNVaj4msKi5dp4TozNzo2PTkzD0SL9IJaOF9xVRJopWhztLHp6+/t7u4iDAmmOj07zTVL&#10;Kkq7OzsJeb377rs2bt6ogAoilgvzN7/4yrNvvDPb1PDtX/jr58gJNSgFuTTVEUMH+1DDDiKeAq1j&#10;TodUoWzh0OUrL29cr9B0AsXBGXiSoiK6nW7evGX7zh11jY0oxYXF5aOT053dA6dOHb/R0Xmz43b/&#10;IGVipuxGQOapaIe9yHTbcJFjV8dit8wszCIiiAXjCA+zIvJIHXXOmzIpkjxFBw5o+pL9mW2nIKxs&#10;a31gG8Pw4b8Eu7FYNTXVAApM8sBAv0B07ViFHscPfyqijuAmR4fhWCFMTK8ZPPY2XSCZd48BNwsd&#10;FRiq2MFCQU1lNTuVIOSBvr6xkSEBMcuLLU0N0DQbiHpd/IaVYTNQSApfGzV6f+6PXpysrf7dn/n0&#10;ZH2dqtmpRk1DcaGiB8h5xyqiB53aws4vFoP146ArLmqcm/3Uct7l0dHfPHqsvqauYGm+urKiurL6&#10;dmcX2GgFDSLq6rfs2NkxOghwRvgaQJgq146NMwxFM6nEIil3quu/nFf0wMmzj128+P2NW77dvr6f&#10;3m/9vSxOXX0NvwmpAzGtoVgciY2KKaCTKVqjSjGqxAOF6hQBBI6iqoVXauqgInJjmd/OdevGZ2Yr&#10;a2vA+fqH+nkmsD8mAPQWRQAAET4hRNv7vKy6Ckiuo6Nj3fr1+/ftY3DAcyhK7atRHbuI5cHPqlr4&#10;eYsb1q1tp8ruqgZi3YjmHhsdOn3mFAKpmgYUM9M19YCSLF7ATErbDGKw309CQsqzOhqQC8IOUF0h&#10;RbGJehz6yFPIjZNfVlAEq+NvQgn4QvQ7KiqtnAdCgXcv5dNXl29XllQULRfPTbKhyO1UOXKKUi7N&#10;M0y6yZIqUzE7NtJS31RWVNLb2dXf1dXa2LB9yxaajS2pmq3a+zI4glFk9+KNUdtlZWC7lDT0RYU4&#10;Ai6U1QBHZd2VIc4e5fMFQv1KKsrk2yfLFelQW1dzpkSWzUMXrvxxVWFFYzO2OmgdS79121Zkxsjw&#10;cGN9feetDqockiuBg2FybFwJFIR1zM6hGSkwwVI0SjJIbOD4rahSDQtH5KvwJmpHQSENbYXZokVE&#10;XzxLcwXc5i2RK03QBMGDfHzx/AVeEFIJWfYM9A6PDjc0NfGwBOxWVdeDlg+PjtdU1EgvdMVZWWV4&#10;kopLyyur163bcLOjY2x4BD1zaX66YGmuspgE4NF5p8rGESgb0yjRGzW5mDSVgZfEQybC+ngKwZvq&#10;m6ZC0VH93SGEumlECqfxwvIgEspI2LU64/Bohk1DKEqrkgVpk4BSj+UVNxoaNw4PffbsyauNTUOV&#10;FbINLHr9LAaAGCGZDxjYZKPgQnIRQ7olo+rQlRINmE5l0ypyy46h4Q+9xakMKL2Hu6Obs98VJ1Jc&#10;JtjSkbA8J2xTM0VMqVZHyhJzz8dg5wqwlrsjTxqY0VbEIRo5SKh8SMvUv58dmxjHfaK4MNzXUOxS&#10;XgnINO4QXhMyqcgUX25hEZ+1tobLB0aaaDzgxPQMVE5NnzBjoj+MHttdBjLem4n/qOmWy4TjnOyE&#10;TNEPBp7pPnFafPfDzDwu6N+JvZWofSnuk2mEoT+Fkid9RcFkYgoGAaz5Wd5Hol3cj/PRHQ40NbMT&#10;3h8a9cxKw8GbBdqDSh8FzfmNB1pZI+Yo7E55MVPgI8acHVo7H6HQZMqNKjZbJQxwy7BrGMcGVny2&#10;A4At6JwwkmmHd8yqPflx5bhp6GTzy3MuiagfLDJ+xE9UATwgjNRhnMTh5ZdT1MpRWAEwaEc53cmB&#10;AK6qCIUWQ5ZILpQmLE+VtXDiC4Rj3xC8TwifglSVIYX247ye+HG8SABUMjNUvFV2eAVBaAzOjM0W&#10;s/LgReDEIqDGsiGff//IF46f2N3VhVKSzcBgRcWrm7cOPv/C+n37Hmhuvjo+c3Vs4uWe/svkJTlc&#10;iIIBINTEl4ZGiN+osrZKYa3w7uKij5w5//k///76nt63H9z/rS9+smd9O48ozwlx8ng6yIMsWiou&#10;Kywtx1rD38TGKphnC0p9g4PoMbFKMORU36pAeQ94Jgi5YBLInOIFvR9ZjIoy0i9qsZlZXaWAkFQ1&#10;R2YJSJ5MHfpSC5GSY188VOaRsLfEX6K9CJ0ZhoAlQR1EP/EprkIyeeFRWGexlfhSLHpgSaGwpaZE&#10;QtoiexXWSBDZdE/YIEyLT4c2v7I9i1Q6WVa7+Y89DWhEzB7KLOG2Cz/9U1/i6433P7DrH/3j7Ke8&#10;rQ09b93nv7D9b//dzT//C4HW/dG3v/bDd94QFSnBhOdmZQtLTJWWdQprdxEI5hVeDcVDqpCatBTh&#10;hvqRLu3OoGhEjltzjQQnrCahdrIhrMDZ/ZEoggFSCqCxNSaD1YC4hIjBFKgOzin1Ujqea/QbT+LB&#10;+ZONXiwhrM2tcUeNIXubCyvkhoSY59TIl+I3M/AGvuhqEXK4QSvk+dg9qz2GihsNKGQPk+2Igmli&#10;z9hFbOrYy9eJ4M7Lf+baFUy1w2vapC6I8ctkQhHtLS2hgzmZUHSiGKmqonWsghfgJxq5aSpZONUG&#10;oiiK4EIxGVd7SbpO0vVOwpGd8tiJM3/tVWDr/pttLbfaWr9B49e2VkVtJ4wz//7DJ9o6ez7754Lq&#10;Dt+/Vz8P7AOqiwEvzVIlTz3HZWqqlVoEiMoWQomXrJFMhtzFeJjGIDOh8OrIqF6+LrDKcpcQRKpS&#10;WLwid4hEvfLi8sqy0qoKpKMWKMX2bCumbRkd16bCEA5EFXdR+V3jfsH8A9VABygGwpKYh4CLcJ2r&#10;1rjqbcD1bFtorZZoFDMzVbC0UFmKwSVuExCbbmGVQzBcEI//bOvqHquqomksZzo0TOVrea2ISwfZ&#10;cRp7PmP7IXcSuUZqwcwkVebY1mXlaIN4fOah7DEqMSzMEBJUXUNbqmU+gl+MjAwSmRsFobCbYkG5&#10;H/7ayqpqhgeKJrcrtXr6+m/f7BgdoiMic1fCOlJ4+uatjt7enlFFD8xVVqOK08lKabJEggitKC1D&#10;W2GKg42ICN0+1IBOMUpqJLUae1K1aKgbvWI+H3VL0xwiTDq3/1S5Jyf0xSaymJFqyx8uMaB9jILD&#10;wqN9cDG0D8LdELAof0gUtgnBFAT/Q+9OFJQuEnqdS6LRjEvV/FzoBjYEaiYQDWWLyBglES8r3i1i&#10;5Vpudqw9drr3M8+PjODrH4I/YncJByZLSZ38FHIlMHR+jt8BFEvwLSzRLvblAQf7KI2SCA/J05l5&#10;GgMKLKJTFxYhpgCbjJa4xQIotcKXNrQ/ePw8w6qcnrm2pmWurhGf+tTYBPHEUDM8f3QE/zQBFyIM&#10;+AUWOvAdOwd2Qvc9BpIoQmbBQWP8ZpMGTw5C5ggVAv02iDD0nBD9fETQkgWB2CmhHkAG5FHoCVhH&#10;CX4xTjEl2KY8JItY8bBLzQvCRTX3p6FE2iBS8wEtB97Lji6kYFUewDGbtDSc0eWlxJoonMglPWeh&#10;DpW9TLZaEmkbKpxS6+6E6mL8CxpI5k2RziSdWblYhDHSzs5qN+xZBcrnAUrsxla9UmiKjEVJCPmv&#10;iAMCPViYoRPvzOTc4hzUUlpeAt+ob8TcqayqIvCFk+B9ONgkfCBz6cwuSUpZBuxapxmgF8jmcj4y&#10;jFpNtPPxmKOcyJMuaexMItQayHYBo3wRgwFeLglG/K10BiRTcRnZcwVo1TML07zPdSg8xk9JGQ9k&#10;xTUJD7Q1Eb5Md+ONoGItrgRd3kMnT3/5pVc29vfjNbne3Pj/PnrwelP9cAXVKqEHqvVSFYSYblHg&#10;zZbGx86cB7N7e9cORzVr0lRuhUmT5AGaUEsXPaB/VCDbPyEpYm/6t9QQXn/xpdfpL/H23nveuXdP&#10;mqKhjTwNthx4vnV1C1T9KH+OIomOfsCoVwgXmVLUsnRSt3DeOSJMJUNpYkAQU31Toyqtz8+PUJUL&#10;nGpmBliAJMX+7t6gFsCKwr/xyz9HR0l2FXUfAeP7unvefPOtrs6udWs31tc2kLqo7HTXdOA73PjJ&#10;y9ceOn2m8/mPDX7u00AGkCTfJSYFQ4UYENA6ED20qDCgVNJrkRT3qdFhdeCW8i7JZGmxnP/4889v&#10;2L71r/29v/PkJz6+acd2MuPue+QjT3/iE5/7qz+7aSt/DoxPjnINQt7o33r5yhVq8IMMAikySWL3&#10;jqCZUATgjGqBmZlKNXePGLwnquriVNn+291E0kXgjBw+TgGL6ngEXStqmkpzDQ1cZ92ff3/fW4dv&#10;vfCxFx86QJBLbU0dzIFUW5GTcWb01gimVaehtCrH9fqqTUPDjXMLHS3NkfQR5hhqKPOOMGDnksWI&#10;NvnGm29//Zvf7Ou+TQoI3FEXp9BMQSGNtxk8jYUCgE9sGPNWGUtFNBqW4FXPI8bvACirGSuuuVyO&#10;tgJu59oxORB48IXsAMTkRtxaUY9e6PDAf+C0UOa4b8AAepG4zI0u2C8nanE+Tkg4KQuLi6ubVqtY&#10;gax9cqIpWzcJV1vb3k4MZsJJo/S73aSw+NVdw1/4ize62lv/7PMfC7UALJjsPTXtNb0BUUNI8mUR&#10;JkA0ltNlNk9OHcjLf7mn+w9vXuNKsH0sfQrdsG3YAzW1dQ3NzSw9l+saGCR+kIKEiI3uLqrRTdOx&#10;VVUthBOIhNBffuqHr+3tuPVf7jtwpL096uWJbVunsPvC1moUxfQ+TXytwhnCro89myDuVE3m1Qsd&#10;HXS8uL2mDfEO2dINlt9sIhLZQSsQ+ewdnIoIeGwPSF04fHkFfsXLFy8xD/fs2kWkJ+fcunGDgv1A&#10;5H19vbwA5ezouGmJn4//8Oq1awypsbmJ3YEwhsIrauoTi1gWr5NkPFzXCIilk/ooURX+qCj/qfMc&#10;6GsWpJ1lqrHXES1ND6eeggiH4nyKrDHR5J5XlVcCgEKtTTjDnRLoEg8IfkwDleCFSdXXlMO/mArM&#10;wMa6xtVtbU0NjTxFMMj0boE76I4STj40nWm8AH9K0Xf9RIxgXZ32C6RbuiYxicDsrMmpSeTSqeL8&#10;x691EoF8uaGBXU8P6LY1a+iOwn4nrmR0YhzvK9dhPmGIEFjUWJSnV5aF5yE1GOzYpu6eRiVAQrtV&#10;6pEmx/PHubYrwoUew17CkDevkIbMFzFcuTu3a2ppWrWqTfBi/yA3JfeZxeVSgCCAYzyLYFCH1KmM&#10;DYrBYh7oLU2Hua8ayav6RoFC5UuIoNQg43YxUfyFQOBqoZlnW1IrmEfiuTops3dk9BIwaxgOUWf3&#10;kOnaP4Eb8nwfBp505Tsjv7jyaEXliTVrNwwPPn31Mm376EoRMiwO1RQLl6MHqIkzlyDyUI15Kivq&#10;GxrrGuomp6bpTMmWR93RCe4BwdcshYS+0DdEejBXMHArOJUZWbG6FbSvA31QHBLTQqUJZYNZJEl7&#10;tm0wQZo0cIKzZuQyBYJVtY5FSriu0JsJIDEn7oyoCt7Fgbrn5auB+3FB06Q/yomwS+fA85A6I+PN&#10;uAiHgPM7OXN8GubYjz0y4rzz02TKP/zpjz0/ADuvSDISvbYTLbmxqRoKfLZFtujxsbFYOF6HTsyk&#10;RW6ULRf1jAsijNMiyyH+vOOFt0m8k1luvI6Nk9BMrp/JDOjDjxDq3Yc/iqYTlimpxPRpi25Okmsr&#10;xlMkDdjSW8cJkowrNdGSaY7hKfsF6rNBE34PQfr6WoKYa4voqfUtbaN5hbaphof/jHAzT9HKc2UP&#10;IhJyl9JkDOY8ERi6sbf3E2++88L7x9qHR4Dq4yvwgpur27524GDBRz7yEw/ct7Wm+vDg8Is9fYcH&#10;R66OTjBUbQhzLkUgUzUYMVpZgZnGzsBO488Hj5347F+82Ha7+50D937985/o3bBWwXJzePIUeOqA&#10;SmXKhNMi20dMECGpYjLuCesucAkgMD1DK2FF28HQHO+g8Hz59uVol7dAg3FYiro3qt0ZtUF1JImB&#10;saZoI05tVuqZoRkhmPYDo1vyaZTd0rIK6lDFb7f5jC3gq2m6kxn2wiUkl8pnMeb0Tbv6k9Bprplg&#10;fLFMsTe4GE8fdKs1TRrI6KNg+7Ece3YrWeZ/ffzB1//wj775J7LeTRCOsLNG4STfXBYU10lv+sF/&#10;MwYbDDnKF3jvJfeX0AwOEycksTYJrJ8N0j1L7tinyUeR15yzJWME4Rg21wq0PZlzTEarS4XqNUVd&#10;JyB8P04k5ZkHpx0noqxBtOszVqUQQ8X+J1OdruPKruedKw0N1xoanrl2dcvw0JG1a4M5x5lcDFH6&#10;XlvbA7dv0zr25S00pkzGFedkR8xDPEg8hSWJjifPn9/Q0/dT33t5Y2//a/fs/IMXnupa19axZhXC&#10;Jtbh4JFT7V29n/nWi+23ezvXtHatWf3NTz13e82q8Rrl8awslqv4Z6uVbvYkfiThIakvgT8jlzA7&#10;VibBTQYgE6cSKxAqSjgL6xD6KQxQE8ePZXZEp8pDplnVeHgw6wxJ6lxcORQD71wzGQfbqhBNvMmy&#10;pt2l7PEIFmaySjIMkmlfIdRUsPGkFSNjB6jxtOfu+GpYNJwJhQe2wgs087hXzH/YPpxD9BPaEf5+&#10;nWdoL/rbIqn5VKyDSBJrU5HbqJwEaUoKZQhHjhBnARnBkYQ94UmTaCYsrrq6vLIGO663p/dWx82B&#10;/n7OxEdCBzksSuYKPQS0SL4AnPYuj0vgdbZHckkl5ieWOKRhzOqSyeQDTEP8zfpknJbLGYRDxOwm&#10;poQgPg7+4sxg+1w2woJErukmzVYw5jCoJ66sbeV4Rt5nLuDhzCqHwzIWBza23/3Dd4eHR85WlBBg&#10;aAWKW9g8Ur6QM9a1XvLHimM7+frq+Pij1XWM59YcxaO1+mlImTNdtMeV+hbNtaXxujYMI4LwmodG&#10;G13JrmVg6MimjX4K9zZEbfA4+TphEIgW7i4wUhCS0qY8M7Ioc3duTKAKeX3o4MoMLTZ1RnIxLbwX&#10;aU/oOUhAkq4Upq3UWlwPIigj6nJ2GPguwGhRBpgKixdaUVSpHHVMYjxa+vDlC+EJxhU8RH5EMzWN&#10;waaBwbfMIpTPWgF72uyBCFnnzqmKg5YsKrbPXysozdzdZs0YZRRx5aglbSlBEndMuIaRgf7EmU5N&#10;Mg4WBDMHGweIgwO7Ui7DHDrMuAFsJGYsLPfUtpX+rPfF4OXY4HUUnGGYmlhV8FLdPb32p3bp61UY&#10;bIFx82NQWGkokW8nTZsw4aoqTELPVY6k9mqjIujKFmUPnzyzrrfviy+9wu939u35448+dau15WZL&#10;UzxIxkNi3ePP2E3r+/r53dHakm3VIBmPWS9yWW7QSbY9s0s9eubCT778g7HqqhcfOXhh57aMa8XJ&#10;886u4wizOXN7o1eFRFbpJ3r1mGWhu0TJSOF1wnTFuIEg2IbVLM3SMpPDCVGdn9fsWRLvWdmoFlr4&#10;xc9/anSYijRUyC65fOnyf//vv9t5s3Pbth3EeHZ391ZVEm/VvFiscNzWjs5f/PPv0rz86q/9vb4D&#10;CMTbXIsnZChwUsgatI71ACPAPeJSbgrWkINtaorfwCY43fQ8Aifznnz+hcdfeH7j9m0xffVNTfc+&#10;/NCm7dt5oT8bm/YfeHjdhk0njr4HQkeWK5hNbUM9qwtXpWaEwrvm5kmvxeqGm8u4MIPjgdlCtPgk&#10;HIvXI0PgfkM0PKPjHzvCzYbkx/NSFqxe1ba2fV1dQwODqr545Zl/+W9ab3b0feEzZx95qOt2J+1l&#10;iX66fv3G7c7bMvdKAEelcGdZP5mMATycqKn+xMlTXPV6fX0YCWYoxQPDw13d3fQXoCBSV0/PkWMn&#10;Tp06Tb0HWgfAjVynvAKVld0Bm1NpM7NITE1FGfg1vzlhZHiE2YZBKG6cpDDjYmGH5B4JU/swG/M7&#10;GcvLKDIIFB7Ewklxl89EznA5ZCxig6DjetlOxl8pf6tLvppvpAlkKp0opmFJkzBrXhNyxZWnpieA&#10;kwhyBNqHa2jD45mN4n12kwb3P3D88kffOH74/nvefP5xKfaq/CmzQnBeQTGrDq9E8UPyw0F5TSNg&#10;/KSbJqf3FBZ95+aNb16+KKQYG9I1v9Spnapk09N1DU3ta9ctLBf09g/W1FOOcDV3u93Z2d/Ty4Op&#10;GgKDn4WQdPzkD3+wfmDgP+1/4Gp9oxZTgQ1WgsCO1H9DY4hAjGAQobNGWw6ehsWLGcsmnK9egzBK&#10;Sz7e0QFjulRTDYRNd4X62jpCDpkx8EQok/3rjSqBXV1Ti3rT2tqCv4tox9u3buENq6up2XX3XYND&#10;w0ANMAYIBjGMfwNgfmhkeGConzcB+IZGR2DNTB40A7urruMpRJXGChzxYlal8rG2jcIwDz1Af34I&#10;sIsnCe4v95Eyu5BzriW8nDc1MUo3j4nRiapyYg7LoB54NpnO0gRVaE3VMVaAEgWrVg0MDoHxgRmB&#10;WrY0NSsqljYvYKaeNcfb6oVIjv8lZT3foRG58wmDRR+229jYAsEh6pxAn6+F+rpaVWcD8VlaHBwa&#10;ArnjIk9ev/2nTbXMZ21DncodVtDHc6Z3oI+gKNDb6CMGH+P+AdiJ7BWblihh1k6cjSInhGPsS1SV&#10;ObLAPEY5xaMIhkVqCGZBonPTc9wC5su0UUvl6lUhqvff9yBaAgskZJB888U813SbIzPaBo4KTST6&#10;lgpJiPrgCp2dHRPjo75j1KeT7FwuUunGbIdmEgiJEMPOxHA8jo107S0JGx98hTPxY3NCqHoh+4O8&#10;I0ouk98hxkQnmT2cMpwYxvsbUMjyPn/6BNNBQEQgFr5Usl9kQIakNCw4PjESZNnY3Ni+bh2kNTI2&#10;Ih+yu9sR7AGvUXJc+JExTpzypmE4rwq6SICSqFhvipE2Y5OS76heDeskV4dU+Si6KU4+5wg4Py/3&#10;kjvblbAiEzTje/FQ+p0aJDHD2Qbn9gHYJVHr0QJP5ye9F9LpSf5N7duVt4NRmHLuYLnx/ocBqXg/&#10;GdWHDIDUcv4x2Fb2lbh3PMVfBtjZ++qFi8qGhYW0iL06NXXNhlM2CbwIscilArALuyIOzW1iF9+B&#10;BejWTm/MpjFTs1icbGqyVTCD+jGpQzrBfCsmJI7ktYpV64iJXaFhqSBSQkJVljWrk2CPbpOZ9mbJ&#10;4mrtY70DE0xu4WAWFWPPMXRj3VNTykBh4ohWwKu3VUgHdzhJ4LaVaMfsKTTtKWAXmgbH42fOfvzN&#10;N/efv1jjVK84xktL3tuw7n8+8fjq/fd9ecvmLVVV3+vq/jfnL12dmCIiRcHB9rLoZtbIYQthNuPD&#10;0LIW0daJ2lvdB4+deHv/nm99+oUb7a16drefY5MoOd0sAvYMXGD9m/+V+MKCQDyAeTyNRx4IhRif&#10;wgfcVkSELcRBQg2lHc6DbiYbII+qTPM0CKIdNlvSmn/ibE+BHz0dW3guT6k6EUShp0ksAQUlJUC8&#10;TXf7s7EiVPUlhxBim2QavAaYfppicCo6Hn6OkOZpExLXBtIGSQE7Px2TELWW9HYIeU2ybM5kv58i&#10;vv3MmVWtrbjH5SGnh3xf72uvv37uwrk/+vqf9PT3njp7+u//s18/d/5s6BBhIAXkgkKvKIDEEbji&#10;7dC0pihetrniReLX8rYPNuVNIXtQH0dCOshmGnibZb7GjouH0ol2NOcWAvBrxxf5yN2Vum9S1VPA&#10;dUxy/Mb/E7tOGVrK8U3ge2ROsh/dcYKTvQOS+MdEXqoUVMpas/vlqFJajrxl2lCA2W0ZHv7CqVPX&#10;mprQKeNBQngxtiNta7YOD9UT0dPQkCxSasitbLEUYJU09/HkufN/9dXXCC/taFvFZb966OCtVc3s&#10;byVP8PXlggcPn/j8n7+0tkupr+d3bv3Gp57qWN3cvUZtf2Mas8nUfKnd6IrfOhtbIKofnk91Bswp&#10;XuHJ1GHvsJr+ctNFx5YrSZDoMiUZ2F6IBkuuOMY5UZ1dFmmQgSnEAkN5eRlLTLcUHMDxd1ZvnDig&#10;Q8ZFIKchTux2iaupXGV6ZJIonj+UDWj5emP9gZNnObl7zWqGyDvxaLyI+/IatpJdJ+Y/rkadFNWq&#10;o5Eo3JW8V4MRXCpiCMxuVf2GA1MfIxaEzNtW8dqcE4mHythdzquvq0Oh4k88tWB2GBLkXaE6TU6M&#10;D4+O4IewIagqUSh2igBYore1fIdcj90oxdJiPKg/CCnGHNop70Tdughy5DN2mowJTxrLILMF6eM/&#10;EXex3zJ4OzktCu1HxKut+miPqp4Ozphj/MyAK4ioN1pIwWwkgRNpTM40D3mXUSMvKkqlHyKZjQVM&#10;M0UTE+Nc8P73T36rrSkqIKm8uNQkXlESUfqM10j6mVCV6krUm4ioIkDgPC0lrWaF05qK2rFGzJBW&#10;kci4+NPTID16cen8ujUPn7rI31XTM2dbmid4KIO2oGZhAzL5w4MDUDW2Ic+vwEaiGIlwnEOvWClh&#10;kW0Knsg+2qTqTrwf21DNJfxnzEy8kKlC8xbFrQoI5HP12rQPS7WkTfIRVMUpsjZcmwarHxKiOBLG&#10;5ujIsPuSE3tHeJ2+qJHzXQfds6dld3rTKThFLVWUUCwVw1wh9mYwhOD3KVRniydxluoFKfmR/OmA&#10;YD2VZBuZgtGtmuexWsZP4md1rrp9gUkudtAGJhCwDGFYKudVWxtdN63n3+ERic3ORwHYxdplgJ1X&#10;2Rn30RbO6a6ReovyLb1ZkSIapUvjGTuzQyhbKa4sOx5sIYXqAM0ZFVdQYz3hXOZPkdMVrjXvCCZ/&#10;bU/fris3vvjSa+B0t9tWE+zy7U++cLVVLD1+Qr1QDJizJDQeA2OKiVtepj03FXjX9fW/s+ee4C0h&#10;yOK1B5/w2OyF5HjYmklrnwLQukdPnX1z764XDz08XlcDcWonO1Q9SQTJmhdZXeEKsUy8QBtmXdRn&#10;dXJSGTyET0rnUbkqllTBv46d5AU/oFucTzq/atDb40XaH6+DzrWgmDDrVjcSVXfrxs3Tp05/+5t/&#10;xij27NlXXVnX3dVDOn9DUzMxw6XV5QdOnH7+8JErTz5x7df//ogQhAGhfVyR0MmZGXgKNAErUQER&#10;1pt4U7rjKMRlkvQLtityQAWb5EQVALt5y7bPfOUrWh2K/pw6OT82WtoonI5jdmBg/MJ58gXYxA2N&#10;zVz82tWLZG3AuFGr+TZxQ1jWDuPSrGHNydeamo4MCaRADROWl4EOe7t7+E2JFfiQyqIR2qoEDA0Y&#10;Kt68dUt9Qz018jZ87+W9f/yN4x85cOJ/+5XrLY0XzpxjvrDtmdlr168yBsr8ESo8NUmHhCjDqRIt&#10;kQzv/imL45XKGj50+fKPtm6vrqLddaVQHhosWL7xLERzdFMzdXK6oqaGPEmkkdpVCplTxj7wM69V&#10;MiAsZLMhlXCyOCFQiN4CmmfnyvBosTODL2eEmPGsLPIlpvTHHkG4oUPY64mEMBcz9OtSOxIeZgve&#10;QQZDI1VO6SjBcsTRkziBGHBm5IcOFMFxdUR05+fh4qFuAO4rcjerKisg0IpqAXliFhY3/Hrw2KUH&#10;j104emDfmUMPqoUKGcs6IWqgYrGDmSpejiEqiY/AFjeb3zIxuaew+C9uXP32tUuEaocHgxdsFlWt&#10;z8+vqCFWsoHSwJPTs/gLdt9zDzy941bHjavXiQsjfQeajDij9QNDv/rKi8Nl5f/XQ4cGy1SgQXzB&#10;eTfODIHWiEyGn8q9Y9xEMklTV0AvIbncCEyPQrN2NyTlcLR/CwouN1ILeem5a9d42ONqcLy0axd1&#10;eZcHhwaZm6aWlsbGJiqdIbRILWdScPpxdTY8oBSr39fTC6jElD788MNU3GBV6upq6OkBFtHe3jY8&#10;PET1N/LyCGpnVyJ7CaCIwIrSClp6CRHVOibNYbWgQtUBmOz/MX9J074S/dvAWSjiJjIEkIlE0gqa&#10;ZebZgSxrX08nfZ+n6NE8OQWt062vvLScvWNxiAhXPAXuW7aOwdzlXvXV7ac/MDyhtorEqDLNPwLM&#10;tRE8pbYbrB9AdViFIsEYROg1cQC+yztHejH9dApJpIQWYRQUFUQFgW339Q/c7u7h2W42Nzx5rZOa&#10;mMsP3IvcImKEb4PPocHU1NXSx4PrhNITFw4LeWZqIhP2QahxTlRVgMD0YMq1TNWjyDhyIL1tJ8+s&#10;E96kVmKvlpSomcHswsc//omDBw/+l//6O7Cy2to61B7QOlQlxBgvIABNnXEoflu1l75MCDl5/ePj&#10;I1bKpWA44IxSRYK/4ifXa8c+iDReB4OrzVMkw5KfrqYoxPgAXeHdIpLd3iEBDV5dI/HOo3GMZZKh&#10;6IWxGhHVNWM1kiO4ULAg4Jarwunynrl6iV0QJpOFo0LcpcjGmYlLmdlW6UAMd4K4qmqq6AYO50TE&#10;KIrQKJ80CiXIyUEqfqNEywQoj2cW23R5jdAzIrbOjFpOYE4V9aPfLy0SaA47xdsOBxYk4o2hqZgT&#10;SFRVUVlXWzc3RUUF92tMeswaEspF6FLbjIcVzRhLQOhEuetQC/yAd6RqrpCtQ6Rzp87qWRLGHo8T&#10;nya8PSflM97JZj6b89wLZlvkA59mmkruyZ47R7VmWyxdHXTRiPOJxHl+f6m9/bs9PcMuyJ2IqtTB&#10;E7BvZD+FObpCHuFqTckju3sguPFRzIDIBOmWA9jdMVE/DrDjhA+Q4srE4hBK96zpOjGShUWlnIQX&#10;SrhwzpItL5nAidbnvaP8GhJn0hiKGG2yQBH+4IiPMHRjwRSpmjxL2KiJqc5l7QEPoYEWkO0ohR6p&#10;KA6cJHVNSwewfs+lGqenP/nuex9/++313d10BM+2XGd93dd33fW17Vt37tn7ixs2bSwvf7mv/99f&#10;unzRsQyJaakWGnrCMCq4mrOlFKhSWlG+rq9v19VrD586RWO1N/fefXrrJkFIAgeCCcTII48IQ0e2&#10;jt1rGq27mmrK0pp9sfuc1reIqjldUYGhaFzGRfkZBPmw9n3KoEKOO1/WdeuDYBLzJIvU8nQqndg1&#10;+5yxqAWRvgSXJ6O+VDHoFJIHJHKCiWB3rWMUfwheFUEKHwbsIrQh7iDgw7OacIzg9jxLqFiKbkij&#10;zCQp0i6NlplBfcE4Vxod9PcPvPLq6/HDr1dee+3M+XOnL5zt6u05duLoybOnIuiJL4dHyqUVcAiz&#10;OAsStGAlGpZi9eNF9meSlR+5+fGT6oEZLhOUBTCbaGewTKvIYYkiBnJ3XGw6UbiXKagrRGG8nzhX&#10;/Do+jRfqrJ3s6xAEyW/KpJhbuNart6eoRoa9ypl5wvU1XSREfdQEDBjL4abBDWyrftCg4n3Ikd/D&#10;FRWE1xFk99TFizeam0mAjT2eMJ+8PFJmnrl6WUF2sUJphF2yfby/ggCevXR56/Dwz7zy6obe3nfu&#10;u+8bn37hamPDhdpqFcV3tOBHjp1Z19372W9/n1ok79y7+7379rz3wB5C6oJsElMznZmYND2dHT/Z&#10;kHJmL7Hb4x3NvA80ywQVS4VNqJCyDOz5dHtNpa8qTYlw8ChalXj31RI4EiTJMZQ+HStobTg2clTY&#10;SsCdNHxYWyoi7NJIYa+kwY6wqjy+iGYNK5QiXxkwlM1qbCSRtOGDaNqwvn/g0o6t4R6Lh2UwFspy&#10;iPK8Mf+B1gWaoHNIpyRMe5mikGVgZxmQl50ZZ3NmNKtBAWcZyNCBflEjqNEAmwGawgzFyiOdAplu&#10;+pK+pNlYwgyc4qHw2kr5z6eilhBPNhIgDitOGiagn/xOQISoTwZeg2xiwPEioPBkrdOPPJNCbcyr&#10;AsfXaX60pBZ5XCE7iO/S1XyHiK0TkzXMEQYU7+NLxri20zf6AIR+aZ+ljQs51UiXVj2hEipIoo3A&#10;G0FGANrIX0GxBHTjUnzE+xAFKtDu6x1wzasNdaoZXsEjKw5KzmOawnkdVQZ+fo7R8F28O/D6NUXF&#10;O4tKT2FRG+yG2OQLtevXlGAIXziy97K1dRsamr/WwZHGMZVmbhsZfW/dWtVjyc+H/3Mqt2aywWlZ&#10;HO6FrQ5aqobHFJOhVILwEznpDWElOIpLQ0NFyVYJ0MlGpDVeW6/xTtAsPwLQosWq1yXinhQZlyYS&#10;qfKPAbuQG9SeYDIbSBuqrARYpMQQN4PyZKeLU2kRogxLrHUgd47zdjZkguJGdxztxZgPq5JyLEfw&#10;XLypxYzAPp42qqeG9LLJxnZCtyxyszURUtQssn7OW8QtaS1yuhWz+iw9dfPB6VSd1r1WGFgEGwXo&#10;FkuWyxV5dtNhUro3g+2CzD2LMmnMt4OewwPvFiJuZKdoO+OvIalFk9KQhATzAu0aPR/y27dv3913&#10;K/YWezbWRsMI90/A1nn5D59QVdC7Ll3jLaqCfuOFj3a3t/e0r+FeqmmWObTSp0hmJtOZ/RTkzD5+&#10;9kJsXErOBTfO9mzmuIrZ4IgNC03Fnxv7Bj/17tHd1268ufeet/fvDsYVKkEuV5eTMAgxyeRNpSRq&#10;UEBy1Gibmg4WqiI9UVIbKzu2BuwZYlmgc0MZ1SSxi5EDaEoqz0WiamkZkafs5pZWIluaCtfU1wz1&#10;D3Tevn3r5q2Ksqod2+8e6B+6dPFyU1MLFHv7djeRPvefOfnw6bO3Pvbc+E9+Ea5BfwlGjOOCtdd6&#10;5eezBiwKpmaE2in8aZ6qTVNA+rg8okGn1lZ9ObSs9x5UMB0f/eCZp278/v+49O/+zeSNmxTlnbp1&#10;65WPHKRM7/nf/BdtL7xQ2ti4dftdr7z4Z3wb21rAnOKlsbVU7IrdBeQlgNJ9hZh9PLcY6pjrvEVv&#10;iu7uHjp4MrMkXAtdowqAi/nBnMUGKyqwDNd/58W2b/356nffP/nowxeeeYLxnz17trykqLmxkZUl&#10;jRdmRMV3Jg59ShnvqXDNxI/wFGo8LC5eqqraPDrSROOFHTvU3qikhPx1WA6JroqWKigcByqkwwbe&#10;kum51pZVTY1NAK/gLA7VId5H/bWZWLNNl2WVoxJcRFFvrLRGQvEGApfshOHP4N253D/ZhzmYRq5g&#10;EM/IObKPGB8E7cC6qJ6XRD34fG8fH2kwikpw+DWCTOTv12JHZNoEl4yEfSYZScAP63T7dgdPWiPu&#10;UeXOsEtAS0rtTzQzbdYHj168/8i5EwfvOf/ERxQPw5PbOFDgVQDazCfnG31AL68Bgc3Pf2RqbnNB&#10;0YudN795STCrus4lzvZ5gqBow4sWs2Xr9rKq6ms3OzD179m7r6GmkuoV1y5foYQZGCi+JCNxi9vG&#10;Jv7q4bev1TX8x733iw8o97NAtWlCo9TaL6BNgB+54BEdghTsKjVKXAchBgaHCIHS3cspR0eMP1nu&#10;3rVrz5aXf/nc+Z3jE68Rv1pVXVdbiy4DUVL1B/YKSwC4QdKypUdHBgTHqFHvbA0wcG01ydiXLl74&#10;yGOHVq1eTRTt8MhgU3MjYgI3voJKa6rJfkdC796zp66hnrQCdBbY5eKyqIXD/tiwnDWLKnwQzMxo&#10;CnxIY9ajJop4EuJsSSLNQ+idyhqgGcrtTG3gKQh4eHxwgIJ0WHOg89CESiGXgYEyVSTqq/4Svlt2&#10;IAD+0PBIPw25rl2FzAhEF/irNP4CiKSmqlZdUIXnRzS1fJXuzsrADBs6gMAdlBPUiKArKBaLGa0E&#10;ulMBo8UlonFnxiYRWJcvXzl34QJGKTRNyCEJp09evn7m0Qcrqyltu3DxyiWcYBs3bSCAkfqEIe2C&#10;F2fK2ez0BE8daWihwYQ8S6qf2jwPmz72oFP1Izo13MgJAkg9XZr+4tLAa0BX4fvuu+8nfuIzhw+/&#10;//2XX+KLxDKzKVpbV7EpgK0gYY3BNUriSS1BpXajDgwO9lPsgNAVo4RGBgtUKid3mwfhSfCkoEmI&#10;Xt6HBlRrtryKRbFXB9tKebUpfhF0nkB/NhakECjtKxWE6dQnSmvcN2NB8QKBA51RIJwA1S+ePbV5&#10;ZOhIW7tWzwZtoHVJDLm1lPLKUvOE5dFxHBNjbe1tpH5TWWZifMq6gelT5ZwUSSAAlAiXgGlUK0UN&#10;YcOcFrTuvAAlPqj4haIulWGhLoIWtKTGwGbNh8Xn3FyC0aB1CQGg2LANCaDnTFnRUFNLL2O2H9DR&#10;0WW4OBMLLIsE0U6JwLHInf7QobDQ9IhrZkfQXkaBMZ9ZhF3ulXLXN1cEJBs6Z10+9GmyXtlT/GWA&#10;HaQnfqFdZ1wyP/+jq1a9M9AfgF1clonKQDqeOuYtPo3DX0zsnA8+bApIxWnJw9pB/WPn7cdG2Hme&#10;77B/VuY20RuthKWHKNCxRobe3b4sibBjUZLq92Gaxgm8FpKSAQG5tpaRCJVycD+EGD+/JSaScBJb&#10;yw504n1JTNe2CJ3d+yxYrOtwmrElvNjcjnW5/8aNz7773qHTp5vGchpKFBefXtv+Hw49cqR9zf0b&#10;N/+dnXdvra5+ub/vd27cvKweqVo03zHYgBOTqDvGnb0BwYT4jRL/5JUrnzzyPtgE2SU/3H33cBW2&#10;qwQADx6GBxfJOAnv5FNB1z3wKHeqRrrYpRRSozKO4o6jVFDkrmoqUAHZYNYHFIfhWBncb06uQX9Y&#10;pMoyQc0TRNjJsnPAurpqJ8CxuYoXUoF+Rg4sFGQP4ClSib/KSjasoNJ8/Nh4rWlFr/wmgbEEkyW0&#10;F9ZaYvuwFsEl0h2RKtZ2rHjtorNQgmvAhEMihBsg25s8eSx0aiWGX1PYSFByHNm+WyCmwaEWKghk&#10;aC4AEXmquKUdgTgMhNZJIkpimj5SP0HgWmZoGfu944VLwWjkSUa2sTCUihmVk1Q9ARsSmR8XPDMh&#10;1JTbxOYw1wx7TJfTSvlA8mW8IndjxmLFjPqE5K9ZA9aeRQ3Jhd6LBdSWKbMvmcmYKM90BCYm/psA&#10;sYPlfkiyxLKGRy++fnT9erbNZ44e5Vzqi+cCdgR3kxXL+9dUlHllXZIhi7jzn75w8RfffGuTKiIR&#10;vrHmm5/5dA8h3hRPdfe0jX0D9926/dMvvr62q0edYVev+vrHn+1sayH1VfaljRqJpyRVdkW7TjCa&#10;JHIqmZaMHiJiPSMnU44OEjdCz00ksNkQPyjBYqLKbXDElwKHUVdgW6plJlXBxqIUhqgpSPWIsPZ9&#10;S+9Lx0PlCLK4e5yibEgpsDKu2V98xJusC14IfdWp2jymLHG7pqhmGjskzNd0r6kaYoBrgQus7Ru4&#10;6+qN4w/sR+YKVkvhgPgifwZOqwHYqI/oPFFOsbwLsAO1o6tIADtGGLied6iK4Ej0uJoeeiAPo1g8&#10;hQ8vCGYpK2PUFNZg1YmQwtDVheiJUVJMkSIChekEzwhhujIk7d4zxFzimph5pVgFZeXqeTY3D3XF&#10;5tfS2B6SXhov9L6mJ4wk7mUVVZ6F2K1ClIS2yMdv5m6I2OfGjo7fVLYyiejZVXlCcKSEShQQ4AX3&#10;IeRQxaYwfIhUUkGxBKQLSNd4FK0zmWQhSpj3dYCUdbUNoE0N9eircmzIV0IPilosdwJQFlqby8+c&#10;HywrvVJfw3zxY0hLxX5w4TIW5NYU1c/mZnkePscgw5HZV5i/P7+IQjbLlaqUz6zE8kXYpsAmEVbi&#10;rnMEkx/XPxfXtR88cwEiqZ6ePrV61bTbhpBYA9+OrzOtGDXwjOraaiZTGeKmbMe9JfwgsVH0l1Jt&#10;rBp5Amx1ahYsRKNYka0Zid2Uf1uV9RdZRcBK9VScVUUzyR/DZtLY7GsI3s4jud5x0RTF5ifGWWAs&#10;GbEqL7ysFK2yHp9J8D2dwEFUh/30uiR068SJ+AnYLvd15mLno0RooA7E4yYm96LT+mYQt5rH8OKk&#10;KoraARQIgcHuC2wO4RiAnWDOiPhLtZdgmwooSYuZ8KfGlACsehEqdByhx6I3aC7EHIJJ6/YC6czf&#10;NE5jtRKHKsmZ7OXYrZn1JPIwqsimVjvKwkJlaLu3npw0elxxrIeOnl3f2/+F771KSN3be3e9vffu&#10;N3fvutHUaPsliQEixTIRr9k8ev8oLz4V5JCgE2mkgWzqH7zV0tzRqiZFoaPGhCSe3oRNpjsQGjA4&#10;fOjMhU++e3SkqvI/fu7jt1aDhslbGdgGj+/IJflReGrlKkthkuobQeNeZ7lnwadsBFJyWOF1zKAi&#10;OhaEY0hY875rhemHgCEraXw9xKX0CWqpqdn6DMITTJ0tXHjP5vXDI8MLs/OEXbQ0r+q4CXbXvXXr&#10;9t179pFs2t7f/3Mv/TkhhSf+xi+OHXoUFExNWr1FMU7Q1Jl9Ls1AIyDT26hgdmKcmp+MQKX7hRMK&#10;fZX5nrgN8zdv3wFgN3r2zKV/929fuHS1/dOfPvrLv3jXr/8f45cvrf/Sl3f9498YePstQu1aHn2M&#10;Byd4eXhkCBMLrY9bYJaj+WETsN8mZ6dxpDBfkA8E0VDXCIVgheLepAwfBfjYmRWEd1EMW5MJ2TER&#10;ClNjQRj9PW+++8D7R09t3nTpmScnnn2avgTXbtwEXFvVSGOdcmX7LywJSpuZJZFTOqmQY1XYAUGH&#10;CVh7ksWp4kzK+yuk8NjHTxwjpGh08xZRuKqPF9g6VHALG42gnkEaTQyNASs88OCBxw49Cm7V198H&#10;6gESAohvHVflsQJrFhXLZ6IENkkvS8qQxJxhckyORCkIfvaXA3axOTNpHWyJFYxSMqGjh+iInZwd&#10;8a2gdaIaY4cHh9Jrf6oKi0nmivhvCFe+0nHlCjsTCNcFCxZR3OglwiOhgsToeaT73z+3/73TZx+9&#10;98rTBwrzKVAZDFj1le14kFcB8WwfEAZBAcy+Lb/wuZkFciH+zakjx4b7uaDidlVzAVlOyvcYO4AM&#10;a3xDVOidh7EUFbet39iyavXtq1eAp0eHR5VUD2wkHDnv2Vs3P3321Msbt/7PbTthSFZIJCnBvqmh&#10;LBPPhd7Y8irAaaCB2t3WzEn9cN4nOEJ+kYUMAs/E4Yk0dxUEj17NLE/X158uLX6h8zaY3bcWFxob&#10;G+paW8HuIIzJyemW1lWQEwFoTN9of2+4obiW2sq4eRZuqMn52UcefWTt+nUUhqRKKN2Te/t7QeiY&#10;c2o1AgztvPsueCLV2ThU40PViujerWZe4iZ2XQuWpRqhfLTSRhQc6FAb88A0Nc8kKHzBFGdMT2JF&#10;i1tQhKAdG6bw22j+3DShjpTGZclmJvFEjSHPqlERKqtV5VMwK2imarcNjYywf7esX9e2eg3jhHNN&#10;jlGyf0blbuFQ6gAm+WurNYwKQwUy4ANUtH6SYnaMA/6G7kZDEuiQPp98TEcaJMnNGzeu3riOtqGa&#10;yfl5lC8seODePe8e44SzlWW4pCTQqqs5gdmjxjQzEz7hUB0gWkVrL5OsmnQU5UViRYhcwyPquhKB&#10;Vdu2USMd1VZSWKc5svUonA2Tk9SqE7+amAat27//vosXL/7xH//x/nvv2717D3niPT299AWGTeDz&#10;aGpsodxyWNyW9yI6ODroWkVJMYxofJx4wAUurlAk4uQVF6QcjFBVwuSPF9LhLQ4DloKWHN9CuCP9&#10;+3Co2MS1Zmkrl5PtRQ+dMkLh/MyJupSiKlYlTCh3GlTxDseUF5LlGi4vv1bfSM+++7tvD1VUjBKS&#10;6RNs5HhjmFmBirM72IugdV09XfDn2jpS5qlpIodQhAEiaRPfpKQ+5Q41PYr+cy8SDduPkeoZcuPD&#10;ByIEMiqZOUpPywSbkmdS5SSUZYOFjIqDFxp6QIxRUI9SC4Hgc1lzIdcFd7Rpxj+DT3r70wxZRBqA&#10;HT5wqzKhw/94wE5GVTp72aTF1MUXP/giM4xTEyu+ZW3pjlVI2XWyED/20w/cUdfRvCSbKxhyukYa&#10;TXAE3tlSXX2gsfF3b1xPIFdrl3bzJPUTQkZkEiTmx19PLMPcp9brhP0ntvTK3KaphUFgK0eOhpU+&#10;qf4Nh3juO8kYEgMwmatsYN4pCR7nFyFvOS0i7IyuxGikl0ubyn2ubDwReKhwM3tls3OUMJHI2bAz&#10;YniKVHUtC+MTCcbhFQT3So+MAD578uTnjx2/u/M2JTOSXZOXN1hd/YO9e/7w/n2nmxufa2r91S3b&#10;tlXXfOd253+4cumWWpslk5++CBhUqfQMT7iqY+tgJh+9desXjx7Z0N//2o4dL2/dcr21KaZDeSUF&#10;+WXUaAsPgZRg+cmTR6P6OuZK7CYF2RWxPXgBe/ID6qxiKmuVIrMUGE6pX1Q1q4hq7C5XBF49vLzu&#10;ckiHIsIWnOYm/uP9EiZvor5oynzdJa9jOA0E2LnDHbExWjCSqmRJjQOvoF0wBPOxBFALQzEmP9sv&#10;mu8UEkn2mgg0dB4hsCnqJeAgF7DLNiasPbZeBG74fTEWTWB65G499a9ZISlRlaQDuAcdt0xgailu&#10;n0z0IrBKGXQYj5PENWtkFt4f+Il+n1qWCBBwwhJXo3i7xJP9r9JYTKYyNR0C4zvoyEhOQRt+k/Ol&#10;Z6aYI9Ofbe0V/sA8puwtZVrJVKvtWMTsu141T6FdohKEAmI0NsdrBOQjbqmEhIgkT+Ypmb2YWR+5&#10;LzIoOsItb7a28HBPnDvLOVflaDdeYFUh1v0aZa8jBCa91BMXLtCY4hfeemvzwMArO3f+tyef6FzT&#10;drtdma18nTrLB48c/4W33r2/o4t3CDv9k0883dW+unvVaoffOnw++RGLcA3EFbRuZa5y2H8uG8sN&#10;8og7hp9DVYRyHDbZV+hJ4MajKgyv2DpVeRDpFVP216TgbAT7tRxAScsvrXXI6wgqsRkZOER22VgU&#10;o0MmHjserAhozqXwmKlZPVbfl6gboCuwyX1kV4utEc1reQ4UHrgNHScOnjrHA91oalBYg28nUjTi&#10;pi+k4GBY9bwf14kQLVZWTMMtLEMAhm4W5j0fSPQ4bZZTs5y4iOvhtwCmmTnVESoubm5qkj+7olJO&#10;66WloZ4hgnTkSMZpbPNbG007RPgaahiUiluXaQAlCXhuZb2t2MQ2Yqtm2yebCkbOxIRvwKBbkgVl&#10;rSCJvP6AtFJusw6tQgpxKLWIhJvIhxVNgi256ITncKWZUqxmkLdbYDiCLCbK9poz8vRd2CTmgw1M&#10;MTrOn7x89alLN767YY3UeaILF6jVhB2IB1l4kz2bU6ryZrc076B78uAHissXK8qn6qvVmIBSV3RR&#10;DyLSCgbxiH48HkNm4YayLruqf6hhTNHfa8bGj21Yz7CVDWEwVxRQROYybSsW6cWHma6gx0Vp4Ngp&#10;H+AACQ2nKRrBdOMcnhoqjfkPKo03TT+0fwnI2W6YNMJOQU8aoPteiv7kP5NZp/VVUiAjRC1U825d&#10;CihZIiSJVbFQcpS+6vUbZnCruQgY85UwYlOqCRmhkXquEmQ+XsSbeggGaMwkREAANzL2bR9xilrH&#10;OHA+dlx1PTFFtEeujqpWfj4dWDeBvoXZHovCp6ggQTMxYxn/UXSheVGWYBvkxCPqcvgNAhHVlxPF&#10;RqNzWLoWGWZMOxb2LDEwyjwgYkwWtnqCq61OPmlYkQl7mWCKK1ciHZOLRdHSh46c+fyfvbK2uzdc&#10;I3/6wrM3WxoGS1VjUQnyZK+DpDvgAPM7M8cyZut9lzQYiYcKSIogu6cuXAbCeuueu+94WEE2Ca/L&#10;LhKkAjM5dPrCodPn+fPfffpjMcjgPxlFBcOOj5hPa4kqZ6E3fTkxCD6YX9DWAqtRQiWVuB3yPCcP&#10;pVFj+Wfs2YTBK7+SnQLzqaqoIlxpenJ6gpjThUVM/yjZJB/D+uZaSiyxzMB3Pd0DlHX73Ge/8NGP&#10;vdDevu7eUyd2/8U3Lj3y5Mm/+YszDQ1AdZTHYiKYMobFn9BHTFzAPcFwYdbTNO5hp7lLXBRxceqg&#10;RqknB/Lcvp0fAm2vffWr1D+f7uiYHxvf8NN/pbxtTfmq1Z3f+uatP/yf2//236lYu5Zvf/vrv983&#10;0E94jurW0V1UZQLcd4O6OfAWei2pb5oUOGLEOYFi9l1dXYRqcC+sU20bYaGiqogzgrfxFE9evvr0&#10;pcu/8/CBi3fvXF67hk97+vp4f9OmTXQXJdFXVLm8hC1Na07Wxe7QFcU6xI9kiXxQrghTVVWyfj1a&#10;6a533+5ZvWa8qgqciLWanV+g+iMqGZom16EH4tIUpvtUY2P9rnt28Xt8YozKArgfJyfHFGZHFJ7j&#10;NaILu8xRl7fkteJslVaseY56mbkbL6gqtnS8+MARCxTMK74YnJ0cPerIwGfsN3c4sdIsYJTms2F7&#10;utSpPUrYuUkEqArYRSio7hQSx4k9cg0RKJRPA8b+voHJ4WEQOm7HY65Zs+bgQw/SnhX6UQ00c5B7&#10;3z21+63j5w89cPWZh525GS2xw6y1FzP2gCPs4t275pfum1+8NTP9T46+3zM2gHEuoaJwBmBZTwA9&#10;uWvq161bT2em8cmZotLy5tXtja2tdOG8deFsf18faHd1VVX4n5/vvv3kjauvbdr28qYtsq8cYC6p&#10;rEoFy+Wkhin3l6UQBm2lSG5HqK+6po7AczbsLGGHrgWiwmqUyU6PWIKQ61gyLB/P21dU2Nna+tTV&#10;a5sGh46vW0P/C/gawk+Jk0T8Tk9TXwO/3JpVDaNjIz3daI3LpMuCtZgs8/qGhsmZ3blzO5wQuIct&#10;L3hudJTg0wjtJOmP2DruNTo+BqhHJ0C1nqhABZGGEWo/TIKmQAGDyd9kuRpyzxaD6SRhzGGIED+o&#10;QGzUPrgx80Yj6YnRMaGoywt8FqAIUQJqqGT2VFPbKK0LSsgvAGYEaiLkck17+96dO4l7V31jErXA&#10;ZaZBcrHh8oiYSGnMdW3soJPqhs8vXEBS6I2W+gAeNdmREKH6O6ZpSaPp0Ynz5y+yVZAeg6OjjS0t&#10;23fuBFqDQe97+8j3trbzcJu2bGJFr14FSqYugRTKpEKKsneTIvpkGISPKDh1aEW8jpbtAdhJzbaC&#10;IkavmnohCBM5axlJhsgiBI/UaWpsfvjhR+Civ//7f8BlHz302J49ezDhEWADA0MgmK0tq8lxphKg&#10;91OSCMCNmE/2e1VZ+fgElTSG4HwoSaoNovp3sD3Cp1fsq9jgojrjDCGqGXZwP55I3ZlU7ymaT3ra&#10;zA2i6USq+BgbjR3oHnaCNvw70Gpt+zsx/bgp35jTGVKhOZ3s8vfb2u/v6nz22hV6yJL3G6lPyrmz&#10;VOMrc4sz7HrWLyLlqG6IkAbIXr0K/p8/OT5OAQhEHUUdFF2gAoJyMmtoqfnB0wnaBimR/qfmNog9&#10;CgzKyVFWNqle1poLgYM+GBhxOgVYlk6REF4MmEj8ndu8EiWaccigtNgOEdmRvE4BO76u0oUG7KTj&#10;Tk+HWSIG8JekxMa85rLuXLUjY9rxJlOS8fPg8BlviZWNd7JvxSJka5H7qZ4g5/ygE91D8xJfS65t&#10;6mP7ydOur5ie60tKDjY1f7enO1AVSI6PoP9AukOViYfKfQRdKn0jG2cyjJzojGySRQKRaHbn4WVY&#10;KQGR+1wxP9nFM/pXtr+PbHpjeOqFHViL92qQNJeQ5ZuWagrVKgKUpMr74C7+RsJ/ROTOG9MyRWSM&#10;b+cyayFeQ3uOytky+2w4x5bz4MxTBKcnWHv+9oHBL5088ZnTZ9aMjmYNJYCfr7a1/cFjj762c0dH&#10;be1zDY2/smkrUXXf7br92xfOX8GFaeQjaqeaZoJbxtYGsOMRXOF7ceHZmzd+5fTJraOjP9yx8w+f&#10;feZyXS1JQcYC0srJjMU9z2zCxBwZW1H9OX7rmWSCqLcunEfOq7xZMgetyxYphtcOMxweynUleB+9&#10;yEUtpFEIhQewM0AjRMkpGlJBoriBW+dm5JuxJlJitbiJFHKWTTQGXVpWptgwYeVYU0pjj9UMADRd&#10;MYeb3bEjMkw8xVWtMfkx9aTBw7kCJaQYWhB57LWgJZhNXN96URCePsoAu4wUgywXxa4SQSstKVq4&#10;MGFIDASI0ToZLY4nV9CU4xgSijEeHT9yFIlQP/ijlJwgpai4R5Se2buCR9LYOluuyfgpPiQyTI+M&#10;V0AELk3s5XEIj2gbbSy1hLMzk/2b0Lsmz0+asrUSN+VwSlxYmyZ6BUPDK5SG5vpWmmQXxhVX54i9&#10;YSwkjlxOkssQ7gDsLPhurmplSI+fPfvKjh2hJ4TY2jw0RFbsK9u2xbZlDoDq/vpbb4LWXWtsutLU&#10;9J8/8jAYX9yOUT109NiqW7d++qVXNg0Mfnfjhpe2b/rBrh0dq1sl+6xweAYifDiEvjlVTsR0xmpE&#10;Hk6JzVhTRhVe24SfeLcmQR+sY/L1+FYq3dy4nfLKy+gdKu0QDc+BeRS6cwc1BKHQWzWjVaShgnNU&#10;/Wwa288OA3OCHERDgXuhvKuzfFJvRzvUIZ+sI4+vpH0rjtqnJUl3zpjVdK8tY0LyTtiWrgGiLf/A&#10;8VNv774r9F4ZX2YmQgb5omEgvh6AXbqnlBKr1XcyMvaESSkRVXxdHczIN0oBO2FwjvzjGQImiII+&#10;BJjRwpoSxtwIZzYDhUXgTqN6eH9XP1OqL3nDKyPGSTn4+GCc4iQF+RSVhtGRcOsUD693KpKyJQ5N&#10;Jh4hnD56BFpvEX9BmemJSQUWkAzoAtmeOrI7E4XKsxZuhCS2NFbA5XY53JeHbDgX2WAys3AnkSGs&#10;2oaTdmiobra6yFS2INcVlfRKSZeJ8TH8u/Mq80/1AWiA3w5sGuf10ODQvltdVxtqR2mmvEwpcx5X&#10;aWyzbkoKyIc2pDrXlotooNPjYulE+rQu5l0pVNAfdj8zk1QfN+eUeqzqW04blLhU3k7IRn4uta05&#10;eEY4SO309Jn168bEspT3ELp3SVGpKh4pNEdl6JEG0KmL8CQiMzFFTa1ajcQfI5rinYikU4tTmVKq&#10;6x8Ke4h6vVCsqv5kB+tMoutcPlW1qs2/IyVWTnILea6P6JScQiucpGisU6qVgm04JrfpoDmf6iWJ&#10;7c7Dza1OaDMqQjbJfUyurcvbZyi6Di5vUrDVqR+nagpWcD0nu97tSCTUXG0nLf9w9qgPY1m5Iidt&#10;XCf2UXAoT6mD31b0qGyfpsLwjnAzvqJHTdG6KGwiwhZcHnSq5L9yNjnQhIMGYW+ytxmnhw1Bykfu&#10;llIaoUuFaAunmCmbGYUckiYugVXmHC71yNFza2/3fu5br1AY9J37dv/J809db2643tggOcFCqju9&#10;lGpesL5xKeCBmDdNSkJZmj3eQcOJXGXeV+aNVH21tN0wMMD3aD2RK/jM0xOZFZPDQx06e/FnXntj&#10;Q9/AD+7ZyW8udaO1OS6YMH0VFVEbHH6CLyWlwFTULEJvE3VaRU/wCpg1uBodyaZGfKVwhRPOIb7+&#10;EYjslCyeEWCN3+g2MFKuSe1BdqJ7nswUrmusJainvq4eRr5n730f/ehHH3zwAPhXwX//fwt/9/+Z&#10;/vJfvfLYU8MTA3yZJQxTRKgZTLBO/WJgJbHZAsplkmEMVBrDfFKJK7dHAGaTWSv7LjhfwZOf+ARt&#10;JQiBWJiaPPcv/q/Or//p/f/lq5UbNprY8t76/OdKGhq2/+rfYuD8+a2v/0+YGOmr04TDDA3xdIIj&#10;pUNJX0AIqGJVhUpm0mJCHHlInaqZKYiDCeAd2pSrjKd9OBrO3OwvHT32QHfPv39g/6mKMsAOWkny&#10;FTYCcS7A0viXUQFZSgjm+vVrrDsl/OEB7MSg4BA5vOCRFYnjfFXOIdh4fOvWumtXmzpuXtyydXxq&#10;hsYfHCwsKVguvIKruayquIx0xfPnz508eRIWunnLptVECMNeJ8ecsauID6aXpA9NrNJ4FVcp08gh&#10;JyAdIRcDxcukZsyeOc2PB+wScjdpxlMEYEcNL25qaaHdFRuV9zOtIq4cugUHQWTxUeyW2Mz6Sohh&#10;23JcijMpREVzEkqawdyRYoSJ7d+/f/eee6CUmzdvVFRX8Qh73zp+9w/fv/jEgStPH/TXGRtVaQKL&#10;Ccg8yUmhp124GnYt5u3OK3hjePC/nz8LJwUpZRrZ3wHbuekt9Fm77e7drCYRo1X1Da2r2+jUPkOv&#10;7tn58a7OibEJRCPZ07ADoXU3r762YevLG7ewjVx7xbkAdm/oHbWcUpyP8mGNOpvVkZpXTOE5bBK6&#10;DSFV5QClIYO6aws9ip3oIvja7fq9hAFTDbcCeusvKf7TpvpD4+N3XbpKm9KhyoqW5mbovBPwem4e&#10;mqSJRLlVbHVtGVd3F/AsU3oFks3VVaS2sY4tLc28unTpAitPwCYgHSgeuC+7fXRs1P09iimURpy8&#10;hpAAdooJdXWvIBhlEkncWmlL9Uyb2pZkoTtS8kurrI7hRaBso0OkwE/zbplcPxKB8ErCJ4HOqeFA&#10;qe0KijmWldfUqqXD7a7u0bEx6okQYjY5QiuYwQmaBdOOi7hI8BFRdTHLEbmfFr2K/jMpIkiFCATm&#10;An0o7cPqEd8zleaxyowT4QUdsrPOHD9BAB1w1O2eblJi29evY7uOTYz3b167/51jfDS7bxdkSX9e&#10;CFLhpXITKok1o3/DcPnbR0b+P3/+2kMnzt9e3UoWTOz6AOx83yRrLCIyRK4L2HIK2+Zx0APQAfkE&#10;miS87sKFC40NzXDXsbHx119/nVY2zz333LYd23/wgx+wC5988mkGc+7sBfiPPEjOAZaQELsR/Riv&#10;W6gsLQaWpTQvWwC25z2pksDLeWWBPoRkT409708TsYchAc+4WUhSPkXY6aYOQWWRnzTZiM0eJ2gI&#10;OXwmNnj6wY/hM1JcbPdaW3FczNLye6tW85UvnD/Lp1dqagOty0rALCxLeONIgxwam5tvdXbgJsFx&#10;sm/vfTw2biIcTZiq6N/cHA6AcpqkoQhl0I4NTZ09F2KI4UsbcGsz9trg+KjazCnOyMpx6mzMnxdY&#10;YBtgHrIhTgfjWdqnntiyMwySKOpBsWcXK4zJifnRwudE2EUqUFgj5hL/q6YTcU7M54oN4OtnkxxK&#10;WNjh2fu5n8brOxbFJ/7Y82OhP3z+/xqws8YmxnGwuZlvvzc8HExBS5xG2HHN2BrxRCEpYop00zti&#10;tVdGq/K9IbByDD8Z8GZKuc+bzlSSqv/BjzINdIU0PQuRSpkuWdxIy7oCguQavAbsLNViBxlrED9S&#10;KFk6/3GFRM+zsqevWQ7qV2I96b4Wr4aWLMWsbqp4s0SKTdlkMIow0suPXbz05RMnD968SWmAbF+N&#10;l5e/t3377z3x+Mm17eMFBc80NPzKuvVbKqu+19P12+fPXSFJx1MTFok0ouRhtV4JimTLgF+PX730&#10;yyePbhkdfnHDxq/e/8DAhg3EzODXUYCk6umEH1ArlqeMAAXTaeMbWIF7wNfpHaX9Ym+5CtihHzsR&#10;pEKJCzow1ZznRJ092ZmIKuQOqhG83EWs5EJQpACeFncriup1EmNucCHALjhPaL2xXniw3dHCg0mN&#10;L7RbazlYn9S14Ddft1PFmEKEKhlQi4WJeMaUGBKyDLTFqybgI1Y1fsdEVFZVhMqUWcvxProtv60K&#10;6RYep2VAovyvcMVkg5eEK0K14+IsSVmkb0RkGK0TLJJG0uVGWmVEG9RyJ4Enf0n6BmDnJeSiwmWY&#10;27m0pl76aYyMAOPcHco7ycXRdHzwTjDAuIFKNaccL9mJ3lZJOGTsAU9DMoxS6X4SPfBaQSFG6DSN&#10;8rhHQG58Qy5QfE7Ut02jwBKtywwk43sxjJVbp5GMEf4ZjOhma+uhM2c4jR6yWmsDdmom66xYkDtA&#10;up99842NAwOv7dj5OwcfIuzuSktTPNem/oF9N2787Os/oIYdreSp6vXb+3ZfqKkarRYBxMpqydIu&#10;sR5J8BYTqmpm3SFPE9Znx88dI0/IOxGvGdsPRBj6yNY3e1jtbpVspV5YvhI1K1ADQavEWgjYNbzg&#10;pANF3jklraigtKBCa2exRSSFDD+kGwkIqGs+wmoT4flQM0MtZ6yIBKiZsDpE64XDzBUkI5eeFcgU&#10;sIsNldESNap4h+sjTMNIRHEiyI6ZutnUIB6SFjsLSQFgZ2EtwC6EZswbkIuGY/PE3CvhBkFF0A+/&#10;UWb4LtxLCV7O+eBTLsKf6h2xuIg5VlZcpvJNy8sYUyBV6gDT04viV0QMIruE4kUkaM3OKC9Hzy9k&#10;junkTaa8vrEe8wBiFS2lNb9iKVfWKAdZzt2ely9d5L7o+ZAMPJBRJWpJ0pnng/JaZQmNbcnvmAJ2&#10;fAvfbZ9a1vTDS7NNqllyhF1mzYlCfKDfxVyFj5khxfqSSinuWki3bgXB2YSSC/yJV98aKi95act6&#10;1a1Tb2olOjDr6uqY5EWKwLiOohOAJxaXpmem15eU7Souf218gLAA9HRCZcS4vCUVNSzidKBJVFYy&#10;B45UrECd2/oHCVHhg7bR0bdXtWLMQl2R3aXqiwWFYBNwZHIsAKUwuiQp3HQidyvF67BzY6cEEerB&#10;5ufp/Au1R0DiClN28RnBJZhhrrxP+Ty2Blic3CByHgDYSeWOphP8yVqEjQs4w5WV21VMER6QI11H&#10;AJ+9DJpyiwyfKcYL4hwjiwT3YiM38eP5DO6hscTuMe2tRNip1XGqyXOuYGVrOETOCghz3Se4AClN&#10;sgfLyxGikdsR4ZBeL/lswiliPUSyMWZJ9GA+wznBdqyTSDiqgb3nMI5gAlzBde1BIZdYW6rBY8Ni&#10;AvEVYF3zEMar+hiyj1zXmyE6rkGlvcyiLf7oIJyXz6bALMUm3TM9v/Pc1Z/4k++uvnm7b+Pa7nVt&#10;3/rMx26uaiI/UnErwqjV2FnDMCgYojaGR3fskJsx8mxrZDwto4egja39wwB2BNm9vXtXPG+wPpz8&#10;MT8Zs3383KVD5y78cPddv/v0ozdXNbMsG8ku3bQ+7hL8J15AXSssNCJyAi9Im6dzTfAKFk6bkX6S&#10;SD0Ts26X1iLMlsYuyGJK/Ma6BCwDIxXIg6WZl9QT0GjbG2orKqvgaH29A/sfPPjwY49cunIl71f/&#10;RtHLL4589ovXn3hmdduq+tY1N27dZr9DLewo+DK7j4XJm1ooYaFYTjpDz86S/1myNA8fLamoh6UQ&#10;jwlbAF8uRoJQ/kSt/UR+7Ov9Bw/WNzYOvPP2uf/znz93/FTLY4fe/cpPb/rKX4W9MeKtv/TLw8eO&#10;db/00poXPs6fHT2d/SND43QCRtXDScu6lZTy5+j4BItYXVVbX1OP+jZLgn3H7amxsfmZOfY9vqgo&#10;tgXmS9/jZbX2oFqkZv6XjhzZPDzyH3bdfTqvcNv6jbM0U+vvq6uprqmkPBwa5dzg2GRjy6r5pbyr&#10;V65NTUw11NShis5Pz1SB70xM4msg3Q/gjS0yrRzs5YZVrXWNDbRQIJdtdHxktKJs/9HjyJqu1hYG&#10;QRU39mZ/by9U39zY1FjXwL7p6OxkzgHv3n3vva6unuaWVcQ4Tk+PE3mHkUB3Wvq6wFqJFqVQrxse&#10;GmK3t0CRz6y5Am3FDANolhEiLEM/FAPAzP/wD7ko7ny0zL6i3ipXwMdAp4Jy9WBVYS75QhzQRqm2&#10;6bkZjHtKR6tNj40o6a0IMAIG4Qhs44I8AldIROG3U2OKJ2foTFzDRUi9AWakbt3gQE9LSwMxSz29&#10;PexbIgpXt7V13u66dv0mUqa8pPTJ//Ht9cfPvffzX+7YTxsXqJkaN8UV1c1DI6Psfsr/KeUZiiK+&#10;XR4wsVTQur35Ra/29nzt7FlkeyVtducXamrqESjTM3N0IIfhYqxv2b6zoWXVSy+9tGPn9j27dt66&#10;erGkcKG8cP76heMTw+OY8WwQRRx03Hj61rVXN2750Y6d8w5VNc92aRK1zV5yeKaYF7ZIRU3dYkHx&#10;2BQ1FItLq+tXb9lewWqWloUThA4o1BMrWJ4jqie8kRE5bcREzh1oEi2B3kdygy3hJCx5r7nlvu7u&#10;+959f7C9fbK8XAnuuBPGxxqqKxprq/p7b7MuNNUdnxwj7Kh5FTGCq6dmp2orK8eJsxoEiJiAna1u&#10;W9fevr6hvpku9eBBrS2tddW16qcxPbumedXy9DxdXEsLl6vKi6qpzkh+6ezE/Dwd7heKy1Tth8Hj&#10;2sVttEAKMJJbjXUFi6GnIORhxtTdZblB1PA24t2FOaMBDg/0YypR2bGsUI1vFP4Me0IkKGKRJjMF&#10;1JIcG5+BW69r33D7Znd9Tct9+x6uLW86/Obx/ts3pifRlOZGRiem5xZZ7+LKGvDOvNLCOdy6y4sz&#10;lCOfHaeZ1fIyrWOpUlemYHVJD7E4rD2kKRyX7YNqSAwHbp+RseGSipK5hdkfvfGDvMJyClzf7u1D&#10;yd2z796K2rqR0fG6+obukSGYx8H3T77/0APXb9xCg6U/DTwN7ssCEscNUbCIdL2Geglv/dThMxM1&#10;VRPVlQ8cPfPG3RsX5hDtTENBZVmlO+HmkaIOwUyOk5o/R+524dJcVUUFbjs+JQ2MjCQQ9pamlsGx&#10;eXDLgw89Wlpe9Y1v/Rmdoh96+JF9997/ztvvHXn/WH/f4K677yH94fr16/BoINfhkT7IhqXnhwZC&#10;qsU7zwyrVgYaDJVZcDzB1lRtZG6RghX4QFGSpCexqErYx0GgmHyAVVQH6JiQvdq6GnR9/oRnqS+K&#10;5pOulZFpowA8tGelqKhHkqaaF+hu8ZtmIfImOitVzEcBmZJLEcqaKe2hfPBTStFimostLRbxG0iR&#10;P/OXbzbUs4mevnEdlnWGigOV5chdfLlQYOViUYFaSqLl5RGHCRekL82uHTv33LVjZmJsbGR4lghl&#10;5PfMFHsMBHaRmA8c8nQxS6L9ZAILlFAbDazdpEhWeSmJFVUIyuH+/uXZhSUqkM5T7a+Am1dR1riM&#10;uHN6E+UD2eOPjYoU7HNUM55T5YmdxJFMheyhoqQpdlpbFnIU/10mC1vJ4LJqFDGqghRip6CH3NFK&#10;Wvyk1UvcyipVNDNNlBfhD/uwYkrFB43E12AJ1GuUOEKUQqW0C4zwxeRAJogcdAV3QwRc5gZAcHsB&#10;I2k+YIALVkTE8pRG7fMjFzogfPUdtDqqTZdf8IJSxvKPDI2UFNNurAQdzdUDowVTkjAeyhCIgR6b&#10;5VT0IeSpdkZcSC5ZcT4EG7fMr7DHKUGa7XykTKPCfbWe8h5ICXR8nn3fy/lzBNsq3MEV4xJ4LcCd&#10;7AiVNI4I3AnVMdCHAOWXia0kyMjylWhMflB5kWLKieHC7jVGB0Oc76oiWVyEaiZt0RNkN0zkX8s4&#10;EY83wKcka0XiycnrwSFOFfag9M+oHacwYPiHPD6UVcinztQy7vq8usHRnzx9+gsnT4EpoDtly9/R&#10;2PDNB+7/7v79RA9xzadr639lw4atlZXf6er+t+cvXKF6txLwNc0CE9CgiWwAikSjDdVQKjRzxQnz&#10;j129/LPvv71pZOjFDZv+w559VISJKtQly+zQJTQzzDVel+XlowDRrAcLz2Azu35+uRCJB1i+TFQr&#10;wkm8gclzwwmmkOWhWkRJWV5JRSGVKJFw2EAgaGzG+vqG2ppmJmZ2xjFkaGhYyHgeHF3l6ARFIzjt&#10;iTLMdsaoawSiRugDtht5GUzePHu6GGhdYYhqFK8MmkUsIHlh5xenh8emRsaWZxYlqGg7j1qUX6Rm&#10;egm2F1CLsT4bLOZnyRFxGbK7FufYuSCNmBlOsdcgoOmSMjxTKu3FoiuheGZWuRR8i33NGCTW5U9x&#10;tWFY7jwT4l55eAZIQhDxo/OydylQB0mo5qtT5KLIP3cJHEvfR7zCZoH+UasE0JSoXoV77cjnJ+e+&#10;INciSnfy5HKNzS4uz3CB/MJ5XIRoShAZtEdCVCl1OZjUaVTRBSxUIBaBELLxnXDLtOcvFS8U5yMW&#10;2KP8MFLrfIyjNL+wtLBISN+C0tzYMMA9UK8gboeFiDtYdeGFyvGkhxC7SNUUtu9kNHX/KChhT7DM&#10;sFT81ZTzZ0s7nYsJQlUj5oCHgWvOMxSWRgUMuRtWIA0HxCFs7dqmNRBuhygMmYZfi1zY1r12pNMT&#10;4bSCG7jC9YY6dU9CV/Fm482nr1wBrbve2Hizufl3H32U306SWAK9eOr8hV965537OzqUG7t121cP&#10;HrhaV3ezro4VYjcBPCBTUZSJtORZ4D7aHPrhebWGLs8hYzqYkX9s7KvalPCtsMqd7yx3mMWtslWc&#10;NgeloY1r6Kwp1O4CJexnSVixzKK8RViscXjMmIJS9Edlu0JUKGzQGSlxrpemERiYUGQp8zbL8i+g&#10;esHn8ucmJkf6BqaHxorml4rmCvNmFhG16r40NYfxsjgzh8YwOjXCMKF/BcZAnay1LX48t7yWD9/Y&#10;D3cAsFft4kpaJdIpQW2+JoFwyBmSd6QIkWrn4gJVgFjF8FWv7+8fqyjrofE020PtGxaQrmpchzRQ&#10;xCXgGoEgXA/qUe1zfsR2sF9QYJzyg9LBbEJOaJj4AeBvyoB1CRAAOuaeieMd4BSxlfnFMgCDomJq&#10;rcCbgO2GB4dGB4amRsf6O7oWJqcL4OwLMywJIovnlRngOBemvLK8aHpqTBUOSgomZybLKstrGusm&#10;pifVJtlikd8RWeXyMV5s5t7lezR+JJcrVBLtoVRcV1PB9R7t4419wGsBU1j9sKiYWB5LwCvkQEAf&#10;ldPpoXO7s+P82VOdt64P9/feun6lr/f24tIc9WYAbOaW0FTozcU2FWNyUS0LSUsVh2lL9piJiQuJ&#10;xKgoUDBH/BzcG74Bm0L8sgqgos+9cexb+3YOFheSK4QvtwqTMC+PGSgqJugMY5GaMPNMLkJS1a6X&#10;F4H70BOvTo8+WbfqwujA6CKlxID/5osqi2AHaJvYkYqvoqKCI/Ty54qWZ8mlYB1ERKqrX7B0bX3b&#10;A6fVLpZG55e3bV8oKMmbXsoj33EKcbjUXNcI9QwPDqvcXnWdnolCUsgzc3dzSHoQSXyrDAx1DL3b&#10;uGMZwQTTC5O9Q8MdPcUlWFIFi0zWtKK5MR8oqC6714qS2X4ecoqgAcKWhL8sgSoo21z4noUHnAHp&#10;SYAMFhkWEtqDYiOMmvEsoNEF8APnzHJ9uXWZ3KlpQvvYNSpuZy0cyeZMNaU0C4sQtM4mCLEsfst6&#10;JLUSIugO8QnL0WW1bpClCmGRG8zMenCVRRhVrttq2wDagVFoqdwrGWGiDxyWxKFo1uhNZ/DPrCl+&#10;I/WLYTXAiqDRUrpReAoRJNo9MAYi7lVPTeXLdJKiLaMjnxFI8FnAierqKsaG9GDUDIAP2Ejqb1JX&#10;Q9V6SnU7q8DVbNiu01OULluYht+MYZg8duzCgXdP3Pvm0fbOniMH7/3ulz452L5pbOu2ufEZaGph&#10;em5ieIwf1rR4tpBcteJ8IjkqmDQMABgLfAXbm6RAcAejeBIAhhRB+nggAd9hhkjBVTZmXk9bK51e&#10;pVkVEC7XYOmsvGYB0yTshKZfmP/XfvjO3hu3CKn+4d4t1l21Zo+dusj3brr+XTHTzUbFxKCVYgHm&#10;S7GiHRHAs3MSy7Btyl5Z6bazCzYnO0KbzSHm0cqL9cXQZJCCM6mJIbelCu3hi4E6FKFYjpeIiBy1&#10;bI/QBMAma3rWXg49sB8nQGfnbaojbd91T+t3vlvzf/z6XEND73/8na62NXv27OWp3zn87tnTp4BX&#10;0cEG+nqJ+AEihapA6+yumXZ0H3a7tBpezKhvqoPRAroMt1KOd+JzP/MV/rzxB/+jtKGRAnZVmzd3&#10;/Mmf1Nx1F3F0aMF8NDvQ3/vaaxu/8jO8PnHi/cHhARkBkYxNLUyVZieuTun9NPQhLpTAk2vXrrFn&#10;DLsG5qutElBlkuknYbb8i4cPbxoe/i97915V9U3Co1SaEadKd28PTEZtOIhFnJqG8JnjaZULc4JX&#10;yENlY2kncCH1vpiZwXpshMnWVDE59njoMSeqyD3M2/v+kaENGyZraknLHx4Z5Rqtq1Y3NbeogWxB&#10;YSNVFWqqaKs5MTnhdZTS0dfXBeGBPgDYAagFnGyT6Y5a+KHTyxRJsXpbWMkgTZY//pAamkYZ8CKu&#10;z2/K0ugL/sixAe4H77cUJC2PgXzB4DJyILAQrhGgQBWpoYo3YjSsDl6RoYFBpgLY4tatm0hKRXUt&#10;LnXeQEdqvueee1pbW/FpKBm2sJB3Hvlvf8LdTn3u+d51bUKmPTxe9A2MCMV3q++Y/PCeIeXuLSje&#10;vZT/an/vH5w4LlADX+7yMtU2CSsbGBwgiIi8QjgO5LFu/frjJ84SsEOZMEY9OjpWo/z5Jeobqkq/&#10;lZBfPHn0vt7ul9Zvem3TFqGBSQZY4i3J0UfDV2QlG6NCNT6ruFFVbS3nSDGCS+Yrnw54Re+kRazS&#10;aUyWwzFi4dAI6FiXfX9Vy5ax0XsPH7neUD9RXcVHmLEwRE4bHupnQhwlpBDZiGHhe2g1APwMhhBZ&#10;2GlDU8OqVauVeVRE8TvVQ3TYsvqmaz6xGuzio7M0a+nq3xQPV3SDOBeqQ2Lz56Rg2DOfiX/Zg8gH&#10;xImTCFC0RwaGJoZHFXPk4HvoLXHo+VuaSccgLiwXErhKZ2SCYFetbmMDd9zuRC7NTA5xkoYEGmsx&#10;o0olhHbKcLYBN08FzDnpG1Jy5c1Sx2TNmFV3/S/sjsCodRvo3E066eDaDetvd91+4403WBfq6ZH4&#10;QKG6e/buKa2sIBW3ZXUrPs/rnTcrn3h074/exWlJGVGys5kEID+ZI2mt8ciCY7Z/5rXDPM3Xnj90&#10;Ycfm9q7eXVdvnd+2PrwxJHqzSQHtbVIskb4AQ6BmYmlhAVcjao8DjY0VYTC4Sckh2bZtGwT/1ltv&#10;HTly5KGHHnrwwQdPnTpFfxtaVBNV99prrzGBhw4dgonx5pq1beEJj3hDqorA7sNPxtzQCQdtQ1iH&#10;cw2EGhQp0yT2TpCcDB17nziYXdfrSzaUVEmMOp2QOKlSJMmcOrZ9wraT10nKe8rAs/NWvnAnv8lx&#10;Qt/xwe1Vqy5XV3/+woVdszPvt66KirNyQC0s09qY1yCdDLqqpnrrju179+4lkefGjRu3bt3ikaPQ&#10;SWxbLH6PLCnZo56QljRR6yPGz3UcxbNMBC54d+JSsw4dlT4kIMCW3ajbIKQDk7W7VOsnm4e4WvYY&#10;8TrmJ3ippt3vBNzGqimGyNzVbtjk/NCi4vzs+7n8Ic4MB2DGeeJPNbSxtpQuSxp/lNWIcYZI+sO/&#10;d0T2ZaONW+TK4mQATkTMFv0Dq8+f4cw/0NR4eXzi2hRYf6xDkhWuIvr+ut8JCkx+J9NIzlVc3+aE&#10;MQt9X0wz/nSkcJQUicnMpj3qKIXrMjJ0HbscLo+E1D+8QHFfTPoYfGxbbhEhGA7kSvZI5qQ1QSXz&#10;lu2j+C4fKL7EUayBZtrE0zdyPb3ZqsmlmhxJ2cQQp85B12E9vuDAtZufP3r0matXm5jSlMJIDj+9&#10;Yf3vPPUE1fQHVcQgjwTYX167dmtV5Xe6u/9/5y9eopL6nRhlRocMVSUrhLIaU1FU3ZWfPYLCM/jy&#10;pq3/ed8Dl2tpnyUAKzy9kHmkQErtVaVGjMCkTa1IUeCplQqdLRzTCUP2DwYf1kdRIkDhPNIUlMIC&#10;qiVxIL6UF7UFVIbb0K7diwDHabQOvhFlHKfl8NXVyBs5fmeUsOwEHElAh5TrtSPa1O95XIWZJOPk&#10;PfAqG1PM3aQ/dgtnG0F0Iq+yDgOypmTTp0EEiZsI3JAZEwkWrvPJi2TPxJh964T9prePB3GbXh1B&#10;FBkz+TAniaWMc5LtkkQYiZMg35MNle4P3xPkBkhVyr2ybJeEsmHbKPElTZkX7/AVY3/RlEDra9JP&#10;eIrHyVqwasxyKNtCGQoKEBwsYOy0ZBtGFnBwy1Sxz5ibFk7QhW8YIf1hCziWIQYg29F1CQQ3CBt1&#10;aL+DwoRtydAl39r5v8nhOUn4p6qVxNWym8a0bOwffPL8xVe3b9XtXMCBbwNPX29q/tO9ewHsbjQ1&#10;xbofOn9h48DgX3/77U1Dg69s3crP1/bsudao0Dzx23SFeEQBI45+0O1MD8GH0yyxODUU5lj9kMK6&#10;S5REiNfxQl9MObDedAKjpyrmMfTz8EvG9rL5J7VLuzNCZYIRaTKFQEQsoWPkU9EPdio7ybYlNYVx&#10;KLIHuTd2b6LWm/G6eoRq484tz7HuSkhK02uSiXXErlScJF4yNgewboWQ0bRcuhbLQywvpYq02vpF&#10;Cmfs2ZqJqYfPXDi8b1fG9mPwAbWGXFYsDvlYmZx1zbpYYt7MWDQPFVeOqiymYUURRvhjkLSmPY23&#10;os8YdjX95chQkf1MohJ3dRSYB6CVinQ2M6fliclxuzmLhcqRo1Nfx7DIC8kCuD9A7cmihTYaHjCf&#10;igOQJ8JGjuxWDga2c/tdP/Olv/rwgw9TF2Xnth2/9rf+wSc/9qntW7cPDQ3Ozk+jKzJU4o86bt2i&#10;oBNXYEJYO6WIKidMzdcZDC0k6MdFDYOIoYv5iUP7KPXGpVQahKWEjUylYAFDPK/p7Lvr0s1v3nuX&#10;aq5Js5Jxwaf8aXGdHHFlXzzJo+e7T9WvHlqYuzE3FR/h2JBgNZQU4WBODBXbSFVMFQ4WggUzKCpc&#10;2ztU5yC7VcPDZzZvicTAqOjFEwGjUFcYpRrvQURZztIWeUU3jXQQTzaWM64FZE1RMclEXR2dBGUB&#10;G+F91YAj454Lu9BqcGCvv4Om6YALLbl5sbZprs4avN1CIeY20WZc/lWRht50sEjSjPgt75IFRuTP&#10;Sq0WWhfFrLV5ykuSUh6xHCsqRxq5+QE+JnpyIyrFnSr7VFMj7FLtY7UrItjc06YfeSqEXlKzgsgi&#10;hVtEZmbkhMaPZj61PFGjkvA0vm0mGnIqIu54wijRoKSAiNm3PSusAHwP3LyMDo7YvrWUkoVuqXnB&#10;nFNdinwWta42D4zESpGtItHm2HoH3j29qXvoi9/+wdquvgt3bXn/4L4fPvdY34a1kD3NTjkd6ACk&#10;295exfex7lEqIQShslAjC4rNS6YdC69D8EWo/bwWAw3K8MTwmqBI0aTTT9f19nesarnpqOpgLyo5&#10;5OPJ81f+2g/eGaks/9aD+09uWheZGXxlpLJiY+/gSFXFjRYBdpL7PmIR4wgOJuZ9p2ngUaR6iNdC&#10;jsmkaoc2mhbRdooUwkjIMIik5UjjH2OZXFkx2n/lF967cws9HXiXVrv3nb9Y941vnH3wwds/8xWM&#10;eUQGnp/XXnv58PuHqXvn9hJSmbgFlyUCE78TZiqZxmoTRq8JalGBCBSXTOK3iYqPMX0hvGMi/bSb&#10;dmwnwm5+ZIRusBVr1/W+9mrH1//0nn/yT2/98R/e+sM/pH/h+X/xL9o+9rFoOnEcwG5oQDpTLJJg&#10;VREEdfTXtK0Bau7s6ITNofzNz2A5BH9hLvTkKjNZBDyhO0Pjv/jeO1zwtx59ZFTVFvIbGlS9AuJG&#10;8bvZcYsNsHb9Wr5FDEvkxTCdEJwiXBYWhCjPzqtsH52GZmZkbRYqAxF7W45DPWUEyoo6ule3sIjb&#10;L1++tG0rXTyowUexM/IBiWgX0FlSVg86QyLH5HhLazM7raevh2L8NJ2glxGgYW19PW8KrtDWUc3+&#10;VOSLdQQH4UEiJTboU7p10GmqOAQRrbDedM2DIETsaW0R1wvTEVk0QUO6O+XAFJqKa1xHSA7J+Dxl&#10;FvMOl1IANH5pYkRdZ0ulZQrzu8FOOjuAjUpLiknPrK+uIcFt7VrNrXog0C95YOTp//t3Zhrq3vuF&#10;n5yorQ6iz4QuAEdNVTVnYmwThwhpgVCsLyp5ZLlw3fzif+u8+f1LF3h2onNR/ZUruLxIniPcCh0Q&#10;Q4FYI34j0mHV6+j5tbSE2Y/UbKxv6O3uud3Zycfc65dOHt00Mvyfd+8/smp1zKJnLNGiEsUy1Evn&#10;UDFCORvyltFs6hobqZFB+C/9e3go3GJ8HfSVySLUQULRR+7ka3qFmofoTKLFY/u/0VAPxPPMm+8w&#10;233tbVyfRE1OHh4eiJJY+Ak5IVQLb1tXTgS5Jgp6Ya6+AViyCdCLTiY0TqF5BZcX2dNrRS3nlEON&#10;Ej8+OY6IiqqDxsTmVBzUZZbs81d4n8WNggpd5CkeRBqjt1QB87Y0t6hgv75BNrv8bQTzUPrQ9Ylg&#10;OeKu9j7LuF4ETi2HqhGlwNMtLa3I3r6eXi42Nz0GG+VZQG+hIp5XvY/VRX5as+Nt7u2uOB3tAE1S&#10;kqZoL7YFppVbcjwESNXX9fb3HT12DJAOoJZwYHbcwUcfrrODtL6pobuna3RibMOmDQhughCfPHv5&#10;R7u3cyUEPC5Bde1xUSERv30ZoHWM548++ljI+cs7Nj3x+uF1PYNnt6xlwPLaWZYHPBToD2NG4k1M&#10;TvInjxP0zGywgtvu3rV3757TZ05973vf3bx500c+8nBff+/x48cQxHX1APokrOCSHceXtnZtO6UK&#10;OjpvSTKVlFrpoYmK4FquQ51Ohkk2N9V/pbPi5cO/i0Qn0C8luZAlGY4A2cCj2ETShFxhjY/QcII+&#10;49A8pnLuAxSb/rkikOKdjJNnf2bv+IIr0itOiLvwYqC4+GZj0+NXr24aHhqrrJqpr2c8c9MzekAs&#10;h3mIuWHHXTvvuuuu1tWrLp6/cPPmTXJYyGex3eImWWJQqYZhzM7iWNQgt6aZkmbDNoZyXUfH8GAr&#10;60S4gHQgqVaR+eOEwKjWEcOLof5lgF0mwhKum/5jfVdVR7l1uDp5YcPvAydm3HqFLQeXSPhPanHF&#10;OxnPj+igZICJkqYr2KJ1hEWgdUlpUS640mU1dwTZA35wBf8SwC6+G/PJV/7Kpo3f7eoakSXmpuuK&#10;1Zd5hkLGUMUhVhwVCX9Lh53KKbMRraN/S7UPBVTx73qYhG2mkkz2qDmdECL9CoMo2iKm+IEFbjaH&#10;2aPxIhewC00o0rLcenolJSQjTjwhd3w9tDk3lIgXGZEkpyUIxh0rKPpJmymFEe2HCiXPG2Fx8RPv&#10;H/3ku+/v6OqqMAwdR1919at7d//5Y49eW7eOPzeWld1XU0MC7OaKiu/19v02ugShZEmun86PwWTr&#10;y2t1SE/zXJ68dnXj8BC/X9u89Xfuf5iWzSYn4z4G7Pw8id7JS4XoBRqg0mpG6wz52WRSZ9jo/ZRU&#10;8UoqvilRTm4hwmowOsngwPZHfBQUYjcQxK+u2Sq7LG4ki8McO7A2XsLmkUoy7KNEJoLDBSVNc0mj&#10;m4iJUHSNwVYCZ8LcihUfGx5xvdS5sNgjp1eoWdo0KXdyYpJzV5A/Y+mDmINdZ4Cd/nT7dy7IrEbR&#10;z7hCAHZ6nRrpuqzN5WQt/Qh6Ip9gPTgpmBiYWaiXEQKbBsLqEn5t89WfxkxJq/TEi65U/1u7KNX1&#10;NIo84jJcqoJnwIShlQfB3bA11i04Qxg9cRmJaCW7BFUm+HgsK2vHJMu0g4N5niPHP+bcg3J1D700&#10;P0qukZg9sUd0pqG3IPogSE+CmID2uMPbtJU9S/olwE6D54OYZ95EKUmKxSVMyKGSOlQRMd2aYZ4l&#10;B3EQh85SISsf6E13TE8aKpc4ZlwEse67deuvvfUWAXdXG+pvNrcopK6hYai8PJcwAm7UwBQ2uALY&#10;EcTlOwUleSGDUSe5UJ7DdL/rjygia6LwPwl/S94yIWSAnWfGj5fUVjMGZJQyJoe/U7TOFr3ddSEQ&#10;ZXRYSTJjE1HTRRDZJ1RCrQGIRXHfj0IiN22FO85U0aH0FlAT07mqyiqc0FwMyRioQLiNBMyF3e46&#10;2gEWFLhJV9irsYMiMEJ8wGhdpNzG5FA36uHT53jd1daqUce7mlwpsaH5x9eDePyRJz8lp7BaY9Kl&#10;fQngEyPfsW0n1Y9EbhHRkiKhGaMmdYxsMAJ+UUEJTZJ3mewirBXTpCIRFIugKws7RgOZmSALgWnC&#10;HmTuKqsVh6F01DRHPh42rh+EENQQuIc+MtYKAQNzE8kRQ2Ks27fu+Hu/8vea0IMbm3Zs3cGPHyev&#10;qaHpoQce2rJx69vv/Iigk67O2/iVQcpVvg78y+midn6ooEkkWKAzV1fXZWhdLES6nXOMi7BcEhaX&#10;BPrHW46/W3r2B0dHK8tPbl5rkkBWKhBd4V0SdinV5sgX0XnaNJzH3lhaeXJGarzwSFK03MwxlKuo&#10;OpJuEsckKkpY4KrL2Od1rlt/L4nSVLKbmjq+aeM0RhyRDgvzlEFSsStpdMQlqUAYFaTKqyumU4+g&#10;KDzD7YXIK/wZRoFdQwxBuLHRvYXsuNFuZJ+xKtGsNBYrXLM8i90w9qEpmClHNCSsKdFnNMMBG4X0&#10;osRYebkLcMuJF84nrgtJyYIMl4MJLOOBAHZBM0HwGcRjARAcLTkhqMIU5ijz+MA73XBExvZCLumI&#10;4fFnrAUvMhTJAa0RIxJ4nVNEFEPnYYRWww3sLuVSQlSFNEYrezfgCmjSyXUO1oGjKCwLikdSUDlN&#10;QWKEY1A9EVyIxlawGxA6Ep2co4s+gL/u4LunvvSt19d1EX2yfG7Hpm985qmuNavHa6rVhdMByhUl&#10;FbjkwakpShN1IRWbrjGJGkXDBHJ6Wllv1GwAu2A/AdhFyUve8cMkgB3/QtFOtScjeel2W+tDJ86C&#10;2b299y4DIRK0BDVDCk+ev/rkuSuv3rXlmw/uoQaCIXsn7Jtd105MHzp14fV7tGFXOovF/TIGqCI6&#10;WYirqSdEP+G0VtjE2wUrWhyoBJ87SaYkEUxPC5eW9AmrxCikvoIdAxtgeUUVq2oqmLatW7Y9erNz&#10;/es/fG392iuPHGTiLlw41zfQ8/bbb9y4fuXAgQeee+bpmzevnzl1qqWVDtll7C+67rBJVKpARqMq&#10;kqDUSPgWFoNwh6ErOnYEsf9yIr2P+qbGTfQ327addtOd3/zmbH///v/7t2vvurvhvvvJk+1+8ftr&#10;PvnJ7X/77yItafb46uvfUylBU5ye1/uGO1ZX0Y66lICpS5cuAQsQj0ngvcvGQD3KYohiobJpCgu3&#10;DA1+/sRxZuarBw4kkaIF+QBmgUnBu1k5ACAqFwgaVn0H3DgFQJTqGzgyAgUr2Y2ofoLSsfNJjy8s&#10;IHymsbkJiI0sxejD5CKR8tzwu6991UOv/IDxHidkb3q6dTXhdU2sA/XUS8sqaDBKkTKs0/333lvf&#10;WNfV3QNmR04GF1zdtoYAKxbQjNS+bCO1IeZjl8Ziq6NzssPNg2zOeBOv2J/xlWAEKlqblueMaMUQ&#10;VQaStLP9WyhheBIUPKk41JnIdFfJCG9ahWUrmoxwmKQSc9yXGqd1tbX9fb23btykRyh+jxEqA+YV&#10;HDzwINKLE9DpGcamwZHHfu/rQ5vWvf9LX5GKYF5urqX4T+5QVlmj+p2zJKoUEbLOi/3LhQ/OL0/m&#10;Lf+ri+fPXL1KzHtNXS3UgIOe2By0A0hFnfAIN6X8omKQlW/Svm4TsY0XL12mWgHgLMzk5vWbGPB7&#10;5xZ+7b03R8or/uXBx4bcMlhec7sdUgmnWcxmO5o42WuRL7SuoYHSPDCCcFqEckrQr0Q7CYAEDEVB&#10;/XQfxqUk7L2WsRT+P6SaqgXhB+bVo+cuAI8OrlvLlVVv0tFVrD6uQtQplYOFAyo3SPH0hq3n+G5D&#10;YwNhtFSTZXVUEBQY3SVLsKaELxMTlyhPioIED6JYWNTmIIxZJomkAj61VNlTzKCtNBeLFPcU0agn&#10;AJHlI4ND/b19ICykD6lliCuoRAs6xp/EFHmumBpyiihp56DYJbrVtpNSl5936+YNchf4hIefnJ7i&#10;d0VVFdUY/BW1+dMuInFbGX/JFEkeubqHEjHkbnJ+Alk5xWVEz9U1NRES+8MfvcHUrFu/gYTriZnZ&#10;+pamXXt2g9+pE+rC/K3bnVu3b2td3Xr69OmzVWXPXLzB+pwoUXVP1hGiDy+6BerCX3n1XfbXtz/z&#10;bCjK1nQLu9esuvf9U9z0RlMtZAm+RhwDQXakQ8omXZhHqaIPDuyHDc4goZCRkVHijwlS3nPvfVev&#10;XiU7Gx71wgsvQCdEAsJ52traopTe5s2befPcuXP0pti4Ed//AMOTl6lQ/RBdYUTEh4uCMn8s4PDQ&#10;CGuk3GqTLs61oDGpodCEq3rzDt8lrI+wVvikgNNR2suqsqeZqAgv0EnxF1tDwVs+cJiMc7SZoN+c&#10;I85PyNo8JITmh0+LdwZLSt7cufO+np6nbtw4T/+ilhY2OAEV0CQPs3HLZlxHOLchM+INiU8kSJN9&#10;BgwfAkU3kO3navf2Flvu+k/724M9UnaSU+HbgJSAEYGXhJ2Nqh6dJWcmE9NCRG7jMX6C38b+zX5/&#10;6LlXTgg/cGy9qNAU9kNmwGvvp4feTyueBJeIW2TTGC9CUMZrU7sup/EkvERfzAHsdI1gOfyvSFUf&#10;2ZhzlyNjTR6gz/nLAbts5Ntqqg80Nb07MAhghy4cFYW5QAB2eiZHYsV9wy0RZGO7PrHEQhbrPROb&#10;TDz+Vf/0eDxrNlpb5+QGl4zEKg1UaXN6Iz05Ejw8nSv0lk2j5zngGB2BFyR6SFbWPl2XZKLgOT/u&#10;QPFN8ZF4KItk6XzRTSKx4mK9fKmE/2s5bPGKBy4vb77V/dEfvPXs+8dbh0dQhuKmAMyX2lb/3iMH&#10;37prx1BLMxzzybp6QLrPNbdyaSoG/tur1y4S5eErxNUzQzGuEDflU1YFrvvIhQtAdU9dv3a1ruH1&#10;LVuPq3NXBtCELzexEKLzi/i3o7NkMxuWIyRD1wy4yba9m0wo/zPZI374IHLuq8pkU5TQUJUAqfHF&#10;OBgMbSTNBFwH1vFfgsIDiY4W1wbsmCKFU3E4ws7Is58ooR8lLye4SVxDeJBmFTsc1iF0yXZyggjq&#10;tlmX2JWd9eEtkE1dpEdw2cCSPPBQsbyyKWAXalKQVbpvTbdBkLH3Yi+n8xOzlOB6nqvQ8uNIMKw7&#10;+YymYQUHsf1rYM3Gla4Xq6eFSRiM6/PL7JLtip9LvXddfQzvafLUHlk2zlzALrC3mGrwUHnRpqfY&#10;3evWryOWR4EPZGpTSzojsnhMg4uO0PODx/M6gdc/6lQrck3gniSCIJ4r2eYZKTOfit3XAtjFoqBL&#10;6+66SFB4wiATe8zpaDlHtmU5j1s8eeHSK9toHZawhSArjicvXaLz8sZBQuq2/ZcHH7hcV3elvi6G&#10;lN0jrqpeY4nytgLYib8ZsAsRlAvYpcWLIsIrs9P18L544npZwVUyhp+uoUs7OJJOuQzu6xIYrWfL&#10;TTyFCggQ8uQniKl99PJ6xE4Jr5iSJzCsnW7O/pblFHAEpVrdw95tLqmEL6jB98KxS6RMBIJxeaUQ&#10;RaXydKG5ueAJo0RcSNlyoZF4eAnXI5h9glQl9FAMdbVZl4aa6A5La3v7z25eL2qJzZ85rj0pMe3Z&#10;djAqHK6FJMKO19u37vynv/6bn3r+s5/+xOdR0v7ur/zag/cdfOG5jxOk1k9y4+Cg2WzSGzRYMVYq&#10;kT+k3U5NTaCsYohi0DBDiiFSWJniTnAsVFSW0xMWXY715dnBGyhny9VUtVNVsYuiRmTQSRBbEIxU&#10;36BO6xWx1RkzOAXzCWYX3jsUg7/+0z8LVMeZU7duEXrHi7Hz5/AlUqud1431jWRmvPLKi0wesCUa&#10;GjuR+e/v6YGlr1q9igJJmE5kkjACbEYnAmsSQ9/LDPsUEA7qtfDx4X0RmI/WhN9ruwYePnb+e4/e&#10;B0Jh8wsbRJTA8L3TV+zHeN5g9cb0hH1tKq3cW1H31uyoYguI5SHHjZSTsnLZEapZgWfBKbtusy2G&#10;bz3VdSx0MLlre/rrJpSO2jI8/G5Ly5QbXpRVlgHbCc0ozsdkpvoSFZaI3prGLnA4hehd0QHihLxD&#10;hh8tF2B3tzs60eiwx9HnR0ZHqYcjWUamp0q+OLFQ9QjURTC2uuZGIaK2chWKEk0n0tUM5u8K9Qlz&#10;8BRAG4II6uubVdmqoaUZg76RAQKsRqlOXjBNVktXCpJmCo42TrpeIh4DNPEijoy0xE7DDS3lSXEe&#10;Ea+HppsyWHs+FLeltdMHwg6V2y1PtBHucBGKSLwvkoA0v5gmRUs1c+TYkm2j/HKLXWfSyZohWi1z&#10;BqgOlfNF7DECKsGUoI6WmpbO67UqY7oxBEmHIN3QsJqBzs49/N7JdZ29P/lnPwCqe+f+XV/7icfP&#10;bdtwe02L5tI0YZ4ngmM7YgRReZAn1ZY3v9YLJYRGFXM1ZMYmFEpYUU6lrNAtg52EHe13NIfW8VYm&#10;1fxcjVP4dG13H0yvc02r90Hehv6hz7x/ev/N26B1r929JZRDMbkIwDKtXGtufPz0RU6/3tJkCCA5&#10;MlYguvb52QoGIZkhJ8i3VAjvVqU+2Pdhfix1SlF+sr+lYCVrZGhmhfZMUewlTGmNbFt76wOl5U8d&#10;P73m7IVvHXr4/Ib2e3bdNTQy8PZbb1y5eoliAB//5POPPnRw4/r206eOj40P79m9h/7Yg0ODRIUM&#10;9vW5kiX06lrgdsdK4XHbGA044FJVstREsDtC8bp+5fKGrVsIsgOhW//FL6399Gcq7FXmK62PP8E7&#10;TQcOMvG8881v/RHNaaM4rxbEfJ3svJYmVQS8cvny9avXuT5JgwgJwqsw6wsx7QQ3OJvYOs6WoaGf&#10;f/vNkcrKrx48qJ3g7cqsdnf3MBh6jLGZN2zcAFukNhAWSGEJ2XazOHPZjVwIHIr7w5Ccn0fZtAVY&#10;AEFPxIBEiVOVE7KSJqpXRZAkghHjcf/RI91rVs81N61dt662rp54KPYDNQOp4MXt7rp7Z/vaNUwS&#10;fzIiImmamlvhyGQtMpIEAkzsKTMaz0BGj8ZHQn9KZGviirXrLcRLph75ndiXYt8Mg90ZqmUiVX2y&#10;4BK53eQXJ1xIOS5qKqK7C8gTBE9glPoICbxTNyF5QmSvlpYBXyA6qeyK+COXvburG0P5wIMPAhmE&#10;LcdF7nnzyIN/8erFJx6+9NOf42rmn3queChuDaVO2D9Mq2qMwtGh4b3LBaTBXiwt/s/vH6afCM4N&#10;pWksLqiV6tISCXSAdHim+M6WbduokTcyMT4zN9fQ2DQ4NHL9xg3QKzxbPEHnrQ76euyenSUT9np9&#10;41f3H8xQNe8xlWOwohBDkkmWLGuRWD+jRyyJaFmgkhIeH5sDnQfKpMwWB0n0irOXVydl/amoE+9E&#10;gVaeQwi/FTvZngHJhstV5MMuP3H5Kq+v1FRyQbVDofC1ytbiHSKqUR4hhjQ3Syw6AKUcDNU11aRa&#10;kzULt4Tp1dVCPsSN5gH8sU1w1MEVgJbkqTNsIYcqebuJ8S+GklgnYZ05MleqoRwmzhEGAy2RI0Xm&#10;y8JSX1fP8MAQiDilAxUgPqe+VxLM6JSuL2nD2uU9RGZ5CEpuQaj/zRvXt2zd3NrSfJnoSJdaYAqg&#10;Jb6IHxQ3DTMMuhKmnJULIf3MIwQJLcLOVGnZhrej/xwtX1za3NJy89atH735Bgpq+9q1w2Ojp8+d&#10;233f/u27dt7svFXTUIvH5/S5M/fsuaexpen9w+/SNYtNze0fPXUB+drV3jo4OFBVWe0oOYmln3r5&#10;zXW9gy8denCqvjZjwizbdH1tT3vLY6++C9O81lCjPKzlZWl5LrsZOhND57kUGcjCIP6Wl1pWte7d&#10;t4/Swd/4xtehqOeee5a7nDqlVjNki7NktBPDXBwBu6+vA/s7duwol7z/gQeYscGBYUrsQQC0SOLi&#10;RMmhEjEJmKkYUVCa2u9aVIVByyt4V1apFNZEzi8kxKNFRLA4mwtvqY5lTvZlruwJpSE7YnsGoPPh&#10;4wMqbKYdptI02drZHg8nJ3MFQFn0qU/hUvvM2bMQ/zX3L9JphXRQaSHNmYWg7zuPyTwoapWWr1By&#10;mnGpYkYqH2WtxXqNsikdUqGO9a4mFj7esPrg52FaxFNrltw1TeU6rJMFX83UpjSOKHSC5Dcv4nkT&#10;HS5nOmRf2cMZSxCmuFSpFJT5wNQl8Sw5hmLcJbtyzH+mAYR1mOqTqdWjrDGdtRL15Ag7PSN1atJx&#10;xiNkK/VjX/9lgF3uydQMP9jc9HvXbsDJy0pJfhJgxxa3xquuU6HupPpMiqrpOQTYJY+TghcxA4jo&#10;0Dsld6TqiuciuwUhedwadlwxbG4lLvtx0lAvsZqkid8H6Za/cdQyh2FjZMTjr+tqd6y476Wqr6nq&#10;nC2ZxuBIq3jAeBEhIUFTQT9xJN8KoMfKSpjSB954/+lX3rz7/OWqqen0pLzxyor3dm7//cc+cmnT&#10;xgU8K0VFzzQ2byqveLSy+tbC/LWZ6f929TquSGlQfnyDNLqHNOycI+7LaWz5j5w7e+jSxWv1jZTi&#10;emXT5jF1aI3u3hJALsuSAHYeuVsna4pcmkpBLn4M6ZOSUYrF8kO4crRGIPPDEUCcYeVe/oHZSTVx&#10;g+zcVMuNGlSnyevmfAgxbJwKKuomnC7qG4RXMIHbbBDGzXPROu9uGTYx4VH5XktpPYGU+QDRIhlW&#10;4Rd2sv+vU2KzmctWTWWsYg5NcHo/8V4kgF2ERURKi+hWPmizghS7MYWayuNIySUBpiP8xl9If2zD&#10;WkOOd4KSpIVghqEXWbNLFkR80V3kAtNRBFSsB/td5oysbZW/UQwRHj7CxlUtStOkczSlia0ew9UX&#10;YhLCBpZC4qEj5XlKNATgho2bNuI94pzM/RNPlkDkvmxmPdrw0tQn70RIiOVGEIGpTvnRoZRaCU1f&#10;CG9MPCVBEkolMxoSF/GYfe+IQxFwlsxxNtkx5ZxMbN3j51Su6BqNQVM8xSDF8lOXLw+Xl//Lxx+P&#10;1Ncgztx9tMJ+Uz+0/VgGsj0/ShhPpi1bS/2dAXa+amJE6lUC0fk7ul+Ssxmbzs9iEoqZABGgQJQ6&#10;P4q1Jmvs1cGq0Xrrf/0X4cqWe7LsZedYiddoBWhQ5yFy/Px2dANzgiwmb8hK12JzSS1tKoAMxayJ&#10;rqnNRAGwclQarGjqhqlYiPAXIS+y7NDEKCM1pyDIJJc0bMtwE6JdRz/HzG0W+6C9t+fua7feI7bF&#10;vC9IyNht0GOi/8tEtxDEmuR3rGm8w+/f+Ae/mS3Wzu13Z68Bwh4+8DDmzOmzpxlGzG18i4LmGBHw&#10;NSw4CEtpQBRrK3GdNcKCysvQwUju4yi35xXDEVMOlzYQh5LGnElZXVmhMk8JNmBI1K8l5cO75z0b&#10;Oy24Ez2yHNGl6DzO/PLnfpJMWE7r/9EPT/36P1j/5Z98+8tfPP9b/5Jksv4331j3uc/z0a67dv/7&#10;//TbwE9ShFgsyuxNT7dTs4WCypO6CNOLc5q7yldWVhnopEIEzUJT3Dmh65RKsykWIQZzix36sR8e&#10;Ga2qePveXbzWR+IDSoqVC0pSJgHscveX+IMDliCZWwszj1Q0dKJJlarRJ8X+ED24VGMemBZhddLV&#10;pRc5zM2NHNwDnLthm9xsW3X/uSucTLvYF1sa54H3iNGrLqM6iXqA5udPzk7yXFXVlWBkuPGz5XZd&#10;2+CnKjDMhGB7DfQBESyRlQXFoOgSWclNZa5K5IU7QY/J1JltWfK5lbYqek3PqIBEcOhYzWCJxtcc&#10;pSX/AD88Y0MjyUwcjbQ0rEcjr62FcOTKMuuORNVEPYntZ1bnStHBKJIMyqBt92cX2QQ3CLoVFbk1&#10;nDNhVeHCeJui3lTXMfZ+SuEJEzN3za4f9+I09EAnTWmDJj9AdUsL7M8oimoHgatXe1+ypYXZpcm8&#10;vCVIg+eyci7opoRAKEfRkmA1M0PBfYxrwDs17yBexNmvG7r691y48ZXv/HBD90BnW8vt9lXf+PST&#10;nWtaWEOl36Fs6PEELqogphOxhwZHAOwA/LQt3e9RpymBg76Cbk8EmGUSR8jRZaOyqsbzrOkxD0+E&#10;CfTNzNitkHAAe/CZfBXR6Vq76uDRM2B2oIc85UdOnv+Jw6eObVzzXx+/73pLvdv18IABMie9LlP+&#10;lPf4mYsE2bkiSDK3wdl8L5dKMMHE7xBwRvEpUZLovnxNgIskoOKbV9Y6VSa1/GnGZNwlk0dOflDx&#10;QqroF/5afcOTx09PVJZ3/dZvPPFTX37qySdWr1m9ft0awr5WrWr61Kc/8dBDD3R3dBw98n53d9fW&#10;LVs2b91M9DTLQ5EyUBvpeRjqylanpJrKiDCDaPTSRUxNYqAphTF3ofWyAKMjQ3UNNGCQhyGOw+/8&#10;kLNra+uTP9/70as/+P7161cMDzvoUVU69Xz1tQ2QyO3Orp7ubvy6EZXKSUT0JDxTCd1OoSgq2jI4&#10;/PNv/+h6U9NXH3o4GEoqYOlLTXRxNRAaxdc2bt6ERwXgjG3M8GCXkAEB1bChIHgFaKgSrOIzMdQb&#10;mhpVTHRxAW8MPuVYPz909LmU2X4GpL+waF9Hx8hjh5pbWplyVlxdnMqrKYG/ddtWiuhRO4+cWcaK&#10;IwUWR8tRZSUoHVU15SNUC0EaOzDbq7G9g01L3vtjjc3/56rziUTxp9qmPqQ53Skpw/oNvS3ywjlo&#10;vqn6M0kJEnFbK/3UaHAkguLnlW+uEoyEwmG/LS6ScIqgAwTv7uzklnt37964YSMzAmdkYve+c/ye&#10;Nw+fe+zAhccf4gIBP8URD5gwILQHtjfhKtMzu+aW9uUXnclb/p233qB6rmqzVVSoNObSAnAUyDTc&#10;ApOcRpwPHHho77578a4Mk9GcX1hZXUMuL8+Jdgu0MQq8NzTy8e6uL1w49+qmbV+/e29GeNndeZrE&#10;HjS3Fef1rCgi12luJO431DfAMph4MEHEEReh2xD+vYnxUYB8viWCd8RT6BlxxLS7qJweMxYqxUGs&#10;PC2rLMXlKmDhsofOnGdxbtYB8LIHVyl0FCjLBxeRMpdP5TKAIUlrgu9AhVDWlfBIk/KFBRFnvTZR&#10;oBJoD0SRSVLa06rGMWiECFdSwuubiNhSTx+ZaHpcVWdwvqFDDmU4o0S62zK1qBdmR6fGhkfnp+eI&#10;7UKoUh8UaIoNSbSjKmXCzY3BScZ4OdmAsjate09NT7c0N7ava0dtnJia4Qa2Frg+gppC5+rtoXrD&#10;huYRGmKyBk8hf+5iB7QcgFFhPSBCBDDNTE6dOY2SuKpt9cDIMHx/LaEB69ay/+epxjo/3zPQ19ja&#10;smHjxuPHj/f397W3tzO0U+hFBo9Ol1vhoKKvelEtf+n7PwSt++OPPdqzro3ljthALajN++m6ah5q&#10;/+FT7NDhTYqCBGgDelMYYZmCtCnCzulsYbYuWaubNm3efc8epNof/+nX4DMEjnGv8+fPkySOZOId&#10;ECuURRY0Glqx0LxPTgRCh+xX9AEGMD4+yTiJrWPJykoqYYFDg8PDgyOktxSToYw4o+ipAQXh7D5E&#10;qC6fRwQfk0lgHWTARSJg3lZTGBNJnLwWXvq+0JKMYmNTxBEpKtmf4jEp98jezKRLyopWvpLtL8gV&#10;WkK48/sjH/lI3RNPEBx98MwZaOYKvYxhOKRs56mnG3OC4sVqMnJIOhpj6b4OXqN2v30xMlDUAcO6&#10;oM2VQmXiWN4zG7wtFcHOVP73I6qUuYvCqwI7cxhJPpbwiVHNBk2RtOQRPvDsufMQH8mXa5KXuetN&#10;qo2gbpg6N5urjNGF+pk71RnrSzXvBE7KFoATQp0Lyz4u61JsiUzTiwReYPxC0OIWyQrm/Jm7dsmq&#10;/S8j7OI6oHW8eH94hKVBb4gaOvZSSz7HXbIIu7Bu4uYecwJ1herMmzIS4AyKy1fvzMDfpcS47aOG&#10;EwqZi0RK19aqYAkoc1Zf8ZVtlepwTN4H51MnGLALrEd/eo0kOB2wEugbR7agSpJIoZVssXR96n1b&#10;MUuCxNRgSaqamrukRzbVYheOSuOMpoHRx7//o0de/NHqrj463sWNmJfOlqa/ePiB1w/cRxdF9AGu&#10;9lRd4+bKikPVdTfmpm/MzbwyMnBlaoK2XZrGFK2LvFFuxK0zuooH5zQq8/7NV19ePzDw+rbtr27Z&#10;chURAM0Y3WGHZKptoI7xdNoXSoZV6XUnYEUzD0XS+bKOu6LgmQA7TRb2guYtouQoWU0ugspAz83T&#10;IZ3FBFUvUVY4uIDSzBUXYM3N68RXVf1W4ZjY+8TE2ZAx1GGFfCUG01PkiQqC18cJQmrisCbjCmuE&#10;1+UCdrE3FKiVRpZlWyx3L9zJqXQKSmyQh2C4UFY9RTbARIiB1kWuky6VlhBJ7MgYbVqiRFPl5Y/r&#10;mAI/yFdjHbOR5A4pVjbe8UqFIaAsFijHRCjfkrWHZCtHASpAV/YVfS+R+2wbwUwq3L8SkC7LxkFR&#10;8U1vzDTt1huB9/mWyhoqJVZOxHDzkEyR2IjZrrBOL5Myx+CMLeAxBSDntUhuqQskAJmt2EThjJ0b&#10;xZ9NDw4kCWzBQEJy6Mbm02YUipUJEk3GFXuZPx89fXZDXz+QnLJiUwYYaH/d1FTD9PRRKwDxXS+x&#10;7RFHNQbwIfslYwJuQh5zw1cUf+ql9tRZM/QyJUU7YsgJS/AiJhkbyYJG5qwEU4r+BwAvbue4oSoi&#10;6JVgqEabIZGEGSmVwfhdzLlZqLE7/a3EEG0u/U7j7CSwRQ5UPhXooJAb5cXgMM5XKAMzb8MRrVkb&#10;DxbrmEJZOQwsPDExmTGrIhIjntgCiqBTAJ3as2Y/s3j13dNR3VVUwlK7O8pNGkcu7lrd+MCJc1yt&#10;u32Vpz6EQhK2E4sYSFBCJKlDJZaGW//KL/y9xnoJoDO/8U9aDh3ixY3/8XtnfuMf97/5ZsP+/fRl&#10;27lj5x/80R+EXZOtJrNGWR4ULUaI/ik3MXpXTU2FlE4dPKyYXtoGnZYIcgPM0NVBBS60W/LzaYpJ&#10;slUQRrJrggjS7u16ljQGPhgr4UchWbB67rn7nl/62V/m/Onbt3/0yRdKKNi/devFf/2vnr9wedvf&#10;/FsXfus3q7Zurdq4kRN+73/8V1R3eBo/sQqb1m9g2MytAnBwRroQIdNUWV0XhMRoY2Axhx/ALwIr&#10;Ehk6SN1xllKC1nUPfuToue8cup9iRIYYYrN6xC6Do54IPrJtEvRgr7YO3gewG11a6MpTuWdMBJgP&#10;pq7AMeJlAbaTRC61rRKhUJtYskYZr9jS45PTY8uLADoN0+qH3j4xfmrrlrrGemrBU7cO5k9KpewI&#10;pSuVVFSV03xBtqcgZnubHAnOa4o3ox8SYcfTKxDSJQuoLc0jyDRicmy7yR1omxdKEEVB/xFbh8XE&#10;/M5M4/5NSrn5qTVPpk9ODuA1Yod5fGwhJVIU5ENRTv+kHpiIn6uJ1zmO0SVkw/XimRWP+GBt3Jhe&#10;RGMsXDCEeNOLEB0LzS5sF0VFF0SleYVldHg6zdEdW6eYEtGDZsmtf1SlihqIFpQ+LJB1hJUrhJYF&#10;tbM5QFW1q4v4PBXVl+IhQafxJzXvojaumbDGbABK19NULy0+eebKU6cvHTp+cUPPwFv37vrjTzze&#10;vXY1MJlCWBQipFLRXE9ZgdbGGYTmPT+floCD/QMMvrqi0pcVTIQuArlrx1nVxxrkh0hJbQ2aiEbw&#10;YFrDzoQqkyZlrfJQxgkCnWy/aG5xHnT18mJtzwDdJF6/Zys/2fxHKkboisHJQyNgtPuud3CJm9aB&#10;41IhOEK3DG0h9ojoJ7UfWEjrr5KDumYkieqpDZWlJrBT0bV8WlMfIYwyR0g5vV7VDo0mOaWF/3xo&#10;+P2dW3q/8vlPfvITazZsqKOLaXXFhs2bNqxbs+OubVu3bjx3/sz7b75z+P33iHQDWOVChPCoS2pZ&#10;OcsIdWl+0foUwGPDVrURk+IoDJfHiHwHxhExCII8qdE+NnLmxLE3Xv3+9auXjx99543Xvtff333y&#10;+OHXX/t+d3fna69+p4MuOaPDnvSk3URsISaJAEyypXp7+1z8qjLqfGPmoTR6gxg5dsGTJ86d/+zx&#10;wy9v2/En+/YmwtG2qgkN+VSIZQtU3r62HRQSoRZqCqRKLh13JlKMeBzwDpX8mqa3BgBvqTwyBOkQ&#10;SrPk2v+LiyTvm3u6XT33XxLTR7A9eOr8w+fOTxO497GPIircFUvSurSinjtW19T29HVfv3F9dHwU&#10;IU2sUEM9tQmKFQOFKeB0FYMfKhGccc/QNlJG7H1l4Afqf+apj2/atPWpJ54fHhnkRyScn//4E88f&#10;evxje/c/eOLEezIhY4uLQyfMQSp5FkHjFqlm8fbJED3uyTcJym6SCqpESMScplc0avVaY1haAj+F&#10;ZiEEwuIQ6Xt2775rxw5BnwUKsL/nzfd3v3XkCv2SP/YkF2SKRMmyttiiQeRiyCxKeU0NlAMmu2d+&#10;+b7CkqNzM187c+bq5ctrWloBWlgg4P3C0uKq2hqC1UcnxqnpsHvf3j1794Jc3OrsAGcEA0K/bm9f&#10;u46EIBg/obZMxaWLT1+/+tK6jT/cskvAVBJIa0s/SbR0hbhUXUv3rTAnaTPFRaBjhIAzcSCpIuy8&#10;ZTwMBAHNzSIztG3dxZeWXqrxEY8UV4tNaJdvvG8RmdjJEbiQT90ftJ6u1mYwwfuOn4KyhzZuAP3h&#10;dKSKk4wEITkGhTD7CtYFcwm6JZYQgscSwvQgQxwSam6kPR+R/6JwoV3UCnVXEzFKQtUIqRdMVV5d&#10;Wyt+Y/2XxRbOZlKwt1wByfy4lEYpMokqA+ODo7gfBChTLtKhInJMVlRQh7G8irJ7ZVCLxAMRyN6q&#10;ZLrwuACL3Az8aGRspKqyvG116wStynR95S+Xw6Pdf1P0plQ+6J5AVsXWsSYOJ7Dsc70lg002/6xH&#10;9/cPvX/kKFXH12/cSKsygG9K5d334IOjs3QZGiFsvaO7kwe6666dl69evnT50tZNm8AqWTIeZ+vw&#10;+KEzl3na8R2brfDkf/F7r6/rHfjDZx/p29jOM/KOE9msEJnvM0mDG9u59b53T/KwvWtXqSv8zAwj&#10;CkavjlHiPHJZk6dMJTaGSgHQ291djz9+CG3s5MkTYHzS3ugl79hMpE90hiXfAULatWsXNHDixCne&#10;aWtrh5WhkeBZiTg+EDqUH4ooU5wVTZNbhWwTv3VHeSafF1G3jiR0rm/MdkpCywvHQ/E04fnMREsm&#10;fpKcslTwBP2HLAx+kTGfeJHtlExEpacl/CUEWPZdhqf4vkWlezMYkn8ntm+Hkz9+5cqW8bH3mpvZ&#10;15zM4Bvq6qHVK1evRlJJVCqR8Lajz+QlVpE4MWW52AjIL8D3xzk6mfBhF8Lg99ySAKxQNMMq408h&#10;Ls7Eyoy9GK2mKLEHP8h1cx8nO1lj0e6TozukbNxLHCP3pPS1PlLT0ETw585qMI34ejYwk3pAS8n9&#10;M+w02oRHKqlXSRPhdUkqFWTcLBtIzppm1nXGiFYWK0YVMxbjeX5NGy+OjY1bgyUcTENSuobL/YYx&#10;w5hT2ZQlKeiaeHMSw9jmAUdYtTT7lFGqNjgkI1ESU/qbZYmfJ5Td0H4CSUlrk0mzCdLyukdKbe5k&#10;x5/qBZYqxEGxwqbYchSVyXFmpkQuFCp3frIZl6cgdwHSe0Wqb0zUnVO9vP/05Se//9bew6eqR8Yy&#10;6TpbWnp2+8bf/dgTJzatHXdaB8fj1fWPVdXuq6y+Nj11bWbqu31dF8dGk7AmWuIFSSQVgd3AEfIu&#10;kRc6MyDjwemr99S1qzebmk6sXUckUTYhXkS5UU32GmoAdjoBButQCEf2KHoiaGwRUyJAM1wQkmik&#10;KClhQV0bIyIDhyQakeA3RX07zNWte2ncOks7OOfceOESFTUsRnec005RWV7TtBctsBbOd0BQitVm&#10;aB23dmSHqMvXFK9zqSz8ebJkBAwlEXb+tiLO4vFzqSJWKo7YZbFwGrnDwDWf3kY2SDSoBLBTPVbt&#10;69yU2OCJltuB3eh/SasAgqWm+rG8cYWqKMor/XH4mKC4xK5LfAnhUYifcDAkZfmiPVz8n+DMgrhk&#10;Fsato2I8Td7p2knFi8kpYqz0Rk4knR4w3U5Ouwh+addc+rzEywunKFDpEvXzUPlZOiISj++JEjMN&#10;SZBmm6ZJPcEj+J3mfDiqNkX0MkDBM5ZEIsTMGHVi/AlgJ93djx/WUnafZBPbOpLxjPnmI9vdXOqR&#10;U2d+8sVXQOtuNDc1TE0dXdse/FLLbcNv09DQfbdv018il1HEhIpXpKxG9LBSHSK5RfLc4SFJIdQw&#10;Gr0N4+shLnNem8+bOYtyUwswsSpl6Vl9ll7t7CT3DYRBKaIiJlnBrSq+HkQmz5RBdKtACdCivcdF&#10;7P9cqWEHJw110SUB8dSrVhEbO9aILxNmhhGnfnG2J9nHMjTsCo15xUfGTvB+M9YjXq8wAtfT13aA&#10;R0EbWbkl3uEhIsYtsWNT3uvg2vz7j50+ev8eX8970BB5yIUwfQMoFLUkDoMkbuiZJ55/8F5FqF3/&#10;vf9+8tf+/t3/8P9L0aTjf+tXd/79X1sYHz/zz/7p5p/7+aCHM+fOBEnwmj1bSXnipUWsKlaJGhi0&#10;r3QcmJ7ZaKfXytag8UxaCpJzR39GeudMh8nMzsAAVG9so2OZdA6CSXGAIDLrPB4G8yK2VlgIj/rq&#10;v/2vvEMs2ttf+Nz6L3154urV2rvuGj5xYusv/TLn9L7+GvKPfDLOOXX6xNDgAF8BkGhqaIAUzp87&#10;Bz5EzhCEgdsVlrpp4yYqrNBFMwgvVA5bnZ5SE2SKcydWhk6LphPphtl9+RYjfvOBXSYwb1vjEgYR&#10;jEwlil5cNdsCJsXkWROJS6gdFyYoVOqlOE5g6sJcjBEpgAAxoX7rLrzAWHm3f3iYjo1nKsqe6uzl&#10;+k2zc2cP3lfd3FJZg5+6fHpWeZWgBgpboYOwSlTXx/bk5lGkxkZBXmmBEoeRQvztZr/ikKpRqN6f&#10;mpRAspKYVxqgQ/DechHJy9h0YCVFBYTMdWcpyXvhlUz0QzMKLuVIUrT4obHRkcmJcVr5qZsfSUuE&#10;a0AU0f4ZC8hpAMbBVEcr5o0jJE4ysYn6Gdrdigohmz+YhUkzfBjmIJYmqaNx5TopwQeJcnEmWRDE&#10;9KjQX8JuWAiCIaIjKpF0rKnq6CRr5lqWonbWKfZ25jUJjCkLrJH7TdG4YlQeroby7KUbWweHf+mN&#10;o5v6Bk9v39i1vu1PP/nM7bZV4llW5KKOr3eBMm3F5O004nNYub0+hZg/KAdIn7Dy0CVEz0ojI39f&#10;ej7fl9pgXRGd0ePS9ATk4sFoM8ckhuIYCg8H/Cdgj7Xd/eu6+wmyW98z8KM921/fuy3sCH4kr0X/&#10;0jLDoZUBdsOV5Rv7BkcrKynHmSs7VgwHNyNK96Cf1MugHq8h0aw4xW7lEwUKeBGDn4iuDLayVLGd&#10;4witQ3yVtt5mufwu3L9j68wXPvXYY49Oz0z94R/8z1vXrmzYtBHw+ezZ0yzw7a6ON9/84esvvebJ&#10;X7524zpde4lhEYJQXFhRUga8zIYhxAT734HMqnw8Q/xT2EWpb50PuD0IN7+VNEQrTDsN+HpnZ8fg&#10;UB8gGFfWA1C3e1bpZjj3YAS8CLBcj+qNBJEcP3ZCfI1IIaot2MBR5UteJ80ZEo/NE+fOPXHu9Mvb&#10;7npp61ZJO02qlkKhsu5Xo4KJpaVk0tFrAqCdH2oZcGUUYmX4Umuvtq61uZmRwXNQYYA+MIZpjwLO&#10;wKBgKwzLeV4UF1MouApv8YcDyu49euaxi1fe23PP9a/8lbb2duQcXSaigkBNQwuF6kZGhy9cvMCO&#10;AnPBxY3XZ83q1ewuitA7yUhSx9rAUgbYZTQRK5rIBycMfPTpTz7z9Mc3b9pGYb39+w++9tp3ePOv&#10;/ezf2rfvQB3RknWNnESWmS+Yse6Ed0SJwNDnEpZvbgHzC1e2moNbZYhQiFKKShuikEprUg1GTCEG&#10;lnh4YACMYP++vXfvvCtkCvx637sn9rx95PyhgxFbF2yLW4a2FKTMmyHpxxWlvPSxhYLt+UV/MTf1&#10;tffe67jVQZ9NmtiLrQjNpPH74iR0kpdHTPvuPfcCE3V0dV27dp0SZvAnorZQOKhyuHnLVtgS+XQP&#10;nzr10JmT31uz/uV1m1CKYhJCGsVm87+JoWvhl+x5zZialy8gkYDPuCxhlVCi8KnZGeEsQ8Pwvgqi&#10;Ss00RA+FAnBDjmYMOi4XExxKS2h+YUTx+GywgYF+RSTvupu53XfsJPPUu2a1AMG5OfBoaDUSHgmT&#10;x77C+GH70KGnsak56o8QxUiXWAZA4QcGjG+QAD1EftftDglUlfkjLIKCU8t4iiBjup1G1X21f2cA&#10;RgmUFyPbQzKGzQZWwlBRFwZ7B2cmJvkWUP3YyOjk2DgoErAQK17XVM9rFo5LKUOc+THkR5crHm18&#10;coLfIEgXL5xnv5CnWVBSEdMOg1ZiXbiG1JgLeeL21xJNKjXuegJ4X2k4CEiq/nHBAaXVL+e9f/gI&#10;38XrMgzlTYzXNzasbl8jAqqW1XH5yhWCB4ljBRO/fPnyhg0bEL/0hxUHLyo6XaYCfztGJ99oqgGG&#10;f/jEuXuu3vj9px4mSRZ4UeiblW8og4GBPlsWSmAObGjn1ve8fQy9an7P3ZzJzSOEjZJzUAil65i5&#10;+++/v7Gx6cSJEydPnnzs8UOcRjk2Dq1LTQ3zDOXA9GAa7CReMximglJ3JCKVlFYQac7K0KkDoBP9&#10;hc1VV9eA5oVPr7+3f3xsHIYhwE6GWTGIfvBVLs7VuD5oHV+kvyrvZ7LBAkxaSGIspzZttu9ksaZH&#10;rvhJhVGiwGX/WDQmOyV3N4XKmLuz4k9uDQFDyXzx2LFjHR0dsN7GZ565UFW1+913d0xNUhOFLjME&#10;BkLATCkrqKaThAbYUAvxJjJLKjolgejWKHU3Ib6z6nckUieN2h5JVUZcVikGuUCdkSdSjxoZMg0s&#10;o8MIsrXPRXFTZo8TI48/43kzdhFbWxLJ1R5iv3OLmHDNfKqcZbMaLyJmOXeqg9usXDBtCR36mdQr&#10;G9e6dVigwbtMoh/48ZkJUBW3iMtmT5Hx/xhtXOhDnFC3CU2CL/LiQFMDNwewM+OHhHRZ+aas84ae&#10;wdKk9GATInVIkLqePkiYmwlgt2D/PDI4WjnBNMwjw7GRnBOxAbEAirDTMiRTELOhB0xS5laeMXle&#10;17DLDsag+BXSjsqSmo/BpbMJIRogFiLWOjuiO6oILMHvQ0gSeubcvHSSOb9kYfHZH77/zGvvbbzR&#10;VUplRh9cbqSp4fChgy8+9fDVNas8XYpvfaKm8a+3tm8sK39nsO/7Az3vjQycHx0GrzfNq7hkYR7F&#10;K+26MFmKYv0a/eQDI4/FvdXSQokuUmJvNjUHZhePYMDOqm10UQhC4lJo3cA8Eb9apvQUu1zzqWnl&#10;gQsY56EV2BwedUcYRbSCVDI75DUPSd0YGhAp3YlIb+4VdrjpISJChfTZ+pDS6ogwF8yLvWtSDMBO&#10;lnzgUKYxXgjDcHCHkQOdiUms5DsDdjrBRb4CkTLhpl2JVyT7nTZozu7j6yrqki58AmAZbvN8634a&#10;M/w/ygiK3hLJHWwnQZ1SwE4zFVBfCkjx/eT6d/6TS5y5r2PevHyJu97hz06L1aE4fe96Ta2+6MlE&#10;M2NFAOz4UfiUkhiT60jhSLa6pyjbFh5qDJhf+LHca15dYpNsKQ8LXUtMUguQTqN1F2GIPrLBx+q4&#10;WoGJNo0syJibtn9cy5qkgCe7+P0oUd4gIQYHaiWMS8CCnifkAJXIk1Qyz33Bo6fOru/te/jEyXf2&#10;7/v9p5+oHh3bd6uDXrHZlxUvkpd3pb6ejszXGhoxvYL+Q+f0Bkmegte6RcZgI68tAyqjBkGSMSdL&#10;IrjHB5pOaBICQkmQFHOz1Abn9GQVjcqFLav11aLbzSlASYsrVceE5maPHLbllCec8J+ggaBRuzfi&#10;rmhT7FzBUdqj5AYZucDFPjOuAHYr9oUoCTV1iugn+BwiC0syIDO5mpwAyOV1x8DEHdMn7NOOTA6b&#10;ZbbLUl0a9qEoJzHGaCFiTNkGc9eaVfcdPcWQOlc1Z6MX60iqBMubaEvKQFgakMowNm/c9uXP/gwD&#10;GD5+7MK/+q2pWzfv/of/6Mp/+o/1e/Zu+9W/2XLo8dP/6B+2f+YzJfX15y6cw56KudWkwYLA6SYn&#10;qWDD10GfmQIeXpaj+UPsHeGVJkWhUYWy72C/g5gwrnmChUlS7az1/3jS7PrBGYJBBfWa+WgrBFPi&#10;gv/of//HrZQizcs7+qu/0vb885UbNw2+887WX/obZ//pP0FLm7h06fK//3dNBw40f+QRznnp5e/2&#10;9fWg4qIgkafLgOm7CU8m5ZASfYxv3bq1Tc3N3GlyWpJFKxOOhFSERTEvEYMOEVEsDbslyhgKqCws&#10;/Kk/e/30jk0317QqBMDEbwILU0V/qhJbpht8CLCLvbO+uPzRioY3p4d5Tci95LiCOqWwQ1AMi2nE&#10;dpReakJROn+Reggw4IFhCuEuThYW3TU80WAP69rxyZ6HHlDzgvKyUTqwabGUt8dFINE6GuOihAcC&#10;AE9xgQY9kCPciZIjiwh6ozoQizowNOicbtE8uBJPyLJpX0fNB0+NXC8Rs6aIJyAGOQ7juUwYlj4O&#10;qYt3xK4MVvIsyvkgiBmdXOWANE1KQlMnOshejfsiwi65nCE7nisuHvwqiFz6Ek5KH6ExZlwUEZpk&#10;wmZyx/sIj1mcnBFhfEUBDgyDsu8MQ5kHpH/NTkzR+3MqUmEdrpiY/UK+fBFmgy1n9TJPJcNVNV5E&#10;HmiAZiaC+/wrwlGlcbrdBDuU6z13+ebfeOfYlsERxnZ4/er/9+mHejau6du0Fn+KOZVwRgV4u+Fn&#10;wLghwRQhSf83R4XzJzX9sVuR5txC9yVX0vYX+Jz2lJ85HlBeDQN2YWIk1jRFd/U4ao2d7MdU3EXX&#10;IOglJvzW6qZHjl/oaGv+z1/4KK/F3FOnQixELFMEFGeAHW/WT8wcOn3+zd13Z0SSLZau4FIJ2UeZ&#10;IYBupVmXHHQjL8c3is0asIstHAPgzSzegndifWM8/F5UkwU1EMDeL9z7hU8/99zzqJqvvfajEycO&#10;U0KIwnDHjhx9+823O653XLt47faNrp7+fr6HYte2hpildqwp8BBMx8qyWkSSA3O01bXqC4uES0Nu&#10;QGHE7+DSAITu7emenBhjN4+PjdbV1YxPjk1MTaxpby+uKLvZ0dk/NISJ39yymmDJoaFR3L10+SXo&#10;enF+ubyq5nZnN3eeIwczr7Cxrun2ra4TR05u27kdWKqstGJ2hgx/QjCWaNXNIwDGmghR70qePC+0&#10;7tWdd792N/UOrK0uQy54q6hrSzNmxVw0NtVv3Li+uqbqdk9Xb1+fwXixtNn5KWiKWqSMn22uVKsi&#10;UiyJIaoEmKQkM4Aflc7VOI0oXzkwZICpKnpBIa5fHnn17Z6PHzt7u7Xl9UceITeTpGvFK+UXYS5U&#10;VdasWr+eFhM9vd2sIOOtb2iqqqmhtdfU3OQw9RwnSUOgfoQiE8GXgTdp/MWaw3FA0Fh45Qq6FAVl&#10;VBUNsrz8sWc/+dwznwzmQug1wgDetn7DtnvvlesmCp1u2ABycXF0dEjbRdQgnSr0/jyMXJ5nEQcI&#10;PDCP8GV+SPtmu1HTWfWLkcSLeXjGLd1KyN2fYUkWZpVNWFwwTe2K0cH56YkSYn2WF5iHDevbN2/Z&#10;RAzQ+NQE6sDOH7wDWnfhcaF1jgllW6giBhKay9nYIyG0tKamvqa6nvlpzy94YXRmrqT4TxZmfnj4&#10;MEUKVq9aBZA0NDjEDBBYxwOowwPOmcbGVa1qPnX23Jn+3p6O27fYBWjvRIOu37huTVv75UsXN65f&#10;t+eNNza9/P3vt607d9+B6YkJWkZLtBpZ54USbAXJqNypFBrVXLV/RAklmudZmq4qSUGAFOxED11M&#10;/Np0T9cNQqLdRUeChJxF2MkCYRHF8kzGrtBhfZnpFtOX4zORDG7bppQVojcJlyKGoKW5mZxNytUS&#10;W9e3Zs2Bl1+ru3rjZHs7RUxgIQsz9NwhWmi+srAAyKyihExS0eaqVatBkIlOGpmahfq7e3uJWkLx&#10;pOAC8eENzU1QDVKfwGP1nioqVzPbSRKZQa+Gp6dgA/M8NivBE+azMRCAeQUUClCkYH5hVXHFWN/I&#10;7as3p0fGCSGdHpsC5kAQz07Pta1es3nTVmJjxqYnptVKWAi4cmPzC2emZsZGxmprq/HtkOEBx5ya&#10;GCVuanlx5sypYzOTU2WU+yXucgbIm55F2HEEtxYuzUwBy4HT0ewF8xEONT05Q0nTeZAysnoLCnqJ&#10;qRseITEZ/n/u4sWR6YmKupr5guX+8ZHiqvJN27fVtzaPz0yNzc4hAORaaGsbHxm6df1KVWnR+jWt&#10;A319c0TOLiwxJAoNX6wq/9SRsyBf7d19j5w6/3tPHBzeuomYd2QWi4bqVlVUpqwRagm5pEIo0cjm&#10;zlWNYAy73jrav66teP1alQfu7wcvo9c5nJcWzzhFN23d0nG78533D++7796du3ZdIPnzyhW2fyWI&#10;9ij52aNqMWyxw2/ex78c+U4kvJZWVRPM0tPXOzw8SsXE+po6oh8JVySw5NqVSx23bmAvg9fBUbDI&#10;FvGbuzkpoCqiGYiWjszsLPJJQ0aHPheUmMqAUEj0E9EV1u0EkjrtWIxB5gGuOCUJyqq6Qz6FcMtS&#10;nILvpMidFO605ktiz1iXjYPTGCRXQwNg3qJE3d4Xns//xV9Y/Na3n7x2bXLnzqZdu+C3oyOjt65d&#10;hwdSuVAggqJD83GGEiVMJDMTJQsHI4KwQwXJu0gZKXLwKeQ6fiP4th9eIaUozwyKwG7oSFmXpWxW&#10;ARG2auLHURJJAxzFINwpyDNxnknl9KGlGsC/cuVrKAfa944bTazlyGdA8cKWjhTktCJ7aHjS/JBN&#10;VrCk46AEYIPzGLSHWxbSxKwKk1X+qYYnozqx25NHSJ9FGmg225nGyVdiVHHEeqWfMhXqyWjlKori&#10;ifcxISgYoDLAR1/ZvOGPO3snJQkV65S58Y0UK8zcpqZLRuQ4JGJalM8nyaw6mNIeowskgP6i0rcV&#10;VGJ9UBwgK3/hbPQEoPE1mcnifClAUomDnuPaTEWhdFb5hW1Q6k39sG0VAajENKbdCxyAE6stvy6h&#10;lyS2zMyyfhCTqpLPohgsSF/EUcGDOtiHM2cXhKpz2bCOpOk6WJVxOVZV6kXJ5PQXvvXKY28faxyk&#10;oUQysSgct7ZsePFzz59/YM9oc4M4J0k00zNP1jb/AryzvPLlwe5/d/XsufGhQfpWQatu+KOiMlKr&#10;qZEEssySyZPhDGCjy2iffGA/vgyYCEu0qBoqLzvSpkDIT588yTxQU19GKTMBjzBgx5/SXxWbqzRX&#10;SiXJklfEJOwWKlPVP0dZy/XIFEq+4w+QQ0WN9PLniEFxy4VlKvnSUpdcBtUWLS6pZBxzC0LrmE91&#10;PMBpNjOrHkIL3FHaOcOQUWhC15+pqQzWFlJY+gw7mlGxmhSaZDV5aiJrS4pJdEiwFec6ibYpSTEz&#10;w4ZxPT3vdJcQEvAheSyXT0CL8cKrrtf81gt55hS2Bq8TDJh0MZQNZ44nTM5Xk9UhFyHhCYImk6ux&#10;LxUIDuslXxjBSaKh6jXl5yHS2EmQOdCFwtPFSyVUuW2UHLEuEPWVZIKq8r20IQF8DnVxVEYeiYVW&#10;Q+ycd/AwWcYkpjo/BYCFNXWjIZoR0flKcmGJqFHk+MjwyNT4JC5WJgHdlYpcwozsJowLCrsVqw84&#10;0X4KswKdARMrKlKCsytNy8ZIQSYAu0BtNNcG5bX5vLczfniHgJiDdLVxwuRDwdLEKyVKWKe1adek&#10;j86UCHreZ/HJVFdapzLLFKEpozdMMtGcZkhNLBk6f8JvlbB86Mz5DX19j5w809nW2tm26u1772Fr&#10;X2+sf/TM+St1NcPl1P0w3OqVgsM9fenqYHnJxbpKkUG+Spi7pLt6KQq4URkjz7cmSIsSIUNGB8R2&#10;8kpdzVF1GAw7FpF8rSVTjQkxAy+lqNmvpd0Fvhxh3dqxCb8Va0mxSQe4aY3VqdM1BMFN8csSWk50&#10;HDEXOGYjOSviNswloCyIrjRIPiEuA2/GoZbzy5hjnlBdJhAmGi48iebNVSDxPGpVTW1jUwvJDZjo&#10;UxPTS3MO3skjhRbZ77xzSMssRwiJdAKb9Ow3nr6UBZrHZWOFCMJgp86hhqhT4hJRDstOrCe2XT+a&#10;G8LbWYg0iogsuTBoeQPXr7QMdZQiYiFqtxGuq9oiMVHMxpc+85XGhqa5wcF3f/qnDvzu74FwAdgN&#10;vf/e6Nkz677wxbmhofO/+S/aP/kpaqAzi2+/95YonB+Mybz8kbExRkl6AjmbVNcbHRsHbICS2NK1&#10;6FUoxmVEERYQ1YUA4jkH+sna6gujmiZpZACIzxcW0PIg8B2r69bfjdBBj5k/KejfahPUzKQvbtu6&#10;7Ys/8SWe4vrv/ree73+//Sd+YuT4saGjR9s//em2jz3f8adfG79yhacgTrByw0ZO+/Xf+N8R/fUN&#10;9fBjqvdSg3/ztq2d3d303l61pq1tbXtTawvFfYaGh/OFCyGVgcNQheCHsCb9yBNpyDBUrVBpvHvE&#10;kHgS9t3mnqFdF6+9fWDvWA35sOK0Cq2EauUe5x8HRPGw0L9ayjkWSlJG+5Wp4GQ1ZNQzFu4tq7m+&#10;MD0wP4sMqKkWyKjIa/Mu6NW1WTCHZ4lrmZ6j024e+XyKnV2eL6ioqm9qaG1bPb5t091HTjOr1SMj&#10;Jx85MD4/QxV6QgbAB0bGx1RhobpqbGoCWgVeVsPj6Znm+vqKguKZ8fFyKLG4lJ3C81ZWVDLz3Ajy&#10;J4BDZjFPbx+XwJIAiWgg62bQgYIwV6BaCoBAG4F8IT3+43ssajFFV0CbVPhMwB4bTNMCzqUtgO0P&#10;4SsnAN7r/pPMu+AR6N76pO+QRG9KYhN1bkegcaeVYDpZvlbkEvgtB7MjqMIhCVbS3AOAwdvFpUAZ&#10;4c5SAwrxU8HT2eIAcxJGXjtKmE5NT/Ib/oaMtv4SvYB8PZNvsSoCUTRQjjrWHeYEPK1uMWNjYKzi&#10;lMoekzVge9gt3RzQGRd46uLVzX3Dv/zucaqNvbx9y6t3bf3u5rWX62qQhDT15YpoBnY4Mm02d5d1&#10;C+iM1H5x1mX1BS0uKFEZDZq+lJRBXSro5IbvSgU3G+R+mB+JbBKIX6jqnmxY+C7KidyZrDCChheM&#10;Cnt2EZbIm/GaMrrUu6HYEwSFDhsKr+RQfj4Rpq/t28p5ipFRIpm0vaB/SUceVmEjUR1WUct8FVfo&#10;Y6fPs4Kdq1sz/Tl4lLC2wjxoCQBB1QCD68GG2SyzUnRDUEpoRp8TKvyoJL3QQj5gmtTPG7s+ojIt&#10;kPUuer5obX5ZFUMJCItY5oXCf/V//lNo6v0jR+iusmnL+td+8Pqbb7/V29+How5yBFbjLKaPyBrK&#10;hBGMVl1bDyRHtSxG0NnZo4QIhIH1Qe1xl5NXVayiIjYDRZq6b98mgQtIGo8BX6GU/o2bN0F/aRRL&#10;ZBkv1LswP6+VWl21oFoK/uBS6mKZtzwxNUXkDpZnFD+6cOECMSOUfIRfsK0ZFegWTwFypwRVQlul&#10;Rmsinrpw/snzZ1+76+7XyEoTsUnTsmPPWaauc8StNmxYrxp28/N9A/3DIyM2ERTyCrdlkVhHMXKV&#10;DLOPSzf9/zP2H2B6ned5Jz4NmN57Qe+NBDvBAnZSskz16iLbklvixEm8u0n22uSfthvbKVfKOnYS&#10;W4od27ItW5YlS6IKewVAEETvwBTMDKb3PoOZ/+++n3PODCl5dw+Hg2++73znvOd9n/cp99NU+FzR&#10;ZI5PZH6M7FLei2xEiTk7cBSrN1K0fuvIOEzz3dYWua8Li8Ek2Dl0BGhsbCDCaGxsBOcPbBBOBKDH&#10;16k2NjU+Cg8R27V27loiIipcCaFgrbV7JfOsAPzYBz72Yx/4aNDO6X/6T8ZOn2p45FFC7fjhvazQ&#10;Ka9PnDjKfa1jreXpViHd1lMoO7cMPSN0EZdWDfeXYkZtHlDNgqcGu+RENHRoQBoB3ZEW5jmNZ6TD&#10;BjE+BD2xuB/62nPbz115/ec+1XP3bYabrSl6ALGsyEeUbwKI6E3B8jfd7D8wOtlZU3l0XV5Hewen&#10;NjY0QPG0myA4gu/CsFTZgfKWW7c2NjUSfAeBMemVlRVyM+fmECsKvW3ZvBkpwlf2/sZv1Lz+2gtb&#10;tn+/bSODZHcQ1Jspmu+xbB1hF/swjpTJKrVTkRHuX6YIypkZAIWpCdoH28PvUE0XlzGzdqgIRyRD&#10;6Svxp228WCldPI2wI7qUj6Ao/NsEgoG5CM6gDktl1R3vnKDBVse+PbAUsTBUMPIoCzgZtleAccTC&#10;sC1VfnFubmR8CrSNImg3e3qZW57ddDWzcWOLm/tMoRCEW5tCGROTE7wWrq+uyJLCHqMIb2J2noqq&#10;VMDFsIAq8TeOj47Kg5SbC1Y7OTkBe9+4oQ3KZcWp/zgzr+a/fqzk4LWdJIKDmXOe2xnoilXmMadm&#10;FmCO3Ar0URaSeJZSEsQt7XqH8HGbgWtNTI4z1bQeIO6Mye+9eRO1AJS2f6D/0uVLGzdtog8snIqA&#10;QVgTqZRMKzU/hsZHaEpDgzCUHnoWkwZLnxxIApDRRVUUser2uwxy/UNnL20aGPrGRz44uXs7Cg25&#10;8IwEda6ttW16fFK1Yzz+eD4mn7lSpTn8kwUF933nZcC7+VoFGMqSXM6hjHFxafFdd99FN4mXXnl5&#10;w4a2TZs2nTpzenRsNFAZqmQij2XnUoVQgbRJoaJwlwoCEMcXnZSXliPhSAxne6JqsFAXzl9Ak+M8&#10;RQkpT18Hw5JHbnmZN3G3MAnMIbyFwxNuCvQDrKX57P14M9sF8SJU6uwjk/D/+7Hm+kms2fu+E+50&#10;qUrUqltezlp2jE9SHL+s48CBorNn7nrnHYT18OZNcFHIWI8QNXHtLo4AAaZMzlILC3kyktyiHDQX&#10;zlFwpxMfOFXiWB3MvfWi8JP1tYjMMgixakiH8ewffWqWvmqRriVvqcNrjgzPXDvbsR/WnhYamK7u&#10;f/R5+oXk3yxXEZayfr36r1lBicBfmbHsU8mysAPX1rDTo2WAnZIafcQirl339/G99617PFf2dJyc&#10;vX52Y+tRe8bN7iRndSkMGe0IMaW4V3rBzMmvdZBpa5tUdVIi2sislVI1Ei72hEc4k51/jvb1OOKR&#10;OJJQLEm8sF3j7hoqlmS4K6VdWVnOAn9IFAjrKzZCaIH6reKrSVZXAECeXqglCeFUbaM1MkLFKdek&#10;MATt+XmTKPiN17s/+40Xy6YTNshHE2Ulb9+265sfOHx164YI0OAAbn2gqOLnW7ZuKyn//lDvf+2i&#10;vf2Y6TlynpNgp5T64kFiEU21SaCl4LmAwt+3vjGwzvp6TqY85LaRESp2CRTJxfy2AHIObNqRFUNf&#10;CkxkuMj7KNtMF6UZZhgemGj8TeoB1X6nJqbwHwDJqcSNlsS6v3ijmoAJKZACofrzyqnxRNv4M2pt&#10;L720Ga8vvoqoDaTwbS93JHep4HRSUEnS0eUFZJ9QLCLBmo1xhwasCZ1Pss4Tf0IM2mGE2cxku2At&#10;YWf7ND4VwBbbUdm04vcqkxR6imlPnxlSj0Oe1NjEtsHk+QsJkaZSBt/Itp4q/6RbY62IDMJbu0Nj&#10;YAAnDsNICv0Y5HMgCPQsU1kkLkM66libyxGbwj4khRW2GVqK6OmWoGOZ7hGMKzDTPNB3CT+VlAAA&#10;//RJREFU0X0dM+dbJe94YXXEgO3PxQ8ugFWkEpTvZMAMrQthEdObnO+mRvGWCNVgH0fg2BGiFnET&#10;QfLYo8lON6kYi3YHxYhnDCVM3iydrL3v+MVHz148fPp8V1PDjebGN+440NPaHAMAc3/k7MWRoiKQ&#10;u2RUvruXU0yDnNnQ293IUuC7Xicr7mdPm0LESH346w4ljZgwT1qyBxMkLh7aic8ReGe7Q689DDHC&#10;mIekwoEuncg1M0lHrokvqT2CmyToT01IQs/JnMbJHOw7cdXwvUvxTGhp3boSMDa0eQHo8yrZ72Rb&#10;fmTxustCqRuMLAleV++4BFAAytesCLiMYiSJ/uAnDQ5viCEKSiQZ4GLgsZ+Z+VivmN4MiYCh8GZL&#10;b/+dR9999/47g5Y41PguJZ4IMOFPzgRgjYX7wJPP3nf3g8zAm5/99P7/3z8r37X7wm/8OoBd+Y6d&#10;F37zN65/6fcu/af/sDA6uucf/ePCmlp6xb7w0vPwH3Eb90MzF1rGTmFs0pTy8hCpqkEGf55Q5y6y&#10;uLBQenp68O8qK+ieOymt+8lPfnLbju28yRj0VPSNTUVbqFux+rxOe/Qk0x4bx48vann8oSf2ujnG&#10;pf/4HygGOfDKK8PHjk13dZZt3UqXxY2f/FTf88/z6W3/6v9kWs+cP/2N5/5K6orlIPoeJZJAoCDO&#10;TZipmzej4dN5V2nIpMikJRdDomUyOuL84s0geBGu+LmLk1pmH7jcsbF3YLyslF6ZIcRjyd7DhRSh&#10;mTl3k7QnFjRLI2AGJnOXH1EZu1udS3O08ZAuJ3tQQIOYj6gy4oYA2SCyeTFZfJDWbPPXl8gmLipe&#10;qa5uvdJROjHJuzW9fRf2bON5Gfw08mZ6movRZ47Lgjkgj80GaQo5jyU41N8/QsP6kTGMZ27KyfLa&#10;OjSY9RUCL97qGfCjebcX8JEoMwIwwTujDiPWq73aiV7hmZAYSuw1+0x8xPblfRWYjHd8BEmIbt0B&#10;KbnUGh85aFo2w7EiyWwnxU6TAjWhnEBX2AhiIxJMwhtjf6kdTXFZeKYT7uL8BmU4ApL6yK5gcapF&#10;jLdj5/JFxyhTNDeKgYp+uc+cyn2hks+hnHl3R4kAgW4uo2Qt2dv6qSvXf+no8W0jo9drKBJa+x/u&#10;2t/ZWE/GaNQOClbKlaVYaKYCcolBaJrMGBXM6HChkLziA4wPdAhDj3vAl/TYoeBFCxSLCTvmoo9o&#10;UrjT9JzNdgQlWO47Gj0kTKKmRsSox9HRUvfIu5e4bGezrMX3kH1qB6lvaCysxKfPsegklPuNgwey&#10;7ZawY6ugnBb54DEmHpAH4ToMnN2n4QNUandob0biR5AEb4ZymO1lXT/kpulBoJSUIibJFcn+++/9&#10;zrnTp985cQK+dvXapaGh4Q9/+CNPPf00tn3XjRtbtmzlwqB727fvaG7bwI1APeWvmJu/3tFx+dJV&#10;ci0B9aKilpQxhdeurCspREjDEHt7ujHvjfaoaD0QHggdeJ/DMQ1yKBdmPUMDOBPFp7kDPAmYBU0l&#10;YKkcsAMqtZPRCZbBmRcvX6OamHo+LBCduuC6D8ImQhf45Tdfu7Or80sPP/rups2W+vxnpFPLSYCM&#10;Ejzlzlu/rqamii/NzM2MjI5Mz04DIjjbnKWJPAt0RRG4trfYIpcXMWnepb55KwRliVilW8qZrc7p&#10;yvS5snPb00dOoIr2NDdBcDAGrof/pLq65kp7J6cROlPfUEs4oHAY9tz8fH//DWbA2kgSQKlkeIlj&#10;AXbBLDJy0ZrbZff3/s7/zm+qObz28Y/2/vU3au+9D8AuiCkrdLr5pz/Pn++eODY6NqLkFD2OnenJ&#10;QfScxg1aH7GIsUOVQA4zUpCHGnRqDFG0nWYjqnlToGhb5AcpKosLsFgq8TU1NxMjVlFZydVgoz/2&#10;F99p6u4DrRvdvtnsI3arHJSMh1lSBMfSEr13WFmSgRp7+3dMzQ62Nf/ZpfPc6bb9+4mq6+zoQLOH&#10;Z3FNCg4ODg0Bz+3ZtzfK9nM9NQh2Hhx7Hv47NTHB0+zfu7eqouK2f//vyy5e+v0HDr1ZXUVgAX5/&#10;zH/yPWz0aiXjhRUyPOGJwhGzxzgDqSytgDij7qZO4OJI94nJMVRktEinWdHIlflRBplUsLSLX1Lk&#10;Ii4XPGgNYBe2ScSts8XcAqVix46dlZVV6r0zNT1Evd6mxta+/h2Xr3bs3a2IZ9Q4+s0TWy5yzMFt&#10;SJurto0b2QGAmBPTcxQ4Y9qJDYWc0DmYDaCuyYkRphdHJQFNIyOjPJE2LIO3hFP4gFWbsL1VZBrE&#10;qramrLiYKLn+m32jg4MEGahzBVU+1KN2gWRb8uIJ64OqFegu54CeJrYbr9HmWC/A3JjGcCOYpjSN&#10;kzNzyHfOkMVn+EzVyR3RqGCRfEowzBMYz65kQalgjncQZxqOOtq5EuSLdnW9vR1cmHjGgaEh2sQo&#10;8nfTJlYLn+rktPxsAu+Wb3V3d1JLktqQECvfCq7j8Uh64FjYNjqxoX/o6x9+5uaGFgbprFL2qWrN&#10;MnIAu1Dm5fR1rXerIFoGCGBy19bm3v79b5y4+sSDSlyl1DeRiaWlQK7c/fvP/4BWJI88/lh3b8/5&#10;8+djHtSUiox7BDDh5a40ITHoxMNgfTKK1lHFUpWeystKIQ1FlUra5nRydHTyPowRfJDxRMU6rgZg&#10;x4CByAHsuHLwzLjaWoEU8jtUihhPHCl5JlZlgC+hgsTJIQj/H45UMwgKl7h538kxjFD4wlkESw9m&#10;zjvX2q+rU/zUVOeBAwjnnS+/zDwdB7RFaXNwUdRMsg1n9MJ6h57OfmBjEG6SSyp9orQmuk9i8hmt&#10;8xV0hDnMhQQfpDLbxJmqrVF7YY3VHc+VKcdr+bBGF4BRoh6tbnY5J9foZyErEqMtfZY1nMExudEp&#10;G72zpIRcHraYJIIjw9yL7/8bYJfWsMvuvvYuQQNxBCXEnL3voULQxMLtrCh7oKHuzYHBkQVRrDIX&#10;AtpzDbuIsMvmJ7a5jpT9ydKNILHAblwrgx+ia3WWTxcortQJ/ck8RAZoGBkahiWSY8vV2VS39gT6&#10;DW0BrYIHGxhAPDhsJCN1TjOaFDw0qV9jR4WU1GQq8KBbzw7rPZsf6rfFdggiyWx7QWF0oXnz3Sde&#10;O8Gy6QFpKNHc8M0HDr50597u+urQv0MboxDAh8rrDpZW/WC49790nLs6jT8vclRNz1JcowVqVFKJ&#10;Z8nsKE+nNWmN1jIjlmAt4cE6wlQGs7tSUUl67KfOnuX1VElFrHBie1g88WXHfyklVgWAlC7g6RYQ&#10;kCy9ghCpvzA5pQKm1DMbn0JGR3gFvBcu6ThR+alZWD0lgVGK/XM2jHBRIUqq/+ny1BpA9H5xTTq5&#10;uBwcF8JHKxgLF4NQUIHQOp3pKD+zKj259r51xfkZpVO9b6MGYBcEENOVTVFCtClhr+59+9Q0lZY+&#10;RnJERrHcQVehL4QxxqTFd/Wh18zQcpo5nPLV7O7hgYkwNoUUWfEKRin9isvYkBWR+3dSUigjV+17&#10;Uawb2kCKalMCFTKR1uWpOaUecrgpR0dGWSB11TWeV0Asr9fdivkqqawaKsn2SnaTWX3CBmM7x8Fa&#10;8KdCBs12hdZZToX9nQx77QOqS6mOmC89tZ9Usa2xuHKqJBi1ZimioTVQ51eGfu0/Qz5Ktw5rzV9/&#10;7MKln3nhtU39g6/dvv/1g/vB7JLbeVOgnWLDbhsePd7SJHahgHlbBvl5mJpPXbr68oE9yo9TYpdU&#10;fGwQtkBEOCaLmtZC0g0zmaBI19AJI8BW5BDsIsRd9GoJN0KSTpXgdtbwPP0xTpFKIl8cEGcwj7eT&#10;hHGnTjkp3kvH6Qkn1MU9nDBp0XiJaI7YPmtdtoo5SKXnJC4QRSZ9AUW5oneQNARgx/6DFRJSA2An&#10;cbOgFHjPc+DUkYHsKrHiNjJ2tHW1e4MrGdGzTRxmqgBuu+IEqvrPyF9xrA6BLiKc/o0tdxw5wY2i&#10;9YRWinDmWDIX3uHw9K5bSgG7X/2lf8iZl/79v+380z+ZuHix84/+cLqzY35gYONnPrPtF3+p/sEH&#10;FZM4M7P3H8sC+u9/8N9IrJEWrhVBWV5QZPjKclkpOU7l3HACBzue5/FRHLcoirB+Wn7u2bf/8KOP&#10;fvijH/vEpz79yKOHCRyhyMzNm31vvXUEbZwq2Dz51NJi+G+YTW4UqbsB2HkxdaxVGOS4z88Hrduz&#10;g3iRnLaPfmzLz/wsP6Vbtsx0dNz5H/4TJZPe/Nxnbj73ncPf+OvC+nrO+bf/929cunwR1Y4qKLt2&#10;7XriiSc++alPnjl7lpHX1tdhYOCHRsM37KXCbYm+viYf2WPAlhTtxYqbdgU0qGJAsP6cvC4VF8t9&#10;8PjpB98+vaGnf6KybLJSpnfCe4OtufR8PFd2MMhQOINUQiBCcwB2rjKqWtdSCNRlSEgNJxiEnSd6&#10;gqYTXNdlwkQ1pI+FjQCdDLW27D52kmuWj44de+BO3OmodSiIs9PM+jyFtlCtiwtLuDJxSWxmMtOG&#10;+wfI1QO2Gx4Y2tDWxhUpS001bdZIIVqqkuyNGTh/SFbbcXwUb3jPKqdb5fW0jtLAxalsoHoD6PHj&#10;GRWm4gyBYFm8rwDZCMWy6pRsS5GdLhNeg3gR1mWimqyZzESdSHqe65qxoOb06HiaQAV+udaBYvnM&#10;AdlInKlLS60xx3BQD+awbuYf2ajBPpRcgmMpzHlFzSlrAKbNdRxQpevpSTDeKYZOCJaC2r2l1SNJ&#10;PDhwz5ycp65ce+ba9U+dPksZ0Od3bP9v999zraaaNtwIe4lCB44pnk55SEozRFCk3M56nziUdTbD&#10;fyLLUOiEqMhXib8XiJYgNdFrAB1W+YEeBCv6UEC2kTvRZybZM6dS9LuPOF6nwQbLTLRtZ49wRKkN&#10;bkvDk5O7N6WCepX4E/ac1iR1MRZ9k0fqaqrHP8TIuhq1YdceTJUczy7ZIB3XGI6QR0Sz6Y/pDpIL&#10;VI6Ar7i1hpSitKFCJ5LCUiGUPK2e6CjRnfL/1hc/f+nKZSx/2pVSfWn3nn0f/sjHMH+vXe9gDVvb&#10;Nk5OzRAzXFNXxzJMzM5AqtRAJx7t2vXrsC/ChltbNygaboq2qlyb+E9cGTlEV2FqEokDNE7vbIIZ&#10;GblVkWVMEZn6y0uEONIlVp1xyMZ0lrKsL3e05CJ4Enh+IvKw5bBy2Z+qmVVXBySxTAhuRRU6w/SM&#10;UvEkP6U75m4bHf7HL/xgrKTk333gA2NlJRHRyLNauEh9kEap4nS5VB+10SsBrKg6LElOM4YoOzDH&#10;EKnnOhHArnZPMJm4ldEjFgcKjekmbza2uT3lFlKuGdFZ1/DBY+8gNvo2bIi0CAgUntLVcxOvTxWp&#10;nUTcqPM3qNc8LGh0ZEhpC1LMvScd9GSyThrMxYqGlqDXgm1yfvwDH+P1XH9/Ce70ktJ8mgAYsFtb&#10;6DQAO0plXr+uMnZKZNahOyRuvSAloeJW9hxep2Bpsy2JXntW/aVl1pJ/yYpFKkbcB/uNo7m5CXoA&#10;SSFkpuTcxU996atztdXf+tWfm6+pDMEWLFSD95ZgIyCikKcwZRSn2q6endOzN5sajy/MQgjbt24l&#10;SvbYsWPoE/V1dUSAsjoq+TkzA0ZM388b3d1dnZ0khOaD6RD1Nj1JlCI5n2i2BDjfNjd/6F/865nK&#10;yv/67I+dHx0htwwqgEGjqt2Kbr+xH1LNW/tHS+QK0doh8OV1FEFVF2kKu4jLCDFwpJ2aA3EppUzz&#10;f0kJ3iI+tzZupdTcQvs8VLREW4497j/CdZw4uFQUIA7ANUr1QZkga4A72JVgeNfp/XL56pbzFxFK&#10;UyXFjuHVSLkQwVp0kgWw47Uiz+cXiSnjzkRxsiV5TXoFpNjX38uiNDW3sE3U1U+I+bronqFBEiNt&#10;ccD6I1+Z4eKKsqryclYI0XiztweUnehKNjL5pOSzNzbWb9zURp4HzZFxWN4cvEnyuHP84ukc1qs+&#10;iYnFK41QRpuiMnlT9uvySmVNFRtfkTcqbKGMo7BpLELoErUwOT1O5WtWQ26xgvVwc+ZVSQH5+RR6&#10;A/fasXPn5fZr7OfaurqNmzeVEDxP2i9Y7coyODjxdGCTrBWwF5qE4PDZmfLiMqfILcFGi9cXPXLh&#10;+qHTF9+952Dbr/wtGrSra8zcvCPNC0jyvtnbC4ISekskySoixPA95c5ZPRSAjgO76zt7Np26cGkX&#10;nSvoD1u2Z89uwMUXX3pxeHjo9jsPMp9nzpzmizydEl1mcSIp0Sz+DAUgEere+Iah4EiSbeY8jt5Y&#10;yR0Y6L9y5TKOcbw1ZJojk2QTuxIoyDk0RwQ0B18OtI6pDEwwFVlBdCsf/fjHdzNE/ez9yMc++uBD&#10;Dz/48MMPHT6M8jMyPMxo+OiRxx7fD3CWn8c76R5JLY33CqrQQOK9tS8C3/R+f4/aF2Yn14TCCacF&#10;YWQ+eQd2GnUAIZWBjRuIK9zz+mutfX1vgbqK2VnKhp/TolhFkpy4I1VJ4lm5CAwEFUxGHmHkhDbY&#10;KrbJiHBxk1Bb7t5+SrBln0rL8D60oyfZkIkCnmpXyaZNFI5QOxKmEU8dz/m+qU7mKd34MUc26nWf&#10;mC9dKlEgkglkFzAh2i/0ei4vY4rgLTISXBPExYPVRjmx4jQp0jDTwI144R2tXJbV431jztYwHiST&#10;Jj+8jrGCHDXr1x9qqP3y5euhqSuYIu3PlQF2ofKmX0n03qAKZW6LMYQ+63VJyEbpHsqEsvBR7jk2&#10;pTuXSb664oztdp3GpfT0ifwzvYVfxGI3pjfTtZNVMwAXS8MLizwpdiS/xIPHp0GlDEAJTmlQTzZp&#10;EliqhJPAN4EUx59wgMe++eK+05fjdjNlpV/9wqdP7NoyXpg0pY054fejFfUfrW59d3rsy/3X2+cU&#10;+hoTxdXk6bFBEFav9M2MBBOqSQktxabSSJ0MCEiWVNZIWrt9aP36txxq9wnSY1dyaBor8e5A+DD6&#10;RTqoMIF3CzC0iHcQEvxa07qSp4y5ScnVhZl5Fa1eyVfxAlA58lPg/usoaqOsUbixAiedPKRlUBUa&#10;IXROqHE6nzcj13bV2zxcfAzD7vgEsItVMH5sw8O1iuzWVf0O0u+0OsEr02RzhQTMzIWEjT2VsCCm&#10;ew3bWX0/04bTDRA7xJRjQmK4ajBrb/gaUyrBf03AiVvFSUbBlHSF+O2SF9nKJoPxTVWkLYg/pd9s&#10;32W79D2sMgIOA+t1CfA4EKMCXcj6oMpqBKXaQmG8/IEORtQJOoN3jh2iKxS91m6ze9lIqDmQMjgz&#10;LhTgb2o5xEKELZGSXYJaaskiDM23wyDRcqX7KHtAPWMK2EmMpYntkmMxa7aHk0kLUkRVSEBMw08B&#10;70r/lXtAyGDinskDqvu5V1/fPDD06m37/uSDT5AJmy5msp3FPBcXN/QN3NPb972tm/hUxGfZEYbf&#10;HR03wPjiNYzHnUMVXhoVm0J70a8AUc1Qk32h2o4yUDM1IDA1641+rARMWwXsQs2T0EmOZJAJWGmb&#10;JNEQDcwpps1nG9cOA1h8QbpUwtpE6akjRCXbY4N50/C/xZpc8dHxhIfyGspej2oPBiKEvFDYH3qZ&#10;VJ9lJ00ndBjuMZtCRv81fP8vKMBk4iva0y/jIxhoSB1rklkgTKj70b4sn/rO2vdqgtHS03du5xZ1&#10;J1P2q+pjhD8j7NVgXwHY7dy+m/A6XhTSgOvHPoRRU/fAg11/8pW7f/t3ipubWc6b333uzD/7p4f+&#10;6CulG7XQv/f7/42FBNZRMUc2CyVEzfbZL3SGhaXQHYA1Likru33/7ffee99jjz3+wIMP3nvfffv3&#10;H6iqwuE629lzo6Ori+I4GMIvv/LqwtwCZYiZt5mVpfDgZoAdz8SwE/U+UwPSzRxNii5fv7R7x566&#10;GnWWjGNxdGR+aLjp6aeh6ZG3377r//6tit17eP/i1Yt/8Of/kzFzF3VBrKzEV4d+Pjg0yHwi9dUp&#10;lmEZCeOhAmaNIxNw3JwNGvIryJvXMb1SqUPNMS/raml8857bu1ubN/T2PXDsDAF3U1UVExVlmUBU&#10;T2Kz0Li4VKhUdGbPwqdb15c+XFT1xsIEg/MmS5K7UV+iXFfoBqjuTi+FNkKHy8XpE/nhUMVcRVnr&#10;peulk1PcrH5w+NqB3WY+pNYqcIwYCxT4dflF1N6mHBWpXb03buA6KgLiv7WCNVJTWaX4a9c/NcFr&#10;qCk/t+PNGksAdrE+yaMFeuKYOAg9nktoVcSgeQNF7K2+mSYOxsQK//GhrZJFAbtsjmEox6NGMJV4&#10;2TLaTMbnYwBxhDc6m16xei+okhQjWsjwolbCaDwlkYz3iFfqPVtYMEoq6oVwyfaRNyPzEfs/KfHm&#10;ZFPxnvXFWPCIV9c2IcZITRn1bfi2g+RUuoRxP3b+8pah4b917Pj20bG3W1rb6+p+74EHCKxLNFky&#10;4JPqFglR2CWgyWZvShGweh42cASqqRGcFR8rwRIBLmaXR9VeMEfB9z5dU+q1EPxnHUA4Y6Ax/nYW&#10;AS2dP9kGEe7gwutu1JMBdqJq44fh72dgm24O336liwi7qdrK4Et2kmYMX45hr2z4omKlTbhWvADs&#10;stVMFjJqm0aNllQV0TveEHJWW4/VSAFMRHaqwGD7X2hnYL7yM5iFxs4TzxZp6RSTUmS75+Q/89Qj&#10;RGDiPT195gw28ME77mSOgEIuXLxYXVOLnc8T8nuUVqZT0yVl5diLg8MjY+MTOCI2bNhMwSYUp6GR&#10;US5K81RyP3FcjE2MDg8NIxCgOGKwGScIB1u4vLICWEG7y40UqdUFJ42WJCwGVhzciicMX6LTJKuw&#10;cQkUIryO8uQkw0bbhI3b9gIXT9NpZn7RXjLRxxOXLn3m1KkXdu3+2p13huESeB0vKLhg7iPcgHUh&#10;0VWJa6Uk0hIlqzaYzE00QFGQndyradC6qUdgg0oLqVa0ZtbnAKjKaBTikEfzjRBmVjLdSU16wxIF&#10;1EFHDp05x5+DWzYx33Be+ngWlZWoacDC/PDIIFEGpBkSC0D8TFRDUzcmxSDEUlp9lQn/fu1cW9Su&#10;hA9/8BN8SpW6il27bz73XAbYrS10GoDdli3bn3/+O0w3IL7au6nChQ51J1E0iNNgvSkSVmK92eTj&#10;cXk00A6ZWnh71BwHsTg3S2wdUwGRKIeL4IvcnOqrHT/2tecGN7cd+duf13KvMjXBYWYrYXnlbdq0&#10;mUjJsdHx/V29bXPzxxvqOgrWDd3sffDQIRJdv//97zM4TsCFopzcdQXDIyN79+3bvXs3BekBGRoa&#10;Gzjt1twUmCdDK14POlwCGLl5cOQzL7wxsmXTf737tq7OdiKwyYtEfIh5FQB/yjOZKB+xDRLoRLss&#10;TDwIEpuESDQAIzTQwCB4oWbgcnCpgRT0SXcLl5dyGz414xIoKQghbAbPW3iYU1EXurPFQ8L3HeYQ&#10;oXxkiZeWMTtoD2Lfauur4XXs3r314uXb3jnZ39w0C86rLS7FDAu/rq6+sbmJBHqQOIBvVkX58LfQ&#10;MNbV1daACp04QV5UC5H/3JD0TPBNkJHx8QnRjNIiZP9bqIn5QL2CUCtL4ecEn1P3jpR1mCLLhnkE&#10;SwMfpPEu0bh0kSPYlxUZHR9TEV+Zu9IybfFZ3XSxcK7v8AABDVYB8xSInpsLtVLuIJoRM2xJWVcg&#10;8vepgCQOjiBh+isqy0HsxSvKK0ZHx7q6uqknCEn0DwzSonXjxk07d++mJgshiaNTk8hb+BK2DOA3&#10;A2abl5BAPT0FWqfC9iDfUhNzgfAePHvt0JnL5x68e/anPrln/+18yjzYy6uK76HfoxjJfBWAEr3P&#10;bGQ6TA9Oxalsggs7Nj328tGqq+0D99+5ZRtdvLa+/Mor9Jp44umnYGjPv/gCihdTK6JRUQ9gPml+&#10;oaT6pjZpUlU1ZBIPyKHyiFTEKy9Ht+650cNXyAVm2Z28rCWzXQaDUsALGh6EGikeUlLteAhlIiW8&#10;nI987OP8pIDdHigH/4eO+nowu4994pN0Bfkn/+yf79u/nx/czn/x1a+GNPTC/IgjLp7dYs290lQm&#10;74LsHO0gp+4SW8dteR9SZFoqqip5nwXmVJKYO2tq+lpa7j19etv4+PFmOYQTw9i2cSBUMVFSCyLi&#10;ybqLUi7lQJBIUVUyQ5tiXNG+UDaG/oHJ6rvWR71hE/QkE8NhpWSPkymy2XyuOVNfz/Z2fCU731rK&#10;6vybI6R/r4HqUvRK9X5Cz+aCBCkD2GFsaPvMKlICkSi407ZSTKmLoyeybs0LpP57IgezlVs7mLXL&#10;aWVj9QgtJGYmXtBxYmdF+be6b1oTioSgcAX7n6QlS6LFBjPxaamyY3ESNqUezuPgump/aLROleOU&#10;2SdNCz2VsmiZG9z9mV2ETgpfIoY0yaEfJZasaSzKZjsIJdlWUabd7DdRdAMYsgobDyJtLQzTnByc&#10;Pdm0hPrL+3oYabDJmd50yZ/P/v5fNXf0xleGm+q/8yufJ9dd06EW88nxRHXTzzdv31JU9tJ4/0vj&#10;A7JpE/M7IlF0uPO6TVtdOckWScWEBrZ5aGQcuZYCeRlg98N7MkQJIwx7CZyOmzx25eKWkaG3m1oC&#10;sMtkuiu4SS9WGZc1EXaolXyLxaLYKEEp/Gb+CwnFKyyBb6FeM61yJxcWqqjYSg61Z1QpKTRfSXui&#10;nPCyUWgm4FZDBURt2JrhZ9bt7kRL9gLGCdqYaXX9qNHjKmdaGgzIWAtOM2aNOefi35T6DRBoLRdi&#10;Un5UZPH75moteYcyIJag5VnFNGOhA+BMniQR5XrUiK1zon2SaaGlTI+4XRCBS/TpOeMdmQI+vNg6&#10;4oV+AuIwNQbdxk6P0aI1gWcA4qOYsMzKDfIOXa+mIisUsIP5cy8CxhzKovbh1hRSj2HKimxN6bAO&#10;pBOk/vleQZBB5LE1HOKosHSFPEaNtwQHyiXmZ21XQeFsqlCpKi6xoRLAbjU7LCyuNJZNM66zlABv&#10;Iy1mQwGGDjYTGzeCg8R97NKVn33t9c1DQ6/s2/uHTx8Gqot9lE1ytseViLC4eE9PAtjp/TT1bLKy&#10;4rGzFxlAVzPVV/IIwvJ0i06jP2KE9rG0NjeNdCWromFHLjhkG8Y/3E+LK57jyUoxSD+1vRcJzSUJ&#10;ViqN5DVNA9n81WRxxN/C4Ay2ycNpGWRTO9rYkWqmOAnjqLxkYMIL6IkUDmuuUUj/TGFhlJ4gWF8R&#10;doqEXckh1MnMiSABIjRoXzYfUG5EGInkjC8wAFYc5cQBLqGnxhZ1qJ3/S/K1Ikknka2maq9vQrW2&#10;4Fk7Jb84QLKxq3fn+St9G1vGy0tVjNVpiZEJ60dO+CHMguckGWj7tl211XWFtXWkLfBT3Np64Td/&#10;/e7/8jvcZ/jokTc/+xnAu9YPf4Q//+Kv/uzs+dPEKMpXZzahVAmCuRZVn48KqZTpRFXftnP7I48+&#10;smf3wR27dlNJBkVrbGKyvfPGydNnjp94d3B0CEuEIBJwuksXL42OjKHeqyJznhRCBhkhZowztmdi&#10;F72Ps2hjJ9DmG8ffuHzt0mvHXhsYHiDajvGD1sXpvCisU6jOXz73tf/2lf8uRbeiAgOKmYd6b9zo&#10;JukNNVABUwp8woZdj4wkWo10Cu6byZeMP5hw6KohZAwFlZUg2JZ1hgZEx0ndBdX7MpCSN15edmrX&#10;hp4NzZt6B+8/cmpjTz+Lwg8XhN+KOaRsKngF78eDZ0yJObm9sIJGsT0TCqlh5omDYaaZfhzkMGoJ&#10;AjR/rqPiyKqEGMw6EgwlVxU8vX6otXHnsZPcoGpk7O1HD0E+MH6ZwfP4Y8xll/PBdysBH3JziSCg&#10;OmoFgSloCyuq3YyOX1legTecGzGAmdkZgB5unWqGq1IegRjTZdakFeRhJABTecEgA54L5Cm0fVXt&#10;tXkWb3rTEiOobWCoRYUmNGH6jeJlkE5VANJqBC5DEXOYHUEDptQoIyGhFsyEW4BICKrzdpdK4Ek3&#10;VzGDjEgIlc1SZhszwIZ2Zwn9iAlEhKwC6Fb9XuAwKrKvbG1Cr8NK0/1kpxkccqG6XFke6wsfOXX+&#10;iy+9sW14hJOOt7X91h13dNTV8ZNMXbLLA1xSWUsnBWgOFHBFqVFHZIdzPCCMsB94Rg0MbqPbx0tB&#10;NwT3KUHTKbQ8XUSlmfMDzCYhvJwbfjnOl5kYapvGrCO4qJEbZ/pal/Jo9f4SCQBxoofR3lK3pW8Y&#10;OujeIH9P9lCxKJbXMV4JyHDDBOvdeHPgodNnXzugsFnzucQJxEiUDa1MWIIXFbwdOpbKhSbM0TCd&#10;E6cUYp8mMMV1tOIO/2SmRF2ZyRDaMoRqeIYXEla/+vd+maSt4yfeoajc5o2bKQWFMc8EgsgYO6Ay&#10;63qC3cDDhZvm5oOSEXlHTl0VRTtr6jARBweHoRZqeGI2066FToiDg/1UyGKIxcUKbMKNA00yLGla&#10;S0tqDVlcBBtiH5DhqNaxMd0k6C0vRzKXzPPy8kvnL7Rfu44GzyzI4YYltnRr25atXTdHYcA11bVU&#10;0eKLjPaZK1efuXL5xV27Xtq1Kwk5CJhWMoyceU+Cq9iS3VlBdaiyMsrURKkah5Ip9I6lwUCCacoz&#10;ZUQkjoC0YJR4onUmtpP74sn3q/J0xWVOyGWq1UkF5cax0ywObPFKRSkUdO+7pwY3b5qvq4eNEeaG&#10;cMZvUFVZ7nBd+uqum56e7O3tofRzFK5zhIg1SG1NgOdVxCeWk7cN1ApXvnT1woP3PxLUlgF27yt0&#10;2vjkk/RR4oRr164SrWPvhaLQPUz3XYVx2JSyZ10qA9ql0lJUSzbJCA7Dkn0F6xJH1vcWKW7D7/rG&#10;+l07d2F7k8V817FTj7/01qUnHjr6safFIhWraNZjm0ReDRVCkvuCqohcsHR86sHegdmCgmMUrioo&#10;gAD279zR0d7+2quvEuhElh/RN2PjYwSr3xzo375zB4jDyNgoYVbqc1VZRcRl3tIcygublfHxYI9e&#10;6frslc4j+3d+4859Vy5dAOJoaqjHNFxEAIg9sbHU78Z+R7EVW0lWzyKpwXaj07W1ntqNishgNypF&#10;wKbFEjQJkgfuCw1LQaHqIe97Z6sYr7edfiV15RMFPeMsAdVlEXZUV4tGi+B0OPd4zSjwTDkuRXxO&#10;XGbX9obe3oPvnhkAs8NhmDRSya1vqK+orAYINp/JBcTkQuWlZdpu6tmnXgS4TiDocDMBexHPyEMS&#10;JMvjCRl3U2aLz3XEiIFCEvKGWofJpYLztN2Eym4tUZEUlGrf3r2w/pGxEdpXQAlkGZSUl85PK/U1&#10;k+u8juWG4+qpdMhFYLmluHrMLDqUgaEqwkhqJz/CmORpdyyCWp4o6jYHHYte7OsoZFFSwpThBpiY&#10;nATLYPKuXL22lUT9HTvrGxsnpqZgOoKSK8qJiRzq6+HC9IhBZoHWUX4JwVRWUky9BygaleLB8+2H&#10;zl49dc9tt372swdvO9jbNwSHobGqStERwjk9DcOFtGgFZc+WRqT/5eVQNKJinPMLSOIkuRMyaa+p&#10;PHT6Er16m378qeMnjp88+e6hhx+g8MibR94ki6yusb7/Zq/6++TnFZfQeY2AFDy9SxAXjN2oPGJM&#10;BT7kuvOGBwjxSCDYOSTB0ODQ1OREQ0M9BkUEqTG9MmMM7vAOHEZBoPnqxML0xke8v1a+7tq9+wu/&#10;8AvBJf6m4+HDCRuJE6DoM6dPW41IcvHep3asvX58JaWB1Qiv9FKawMh5gcDY1EiBLAsGHywj55Fh&#10;aOq3u5LTn5d3rbxi88jwZy5daq+tHaXVj0zqxOCxSPbNFeqvsETtJbamI+zU+Yj6r8I0eddr533t&#10;6Hani1mV0Pe9SzNbOcO+1tr/qRBIxH0q9Nc+rFhiPGacnL3QDddMS1w2ficcIZXNMW+qux813fPy&#10;cGUBwkITiikmh1zdN1X4LwUXDBnozx8RYYdP5H0rla14LNn7PtWl/oY344s7KsrJiv3uTSWVB9VZ&#10;dgiFt8aZdMhdc1lPr59S00yfJk8KRJCCeGJ/AuycTxFd27S5IGVQdRrN2fhHcyDklxcB4OClkxJl&#10;bTXwIS9fEhaSYjdW03xQ/iL4T/b4oWNxYyniKWAXc85p6LHho3ZogA4hpMDfpUoBDrkQynfx9OzH&#10;f/drFSPjceXrOzc//9kPcw4MQSs1q1hR/nyypuXJmuYXx/q+1HetY57AusSDGqM2pmJKVi0q06L2&#10;f2JLaN/pYXMeuXj5IydP4usmdYCfoOTsWAvrxCLG3oin4J3O+rquqobNI0N33eweLS6BiQubCzIi&#10;ICAQT8k2Q8+2qawaqsIUdesoC3CLSqk4ERToVkScHcq19A4GLF+6QgFc1N8xr6Ik7VKBuaxaIDuh&#10;TltGJt4PakH7CL+2VspHbIosvE59QFga7I5lxbYICZ0Xo5CPEW8ojCK6PMcDp4cGkEVM+M33EX9G&#10;6h5ugr1q8xmtc0RGRIKoVCYnxwgj1Sl2tzwYOs2dIngy3555C4rKbmeRoa/kIn6j03EkTHg24p34&#10;cXi6KcAvoEJ7HpLMWRN7KLC5wlGKStYVqauAlTRtL7BUooFGh0fnpmadPEWbRyWreN95/5ku7Lz2&#10;jyuRJTTgzRLu0wwxyZ4i3uGWwSJkPKg3PQ41dL+l2elpqY/wAeui8WOzMrU6IgYrYEdpBYmXRbvY&#10;jCBRKc2nYysk4Kgnh3VAlj11vf1nXn8jgeoeO9zV1Ig+nOqTCWAX8xwhKhDewLqCZ652cPVr9Lli&#10;zh01Y8Gdv2VgaKyslNJLpjptkIz8glF4phKC8j4NYF3zIHvYUQ/heswAO5uQjhjx3oF3RdBYakEk&#10;GEfmtA3AztRi/u1rckBPEk7hjIjELlvCMEVbgCFOwlXhxDPF3zvbNzA+K5T8VZiLt4+GTuTsjKJS&#10;mmpVPofNq9puKklBX0CHE4bF6PpKJgPNIySIbibATiSm6Ug+NE/VvdyQRBovP17ZWEvVcnIYiiS1&#10;swOUerxeBTSt/OcB1R184zhpN/2bWpmf+ZnZ0GeCa2VrCn+OjTkyOoyVB2YXe0qQ3yOPlm7azGvS&#10;ibZ94eejv+rFy+e/9D9/V/F6ZjviM94ymG1QJxNFpAjpXPixiSqglg7pKzf7B7p7e4coEDM+gXCt&#10;qqnds29fc0tjK3EhDQ1oyB3X2qm3A2iCujKzIpwunKwxF8EHgotl/GSVz1A1N0FzcgZGBkHrIC2M&#10;5YbaJHf73JVz8fovnvuLP3/ua6DTapWoImxousWMFmpDEZW+wuxRRd/E5M549PRbH3w1xpAwUs+e&#10;um3Buh3lyGixpKZVyH8R3Ma6j8g5srLs1kIXWiK27tJtu3ramtq6FW236eYgGbLT5Um0nWgjIHtD&#10;VybUVZVm9NbiY2V1I0vzZ4aH1ANQ2cdo2UWCJRy56a+IJBRipvRqraBomZD1IFU03vzcyYqyDeev&#10;lk5Oc+nagaGrB3Zpo4KhI2gIJSFC0O3JSYIhcX18mPaG85yAYlxIzt/YOLWxWFZ0db6Odxzydt80&#10;38veqVgtRh54a/IAnr3QK4S2xTZXjp2qMESEXUKWhvvDA5JMeJqync1/rEJ4BYM84ruZwhAnZLMX&#10;50RCayIj1gJA7uditCgRCsG46RMRY2BSIAb4MPFPrHEUEc5Q71gvxgy8ESLO3I+nM9iPjaxOMQJT&#10;LHCN33r/PXHy8o7hsZ/+1gub+wef37PzO1s3PbdtayeedbEczVDKyDW1CSZmjSZQRRlz9ussY9fY&#10;qhMvs5PDYk9RUZIj9tLxtyaelVIDoGRH8alqbQpEcVSjOw8rxNhqhcEry0p7PXmoNeiWK2YExBlu&#10;jZAvNrThCH5Qz7/N+Kqp2UeOX3j1vr0aVagnnol4ESVoREHeJr6uLtrVUP/gqbOc0F5Xy4iDZemJ&#10;XIeBH05SXGR4RBWQm2qTqJEqGCJvlpZJ3ZOscdldxDOSlQXhqV1eyBDby9GcXoyWb6ktkjhz/q/9&#10;L3+XVPlLly/fd//9dXUNg8PDV69fJ9OUQBX2FlOJ3w7QWn1OCwpgb3C3sooqeh2CMbAWdN5hBFXV&#10;NZhb9K8hkRY+ODs/bcMYfFScnYdWQ5KiImhLoEBVpaJOiOVxZU064ChTz4dUARfLZ8lgASdPvAvc&#10;gN0CNAMOyKctboLWNzpf39BIKhyPNTk18fiF889cvfzi3v0v7VKbhTgyTqo/nMGgkJ+CdeVlJdWV&#10;VSUu5q3uWw41Q+N0hWNNHOutCUr3Ht9WcTd0RSJ7VYYP62mK37iQZTjYNb3eRYsxuXlkyCxAN5Fr&#10;Pn2alnpamigd8eBz3z//6GEWm/uNjNNZXum9xSU85hQQHvX1CVGPmh8R385v64lB7olvNpgI70gv&#10;cXEYLjg4QhZk7m6XS8gAux8udFpz512c8M47R+iEREKnK0mFGqy6SEnbMmmUmrtIQMOxo81hf1rM&#10;KTdFwGI2RfU6vsgSA6DU19VSVJC+nPtePfrYxfYzh+/rePZJXdlaoNqPJtxKV+AlWDBCsa62seJa&#10;x76RiZ6G+nM1VUgXPgIFpXvosaPHBvoHQJSAh1ka8AhKIrIXia2DMK5cuaKievkF46Nj2ts5c1h4&#10;asa1OP/gxfanbvQf2bvt1e2tXd29NE/YtHEjICzWG0/B5NndT07iqqCN155zKbiwAhxrjJDf8Ck4&#10;IfFzoh8X1YHrGc5bT66sOnsm6kyIz5AFifKhxTJgF7iqGHrqCjBnCN+8ZakvAs0zYzwdKgJR8WTF&#10;AtSHXhUKzLVt5F3eevC1txjhzaZ69QDKywMnImMdDJ3dRDhcT/cNxtba3AyuDjILt2tuaeroaBcM&#10;nZcP9MlvIneA7azaCn1mIf104U6Xdj4zN0lLDTWbo2uwXGfLRXL15rExyePGQkdhh7+g/kFH3A5H&#10;j3EPz6I9nFHAJAKg2fJMsCPXBDfI3Mpf4RFpzmBeiElmtkhJHIcMcSm1jhOWHrnn+XU1TVAazgA+&#10;xf+DL4GgYFjHtl07yyrKyXToGxxAU6uoroKToKbMz0zAe+D3tHAhCo55J2ldQneZZMziB8533n/m&#10;6ul7Diz9zGd3bN9Ob4r5Ww7tKVznqrSKhsP/zG8xCKe9MI38jjJ8LuBFVqwwSmYV1lS8bWvu3Xds&#10;+vJXiFP+674bu/buueuuu068+y7dP2ob6llHNlvoPdpTlqx2H8kNGJwq29fxp3POpNjMz85TYJfE&#10;cNzDnK9ajZoc2WT2ICX2P9PEF6XUpSESYhzeaBmd/9wXfx6GgyX98jNPbfn8z1AL5uv1Nef+1b/g&#10;p/fb39r2C7+YcU5Kq9z42p+HKvzKSy9JIKXAU3ZOxmMzFSR74Y/C9NYRjDSeGoUJ2iZQmnkLQCGs&#10;QaaY2VbYAqVMysvra+uY/5srOW81NmwbHX2qvZ0BUDJD0tS7JcwnTZptF02spTQ8QT4Y1ER1K3Of&#10;yRhIYnmkxa3CHF9r5acTFXwgUeniSVKrO1UqVlG51WdM9I3kjexMBRClksg7XReO32GphtWaTVZk&#10;OliZyVXrusJCODwMYXZSAc0AdtYSpIXoOhlgl9nhyQsunix90NV7lyZR8eP9OMFm1+oRH8VI4vF3&#10;VgLYlX+vbzAgCd5Jo+pCPTUqkXLUNQQQFwAXcodl24fikoG1KZ3SzSUSky8JzoVBT6nxrGLsibNF&#10;7uoKdkLSXYovKhhPI060cH3duEBcStObxtMBu3nGktwWYyymHPenNGEnsxH7hUIKYfNndBsKWVFZ&#10;UWjD8r3n52+83PmBP/5Woftu8f13Dx1888kHmAO+C2cSaD43+3Rd6y9v2L21uPzFsf6XJzRvHsZq&#10;4FIghjH/Qp1j7TRbqG2J0s+fn3/9zdtvdL+8c2f17Owjly/xqRTolHQz4gx6SIgnVQ8yDX6qpPJ4&#10;a9udPTeevH6FczpxXzngEbUlIQKHdZmbWHGiXTHeo+mZybFJkCAFqxJsk5Onbp7Wk5hTo3bixgSh&#10;Y0+xnVQMgirLblan3YUuDqf3XtOjCsiTYsQ0za1TuIr2pcv02DrToRehbSNm1XwWxcqoxdJyVP9U&#10;MfKpKetIclQkoexmBJIkYWIZe/thsl+7EzPij0lLwBFIWy7/MM9ia/g63hwRNBUcW4iFGLoGl2A7&#10;YRyu2WsJ6ZsUo9ZwsmfNUrIj3o/LZmO2vm4iXxMC7JVSpzx1HEK5dxxTOEZKCiT18NVhMyD3tB2W&#10;1QI1gCddP91m8Wew83gy/fj2sVNiPFLz0vIF+rpbsWGEowdrX2IekAVn/DQDxJMr++vYIAkDSWIE&#10;EttYFlBiGq0iNNwUrI4RxVi9/KaevLxn2tu/eOQoUN2btx34yuOPtdcrxIOFwZ8XezkGnE1mBPVA&#10;Y+zE7VgjJcXttTUakNoiJz9VUzOb+weOb25TgTMtjPNvZbtG624FiqgJichCNpXpXTEf/JZNZp+Q&#10;XWLqlJ3yPXOSqHzkPvKevNCpDZAk8x3sJMkcM4Fla+HV98IENYfZmRCyI+9i5iKUwCeoR06srQJk&#10;YgT+u2ilkAWaGJ9Eo+YJHdyUD1ORpZKifkF3yb7LwqnMgaRjsLGp6xch0L6yScUKnXKKyCZO8nsS&#10;Y98bL/y0WiCnJenJg8ZwqjmD2ypy7u2vv33iobsx9hZnpERloEZwAOhWrZZNqCOjQ0ePv/HcD77J&#10;hbdv3cWbgdbFgZeS39/8zjd+9/d/2zF8SeSbk5OkdKDGYbixoJXVlezWgeFB+o5RV4TcU0aGSwwr&#10;kvSCyirqitfWoHXMTfPOLOrv2OSZs+euXrqC07S+vmGJ6s1eyqA3XvMCGkgixlIxmm0BGrJqztYI&#10;RDC7V468fP76xZePvvLbf/jbrxx95fyV87/9R79z/uoFzZyysxNAMMKRmCsWgOliIcT35lS9zlZE&#10;Dq5rALzsXmtZme2XZD7ZsNSSChdpJOUxJrXsBTuIwv9itlJEeTFZVX5m15auloaNPQMPvH1mA7Bd&#10;eSnNBIInZHstYdr+m+sFg2I2Tg2qZQfTTm1rEFqmHUEq8DGqTinUSzSt2FWhSOuVsqbtp4Q1OBgS&#10;d6Chdu+Jswy+ktKTj98ryobdqp0CpbOWSgrLUO3KS0qBxCh0Q2Fr7q1G3fMqPwdg5ywoE6pLzNtH&#10;kETYsQwZL43xW3FIVNTw9yiUJ92YmA3yyaUSxAwnCYpPImjF/tUXOmJOA/t08EXsckk5R97ptXF1&#10;1YMz30qkUoxHBJoqcrEFsnlWJX1LHF/PF7akp8Ehs02fPWZbGqEBExU2dWy4mshSwqlUBcfcxFYl&#10;djWLAM1q7hd4l/Ax2rdHCLBhM9HCg0fP/OTXnt9MeaMtG7rbWv7wQ4+fLym+6TBCLV8qR2LfxbOY&#10;BlSd3H/qVwQ0iK7W2XGlZ9AsRWAu78iHJ1aPPFfRc3M4txFTYT4VTuIbCtyn1YjZBYCdVGi7LTUB&#10;wbGiaFjwf+MKHpNXMHJSXWk0ALv4jecwQ+v0tYL87k1NDx05y5i7NyrUOn2c1HK3WqrHCoHgO+ma&#10;5isPnz734u4dQUux+xg5olApvVrUW87mlhNLIdUWRurXm8ZXaUGtY6xd9JBl0Z5Cgw6jI9UD5fDz&#10;6vHd/Gc++PjA4AAzSj+EgZv9ZCSxzSK2CPMecxTCIE5UaXSTE1yksKgELQpEV/5be0xLiLEBrRsZ&#10;o4trT08vQ6SacCVdJktKJOQBXJLOjCqrZMyQ6leFxOfVNzYA3vEmiA/3gvJ4jcHG9sPWPXr0aFVZ&#10;xZ7du/v7+ulTSd9GFhIc4eyZM888+xl6U9IfA+Dm0XOnP9R+jYawf9W2QZntsX4pYcWf8gC7Ux3W&#10;XAVIJKWgokJqvkqHKr8DG9hV8BRJNzdHxQXTT9r5zilsiGoczgpAJfYJ4F+KWGrOCeBGhyC5RLmW&#10;0coTUuGasCXk88bBkZbem/0bN8zU1CjhzhFqswB/pJyMU3drVMX17UIWEi2V0+oafY1NE9RuzlQ6&#10;1jW4ZBxxwp6d+94H2P1wodOYkz/7sz+2pqXmAmgVvoZ8vqGNugaGQuSlL2iVFdoglqeT9J/QHUJ4&#10;KENDPuDcLJ/WVFeR4AaXA5h46mr33W+f+sGOjScO3SE2R1eqoiKuhxiJ8cfGQyRTM4Iom+r2nm0T&#10;0501Vf0tzQMDQzxIVWUNw3vnrTeocs3IpDUAwUxPIXt4sW3Xjl5Ki/X0iqUSFT88DM1AMCvzU4yK&#10;mXmia/Dxrv43dm46cdvO69euzSwu3HPv3du3biG7ED1TlohzM5dzi7PNtpZgHLkhgccW4GCcjIEn&#10;RdPQNK0oRix4hKQgrwFnXUuOH2kwuPi0L6TPhfEQ5ZlWPfOqImT9JwXszFLEinjq2B0QGMAKd6fH&#10;QKV0CwF2DhKWc6yvvpbfB949xfe6gflz8wnfJ9af9SRptP1Gx9ioekrAq2k9wW8mB9IFHWZfs18A&#10;Smg9EQtBBTFqVDsKYyUU0BAi/M/aAiJjlHMmBezQvyqJ4qusBBSlnzKbF68nAgMeTPjb2MR46Xp1&#10;XxKhptBMMDL4jPa+kKll8Gie0WJoeSFnCcCOUDj9qU7EK1CaRKwL2DG34N7FYtpyxllJAkxbT1cC&#10;bHi2Ks8Ifd5zzz3Kx1+YB63jI3J1SQ1mukD2a6vKGQrJ2ihBTAKmn6LYlxZKCksevNB1z6nLx27b&#10;Mf6pH7/77rvQ1GhCvbCcd/ny5bPnzuCRJm4SUI/BKIAIQWeQTii8oHbRGEtDFQgIihA8eBioLpWJ&#10;m+68g/1T/Wd/hZV536/+Mimxp06d2rN/Hxdn5luampkExiYQ0O10Aq1TcFxawz6mTptFkYnUIlGn&#10;MOJ+KSRHlCHtU0jyhQHy3eh1FQKD62g8BeTX6zCUrGigUC4zoUJN5Qceeojz3/21f9D99a/RZ21x&#10;fKzrz/70E2OTNF9bi9ZNXb/2yoc+WHf//fUPHx4aHHjtlVe4lxXvH3FkbDZjufFCqoiPGEk8GgeD&#10;b21tBS/mI+jTPNMJC3RedwEXiJ8/2TtMGv2O8SIeb25mwzzT0cEIOupqw46JuhMiDKuD0nUcZFdX&#10;VY3AYvlQ8hSPxvU9vQJEfMhilAalqGEOBTakP9ku5kVitqamYDxIdmSPlj11ZpNlHwW7C8AuO6Lk&#10;TaLZrYHqEoPOnqHg7eJCVhzht8pdmhV+lbRtcSd4TrCi6Qi7Hwbs3GQpUxAzFieR5SM+WqtBxjNq&#10;eGsEaLZ8vEfTie/1D3kzRpiUZEfoQzGetV9MJsxZsGL4eaL20BelB6VWY45LQyZQfwpcQjHji6oQ&#10;qh8F8sidEB5XYosUeWsVIkYb900Auyw7Mk0nRHfiw9gUAZeHnhTRZB55gjPGE0XOrdNf3OzA8kut&#10;yYlp8NTxzp2vn7j3+2+y/TgTefDap565fMfeAHPMvVXK4+mapmfqNzw/0kvFuhtLqiIa+uVawC58&#10;4LEcCkKIRUxcddo1h89fAq0bLyn5xsHbT27Y8G5bG5rqY1eM2TUkVVSscxsS8uGtmtiW8VGwl4Jc&#10;pRG809LGHR6/cmnL0NC7GzfqYzsyNS0GD/3K4l6xHAs4SNBPCFcpRoEG8gZVv0XDMY5S7AMAG1RQ&#10;eCVdj5bdD1z0IMtEZUJsPxdQy1p5lPH4YdBYDZ3Jl9HLrd230kuTGbe8cmER1fGJMm2QHAUfsFqB&#10;H6YxXWf1pK5BQaBkcILQ3BPNG3Nq7a5buwHT/ZjtgiAD5+b6pW6tNMC4FpcUgQWsEen0CWCXdMmM&#10;trBW7X3+mnu9h2O4pltyToSIpgsXp2WUHC/QryLUjmEpMEJjUgokssHzX6x+TY5YiTjTEoTjuLpe&#10;svbslIh0E4GtqN+sgZyUSzj8Ka1tlOgiWpaUw8XuVoiMfecsk+Q1WnyAdAbSIXFFnqbRRnwlMzUT&#10;lpKAbwkbiNBXabWJ3aXQEWNyUjK1C2ygJj8Gyh45d+FnX39t8/DwW7fd9vUPfqC72e0jUhsJUz/2&#10;csaOYhojpDSETfXM3I6x8XfalMORY2g1OMCm/oGD1zuf37uTc9DgYr8EH1h9CteFiSUN51D8JnzW&#10;IbfLDgGh1rZEm9lIGoMpGMuhwQlgF3q76MIXS0C4JJF/DWAXBm3gzqk5GhRovpqkKCbeEb3hA7Mg&#10;8Ygl9QaiZcdKWWEFiAjRWFxUtbpVLJiq0wS+KNeFuZDSGcpe4FAhmFK2DMkopwlASvlqwdjjhWxn&#10;m8kutOqylWEXx/4VTOAAZLHoNfFoydWskPRtaj342tuQ/+WqMmLGWBQ1n3H0lna0HXikWcR9s91x&#10;9frlax1XCCiprhICe73jKi+uXr9y9PjRb37nr3BqMrPwEW1dh2wrinBWBS6hVXRL3O84SCemp5Cq&#10;GzZvqq5uwd0LTBfygBrVoLFEkxAAc+3Ktd/977/76muvT4yOq10mnI4c81qVqWEw2dPxPeY1gJ5g&#10;JtnB8IhG9qStak2xr4m2GxoZiteEWWQnOC6U0Id1AF78dh3pBQE9PpMoKkwIbGQGidaNql8URf3T&#10;I7s1Jj/jkWFCB3YX+2bMShIKWMoKRqJkqoIZ7NMNfNIM3/GK0vP7tvdubNnQ3QdJdzbWBpvii7EQ&#10;fDcILyQXf24sKHq6qvnPO64IJcjPY/xyM9vHD5sizEKUJmxGz4KQZLYBlTA/bSepiaYc9nSNqKrc&#10;cv5qydQ051UPjrbv26YcddA6xYEt1pTXof9DKoRMjo4MU6IBFsFzTY9NAguQLgcBUgAFckZRYnjh&#10;f0xASadlhAMkJjx15nhXeokih0kfmR64grTByHZflSvaOangSMRu8I2MBpB0se4xY6srtEZ/jo9C&#10;K47NwxJEAGMC1hCUgNVsp0sCssm2lIYxNUObJcnBSYr8uPFIHBFs4XLwqrcuAeGrqTg+bRbZAoqW&#10;cB185+qBTfiKOY+duLypd+hzf/78xht9bz10xzd+8uMD2zb1bmiDz0N1i7gkc8kzhUuqMWD88Fih&#10;RjngLjRfdXuwZZew5ZxCIf1mG3ozUlyYJvw9esYcRS2IKGzexcI4al6JGoIZZT5LkynMVUaFLWsB&#10;FLqFTBEVsApFLkSupjoRZbFe7wHsWJ0ld5sLX2BIHOkVuXkPHTnz5kMHJYbiHVM2P4Qgeu0CidU1&#10;A7BjUTob6hRkt7ySxG7HcpvfxY/0v9lZNTOhy+g6410u6RjFB4I4lqlV4fiwJHJaO12MmyqNARsE&#10;fehx7VNBB4s50EMszw3de9dByjsRoIwneXR8iD41RJNBTdQXmpyYKywsHZsaHxkbA9mqrKzGniWS&#10;+dbsElb66NBgU319eWlxZ/v1ixfOTk6O4R1RZPQiruR1lNKC5otLK3BGzKlMHQvB9SfJhiTxdtPG&#10;TfW19UBsc1PT6yuLRidG0RNIsiX2rburo6v9OtpzdUn5yLCMBLwKs/MLE9MzJOzdcc89VY11Xd3t&#10;Pd2df//E0UN9N7/0wMMnWzaUrSvKXVnMZzYUkcYaoX8vqCMoK56/QOl5sm+rgBYpVBOBmkq841NJ&#10;USU0Qi6o7Eu3aH5BrxRYm7FzA+RZ5928ldlFCkHMUQJOi6PKViKjOaqJgTvk5fAbNxa8BCwTL8NK&#10;3vrC0tL7T527E8Fy18FTmzfwUKChC0uTFPG7tTQ7PjY4MT48NztNzS56NRXm4U+YBQGXO1t49Dzm&#10;CbFBeLwcO2kfrgK/FQLET+56Qk8F4+7ZuR/MDlKYvHqlqKmx+vaDGbPICp3yztUrl985dgSrBGEG&#10;XM9+IFZ0YXqWyCIwRjoYKMEangMrJyiukDhkBgIAucycFK7kEcaTRz8pbBKSAWdmqFyGf6q2upY5&#10;Am+5/+T5fa++dfrBu1/cuYlA5RoguZpaQcvzCyWVFTj78MYW0fubJagsp49wY+/Q5qHxzvqKgY11&#10;IyN9PHVdZenYQM/bb70yNzUlbo2ppmjw5YGREdSOO+69B1+K4k4JrZ2dmRgZrCha11BdtkR3grlh&#10;hP7D128ebr/59m07f7C5sftmX4kwwY13333/4Uef2L5jF+1EqbRIZChZPsTsKotVxUqshQRwD0GQ&#10;glG0voQKg8WFoIxyKAOZ5KD7yjtk2YWIkY7Bv6hDSuAUjifcmktp5eUfoGTiyvzsNIFoZD3yoylY&#10;JDGBbKI5zkGhADFlKQMTVFWgGfoP5INgTk1P9PffPHBg39atG8+cOVmUT5I1ZSkEezsOA0fwUl9L&#10;/br1pQeOn6Aq5OTOHY2NTbBezB4o+fibb5MUs7KAiVVcXVGNXoVvjuUuzC9en08xrOVxUlhnZmmP&#10;SiwoRN6yeRPdOsbGJmahgVzirQsXJuZHbw5TJK+2tPwWhD41BVQ2f2uetmNb9mxv2bJhMXdpaHwI&#10;RI+BscUInKuS4oJupDp3sDSXE+MvPlSXQMrEQqNwIpzcMDKeHIGNSCovr6ZZOykTQoL5BugwpF6Y&#10;T1ANM4SKiS46MTVTUFTavGGzkL+8XOhhcHhweGyopqF22+6tJZUl7NWbA73TsxM1dXTWLZmeGqHV&#10;DbGzpWUEsfYDiJWU03kGuA0bs5LEmIcudN994sKbt++c/Pwn9t9xkO6bvYN9s0vz1y5e/cH3v9t+&#10;7VrPDTrONezdvYfq3WUlpSTPwmep9AYVICRbm9tQEyfGJtcRgFlWtnnLVuKYydRG+cOa+dOrl4dG&#10;hx+/2HGjq+cd+A4WDeU7llZKikqX2MYRAu4C80pnNuNAZCHw5eW3M05ZTu4XoNoHlmEIFwJXsdgI&#10;3GGnry9er2QCSEezHJH6/O1K6eL+XJnNKoQ40a9tF1Hj7wtf/Hm2f+cf/9HU1atjp04GYHf9y1/a&#10;/Wv/66pWwahmZt78zKcr9x+gyJwBu6HXXn7Vjp2oMq1U/VAjfGEkD/MDjgwP4hQWXz/IFJoeKwDB&#10;lgsv6DjE7gF137yhuamxDgY8OTG6MDdTWiIWMz01Ti1GAaLwB4EkBcQvS+jNzRYR6JCz3F5VziI+&#10;1d6BiXqjrkqoihTTqMaC91hVM+STWbhFo6kWOrBs2YbpMDI1Pcn2BSdF/AsodicZRJ7qdhBBoVw7&#10;e7Olyco2Fh9AjdDDOOAiEHix9/htmyrB98KWDwDQzr1EUXuv9R1eZbGY+DJzo2p6+k1wh608Ta6h&#10;QmfKUROMBWQ3ILPI4KdAQs7SwvjwIDoa7yO2GCS+eFqVY9I7OxQYxViP1U4n9FGgRJSmAByXNYDS&#10;FFWfgnxcwsNQAR5qmcJP+JEoFA3GYDRH8aNKnQjy9QV1xUX319X+dfcNP2wO3WCkKiFunRnHTKoy&#10;ijilfL1wT+JHVbtGsR2FSjsjokp0obJfAhpCDyJwamUJyMXjMZBnvAnXSj5EtXCLXR9XNt5gM5Yz&#10;XdkTUoGBM+mIKUiB+B/0PojPVVRYEqmJ8s0gk51xgI8BtsMPGpJKpXADKsu4mIHUlRxKVZJqpJqb&#10;0AER9GUVZS0bWjdv2wLDoYz5YmEuBfYoT/LMt17d+c6F0Lpmy0u/+bc+PVxfLfWObQHAODv3cFHl&#10;L7Zs315a+f2B3u/29bpMQQG7eW5pmTIzPI8wToX4KUjNpKcni53ONRF6QrHzch8+d/HwhYuv7d75&#10;13feNkL4gB+vvaGen4+feJf81uGyopESChX5qflRkbhbBHawaPpTfbNU/gjGwzou5c7j1aYi+Y2m&#10;uq76ukcuXNo6PDRVWTJfWyMvJuUd8JDASZBot3KZBkKmZyYmpifGYSXgb3jnadRNWbvc/CJ5+ZZu&#10;MfPwmgKKFuXklbMEZeX4tWR+W2Oggj/KOY9YVExVGSgGXJ65VQE01nfh1mI5Y5yZX5mehZjhsah8&#10;tpEQXAJlABjwqroNKkSez2XRb/tu9lNSiikDtFVFFX6j7yFivNhhOIWxpErYxtylkptNyWbUVpOM&#10;tocoEf3mo65CvH6RYD4CwRkg4weepKwJ4Z8aO6xA8QiUNyHsGQOdWlArC6SesEWjeIiwNNtyEJ76&#10;pjD96hi8TE4YP2iIUOuS6qKiujsuNekbY6st6XIQjMWhVX6I9eVsjKWcfCK/cfvmFqBqQbpFtHtD&#10;G19XRPFlqvXCLOGs6LMlVXkl02PTM+MztxZUnpFNh+kO7C8j1hzA1oeOwKSUdaz97/TjJcXjsiG0&#10;JxgPpjSRdBTsx8YgUd36GxPA7uaHYg1cznGRgmSjYJbi6ST51ZbU8oHWDMaNNOmaCXE5sR2VFkSt&#10;EigM1wY74rH4AUaTYxO6WiDi/9Fz5z7/4kubBgdeve3Anzz1VEdDg/kRMS0raFH2McvsZwfhCUTb&#10;gBEYd8K7tsRORJNHGWUBaAh7d2//C3s35ZfQYIq69YiagNaWb2/vutFUM1kOdUqhhs7CSCcCHwbD&#10;LCzmzS/nLazkY3GxlWCMzBFcYmluagblF2JjHeSMl/krtsXoIzRPpOa6XbBFBqUuvRYdroKpaecs&#10;pg79DJaoxE++QbAJPB9nMLOle7Eq7DppB7Kr2WeYPzIihRzxRliWZh0r9AOmAa565YiuVXkAlY+t&#10;NjE3xa4urgBYX5mZmwLIKisrAhOjJDGrrsgq2b/qvsUVWQdoYWl5gQECuHFh8C6WU9gbC83m4Kq6&#10;uMK3GANAoIib4GU2hfNnNSKZ3mqHpcApD5Jz02zplerqSqIy62pqhweHbvb0kjLF2deqy1U135sI&#10;GJ4frANKmihKQG0EhPwrdYDgALkGVnAMd3Zc/evvfP257//1mXMnX3zl+6+/+fKFi2etXRQUybdS&#10;AnkhkVAWGcTExBQaMlED4BVwjJb65hxWdX65tbpx546ttZWlRG2tLM6ODty8fO70Gy+/8OL3vvPd&#10;r/3lkVdewVNBEZZS5UrxFLTgJEO0VJ0NHEcjF05JicrJLcwp1pMZoYCDQldkCcADMH3x8ZLOowqv&#10;DsEy6KdpguczMN50+INVPul7Mj+lzuXkqD4NVVBW0Jq03srZpswiRQmRkhhni1iIFKwEp52FPbmF&#10;rxuGrFB1jvQCVtikQnzH9Oz85AwkvB6r7VZuIUXhkI23gNjgphoVRMDA1pdSFopKhTLs3FMoF3tl&#10;iVZXw2P3HTt19NBdIkePVtiF+xQQHOB+iiDWRQtk0k1N31/dcHV4iJLbFIZC+6A9EYyFcvTUK1Iz&#10;B/NgWC+brLAAAVxcwGDQxyhApQ5zDAMdeRHWOtFcv+v4ORhV1dDIW4fvVFY1yoA6iFF0vmDx1lzJ&#10;esyYghXcBpOT2FRFSAdKBPCLeV5A/IFYlaFs4qSDcwX0YheYsgvFyKBY5UcrO5PdAm0RG45Czl1w&#10;BGnxpL2BJWmmMfEB50GsHHCj/nL8pxR0uE7hOgL8EKvgZErdIEYHYJsIVnjErLL1vANyWWw+JlgU&#10;HQaGEBUPhFmqXotS0xmXpt4sUKvNppehTXn1vBJss/mlHOIHIS5zR4BaghLGxoZnpujFN4lpCR05&#10;kUKjWMhZ5Col5cUVABwVxFvnE8cOEyf3iIAGdwHV8klZVqx80fah8d2nr/7C945vvjl8o7Whb8vG&#10;P/n4E1N7d69j5HIRzy/NzlGqFpUmjyRWlWaTVsw4bN9pSGb3uDYLXbhPAYmOB0M2yNOs9u8Guoym&#10;BRRqSWvDRvWOZDQA9sOsl+hlvg7ylfRg6qg4KaGq4CEJR+0elYCVuW6hhcpraSHB65RSaZXYUCHm&#10;dBp8yiouIVkUTEe3QyAp1twNcZRESUEv4JSC7g3Nh948yUU7NjZGtdwoCyjkhSkLiFRGg+OviUUt&#10;pMYUc6OKPTzbZWqdEVQBUkA025wQOo6piUmoDqwfcQOuhRgkUh0mAmPknjBYNh/SNL+oRPKLxxbx&#10;iANoownYYWYw5ag+wsYFDFrGQTSnpqbIS4FAsvtKi1ZgoHSSJvl0cnqmorxKWX+5BEyNU9B9ZkaA&#10;LmsvKeX6GTyHI2XkbSaMGJdyZye9Ort4ASvju+hzJSUVPAMbpXVD69Zt2wDHqTylGCe6E+TlkRJF&#10;EAQx/KxjdXUVkPC1zmvUU29ubOJely5e5HI4GfDwULIKxYwHILhvfHKKgne0xdi6dSsDWjly5P94&#10;8fmxktLf+egnupexBmlwAU04gTQFsK0DiVar62sEPFOUwWC486HDa2r/WHzFHrzwJMisSiF5qYB2&#10;v0eM+9qaC4HyKuMPCSOfvEvhuEq2tEMEbVFRG414vvP88Xvuev3A3vAqi3IATFwWBJicN50zqAR7&#10;tKfwYIRjM9GuxC3FejzeSPdONFQ3d9Nx8eqFj/3YJ7l77X33B1p3+drF4VHCEuvWFjr9wz/6Mk3N&#10;2VbkOJNqCnlq/Ni0irBzyRzjl8pDkbMqH2RWfWXwU9GAlIgqtpDbfaJZKS6SCoKEQDtL6J7jp+56&#10;+8S5w/dffuJBRg7KzJXJ6+RTBfTJbi/AGUKtAX2rrGz/lf7msZnO+vK+tvqerhukPrU0N9/o7Hz9&#10;1dfk1cfqU+/5QiAjVCRebNyyef/+/fQ4v3z5UkdHB9EnleV0bsWBRuuLqabmuidvTt57oePEbbu+&#10;01xNOnltbX11LWX4SSwdZRgbN24YHBjqvdlThiXABptSZFN4TqXFeW6ZNKQX3glwNN6PRQ9LACUo&#10;CCPcKUES/Bm+qXCwxMKF2QANhJsrvDrhP+FF1ArhBaufhe9xDhOCh4qrOctkjtYQ9fV1RHuNDg46&#10;ziODA0xUxcWXyyvZZYfOX2T+F28/IJ97SfHAwMClK1fZZTwRgJezzvV0/GYRVW2Ywl6OPRbJradc&#10;nQJjy4qJoS5BM8BFzw97QHXuFyaBNyEAnJDoJVyzvqlxI0jI1m0gU0Q78vDEf+GFhb3jmQSMW+uB&#10;idIoNhJki2rihPHowZM6vesL2Y9ovdp0ablyTcu6AqrvMYk0EkGkEQNIGDz9Rgh956aEcEJXxP7C&#10;r6qqK3loUlA52HmwFGaJGDQ2FFeemR5RLCNaiIAXQE81Dzn07qW7j599bf/2jg8c3rNnL5wHRX9y&#10;coKIvOe+9T2odPv27TAlCpccOHBg7969+CeLSgluKyJpAppADlFbhJ+m5mby+Fkjbq2sdtKEq6q+&#10;9rWvsX9/9r/+J3r17HrhdUruje3cyoBZL2GyUS0/PYJI1h6pPZW9pwhf0Zv7ZjosXIhRADOufyB4&#10;T/Tm+kpw+bXXj6tl7/zmv/l3vB47ferCb/7GvV/6Hxf/7b8JwO7iv/93V37rP1/+z/9R1fvMNI79&#10;/Be2/twXbs3MoqEA2FEekeucO3PWbS60fBmppxcXnh9IVuqED097ElMQ+0icLTeXdaEnB39Gpkb4&#10;AJN95DAgHphdgGdPPXDMKuOazEJ7TVVHXc0nzlzYOjL27oYW1Mb4erBfx4cm3abwMSr/fWVFWQO4&#10;ph3El4fSlxzJDAd9RgpqTFXGV2Onm9mu+lHj8ePUbG5XJzlKg/zQR8Er1q57ek548N5/KKnf4XVx&#10;mnL91ewF5dFsP/ZVPEoM0Q5T/ZV8x5+kX19LA2tGHjFlyVXiRkn1pR9iZfIBO8xBXWLr677dkzRY&#10;UDBaBAq5WlBEHTMkBiyt3y0+tIJ2xeqJUgYb07hmoiTjsrFlr4WDBrNN10avHVoeKavBirNpiDnJ&#10;Ng+fhgBVdUhvwDg0sIg7i5J6ztZIZb4iM0ZHJ1y5VPz08OFH0H8mJug8PltaU06eySe+/I3m9rTF&#10;REv9N3/lsyhxUjNVa2+xKSf/Q+UNB8uqvz/Q818un788Ne4xBe5rDz8RPQqAcIMH8eRouKmDMbCj&#10;BW/cutXWN/jL3/zuxsGhV/fufnXnVj2LFOEo9547WlrS0VC/dXDosfOXKKRCPHCgrNkMJDPssrMR&#10;kSQiTBiH7jVZXoYqcltH1+Fzl5jT7mYV7w9Blkwajg4UtSnK0qOcyOI0++b20iW92TX3wp9uSazD&#10;eJeLiG6w79N5+khHxTUTBSYKFedymy7xsSQiFIBIdprVLbtFuQqgKpYko3UTJ0WIxF6AM0/TUGh0&#10;lHdUDECVUdeDMGrLO3IhyCAjBh7c+IZHGT+xMbMac0Eo0gDsA1XXDeVcy3EbQW1uTyzW6iAXb7SE&#10;avlHIeFOEcrEfYxBG8G2TBJX6/zfRF0UorI6yIzmMjJ+nwrBxKt+oiMOGEGEgXBgVyBzIyYReWT2&#10;J865Mqv0N5gndwlSD9649qZrNl3KPDIuEqNPPAvv2UrJ9FrKJCwnPXntjstmIB1oEpgQ5C2VO0sZ&#10;Dj2J6VYko2AKTohQvsfOnv+F197YMjj48v59f/j0k9Sqw6BJtF5IzRMCyWinCJXUFZJUcpnkoiaV&#10;9NMKia4oLPvktc7OhpqJqnLXzEqO8bKSR85cHKeMXVPavjOiMxJi0WlZtwh7FpJH4J+5GWWmcHWW&#10;AMhCeElkdqcBmhCKdkUCLKrrYhq+F0pjIkMFwKjljuhGpq9tVKVyeTZEDJqjJHiU1+sw/40Jhf2r&#10;s71K2P36x+uoSwniijaPYjQK0wREcDgyWCesTJq91AnZuI7giLqNQoZEvd7LDIBbQUEKInRVNU7x&#10;DggpH/dKicHMQEP1fol6YTE21VhPu3oTJWGksgC9jqyO7aOTdx05ceK+O1Rp3iImBGXENfNCoJMP&#10;iRj/ZhhKQFHUtdgC70QQaIgDgkEjipPJ501GpzdBvhwRptz5fBXV8RaXOOBRyah47bXXnnvuuRdf&#10;fPHMmTOou1xqU9sGjIVo/pDlQHDHkgoVPRcBCE2jk2ZE9XM59/Dx7o3kyoSXOj3XP8oFZTQqqEQH&#10;My8c14lv8yIyt2CPjniKQCqzHMVrJ5GPsWOCfOMWgAhCvu19sKqdVAPgz8iERCQhtsgE4ysACsop&#10;Em9TII9Cm1JaB57SbIeuLmmp5WQUvW2N97x1gnt1tzZl212jc9KiYicZ9tw8CnDX8NBH2rZSdfsy&#10;dqWnPXSD6HWruJgIXnPcn4KmbQqx2DguVDmdextL5NnHKkq3n79WPEUFm5zqkfHOfduYoHD65i8R&#10;HJqHqcL+mEBIT0xwKyYeCSU/jEkTuBjxI5xU7QtgFJ5Kd9aOYosRemn+HKqjmCQU4sw50vvUQY4e&#10;HYrjxjz2QWCaE0+BMm4RJao4TaKWORwwaLjAl3aoakjAUNT1Tragdh96ryfQROyRIINY3PgoxIHO&#10;VJd2iSJ+AwFSoZtHltllnUUr4o40kX+muuSVFWqplwa3RrYNzxUEYzM3AQoeO3n5p/76lQMXsKDX&#10;nT+w/SsfffRGW8Pg9k0KF4V3qWYv3gZZoVAsL+TbTsIGQ6WP0OOgeQe/m3PCkF3QU1tDAbNpV9xM&#10;ZCTUK8TNDxg8IrWaeWlZ6Ug0PXck2wqpC+GbtoxL5icqycQlQr5H9kYwzvB6WV9K+K0xUStdJsBk&#10;zwrUk2bUu7U1ZGXoP5pz+Ly9Q/L8pUaWtBGXldvcP3L4zMXnd2znxhh68AooBhVFJReJ98ovIP5G&#10;Qjl8V8HfzCX8UBqTunV52IEqhZIgmpFrIgn3zliEBqaWrQH+5+RXV5eim23Zup2okcnJGVRV9mP0&#10;IqioqBwdod7aBJBtUofEjJ5veeNhlq2QuwqAgmnKDdBzxTQV3FsM8bNyW7ZspuqcWjvTzKW0lOei&#10;sgQ2MD0KUDgA42rralGPgS1pPYkCcv7c+bOnT7NnkIjeWvk4ztAc+U0WXlNzS2FJ8eTsdNUf/8ln&#10;T548du89f3HXHaMjQ7i7aODg3e0aFlaPmRxYoppAFBYS6yWCdqkUhTGvsQTMqXREtYlYMPk909fx&#10;QoaUizIkGn/Kmp2pQ0EExBu7R0211aNT5atV46C1u+/R//nV0w/d99ad+9n4cI/4XiSYc1G1tkGP&#10;l+cRSe/YijS1MPYzv7ma2nU7TDLiJIwoOv8lCDTNNYgguzh+/09/91s/+MbubXsiBZLjT//8j4+8&#10;9YZAnJxcmBAValhiEb4iHRwyKmeX3NM2tKQl0kxA0ht7ZFqxUYqZWUCZn+FTYDdlNaoUYM4dR985&#10;eOT46QfvPfvwPdAPD049fvieegBXVMA6qHODWU0QVHlZ+frBsbsv9s4W5LVvbuzEXzIzQygTHvXu&#10;rq4zp8+AzgCvuJZ/IcRLMizRUVu2bdt/24Ft27fhfrp+vX1ooD80bdgK/BxK/Ozb57df637rMx/6&#10;9gocnM6zW4pLyih/hM177fp1eB374dq16zDfkuJSuvFSlUiyVLlywRFcqYHWBqXlkQ/ObMQuYt60&#10;c5R8loC5MZnBc4PDmlOEZzz5yE1ahWMa2s5R0Rl6m4jPC8CKd/gUrsplORPIjA0i+zwXB9IcOYMg&#10;jEzdcH8/ZwY+K2JwTXS+DojZ01QPTrT9ldd5kOk9ZNTfOnv2zMDgMNfk5IiOjo4ZMsbwM7hQHcwb&#10;lwu8H2ai2mG3btFiiUqx8uFMTqEBmRyYGdZ5kR2qVLyF+R27d91+++2QB6B5VQXNmmjbOgmGrrT5&#10;oiJYiXpJRJmT9HcAIvIbwYgN9wABwzWgJqlcefnk0sIHuFMUCQiqVpVR0pAXl9gXuDSryitgHL09&#10;PUvzS+RIIrSoP9La2gI8Z2k9ixWH4gx8x0iQsSROM1WwKpxExUXqzYpkg6US5lF7rfuJl98+ese+&#10;qZ/69AMPPgBlcsGwkLtvdN/o6N6xYwfZmvSIAPcEKGxra0Vg09OEaQ/tLYs2h6GxeyF+wD60O4b0&#10;ve99t7+/7/Of/2nw5f/05qu4MQ6++c712spuhbfkMk6V5/MR4ioEVUYw7/tIn+ZSccYOHsxXF3QI&#10;i0BoSIg573+H26I3KMU+3fer/8b1/7d/+I9AFRdGR9/83GcO/dFX1lVUXPiNXwewQ8md6+8//I1v&#10;lW3d+vYv/eLuv/9rV//rb0MnO/7O3+1/4YUA7Pj6xQsXLpw7D+P6G0aeoC3ZXeOmxF5oxSMtzgIJ&#10;dJjppdTplNShOXQ3flS9fnmFNF+1JF5aoguKktwXF1RW2Xp21NMUUeXmjZWWdtbXbhkZ/cSp8x31&#10;dVhcMYeZaWoLJJethJtEddBAeEdGISReF9gCi4mXam27R0NMLJ8UA7NdHWfGixAHaxcuPorZWPPi&#10;R6xmdp3gFWuvHBnxP3xEjlWmnSspycgFho9nIpJJ08HpKX40YJct1ntual6X6TkeXvJoGSKwljJ5&#10;HfoWQ6otXP9AQwOAXfyZcb8MVotBweVUIkdSyulpHoeRu4Rhrp1MDyApRh5zFYoULyL7MJvk7I4h&#10;hePucUebddE7LTmyN83Yk2KRMZN8lKyFkmASXdtglrKM9c4tXCnFMH6qcNx1510tzS2wPzpTV+cs&#10;f+Q//nH58FiM/8aBHa/87EdlDRIiqJSThfvWlT1b2XR8bOh7N28cHexDg5JWYXtFwJaL0jE+tnLY&#10;dSoIqgElY+bWCrVZXrn/nbM/duSdNw7s/dMnHulqqEM91Jhdm0oRGUZWofwTm9uYgI+/c5LfHVTp&#10;ShC1MPRsdNmkzgC7gEXCNgiJcHEn6mbuA6fO8C41dnmf80N9ZMAETrh9M+JJppBqWrgMMyrfWsAu&#10;avazYngaGaqzX2Wy89wIZWoLRBqIXQ1+XG03jQ0Rg0sTUmGzg84zZnmVMCy9+qE9a/v7WcQZhkfQ&#10;CZkua3FEaqRpdMQprCHIbEtm3HUtVcSV154TU8E7roGpHJ80Z1oNWHnwKJRoFMjxb4plNgNR1IXD&#10;Y2SyhM2sHwVNyXzxQ2daI3TyXvkYy5VSsdYkLPF4obvYGteAI0nL4xS3t1NVNiGhe87wcPewhalh&#10;GbEIGum9q+xhLatIdnp8mg7AW8RHvOOQ3NXU3dVLGbaKIb1vSt93uyAzl1Tz+Qm+oy+JAvSPt7nR&#10;uoh+ZMyHT52hrtxTly7/YOfOLx1+CKgu0DMsgrCo5fS1Cco1rfciYvDjE6Tg8lyGOswOfNfIhchZ&#10;eeJqJ5ulu61RzWx8BPvf1DeovhNN9aljMWAn/dgXpqa+yXNpwrUE2lPE+6j3DykLy5jKCtfF4Ldp&#10;gNIS665xULDIgJ2QC/eMNBnbc6NKUw6LJ9fbRX7NuJylbDNztdS9ljvQ5OgFE9vIjyiZL0WdvxQ7&#10;40Uxq9PTJCSdl6+MOYByOczYQQYvpH+6kq+BADOoxGZm1GJKgsPZCWLL4QaLel5rAbvkXilgl+bm&#10;Rm5yMmc6RwU9A62WXYVvVx2liKuYngYa62qse+zCNThtV1NdVAUJl5stajFqTMJMCAaJxnMRwhz0&#10;KaZqQaPncABVCGzPPGlOelO2lbdDCHFYR9aY691TpyiYMzQ4CPfmCVEYykpLqXaN1R1XDgQ5WKJm&#10;MneFjAqUTHVKNFYie9jptwndBGtWHJHYyJwxInM9bV/m0tNJrRJFpEZQqrHqiAA2YmZ7wrJI5BDl&#10;VENAiPzC82fLX2ZL+uC6hZ0EihuTYZvvVqAUXFpgqgHsNJkMe1ENFbWljL1KT/LGDDBX7jXnEmh4&#10;ljRMAVe+79jJt++7K/IKjCrL74KjIOAZtiNJJzjz5eHIX3d9mvibhJXxpCoKWFsH3ptgOpGom+j5&#10;cuyxUOo2DiE7Npk14nnHG2p2v3uRByUr9t1H7pGNDAIL0EmACLBURQWXoygWpopzI23pIyAYDFzC&#10;Fb8EywFkL84Zw+e5WUfVa7OfRa2gBVsEcKjYb0LaBU5ZUZRFLN1UVS0EDPNl9ggslje4FnGVVBZn&#10;34v3uta2b6Yql8ZjHO4FsC56S5D1cKXJR+Wtxk+oTprnVNakGmmm34mKFNghqJ3KrXPjQusmkccg&#10;SHwrLH8iHDG0+Z9Rgf5UVJYz9cxhlLQLUDvIHuLhWR9599KW/pGf+c7rm24OvXHP/tfv233isXu6&#10;WusEAZn3sSKS/AuidonkpNmXitjLC2vVOs4MJSJ+pwxEfA58nucE4lcJkdQXGcIleBS/FYrqQzzR&#10;R1zUqpcb9WhTRyUZ8zqdEawv1ZjNn+MC0tjSPWb+qffN35ysYLiGN8VWBNiJt4QrK/g5R9uNvvtf&#10;PfH2o3fzmI7TVJFS0fa0BKsyCRwIJ4nstqQiseXcnubGh06d585XKyuxCrFGMagByrQyvh2cxwJb&#10;JkyMQSBxCs6a0bvVhr1QkDdcK9JpDUIlIT5ixdbKxN/S9Gct6AP330UP6cmJqdtvP4jtNDE+zS6e&#10;np6tqam7ceMGdMxUQ6Zigg7OYcfCAhR7PDd39eq14aERITIY7oXFYjRLaM/5hkqpL0iETiXxKTy0&#10;MMiZ6dqqKuJZABruuvtOntPxZWK7d959B6jkmVOnTp86xaYBm4fFAdYQHTRI1MziUnNba9umzcD7&#10;Hd03dv7gpQ+1d3Z/7CNF/9s/uNnb034d1i+f4+BAP4GN8cBMCA8MPZeWAouX5Be5XoxXhbW2WWAV&#10;JMIBgnaUtpaYIkp2WHOEVaBT/H5CBBYwAQhCYxY5Qt8jkZv7NXX1Hv4ffzq4qe31Dz4uAHRpQYGy&#10;IYULBNyEyOF3gCwuPpXIiXBExGppK5qbm+6D+hNBC2lzgpXs5QtXzl28evGNt1+js9Kv/+d/SYkE&#10;COKFV54/efpdsiz/93/2D8+cP013XHYUDF3xwSqLqDoUKtUX5gOQs1mN9QYlRBE/DTxHMC4QL+Gr&#10;mCb0CYfIAE+BkxxuufyBP//m9nOXXvrJT3bcRtcLSXoeBK4HmMKcsJRcmVpjag1csK6pe2hv/8SV&#10;8vXXWmspUnr5/EUAoNamJmTnsSNHJ0bHaqtrpGTQgX5xHtAPzWbz1m37Duwn8ZAFGBoekmLqrElW&#10;HCa+aXT8V958d6y48PW/+7OnBgd7bg7s2rm3srIG91JrS2tDYxtXvnz5Sk9PD7gzNMBUdXbcKCut&#10;1LobU2fR2We49wXVFZfGPgllOxiKt9t7WEzGhrJzMjYUpBLxlalys8qhGHNwq+Q0OxWZRhV9WFlh&#10;8yNiELRsjR07tjc3N6PyQC7jk+PwTwLh2BS8YCvhagc2Kn304fX331v/O7/HmzeaG250d5M2bhWJ&#10;dCSVirATWIAOkWgym51DyXK7NTw5uzOMA9lAiSIBUgTplRRzGlFm1ECAFRDzwO/G1tZ9+w/UKutz&#10;vqv7BptflSny8wWQTU9DlMDuEJNikUPfp/q4rbrwbgTQrDA6dz1jMPKL0sKVWEdadykHTWZcBLfi&#10;V9WoFm8BChavX0/5tt4b3bQ6UxlgwuALCsDRgDKZMcAywB3WhlkCMuM1oZTRZgsKwWokCRb1FKkG&#10;sNxw/ebHvvXSm7fvnv385x5++DCcjYhgRrdp02aMHLgO/JrLTk1RJ1F9crtJ/ctZOXBgv3Id7Zti&#10;i7E6SoWgKB7lTlzzlaoiDY2NL7388rsnT37ms5/ZvGXLb/67f8NcNj77wZt9fc+8+vbQto0TFSqP&#10;4m21au2E0AsZFpLjfa81e9anlbMj3V3iCJkjvcriTca7yxeF70mJFe9FhbJr/tzPfZG7nP4n/0f3&#10;1/+SYLrzv/5/8YW+731356/+vbaPfDS/uLhiz96z//Kfb/zkp9/4zKeG3nidHhRDb74x8PJLtffd&#10;V75dVv2br7/BSEPIBfVm9B+yM37MlGyPO6cmHi3onPWCpIGhmWEmEGKDG3BCVtGP3AoKMHX39OD4&#10;QVkngpLvsuKOS5cpFpot1tfJzRu3DI88duES4B2xElJBrf/aQL4F+AzD4XbwH33d7XR1qJhPgKQ/&#10;GrBL1sDFL9auTjyFOICPbL3e98KZscnxvtXMOMN7vvI3AHZksyqhz4vOXd1xRSkbCsn34URol+EL&#10;y9QavkWCCSnsvx9FVHF3M7RQnpI4qWRU6ZLGEmdjjq9w1BUVPdjYcGVyiqKhIWETSjAxZMATrxmt&#10;fBVuUozQS2gmFFzfLCY0XijNweaxr2Lg3jFN4iPYn44tEgjlMqDSns04Y7Dioh6bVCJHVAW8y5/h&#10;3I7IMD4S/hsnRGdtifCIJ3D8l+cy/iwsLGE8bO2+/gGCwWlHzh4veevtB3/rD9fPznuec08+fNfp&#10;Z59gxOT+ELR8d17JZ8ubNxWWfH+g+7s9XUNzWImOVnCYocWrCk05IkolnnSN4P8Gm6JzZ3jh7nn7&#10;9KGT514/sOfN/XsSfMPKhq4l/5mMteDhjLqjgd5tOY9fuLxlePhEa0t4HWNaNOeBZqa1Dh3clmBh&#10;YRhz9G1o7WpufObVNzfe7J8oL+OH7wY+MjdFxIEiFRxsDwilXePkUZWtCXbllYjeJjmzxErAGFU1&#10;2cBSuitDs445V162nDcAGvJCawLQgaMWoZdGu7VgnaNyErMmrHe4xMQIMRyq8YqEBlGQjuGPKGn0&#10;fkntbUKdhwhbisil5DezgoaWhjMpmkk9CmVBq4dhChbHZg9dGXslKe5mso3+Et5pSWREwjfSXaPk&#10;L74VHUJFgkHywqWjVkAUDVBmYUREZRkNKIzKmoysd9ljGkbsaW8BcTeAVCn3qiIHiQIuKO8EtWZ8&#10;fIaiFni1PXXZ3gzVMdmn2a72izgttnYc8bmCCYwyxE8YmfwE0JnxxniRSYTs2nEOvxVR7ktGlEm8&#10;9tw5FigFq5iDR86ep6jckxcuXqut+f727cfa1FMu2d24vd33M7rQquaVoU9ITE0M3M9RiSAKYdKd&#10;BHlTK1Bz5fnPWdlGdehyAXYUuLKZFMu3UjU988ipC6/esTddPrH9kLSx9Aw6WF+ySGkwFFteTmKc&#10;nTKYqewuLyz3QkcIlqQtoZS3sBZJjU76+YSJG/CWJjN8iTEjkTTpCVLMYOwor7zGHKGKZrFqQqcf&#10;snY1o8GyhOglUXpi6gEO8EMBSuaisLCYtUbVR5jgq3YRsQiChUkqDUjXMBIYACiR6458dJkJCR95&#10;nQOw88ZPGG/wcpNNJlWDVBIHNvPgdZM2Kt2puBCwIxaRAsQYtHjvbnvj7bOP3J/ZPtwoM6qt+6yq&#10;RhlJwEpkR7j+L0fAfHyq5nbWNFw9kLRHKR5okkGZXNmeZR2czE5Rntui4DBUOn6iTCSPi84Q6565&#10;6vk6r6UZ2sOv+FaBiXLni5IyD19U1TDzY4nLyyo4X2Sp6Gj9xGoVFxYFNIBgUOAIkDTcDGaoCRUf&#10;5MoK70V/dXa5Y5YTxSNUqWSLKYDagJE68Yp4NfXUigWZkPGyIvhpBq6s9AJdP0Ip17hMNL0kNMxj&#10;7MtWZ2lULc5LJrhncREvzqF3TvOd/o2tWbQgbbBIrEGQqWAwYZtzc1Q73Vtd98GWDc/1dgXIG9od&#10;KhwHkTSByCc6Sar0RmqOCqUqPddKies7jlYVbz93nQ7sjK18eLRz9xYijYl5g11yazKzoM2ZKerI&#10;w+vA0WaQFyqatELmIFguEgt5JLrlS7KKBUPo2bwxEkgXgjF+qtJd7AuIQVkdExMgNZAE024O4zBF&#10;/EZy/0vkcWV2r7qXwnNy8ycpcJQGqLp/QABYMuoDQwhpzFNr07Nma9iyH9fb27ORvY4/4zeoKzbd&#10;2OTEyNjoxNQkubmaH/EN7RFImSAL7EEqQ0RzBhZWUttHRIHEeFjlR09e/olvvETz3+7WxhttTV//&#10;zAcHtm3M3dCk5G64Q2ExoaN0tEOIwLhQWeQXoTKB4HbxMUiceZDxKGkVAxS9BRNP6EqYKfMM4EOJ&#10;W6UnpCWjg8GtHqrCEghUVHazdPBvhw66LoJRFskgiw9LjjTOPUr+cef4VtBVoppbwwnHA2fwkQMt&#10;E6yGYl7i7VoqMT8zPXHd7k3N9716gp1zY0MjpK/arC5cvgSSjJsfvmGMT507fOh9SWRVFHjs4uXv&#10;bqabZXlzcwtRCEMDQ5TyoF4caDVwp8JJKffETg9OHiiCC+exiKA8wcHisoGuiqGZ56qEX5rxIEEG&#10;TZvhWpTm5D/26MPD7I2uGxs3bW5slEsZWAYOCG329tzkHIIjZHjbfYSmJABVCbMTvXRR6O9TQK8L&#10;hZpvygPGn25ovoxVyxKSSYcxDB10d3cDJ46Nj7VtaLv//vs2bd5ENCEVmtCMqYL37jvvHD1yBLpB&#10;RZZJ7GNwbBT4p6W1rbGthaUYGh297/jJD13vPHX4gc6PfHBoiG4Z/excO7JVPo7/JBGpcb2evgHU&#10;vCyJ8GZQU1OYNQZnPYjbhrsyjbALl2dCYaltlqk1IT9CkGju0yOYlGvr66ockARvNnV0P/r7X+3f&#10;2PK9z30k9m9IYadE36Jui/wGWAjrKfGzRFgZrwnFnqNIxswMiwd4xGVDA5M7grIRiTMrAZJjYESZ&#10;h4bNuJh2kB1qmp67eC4Cd50sv9Rzs+f02VOQAgtHYBHUr1Ikdl9Le0I22F5Sg20xFpKo7TCAz8Lv&#10;5peA92enp6ieQFGb0eEhQHV6ONY1NwCGQvTP/Nk3ea5jzz49un0TL6j9wgOSww5d4qRH5JBDWEWp&#10;MsDTwuINA+Obh6du1FUsH9gzNjL28g9epBDeti1bCaF6/eVXFubmkWcooOxkiGxqVuy4bdPG7Tt3&#10;UiOMALH+oUFmnhOAZiD86qrKzWMTn3nj+PWK0u8++3j/wDB+iLa2TRWVNePjUy0tGz/6kY8fuP1O&#10;gHUiQOFBNdXV6oE9NV1TU6tuO66srOAvGDEpNqA+iplfp22Z1FOPqZa8yfDbjAEFnw0JGkewJe8p&#10;cZxAYyPCHzYaQE8dFVLVrTVP7q956nwJ9dcJxBxFTt8c0Yv5mzdvZstwPhX/WAvSk1TOj47DS0yS&#10;fEeAizt27iDIcaqybHBj6/Y//vOKy1c6D+4V2m564Jqho/CCPwfwJbq9b7gf4fIwWPZaWRFB5sRw&#10;rScRFY1KvTs9LcAdVBJBRdmxd/ddd9/NPukDDSfqqqEBYAUkncBY/F3DBJ+MjlnISOmz7Rmu8Yi2&#10;86ZxbeykfY55Ne+WVtcArCB1kD+acAK4sApy81wfUnXKyXianZru6ugc6h/gY0KA2REoebQ34WbA&#10;OswJtyUUjvfJigaWRdFgvzN7zDYMln1p3XNdU1f/s3/5/XfuPTj/cz/98MOHwQmJtUTk33bbQTzK&#10;R946dvbc2a1bNhD9qR5h9bXYp2fPnp6ZnaqgN005Bfp0xHoxVMgPviSZtrRUV1fLXP3RH/3Rpz71&#10;qX379n75y18eGB1pbmnB33KutHDb0Nj975x75fZdBCRSPD+jk7WCObhKOlOr+B3SzwidHfsOGNb8&#10;RF0T69pWF+Kb4X3PUlFW1dwQbM9++CN83PzMMzSX4GfPP/xHF/7Nbzzb3pmQ69JS5598BYTu9l//&#10;zf3/VCfwQ0I755MbyzkUJTj61pEIqE+Fq5WRdHXXDj57HHxUGq1pDwonxI+W0MJSJyedh24QSkGj&#10;qiIGj+rr6YWuiLDjfFXNdfc3aR8qhOaKEZKSqs/Ddji9dTOy66PH3+UBcXYpASwSeVaWcdA0NjSy&#10;k9lQ0Dpuc/RLJmtpVrkhFvZhhYZtEx5trUCihoTy5Sf1BVfNhli1TNnKVjNdvgSw++HVDMEcs5TN&#10;1d8YYafsGS19rJ2N0kL+RPdwnkDgXGEYefDpA4Qtmv6OPIX38KWMRwn6NG7mIx1Yhiyk1nIMO4bB&#10;eQ30Vm6oP8YiUcM0vukjmb9ErVIwHesrzLS4WK5agrLdc0Yd3WJ4YTb7t8QN1dWSF3b1+n0EseIF&#10;4voeT/hFeEExlZBWCR4Xk5Aoxfq6dkc2Nq1roJ9SluJTq4Wqreczo56xQJnIB8LWQMVSvGpuHtJk&#10;1+49FV/+4+b/8RXVJMNyW1fw8sefurhvB99chFlMTd1XUP5gSfULwzf/y7WzV8fHpRokaRlWMCIp&#10;1aKZCeFHrZJsDUbCBRJay72Sc9fbpz/2jR+03Rz4s6cPn4W8HbghkgvKUQ5grKjjM2TY63dnfV1H&#10;be3mweGPnzrTXl09ah0sMY0cRBO4gyxhd6cNkziOsDGGS4p6mpva+vrve+cUubFgdqE+IuvtpZfz&#10;FVM/MCZLw8wmj63hfFtFU5ItojJeyqIj0QBdQsqoGv6oSUggrsLssAIIheCy6hPHJdi60Q2Zs1XM&#10;ISeXWUXIOb0oL+xbPENEVfBg7GVqoYqi7BTk0azfJ4fJJ9HylB4ZrDXBPhI6DYHuGbVH3ptdkK5+&#10;CY7Ul6QUKQtBSIYFWSQiuhBVAmCJGZkjxE+8K0uvQMEIiuswxhR2m9ZNpnd2urlZYnok0FjcPd63&#10;9SLoQXqISyUL+NBmUl5d+ORV2Jr/09QtZjO2fKaXptpuCuCmzCebrQzZMV4aK8u/iTGZ8bH4ni2N&#10;H3FkPC1jOHFf8IlQrYPNeI+ap9nVpFXIywVoPtjZ+YSgutqO2roXdu4YgYDNWUS47AzZgEoNju2f&#10;MQS+DmIV9YgiJdaQcEJhVjGEmEKANfOLRHK9dnA3RQBNrBGpurKpb2hz3+Crd+0LMtDKRLRbFISx&#10;vZfMgLz7SUwTq0DJdylXWFaF68kLgT8rUEL5buaH2ju+uVsCSkZb7/HkrEbY+fH1yzhcPLCDaKNI&#10;p4/Y7NlviM8h1q4EmnCDiJMKNiFSFsyj0lAyhvCkCnvKLygtKWcgym13gZ3YH4kTxHlINhmplKiQ&#10;L2lMgO6mxCiJC2rnBQ3MJVE4zIrDzGYAseMscdYAdgoeicaIvgOOJwyxWEH8qWhTiOmdF66O7dg6&#10;uF6unZjtMCSlwokVrHYy0U63WgtQLepalmkZSB+veUHhJvaFbmdSiXQWdkdcFl6BSML8YUNJOVxe&#10;riivUDlJJegIOQBAhMnwWwn3lv6yDIwpcCNmkkdUHaD5eXRgQvj1YIvyOzIjsW09YQZ5nAhraF4e&#10;aiZQxc8Uqaj4RUfWRLB0LIMLkFM0zQW4tJoRz6HYXk24S59IeCmaRMSVoKt2nCgeXHsz0BFcP9R6&#10;KypW2hZ1oGeAtFCqk1BKhpS5IkODEG0RFUGV7QJgH0A4tl6uYnVVKQ1rlLQqBafz5s3WFod+KqcQ&#10;IsXxhFdNu+iWYEFqQfDA99U1XMIqI1zRsYTETtJUkPw8Bh5tDQM6ycRPeJIAbNzcaAEZwdyBH7Hh&#10;p2qrdpy8xKfVw2PH7jugZSUeyCFbpF6BZ5CKS+gP66ImIe4L6SKSOYQqaG96Q6vQrTeg/HyIGzvm&#10;EvNfMyrxCV5I2QfyMDRXdCt2gGrA1JQQkyaIPbKg+CRuHZ2xuZQDLIqJsNNm9SLK67hIUK3KYtCP&#10;0gihcYKQkFbUHCmfyI7gt2s9IpmDJPiwwO6lW2OTkyQjslUUJ6tYV/JsNDSMOoHMFGBU4aZ1REJC&#10;OmTuRhpscEtu/MSZa5v7hj//7ddo+3v00ME//+RTvRubh5z6KtHJuiwtEfPBvaAdwhpojse3cIDY&#10;zaq0aQiQyC9BlqEPp4Cd+VOy62NZRYl6ZuosFYQ0D7qL3ZeJEl0Eqgq/XZoEGjwh1EE9u3mG2Zrj&#10;A3QrC3GmM1hjhKWuAnaOWQ1PthKc5aGPGBG1xEl5SD5hIeZ+5rYJ7wrWy3H/6yffPHQgGAKfSZRj&#10;+1LikBQwiryBS0oeKXyV9dXWW16m69cjZy/wQN1Njc3NrQhkemFi47CVuAu8gpFCQmKVthpMjOaY&#10;4U6mZiUlAuwkSFQx6wfFdFqgJGdxEQ8jMaLcKdWtTdpBRk/Cffv2gcyQPzgyOk7GIrGsdJPkA2p+&#10;wfiEnrCRqByfSxlTuhtS4DN3cnyqtxsgqLeisoohefJd8s86Ib+BhNi5SnmYn4NEGhrrW1pbt23f&#10;DtiiERQWNjQ27Nq9a/uOHdT4x0/41suv0FSRVrBlFbSFXj88Mgxb577rSku3bN3avKGNdZ6anX3o&#10;1LnHz154+fZ9Jx6689q1K+fPnR0a6jdUt4ysoSQXqw1fVPVR3EkKiCFoSOUmiG2N3OVEtRKvlBCy&#10;oytR8f1eovQ48SG1adaYbZFjEopRKCuh/kZX6CCwcNPd+/XvTFWUf+9zHzaluYIL/Fr1U1G2ZtE7&#10;oQ+mlPkMgcFrxqu6vmnLcNNfUloCbc3iXK51DmknYczkKzhcFG+3s28hha+otEgKMcBfaSl145BP&#10;7HQF0C2vUMqdyDVCbV3XQEQcN+KlrRep3Yrwp5PG3PwtKHF2hqrD5PePjwwvzMw21NXu3La9sLys&#10;sav3o//tj6Yry5//iY8tkeBsvAmozv5GLQHTK/O7tJReCkxsU8/gtrGZ3sbqmw013Z1dl85fuNnd&#10;A/OYnpi80dk10M86SqUQQd+io4mKTrVs2ECMQ01dHY8HsgZmh7CktOLw8BB0dejspQ+dOPvSlraT&#10;P/54a9vm4ZERyiZUVdfSP2fr1u3PPP3B1pa2+sYW4DmytmmRCqslagCBDRBOYVpZEawmDwsLNijj&#10;CMdEMwiNzcxI2zvt17TKfWL145zQsYJgkj+jhJNzcLgCbJRHYyroFhph+cFY43mdqKuc2dDQGxsb&#10;KKaGfUfUWE2VKjwKG11ZcUwZ3R6Apco2bt6yYcMGalRwTv+6fLIvb3vrnZaevtfraqJ9NMNyh+9S&#10;XshXMzbOWiDkUJUYJIYQnEIWlTBLQbe2WuSkYBKoW7cwP8OTDI6MwDk3bN6MhACbA6mqrq0G7GPS&#10;FC6u1hAlfG9qZhqZFt7dYLvpT1p6wAxW7Tsgs3X5jKqhuVUUQlZUmnesWgl5eXRMJt2J19Sr6+/r&#10;I/SdPUl4DDY0aB3APzOGk4BsVjY14B1T6kJ/AzwC7wQy7sR8pbatLyhs6Oj9yF8+f+SO/TOf/9wD&#10;DzxEfXPgNhhhW1sbc/31r//l66+/gYfkrjtvsy6b57R9HLNirK+++uqGzdsgElgZoZ0EMI6Nj4+M&#10;jhDSgBJBZxIk29e+/rX9t+0//Mjh5773HJU8q8CCl5YITCaI+PjGps39Qwevdb+9AQ9/RiOJuMvY&#10;y/ukWpwHTi+1AvKIwgqWPZJJVs6k2lkURBSeWULCrOLrGU1a0Obs3LUryFW8bmkpUmJne3q+3lB7&#10;/l//XxOXLt3zX/87wXTZOWtTYv/gS19mhkPVT65gfqj7J9SecNCwjoObKhIo7WOLvwdclV3GxOYT&#10;qU3CyPwCqUUoH/BoHIL9A4O9nV1QAg8ogBvt3LsPUhyfmlZTOpcYl6SUlaMf6hPx5+FzF7gZQIOZ&#10;nvZpaXEZtVDh+IDRqOAMB25LsLqq1ib7NEzlBP+IlNjUqI8MNx2BtsczxjbPJif+zFYtXhuOes8S&#10;rD3/fd/1Fd4D4WUnqFOLhT3v8DjBSMUZFuVwkkM9lft2SqIXRUKeraXQxNNleA/BveeP4FEmhjSi&#10;XNqqyWaVTt77+ETRP7uh7ejwyCiBCakbw9TlJY+odq8Cwh3ixwQQ3oqF40areK7XDmH1eQHsgmhS&#10;aCmWksSPiKqzVePrhzfAVWLXrkiyrHbUZZeKq0m0RS2yNYw66ISsSgS1X+rW0CrMEnj+8OFHW4jL&#10;bmgEd+rr6z/859+s+O7zsa4zFWXf+MXP9VdVkDaCYVO/mPOBkrrbSypfHOn7bl+Ximjg85I8hVLT&#10;IBYF+MkxLrSORG3FO2v9cOYL0JE/X7e/98S5+9458+bBvV956uGJUhpna1/LDBFgp4kNSNELnajN&#10;CT/JyaGH7MkNbZsHhx6/dp0n7aqrDWsgEBbdP8lF0nuB04WkjmlBqgLSnd+5jW89/cobfPNGU4Mi&#10;SsYnHCugWQwTwhwm9N3VohyxpULDUe1zoq3JiKGDhJtLSIOnjF1Cn8ZSbasKy1FyiYBpYrrd1rlE&#10;opaMHvovgS44qUe0ZG+WxNbENNdBa4rCJgriWF/I44ELBPFkJBHbluCZcNMH/sKPo9mck+v3I2BB&#10;9rmUJpnSSq40HKxz/AIzUu8kBYki2SoeQdhFRocZl/CAVWUi8vKcPhP7FXxJUYpBhhlBesyhPKyS&#10;buxv1Zt1moyNdDaDHip5YTM02Q5WOXUV8trS/csLK4pJJuDa/bKGp72HoWWzZ304Fd8W6EZpZAKt&#10;3XQx57HL3re/4h218glWmjxe4giJWlocj1+58ol3371eV3u9ru753Tu76xssN3TdwJMCeIoI1XhT&#10;vMoMQXCGS51zBz7QHEvpob9KJPcBmckgUbRFft6d3X0AdjnrioS9Ru8kmrc01z/67vmOlgbi3z39&#10;ycqkUjSpdaVHSwE7bqBaojOCeBimYtEgdJK4nfbuYAaP2WhhRNjpcJddq/ERbJ6wfQHoorKYPANh&#10;EmsKHowJFNGKu5s21Agj2jk7clWqlqQ/uzMduAtaudUyG4dxdvf04kuFevHQg2vaRvACuvGGAsPC&#10;eDQlGTdPajxFbLcZhT0djt9K4TnHgcXSrzbpjsFGSRNtDG1k+SQUo+O76HxqEyt4BJUAMJG6S0At&#10;9XUPnrk0V1tDK9LwZ3Oa4pccPQcqoTDt1EfI+JURMjtLhAYarH32ABpUF5VCywu1qwWfcjkXJA7q&#10;NOOhLja/o1cptjSqHbofygynga1EwEQEUokhuaGEEg/dHJkvpvim5ra2qpIHmhifQJ3QTJnDqlhN&#10;CvtHMI5y7lwZzQGLhOOp0qGYCxX9TBVGewlZWqfUFTqsyfjXyKnAZyagWgHeBJo4vsXIwtKM7SZx&#10;FQEEqnnnGQ+rVY4iPT23w9tBUAIWpban/bjsDvJlkq0a+yfdtyjwmIf19N6trGZUi7MLZLmChqm1&#10;7vwCHZcePnv+u5s3MVdJmqRa1C6CXQFyLczRkm6G98cWFn+sbePo4sLVCZJgFMGC7o3JScNSkM9g&#10;HQFVRF42f8r2QZRTc8klEXgw+SYpwJ+7NFFdvuXUZYpkQeMlI2NXNzYKTFY7HLpCFUAWank4Oc4o&#10;iQOMQBZHxMkqkfmmGC5xW7aU9kwKyIdlIhYhhEcB9soa1sPS73FB/hkB5i4HZM6iNVDTcy2Wuuuo&#10;36oKRCDGy2hBQm4QfixWQ3YpDSOBSGEOapTGQhtrtSPduKf4Q9SaTFURb5mMO8YOSkJDAnTD8iIp&#10;CpcMAwLFoHwQZAqJ8BqaorE6ILCixX1/RbEuJh1jt/aP3NPV/yuvnuTF9caarpb6v/jU0zc3Acwl&#10;xXzD2AfQtaDLI7ey7+bNCKYDK+GdjESZEKYIKZaohRZ5mcCyWEkU9TDu4AHQtNAlIZkhdlYN5KDh&#10;iLAzhJtk7CZTIURYwLe4hpQiQUnBWGKmkto1oW8o/jQp9BxKhUjfFa4iHMQ7w3sj7Zic7wg7s3NW&#10;VUIluC4WBfHX971xEnpob6hG5kIeKjFMDI+dgqTEcSUoROY8daXmZcirtYbKTBGUc6ujrp4cLwR1&#10;T3cPUAP048TeCKfQEygzxL4kiMcpv2pAyWpzBd1CHMPREH5Mxe/44HVsdoYAn4E3uUadUaBD99+n&#10;ak0VlbjPx0YmGhuaoDvWDzZq5FJzAbyghj0kwy8tU4Ogu5vcpQkmBKs1tl8GM8WdwEOiyB8zCD+l&#10;Xx/G9pNPPkngENe8fv060APlnyDNY8eOvvLKKxdOn4IbBsvD/p+YpJD8epCaTdu3lVfDK5epW/fp&#10;b3xv38Wr3/zJT57evX1liQY9kjwqLAryJbxgmb2Hzm20Tj+abckI8Tt5ir1iLJdCkWPrqHRjAtiZ&#10;uEyPPlRa06segi2jPKjMyrCOoEhrfetQKrz/xEyhigMvv7Xl1Pmv/fJPqWqe6AZDg9mLgkTCjKSK&#10;peUVuL6DRBTbVdegngw8ewR58SY3QoRA6mIjjoCz9E3gJDAsc2sNygMWjTDxLoRNgokKeBFoBcMI&#10;r+zoGA1VaXGrzAIeQ3xej5dURuTpcHHASWEKEDagmOPQKC9KI0169BS2NDVuaG4lFKv6RvcTX/l6&#10;/4aWV3/2U9E9Q1q7RHXiJQ5PCyTG9EDHd/SOtM0stFeV9TXWXb5w6Y1XXhsdHGlual6cnSGKCllG&#10;dCHymEFj3gvPunWrqpaMpL30Eib0gnAmYgkZMF5m6Bs2SOrQY1faf7C59crh++665y68WWSzCuS/&#10;lQfG99STz7S2bLh5sw/3PdRHTdnr19qZEDmacugeNYlKwnMzYKFaxGVhMBSoHIlVofdr/yYFFwH1&#10;kbAi/5PwsjX6a7ypAAEfoa+zoFHLlvJ4fMqyZoH9bAEF39mI8ooXRNQYOgnJ49AsAUfklePZm5kD&#10;v5oE7dqwccPWHTtYFoCq8Sn2zfhQ4brBjW11nTcOdnQfa27UznflNQ7G40K5K6oZERG/JmnGQPyR&#10;9ubUFL6q4A4QgwC7qioKSMIn6B1+o7cHR1ZVTTXdu1R/ZGSI2DqEscQJqetVVJkrV+ze7Fw4CD13&#10;RlX0p7YDJKopFTKirBWkD6HyeA3QKSJpUb1aVM+RmiNzRK1wHhtZmhmlM/PyS5yk0dDaSpQWYyM3&#10;AU8eq0AJOeYTjytps6hypEoJl19cUN4BGIf2Wn5r9+BHv/5CT0tD5xd/et++A5DtQP8ANAliCxP7&#10;7ne/d/z4cXrs3nPPPRMTg9COFVMii9c3NTcSmwWwTjdOVoENyCyhJgZzkPAroFlhER+dPHny53/+&#10;5996663XX3+dMn/9w8PhZ3VU3cLl/TufeekY/vxzuzavldZBQhk5rSWqeNMZdQZ1rAWHqOe+cofY&#10;mSTIx0IgVOJwpcZ34xA3MvZBceVLly8xS5xAaCyUAVrHa4rZ8YKfHX/rb5dt3cY7dPthknnR+MST&#10;UcCOd/76r77hHRFaYXJ4XDpiQ73vEAta5/INdFMpLycZVpGboPCzsyRZc3KwPhadN1kIpnF5XhFw&#10;UUAdcmLCuZN2weyM/BBRHyCJj7A8vrVwo6men2ePntjQ339+5xapRmrFpYgAxBkOQ1BdlkwpYxMT&#10;paQ6Jjs3zFEhH9q8mepq6o/HzEYYcxi/37d8P/TOKtSVzUZ8JfjJWq7i7yY3et/ULdNF1ECGnCts&#10;0sL1bH90IEXYhV/RynystRAcowihnQRJxWO8jxiyu+hZUpDFb8YywrUjYCh52Dg/xB8v4qMfb2s9&#10;MjQyRj9TM0+LISM1qpWh1yFM4dJq2rNuHauAzAn5uKC+hxpeKFhhJTqhxw9rWzoiuyMKBsAuU+nW&#10;Dp7m3g5UCjspogQym0Xv24C3raMTCG9QLKeQJylDskr5SH7LAqpYWPK5WxylKlvb2jZs3PTYY4+3&#10;trbB1vDgf+ZPv15/vSPu3t9Q8yef+3GlD2FezM3ft6782armExPDv3fjylV6HDvM2tWLXGfUinos&#10;hAokYT46jYvx0Po8PP/a4WaRn3v+zb1XO984uOeVvdvZy1IqXYDZ2qYynUwrEZCh9YkMqFjkNKQ5&#10;5/SGDdzwsatXt46Onmxr0xcd3xpULoTOTsQA7DILUOOw1Oa6oN7M6X3vnNzYN/DupjZ6ToTGa+OT&#10;S9mWScItQylyCJLjINFC6RgIaqLJTCJE4taJHRK8g8E7NdUQQGRMSs9WAakwzs0QjCHbt8+Ptj3K&#10;zJJqOJD5A8tFReS+pJvx27EA0qOCn2QHF6aLrfGG+FGocuA7EeXmoBVXHZeSIvbihFSasVLrUl2Q&#10;4wVrIO+6OgfYgDZyKppxyrNB5Pg7gWs84apaG8E+wWgYm6zTXGrIGF3x73BuJb/jTcfaoOgH0hEB&#10;WyJkl7HTGjlRKKgrsZz8EDbzlXkXq5NtWF7LBfJeb2K2r3NpRejQj8DjklEpVGWVKcTJyaymSe9x&#10;wWxLxgiDb6z9KGrYmV6D2SYnML4nr1//hWNHtw4Pv7Br14t7d19vqNMzGlnI2FgwH7EX41zxOhaa&#10;j6TJ07RBkUx8L3Zb8JWo9Yh1nETYjZeXPnGlg0JpE9U12TVjbwLYjZWX3miRsydlmbpJcprj0WIu&#10;bMeoEqug5GnFZ/EFaAYDQyF+poVA+gS+OMIO0vUQaLCYjN/Ymrme2SmajAyrpIhdlI3WJEYjmnRC&#10;xQzDZDXIkODO4g+O2hF7yRVww/SqzmFuPmad/dkj4BBIPbwwNBVT4wiHf3mmtMEwIc1UROkJBuik&#10;R9nI6upp0MJbRiUb1wB2sfKxGgl9JnFL8YHmPugwZsBzq6ehkyJvwgYdDSdQjPlE9dr/6pFTD90T&#10;f/JFkDVmRs5sIAD01dlZ9K7IbIiDrmiBSIab2cxH/JTHZMgy/RSkoYPhgCsheggXcMi+amUoZ2tw&#10;kPPrqmpUHnGR/CH84BNsWAYqxuSafXwdJRy9JfI6KeVhHK4ATVtlWHJySC5RgU4mXgm5tqUQL/yn&#10;Os0KWFHntMjln5ggDAUNh5o8JBIxLbJYtcFD4kot5vuLdBKV2kgIHkubugbsdrGHIPGGmxJcNMP7&#10;JfC4sFmikQKXAjmieriCBx0T6TnC5Uwf2FgiA/zp3iwn0QUNvqwM7qrkHdLq6beuym7IqVtXKso/&#10;0NGlWlXrCgzSCZHi98TYOLFpiMKwZK21ibraZ6bFotkXFjTceXx8WHicN7Z11cSa5qW4rgw9FZEL&#10;OFnqQEEOw5goL95xrp03akYm3rh9u8ogUMSJjkNKOVKxb+BaLTp/EJHgfixiXZp5qwRkWrikAIeC&#10;EIz5BHWm/FBbDOkBvhb+UXZj8K+ksGTAoFhD+eqxySuHqCMKcUWjUxQWlxYzz7PgFGNjBCSSDERG&#10;rtrROF5ewVMRCc8mUza0nttaiwRPSIFguY71S+uWKh11ka4X/JDKj2CTcFRLgzKS4yLCTr3vBE1q&#10;lzJp0H6g4mTDPX7qylPnrj99vmPH0Pj39275vafuo/0raJRBJ2nFIWHljZuaIsiJaSTzjBnkBMJZ&#10;MPpwUqr+pnO9WUXzE1KWk7CS2MjZ7+BmoXwafqMKE+0QlaIrhq/IKH2UyYXYrfTJDjrM5JRpR5tI&#10;8ZvAW4n4g8m76ITLt0ZsXeIji3k1bxGrcZETLhiAXcLJzY3Mx5LwNfrZxwB4/LC4TZIKqDRfWWnr&#10;6ju+tTlYDXcsXk9HBGbZSgvYLtvWbkSjJqgExF0W0oX80YsXn9++vbGhmX3ffeMGvIIZY2JDyQ56&#10;SySoH4FBKEyYLWa/TCYxg7l5ghI+H6ZIKLHSWNLCmnwr/9Of/jQAHKgKi0clTvgU4B37EuMNCI+E&#10;RiZiYXZBiet563CP3OgSKAud1dfVj6gNIgUCaFAiO9VQtALumE4geqaYTcVO7+7pZu42bd68qa2t&#10;vb2d7jwU/meVQe6OHH2rq6sLrFKx0AUFSBogBGQMHJNIH1L1sOqrr7b/4p98Y6Ky/Etf/MmRMoHN&#10;pcRN08C5qIh4iob6OqzrkIckdsMxzDWce+xeaXLAheKL8oRbWw7P0HsdXxESN1GBk3lUInVqscRU&#10;igK80TRlqdYrjuCUWMrBiV1GRc/lW32bWg++fowzBzcr6JTvug82TAToU+UcSfEIhSDyIpEl/EaS&#10;7di1jWnnNXZmhKdxEV6rfbIHG9H2IRc5bcKJgc67jE5b0lzh+6MTo4xEeF9uPkHOyAxQKkQoaT6s&#10;PgtNe1fc/gKJ3RNAvNKBLbAWKbEKTr4Fp8YHhPpJEQHGuqGtbd/u3VWVVVtfeu3Q918lx/Dos09E&#10;PX42AF9lJGSwBaeWEgbZmFk/MZ9TPbdwYVvbXGtT+/Xrp0+chOnT8UfB2/SUAIWZmESo0HyTR0Cg&#10;qlNFXS3xutu27yBjmqhg2Dq0y1whXKlluv/lN+44cvzcQ/eNfuLZ5uZGVntqdpEOwn39g3W1dT/9&#10;Uz/T1Nhy8eJl/DzVdXVvvvnmK6+8ijFPLiSqVOiQqOCaKOxh2GF5OUvDgzPaKOAaSxMwNC94R1Gc&#10;P2TNBkl4xdP9luZwgYslsf2OwGd92czci5mMkFUFoVC6zge3UxCQFTX75/Kh+b6+m6w7zNvx/K71&#10;pjpieegfxN8BMnZ2dtIeAdIEUBNpbWx9oaxw75Wun7h4pb2+bqKiXJ6ZkhLWlA3ICa4XSRFNOVgE&#10;nQTV5eWDjvGnYhZwGFr99DC0n1gICOJ6ezuuTAJPCJLtG+xDoELQhOJC9+xVqBnkbFwxuZohK6Zm&#10;61al2WxJLKGrIvI2ED8p8INjFKYbRXJAJKw2w2MMxK/BzyBXMEji3rXR3PVMlQq3b2daOB/1CvSG&#10;yeThuPLI0LDpPHD54HJaOAbS0N79iW+83Nva+M7f+YVD9z3Q0tKGzsTWYCPAgr71rW+/9dabhw7d&#10;//GPfxxWcvTIq0TwMQPMEuvC2FgmHAxXO3s6ugCUKY5GP5Iy0l3FlIoKyyvLiR6i5trDhw+zU577&#10;7ndramvQ55hKBgwZM1TUPl5cra545MwVnuVGizquWua9B6qLd7Ij+VOeGR3S58xZxIMCsBNS4QAK&#10;Sesk8h9NMb4YVJTqJQn6DFp36dIlnnfXzl1gdmtvl73+1je+STAdf+7avTt78w9+78vkGgdPi8vK&#10;RIwYbyvKfxNgh/CFm3EabDwYWmjYFPPlCgp8LlZtHeaZ6FfUr/qqai7IPOspHBvCvRSUt0SShRis&#10;qk0FM3exC+qI8P50VSUpsRsHBg9c7SCBmVih6UklinFBcMDoKSzeixeLboPJ4eAEPYsV5hD/qfmR&#10;4CwOuQpVIzti7VYFga+WrV1isb13Zt+3stn5caUfuQq567XucXdOYF+wO5TLQ5KCNAArOn4A23fo&#10;N4EkvAe2k6T/fzpi2KHAJHpMtHmNh107sLD5g5wM2A0B2EllSTleGOQGmGTwxPxovQybykXsy1J9&#10;fXWu4s4+pBOlEAAnCFqKXGDa16XsN6Y9rqM2bJHj6TP14Ga/YYGsnfCgVeIb1noTI1VKXF1VQRJK&#10;QHyQn7Vl6xaOG109Cgvs7L79H/1T+ovHVFzfteOrT9wPZgTrQ7c5XFb7WFXj80O9L430WzfQFKgl&#10;F//rsjqADGQtQcP4wpWWQNFj+8OX8L0Zv8rNPXz26k+8+NZEWcnvfuypaw018szbu6uBSQfV84YB&#10;L/9HrHcS8iL9TbNnu8JmRu6NutquurqHL10Gs5soLR13T8OgBCnEaSRIRlqxgoHBx7z1trXcbGtp&#10;6bn57JHjnXU1I4Ukd3A6EKksCmu/Kl+Q0ow1b41ULuuo7KGFSFJbFJsWJX3j0Ka22ene3XC3sO7j&#10;IgosisOOdq1xSEbnHynP99a86FC2R3jaXAdKae8JNOMp9XCDXJVwkh5x5fg09mC85nHCUer5keeV&#10;D5JdnZIWbyHC7CP1TjG9meCTjRN/Zo/JGsoecKJuQOBBD7kr73FsrP1WnBBX8GTqkKEeUKClafKZ&#10;e+962lwT1vndTga9RXBKPF3slLCfJQdTcRN3yW4kiOy9R2wfO3ATXCn4ZIJHJCX7kjnNuEvcIqZ0&#10;7QbHK574DWL1/SBPXL36i8ff3jo68sL2HV968EGaHSdRkHwznc5YoOxS3Dab25icWLt1JYBlQlrN&#10;wCM6TfzHpfeTlFgmg1MB7NQQdkOrlQMPxTg3s7rl5uBpPD0aX7aaiaqv5YuarQLsEkNXaZhTlN/R&#10;vuYtiZX1zmhB63ZIKSfLclW4isBkRrs+D4YTNBUmXMK7xBAS4Ng0kibSs4oxmf7CKmCnAsAB7bCD&#10;bAvHzgEaCYkQwwBGQSfkaGxqVn4MuahUInbYFw8s+yAHVd9EkqhrKQ5IsYEEskggfj8+/hStuG4X&#10;8M97ATsTpy0it3T0BKSAnWMMvY76TllJEVsV1IzdEfGzUrbvveu2N48zuyCqUk2tkbLHkdronNie&#10;CHE0BKYytFNFBri8AAd/qqZwepSVVaAlykEtA1AHt0M75WrkUnBWXJwVRN9QIsuCpFgE8DJIhdIY&#10;ZqpranThoHJrmHLy8fjCOxw5DlyIGxDzs76xAU+/+lkR9+SDeYxyGrHhOzs6uRGZFpSBCg0H/Zbb&#10;kuQY3ZzDncn1gzvdwmUga83N20SOSYSJaxUG/bxXOich/VCUApOTHjhYXmpHi/8a8MjlLA3YKWho&#10;nZ40Ux5ig/FTVKoMPuAP9FVqC/Ib/EMsEVPfoodl/0BH57dam8WVDHYgBPHco5+bCvUIUNjm0tIP&#10;tm743s3eKOXEjSIi8saN9tABtGXMc2N1uIz2jgzGRTz6wfXw0SBt+NZgefHuCx3FdMzAop+Y7t29&#10;ld3OV/giSChsP+rwUOMIzJe5wrumTrIaMiCgk2fRh6NLpkJFjfVYbkkz0Zwnj6ami9FWO7andlhI&#10;ijQUnUr9TOYtBoa/jZJEKvgXlD42PDI4MDA8OEQyB3EDioRYXFLRYaUqOdnNHsVw7WhBU1HrDZWs&#10;qbGqhN0xA0yae9TOEJ7NR+psQ/CBvFSUzFRtOB6ITcj1Qu/n96PvnN18c+CL33uDnhLvbmt7fv+2&#10;r963r7O5LkQby8Gm43do0fyG8Lj+eupBj451tnd85MMfufOOO65fu44RR8ik0RtKQOYDosCTiPJh&#10;0UUhxkTTUWs5LUsSLTZiCBFB7FHpOZBcyK+UbjO5kwT4BrOwyI7tDJmb3vJVtkkh1QlgJw5v4tEV&#10;IOBA4pgBMj7NsBS7GGmIbpgTBqB1MvkCs9K9t3IFRDDD9qYlgJ02Pvz51nJLR+++C+1c6FJVaYRz&#10;lZZUysBxT2S+CMamGhQ0QnTGK++Ttjq8Zdu977zDraZ374EbdHV2YtSDmXBmBM0Fj00pX+TP4Hg8&#10;HjHmT0x7Tacvbc/VLtuJcRFjZv1i5Hqun/+FX9y8ZSuF+QFrETBTk8SplZJeyqUpkoU9jwm9rW0j&#10;XL/j+rUzp08z3OaWZjTR4ZGh0iJ5EiL2T3G/0ZiMwGyHgskN5QhJ+A5kfe70GWJQjx49hrrR1NzU&#10;3z9A6BMcf+vWbfQXIDeKgGRcJ7RfqsLOa2ioqKqmMeS9x04++/rbLx/c+5cP3z23MCvMhYDWhRlJ&#10;5+Vb1Jna2NYGRVNjE5COpgrR6TgO7UwmjB2KXsts0PFEmedOzLDQgj4CXmCfym1lmmCVyAhXuJkd&#10;q1loAPwPHF3wuYOo+Z50dKuZUlBkk2AJSImihBOzcccb73C1/q2tks04wKSuElephNPFmSmmqqqi&#10;HKEzMTGGU4SQwHVFOMxyN2/ZzC5p7+pkGKSXUEAOlLtAClaobRFqn2SCUALUiUegDJJnDFdUyO5e&#10;V5ZzK29mco6QyekplcEOxauqohrcSkZgaYk43ew0VgguAKL7oUnFFjU28nXY0OzkTEVJOTtpamwc&#10;d+auHTu3b93CGm975c3b3zl98oE7Lj9xP8KR27krbjhaVWWAP5lQNqFqPi7nfmQ9zTrzX2+tR/CS&#10;Ic8WHxkYosY8r6cnppCuSBfgBhZdqTCUncLhU1l5z2MP1zU1AFAD+4pTUKEA3gErWV7Z/t0XNn3n&#10;e9eefmzyJz9ZVlk+Mz87NjVBZhVCC1n4hS/+Qk1t3dsnTtx76FBZZcWNG12vvfoKaYxMDhOBXkfm&#10;P4EfU/OLRaVljc2AUBvKy9mc6NnqlLuUs0ALOlaU2SBcS3gn0QBLioON3RWMJjYbhx9TTD9kf8T2&#10;S58oq4TdcqOZuYWKqpoNdK0tLRsdnyS+lfcXlpZpt0raeGl5RUlZOUlUePG5vTs2KQAEL8vE9MSY&#10;8vqmJLoL14HC8rsKn19DPcUeevu6JqfHJ2emoBwpf4XrmDyApHO7tjR19Tx1tWNgy4aV1haYNNxs&#10;bn6ppIzaTEhEsSrXb6ebyBLbram6Fq6G0w/UT49DEWXrhetKSvFIzi4ssoWBXHp7hNFv37p1a9vm&#10;mzd6cNM21tchySBdioRR/Y/p5WGnWUrV6+ABb+EzxQ7Tb5WIziN7l7T02qYGYK8hInmnZ/qdx0pv&#10;6JrKKmqrTo2M0VODHtKTo2NkXiOh2aroZ0A527dsXaksAWUfJRKeDtF086qpZLaJVYV4GC2PYG5A&#10;WM4KahceuU09g5/81qs9zfUd/8f/cufBO3CM9d3sowBBd/uNE2+//cIPnh8bHXng/gfuv+degrn7&#10;b/ZPT44RpMxDM0M9ff0QYXNr2+DQCHJk3959IA/A7Nu2bW+ob1ClwzLYTBkZczt27GRy3nzzLYQs&#10;b7IRMbBRixiNoAFD9VNV5YjPD736Djv2WlONRA4k5b7M0lNIUUWRcFn0+OEEfpZIJRA/UVF6RQgR&#10;kSIvuxQF9fEqQG1V4SU4ofuMwxLhcDYnQx+HlOVHX8a5Jk3fhVJAC4688Xr7lSs8+6VLF7/9zW+A&#10;41+6dOHyxYv/7jf+9eVLF7jd1St8coHtz+9/86//z8HBftX/p/v5kpinCiSjEMHM5H3Sn8uLbGQl&#10;s6kpzfKtEnW0zWfDIJhwJYOegwBgxw8Nj8ITmVWoi01aWVXDlE4zqbdy6BJTU9+4bkV5ssj5kvIy&#10;no3KKJTDxKsAFfBU7D6iT9hMMmzWkS+8wBJDxmgwi431b7c03na9674Tp69Vls9WV42ODg8O9MnZ&#10;UFBIUDDZUyuLyi3VxLq+N6YOrJUX5M3J9REmnILUo95IdPVaVSYSyy3d9ZnykfEBKTQRa5TqKMEc&#10;fvid+C7su5DJ0y0d6+9kLS+8qrpoHDl5+GWdxgRqWQSDgscoP4zS2g7zh6NCWxhgxD/ry1oP1TWT&#10;WRfhrUngSwxkFRGmDK7DN+WmiZAoTuaL8B2eXeLbyU4xLcyDCpuqE5Gglg+3tb1FPyMCZnNzkFCs&#10;S/Q09FdUWwC5GIQtxMLGAdXKjELhJFB5L1X4wmRULWCkEapqYBroB0nFfYNfsseJBw4eG/gFL0Lj&#10;pIRE6LtGjlZhGqg/xDGi2ZmSS1xXnagU8+DATcS+JlBphqwBQB7zTk0YvNnYC3t2721t3nT1SjuA&#10;3a3vfO/gv/8PVE+wRpp75O7bX3jgnpXJCbbPY5UNX2zZjorz1e6rJ0YH2Xn5t9bnItK1jSN6IAEW&#10;bSNHepBa0omAY27pL2cl9eHTVx44deGt2/d899AdVtQIvnMySOKKTwBlrynyQcFfXgvb8A7n0JuO&#10;xHTIlwCyycry723ZdEd3zyPocsvL7XU1zDwkBuPV1Ku6nJQxW17R3VVrFy9CZwLaOLVlY1tv3+NX&#10;rnOfDhJsFe4nXSlgOxeSUWEjL5/4kU1OKv44+kz2myqzYOES+yQ1HtGmQl5iXkpDxorJJUEMe8CR&#10;lEgGuIVj+LmPuhyViKmYMrETlLoXujjiJJIV9Kdr9jMQpBVZVYlpxQrzl5tIaEtJ+Xf0WVTAiYAJ&#10;qX0RymRHuZGYOI3sFJ+mpxG2GFtgZWWexBcafCPl8a3iZsfr4PnKp2uzkhIN9WgzkVAng21uag5T&#10;lqARVSl38ENMLykeQbFBIdmuDCsubAnODCNED2k7JXau+IVKBCoqM9E64MOk8AYTpsEfzN9nhvGv&#10;ZU2XOAzCmLf38CtCeSPib42PzbBSMuAYmLenvk6qSrzWWNaApNBM4GjZaEMpcg07nR8A6tPX23/x&#10;7WNbR0ae37Lt9+8/dKOhkYVQbIsVJwJloBn+DPUpqDEIUnI9JiGdIi4OGavdqeJN0KZATFzUn3YK&#10;pCPNR+nApBcKMw5H2DI0fHbf7tQZoEBsxry1f/jglc5X76RPWrLyMd/Jg4gpic6KCgorKCy0rugW&#10;YN3oBBooehiUTBcLeu/RFYjaogQIIVKEsOuR81l9NA0hUPnr81cACNxvRNmNGju7Xxsqh2xxojTW&#10;wTkWVpbA6YkahXpVkQZLQSUgI3zWertMC9xd0JlCzySj1KwTTatwYgQvFbZ29fzMQmf7jc7O7lvz&#10;mBU11NoDw2pqbEJTYu3ml8C251CPWBbBk060RudUYjpvwiQK2YpOjTDOnnqr2E3sXRk1Bg+ZaVFW&#10;9IZOqTjQh/hLXrAQcFmtBfaYlnh9GV8qWo+nrnxkiDLmUyVF8q7RS5A91FnfODVJHznipypoJ9Db&#10;0z/UN3wLs4f2Hku55SUVDbVNZcXlKp+g8stEK4MMAEOUcz4vqHNSgyJdXKKYEqOrIYkVbldKGj3h&#10;VsS35hAXNjI8Qg89gsVKC4tIdmFmmEyABtUrUHAQfiL9iTBV3uUMNuncLZQbNK5b8/19vXAqpoaY&#10;PMib4juoH+SFQr3r8woUNjO3MDo01tnR1dVxY6inF/Wc5DfYIMFR3K6MDKDC4tqKqhJoZmERq2pq&#10;dBy1m3psMxOTqMez45OULlPZrHWFjoBE1pWQMOrgZJA4yU21PLVslg6pcPJ8AzcIbgqALmJT8Htm&#10;njpUi3Pki6qupVKE89YVschucSTlQXl464qQubDk3Fn6U8B9F9HdUXHhsEwXCA/NGOSMubV0tary&#10;mfYuZFhPXaPKnDA9ED14+bpSkWwe6S9Ynfnnx6ee3dBCmO/1GaEVgpVBrRfmRqg9mqPc4bISlokc&#10;Uqmr0pCBQDVymW2oO1hYiiubmqSYdwm7Kyd3pCB/57VuCKtufProHdsVzMPN1TYXW6eIHQN50CZw&#10;bGhysH/4zjvuYc9QTpsM6caG+qnJccU6KmudjPXcOdVkQ6/SPKBi0hAYHAwNHryPAFkQMrYr+5kt&#10;iNQSs2GqnYbHdCFGnbhOFiRUAKctIKoFyhgfHh/uG5oem8pZxLkokYPsQeGErLiNmhIw4Sps5/US&#10;DIinISrPWq1wDVQojf2OpcleJJttaHiQcIRohrC+pKiWeuc1FH9XIIJU/QKqQgFKih0oIHv51sPv&#10;nPnCt1/acnOge2NLV1PtH/74wx3NdROVZbDNDIDmEoAD8FXBfyqFvwAmy5/rcwrKSsrJQnng0IOP&#10;PProydOnr1y9SswBJjYLB/FBX0vCfqdhHUs5FO9ii0tdZGwhMAPxXVwheYu6gXTNJuVIYKWUIVlA&#10;kqNhL0hKSp2V/JrH7lTpRTWCRebCw0JpZHDQAVOFrpIUANRNVFE1cT+HWPe+5kcKh7vbKULRyVsq&#10;txlBxBbcYkkIkmiHjaN0RZAuFEn/34VZGmQt5+PTW1bXEX6u1VVt7OkfXL/uQlnZLYY4u4S+xcjh&#10;H6hxMDysFSWizcysWykqKSybZVYWbxHixnw+cv7cC7t2s5qwRlV4dvwNHJBpB4iSWE88rRJkgR0w&#10;MHi/EGQ4qSsvRtcX5zmGDRfGnH48zapJoo4q/Mk++NznPhfBIA7mnxuktD/dXasq4XxEfXL6ho2t&#10;IwPDIIg3+266d0GRkLW5WeojMLtJNHgiVZP7sAAamYYnQQNROlJ3+s033nC8GH5vAdVQJGRET0a2&#10;L1o+C0kkC7mQtI/kOUE073775KOnLz6/b8fzB3a6Vh/Pr4sWFTiszGAavylUTNCW/LFAVanXNDSM&#10;kPdeVK0l/8e74agMauD/GLdzQiXMsi4eazEarsCH2WUtoBKnrsR1clVdl/9vtqoz/R1vnDh+6KDf&#10;iaB2fUnqO3X9bRIYUhE+HfgrRZWpTcapeMkQjHJWeJwukWND3ICdDC0/l7wTjsjgsvZaKRCMvUBv&#10;Gftp1R0p8k1i2EngtPsNRzqkrEcnD0MDwC68H2VZuTiXQ0pVVlSSg0l9fb6+5423bzt28vyhu848&#10;ene4ph3imwhsbiGTUn4M3ZTHempJT326rQncFl8ZRfqIiOzvvXnx/AU2SnNT0+DwACoa8lK1wwiA&#10;n56ua6g/ePBgYVmpF0wTLpsvigLk5m1+7vubvv3da089PvDxH+ealLKAHVH0ramh5eKlCwdvv+Ph&#10;hw9fvHCpo6MTeIU989WvflUNCmZm+I1I5RIRDFjf1ERVCzxpAbTFKkv1hGP4b34lUxb0816tN7gA&#10;R2iBcQXpJaVqMqtbrOTgHmQJ8O9x8HXh7pC9LVlO5lsZoWr+nbttPZsFtbqZ+Pz1kjf5CieR98nX&#10;WbWenhs8lKBSDc7TY58bLqPjbY1bh8ZoOz22fdtUZSXuTEpapM2sVUMkCIbfTDe5RdENYHBoSG1Y&#10;PSadgFqKj0UkI+ufzS4X3NgYgZmbNm2CMHp6uxEGtbU1vObrSkYgCyC/gHY5QIcofQyHESrK2o2D&#10;iSFHWWN/sl7q6Er/37w8Umtxe6Jmscqq7Ehx8dGRoD0Olluuzlp1txhFoOt5FwnNqqlWOKoat+tb&#10;8pwwAVbUnC/qPfbkK8dmKitO/MoXGCMUxG5qb++4evUqnW1wEjDmO++6k4Opvnr18vXr13bv3sEE&#10;kjzJXCHaKOvKViK7ZOPmrQSIcSN2ByXzotChwN+psVZq8eblvv32satXr8DHqquriP/j6axPBQbk&#10;yuQFeVNVZQieh46fZ2DEqAcAlFHUKo9KacxiyQtrZic3XXq+HV3xR2KD6m/VdEg3YUKstpbSJq2+&#10;VOIgA4wDlCNJFrTu8iU2zQV+xyXjIKQOtO7iBdqWJ9fUXkgyX5zXEF4Mcz8/bJLiGs8lD5KY2ywz&#10;AnQujECuQpV2UvdeWcgKekJtJqCJogeEV7McjbX0gUGMSibxH4SkdhFlJHRrSNzIbePFe1WklfIx&#10;btIHMYj2Cgt77jzImU+/foRbX6+u0uZSTMEKjnQcPChIcuIl0xY82PELqw9t0ZDIek1/Ysva2ly7&#10;/TOrO2F5HhuX0Xr7eB+viIl631ony5cKnVQ0h7vIkZThJFKV5UKIX1UvHSEoAR9lrfyCaYyMGvEf&#10;z1QizpJZC2PcP0kaDGqo89PTI17reddE3GQnrKUKXn+4rZWOE9doJAUiIDjOkRr+zbTEMnkqFJwS&#10;VhO+RDHJdQWAHeFKjZNFURHAEtmkKbiZzSGRtjGwbEpDhAk9+VFHJB4EYBHfEuxnn12GO8Sl4hzm&#10;Ds4DZ2aq2tuvkxLC5XF67fzWt+75wfNZi4lvPf3YkY2t6CG5S/OP1TY/Udf6/GDPn/deH6Phe7IB&#10;3PU1PbJ7RR1weepdJU3IWpK+fGtj39DPf/W5tr7BI3fsO3pwT7IEbGFH1ZmDqWB5LFuqwghHcWxb&#10;gseHPhM6Tah3WmeL9RNtrfz5+JWrfK5OsqaNDPhQIIM9zLGR5Y9Kx89IImHkeFvLwvTc08jQ0bHj&#10;zc0JMTrCI+6ZMKqE7rQeDDqa8TF8V2Vhu6nFBG9puSPcynxdO09M0T1G/JRJbbIYfxR+9dIlKU6G&#10;wukCGM5RkB3sheSHbe5MGK2oHeyBIIs+BYEn++59qxM6myHcBN4SXUUoSyblU6Gva8oromKv6OIK&#10;E7bDiyId7qMnZqcfdxjkhZ0qq0S7uoNWEuAseyemXVtvTWxaDF5LpmJsq6FuGfdOPvUWiLDS2Mw8&#10;fqaHxP7ILvUj9ws2YDxuYkCmSylG6/cZ1Jof2ZartO1nyK6fbWdNY8ruIiWWd56+du0Xjwmqe3HH&#10;zi/df39nTY3G6fwmgwfIWiuoVl/VvtNFOSIkSncJpd1HvAjLE+suVjHyyeSkMGFFfxMMM0VRuQ4y&#10;jWLv6Oh98947nBidhZHpe7df7uhqaSRt1lskEQHpvWRRWnoDEMgnhW8Q+wVhEhAw91PLZ7doZGAh&#10;XtiDyMYlCtySSuYiOYBwKT3EjEXUHnaXLEwGFILZBK11571wwKtZgRQwqqkK0C5QnNz6YjxQzJUg&#10;P2G4UFxNBam+FPydGOin7BU+cQqMCJmXRz+QfUUGaS3l6xLfk70WKcSispjijH15jLK6RZQhNgzg&#10;xr6IJ1kj4/ws8WWzEUcrJCemVTidemW/gXFYlhj1L9YRlXLH5NQdbx176/YDpJjg7GNnoZYQQoUi&#10;TVRBJKZwRJ0cWTTKH3KrVmbHWVTxE9QZmzojTjavyoY6qkUGqAve8ZsxSOV2qJcYoFVxlpKnhmUF&#10;W9L+kpWV7KO5yQlSfyitDgSI6ctHpIupcIfBTZRGtCaKBk5OTKpINIEvNrQk8FIuE+QBi+BF8B9u&#10;yms5y8FQlhaoS8OC6lv27iTbFn/jmiy5hMii9ISiYSMOVzwWOEL5TComoD4O9stHhT1JBm/qWNVV&#10;BFyE58qo8BqXfhMw5HziYiUAqzK7alVDa3x0raIyOI2u5mtZtQi4JB/EL/68NkUKl9zJWAo4szEE&#10;CTsi7sdVMoTyxDIlzVZscatdLAGBDpEZGx0O18VYTcXOix1FBFYTZDc737tjk+5N1jN9TddTn10u&#10;WHDqn/zJn/65L3wBUwsK2bFzJ3o+Rgq5Miyyd9u64OpKGI5HsgsNlYq8DxBfgPUZivBw2BcSlXyM&#10;aAjX9g5xQqLki2I3mGu7ZvD5KfM9cCfOhucEsCLcQ44rd2FIVDXVU8gHHfWhu6RrwZ8Mh9VHMY64&#10;S/6E5tH3IH0Svxgv8VpKjZIMVSwZO+ih42c29Q58/lsvbukbfPmu/X/88ad7NrX2bZRZEbcIDhlH&#10;pLiFUhRenBD9sCt2APGeO3bsILfgwsWLZG2z45QnHvapUCdYWRIHGqkDXj3pJ3bX6YnxIwUpcvOQ&#10;+1HgMcg3HjYYQmjOivBdc2TSMJydMr8lVaN4seYq7OvgRpKIqTBAW0ouE3mBaaO2uFcMNFxxwbLm&#10;b6mTp7BExUhEv21NiCNGFfNbMT799MX2727fLBGmcD+CGbUXSWGaBeF3w2Xom6CqsJ2ZPXjU9dra&#10;QyffxcSe2LmD5D8V06SbsJpOaKrD8RHcNawL43DWx9LmQjED2ZTImZxm6aUTq4uEQyv8rPm/9Eu/&#10;hBGOOSoQZ3zsypUr1HTE3KqjYaIKqM3yu/Nae29vD2ELpLjyGJSlZFKxqYAXJAA8j6u/NWUhaqWn&#10;wE8RygwZ3sT9oEiGePMmVVFHy8vLYJrgyovifevK4NFw54pKxAyxOXcdP/XImYsvHdj10u07I7xR&#10;P/Kk5hc6/lhJYcIYxYu5mxtOJxNt0ejtZ0+8Wmz7cPC8t41pSBMaUJ0iyhXiRPalfPpx9iqFJFMq&#10;BTGrC2sOyAcihUSz1mnCShXSstLb1njP0dN8ShUt2V+R7xFsPFfogEAcCuuYQYsHSr9Xh1DYCnHU&#10;wGlB+iJlpfnblnO113jNvQDswhCCzr05I8NI3gRmg2gg/D84j4CKyWEkmxVklyeX7klZukXCAGkk&#10;LFcd9FNaRtxlgQJfZiFuuNI864IQ2LiJdr4bGdLuV48cOHLi4uH7Lj16PxZAAHaR+ZjK/DyKaPAm&#10;aaYteQUfGJ+jwcFr5cWsON4PWHZVRSVRxKB1CCdim6FTSBy2joY2Qjpkbu7WnTv3HjhQXVuHQuaH&#10;deadHJia6tv/4281HX370j/8BwOH7gHeIeSafQEjQUKMjoxRI+KhBx9ma3V1dVIGkpu++OJLJ959&#10;l5niLshS+Jf2cG4uGFB9SzOgsDJ/DaaGTRURENoVRAZokZL0k7U7ai274bWjZFW1IbZTME1GThFS&#10;Rs4mioB8BsBaCxd1za/g1MFGuTjv49TiTUe9KmeKjxyZsT5yjiAB7uIs2kLw7t7e3sHhfuMXqjMC&#10;yxTGjAJP/1/0pLzca7fvQ6o9+O3v82hdzU3YGXg6UFDYNAgAHpL4NZ5RTZyXV8jxZIQUjpTeMC+s&#10;lpHwQptX8k0dilhQNhNykd4gQPlkzQPBs38hLkYFv4O6FHZAxhcN/jR7kSCfr+l1y2NSm/EnQ6LD&#10;BEANDU7NqBcN+QsG3cQySXZFk5ubmQ4NR5NQQCU4hYMyEZOu3sycqdwGgXvzyi8Q2Sv56BabWg4W&#10;byuOT3z7Za5w5Bc+y6SNjY53dd3ovtFDdgLhlg66yKVEHWnFVO/gu+Bxd9xxR0UVTlDV5QU5RkEM&#10;RzFJ1k1NBGBSanNRTjk6LKcaE95SBkB5uGvXrnFHVoo/WUemVNw5FCUJzwT17d7QyAUDs+vZEHVz&#10;EoMte60vpooa1W45Q3RvtE7upOT8xG4RixWXTaosMw2hVieSUkTmmCmz+JAJ+tQiwwxxVXUIggzJ&#10;EQSZDSOj/BDYGVonseFD2p6P4IqB1vEnvutt27aBlqqpLr0mYOiOmKBmMWqBpWnBnv0HUE0uXLwE&#10;TE8YI/aEqoBg9OKTxcxQ4VSiraM+pgIJBeRJhKO0UV8jT2HCTpeDv/Hn1aoKBOfh8xeZga76Os4E&#10;MOAKsHUhfLRYSWBP3dyqhFhrXDwx2FLATo+TwCUBmiSZnhpGKhmCD8SkcUJadTz0w1UBHPOZnZa9&#10;/hsyYlU0S7PpKuYyFwmiwEITLxLKKVwgOpCk0TpZMxONLbQBrXQi49beOh1YUqx3dSRBikCyP+pY&#10;e9qzra1Xp6euOhQ3BY4i1ySRpDFRHF5e17mLCCOX6SUokl43TKwDfCWITZOOVGLgCmqSaht1wlDc&#10;sumNGU5I1Fs8BaoSGFp/hvEAVbuwnYxVp6Y4ClXvhHCPSDTGNjE6Wl1ZuWfX7g1trUr8urVMmMpD&#10;f/bVjcfejmmYLiv7g898rKuoEGXt6aq6X960e2tJxQ8Gul8Y6o3hBKDGgqWlwBI13Laxmi5q9wP3&#10;qFW1IsJUOX9l5dDJsx947fiRO/d97dnHe5vrE/iNr5JI4vA0OxxUNiU4QdTs4B1ngkcbA89wAG3W&#10;vd4H2PFpe211R33dx0+e3jo0PFZaShR0uAg8r4nKnlBmqjhqsay/RsLalZKS9uqqp9o7t5EoVVzC&#10;Tzxv+tTBZjKlT+MUzarWOqJNGbiupY5XXWc64c8RQ+ZiDoQ0A0nLvStJxFeMknLqBigQJ9baiJ6D&#10;ZCNtLShB0+smhtnuCk+sYU0JdM1kAkkFpYUhHmpYFBp1I0ynzTDOuE5I8ERLKyggA0JB01LA1KeV&#10;DegIEUooK3YicXKnDSXtTk/w4ow/BBm76qgiAjwUxcNlr21I4qzVwBOMjNwrR7BmiLW9PwmZJ1Mf&#10;ML2fXzMMJLIG4NY7PgJN++FD1SbWoHW+hqP0DKBnMxxTofE7pSTulT1aMM+g1NUdGgwzL+fpq1d/&#10;6ehRQXU7d375/kO0M9Z1TEX+glKWkLlKImNNCYTxwSeR5iir3kGAMYHZrcMcjaa72gW6TlrJj5G4&#10;eDP6rVJSHViD5nPXjf7O5sbJygpb60y3BjteUfLw22fosteFcp6YdeJkwcEc9suJIhIinpgq9GKs&#10;HvIgwnzQzPCZmbP+VD8kZeXyXYEPc0mJGMWteYpi44R7WySdQzdtB4AERbrXLQfcXk4O+7zRvKBm&#10;xZTj6FV5VlF0ngLh5HdHCJbATvMK6A+DsQ3OxbZlNIF+svvE7swoXCxMyAz/hfhK1YTwupkzJKmA&#10;rrZho1zj1cx7X8SSx9T4WCWDxJPnsxy7914CSbIL2b+hMEQtYOHgtKgeHr65qe2xC5dRdS+Wq5YW&#10;vAkNCtWdDCslMvhQJqwlC18XTucji0IIwkuocw2dcHLchV3J21AFmCDIiMEsFYqE9pBICqP0/jTR&#10;klhDepB1pxQQF2sDVpucRN2l8xhOSHR7ire0tLZxZTKcUKrB6VBqhefOL9naF1/LOEk8ePwZNkJ2&#10;cCshBijAK0vYsAR/CossKYayxO1V2kXa+Np9F48rESB6sxQwbAexC9mRGagqWTJJV9WAwJiTfS0q&#10;N1uwbum0eoVNCiYR7FJcRGAasJiio6TRLW8aGPpAZxetJ6jeFuQgHDuTgGa7xCHuqar68bbm795U&#10;lR72NHVv6hrqgOrQ00jBUTqneUjsX4Uf2zSQ7ewgFH5Do+NjI1YPQDTyZ0tLtjvIjkp27967j9si&#10;W4RaFxaLleavKy2r+Nkv/LyWeJmsWNCu9UeOHKWDHBdTZGKA40af0SdNN5gcAA6FtdXk79UDEKsA&#10;1+SUKl+zV6Q1qFyavCXWojRFrlCh/ZKw46TfYwRVhDBKOYZFkiOn9ERRi1R5U9Z24HDir8lvC3q3&#10;IVrJJSxAY1CpOCDIyppqKL+8nDLi64meIa2b7B2hRVsHhg9e7frpb7+4sbf/RmsznoY//sgz3Rta&#10;4BJoOc5jFIGlmGQC2PFm1IWE8CIRO+hNrYExS6emMN+w7weGhigTxAShUUuHd4ICjy0eYpZhx4j5&#10;gXFZi4+QFklatzRU43UBG0aa6g+xjfcAdsHV40iskmiGY6d9cH3Z7D5EqKtuFSWhhNCxpmFKSnMF&#10;gkB5cDEvh6dD3nML0w7u1CITNsx3oXcXJ6MqMftl8UpV5QeudHC5dpUMUvCqVv0Wpf/nyKwnJleF&#10;IOGu6zST3BfrlVtw5eiRNXdgPx4dOBsTJvKOeghRejtmIXiokUQz2PTBs2nyCylCVoahGQl9/BPu&#10;JMukhuYmXvW3//YvUyRr06aNAHBDwwNE1SnXgOR8TYnisGEJN/QwuexkZhNbXSEzFAedU8hSRJTI&#10;ixo3MZjI/LGkROpzc+5HtATmO+/SryDQaHYwz8NWASfA84HCUV5dVdfQALBEHs30/Oxnv/fSbdc7&#10;X7tz3+v37I9YJPlSZPZJ5Kq+gsKvHEMhwNttm1SfXjw6eFwwpjhSoFNqUkocJgqDZdFpRaHeSYm4&#10;1B5aI59igmFl76EzG7GaxyQXPUxi3TlRb/Pz737rJDfq30RibFjJdo/krLBbxOKXhZrDTeRvkcmR&#10;Q+02SI3aBwRYBkXar7sqZS3+tbq8wAwImoZNQyKBkvAkRPLzMbtT00tn6FskXRO1pnpzkBdSMwpD&#10;yO/hKhjcJgB4Ebd9PhAi7+/cvg10hinf/fKbtx1558Lh+64++RDbGCJKNlKi7Jga7WDksm35hfeP&#10;TA0V5H9POS+yNwcGBxC9kP6Jd9650dHZUFdPrVPagNbQddSV+IgJ37Bl8z333UsVCVJBUaL9eNJj&#10;kSrVl6/d9U/++UJt7dv/8p8uNzWi4jGVMB91XBeyPU6YfTM9LFqaX3/tdXvm88+cOfud73y7qakZ&#10;mKl/aJBh0AUQ3QVtADiPDCupfUDvjnMMBdG+Ha2m2ioltoQUL767VkdZu8UC886soHitsnQF64iU&#10;xNXDNXHNRXcFO07VHzY2Hr8jmFGmCMH5PuB3sFdFO1Knl9CznBUGTJPleraG2yCA5KKfwVHsLyJV&#10;2r0OpULp60pycBB2V1MjkuLeY+9AVENbthCiyacq5E0FOvAUC0+DGqJ5HhAQk/sODQ9H8TVSTUmE&#10;h8yCoggfq6yo4hYDJIL29zFdVHxiXdRgaGkJIBjlVT3IJyaVdqU4TcUYAhfzsIwTTBC0GO44Oj5G&#10;hr1mmORHEmFIfpydJfEXjQfAju0QRdaDZrDqXKRV+T4zywtsBSQK+4xnsBJGSuBC4ln1P1HL/lPP&#10;vcrrN7/4SXZEb+/Na1ev4RvQRnOJKGysRhqnbNhAKjq34LmaW4juqmFXokgAkNTXU/6l1aHc61pb&#10;N9iCxoM6FeKBFZRuhF5VlP/OO8fPnTsLPyK8Do5NeJ3ionHm2Y8vY9PmjALEVSCmAJyOATz49jke&#10;kNfpfklCZcUYfASlySjMYuvMUgOz84/NCjNcviPfFrez3iyhJWIQKzb/0amJncpFjfyG1OVh4nbv&#10;42bvFR+rf+EhX6usx943d5I3UddTu+olcF5uQQh2Y1MDSCgGOyoyyweHC0VNSvR6NYqFnzFNLDta&#10;O5wBnNSNvctQcOhGAk0aDKDVr3tOadx6IvkqKYOoBiMUdqyEoUlHyS+gSB/7YmLX9hsNDR869s6W&#10;4ZHjDQ3ybagWO7xZJT4zwE6PL2ksSR+SIjFgEpvexphBmdCBYhZCjgRg98NT9/8FsFs71bpI6IRe&#10;j+w1VC+US0FN2p+CBqiJpPJ/quqVODwd0BTbxDCIKCeqe5gKwrA3bOWHW/sTcjAeIVYwnjFwxYz8&#10;3kcYMfJnW1uuTE0RYRcTGGW8MiuON32d1SuLjB0JzgesepQcEo+ylJGKpbOl2GVzm7ypy6pNhH9s&#10;U5pb6UkMTKwdZ9wxDBhPiPXs1DgJcCBxpaaMVxS1JJEH/ZA11kQZiIaGw//5t6oUlabjZm3Nb3/g&#10;ccJlUdc+UN/8wYYW+sD+l2tnr89SVCGZ0BRSiwIbsYjxozXVpHIbZ8WKhJRnvXLfiTMPnDh75O79&#10;R+85IKM91eH0ryLs9Cja5k7pVXqs19GcXRWmA7ALZVapsqkSKLUr8B9nEMcjjJWUdDXUbxkefvTC&#10;pc6G+kkFq65a3EE8mq6sUWUaXgfHFne9tTxaXPz81i133+x7ql39Z69Xkx6rZNCY/vR3sheAFZQF&#10;qURF7XC4AeQBcGErSOGuYlIBOQVpoxjYq8NrY9DRg0Mc3uNcxTik5qGfLMkMRsczE5BjjSEYUnCe&#10;u2Nh9DpV+ZTimtJJtmFleDjkJdEnI+nSRpdSjFMzOnuhNxCcStiVS5hCRbKEqWeBwqlcDNOw7THx&#10;Ye8Rt1Z5zxF7J7p7B3EGNCZdT0FcKqSl+/jwDGsfqWiveFbgjGE7eip9kWyz65HNQII5+6zYcAnX&#10;yt6J91cPsQZTq5zaAdXpN8nyGZ5oJpj8BJOJ8Wf38miFCfJ+TGM8+RNXr/zikSNAdS/s3Pk/Hnig&#10;o64u4Cht0lAXHRLoFprgAjaf3M1F/lflsmExKENZ/DndUIqV8AhENiyuATtbjvZayjEv3V1F01Uh&#10;XICd/14eLin8wLVuSqLQ/liJ4UJ51RsLMtrQ3Ud4HYCdZaZIJyVs9q8oFjWJ8Dp+89Gs+klOK1fR&#10;25kfiAd4RdcLhMskoLIq7l6pvaxnyxwhAZeYIyt+XvMs+82qgplbLCEedLlqnb8vGlAmfF4eVj2F&#10;nseGxzAKZqZmlOjjKPDBPlIjeHcMkx53CIAE54swZdRIe3a8nRpwqbaeSt5q8lUsg0GkoiccEHIz&#10;aCrdItMDNTE58iicfJmQWwPYpbQZYlSrkFJ/KBoxN3lLc3Ljha0RTk1OU4rZ+nW0dLjjyLFzDx3S&#10;pC0vE5kFN0aHjO3IaeEF5DXigzgCrYv0f6uKSuHVn45/VepfCOjM7gv1XtZ1bh6Fz6SNeJeha0J7&#10;JH0wu67bQBK+hLvKecf+chBoUiWJKsm28kgZAfnh+8MjFEvJZeTuAJuDqjw5Ns78qCJI1FHDAHQ0&#10;GrtCBVJsk8QO4XVEebDg2QnwfxXMQrehehZdB9X0T23ilO2axFYn29v6nkzpWDPvAE1UQM3CIJxk&#10;Z0jIqqGokIx+e6qcxaUIiITdxq7046sarsbkMQovtnIgb8KVqqrHL1/hD5QrA8hB//HbsIgBEjx5&#10;H2qhotzKJTpCkFXjUgWSMA4+4NCNlG6pd1BlYo0Yc6IEuVeD/L+KkKWMWu5kfc2uix2FtNRkYqfn&#10;+rdvVukMh1Kj1tngXaGf+xtvvEnvei70lT/6Ch1vuSRBAwlXCZe2YBZCIirIHSdKgxhJ4oTw8oJp&#10;M1ns6pFR6uGYzp2pplIHTmmz5KVakUN4rO4EPcv7K2KWdNf5ZkwRvCdVU/4/4+XKcwzGgmhMQoCC&#10;ZwZt88I9PGagGYAzhyLSWrdUQsq919TfY2LiiTOXPnC5/ekLV8HsXr1j/1eefaqHarOb2wIPihiU&#10;MB9DusXv0GyRpwB2vBNiPRQkXlSV6Uao67yzZetWCIB2AiLdwvX07RVE40HymKohAvak5jZGehKu&#10;ERax/LypGhk3jJ1tGlvDJTKRERF2cdJ75JEjclJsRNzQbFE8Nq4fgF12HfX6CQ2WjZN2veDTiFqN&#10;oPsg9XCqzS2CZsiGIAhfq7YikEQVDDG0+LWkjzieuXL95d17eCZXpJG/H0NYFSFV69DAb0ERIUHM&#10;MVaua3TmtfbefPLKpXOHH2V8hA1BNGT+OM5ORROQZomIjXkLcaUIU6kvsnGED6/5WY0hCBUo0dN4&#10;HNFgvPNrv/YP+ANcxq2vS+ivByYAp6uprWptbeaawA3TI+NMApKEeFv6ZRRjMxUVG2hLFSPz6QQ2&#10;EJ93ZDWQIVA328u9zyOtoL+vH85K6Bc7D7RX/LS4uLKuDlCZigNMTF1n94+9fmxT/9Cf/vhTJ3e0&#10;htIgXd3szwqGxA6TyL/mHGT7azy8ZkJDkmfGUKrGJF0aGJIYs0FDkYiyMJAmcksItrMmyLGmpvCq&#10;JsRQme8QSEFtGZG6EKU4Ulh1CLeIoejb3Mppd7118vTD96izj0KX5ceGJbANoiw3xifxR/y2IpvL&#10;KvCRKpWOqzEF91DWoUpIxX0jHCYRixHLYzBIriFYBr/h2hRjY5LBskZHRinhDwGpsB3wuUp8ag+q&#10;dkPWWChnBWOZ5psBOghYGQUrzCXpb8e2bYzhsT/+2rZzl174iY/euGt/xDJIrCdqYjR8yXZgXlNO&#10;3uGpxeH1Ba+WFUZrWtVbvbVE7tulCxcxrdGB+IkUSFwKVDTj+7v27NlzYD9hpkQGs9ej119Mc9WV&#10;6/v+w3+e2Ln97N//Veaffh1saJS9a1cuf+c73zn+9rHBgX78UkSBQRL0hITrvf7G65R9BYaeWVhs&#10;7+hghPQB5IpAAw3NTTISLNAc4SwdUdFVeRgp4HQCLlUSRaizah5Jy1wTYpPMe/oP3JBFVKiaS2Jz&#10;sq3rlda2DRiCaBiA7lE3N3IB8G4Qsx11BHgnnB6cPzenK7iSrtoCRQC5rlmkork0axHcOU1F4X6+&#10;zleKSpTkpIoCsa0tcKyH5QmVg9HMzV+qqmDDHnrnXTZ9Z3M9iQZqtGSzxzDzLW7AkzJ4noYQceZt&#10;hhhaB2ajMFmQ0M1W6JtZP7GreeB20AneGKCu/fv3T0wo3A+ImaokZASoHKEzPZQkFAiyU61Jckdm&#10;04Ja2RD5uTiQYFfKA3YuQ4TXKfmfHEBgUwaW1C9TRB77kcGMzZFCm4O/rrq6En1u46YN6Mrc2pVK&#10;oyO4Nt+nv/Nq682h7/3azxCIBxuj6C9XwLHGvlD5BYpCFqxDLgId4KPFydba1syj0YyCsonj4L5j&#10;4zhdydPkTawHPLCwHPgk6jKPAzXyaOjEEOaFi2cIr4uy6JEUzKQBDbN4rjBmW8eOa6tE6qaqGxmn&#10;O3T0THdrw0SF+smE+zeTYauCLdiHLqG95f8MOdmbKjNRdXus7thEJEXEPazkEXOhtsQGs5loxuzW&#10;hrzvcDPUh1VCTmTsGsr+4XesN76f6XlrGBy02wa+AelBMIrBbKiHXJlSRYYq53pdVJGvqm3AFTFk&#10;1bm9o5MZK6sAM23tHx6C/1dUV7MNSZ9UnCiYqYKkKNuveDomkrV2FdgVFhf/LTuitqYGKoJgCJ7k&#10;Urt27arZu+d8cdF9J89sGR1hLanor1AebQ0BBcG5YzoC+bA8Cfsrs04luV0CS0dMRUB1a9G6bMlC&#10;EPy/psTGadnEhtnww/OsGiA2ayNESLCAAka0mQQWu4x3yMOUOvROgs6a2MLGiEiWODIh5dcJOhZm&#10;dihDHAzHT7FKFtnXY5D83lVRPrK4eGVKEXZybFrW8ZmnMsHpkilObxpzzsdooFFgKB5HuFJ8yyUE&#10;A4JxtoJXxQGg2djeM9XKA/IXUydkqPtKgbRg8rcjbc1Be6DrqjAG0oIsmrf3UV/Ai02NxTFUdbxi&#10;ff0P/ua/K1bbHB3nN7T9/j13gI1uLSr+idZN91bXPT/U99zNLlueCU4gHSSNbIs7xk9QEi/E11y4&#10;W6wgP++u4yc//tff33Cz/2sfefLCnq3SIjSt3tEmSfs8JUb1LIR5i3lqekX3JtqQiBlglyxvQs32&#10;xwa3yFYwNxfM7t3NG7nDR4+/ywwTdhfshdNCrecIdTu+GB67xIhKGcTx5hao6al2QZnXq2oCsEvU&#10;j9hJwRY86ayyc80I9HFbM5VNVZlkt1hEejgWyVXBKQoVxkZ4H/S+vA5yIKnX3hJRsap7rWoJQqyJ&#10;lU2qpMmo9hGYL9uEkaMIJkMRM0qJz4wzEiEdT6doKXIOnEknE1IjEqEkJogzLHR3px8Qvy8JPTY4&#10;TE3VidGxaVoBTs8gVtVORPHMifWQbbEgV8pGxbbKuGlyQrLXE0qxbSglSkq1GhdEMzGU3/DFKj/N&#10;tJTaNt7wQTDheEh2VsiXwMLSAt5rsbO1u3jt68RPkd7OZKsfqGAt04iHMqkm+/GHuUpGUZz5+OVL&#10;v3Dsra0jwz/YseP3Dh3qqK8PNhQMV8RpKz1MH4enKQZf0R+UuCVoxbKcNYMpyOBFH7OGEzeNKQ1R&#10;izEUE62oGJZRqhqmCbq12Atmhu8Tldpu7ZqYHi4qvl5b7UxqL7nJvWx8iuSyMzs2K/QivFlJCg4B&#10;+8UOw1RjC9yGhAUQ6oK2boQtYa1KPiB1yCalW8wLg+W3zRzhU7wfEXbeIzGXSQEZxitOpzRVCRvp&#10;b84YBzeRV9INTKPyA1ERJPpNTUyDyg30ISeHyaDTn+PjI4Mj1ITBJc9ewLuruDPZouYkyhfBPl9H&#10;qTYMSO7CZgTJCVIJ4jWxxdq6wp5GlzShD7TOcsQSIQlCkL4R/CEj71TzTwJ+7b0zTfosn6ybYWJF&#10;igkqLi8Cs0N3whRBFdt3rR332yWXTcf84esBQ8SUxe3iu2TVeJjhqNUR9DA8rB5TKBXSOZNuCaIr&#10;jqAfu6il2wvYA8+l3m5pSSGhx+vUP9Ki3SKIwRpWdRtdG9Lyua5QTNe2WO7k1DRJH5BCT28vNVVY&#10;fWZkfHR8dHgEqqUCnSJpQXMo+2vm4v3q6TC4b3tdeprKLDqIPvgPE6875+RSOYb6yCi3IbbCoZVt&#10;unhYR1xKJw/ATonZUqTFXRFycpYLmkkbY5vqKAsi56pjjgKe1iTLwa+yqb6BvTHWe3iC0GCj2QGj&#10;gh0+ee3qD7btSEkm+JvQwiAA7Ekuxbsfam3+RtcNsGayZqamlbejxGETl6I+0+WILqK2HH2EbCM6&#10;aV1+WIzcHka9TIX6qzf4nCC7iw/dK3WQka0r5hHHJibpeAm4NDJKy9rZb/71tzGeMK7XFxTOTM/h&#10;6HXFNVV7JKaBpyivUoUWsveUtKAiPHiX8fcriGFwYNBp6mJLQvIVp2v5roUTiuTKFkaJ03g6dq76&#10;xgot0mxyBrA4DC3oNh4o8Mjgz8gM/tCUiXgleS0jCCtWQhLEj7VYWUkGlSp6aT5v3Tr42pHmrp4v&#10;vvzmztHxoy1N1xpq/9ujh3DCiW1wO8cvKQnMDkM8PrEvRAkeQ+ChIdCV+En4rXKB1cGMu1eUADjQ&#10;8xBsbqVtwwaej76jEsLyu0v2w0mi4YPLr9wiaEJ7fxWFS0KfIz7K+zHhz0kDn4TpJW9qEjwVAHYx&#10;PyFW4nUwIb0IjCPVpXgZzxKfG5FOWI9SAkPOW+XTPkdcLCu6TePxSslpYd3ZnypC2eWMi8jFUptl&#10;NvwiqIrLj+A9zF13o77xicuXeaeztkHxBwSrojEqGox96t5GerFe2dZGw/mI7dFZ3/Dw2VNM2ti2&#10;7XhTYP7yKzjiR62210TYacDBuBxQH4QfnDThwmpSndCZZ1vcKDjdumKiHBLvWf4//xf/FPOb8YDX&#10;XG+/du36Naz20rLipuYG7CLi6WbnZqitKqt1cYEQdjcVdRlaK5r2FCWKdjiQZL9RR5VX2oeuLOvi&#10;I2hI8mmY6BUYNTFBqASUWk+b1xpMtXxaPdR3df/UD17G8fUfP/Hjw0q/VYiWCMIlugIvU4k+IyP8&#10;aedtnpoOEtezsEg1zWQhvcwZW4eAvUM02MRY8kzBuIW/OoReey8Kb6cyaQ2FpAqXkbygobh47D8i&#10;K3WyzTr9ksPGCndB/s0NTXe/dYoZ621plCMR0wG3jztyuNjTHESm2Ozgavk0Yi9hFQFJAwaSrAVU&#10;kj8tswg0yTE2YZaeiuihztncVFAm7RUxUIBtZmZVAkPZ16q3AQHjiMOLxYaUzUNAnDJQ6BhN98yJ&#10;wG58tSUAXNIGobknvvK1xhu9r3z+U0PbNy0sL8LBiNmG18YAQh4LMTLZNa3kPzmfN5if+1pFIZch&#10;iBDESlXkpqcA7Pp6b0IDxNYJJ5qaZuzE+wIV7d2/f8ee3biWZtCWl5fQYXEVWXTmb/j297b9wR93&#10;f+jHrvz0T4SSoZHnrnS1t5848Q5iEnSgqrycDn7MGAMguZsJpIOKKr4VFb976gyLS3vTyqoqHkod&#10;hevqQNDQbli4GHOsYzA41+gXF5G653jmjK3EBnvfwZC4TgSPsKxMIHcHYqurb2AawSw4gfXlau5w&#10;OgnpgoiFysLBCRzMPHUMuA4XUT5RcmhiaxrqGpoa6cPBluztu0lMPvNOw5BblIrVQlP3wSq+TXi7&#10;yEUt1g00W30bNwC+3Xv0beyby9UVUBAKAeVvrUIx09IGVJHXKWMofMTEQczQb1l5JVfAE0UFQ+8Y&#10;YhPs285HP5A2SRsKXL47d2ynd3BnRwfV2mGMEBREhxQG6uJsnBMUsLV/i/4bs339Nwn+BqwF1YIT&#10;MueYZCrMSfsLxaWzeVWhSvuarGrqduE4xeVOQm5l+fwySamF4Gu7d+267bb9+/btw0157dpVQfZi&#10;C1rHT33rZdC6lz//4cKtVNmbHxgYRHUnxJIgeTE3pPrsTHNDI6gfNAAYTWydixhK01V3P4Il5Zwh&#10;93B5FlmuMmqCgJkNaBi+z4Bd4KOEpTx2/PXxibGSUq0XRj8ohFQEmj8o8sVxMlqKcIA64UX7V4Ok&#10;1Trr8oHnj/ICzE7WS2qKiH2nIgnHD+/HhnfaTITxGJYVn/HyRkUrW3Fg4KFkr/mty0VUSyIZIgrJ&#10;1E6yUMi+teSdSsNUhMT34jQ7zmOnvGfAtLbxO4FnQeooH0CibCrIO/JXCCSG6akdc1nZzaHRcxcu&#10;INi4P7/nFtQ5DrqpqKvXV0iJys1BsSJoEUIiQFKuUIJupPgQFkqb+XmEM5n1FTXV7Be6j3Br5NNg&#10;/wD7aPfu3ZvbWrtv3fqzyrI7bvQ+2dnVVVM7SpsCwVhyuPnwhEgBcOfNRGMIPqC/giHIrvPfIa2C&#10;ObxvsZLLJcv3ntpVGZfIhMX75lkPlK6vNa5V5EMsxRh0EkHkIZGNJ2liP2QY6DHhjjTxoliDEVpn&#10;BERqiPlB9pPa9QnyGKuZIZIRofQ+AojJyd58oL5ueAHATtGm6gMQNfVT4y3lWqv/mlxjPOSo6Ez4&#10;hhqtknZkgMnkLn3IJyWRSmJmbBq0C0MamqXUexOIQlg+QZoJATsdOKy4eCdWzQBrUrclhFo8tc4h&#10;C2aFggYzTafOfvCvvgWc7NHmvrJn57f27OLKH2pp+9yGzaOLC//qwsmrU2PCESSgbYEli+UlQ2PW&#10;cEVLa18ky6JMgNy7j5+6952TNK/42kc+MFVTJsMpMXNtCXvEiV6vqwtiNKYZkG4iXm06GqUMIrZ+&#10;HLhtgl36/Xi6mFotX15uR70aRxBnt4keOoWFoyUKcowpii9kq5xB0nrHJcq99Lnt1XXtNfWfPn96&#10;2+jwaFHJaFFxqmcGgXkT8VKNmwvkOKV8u60OLoF31zGgalMTiGdkoS7mEHnt6j82kKVhe1qonccl&#10;cS5SC6GstBwjiaAXQTAkc3gbxnJGno64IP5Ft+Rkdb0//ey5Oeo34iB6AYhpGp1cRA5n006xMRMp&#10;wMo5GBubcZgM2Bzt/7KfmbEJ0gLQVaBb5oRncX8XGQMmVBc50fZLiANLL3kjjXpLqZHiZ2p4I2MQ&#10;eFkB8qprzY8rFso6UAl24c5aZxRHM/M0mivFRcKkCcwuoPlkAQzChjEf1mC2rD+8MdN3TEgZJmhe&#10;AaNP7QIBYfGa999bjyvkQCILgtKIqvvCm69vGRl+YceuLx968FpdTQCnKWAX1KQ9KaLiC4bkmUYB&#10;E+QkOXR9LQGHiIPjKa3ekygb2MWVpHCLP4h/Sbw6Etn4HlC3wnO4om+m0CFwq5qFxR0j40eaGsIE&#10;lzqjClOLbT19B650vHL77igMLes8ga3w4Jb+/wn7DyjLsuw8DwzvvXcZ6V2lqczK8ibLm66ubgBt&#10;CQKEEWEkGtCMxKGW1hgtDdfMmuFIi9KQHFEChhRHJAGRALrRBm2rqstnVVZ6H5lhM7z3Pub7/33v&#10;jajq5prbr6Nevnffveees882/3a6j9FeLq5CY6GQh4fcOyv6EiqEVt32nBpGIX9FC0KxCv8R2TtJ&#10;1s8VMS+JocuiiyvmbikFnPAYcXbPii023kAa9HyDXKfHJ/t6eqEaKBA8AoaI7wNrhjQulEiRi2hS&#10;2K9gP/MMkZTQACUQInSJrmCioja38AetspcgxElgSI4DCJZrsZdItQDsQptM/iZsIeUwpr+ECl3D&#10;LiW8zETQmeSdoTW59kuFPHkzxH+obSsbcKyg4EHgp7b2wRbsow3IlyADlRxzj0ukf2zkADJI5WPG&#10;E4BTi2gnw9oaBfttZaigSvTEDDbIG6iL2/Ec9XX1PCKOZWnp1VXMDIoot2E3qSaZ10nF9lOoThPl&#10;6YJkS92dlsVCmQH34bYD9+/jsa6rqWXK5qdnuSyXwDoOw14+xpiXmD1xrqjM5YAHv4IgkoAyDDe8&#10;ca5pLg+li8mo3ku+Ct2EL8rBYkkyP8zL6+JndL2RyC0jVkMqq7L2HN5mMSvATlC0VEdJXgswDYyI&#10;PGrFus2TwoGEzkljA9PQ76QuKhEHXf1acdmLXbd5iHt1jQmuIkoO95izre1Huz03/6WOFkjo1uwM&#10;g3DKIVnk6hViNmxg0WyFyNVg4GkFDMGTrCPoKGgdpM590fyW2lv2XesqWlnFPCtd3xw/vH9jK7+4&#10;qJTnnp6eo2ojNL5nz74//7M/ZxzUs25vbVca6cJiYalKiOgJJJqVe49WSq0bYgUELKpnFyYmDSRl&#10;ERMvyaaVQDSIpjSrcOKIHWuDY6aAoyolK5f8QhpPLpORrlilKPmpAG1WvkTuF3/IvlKYnlEZ+wFg&#10;YhHjqKKd2EPCZ12tK2LxSC2prcH3XCK2kpN36r2Pvvgnf9p+f4iH+nhX+z95+NTtupq7SgMieldG&#10;lstRivVot8oVDSaZAHax+0K6xRHc1batDDExKEXQ6xx1+1WTzxKeCIe3MsMK1bxOLEH4pHirqJff&#10;qCRXYlTuIF5nIiXRfKF0RIZlArjHYOKLeLNuwC4+z77VPJvBiDdHCEKi5fFQiZEuoRi6j38eEXZm&#10;dhIQmQIQss8MzZ97BnheQZxqQ0JNqiIRK7X3AqkmagUdDjxfRSUkc7kkgB2UGqH7zLkAcaWHS/Hm&#10;8bhgpmXBargRnOeZq5fvvPgKpZAJf4ZY+CGbCbcbCx2hE4lVYeml/AJnvMUjbEvTvDwKMykGRZ2+&#10;tCPkofeMltgwl4cVlfMb3/gaJhZhJlevXj1Hgdh9+5599hn2bW9fD10gIVMKCmwt4ucZcVEhRTQw&#10;qTyGRU5SX1CaXViMIaPVpVCRSqymCoRrtwqCZmZJQOHFzoCUiFEFPFIBu/IS/KqPn7/05Q8+fvPk&#10;A3/21KPqCSJ9WL5WT5B4iANpXGDTIYvKtlfszJYs/8JihgeeYL4brNIzZQ5JLoWRrDUYRKQ8QBOG&#10;6lYjvM6J5hq//Kx2XwSRhTqSkZfG4CNOiG/5pyPlpTmkgi2N3/QVWOwzH1yAcvqbG1xYQ6OHy5pI&#10;JVTkEyRf0jXLpHO5EwW7SFsLPov+lpS00ohiNoLfJXWLrFh7o9qIgCBUp1LPm2S4eJD8pLIaaEk+&#10;5kjwV9UvaTsbM7MzMvrySfpT1XySBNvaWg9Ozb7xT/8/89WV3/3bv73a3AgYIfIJazIeXnssNqCe&#10;PtC60Xzq1gkDYloBYhCWAFUQj3xfoRo41pLhkpHEox4/ceLIAw/AhueXl9Tvs5jOPjSFlQW167s/&#10;3PXdvxx44/WBN74QxE0yuVxwGxtgRAQQ/9Zv/dav/9Vf3bt3z9DIcJR5BaRjxZlqAr4uX7kEqg6b&#10;bmqiC3sp1RlUvr1QwcZUyJTR7hVnyuRochIW21dCxb44ORa8mTJ2kzCJHf9h1aLkitZraYkdxb2A&#10;iDBm4YZMflgLXIETgm4Eujv/yBJFObmoMiypetKXE70lfwh3CCCptaONDYjLidg06gAqCdQHuF9S&#10;6cqYYmK8iqMR3SYK47k0G6WlQ527gNLOXrzMhxQ2QmB6PyIbiH5V+AO7m1vg4uYvAD3PItLakogl&#10;/pHQS4fzK+QballenEdQdHZ2EoP5ySdUJG+h5OKFCxcoESgVwbmHkEQENCi3l+J3tMLYALqljOAM&#10;zwXP9Py5HUqhoEwiFwjsgwrlpgEkNbtn10ZNVzXwKisjM4RsAya2tYUuxmycDRp+AQFrqxt4+eq3&#10;fto+OPb9r788f3Q/bNQFwlcR+eDOBMMbaslj9eHCPO++fXt279nFP1EoAolbodlTPunSNWSnLyyz&#10;BXKIm0dU00UZumLPOthQSZvArTeu3xwa6Q3lIzgAi8h1WD5Qv5ArjpZJ0jC1acOLaabR19bQeX90&#10;1/3Rq0f2/DxFBc8h48Vb2rJNPwvTKvRKBxg7wMdfB84kQaeaTK7MJP1J9Eu0t3LpfI2kzm9gHmo3&#10;GgJvh0zdyevi84wHYnhkZ+78IUUerKBK7YQwiGnlxcLCUTkf6I0rjE1M1NTUkoYMwV+8et11AMTl&#10;1ONMFSTWEXiNHe04PKkGwR5kveR9WSEodRHmB1mqKLER/EWiCdbWwOnwOEHnyA450MzV+SfUgXgn&#10;spJghI8a6+FnX7lxg5mn0jmFgFJ4zkLB2m+AXH6umA1JjjgiwTAEc8bq9fmO2JmdbEHlH4If7pjS&#10;mMD0FumlP3taNqvxRi3B0isgPdmzLB17iVnSeIKEHFxmC9Ph5UbrxKYM4oS3absTUPKAyUJHCVRO&#10;DiwjNADbxp9XrUKOZwTAaU82NE6ure4E7CQogxrSB49fbVOIkRGGhFLJpSRwQ6il1KVIEx9hn8ec&#10;a3jFSaOkmMNsYgM23flJXArnfoQUxAJEooRKsVh6yoMWZYlDdhMJNTfP4r90485rV29GTgs5V398&#10;5vTFzk7O/kJr+yvNrT8ZG/53fffYSOw+VHJvoFSpkP2kZDbwA5tSiaEfbzQAVic/b9fo+EvvfHDk&#10;9t0Pz5z86NHTejB0QonABCbZ3uMBBFphlLNYhSCteEROcRIcIX0x3bemKwN82y8rJztnLHjRvYY6&#10;CtKRJ/78rS4av86Uy2ma7G6TVLwPbzzv9e0OwA7ej2viXk39vqmJl7pvc8l7tXVBVuIqQSdAAa4x&#10;R9wKVrZK+ZhXqWE036oCpcMddGmRKe119dYMjU+lHyvJmo5zGw6liUodW84Ywo1LjaFEGQvqDSHI&#10;oZ52qlkuzTyaMESd4GIXL0zinCOpwrXN0R+Ug4T3JmppKFhJ1RjmJ6cA7OJFH0llv4KPYCgyLC5s&#10;nI4LozYJxMFGIvMwjXbZGdEGkfHPbBUsd3QQahjTZeYthhxFf5i8YJ7uK0WaVYQqIPjoLpq6apLt&#10;5LUPldaBtJr22Hyh43ohdjIo/hkg9c8fSiLVpZKAvhgbLyM2tqi3U4QTpCk2Znb9eC6u/Nytm2S/&#10;vnD75ttHHgCq665T6rRDfE3vESKR2WwmMIadBDQZxmBN/U8JLKjZsFGCm6i2VMpCgwnE2DLAzpCC&#10;3fDhc0Cz1lxGwp2JJi/n0OzC44Nj39vbqVubHbg001pPU93ZSzd7GuumymTHSrd3x3luX1JW5cAD&#10;kSuDW15cXpinuPOyTXkxYj0iihHwkXOv6PNn2FmmLgOgNFJwOSNnOlL0MvYdHk2KlOla0TRBerHn&#10;q6S8VNq+QhwKuS8OacJ/UJCwMBkYunt5eSWl64R+4KMrLuNqSVntiFdStSk1ylCAXw69OIU1cJ5Q&#10;p8iDSSWeVzLyrbTiIiEfoj+FRQSqw9WsA9iQzlJi0ycKPh+EEHxE8TjxUcqWQprlEiGL3A9AWWVt&#10;5+cjWY/7IRHac/OO/uzdoV96g0kLTzbjVEUtxzHEovNAnAnZBgChoHPv+rBxFhYVycU54RfkLpr8&#10;1EwDjOAk+t0JHxwd5dvaxgbQOgIkVfrJlenFoFSC0zVJUwtSaIvfU1lQw3CoFdkY6ByE2nGd9uZW&#10;FpAoSIq6uFouoXXazzQ0NU6ndAcpxKEW+28CmUaNWk2/dgc4grawru8qCmoT7I1hRMg0sy0EtSP8&#10;TzeNxapyzKmhDdVPRFcgjdQkpZpCBuwo9S2+o5xXLQi7M67JKMU2zIuIPMPrjJVEZDMbUU2xlQ9I&#10;+ss8GcRMD7eIwgiC6mz6aXcFEai4QcTFa7nvzCp4Qsl/+XLAc2dWs7qmKkow6bf5Cu5j+RiTAT/3&#10;bVACgRiBkb5VrqQ+JOVl7Xd6uUX16MTNpx6DH9BuF3E8O79AhF1paWV/3wBlesBiKNQ+Oz3bWN84&#10;MTpO82zOdM37Iu0rdaioqaYyT3UNj8OmxaqgKiVmL/t6fnZe/Nns012SEk1Efji1a9KyBFt2nyHl&#10;BxRWlIKtq2iPLdYS8gVpfJ7Uz40GvsJ52ZD+q4oXIS/CaaQdYfOcGWBf8E/o9vQHHzX39b/yb/+4&#10;pX/g3MNn/vi1Vz7paL9RJYTRSXvaSEmabcC+TjkOfs22CCUqdkRcWUDVjtpn/JzPo+ba2qJSoEAY&#10;uCp9AjEu1TxpdV3eo2TDC7AyX5WmsbHs66fV5PFMBLcAOQu+EUpEfCamYldl0EZGwLxhjYNf7Dx0&#10;i2AjZk/2i4ZSEyzfumsSsZD80/ZNUo8TzuY8cGkvcVk187EmrKmzxHH4IwHIxN8VELzttAtxRHr/&#10;EDTnLYffJW/P+Pjzt6+998Cp6PKZPpoFS0gUBVMKZ2BgaNCRbnW5qOTV7juwjlsVlWgULLE4uUwY&#10;pV4lDDIEQGBZyvAjC9fKmSGIKP0EuZY5FZ2PYx3lko/9per38nXCU/I7O9v5lgwvjjNnzjz33FlC&#10;q27dvkHiG/YxUZQYVCUbeeSz8aSQCZvJfYNLoHWQsFAgEsacLB77RZ0feUL0bkSL9BLvgyhziGuF&#10;6CJx7VKVIuKpJpYXnrl07ezla28/eOwHDxzEl8To0do315cFbbrIhTmgkA+WB6nO1QisYw/AnmCa&#10;7APFX6gZc6L9J6vtBy4pFZChXFTe21DhgipyC2Nwo9XQ5nkKlpJPgv1lV8jIS9U1otlCWosnJhRw&#10;RXqbSdT+/yRFBa8fFxlsa4IWH/348oenHwgShOAEz1kGcGcYB2NB1EAo7GdCqPiQuZLj0XQrqMwM&#10;3HqV6DmxQ2K5vUUkdYSQ5iPp2uqaFfvqzczkqOlSJQWUy6tqKkPyQRDhtuI9EWcjo6MAYRE9xK2J&#10;ETs6v/T8v/73Y53tP/m1r3Fz7V7lNYl/MT8k4KXz4x2SXwBa9+JyoHU8WQLYQSGBWxFhxw/BiTDF&#10;8VCMj46xXocPHaJTJCNTG3s1TNhYWFtBcIr3rax0fu9Hnd/7Yf/rrw58MUHruBErzmO6s0/OqVMP&#10;/tKX3oBEAe+omgkvRbkBSIIWWEvQHM7cu/8QBKy8VyL7ahVkRykSPlEAQ8qYg3VycYEIG5oW5Bmf&#10;QMABFsee/4UHk8zTgaah/3NZkCzoGZ6IOOeHXCr2Hn95r6oBqo0qZYKxxSe2TCh5XgGQRMBX5MA5&#10;UonrVdU1NyC8JqcmyIBg9xFOCvkQlUnGg7ikXGiyN7OYUO4pdqxetOqMhOXD0tyuqb1WXfaNjy/x&#10;4Z3qSgA7YpRQVTBIIFMyFhUDuKW+FnI5Wq5QwxDNB2yXeZYGGTrNxmZTXQ27jLUjNZUp6rpze0hh&#10;UJUsrT265DRXQPEkJ0CqXBkIjJ+jW9E0nkcDfUNg8UMi+PTs+QWQByYTCHwkLrEnVYkcNc4VbQpU&#10;/raUL9a21O2ICYGN3abJ6a2bg4MDY2OjRGEwmY9+dPnIze7vfv3lib0dDF7s0l5KlxRx09t8gNTG&#10;ffv2U1kNglFUl5Of4uno/8bA2QihtsI9WUTGQK1A5pBNwfzwkygGQUVCvBprm/O7dnXAUcbHxwjZ&#10;41l4DlGRO2FpfcMKjhp2KG2Rteh1546XD+8+eav3+M3uz2F2FlFiENJiDNgFd5W+nyHyAY6k4Ia1&#10;L+K35faJHgXMqpiDvUv4mFL+IM1QV09MGV3WnCTU6+S+2ScZtcdXtDmP/b7zTE5GueJvCDNlv1LW&#10;wE4nZZdQN1O16gnILXvooTN89dFHH80uLhPeCLEtLCmkYhGUjjTtwsKhCZKWSkmkxRSbmpogepG9&#10;cPjg4Z6eO3yrSGHQfMrbqTrvGi15C0qLuT5bREo8GF95OZPPT8ZH4GSjSu2nfGwt1LLxcn8/M9Nd&#10;32igQJBHqATSLFL0LeY4/OAxQzHbOnUHQpfN2E7JEhMlp9ln53Anu4hZ3TmBTk6x7Z2+iX/Kc2j7&#10;SAalJLaWD6pjM2gwFv7hHk/GFnTgnvd+hFheUnI+f6SDT1LnonR3aM/Gsz4zvOzH2UPx9ZONjRO0&#10;I3CEHUZmFNaFJoJ+sulK6Dyoy3yD83Ct8c9w+ZqfWKY7Ai6bGd5YCIvlQsfZdfQ86Q0itCqb/+1x&#10;ojqmFaBDzeJH3AtDJjufKwdz4FfIqK9/eOFUr2pac8yWlvx3Tz2x2Nb2YmPTf3bg0P6Kyr8c6v/B&#10;0ICQc7PxEAA7HzOGGhhUHNlg9H5j48lrN199/xzF4/7wm7800NYcEB8GnclF10pQ0vAIxrJCl1QR&#10;M2DHjHqW9Kkc8olvKdFsE0eZuUPoRbEQsaBBAxptopttzZSVXujs4Me/cuEyd+lrJlDCj5NlsiQB&#10;ick6UqktnTfxD35CbN25ZkKV814GsyPsDlwmQXlMkyThqSV9URRLYWYUPLW57jQMZ087YtDQitjF&#10;liqXEBCkWbB6r2VCTGCfWrlStVBcbmgmBOnDIsoKSmQTOPhUyp6rakhepCwN+pfkkjWkQ+FIPrgO&#10;IsboHLVSafS1fajSC8EY7hqZj/pOvDnqkxv1ko6AlAQZ4abWpeUWl41k1zeWOeVFjLQkZYS0H5k5&#10;PJ/uKBiAXVgUsU9hx0EhMaui8KhI7SMzrjLsb1OBAAnP15R5tbJwaV3HKrc+DtaSmDefV33/44Cd&#10;gQhfN6gvoIkYwOcOc/jE8RADDuo6e+P6XiycWzd66hv6Gpt+9sCx7b0pb4gOAUAZ+xOH0k5ypqqt&#10;qcTppBGEnSne4ogqfquruf1O6lj1lonYIQEUNgsDlDWly3ClOJwUfbX8Em1x4YK8u021r3cNUFZ8&#10;0vpMyDGXlNh89sqtqfKy7iZlixvASpavpKxSaypFHbh5AwGEuaLkPlLqjeMxWTybIFdHAbNbtKau&#10;aWXADvNX9K7YOR8ZYBfcq6SsSGWeiHuAYuU+twcJgKlAFUI0mM2csZGxu11d8zNzaFGrS6sie+J6&#10;qHli/gBhiv6jUp4zE+24lL3MJ6oR5gJeBPQwSwb1NQiqpoUA1IAEabvKGe4NF9HXkkVmujcqR7Cr&#10;JP4lrWEXT5Q9l5c3EUwMLVZbqksiQ0UGdGPQLjOCFvkKEQfHSvM5DaNeuH0XYHG0s4Mtz/mYqiGe&#10;rM2KKvir0LzxCXYymSlyNiu4LFLdC/A3S+rRpoy4OWdxBTPkNEUpTk8zq6ipvMGMRQMppwea2/0J&#10;ZIni+pb96hXreqOxMUKE8R7AzuxU2jLoD6meuOQpHtXR2gYjgpDV45VxEghpJDF3U0Zltv1Fqj7i&#10;k+DPDDKL/3W7Aj2JtF+IylGWAoLVRs5qpGFm6fnOpwXilQ/C2a/2HQhlFidZY54VghJrHHVmFWGn&#10;JA/tW64ZJCuKEKZlcjZuq7vbvuViYDeyYuCOUtCVEnRkdu7Vnrs/2nswAemcMhJLrB3tqzNbByvL&#10;vtja/KfdPQyT56E6gozs1RWXRpH7nwdnTdGKBSoppE4BNCIR01tRieZft56b4wSZV3t27blyuxD8&#10;DvhpZa2/owMjBfYP756ZnkMHocQKT9DR1g5dsRak+7Q0Nc8tz4l6SQOUK0i7mpZx1SRj1dZCAOpd&#10;W1UzOz09NDg8OzONAKBSaZCxuTg/jehTiaMI1FrBgQzDQl0RA1LPF9VldoCtgeUyQb1OBxUncuSd&#10;lBu/eF/iSLSQTWEAevnkv2TYL9+5+43v/6C5r2+ks3OgtfVPvvBKX3MTs6SG0cr0Vy6DBpeiKJL1&#10;btqjxXLcgAM4kgCdSAINJ2VsHNYmtl4Qp9ZrWXoXtMQVaG6KXFQ0gxwPpjdZocKCkzRUzl+SCyRq&#10;2JmvB7SA/iMy9hFajLr/6as0fS3IQyTsv5s7ALsdXETeCF/DslP50kL8ObhpCNBgWSnPkQcs9lcg&#10;NoFQho/EUsdmeyAm5sygVd5eipFiPoHS0EM1Le4Qg3dEt83J629oPnvzCgLmdlW1ryTNR3HbWnvx&#10;c2gjk01uYlLGVCtSR+k+tbcqq1VVCbAJAikphec4QtAMN+YolAhFcWoVsscJpVfjlARJfNvaJukT&#10;kT+vPR6dsh86c/rO7Ztkxb7y6otnn35ifWPl3LkPbly7zgOUl1Xg+aPTYkV95dzaEtrT4iotKQRW&#10;er9vlBSWyibcyuOZSevGQMLW1If2V4jCEEqJ1xYelI+ZDBVOTk3O0gkB7zd4JwMpKX386rWzF6/8&#10;9OTxHx07LDln0BjUXWGoVvLYdQgnnmCZ8W1uVparK6Wi1Ta2pCASBYOKuZlTlEfnbyoFJC8UZ/7J&#10;X/B4yJORw9yWN9amFxdmaPpEm1T6LBXlbxWp+RLNQQmm5wEM+IeeFpSoEFfVzSguJH1xb+fumalp&#10;stLrquoXphe3VnNKKYOOTFxZpW1ERTHtNQoI28MHShf2LUJJydte2+htrn/q4g24fm9HI1JzKbcE&#10;cJsSZQWlJQtk+y8tUKl2cXWhsLxgeZ1H3CBxlir+FIFigWENKseqRgPq8u3WQcRvAooWVZVWbaxt&#10;rSytImMpoMC00H0VVKuspo5GLyxyUXkZ7IPrjKj3wvj0xBhUTBIZ2jSoDVAKTaYYc1UtpEZ1silw&#10;vfa2ticv3njyez+99OTD7772LA9OzxDaMim/f30L06Ekr3BlAySRg2gpPi5q3ix8aTlntCD/J+ou&#10;RBeeOgh3dno8b2t1cnRoa5W46OXigtyG+mqq6t24daO5vfmFV1/u2L/73KVr3/nRD1s6Ow8cPjIy&#10;Mek2QCWLC0v7vvP93d//cd/rr9z/0qsq/cfu84vmDPMLszQsfuapp15/9QtXL139N//Lv333Zx+I&#10;Gte2mC9lS+fnDY4Mza8s4kYDdGK2lGVA0LCcogRiluPIWcydyytS7zOLMDB2gGXkrjiY6tqLgdCa&#10;ijwCrE0eG0ogJND6o9iEtm7I4Pl1nFSkbReVVNQ2tHRU1bUsrW4Nj03X1tXA4DmPojnAXvySOFfq&#10;NmKVFBXTTRUaXMFDk7u5vrI0j3SvbWrYd3Dv4vL80upcVW3pZt5KWWVB557W3JzF0ZHegcF7i0vT&#10;+Qwtl5jQhZW1BXeNhKvKpRxlYFWEeGNrUeqNQkYZpMsluyZ03tZUSfH1itJvXrh6YGLynZoqFhpn&#10;Wk1tTVlFKXDV8vpKeVV5UXnxyuYqTtWK2qrFtZnZpan1zeWaeoJgy7B6FpfmIEA6RtTWNU1MzdIb&#10;46FTj4IzX/zkSmlxVWtD28aSwiaKQQznl8aHRtbIOygsml+YKyNEuByYFZ6vLlaIDnrQUFqZ8glM&#10;pWIraHYs3/UmeC6OEMQ749fgc3NIx6fBJCU9CnJKm2oaO1vbKcAwNz25NI8/cxX+sL62RL75ox9f&#10;/7NfeW5kdyd8EpuL8AiWFFmbW0DguhLOq2prqF3YSFJMQVFFbQ3tV9hE1DdcwI2oEPAieeKUGuzq&#10;+KXl+EtHBoeZ663c1V2dbZDQ3DxRJsVDwwMff/IhBTpKK6pUh3CNVMsi/i7QHYxk/IJiyAZgG05D&#10;siJ/N8G5/E98pixRlPq1IZY3XVn+9MfX0Lf7OyiqGCkx6Yvf2EknP52j6lW6LvECaBdGYJU8w2Kh&#10;ggOLpXc6RXp9Fe0dh5J0eCLp8Afi7OAbSWJFgScvRCr5x3mIc1QCRckx9Uwz50NMUSJeSDCdiNkP&#10;iovMV5fEtWXYW0VVGdtiaWUB+UVAojyxirwupXw/6e08IhpAcX4O647vA4T0zEMPMqrzn3w0OTZe&#10;U120vkxw01oBSZLrCxUl+bgqN1bnhycpDOFwG9yqJaQ8bCmNVs1wyKPcXF9criwsoaPbIkGmyyvl&#10;xUVl1bXlxWWMfYNyNOtkyxY2NzWrxOryMnHpBM14m2721NcgO5+71717euKj9l2IbinoCo1i9hSb&#10;6Wr4Mi6M1lndsiHISYbSwl+uCQThVc9qEW1UEpY2r0lUzE0hWRyogyiCUrDkiJTTEO0/vMeJu3BH&#10;1mdpThkcHOe+rFHBJsJmlGoXtaptTkkNVwyOulfDchEuqjCTWFsG9lQbxf5CJQlSpINfqlws8g7E&#10;1Dma7gbszNSIg1xxJFR5ZVVNXT3RGlBWlGdn88pesXbp0BL7+5DOztFw5mT+k4310+ub3UtQSEEZ&#10;Tg2Rh3agyvGkNblULcOE6twqZ4ryno4EmkQF0wTIYwRHUy4V1NMZCiBPZUSmaJMKt1inJM5IvUmS&#10;3hGL8k16l2hLKDPEIIptBz+sjFdmkfUizDpfxcGUh6gYApQhzCAcffR5XNv8vZ++u3tyKhSmgeqq&#10;/+GZJwD1n29ofLm59Ydj9/95762u1YWtQuRNAS5HKkrA7tReLH0hOXjpn6QSxGCSTZmEdT19o+up&#10;y9feP33yh88/YfXRHuLNNUkXHpaKIsp6U9khxssL7TGC9KA597dUkWPHTVCuSCXtuHcZQobIHJZd&#10;RR5JYdDchJpi5AKa1Wxq/SKzzbEyTCyym8Xl31TAYXaevXGT9Nir7hoE7cqLrvIK7tDCTdWAoZCi&#10;cVAFRM/zMLM2PSXzMK1ZjZe77+wjVa+0cKK0iALNai5WXCb2gR8Yh67KHIu7q/5kEY5bGJBiYBF2&#10;lEohBAXrpRxlChuEm66uMw+YHdwMo3d5fWtscmp4ZHRuemF5bnFlYSV/I6eiiN4yCknD2OEWZGzx&#10;N7cY1TF3lUcgIk9xNZVEc9tTKL41C8CyuAAjUmsv/k+XdixqKh3MzKsO3QopYjkw62ifiSILJI4W&#10;DeWoH6+CM6g1gdN+mdVCt17nRZg4FeoKUDHx1+fmlJflYluWFG6gOhbnbxbnL+VvLmyt5ZXkr+fB&#10;KRArAAqQq5Rc5netKH+TfjJSTL0nxTZEVcQf2hIKfYLdHsUzC8o2cwn64laU26G6FXEPsifYcuDY&#10;quWs2K3k5cpUPIlTrKAj1GSQIE23LfJ117f+/EtXVOCorW8xIQftmIOIJsBZkQ6QhriJTuDWeyfG&#10;H+zt3j020jk2+uzNa7/06fk942O9jfW9jQ0/O3akp6FO9bZ4XgZGqzq7rGSGp66KwB0CCJJOAnlA&#10;Nbn55TkFpTkATFR5ojW6+ICaTuB+9mmrG8swasV9wDPczQFK53udqixYmA/OCZVOhB1gHcjmRMfi&#10;h+qmJQ2gkNM3C1/p7p0tL7lXj0dcbeW5vZiXcG6NqKelQW0p2W7oAMS/CAsukb3ginpK55xDQ19i&#10;EAIzZOIZWHFMjmYLVmCoPexN+N8yBTLVMZTA/CKurARPtfqTXJEyK9R3TmXOZCWqzBa15lA9sGDW&#10;F3Pbm3bPTy713rk/Pjy1MrdRXlxVXFC5oG4g+ewOavqK4yjTCnJM8BYxSAcOCzp0nXjCmA1l5hNx&#10;5S6TBBDj5CpWIFfkKokAUXohaMrbbZUWUiSnlDAguA3WhQLPVOkJEgZ/VJisAqxkluELFBIdQI1F&#10;4A7NhXiVhDdD6Zyd69hByaOcsmosMawYpLVC4leXS8tKKUvSUFdJEOHk5ERbexsuvdHd7TjcYAcb&#10;ObLzSqk3lbs5Pjw4MzG6SorG2AiZN6ND94kcW1le6O+9V1ZesntPB6FCVIoWi8jdKi8trifGH/f/&#10;0iJN95hu7lVRWV7dUDM0MbKwvtS4uw3YlThFNpHTtKJOnNQsawHLpLjkEzaBEoU1z+ARJSjpMPuK&#10;ErY0GiOKYnlZJWjW2NDIrubmupoa6LX/fs/q+mJ5FYli88W0skBcU8czZxPVegEvPVXv5RDYxHDW&#10;ukBYYEulhGa562lZCWF7aMBLRIbmqSaSQozhzPJeYDYxClisUDaxDHYqFhz0bUOE9WL4cBZ4MJx6&#10;bZ5OfMtMsewyEYNLluCmshWtj6TTRX1Rhf+JUpCWSBMYtyBhiiMRklYwvzRLL0jgOpdagmMV9NTV&#10;v9J9l6t019dETeDULsNWBndWSDVU0r24+HprM/r0vdkpVDfGp5pLRO3xH71TGTrK9mBqZYlujiCT&#10;9sEDFbJbcguwSOZm5q265lSUVVY2NtZdx0uUUz023vvGSxgpsFSS8xYWKU45ukl567VlhEcZ8nqT&#10;dhO5CyvzJeUlwsPzckll5e6EDlJiAciuqbl5eHRo8P590jlgL+PUUhkbE+oOIybdHLpmvphPqJ3N&#10;pSio9ULVHiA5EQR2jamXuC/IK6nCuEfwYE6qTCTvtXeXF7XJ8RHKcbC5IvrDYM7Nk1lAZZ8y6qxz&#10;pvqcbGDZLD516fKLN279tdtdB6am3jz6wE9/87fvd+65UlaF6KNbLr5srTHx3S7ATIYI2gvtsfkr&#10;9x1AlqdMgXAbW4XrRdhDmJXuT60KBgqCyc1b2lohdAwK4txlx6RabORhzVIRGamsyqGqtVugIB6S&#10;jdB7MSfUZ1QoAyycC7ksoIqyOM9fN4RZC6oDCy1CPkODyiuCftB4UT6QoIL9f+4QpLcdcGbmYZxP&#10;THMLhVLsBZ3Frj5dE43EubJSuROrRMgMeskqAZpwcnDU5VXKaC0xn8qEYGPkF+JLI/IputYYI5Qy&#10;XlrOwiDh2MmLSwtzAKVIVZalKJ/mnDAlwZQsK6Nge529fum94w/x7EndCzcQ1F7bIJXT1fPcAMCd&#10;WaVnQdyd46OnP3rv/GNPTs3MKNWgrHRxZZk0IJRYIQ+eNLGYzEEFTCYUz+p8QAnKqsZ6zmXPrKjV&#10;Mx4X+d0jzsK2HOYUKsl6/jPPPglcTMU6jgsXzn/66ad0DGELcRngdUBe4dwrS/wFeOKTKHLJjMpX&#10;sGHEkfmzv4yZqq1VOXDKp9n1yySKd+sRzSdsu7h5h5sHwzUQz7/+9lsnuu6+89Cpd8+ckqGQ9gY2&#10;3if0NEqNRISn0EL6fIf3RpRh0DIEh+qYZrVmZIYZl9VfbkT8MwekwCPgMuB3cEbGEJ6GiN5LfdVS&#10;UWxnBURr28C0VV1RSQ8H3huIKWMhsSvrKMZcoJhqGU62o3wp/TPxXVpZ4XNhdpsb3U0oNyrEhnam&#10;fGpl+KqPMvJ8dV1Bgjwg+95YuNxE8h1Fs7lAqVP/uTS9dTV1dSjBdsUHziwtrZDqsLEJfj8+NkZD&#10;enRa1re2RhFJiEb66fBDnM5C4tkCW4pFZ4nJXHv6yu2T73188YkzPV94gdtlEYWZy0gYsDRRt9va&#10;ymvayHl1NfdqceFFtW0kUmmRJyKUqrykBNf25Pg4N6qtr2e2uQVLeeTwUQI5mTcibtjb1KvCkQjt&#10;Hzh4gNxI6GTf93+w+3s/6Hv9ZV6ZG1n7OzcXrwhPwVzReYCCa3/+53/+rW99C9WMaGfwICBHBgCI&#10;AGtyFwVlzHmPaG+kdp7syY2cFQhFS+/ATVecSPqQma686GmYpGc+qQLOaaZPBRwx7bmFxRA5SZsE&#10;cGE0sFmYT+gf1iBz2w1DSMLB5xoMbHlJkXdygDhkRnvCcXzASZ8KV1kAAP/0SURBVDwOBglkRbYD&#10;0eMNDXUg98SRUeoLcjU6oIICcrbYmWHvgneBdpf3mEsNOLBAF5frlr0p5IbylPOjBQX3W5qfu357&#10;/+TUh40NDkdVVU6+QoWSaxHHpjNS5diECa6tAfipylshbapl1HPNshL5YdhHSkvEwevIXa5AclEU&#10;HGG00d2Y08hEkMSzA4TVQY/crtPsODq4wCyhg1PTBMkqPIFASDs0DEa4qqC4sJYGbYSeXEwyF6Zl&#10;H/wAMoMnnPng6hPnb/35V56b2L8LRq2mK0lr8E2XGAfb4RPptSRrNtQ3sKoxzvBXZLTNPgw+w2NC&#10;rvhOiZrkkwbyZaameEp+QugWoX3hAY7QIecshs8z6NQpaUncgtfFRCs0IZJKfMQbCtj1tzV98afn&#10;+Af17OLz7Jw0fiIusFP4JR77uFR8yyFOYsArXOkR1yAcyPfUKJ0NYVIRA0EQR7K2sIQk6kzXcQnC&#10;AK/MENNgdQiD67C5OIddxnuiHXnYqNJI1jmZ0WpasrjIBBKri+LSCIRG6QOo7v7QtevXBvoHkWFU&#10;QIA8sKVlHWEtCPeSvCqtrIcGcJ4zPgKwq1R3WXWtailfyEpT/FGViTDENtgalD0lXiW2gMOZha9H&#10;bAg6BwvExkn8+zk5fXW13TU1L3b3HKA0TmnZpBuVbs9b0t07ibuIWdV6pa5jo/MxZ4ksSNco1iVZ&#10;GmKimYQIWI6dEqsprSMNSMkurvWidEPQgv9GpJR/ldBIXNj1ZnSTaMaVDTu7lBJ5IrI++TKoAuMq&#10;Kda782GF/TmAJRz7DCyalCkrPGk8mRCVfYFSTCzO9OJfAHb0jvmYekDC8ELtT5IoMyp15aZEA9Fe&#10;MFXHhAQZf248aXxhorrxrcIuEHZlar9og1aX0GA8I1GtMryROw/xC+FdkUwXBK1P4FG+sR/IUWrt&#10;U9N/+613a/AQ+LjS1vq/PvrwwaqaX92z75H6hh+NDf5g9L5nXq7kLABNDr108LEQweIkCT970Czr&#10;9//0u53Do++fOvHhmQf90EE5ooQkCD9bv3C/6kZJrAun2xMD4iHkJkIk9OA+tukKzdruxJjVbdJK&#10;CQhyDR97kF/Aehz9zU39TY0Adl/86JOB5mZK2gWhaqd74SK+KSkJZ6+yEFAF+GsYXOxeXT3hddSz&#10;e5lqx7U1k4TDswGLFC8jQA0zUzVLJAd9d/ENB5MRgIBGJMcyV+QLjT9Kazg8zB79DaQBsbSwe5RM&#10;qtCFgseJoX+j+8avNGNBUUnkSiKO46Z8vjg/B98gzk4dXaEfqslYcDsuz2EJEUkiHqP538K8SlMv&#10;Y0ViugSuyO1hB77AUOc94mIuV32xCNKJnnSZpuf9GliGo5ccOb5htTwgHml6kc2ksBIvX1oDXlvO&#10;h3LWBPHqe3t5LErsb8jGlqyotf2dNBD7IraeWP0vOjyQ7f0Yp8Qn/HbfxOTpvv49Y+O8nr9565c/&#10;+RSQ98He3t1jY7w4qbexsaehEajurSOHaQIb99omQnaFx5AU8pKATI5kK2jNXbswnYclPOVZ3npa&#10;MtyDTyIsuDibQnlz/pUSPoLxRYNa50DpfDRilybkZL42LqrYJexdftjdWBuNUCUfvXf2j00/d+X2&#10;2w8e1mIJK3SMJk5EAaQO2aNoCSYeOhJFDEMumPCke3mLJiqEU8CCaBhGRHzwRgX8bak5R9RVByNL&#10;BoYri9uKjrOjWRE2RVV5FcPq7e6ZHJ8ku6CMflm4/8mEiNJM6REbP9v7O9/HQsjbEiXEXSCFi7sk&#10;ERPlzuNqxBluHndZ0C4rEKROrTF1unTiBmY+Vp5qVyWkFFaNt4kCR2KbZEeMASaXfZ4RmKgRX6ZS&#10;f5RhEy6Emlrq0NbiLGTLE+R6bHn16Nvv9bz2ElGwRDwxPywcDdjQyQYH7uNgZguqxpYNIiGSZPOp&#10;gA+eZDXZTPhJ0rq3WOXiKGiDfoLHl9yamhrZrORJVFYEghwhvbE7YuMnWyAYv8POlNpl3U7cKXY0&#10;q7lJnRx1hKK9AyEO9TU1lEVDzaJZLxFR/IiC71yQUlaKhXFZalRodAPC+sihiRJ1Yj8ej5KbaRVS&#10;XLSRJ3NPuf9kSZs/8URSugARTDDBAzTaaE4C5myjFbpXX2W3z5bfzdFwvo7jQI2dcMGgirSewrZ6&#10;Y/9WUkfCTCaR15TUlEUvH5u5mV078N+X7t7+8f4DwS38sVZbUtBSnskKtez19rbv9fdppcjG40F5&#10;RAVfg545+FqMNEmZFAX6WiGwUAK5FMsalb75RC34Hnqw4YNPsEmIL6KKysj+fVxTaT0skRmC0u/c&#10;lRUWzYXZ8I7WVX49sXjQXJnjLnnPlPb39KDJU1yFUJWpyQlAEMa2qZ6NoWsEPVjNxsqNOEvBpJgi&#10;oVpp65WRVFNWRiIOui5WBkPHlIZKWe7gaWJHlmwRB6ca56qzT72mrUfe/7i1t/+3334PNnuutfl2&#10;VeU/Pna0t7kV9qH6SAuLKqm/IvqJggChnyf4piKOhSt7cdTZg2liC8hzKCRf0oU3AcK6zJf5ZMjY&#10;JEI2DI3E3AhdKc4JeRAbIVMswgqgJkAsUKYnxJaJkhQaauIDsDNDSFmys2J/xTU9h1kX6W1VULeV&#10;o/ozyqFmHT6dBPSJzcQdQ5AAHsabwFX0S8tafHeqFuAYxlB+NHXuyoq1pk7kCvd0InaIUhBEK3uS&#10;1RLQufcamp+7dpkP+5padt4xHV4Sls6PomiEtZr1vpYWythxjZtUUnJdC3Yz57CVAzIMeClIjJeb&#10;FOmd9k8CeelqzvjynCq7RtlZwXaY51gyqDr/oYdPGQhYHxsbuXzpErmE7BbQKDYaBMQFiZbkQrLH&#10;FlRLC9YP9QubdTE/TpNOs7ZeVlFGfXeImJHh0wyFnpuE2NYttK5OwLGrnWnbPzP9zevXOsfG/u2X&#10;X79y+GDwJqbR3lQBDik4EiqQZFa8Ep1cgJxTUEP8K1g+oY9Uv0wNaaXkqBX0IjC4O7M4a78Q2CKD&#10;6mzW+ncu62gCVSC07mp5yRST8EFLIPgvk8+DHzxwCOKYm5lDX7Wd67F4nEwwDuoIkpdRtZXT3azw&#10;E6pmvHXiCGE4Yp+Rrh1RB36PM5i7KK6QiD38wFqtPGQDioSjbJI6lvGLiB3V6JT3Rx+PeaJLJuma&#10;MzM7Nia4gWvzF7rau2fPM88888ILLzz15GNY0YwfQ+3GjRtYyC74tTo5O82DIFHOXus6/s5HxNZd&#10;fuphJYemfWcYj4PRUrq1H5ixNW3kvrqaf6kg52aZgoQxw12VOZd2oqB1N29e5xbK8CtQWi451zC4&#10;X/+1v0Zeyre//RdhGNDZoKevBzW9o70dyXPsH/93zR98eO3v/s2xxx8NEWOalcIr0bKxpaRL3ID5&#10;BQTxXfz0AsVfUQOIUmxsbIL50GiSMYDpEM42MjqiIAXrZ0w1hGfNW76lfIBvFXcUiK5QG6cSBL/W&#10;X1ficCBOwik21tUW2pBx5FUpNlWsagt8vbiutoaG4ewpojb5EV0saReOA4Zxz83Sh3ByeXHB0mhF&#10;7fKsXgdB2xBYF1ze0a4CaXjuqkCd8gExKyrKe3t77w8MgKHI9tRs8wiulEkosoOTt5cjLAHiTK2w&#10;Rpc9aIbn4if2aK6wi+cqK7rr69DCzwwMUvNvmB5JqytqrUU+ozNPwfUFbRcVAcHBBKBmJc7hmLWy&#10;yOfrK9rFqha8snLt6jXAEQbPFYiq5qkZEB2mEV1uw0SZuQmIVGnnhGCp9ys5HaVqGC+4UzEqbMXp&#10;iSnCClVAo4AkEYIVvb+1fZISNKwI25aQoLbWVtYF7xiTjE5OWrTQuk9v/dkvPT26uw2m5Dogbvrj&#10;dKQg3di2jBy1iUNOMZcYCF0tAQVU4JZK6kJgQwxIHTQmVVRSQC9azocPXLlyhbazXEp8LAHsbA+b&#10;Z4hILWNSqCUWJ12iFO3xv5NdNFtVwU+f/oQ4u5y+NiWpmQItThNjJBGf8fmOK25fJIRKBF7D0q02&#10;OY3O6r3kXAg5kU6ghnqpbRYbr6LCxok7GATQGxwwEenxBLr+yjrKaA4qF9RE/j77FDWI6h9stNq6&#10;2r379rao+XKO2oyU0a2oGUzUQWMkMVDTd2pugQguoh7W4L14DtnC6NDE8MCywA7RqcamlDJPsQRA&#10;WcoUdnZ20PL1gQcemCdaf3pqZWFefH1jA5WHGzU21ufjOHWUezydBKAPQF8klPL6I8FHz583WVx0&#10;u6l9/+TEy123gRuA7UKWiM6yLlTbM6+ndpGXmPCYi9Rz41X2ZQMRS/QMZgPOxsfcGpYbVMfAFOay&#10;4wgi8XqpaJdoJ9ESM00pVjwx5N29RMw+ADgtx46//NPmVFjH1m8i9F687DNQTlCmTnBShh1CKiAY&#10;+YC82VmjMB4whhoVpuK+jSWlDcVF56Zn9Gg48dMqnNlDadxm1tLa0kpesaFi2HHE+cmvHLwVelV8&#10;FYBRfpm0rqBeXn7j6U5rLcXyxTi1PUO9iw8SLU+fq22ifqWPmZVH7/Z8/cNPCE7WUHNz3zx84PvH&#10;H3itreOv7Np9YWbmD/u67y7N2bJOsnPFqezXgS/FjXbe15+4BlCCCOY+den6F977+P1Tx/7day8N&#10;tDZLi47VTOkH/2yQVEzF9uXsrJWLx0xecEP46pLWEwnZxG/1D/cQz2Y15lBfpeQW0x4KjX+SVGLl&#10;PVbFpT2dSIGnrl7ne8VGpUscYK7KryhWNyA/tA6jDaHZW7eZLis939bBWL557ToP0V1fT+EC+0OJ&#10;PcPcUiw10biE6/IkrAuizSqNQ4A9+RAPuhrCUJ5n3yYmBY+5doeqF7kLHgsgNVDReEnN6YQQRA4M&#10;pRhEw1NnW1raO2vNP6lJQeUNonExbQlGkp3veEhVgbCbxT6WHV4UJJJjmiVAFaMkg5UYeZxC7q2p&#10;ZkQIL+L44qUwRKXkyowVz0+XVc0HtK5uNeTK3e6QW4Ah6+1n2RZBdClgl62a6DwxGgnLSLqLZksT&#10;pKI6Uj5iiwmN8pHtoGx/xbp/brttbzwj4QempuuWlh8eGMSH9+rde48MDn3zyrWXbnc91D+wd3yC&#10;M2oXF7sbGmj2+u6xB67s3f2dRx959/ixy3t2G7CrB6rLKPnzW9ubNymVZaAnjL3YB5ClTcsIZtac&#10;qAF21E9Uap5zFc0QdqbMKywo7RsTFQACbFUlfpXxNgUhn2ztuJ+4GmQ5Ca1o79TUCzfvvv3AIW6p&#10;0xUfJ6yCf5282/uzUw9oMGoqANvhVYQi4LxbVc6JCE2gBFG/JlTPGi66HYCdMVOz3yBvqVKgCWlg&#10;vGShY5WlxurO+nlEFQVMLndsbk5lWSV3pMvE7NSM+rsWlag8CygGYTI7+M9OdhpLHPOfHcLHQc8U&#10;FaGpEPqm4B9HTpNLa+NHSHJUYiwgzEt+LCm3nh3GxWjUzTnkV+xO0XZAWXKKfG48wY7QPHmjfZH4&#10;MxIfQI7AOip9EewkhKqyvBTlCo4xOTGOBCIKlkqCL3X1cumh9jaaAMA6GJiU6vXN0WHglUU1s8Em&#10;zSsA+hIhbG1RGJdQ+omJSWJEyL2UqWUPDatoWGuLe5Eqi4FDaWbeIFfQOuYWVD5PZqOPoLqMehNr&#10;Y4eEitOUykLYhJAIZN86qjpPiAGCbo3mysOOTYypGJnNTzzCFB+imi9BAzgtaXvGizeNTU2qiax+&#10;teIBEBvJJzaaijCQRDNUguIRVFnP3UvYMt6nAdfvGDLqTnB76f1SfQvUrBYlf9GAnSIJjJbzUycv&#10;EvNhXCwFNzIxocdy3lC8QtjrSYmD846yb858NSe3r6H5ha5bjMT1EGzUa+KkIcZPQyDdmZn5Ykcb&#10;D9K3sowFj1HZ0NiAsolmqAbiqpYAypboM0FgDg8WiwB8CmJGiYo2fSwWDtolLM3bd/m8emTszgtn&#10;uRvEwx1RD4VdEf1ltE5zYvgjsrtDZ5BvuIAy8WtkCoKqkZ41MTZOEVNiJIm34unYkqpBIWmdbFfH&#10;I0oJk/xTRrmTph28okDyAuIYpDnTtQS0jolmGBPj45i68rgobDcJJHLYrnwAlVQ7Kyt75vzFr3/r&#10;u7tHR9mYHzY1/tOHTnRVVd2qrAiADUHDIJWwsrxMLkT4+KXTC0Kx6LWMS+kAdVoEg0LNITSVLBmM&#10;G/ISHBytKE7NQwbGhfYkUW5W/HnALmFsqRoWepc2iPVqJRt5s4inpboW/wRIiqVPNIM0tXNnQ1mu&#10;nIkJALudUimYhlZcaOh2zTgtXuirBuySc3ao6O7RFPkaARjZMVNYWFpWGXpjpvyErLQTZ3WJrnao&#10;u8TKS/5YAChHULMlyMmN6WRlU0prfOTK3n1WP9W43hAzdJJ0lotHCBYXlhMjofrTmXMfvHP8ZIw2&#10;Jkp8OOUzMYHJX/F+7y7DN9KWrTALijRglwi7YL+YwGJ4AWpvkhJ7kltjckcRd6w4V+ZSYp0L3ZSy&#10;eRJXYn4hgwOfEsqgXidKudCaEmRUWtra3k6/V+6FyUQCHYSntomOHuTJ7WTTKAXag/oXFx2Ynf0b&#10;ly5Ml5f9y7/yq8stCpsyDCzFzHF5iUJqiE5S1slL4dlPugHYByKS4lfu6FSgqsVuDhUmb5IL5C6K&#10;lFMjyXSeQubo8XYLR/iVKDh1HVmJE+1xU0+uLA2rRclwALSRHESoTYxP8hxPPP5EU1PzjWs3XHJE&#10;wikqmAYl6QnsCpbI8ye9LQ0AdrzraW3Vl+LEBoak8AG1rFFhTaUqSkrRGLCmFNbrtWcOMhKMDRMW&#10;EXwqsHvWiOpauA6iJhTp1aAqeCE4GRlGgyS4HjJyeGiAABkajFy/dg30ga/QZ+Q/3NygZPsLt3pO&#10;vHsOtO72i0+jfBu3lSCPLZdtS6+MdI/mjdyXl3OvFOXdKBUX40S05KbmRngaUPadWzdu37xZSexJ&#10;bV1RaemdO3dOnDjxla98dW52HqxQRnt1tZrTT07QaRSUp/jKldf+yT9ba2y48H/5Py/VVoszyVUb&#10;9liy5wnhnJiaNCPZomUqT8RzUUfsuZdefuW1V8YnJwaHhqLsJbhkOHpjM0Ci6pqL30bGxHJ5FcXd&#10;rC4GHmvwUSiwa/PJUyTZ70ZLsf3WSYhILBZPSKoh5RfQ1gDVAWYL7ulK7mh7awhxwfyExFOkgAp0&#10;05PqrJKXV1VN5KNIK5gQTjlsGO7S1rmL3pioTkgNjbcwH8iMIpJ4qDTX5lySGS4+yicOQ5PN4tEG&#10;OiEStWNFDRYMtqrfqz1Vy5QBb6xvALC8t7J8de/uM/eHXui6d620ZDg3h29hdZRkhexc9Tlaa6m4&#10;GNeS/ebONWEP0/uBOUSUdt+7d+niJaA62s6yGjw19+KffBvQCcOQ2u2uOo7ETtAxPnfx7w245yJJ&#10;T4sE+qFYFwPRqyQ72UkqQagH4cGsuKj3OdFanZ27mMOx0WEZSvl5R9/86LHzN88/dqzr2D7BGVI0&#10;jGK7xI2mSAHTJDgQakdgsjpUQTZES0NPAo/sA9dk2oyykkrPYnXsZUZR8hSFWlc3NUdoOobbel9/&#10;352uO4yHzEeK8KoujNi2/5hQt4WKP7SKm9jlUu69Xpncyk7uNU4HZgd1gdnFLvOZv6A9sTfgtsEf&#10;G9NkoOA6qdLRXSiaJVrLk/Pcxfj1lTmaC9fkV1bVynWJ11GYVwTFqKCGUjkk2H344gkWtrUBVXgp&#10;JRS4QlSAwm9MGUpYB2Pj5zFv0B6rNz4xyUShSjGEShVkrIHNwnzUvoNIPacDUjQRlYb+47jVW1ta&#10;aAG8a1cbPWI7Ozr27N7VUF/36afnYGpIRRRbpDqoAMnmXJ/cBviwZHMUUEsRHxrnuYYdgF1iGEdt&#10;l7HK2o/bOw4Ys2N+79U3xCPGhH/uEIMN3pzOQri1g/GGXIrtJqXQBxuH+WR+gLCDA8fFlTiSKhwp&#10;jei/Adhpdi2mfKdkMWPWvQZJhJ28FTbgs5PiVIkVx76FbrP9N1oVC+MIFxIJL5oOrgPkED4MxhZd&#10;rS0ElcrkSJBt/2FwfXULSD8/Ul1ZV1T80eSEnIquEmVWk2hUQd4ZTJpK74TmU1vg5x8hAZUySg7F&#10;i05VDFJz6CeI6fFCJ9jfzsnUl7E0soaNMOufXp8kDFM/fuPcpWeu3YxppnfPHz/28Ke7d7/W0vZK&#10;U8tPxsfenpqS3yuc2tzIcAKvEN8OzBFnCY9hhBfwcty2XW25oHU3AOzeP33s/YeO2Q4MFDKJEnIg&#10;gpuKpHs8pi4UU+9Sk9Nna9ix+/wYCf4baJd+SGfJlDoz6jVBJNBnykayAMAkMjc7+cIuELecZ909&#10;9mLnLq+dVJ0osqPiOToEbUXCpG6qZkIJ2fPQ3XWEVm29fPfu/qmpawcPETsDZeGVcnDEovkr2qdq&#10;a7pjOyUmwvoQf+PbQJdNNHZZeke5loyCIzW5Lj0RFjjBcmwxkEOXetJS80f5ttplcqzaItVWsrpL&#10;6SdyBqhxQmobGYuObVNiKXqgfu7tEJ4Ia3yAjGQTRVM5aZcu4BP6lpLXisrpll5LzfIa6u1SlB1T&#10;G3aukUYgm9mlMpOcVGGlP8qJGZCy/iGHvjepZE3sVq2qMldj1ZJl3Wbp2rzKUtaK2m6LFBJjz8kM&#10;WMmPV+gDMbcZl4g1jePA9PTDg0P7p6Z5vXrv3jevXnul697D9wd5gdYxiK66OqKP79bV/eTQwT87&#10;c/rNo4cvdO7iRaMqIunmKytnHF69c7/vvGP2ebLxHdma7j7bGT7CxPeaJ3BbqFikKMfFnRyUIKH8&#10;E0Mr2DtH6Pk6x0GLoh9XuZddwEI47CSklQIF3MNKeXgK+ySPfOPB3vtvPXBAqpKRYi0DPUPLS1HI&#10;ucr9XeoeoBhR5aFTvIJ0Tr1BW8Qap5KXYS+X+LGGnwJ2SS3C6A6vrWKmzQPLfiJy2fxfNMz/ZVda&#10;ddb/NREqowT58KWjroyESRfF07k0v8ggsUzcqC0PmDlbypjAOLK1ziRCfJLKlnA++I4ynQQjsgQg&#10;mJRo9E5wLbPNzbLyKrAwTsCfxgSqwFEe2imF80rs8cWPux6RZdpJLtERfCj+xht9ruxyk7xFjDin&#10;jw2VHCFmnp9TBaWIeCc2LkEDQ4ODzAE3AhRtqG88+f65rpeeB7CjyQdXoOYYK0ggG1AU7MVtytRE&#10;jg0IPwERY6Ex6KAZwCBNsTl2dLDhfyqEGs0rysruD+lGRMNhAyoDxjhdSKUYZxwMOgw2P1JYbkKZ&#10;SZdkTYHG+AQ9H5iGNEtyQxbnZhUoV1wEy2P3V1YRMFCt3mitHQ0Yw40NFE3jQwbAaYyTupxuZqx9&#10;L/ni5uOwDuAipYkiiIlEo/i4e9cGjYk3JvaGh6pgHX3jJSUlkajhYtaOpVW8/IIyY7TRkvDWRMA4&#10;uS1RVPUmki1EEqquYHZnr0kgsipLokCTCDM0dmVvsHkM/8dDE1pvBtgFKZq9Cb1DVWP5BtZWmxob&#10;yNnq3NNJCAIE4DnVnV0NIojUOzrp8rdONGvIRD5EOUFd5J/YiQt793ecv0CQHdlJ7KP+9tblpRW0&#10;xuH7Q7zh6eIiyuKn7MIWdSwE0omBJJxnC/N/zAUQiSNRLEuEL5kRqSJk+LG3aSE2ESULZAnaXqA8&#10;Ti6Qc0VVJavJqZAB9gX7hZQ7kti4sttlUPVHrZyhVWxVdELQuucvXdk7PPKNb32n/f79nx0/9r3O&#10;XX/e3HiH0u1aAPEtBdzKeFHxK/4yVLoMJ0+kWTYZBHKXyYlQCxKEwetGoi4RuQZGcSfJU1RMwQqH&#10;CduV4BAyWWTxmFZRwiNsZdfkkexqM3H+IUNO2BEZwebAPvgyEHkteqRP/rxqalrJjmyL0SU2Ozlj&#10;aLwBEf8cK4tvdQtrdAmekz4+OXKJBA0JK6eDy/kVKEqGs8IIze6rjhpLK3TvAZRSWrM0cLEsZQv7&#10;QB44H9OieGvz2etXuEh/U4sso7Q6HmTJvzJ92LxToJZUjo316YMHHvnkY85x4RGRduwfy4rktHiv&#10;V2I5WnU3hzTkil2vzavtaC0kSr5qVGHM6cjNf+KpR/GPyg+lVxGmFQ9AFSd+BcGxfbB/0FHZP81N&#10;LYQxD/QNAMlR7h3ZxleMrKKiEi8C/gSemUJowNjAEMENHbvkRhD2fYkNOej3he7ur169/KP9B/79&#10;qVN8C50l8tXYgHa9+kIDLKa1byQK9XKxFpGTqTWpZ8wMBK4H2B6LFOudaA8w2fUtggmi/yM6KSsM&#10;8qG4YvOdyCQzMi4CFsewB08atvsnZ4Ado6JOnGMEYdxrTMLu3bsZ5MjEqCZewTvUcDFCgQuluETO&#10;MQGCsp/E47R5cs9evM77+x2tipADG1KNUdwOhOViQS0hYCorq1kIrm/UQ5gFcb5WBkJhs/XgN5wT&#10;3VGtH9IKpxr2uHfPPoQEa8fKs0DgcTR/GB4eJsDtow/fA5a9e/cuUpCQECYNmI+SdvsPH3r+Zjdo&#10;3eWnHrny9CNREVYMQo3qI4faUx5JDIj2nLzGtS3q1l0rLrhTRVV+7RNJ+sKC2uqa6anJ3nv3errv&#10;soT4ltjcvQP329vbX3/9dbxhn3x8HlWGcWLzw68oatrY1NAxNPyb758baW+79w/+XlVFOfXFrLdr&#10;VWPSmEPZUpQeU3qvqtVAXzwvA5qenfvNv/7XHzx9+q23f9Z15w7dAKS/bVJARMHiCqRDJ1hdn6dG&#10;jrOhgdZQWEScoTfCdiJNnedNUqhc4yPRqsWSqCwpIpAWEnFYyuhRZmhtg30suWBhkAw6BX8prYXO&#10;ANam5cvdAnqj2xdisZKov3IUIEW8WenaRMBqMPRd3buvY1cH+N3iEg7AoumZqf7+XvxBuFiV1a8m&#10;mOpr49w5MTCRboi+qDEjvF/lb5QMixQngErZjqq5i1yBPsuLS9mAQqM2N0HkP93V1j44/FrfwO2K&#10;MjotocfghMSFGXi1H03STuW3ncXAJAbnKiuuABCBkNC0ID/V9/UwCPlWcQC4AbWBlIcrFmvbShV5&#10;1dvIwgmYDAqHHhfmV/Eho17IoZ7U46PTI8VvkPQhaPUL3mtfrKxUVVQePXyEsE3cT6A2h3783qkP&#10;Lp176Mj5h49EoKr5jEwxv8Qhgs9mOllwf5UpEhFFQ3pnvdlPSOEPpDiPRglbbscU8eCcP7+6ADOg&#10;B/Gdu13EKOOh5WQgPB7MyktoLCleYBkWalZogtnfz0Va7ZRk4HT8PuLseluzmIVfoIv7Vp/pWZzJ&#10;PNZG/NBYcOSyQl+SWKq8KxefHPhmcyjdKJgVFWr1EyzU+WoFSQR0in9ZxodGJWmzlrNGADU7CMWF&#10;0oekrs/MzTQ1Nx08dLC+gUQP6u+scnVUR3Y0OB2doRcXiSdVnch5QjVzpOvIEYFruoAyt6hiM3UN&#10;TWfOPNrQ2EQIXnNLexOVSupqqAeBG76mhhKB83Qf7rp3kyx4kG886DwjO4UAF6yt4qoaMe40U0CY&#10;rEvATuHoHB9HVAWAbWnndS9Q04NPKGOXk/NKl+qhgNnxN7Tb0EW8YomrUBVkkiNb4USBiLVLlfzk&#10;JIQVA2C3scW41E7ALhNGoUmE0kNlJcvs7Qi7FN+xAe9tqP+m+lSUaPh5ncZ6f/hvAg8IDQAiT+Lw&#10;rQ5abHhGSssU1ClnPh4VH1LuoaodKbFxoxCjMSnxkIerquqLiz6cmJRK4UrG2XQFoiT+6c0bX+18&#10;cJnQybwlXyX/TNK1EzzUW14KDPVFuI5myipj7CWT9rYSFldI5iSUV3PEkFeREhu5/OA5v/GT9472&#10;D8ZPpisq/vtXXjh14NDf3LOf3//7oaGLc7PBCsQxwkoyPueXJs7WtgA7u2UdKmMTVU7ZXFW6+NW/&#10;fJtbf//sI1cO7ZbFjqYThe3sNApDRW92kFnMagzbaqnvK1YPHKrAfz4PEZTwrpSbiS6o6pke2WJp&#10;ztPmADEtcX1PaaKYprOkzwFiUC7PXr9Jc7Tp0rLoHhvGkvswavIcMaYBoAl4cf04ySw7Pbahjiah&#10;Xz537n5ry3xNJY4eiqJaRAZGo/ViCh24B0awnQllBEHEKfVFyLsS0KzYyHAwoKE1D92VOlKqjswg&#10;0FHdXJVropgRtePcUeEaCsqjwo/rrSBIIVFmQ0mR4RmP4ai6EFtC2iWdzajN76B7hLfhVQOWalJL&#10;KWCCKKqr6xob0VhwnqNy4PRlRpEq/MZareaB6dGExB0iiy2I0HGCof0K4VVRUtsJAfkaW+a0JNfY&#10;q6ZvA6dPzbOf30dx01jWOOJ9BtjxE5bjzP37/OUlbO7atVfu3Xt4cBBclRdX76qt66qtAZv70YF9&#10;f3Ly+I8PHqAd4d262ntUD6ivm6nAiZIsU0ZjCmHzkd032847yTijLs4LakzEkede7CLFRoKqsk0r&#10;i9mHZic8/N4QOA6Dk+gwEwgSVZ07w0KGZnTIUFBjumihI6o1/isZxynjRQXP37rLwoM/SmGW8JN+&#10;x27fOzo+V1U9uqcTdT3aCEoVVB1tddbExqNxsOqH+NZiLb6f9AdmI81mYn2ji2rAdgLsFC6zSjAV&#10;VKlOrcoWT7ik2bsuElzPNcHxqKqPOToMZExu3fLCkpJVEscN5mli0cSmjvnI3mTLlMyhmpwoZCVR&#10;YuXuVRos2qC6NqmhIiWUV6nKh12AUswzMlXMH+0yxyfGiCxVAFFBEWAE8yQhQdlHag4adZS3hgCu&#10;JAA0GUOMRBPiypv8KpiS+Ib5OfWumD1VptpYYyLIhlAp8wkC7MYFTm0ptWiwtfWlrh5WdqC1ZXZ+&#10;Duogwo7QP0xRxsnuIvxWKEweNbUrAOHE4+3QBYihFrN5tPYDb6T8OBE42SN5eYPDQ6wN/Qq4kfpi&#10;eaYyoZ8Ql/D5hG1mc5sIMoqjb2za6QtNripVGZ86CQIzM+jH+OwZgIoONePBrKNySyHlWQg3Rh9z&#10;cBYmobIX4eogcy42KToSTEOTChylK9RDljOGCHi1/0VringReyK10HYK+L3jHJNEQQsnFDoVuVOP&#10;AqoVCr1y1qEeXrzBzJvBu8utyS7lT0EsSUWXQAHNsLT70gg7kar2qT3ibC41Cr975ycHDgZgZ13X&#10;gF4oCRJgCpk+VFXxWnvHT8dHianEzGxsbqTMCVeh4hNn4jUJmeIHdJCRpiLBKWJYopnNTSxEFBVI&#10;qKG5A3Oi4dYdvqoaGr721BOESpEtNzE2IaeGJ8rmNbFT8nMQ3m0cX5ENGpv3MhJNfQDU+1ieImZD&#10;+DMcAxTb1QlsFARDCWksKZQgqq6nT1gDljXhPhNjo4SYOLVoDlMatA4xAt1LTBnfoGQWhvDTFy5+&#10;48+/tWd4+B5xyk2Nf/T00zfKS4edWB3+Fy0Qwkv4gvRyrDDkJHRV6EgVbZ9UHMT5KT1kfj7xSw3e&#10;fgJ2XnF5KdGmrLTSrLQFEnQ/zEYxKfNk+eF8bCuYsXYOHIulDI1LoV6kK8kI1UxmooFTeMxIGc7E&#10;ULz39IW4SI5sN0WX2IQId75xSqwY/I7DyliS4uHNsEOhIYjQpp5DglVXVHqvmm8kF4lLBWwnuSCN&#10;V72AVETdhXqDGatMpQW0cIboGbKVQ7XyPaND/O1taOTnthGinUXMkOct1cpiXMy/yk8pzGuL8POd&#10;gvszE5FNSKh7gaeYYWqTK+NVoEHovdKOUl+1E7GDveXln3n4JMY4cgXPg7yTPrgO5hWjDFWAgomA&#10;dCgz+DdQb+SW3yAHU1g1+Hdre2s97lbC9KjOuiCkDxOPiwf2Jowx9O5NcvI1sy/2dD9/59Zbh4/8&#10;5PAhZnMBW5+5dCYRQhPdLhQ7FpQ7BkoSRBb6pzezMPWgKoH0kcSk2U7a8SaE5Wop/HJqdp55lete&#10;3kgxUC6EIRuRlUmEnfeoFSdJZmsGbsDj2L44SIcgDhXEoaW5hSHfu8tObHjo9ENdfdTjTNaAK4IJ&#10;iaBxvBBwFAah2Iau3tPaxN9nL1x959FT4gWqXqeme8LsV+loJmCIhSDv3kUNApCW1yg0lSCUIG4O&#10;wkz0ONQsoL9BRQWrw8HPUTOweBH8Ybsy6RFj3NpMCOQ6Ni1kHomx/HPf3r2v9g0ffev9a2cf73r5&#10;rDJVbceqaqGNpYxGM3XtgaWtJ1a3rhbl36bpqJ11wX/bW1qJJrt27crd27fYH9W0Pd1YpxAbOMEb&#10;b7wB77579x6PxpUHB4eQMZXVFQ21tUd+9t7Xr99+6+Def7uvk+TStpZmInMsWJTrxASwDS1bpBC7&#10;IEURoBglEQjNIST+xMmTD555GBX8u9/7Hl1ijx49gvAi3BAiwohn7l15dwFhFimfgZEnfiWVktdM&#10;Oh5aPiYvlG7nsIlET2JxHG+XAHZMSaRuQfzzc7PoE6b0PGOjKsMHKjU7S2k2tp9SKibp9bG1xbqg&#10;QEZP+tgSeG65ZmNDQ+e+ffighHSvr7ATh0eGRkaGpVXaUGfrRipv4kx2qDbby2kd4cnUynApfe6e&#10;OGwi5s2t7hXITRoqEBvDY9FBFuh/+pfFqmL26109I22tW+2tuINcxk607wtq16M7oIWAMirF1ZVZ&#10;7t7pBvkF5OVEanIwQrxMYpSUf/bBr5gWfsR74NGykkqmV8VTMUTXN1gDshvo+UkostRBtbWhHCjA&#10;onrysrFVeVqJGMrFE52To8SlV9cJ3ti7dw8a2eD9/l3f+/HJDy+8e2zvzbMPz83OQB/4GNWLnjop&#10;DsJlb0An7reuwFfUTQbJgLH15pacL2A9MmJJGKd0AusbIKTkL+vBHW+vHs35W0hlanrC65g6JoF/&#10;MoGxI1LATlt0m4OH4DEJxc7hb5IoGz+LD4PR+2+fatjlPkOcHZid4+wsG7aFnpmAjkRn+ywawrc8&#10;lL0MUqss1KV8qEg//glZoRRvdmM7h16qjkyBQozDsFEqu33XzAlGRiIt/JV5rEZCWVbWNIRfKPFw&#10;mwcffJA4VqiCiTKfVM1TnKL8FZ7MzdxDXPmFsrSVDYPLh3oi+EEILqitrT/6wLGDBw+1drTDS9XM&#10;ukx59YyLn1IRhNKWS6sLWBvFymogDDO/ory0ulbRermk8Hh4DlnQfpXsLiycGBtTS7hVRa1ygh/Q&#10;O7qkInhXjxLnc16+c4tfY7JGfJnWK/RjbyRJ/tRyjjUM1m5pmNakkzCN4AXtGWZYLhajYHEFf6uo&#10;m1juYNrZkUXYhQ4uLTH5PrQZqTz6ifUp3kdKbMaKM3rw3CbJsCaQwGiSu2XnhzZjRbw4uo8x1EC0&#10;NTnyNwavE6wQoQUeg/SX7PMA7D4YHxMKk9ZWi1nNnktBsilVxyDibwbYZWem7GJbE4uTY6ibRYkC&#10;F3CKFkgxAKoTGz/MHi2uH/iH36cRCIYAsE751R98+6dtUzNx64Hmxn/9xVefqW9+taHxRxPj/9vw&#10;8LSyyOVOY9NiyYbcSaveqV48L8wo4wOJ/N1+tNzNpy7cePrC9fdOP/C9s4/MVJYnyx2B+lH6NjG2&#10;bdegUab0kA5Y/94J2CEf4I0ZYBfzmT1y8iapbRTXSHiF5iEkQQrreAzJBvn56/DJfFXlzx448mBP&#10;39kbt1js/macwzqIKoZCVAYo8nuUHueIfuGZUmtDH4MSJotLz3e0H56be+LiRT65W0P94hX5kUQV&#10;ifLJEySAnbsfxgzEd9q5CfKiz7lNBEQrxZZ6BIqNErgmQE1BxOLh/IaIGw5BIpKh8v8gWMAVoqkh&#10;6U78Fylr8pbrTu9dngUYTx6tcA7D8xAb5OtWltONvZKMBMxKfAX4hfTSmzJC6qgb7aJpKPuKjnFw&#10;TjRBjdg6dyZIIjE5J6Cm2NbGyvVPoKNYJ+1BKxLBuFzAwMSXBcknu9fzbPMqvL0RwxSbMV6Uk6ue&#10;nz92717H8MjZa9dO9fZ+5eLFl7q6Aq3jXlQphsXdq6uj7NT5tvY/OX78R/v3f9LezidddTX36uum&#10;3dF75/E5JTP7ylr8DvboIk2xiNt7Idvb7LtgAglgF2iAf57Aazb3/V5WKKnQJgddQHOk2yai08pZ&#10;cIaY1Riht6Ln3O4pGTgO/w4i5//hv48QP74i3Wf/5PRkSUl3XU0YaMFw+X/t4vLukdE7x48qto6l&#10;9IdyyW6CEC2DZ6kjliPT/cCJKyXcckIyzBOw/r3TzbW8X6MmI9X30TJcPQ4Kls9TMRqJH0S+FMV4&#10;OADVvVxzykvKuRx1RZwECsKNAkOe+Ep+qazBbLPHG913hxaRzFJ8xbZS3rwTkxzHqtEo7JT+KRsr&#10;dDebxY8sbz6wHYAROhlqEvjDzCQVe9dIm+DmzBF8gHhZJAbzEZH6MpdIy1L0oV5hLmWvzC0QtJBJ&#10;B6ISJKW9TvKQb+VIEyQtcXHJQf157FCY4ENkSDU1Tu7fOzFFHPcWNTtQCQTM0MfT0xr2MxGvWBAA&#10;7lEPDssUvAz5G/MPXQU6GQIugl7ByzgTcA3NUDMZ7rKULDPeyHplVByUmVCUqtGr+oH+SdijyvxR&#10;VHFjSoBjQUtLE1ZJaWkxnW8igN09xySJEg4gqhV50I+Rv1HWmYOZxUCDf02TTeWWnYHbMjBhzykY&#10;nQ3EaxuURgykEAuxDrWeYE2VSsN6BRnIYeVznZwkHhh7LTlSGS26NO+yxm8Q0fTM3mKVUcu5soEt&#10;bA3lY1K0FMCOS92trfNu8G4zwYc8cNTRxq2piTc6d8O3b06MCUwoVFUEyITcJs50Ok6q/VpzA3mM&#10;LQzd6g11vS1t1ffCSQCdew6sHT3S/O77pG7R/oxfTB44oBUnYxU0AJKFRNVoRT0VxC036BxD1o4a&#10;IHirivHYl++Gls5rVqipsGz5wNe17T1XCZO1I998NmELBfkEFRFkjaaH6Bnq64ctCPsWLL+qBHzH&#10;QAeXeP1e956xsa99+9ut/f3vPHjq//3kE9fLSm+UlWEJ4s5ycycapGj3sqW87vQSErDd1NhUUVGl&#10;jDdauoVP0KxQXh8f0h9MFbJWE+TNQXqiGRpLKUCXfy2ort0CoEpwHS+PO6YlNW8EpATfDhwozFyD&#10;njsoJJXx/JqIRRaF7zTn7ujN6mACsDP5Z+hsWkenR2hFDBD//KHu16ktkxBqkCLz91mILbC2z10h&#10;mJ7Uc2c2BMuN2jehsGHfZ5phXJDtL+VTTSmJE5QhFp5YqTT6TaD88tcZrZO45S7V8zM0VnrryJEs&#10;eD8Ru8Z1eZ8E7bshoB27kuedI6NPX7n01tEjxnsU+J+qZgIcAnaIV3AqZl9Wk5WiIPuIKJeKIV9l&#10;UnacNdo3PfPw/aGX73R97eKl/AdPHQuEAt+hg9S0MMqDK1QUUmAThDPLLb+yxvXpoghrmJ6c5jSM&#10;WGrBE/fL7eAY6qWn1CoKfmnLGesScwxhLILLzXu5r/cFg/Q/O/YADBfKA9XCo4J0VBauHLsqIMkD&#10;ajrFKSSpwulmZUhT5zR4vfEOS16x8nGjIEcLcameKMA6y2U4lechb4JWX71lozmelYpEJ7IiINXK&#10;mpW3TBLQVIK+6OAmUCdwXaIJuda+vfuQ5+jZNNYRnujgL5lS7mMbqJOGmdQcyOtrbT574Sr36m9v&#10;IdyKm8HCuDcQcIChyumVe0HWLzopD1JWXB60GY1UMrwcaEbPLPNJyl32BqKWRru2jmCjGywIWSwH&#10;njZQCRVacsg+4vDQoUN/9e2P2s9fevPXv3rvxBGnrqhVAlPHs7tzmCY4dooYeU7usZWt42ubV4oK&#10;bpVLpdb82IsujDln8+qVKwO9vcSXUbIAspyapFdszle++atCCkpLcVYz/ki1BhzhF09du/3k1Zug&#10;dRcfOkG9N55fykJ1DZf1NEh0ibjNF6ADVHZuh0aOiay0x9WVffv3NXV0AOt093RPTk2oH0zOJrY9&#10;2bIqs0WjB9jX0pJEdWJauwSxK26oazxokZRxk677XidNrVk89SQJP6HAMomoqLmQBj5QkEtNGwTM&#10;EcS3gjMwOistLaiRvFjFKtH+MygcLBsmyKY89BAgAkL4LLNEd+ZDhw40trRR/2t2dob6FzwxgB2/&#10;xMih6JfcaCBZ0hTMpOy9iJQcDlvVwXmlEQQ4q6a31IVZpvbXPMRN6QimklwAfg3sAvZEpUOuOtje&#10;RiDZly9eYS2Gd7Uz21ZxFZuG2887HXSlAlbAHYX/Tk/fun4HxIqv6AxgFiH2zBoBVMSt/Vfh2Cwd&#10;FEaAv0pLGDhxyCyAKQW4sV8oUiWkyLl+oq4IcpRaF5p06MFJbDMh7nnorxSwa/n29566fudHe1vf&#10;P7aH7EsmGaDHSbu4SlTaLyKOsYOCswcTyFg/+DTRYaC3kL/CTpS8SfGI1bJCkT3D5CeBx0nbLioa&#10;nx3vH+inc5nKjSBx1S1phTdBGBHLFmGJcWjk4aAKJSs+tAK988j07KAuvooads+cv97b2jhdwW5N&#10;IhpCp4yLa0J2XCd+GDdhhk0aesMABPUmEdT62kahIlkCm3MmaeoDd1QLT8pXenDfJTxTAv7SFEca&#10;W7JwsmfycplASnfsP7CfCDugUOiWOQFW4Q1f8Z4zi0roc18EO2P0YMHQEQSgEORCtUZrbGml4iQ7&#10;CTZT19B44vjJ2zduMaWNDXWtLU04/2dnpnkQ8OK1rWWIUE0SKV9SScuKyoqqCkzpTdYrvPeGxlS0&#10;yCJmfHQU/sYWlrfTkxXmcV5pZegT/AWzI7zuaxfP758c/6ilLebQki7xForPhBJq4enF+sz6hVg0&#10;gQVbpVOYnFtRD47pDarTAllYZLfO1Bqat0U4RpYSKyme2KSmnQQyC+U7SYn9DA35H9qzjiOIRRao&#10;IUKJooYGlKW6K13CgdFSEcNhwG/D1AwqcjpWcqS0bK5i8Rdb6VBlVX1R8YcTMqWSNI3s1G3bJgms&#10;iGuJMtMj2yA7n8IBo0kgRowkfkiHUd6HEh97bWeEXWyfGFhy2fRBQpIru8dL1jY89re++06VC8Zz&#10;XNy3e+bLX/7tlo79ZWU/nBj/8cRE4ClC0oJNUMTDRrhUBXGhyFcjQiaC2kMYxpbP2T0y9vrPzp24&#10;0/vu6aPvPnTUXv7kVah4tNi0cWc77RiaAbtsO8cji3Tt4NWl4aXwozTCLuDmoO2d6yL7IJ2BnfMc&#10;QLNYQUrS8dtgVDFv2RveQ7ucT1UyvqGxAJ8MtFBKQlJK6JRrBqRkKUJWjHLitbdyG2JpK/f6kQOQ&#10;/ZMXL3WOjhK+7RzASPGIvGnpkOrVngawxDuXNBd5SjWztSM6TZqiIJTUN012F54klY1Vvzouwshw&#10;ks3NzSJqh0cQZUi2Kf5it7P3w8ArqypDCDm3UnX/GaSi/EqKqlsbaupqaonlbairbtBfoLr6xnoY&#10;FFWGuCW3U+089Y9VMV4lOEXSi5Ezm8ESs2KPgSsl9rPJNZYwnOe8cfislFXuTpCw+yRIp42oTZ0C&#10;OYSDUIsb3CzoP0k/S9k9YNOpgft7xyf3jE8+d+PWlz7+9JlrN0509xzv7ukcHeM6lJmjNKewuQMH&#10;/rcTJwDmPm5t5UWZOT6ktQivHZtV07294Xds/M8xgW2qS8OROEHiI91ucNp42IRXhnGIwyyoPfLL&#10;o0RDkGsK2HmjJOYoXylRM86xBemN4z+epmTkJmP+GeStD92/LooSBjQTDIef2iRThqZwEdJcNreq&#10;ySOZnP64rZX10+5VDrM2BF1ijnd1v//Qg8IsDMfyF9WZPQiUEsmwSvuJPCH1Tfa6+5FFCzFEWhaz&#10;eKJ5c12b05wOZiAbSPYYmAK6JjWABWZiKJlgXEUv+gPmK/OupKiUS9K7cmFuQS40eY11LZCenZOc&#10;LWXs6PhqJ1chYM8eK90k3aTSDlwL2zZ8Apk48Wdza9ElXdQL3S0fMZsYOFGlBBGF7iT6tNPIxqp6&#10;fQYNhGjI3iuT9rNHjI2EIx+wZjlguBnLIgATSEg043XczNldVHzyvQ/vvPwCE892IcwVhy5Tgcam&#10;0nuFRQSpMV7tU3Ta2IxS6eWrRStjBUL/gRrArrgHX+tGanNvOE/xjIXwh7BJd/LVmEYUoxhw/DN7&#10;v0XrsnDRUdrPyQrMESrT+OgwM4YiCrOS9khnWJeMzi0qFdzG5DihQcCiwn8LSvIpXqSAD16uH0sN&#10;DwBJFdaCVam1DvyNCAzneMqd7EjJZLOYF0dcka8tW1gpaOrBIU8hFIvpnPD/2GqOQ/Dhz2NpJGaS&#10;Z3QBAm8zmafS0FzkloNhbGK2oNxxqnAlYaDCmvk1mN0P9x2wTBZP5K9EtibHtSk1YA37C+27vtt7&#10;D56MQKMBIEpj9AqAvxIHkhCtS7VCQIGtMA7bTIqqYxBqwjCPBbdcV99aWVONB6bhdhc/rBoZ7Xvl&#10;JSp+kx2krixuvMAFBKOQXpCzUV5Exh5RS7LXONjooZqHyaQnAnuKnCk9ufqXp6LaJyZTJYJBtSM7&#10;BLtJ/pvycmZkmJ4V0zNRpEtKsqNxeYQDk1NPjIz83SuX6G92u6q6r7nlD589e728HEB2g1RZtZYk&#10;xdY9661XI2B8V7BFnlS2Z0NDY427QS7OTiVQWqxUaoeLPRkhTVC4hEAVdYm4Fn5eQIafw1NWVYZb&#10;zMnEzPZy2yTXuJDul5TU0Bby7tVTa4YShTAUGa+pDhLAleDvRp18iFuMVQP8IbYwlNvA6bID9plt&#10;IlOcDrHNiIxIj+29RtvvNCAudIYwfCJqJqHPeJIQlqFQJfqziTJRNdPxp5s3uY4c57qWIlK1hwRA&#10;i6e5pqg4o/F1xbvYZ93bVH/2unKeyP6OkcdTqM93eN3SpOB4zxnQbV9zE54zTiDIjmkJJO3n+Ynu&#10;6wwtKfaePj4J+aX2n8GvPfMvd3Xvn575/fMXKC9L5YpP2tt6G5vyH338FImu2LxsD9gLZhuzr0yE&#10;xBusoSwuzAF/AFFBTJA/aZUAdtQFp2WnAk+oZDw1BbcnfRp+RAAXEsrhaeYtUsvkn2FNf/v8Jw8N&#10;Df5k/8Ef7d+nzKzKSvYQ3QNZEmYWBoYeBqCAKmYH7yq8DIbL8wRNpNvNJrkeyyhGokVbdVRD+WRy&#10;hSM45EHPVaSANcxLWKHm2nF23C4/B7hBekW4Mq1fWSvfElwVgJ0INq1hhDGJFAHFmJygFEIVpbXG&#10;xydgmkeOH5XWODXJhoGm2cRJTEHKJhPTPQQ8scFrm89fVJr03ZZ6dhnuZFYWocntVRxqnuTdVWui&#10;6uLKTyrK1J0zeHEc8Ziq1oTfxigbT8oz8p6wLyV6uN0EsoR0QoX3Wzv/2Vs/YU4I4Qb2Ylr27N79&#10;jR+/y0S9//rzUwf2qhpr2G+uwaSaVrSlT+8bXx1fBa3bupCXc13NstECo4blFo5E8Lh7d+5cuXKJ&#10;PYDtTTg04ohFPHH8+JETJ5k09jnYGQnUXIqAYsZ8+O33zpy/fOnR02/u7SAdFAARtRu9oePgIYl5&#10;iy5xjRTFR62Zmp5WAJRHpbps6+s0Z6CsPbSHX5xs3NGRYUXdF9MMYVqx6LA/BXWRsqfgL0pHg3JK&#10;l1eWh/KalXpsVsaMEQLGwgVgB9ORQ937B4XKkGgSU2PgUg9OUD834qpQGeQUYcw4+VWH2rQvdVGJ&#10;2FucxfyrB3sAypZMXJ9tdfzYseKyiqGhQTyZ9Q21/JzEBC6rNV1YNLZZKoloHTdxZ6VB8eLFocVa&#10;GoUyLaSYWpNzRPmRoMfSFKmWSm4e18GeIUQOyhYNFBUtHTrAbJw69wnX7mtpDDevi3CJjKEcTfXm&#10;FkHa/IrSh+WlldAnNyLMiVxganUQIw6h4qfIPDB8G4FL0AOek6w0hrrIb+GbVfYidjFaDGQZRBu2&#10;CmMuJfIrglu19VR5kHWRjuh2Ckff++CFuz0/6Gz56MFDWF9MNeF/DshVVoWnM3EMEJIagj/IPrin&#10;Fqi4hPGr8S4QqvMouZcGICRVTiGems8VI7axQSTXrXu3aDrBCXweLFXc2fw0ESkhTkOIxMp6a6ZG&#10;efI+A+zitM8d8aFq2OXkfPntT3720NFIuU2ETWrOWSv6jDYZTMC30/qaJWr2lAfuEkuJYmqdWwV9&#10;mCtnCZGqLPIMgM/YjagYzM41KyPKmk2hhTCrKSgpAK4N0cAEkt5+4AA1SGluM8avmAN4PicEKK/L&#10;bhXQODW2MDMGdI3vCycHZejZjDh42lrbUVPv9fQyq01NLVPUbJ6fQwzReQbYj70AYXCZ9Zw1wXZL&#10;y6gbMDL8tOw8lVjFg+08MunocmZJH2VsQ/fvMyqhZjgSPG/KRgKWLVT3rjh4KFdrqt87Mfar166Q&#10;1sc/Y5sHg5WUSQGOzwF2MWmWE9pmjrJ12aNCObQgKpZM2zy0T/F6XTBTaAxbSLOheYttgrAMImrj&#10;M4BdYhZGaSctbQL8ZIZZrLsDUYP2AtYJfYg86NBLP/NQjARNlZVlzuWE08ZR6UbtEdNriJVMuOh9&#10;Ctjx4aHKysfq6r43PMxPtiNlMgo0TRvi2ZZTMQZuF/OWHRn9ZwZ53DR2ECcTYWcqUnRMNF4I9THa&#10;Ae28lNmdFF+dbxVAIdP+wWM37n39nU+jxQRU/penjhU99/yLdQ0/nRr/f/X1djvqVjeNqtuG63gb&#10;KCwXlFPPXekF2NF9PtW9YsaePH/1C29/NFtZ9s+/+Vpfa9IxJnsuAj9iYKydNV5RhDTMxPeUyPGY&#10;H75DgzO5qhSXFR8i/yPJyHnBaa3AbJYIleHLjJ59Cx3hio+hhgYcPMQ+/G3lIXbBzoWmeyzpsbSO&#10;BXGbq6ycKlVBRmuAnlgDhtbnvbhJpk6q1LBkRfmkxPY1NTxz9ca+iam5yvKF6irTQ7TtikQ5wxnR&#10;xcvMSjNsJc6+qHgc7awwUrRxXIJM018qzqPIOzyUm5vAKJi50gwFqOoVj4OnDwcYoq2uSWXOORJX&#10;ZWEBDByFraatmSJECidHvJJ3JkhHZWNIJpOaqCZyFM/AMpXTGEOYfuRBBvHiPWiD8l6zWoHectxa&#10;+E/WDdmLynMlwBIM1gA0DxvkrZk3rTjs7zMRdjQDOdHTQx+23eMTz928/SsXL79wu+tU/8Ce8Qle&#10;zH9PkxKZeb134oG/ePShd44fvbRnV29DM8Dc3dpagsiCCINKxYF+0SFw1EcyGG+EODkjjPhd0NIO&#10;Cz9xe8QtQsJmZBzErG0bAzAXTfTzuEUK2NmO0Q/jk03zKw9InkeNyrMk10nKxMQBsh4s25FulsNm&#10;f5r/SHSKGDoHZzJClpT53jc1/fDQyA/37hazNW/xD7d6mxqevXrzXkMdzVhkzhqfNWBH0ugicTSM&#10;0PtfGo4Cc1LATtNifV4HCH2ER6UzH3pacAFYUkQN8DdYfthWEJYK6gnNUSi6mPmmBBZJdqBUep5V&#10;qkDIH7malg7IdnTwwNj12UpljLGqpEzdAlyBSrZfiCtNikYvF523Epk9wQDJ8eEPGqotcxzPM2GQ&#10;z85iX6hohqAQiymLvGIbuXHFpDhPRNtFU504gr3ECHHiyR5UiK7K5IFdMvnsWnziqAGGEWRvTh7Y&#10;+8xVuQ0IsuNXmAM8Pi0CyJxVWwD7VoNiVb+puEja48Y640QrAFLh+k5DATVThB1zBccQFwMJLStV&#10;wDCVK8pKo4l8mC2iz5ACJnVx4R1yM3sWOtdATS6ergVi2JAWMM7M1CRMg8A6lh5acyFCX6JAKRoZ&#10;y+V9xI4U5hSiW2IqoiwFFCX6ZKj5MuLgUewuyyFV1VA4SwKIh1SNRRSfhHDNQ1DV3BzHIkM6mzse&#10;iuS8ZaMIbvaYPw/YwbS0F3R1MXc1E3OtQKIFFXag2EbsfbXMgZMD3nH3e7V1L9/r4tpdNTL8gzdA&#10;E74G/lERBJe9PT35RuceKOfi0H0Wt6WlmSLd0RJGJTtSPTaUTy2Zow65VkTYaIkLhUigzvG3qKSy&#10;rqF+Zv/eXe99QBoIXWABR+cOUTgV/Ah0gmIt81BQnvqKqxRpaW5JRL+JT5ij2PdWRNQA+56LQ1eU&#10;cUQJlvRnXUOns17nRQ+iUAw1i1KGqYMsqaokFIK1uz84SLigOmhQ9NaO7S8NDPzBpQtPjI7wm4+a&#10;W/4HUu5qam9VVxlCdayZK2B6F4l/ABcpQFIBgN4pBQWEuhIjDmBHxh6SaG4aVp9ISYkoRcfpKAKF&#10;dG5rpmOFwoqZzIdyaFFfdYuI8mU4PBC29JlgFI7msZ4cBJKESGeAXTBqK6J+fnNUUY4lXYkzM/hZ&#10;2EGYAKwOQwWwg1Gw+pkqErse9pntqZjNuGwAdjs/ie2GOhN6TmZXxfkOjNERp1nF1aHWUDt4X3BA&#10;Ic5QwI7rB2+0JHINWIGkRugcJOcKZZ6eEBZRGS3dQNzr2ZvX3zx8JGOqXEpF70OBCevJ75kBpjZs&#10;Xr557sb1d44fD9U6G3A8coxHN4wSn1bhQscO65KJ2Dc28VDvwIs3b3/90jUKzjK+821tPz60/49P&#10;Hu9uqB9oac0/fea4djaCoQwtzUrrBngtHzFbqDW8SjaWl/Fi1NbUzs/OUVoI2fPAA0dbm5sJmAJg&#10;w0lQUV1VXVtFHfnJmQky1VVLK0pIqAQbLcNzOyem/+67P6Ng1p+dOPFxSysS0XNYoHKma5vFLg/j&#10;cmUYS7my6+aWZqfmZyj6vqymY7gkwPJ4j+xACSvKKd4UnKIKTawSKhcijcBN2uqs5+TD2hk/DFus&#10;2jbMGuo3OlWekHW1HscRsZFTnIPcKqSOgqO6SvO38pGcpQWl68vrtZVy4iDtXcdBXYrR5JhT8tIB&#10;kNSOQ4ojNbkIlcodHRunGGZrR9vs/OzAQD+5jUQDIXQR83B26aykJULWsqJkBwCKdO/ew2I+e/7S&#10;uccfra2pI4pENsdmXnlJKYkZzABSCm/bmdMPHTpwGJfX7Rs3pyengLRclUyCH7JjzLWlFcSj1VRW&#10;QXAzU0KyWpqaSeJYmp+iEinFE5YW5wBwS8qKRkYHz396rqoMttk0OjKBCfDV3Qe+9q/+HbWEf/CN&#10;r261N7LRrOLLr65IPVeMyajTpT3yj6/lEFt3tbDgUj5qRJkcTWsqzdbcUEf4JU323nvnJ0Aohezf&#10;QpSStZHxsbr62keffHyjqEwdJZflUINvYXLDWfb86KcnP/zk0qMPnjt1SMp8HpNMCNTK6PhwdV0z&#10;nm6mhQlDe/beVaA7zAsxGVhMNETHtdI3MPCd73wbD+bjjz6GV/STjz+CrdTX1eLFIsofbk4/IPgV&#10;ZRpLlXLHFtkqzy1E2VQVaoddIoPZeAsLc5j1W2sreOjkq8uB8S2uUr+L+HDVE5RwYiB2I6g3ucrP&#10;8ZxRBIH5ktMWVw3+WKUEEUkkjYu6G6AheM+KioWcIplW17Hv4RQAE0BxWBFk9Y7PTVURCVlVUVtV&#10;Re7NLL2YSQ8CQ1zXzxkihMzUYcah+xMDtiZPgBrfRdd1Rcg72Ke4sAzBtL68Rr4DY0YjA15a5sGm&#10;puzipTTKAlZKaXlpRU1VQ1MDYmhkdwcXOP3hJ8xAT1O9KrCizayutLW0kvSKaURlNxytuIko/zE5&#10;PAElK4e3s5N+nRDLDOWfCvIJMkRVcMkE9r2LCqhjVu7SKtCAqjGi2ZLYSAgpSenlRSVOQFMbeLnE&#10;VGJlcxXfAvAE65GPV1BxiHhRlKjJl+yh5aXHr157tf/+Bw8c+fT0SXLrSSrEC9BQ11hWUkErDJ4a&#10;srN7GwopAfGH9xDSyEyLFTt0mTB0N59lKaEfzQqljogdBtNmVUkQQTCjQOFA27V7d31j41s/e7vr&#10;7m0lOxYXK3ADNLy8jCdTHLjqWIXzJxH1hvzVNSkUNWmyMtadRJMUsg8Jk6jXiUBKDar4qqelfs/Q&#10;+IN3+i4e3OPwJklDB7EKL1bTsDxUBFAMyV0IzI2AVXEcDQBFh6dS/DzXdJQRkyG8zAhRQIrW0eVq&#10;1pSr0CuNz/CFQD4Mx1UiczZo5EtTR76lq5JjriH4XD5ix6FnMpjDh4+AMiOz0V2QGorFJRoOX2dV&#10;FYBxIKasnyO65MPUBmG3FhaSzFpRXg0lLM0vEAo3MTq2MDO9NDcLxD7Ydx/nNqY02392fjonD86e&#10;M788u7E0vyGen4d5AVdHWOAiR7BQcQHom0ol0DnZ8dAb64E7hp4z0zQO2yJltgzsiJBvJERRWZng&#10;MzUyYjngHctshcniwgsdHXsnJl652wVt3KmtUriMFF3FQeFI49nVi2oL5oNuIFGqdt+5OHJUhEVt&#10;/WSBOJYoBex2WlPsJthpllob67utkUhuSDtynYSIygy1JvQH/d9R9/qn5DqyAR8Amyrqrzg3iCeh&#10;ZpcEp1jP+iobXhl/EAcnY7q40qqrsWmMqlBLkX40fbVFs8XFWqmcF5ou184IMgMlGa1Sy1O8G8Du&#10;YEXFX46OSJ9ONNrEyE/UW5kQn0ndzZSneJNsgB2RjBF65kdOrDvtHcZXItGjr0J3tK3OX9c4To5E&#10;lfN/QCncRQD1VOWzANV/6cNLz1y+E3riclHhT774/JmHH3+4svaHUyPfnxxep+mHYxXQQYTXiYTx&#10;6GwomMvpCeA1bBlJ7YhILYhUULORnK0nPrny5CdXPnjkxPeeO+3oec8kf7MXimn0JQ1l004HdlJo&#10;zDJyiH1ASZXZjlFftKE2aX5WSxkPO9RBXgro9jPzQ/3WTMffAJz6zuwFJ03mlVDngEKS+UURQMSH&#10;LK86+sIxUyU/FvozaqgZzVRpCRlP9KB44tKVQUpbGLPjIjIwFCWkRRCpOxrDvm1xt4AvKMCA+kAH&#10;oneOHX6wd+Ds9duM+X5b8+a6snJ4HiXsJMEIysLCTpSen/RbR+Yo0B15ameN3ddu5ILezxMrHzmf&#10;6h+kzKM4CH/HtCXgogYZj0OSN6hlqi5UUVVdWU8NqebGxtZWjJ/yyirGCOjGTkZ7401pWXlMGJob&#10;5jJ+Udi6jCopjMhWQQ6IUgwzJf3xppg+ZhuUqwZj0AmxAvTLJhkLEAZNcYPPmVsWAJOMuQKYQHLr&#10;DS3tMdTQByTQomGs6xHHjtwzMlGzsHSyq2ff2PgLN26e7u3/8sfnn7567Xh3N5gpJ1UvLHY3NqCj&#10;v3X0IF19vw02d+KBy3s66epL3cDexnpqDoYNwEErUO1oyNkV2Fh2uaEZlYQw7FCqL3UBVRqQja7c&#10;r8SCyqgis7i2N1hmZblEYJBNwCW6oxfMNsa2XMukWwHl3XQrEBDTrkk6YXmmXyWdaK+qOlskKQfb&#10;iexZ3tNVkRIiEALXjEqUSh2wI1n+Bna4ZFySmR8moMbGj/lMqhK+Hv2FhYGthBXwyPBIV031RAlZ&#10;MsLn2eZwWLbk8zduE4HY19IkDmLDSZXdkPiUrvNgxLvCoWJ0w8zZItPt71DtSokcp+gD+86OBSX6&#10;iJRzyW9kQAQKqKzr/MzSygIDYjnWluXdod0wjk9kJUXL6qprKMxWU1w5PjwyNTq+trjC7GEncxfV&#10;BFDXzqQ8387NG2sRcidU03AwyM0mBYX/SG+HKnnlbRZAxkmaJt9K3KmcE0xja2mjXN2+ClUseVWq&#10;stTX9bX66rrFuQU2B3sVOSFBgiAmfQr1C3zSRVS0tZXWB+sp4kzjYzJcmSc7UNWqRjsEZXhlSSGK&#10;zCIqDPiM3BLSSEkFQRNmF3N56tO1U7HlkUfAJujCySoDbgGls7pAqGCbcAm2J9JtamaK7VldX0NG&#10;YkEJbawYYa5DGLeKCGXLJZJu4/7waOee/ZWVNdQZI1CKxq0ri6sYlGj0Uc4PEwMzSmNZXlbFKPco&#10;U9aIK6NFRrGd5OC1ucX55AkXqU/DOqcpFBe+MDYxhZBoamlFDBAvSzgHqZJUwQxxZ+mp8JfZmYWp&#10;yZmh8bH+ocHu/v77I8NzSytAR8QeLq1tqG8uuSzl5UxplN2kfiEIoaoASy8Jr3A4hq3vQ1fSYjXd&#10;4vMu3Qjlu3xBKAyyNTXTTqkvKlYdEsSQwk8tiQxYqOa762QQxgBrxBqopJUHfyvLailyg6LEI0nN&#10;YWI8IXlrBP3FaHLvVjUoBZPIR1nxstEcDqrBemdrwzMD5I7SDEGpEdXohypxw4MprUyM0OzLscny&#10;toPnFBet8FgEi0l95LY5RPnNzs0i1DgRLs/Wq3Mlu+rh4a5nn2dYlJObHBtHb1S0QW4OP5d+j0BF&#10;01GyjyZQBEkgW646djNTmPZMKil9lN5m/THbC9WEuITZJLWoGCOxvGgNK39zuaSqQsAeWUZllGLY&#10;oNzT6Ojw3Ox0bRkexc1Xu+8dmpv9gyuXD0xP/XDP3h/v3f/9zv13a+pgt8IdmDzYwCacSqspqMie&#10;Vz+3/ivMdQOVuVREu5lTVEr43hq+u/0HDw333s+ld4W2p1o5O5FT+1TBWAJ6QC5grKw8fnDw7pXF&#10;nFySoeiJJFOTaBVAAffVpJceJg+GgVEIpXWo3pBCDhMdIPzx1jeTQgEJ/w9b14xPbN84JmsXEXYo&#10;/xHZQFJkBGRGpEjyC0Uim1+K/9gD44BC/qKbssgiT+eAKO5PzakYGHKE7SsNSnWB4eNY2LnoY7Ao&#10;wEhwVvpPCzpZyyP6VCmuLtuXMGQpbEbE9ZvUSblTkK2vKLpP/n3jdLLt7ZCM2nyRkBFgnga1yYKs&#10;dtXVvnDzFpPV3dwQzUyoomthqpr3sm2sJLDOQENOctXjI6+fv3mTJeJNiFQ+DLU/49u8UeSE48Yk&#10;zvzts5evogn89bfefai3f+/YxMXdndST/R8fPn2upam7tmasFIqVXqSktMcffwj2zI/FX6K4rBLu&#10;FBagDW/osaQQOGMBkJV+KOOjY5jrB/btx0XAV0huxBfoCXOo0mkLyCS1KQ4KsGNi45k7t3/l2uWe&#10;2ro/fOSRmfLKCHb0HYrkzgJB91RBIokrUyqp3FfC1XKwRRUnRRCTo2C0yUn6S9X5qMsaFkiqFSRa&#10;vliMsxkCwI1QcEc+2nDnP4gGCquhGfANZhhP7TIoi7Oz46LCIhu6lE8intle3HBGaHLYCiY4cc/c&#10;/O77PbSvpiEOYxgZGUEYIzUZ7eTktBuuhbocDldNDEJ7cHfHM59c4Bl7Whrxv3BtYD7mYU/n7uPH&#10;ju/u7KTHK/tAJfOoujozq/B++pwCM8zAYWYJ6JKMsSXDRKt1NC2KqO9WqLJit29dBzFkDgVvra3d&#10;H7hPxgiKRUfrLprDMoxX6xte+w/fGulo/9aXvgCfdi3+gBLMTzyhHDyFCVHG54n1rRPrm9eLC2+p&#10;P7dsYJYWLoGqzKR13bl1/fr1kmJ5ReAWIJX37w/SKOmxx5+grvzCiv0MEj7W+fLzGv/DX+z63g/v&#10;vvj07eeflGiXNaSS4k7G2ZhfWWdUtfW13F0R5q7dK44sm3cDdoQjfX1l5ebNm9euXmXCidm513V3&#10;ZnZqd+euI4cPAdJ13brFigHVMU4mXpYXAId7p2oYGwI44nZGXVU8XDGJUi8lZghRhDJ5DzsBrOFe&#10;DN9mrwLleM/JLtaz7VEMBhH7kyei9jYaLeUtTp061bmrA6oa6O8vl8tfYW5QCAFcXIqIQrxtrZ0d&#10;ahJCWX3n/0+Mj4KJQxJAs6r5u7iEQ8FIvOx12IX+aa2RI2KRo74yUI4GhuORiELLVX7OraWhOjSA&#10;NUZEMV20iMHWCedAX7N6HTx87lMuObl/D8/Y0drMk4CRsxsQmWQcDQ+hbIzVVNXvoStoWxu/4hm4&#10;Gu4gunoxq47V1mbULlIBGan2M2R2EIHlgFOmmwmsqCROCs+PTgucQhq51QoZhI40tmofqZ1KkuKT&#10;l7p73hgZeRO/61//rbNnnyGwl1nhSYnzszwW9cpud8Qcc4sKwk31uYkuYmV5R2dTHtnCjEx8rUIE&#10;YiNTAaEir2r//v2c88EHH9CbpaGpTiWKo024o63CUxqhiPGKnZO9MjkhYZceGW3EJgjBlmyIFMKL&#10;DXjxYOepO30P3um9dGj3zjPjfNZXK267JUYSDx4pVJp517YW+/RujqjkSMCSr8wWFx+imMTtona6&#10;pt4UEmZPQlFeC4iGWaKQDydDsRStg9HBFtw7ZU1d5A0r6SphrGg6qTlI6g3sUZUE1SurlHQVDNit&#10;yfHp4cGhvp5e/sLHUJoH+vqvXLo8PTHJatEQ9tatm3RcUV6avT1ERSc+wLBMkv4Dm9Mz82Erxi5g&#10;cSJlmyhnV8tSAD8nMGD+SVIGJlVsTPnbfYQQPdfWxjS8eu8uEvdebW34P5UzlUJrOyPsAnTyBApF&#10;1V9MB8dSMZXZcmRLzPCCxHeuflCEDHmtT6z9doRdCs1koE0C4Alhs2olDpoSjN6r2bwEaYxba82W&#10;8cIFBw8TziUI5DnnXyKHiFj3aUJFoGfgpTSyICgt7qIcgdS9SQ27A+UVP6FJN9+mtfmyhw1aDTdt&#10;fLjzqT938R2sUosY54sIfTsNvjSJVclwvriuLf3kSM70fVGLdJUUzvr1v3zvcO9QjGSqqvz67/3G&#10;lzoOT62v/aP+G10L87pjrvT4pGZ9+FpihiNFyLsn5jPaksozYgb1yIeXvvZnP9o1OApa98HDx7QC&#10;PrJ5iJvGEkQObUTvm39oE2aT4xRJqw+CToVaSENIas0IT+B+yTZOZjXQS6+OZyxmIBYoZji4Je8z&#10;Ik/0V8MNQRVxcvYT3cUfQgZjhQWfdrTz0F88d44B362pVe2RtPZRxJmlt5IHQVPu5Eo5DqJJyObm&#10;1X27ucJTV65DzN11VRLYDmZJCNX3UgUDbd2EcQTfcDSQ7HkRqGEeBT5qy64JVY1Yy4TPCmqB3ZHH&#10;GlPNXeSxcFKkZkD1p9cBSpQ6OzcHByM2h29xPESSDyq/3kgL1hJzo2waYyaDGmNTM35GJPQ2zfwJ&#10;BsHuAOjVIlrccYgINUK3NI2+SXn5BydmT/cO7h2d3Ds68ezlG2+898lTF64eu9N9vKsHeJQZpR45&#10;ftP+luYPTp34wTNP8PdCZwcgHcAcL7CkaWNzyRoHA0nlSAw1a0IV/4w1tchL6CRb/YSNpBs0I6Fs&#10;N2Vvdu7fkBHxSVwhltWqzi86Ijx0h7CLfyZ3/+wW1jjTUDUxX7iqMiFgV6qpInESjS+99PF0CIVk&#10;jTQXXiz/G0+KVsDouhX8yDMifzmP2MNXe/qmSkrv1dZoHyX8Sj82Wef2UMAxbQiA+qcNm1bHtkA1&#10;tw4d2c8VWkcwWHf2lCvY1BCdDT1CR/RYJIqKuKcQGRUM0TSrzYXqDeO9JipCMeMLc4sErVPDHntD&#10;ipMNa4IDgCFi9nauTqxIttZpLLAUVGhVjh0ZtBYltqZ4g8K7c8XTdZAZGm1FnSIrPsRoidOhNTIT&#10;qFSkgnwKeHEv8G0yeIrM3mIqMrtU28QRwRlviY2v1bFdaaBf/1LOrYqT4sfdIraV0+hGhbBmO+8e&#10;m9x39cbtF5+PioTo2PgFAU+9rNqRmreSYqae4AV6q9Ecxuov7VIdLSUjPOnwq59TwKSUrC9i9JeR&#10;gOi9zBIxcbgQQzWy2R6drKVz4HoPG1tk5UeLGU4QAkkYq4KKS1MfHtgThaeZYlwF6tyICxVmImpU&#10;reo4UPZZ096evp6enuvXb6CNcDselrLv5ORLOSLAP1+5HRyAnoGhGO3gIooTTPLJkhh8727PM3cP&#10;k9ZSI6prRiSv1tukGuzabrqA2WIL+3PtIyxsHoQA5PJy4DBsYVA7aVD0S0T3okybNcwABKFjnH38&#10;dN/0xKt9d364+2Am5qP9s+13E5o9VIeqal5r3/WjoQFonlQYADuym3goRb7auo811XhS6R9xZFJE&#10;0/4G2EHKkVpYIcKuua117tCB1rfeQS8ki4cGZDeKi1DZZ6epgoKBZjErUU6saImzzcXcEYnBIxRt&#10;pzd4qQlR1G3UwEj5QCtAhAxdTgin+6iRB0Aa5aTqGhgPpiMzg0rZ3d2NjcCSfamn729eukK64t2a&#10;mrvV1f/swdMEHlISNGOHyeQbtvRiYoRaH5DKJqtRqJXkBaEYAqtQJkFEMEXhCXU04aU/DEY13T7d&#10;NFvGE6oReYEo7paCStxXerkoAEKEsunGJhDN5KMGhMGCwC19yEklLNUQiaReUhPfOYSJZ5hVMHSl&#10;w4qCScUMXx5LHzw788Ak8CvmB4w1RGIwdm4UikdEoGciIHvDF75wwhXMQm27+abWkII32y8SojyR&#10;qAZ2dyovoQ1ZQwosWz9Rn+fQtYLRBEEJj/LaJzPnnWJA0VaLHNtmlmoX5u0U2l4Mhz5F2fiZqtg4&#10;yT5KdXKjBclN+Wrv+PiFzs5gIHquFK2LWRJX8RZ/9vp1Wh799ptvPXf12t7RsZ6mJsLn/+ezT/zk&#10;yEEccgB2mQoBbAuFOD2nKP/Jpx4RYKewSTyo1IMURqa0QQV8ahgoVhQn4+Tuu3dBuPbu2UsqIqGq&#10;3B7fI08orLGAeh9rNJ3gEyYKbqwLeg2fuXX7ua7bP9134E+PHguZ482tYm8MXd0vBZRsR3fvFOpg&#10;I2IuSQVe6a2SwQpwU1E2tmRIUU+BZEwAKN6eZgZaNJNsMOEwri2KfZZcxwRU8x2bluedn1sg23d8&#10;nJr6AozgwpAMKqOoyqCDZIxcsOpVFL4LiEow3zK1JLfo403uKs2P1Lm8vGJ0ZHRifELFKV2vwcE9&#10;LlusGmbyFjJrT3z0CYRElBNZsYqHyssjk4Ono1c0HS14DfTTkXywmmRVRX4Ij6FuJRgMf3kR2why&#10;QfQh3AfwgoWgDhppobgCmHtEFLPESgFpwfXYz4MDw3z+Oxs5L7797vlHzrz5/DPEtSpiwkXStCze&#10;pD6SJKbYvA9u5IHW3cQJX0V34GK80vKGbqyDH44OD/f19fT39IyODLGHGabgm80twohPnjx14OBh&#10;wurwLUYVJYdW5ez7R/+45p337/2X//n02ceYBO9FLbJXSIMYHhtnelRevqoCE1ThjetwUpOGU2yA&#10;KGZmp+/395M9xyMDVnKd2ampsdGRKjxE5aUMZmxoRNUJcvJIUIKeZWW7Xb0qW+epeBl30rIQrm/H&#10;pOSN4RTpBZIp2sNAZgBeACRh90b0bzZX2uLmCzF1om3/MwkoyM2lAAId5/D4UM8XjyL0DPJI0ivM&#10;gfgARj7KgCsr9h46yOqQuxvaBk0qgDMwsdlH03gYZ2bY5gSqC5K3bkt4qraQg7Dc9IN4AGf4LlLN&#10;QhIuSI6dtTBLZuxcqCY8MipOTV1tY1Mj4lk1y5SBBR0t9bc0QipgdqC6c4cPonuQ5EhsHdgijw+M&#10;xTVZ3IP7MdupJFbJaPkh5/CtBLxqysp7pr7mVq+VoltQALZsK6cwUpu5O3exxuE5TPVs22GORkF1&#10;F5yrFEAkjryTRQWgdS/39HyrseGD40dffuWV1778BiF+45PjwvrxhaA0FxWyPVXwG6UtLxfnOKCk&#10;YHpbvTK4Awe0+BQsTiAYVU6WltTna24OmKeaevrFxTwLc8KOAHr++OOPlYtcLthdQKeM/ESK8DgJ&#10;LzcdfOZ9soO2BUtIjuBpQSRBPIkcjX/suAifT1eUPXtBiSFR2C77icWnou2kgYWMCuVaZGw9w5Ep&#10;kmEh+lLzRu4tfxXqkVDatPOGREcMJk0pCiEtO0QWCFU4qUm6THVOcDdq4jbUNzhwmNgXZfc4AtJK&#10;gM3UYNRcilQFuJtqSIGPUwRXXaqHent7Bu71To6Njo8M81qcm8W/psrGy0sqcLi2OjY6BPcC01Z+&#10;NOGrBYXsPoWSKkpQQZQiKlSw/MKycjzYenjF0tbXo0agGQPY1dfXoRxDlqFPCMkKhYOgzqhTplgq&#10;iwU/L5egYSIDf637HhckrSwkcUxuCH3fKExNvZE6J0VPnvhoos0RPQrDgo31Cqr4HGAX9xX5b9q2&#10;j9v8HGCnmwaZJLXMk5IbO+kkngs2FTiIgFo3P1T9SBeu9kyRViPTl2LbrqSj2sYamFuRwMq4Qmg0&#10;itX6OZrkE2UYRdKx3zxWWwdgJ9tgB2AXC5E+dULk2ScpgW//dyc9u7xMQsexI/hW0rwkTW3IbI6Y&#10;j9AiUxGVXUrcxITLU//+f/jL5smZuF9fR/PAb/yVF8sa3lyc+PdTgvCM0+C5xv9jc8wgoFYKZ6sc&#10;QjKqpew6kEoSJ4SOAnq2Hvng0mMfXfrw0ZN/8ssv9CuBXeFvtof9+Okb3kcLl/B3OuFWIiF0knTM&#10;jq7Urx2BB/gVJs9ni0NbC5Vu6acJFTXepkLawohrJnzGQ+FeTmp3A5lEGrnm7/YyJRpnTHj8nGWN&#10;nxDDxfM/f/vW/qmJT9paLQetEFjdivvbEgDkEizAXwU32ybiL3t+pLNtsK3llXc/2jc5TSDYWKFI&#10;iCvYtSRoGNKM9TLXko3hraYYX4F1gSbbxaKWEwrAi9Im2PbmL/7Lc8MXDIioAheKkKvjCyKhD5GC&#10;acHsCKexLacNokYTVLAh/MOquTQJlQpXuInrQ6cb17eIwmhC5CKLyi3UnKkpDcG2MjOmPDRwRnff&#10;5hZ7B8cevN3bOTRGAN3LV+9+/fyNF2/cM1o3sWdEnZr625oHWpsG2po/OH3sO0+eeefYMYA5sjL7&#10;W5rut7XMV1cllg8ArkwR8dNwmnvmFSQQb4JKY8BmIMogizCHWHG+Y6p5ks/tl9DtoobAzx+BUMQ5&#10;2ebSvksJL77K+FhoPkGB8TclsnBOJ+S689uEfjLpFePJfivQ3DUEvEGhLslfpzcKSgraS1tAiHWk&#10;QjkWjzA37aZk6ZS3qDV06yF+vn9mZqpEYaTedfqBMGCKUI9PvnDz9ptHDsqeC8jA6ooBuyifnZCG&#10;ATAdMcm8CZJG1rhoHg9iq0A2jrmZjUgtJC5BrZE6fcGKCVArLiOdQ2XLyLHgh/iuMCJG7tNsTP5+&#10;sB8eHzCLR+D8ZRIOosphlBlKAY6YDf6y9KlLRqpOVNDcOdXptk09Il6nnU8WA0brV/RiXg5zTrFf&#10;BAjKnvQ6cLpaaYzMqfJj3A9RVOTwBZc+J7QJsEzdVO0nzdxjmiVMAg9VwI5m2OGZSH586jwj962s&#10;FF5E79fRzl3O9sgnmIAND3apLlL2l+v3mKhCOUtA39l4igirqUEBDsDXVxZkj46tiaKfbEUF08Wv&#10;WFBOIHSMf87MzpB4FBUhAo5X4C5NXZHjqtO/bZMnm1E1GR2Xa8xA/ECKg4gCm0BNbBfmEbIqz03p&#10;cGVibekzXN3OeEWHF+ciGG+NLhmlHR27qCV16NCRvfvwfLc30lO2sRlbDk2GYQhBShZX8wiUFJaj&#10;trjVZcEaIsvADQOIEqeTMiM+YcAsUymCXPEPRgqqmbAeKpX1ScEnHGQUwKmuRo8KNZ5lhQjVusdw&#10;qu8pvYXoYS55t7rulT6i1/FxJliGEHTf2TtFEXb8p2tu9gsdu/iiZ0mJ1UwRhhnzz4XJe0i2klGO&#10;QCgtAkSfEkYACJFs6Nkbvj+KiUfWC7URVheXGrqkrZX29/2ovR2NkeAVGXqhhsooYh3Av5SDqhKo&#10;qEPamMnkiQhdTJE5k9Kkgs45K5Jlqo3Dh4Aj2mhFii1AYDAYpWXl5Y+PjT/60ceHp2f+4bUbB2Zm&#10;f7C785+fPolPi6DdkMs8gn3iGUNMWvR6p4WzIsjGaKVkCdqpsgNZWywjPmIvcFpVZVVLYwP1sHBA&#10;C7CjR4fhfmnj5HxoFQX7qXKTimmouGNNUxP0U1SK1qQwSssOUUPURBOnMvXaBPJCuYadhG9ATobQ&#10;whyLBzHwqsPWGBlMajrBV6AiUDV4Ah8qCT3UKB96/FTxiJIX29IglQUOvAymJSlupcX6sN8FDw+a&#10;dQiAMxf8VcxronzwTVSU2aGyBhtEfQsl/HOHTw3MJzQH4RBRnyNDCW0eSq3RJ/4O3O3FW7d+euRI&#10;7Jp061iBNPP0/OlQecd4hJwcOj491N9PGbs5Uo5ig/nzOHP/5OTpvv7nb9z4pY8/2Ts2xhNf2Lv3&#10;7ePH/vSxRwio72tR6IwnRFJMMb8u+6P+iY5i0D2ffuoRBIl0RQF20Q2E0i3qMgkB856w0a1VRdlQ&#10;zon6H/v37mMzjw2PgOg6s1XD5y+OCz5XQy7mTV0+NfPP3u56/s6dn+4/8Ob+fTpNM6885sj3gmTD&#10;rsa9C9ORGRCwTbx8dvi5VbGAvEWCKtewtFcYZ8AEiq52z90Yf7La0sqZerGwqGizqax/La83lv0A&#10;0sVzqiqq8Xig1UF8UMjU9BTchBvhZhCZquRxsbpEU87M1KKEwQCdkz4l4SPOq22oBcqEszh6SDsE&#10;Tg3eMT+7oLxc65DIMzesVIn2AjJuC/KHd+1COjz20fnbLz4LscMfJ0ZGBgfu9/X0AUVNjI7DrYgl&#10;ZBQgBOwB4CLit5VxKvYmkUiWIudQO4+nYHgU3SAMCn8UJeRAuxgozafBI+StQuoom3b9NxZXHr94&#10;+frZp3+4fzfATXNL8/QMubQJPJdt1dhuUZr2wY1cMmFB626pJYJUKIQhz0W1uFs3b/T13AX5MDSm&#10;/zGTRLuwOI898cSevfsoA8JGp96MuGRuTuWNWyf/wf9hpbH+zn///1hvBiRyGjSZZonDVqonypoL&#10;iCiPlQwXwgZhWAhFad5bPPIsJj2W+fDg4Mcfn4O7P/3kk4XFuNFWuu913e/vq66s2NXaShbe0P0B&#10;VA9uIVK3/HYUrdYLxclSUC4FmDQ5RKBx4qiCc10eyOnLaAWcgNior6kRQ3SlBtm3rrDgWmwEstnV&#10;5dAAs0P/JY1cRdZyCDk18jUMmwOKde6PeCiMDyKBQpiuRx99tKq+notTiIERgoygpUzSqx7y3lKz&#10;CEo0UFuSIn2IQpWBoxh2FC+XtuT4mjBsiAu3WkB4ndca7x47EjOGzrOKKMFpS+XUhsZGZDP7T7Uz&#10;5EdV51x21/zRwzOHDjz8Z99t7u2/1NkG1gzxALVAP1AU6bFoGfX1NNkUR1MgJzmS09P8FjWIGkCM&#10;x00JXOpFuRBmUoD+cBXFYUkRl3tToyPREu1KbaNlF0WMsfLvSdwwtiU3njALpMDBmbkvffLpO0cO&#10;f7+jjeUgDm73rg5AGUKxoiQicy8fdQEFTVSFKDJBBN9bEoStGaKDAaE0cEfmJjr4wG+5JqSFOse1&#10;oq7fuXPnLl++zOLiVVtYUnQG8FSw5gg4UjMQdZMMUylEY2JuhxQRO/qsOIlPQoDtFDOfex+/mq4s&#10;629vppgdl6UHRXZNfqsmHuGBTOM9GY8VZPXYld5s9U5QglmiiwIoblFYM1b1Dggvsc3iMaLujy3k&#10;zEDKYD7JjBIq2tSy6dCW1ZJrdVl+GtnhCfGHOPQ9JZSV+u3a0kiN3p7uvt7ekeGh0WGK9c7KiU2g&#10;AcRAarwYWjHoL4nJ6O7i1iS70oSHgphUld7cqqitjG4YUYpOQS7uj4FACH0u8F8pxK4UyX/ZUxFb&#10;x1dRd8NqaFJXTmCTj8SstcAgto7XX7l+nfdESoc6G/I1FtaGusC3VECnWIxyaIx0RAm0tORlLBmH&#10;I3Y/s+hxd7I2A4mJv9ZUwrR2FwYr6foirWEHVJmRSoj/uKw6gThk0vihp8N/I8I15kf/TP2fMAMj&#10;DI5TCPPew3YqWugqyTompC31F21KxkFjaeljtfU/nBglw0JpOCklZw/rT5KwixieNl2qr2RknJ2v&#10;N1LJrCCm8Rq8114rS2un+qKeQf3BwZlqTp8FFBzb2zk+/lvf/nEFdbJ9jJ44evibv7a3oPSt5am3&#10;FifDpR/XoV+gvdCxBCplJnhOkxxNPNzI0IpvOKvJnHjkg4uPfXjpo8dOfvT4cROIJ0oRCrIT5DyR&#10;Fo4mLFWcvaZxbkfYhV2dPkvwh20YDmalGA5dyCiRI0lDq41GacFPkpmIyfjcPCTzbDVHQFKUNMqO&#10;KDq+w20QqxMXySCAIC0O3HLddbX7pqa+ce1ad23dTJkcLVEIwkCjqhmohIdZNPNWqCQ8HZzkkn9F&#10;sxXlfY31u4ZHn715r6e+ZpKCP968EdhiVVA2lKgX3c44hKnWe00zGeVrkoUQJodSvKpmTZaxtl3d&#10;MziByfVGmlZoZ3i3BCVG/BHhlCQ5UYmooqJQHje4h6Lspaa6pRUHmUO+8udfRukdmOwgK15hP3cO&#10;jFTPLZzs6ts7PPHa9e6H793/6jsXnjl39eTN7t2DAuZqFxbvNddTYuJnDx6+dnDPX5x95INHTl47&#10;tK+3paG/tRHAjvmxyZ0ALsx5TGCyrZSbn0St2C2sxWdtCDvO9tH2yYpXV6N0Xohgk49L/JiCsp2Y&#10;vRGFYMHvMKiyvRzXjH/G38RQ37E9vWcSAz5Aq2xI27/dNtYSqouv4mrxd+fYMsAuY21cwBeXIh1e&#10;FgN2nwGmNUKbvuIYSayIwcQMsEsbJkT/j7qVFTC7T1palRUVc6o7aGKp6v3D/fuVYybfC3zcpZNt&#10;L0QKeJgkEavOV0ngXhoziIkUPFz6sn8jtkJnVe0ukY6ywrQ1ZFCohQ1ZaxXlsBWoEdQJtyjmwwyO&#10;2Ynp6GivaAnlAivmnQfk4Xfu9+Cr8Tcox3lpSfKH6EqeEE+D6DXYeuztxGEQi5sdTj8y4oP4dhGy&#10;EEz0jSWbgVQMau1DVwQ30DoATQmZEEsfPCR4jnEBecWyVc4EIlzV85nYdwqEU46eytgRVcQVyiuq&#10;cPALxzfbPfHO+1eeeiKi5pXI5XK62otIBhd6QyXDkKUQEzYgQw2fSIhgpYbHybk5jDwmim/REFQX&#10;orAQG2xhfiaLDMq0CFWhSvitHj4mPKYIKzeS+ATYiZgC0FCDMsInZmfmuFt1TTWwCvGAkA9e8oAC&#10;fXdlflD4CN312MmThw4fwiyiWBmJusCN5PPzP+gtkpncNSFSzsXAU84f2yX2Wqy429A7YCoD7Kwi&#10;2CnthQnWZ3rMxYzhn6EHa27SLcw7EwlnaUdwS0ZOeXEUfjUnnJtz+6OIn9MRgJ0ILyf3ld7bP9xz&#10;KOESriIbgJ2wqQjl0ng2Xmvv/PHofenbebkB2BFpgf2rBdL3nxVMKhcujIz7Qh4CW7FQVlZmpii8&#10;kwcHpyfD3NGjrT99iyA7sqPp8H63rAyqc3KhrDfJcemEiqrj5/gqFY2kWDbLX9bOTo+o7SgHOJyT&#10;fENlnTrpiug8HJm+HBSysLiM1NgzPNLx8Sd/7Sc/PTo3113fQIfcf3riKLF1fvZENKcbKnVUmDcZ&#10;R3ZustptWpfSZ5JtoW87sF+FM5xSKdQ7kKj9+/bQh5NAHJZNtpKIzhGqvPUveQp3haNYIuMvIWcK&#10;jZj7kMmraBMlBFNDyWXDQ100ewolRROVAmpJrGUaoRkwmZcy0bji36RtBGCHLs0+wqRlcoDy8ckn&#10;56caZngK5affYe/E5IiErccKkzE9e2yh95ibhdAxgcVfzYd5l36lB0g+j59FAsL2e3anwlSSiP6E&#10;ZINH+X8xhIifE4fz5pGTkMhjUnHtwBNupIIGGkJPYz1Zsbzra6aJhPQ6R0Pq5zxuIArSDwwqagKU&#10;DZTDybh/5iorBttbI2WC1/M3b+2bGP/td9+lmfue8bGLe/bQJ+pfvvDcpX17e5qbplzv2xcRuiL+&#10;aekTgYpyXkqrdwsH6PfJJx+W29BiSVQlr5GQvIgYwMdCoPLq4tyF859SFPzo4SPAq/TmpO44mcwU&#10;kgJpkw9MZWCANwy8oQ4oeGHrxTvdL3bd+8mB/W8d2BfhqNL3tD6ueWsNTbAvNeUUl5ccQQGxwFGk&#10;XzMeqoyEsQxWZgh3BMyaKTMelmgnsX8CsFUiSgKpqni5i1uEkm0lNayv3DxKq9XXNxDmDavlk8ce&#10;e/yll1+kdQH/BCFyWwxlZbKHERVLcuGK4riIMphVO8lJyFubRLsh6bkhYBOilzg74DlKURj0FwQh&#10;SIUIZwpS4DSD2Csqqisqx/d0nHr3Q5jz7YpSMJpxEg9HxygbwU+wYfH7oKJpRnFKqCKSWtsII1Ts&#10;hjg7l0P+q9wUNZjpDkOIINFbWLwKzlpDD0DgRdnOmMO/kVNy5uPzFx5/5NxDDyr+uVx1amzRbXtc&#10;Mx7EHAJsnVzPIbbuWlEBybBsKxgdMG5NdcVQfz9psHOAfQQ8g3ZpgymyV8GIeXmde/YdOnIEUppf&#10;WsF7tkAxmtzcqpt3jv/f/8ns4YM3/+F/rm2hmlxiWJzPgqKYoZoxgcpRIWNxWX3foVFK0uCFYo4n&#10;x8enJieIRwPJmgOInJ6ioA22Kh8ODA4im1saG1FFZybGcFQ119exE4lHlzHLMskrjqfIgAICfo2a&#10;T+hmcmFR+spR4S4g6sRY5ooJhBFg/+OBYaIoLRfhiomdn5o6IckSZSUl1NS2ByRWaDcrxvZThizN&#10;T/K57ypWAxRKS1yi4U89ePKBo0dMVTlE2LGNIAxa3lPEUCGBeYWgdYQoKi6suNRlqRTxqgqRYiA2&#10;c5SHL90OG219iVBEOR9ZcSqFKeUzepw5hY+KKYRboyQwweQIoAlJNVXORTEQHo6djYaG0Y72w2++&#10;09jbf7GzLRSmiDtjv3NQTiByvSO2LroQKFmeEoGlpSRxK2ovJsTsuLyqmowkeS8Vl04onAJ4GTXV&#10;UjKFURpNlLKTeAbYtakCYWxt7p2c+o133v/o1MlrTz6OsgVWOzo2NnB/4OLFi5evXCKSCrdsAI58&#10;q3q9VhV5Q4k6eQbceEGswHyfa6p0igv0MjrBWEQtEkZXUjI8rN6XkBC9Nd577z1ooK2tje2DI1Po&#10;mIU3z8W9Aiyz+E+OkIg7xcMv/Cp4WnCzRHrt+GH2bZwzW0UEWe7ZT69zn97PxNlpxXlJsBgXZWF5&#10;gmjOIHbqR3VurDp/gu+nGI6JwICTOHzqpbd8c8cGm9OyY52CxF/WQ9a1uWV1TRV1oqgpI4vRYXTw&#10;bhiUuJkgq8hFSEoc8wb6u08GeF9/X29Pf18fsK+j7XJLFapEUSdavtLulcjTtYU5EmNnyQsBUKyt&#10;qcbYHBkdAaDr2LVLNI82ZsvHNW+oPsf8C4kFII5EJMYJKQLgRib+tWtX4aysHUsfrayUng+LK1QT&#10;t2yfZvOfTfsUN0IHvXeXiSXOTjZ8pFEbRwucjkWXg0HkrWgCJe8TIKg3SZ5tohul8ks/tLD53OJy&#10;Wv5/BLCz6mLsTFRgyRHojFWN7MgIiXkP96ajHASXGDCK5lexkVTHUJWplfiBmBCqneS5eJ+qMjMc&#10;LxIFd0CByS12GC0t5RWP1tS+NYuS7BSDUH8+S/w/D9h9bmvEVGQTkhpEso7iTN5IHpWlTRJC2Uq8&#10;ZDziDmVgB+LAJn/sVtfr731C6W8tEDrWC88ceem1N5cm/2hu4N7qQgS+cJ3oGlyo8BYDMKpWpwpL&#10;1n4CgVJwuc15A9B5uU99eu1rf/YTHvdHrz554/gBzWpAO3qSdMqM89kHKaCUbRJKjPSSBH3VMtpj&#10;lBxZhB3/JnLeCmqSEuuwoJjdmOdswZNZioiSIC2OjDAUv28PaAbYBffjcZKJTX8SP7QUEXHvXHpd&#10;cGNjuqz00/a2fZNTL927y5P0qfEZVrf8UmoMaKiDE0ORLSpVKDRovn2cymaHRMaLC67t7WRvfOXS&#10;Ta7Z21gXUWCsLzsqZo8HUM0mr4qjYgRvpF4HKe1W1ZTYFGsRMUZWUbQ6ZJYzwf5xtBmXaim/ESLf&#10;wJ+6YSoHCkQDsE6hsRaYWpuAoQMgVcXaMAGSyLWYXlHIvuHxh+4N7BuZ2Dsy8dz5619+65Oz56+f&#10;6uo7fbd//6h6+d1qrJmuKO/paHrn8ZM/eO3pdx49funwnosHOntb6vtbGuaqK+driOtJ2EBAKJmK&#10;SgDE5zWKkA7oDjJi7GqXQ9MvKnuI4JKhhoIsZRsXVBRsKlJordplyNMoX03Qx849GO+VA7TjyM7Z&#10;yQQS+vP4MqAw2/Ux7J/b/skWjj0bBBZPHn+z83nzmRPSyD5+Fzh2OPLt3cME1S6Qtp4CDeF50rAD&#10;27UqJB7iXeMl9TynoRByMOTkgtY9MjLygz2743ljUrkSZRRe7e6BFm4jgORGBB8yeeo88fDkTOEC&#10;do6mgF1ch3FiIsUwHGKkTWUD2XZxhB25jJNyc0zrZKGgezhsQfyC9nIAdgTZ5W3mleGYLSnRBrNW&#10;w0t2rIt3xuRv8wLPLb//zd/6a7/2a7/6/PPPPvvsM8+cfRqXFWF6X/v6V7729a8Ct/Ezgs5jth0n&#10;ZgL4LOtGYIg3OYFJMBNdQKQdFWE8oLx1dHQAtRCYhr1ADWyVnA+R4xAhKZ+uWycDU9ag+r3aBku8&#10;eIyRlMNYGAMEjnCNudWKKUqR4Avl5diOHt7d8dCH5zn9Xl0t3mIIQPMfwpTQKUX5UaVwQ5UvlIS4&#10;hUiLtnGJlWuG6b0ta5Of87xIOfQBLsAjqNmAak2KC4QLIRgmYjwp1Wm/bEx4EPk6+o5dAY59D1eC&#10;qkXyCfuPpq8MCeAVjUD1Z3Acus8pVza1aMlcrrqyur4JZsaACcFDFCsixWUey8qln/hJt1T2VxU2&#10;pFjIcpHJEk7hbciCiRD9a9PLhmfDy+smQMprrPO9RUyFAuy87BpubEZn1HoHSU1nu6jyDxbBwgIQ&#10;LbW/sSJVtdnxffphwFJphB1XuFtb/0rPba59r7ZesxRtnxJEhYGpVhmf35meeH3XHn55b2GW+aMi&#10;kMuVrACkBYtwRtV2pjxrxqQxNiL7QgfjMUSRyp9eR9Otqa+naN/i2ETLwH1+2DY397O9exw1I5LW&#10;1nUtHRXWg1YwX6lNryRlN22ht4pZhS7o6kAMElMIDBrgie8pls8daS7BXyx5qPPFG3eevXTlkU8+&#10;2TM29u22tv/xzMMDTU3XZOMoaCM43Gd3Uqrs+atk56u4KVezx5eFkw4jfsVdkH9Uf2aKieNB78Hl&#10;wgww/Z2d7TyxatVj+xFNYIpjjV19WNCDS7Epape6dkIklTyRq+LzcsVgIhqjx/wMh4qAMg0XuWsa&#10;wGGWKg872IFsVVNskIpBrcTQiVpvHHCD6ASiVhwVFRGVFisYXCV07Iiwy/STjHFp5xuky3Qbi12X&#10;Xf1FgJ2qVu1A68wzzLp3mFwJM/fEEIAYh84J129oOBYO8UjeH5ahdoeHYA3a1T+DY9tPGw/1/I2b&#10;75w4Hlo24Z4hd6zlSRaEFpGpdfEr7nf22vX7APRd985evfbLn3y6d3yCky/t2f3O8WN/oWC6RlrK&#10;JnfcwdjTlOKkN7RwHutFjkG1rwjM5OzTj4Y8EHNxBhlQVBiEnBTg3fzkOAOloQHbaXxklFMI4MIX&#10;RJ8HxquygeZkbFMJMx5gY+P3P7p4ZnD4Xzx8+tO2Fk+M14kSjMZOFQ5ql7TeE/6wqggdTZqeNmbO&#10;6rUyuVzNPyn2p7wfMGUS/zROFT1NjGcFlSi0PlwKJjQru7YjKUW5rIA7Z7FbC/T/uc8mhZmqgf76&#10;QCguXuSnTz75xIsvvkCNWJeiWyQQl21GCJ7HiTsIDUtPIumMWg4dO4pyZZECluX8c3F+kXAL7ko1&#10;dDA7C0LvTbWB0xz4n4UYDMouq6VXwzJR34+dvwijvFpcsElM7MYmSi/0sgxHJyAZTG5ltQQZby4T&#10;L94zdkRNoC2qxcuzO3lExjOFe8iKRdQp4CgXnAg4j7itb07OP3Tu0ytPP/nB6ZPsTGAw9hZePYEd&#10;OwC7UDBsIuWe2swjtu5KQR6NJghqROlVZZHi4uEBTPFueHpTQx2l4udnZ0idLC2iGQLtSVaOnzj+&#10;yKNPMBYyIimluabKGVt7vvX9Q3/0r2cOH7z8X/xdRsit3bFXsVWqzg1oa5s8CahfIyisEACL6D/4&#10;KWXFWCOqFQyODIEsETteX9dYW1VDtTa8QNTuO3zk6JFDh1RVdXNzZHBwfmq6uqKcWtXoFkKFI4XB&#10;VOpsGDxODpSjGJxK4brwKv1wXXKY7Rd7LgIjcYSScwfVRqBKsCcOpQlQSl88KdKwHb+Kpm1v6irV&#10;+r2nUCPlOiOAWUmI1FhJLgIWxrcnTpx44IEHuCm9Nhz5ohfJ0YwV9Bbxw6yvLkupJ8wIoaI9IXOy&#10;gFAr71NdjW8ZiQPqVqg7H7F1qwByJMaSdABOV17OkqomYF0daB0+XiiF7/mRRRrxpIKPuRq/HM3P&#10;IzLizCcXO4ZG364sY3KA4drb2miITGFW1CWysMHgohyeCijk5QLVHXzgKKgm9wIOAyV0DKYaTlMT&#10;FeFfS38oLMDZWYqPcL6gdvE0S1mzS1bFuH0YcVFPKmfvxORff//cO8eOfnzmJKoOQftsYerlDQyS&#10;Jj5AMCybsYVQys1NxgPjUoESkkfInoguRRZygUBJm7FyT1XZSNVkpdR6nLJ6amJTkl9QxnSB1rEu&#10;Kuno/svaBI5oFoeKoIxQX9hrHrk4mj308UYKlDWbECHZYbaeGgDeWj9v52Q/CT7MNXpbG7jCs5/e&#10;4NLkxsbnqyub6hlcUso806sEpgF/JqeGsGOYoQS5WZO7wWrodTW1igyNHN4tZQxFTncm8Iy1JW4c&#10;6ZfmveH9y6hLlgMdQ2xPp8JFUgqazVwodtKoBFVEm85MTd2+dROzQUoAk0scHcGVy0vKOaSLi4vL&#10;qm3e6hLhwrW11dTAQkdsaKqn4GNtAybBPJSJnYBaHYqnjHZn6SpNuZT0jRqjaUoFinwWbQTaz9tR&#10;AQXynhOyoAOFQvkITSEOr4SZneV1t2oj5O6fmqQnEo8RqnzoE7GXmSkHGQmkM07HQ0vZtYnzeds1&#10;1su15WJBP3P8xyLsArBLhJ+1h1A0FOmXktBOAksvL1e64YxIMMSyl8XJmMTfbPU6/HRFXbejm7IW&#10;UCmQCHHxAY1uJ2CR/FMb3LPDDLRWVpyprHl/ZYEzxZTSIx4sHhPa0S93xPXEWZ8ZczobfC7GnxnV&#10;6aLoKcrMWU2KYWaEVhARdjt3Vtz1Sx+ef/TGnaDqVToR/dVvHjx26qcL4z9dmvCDSpO3qyP0ZDwG&#10;ihRwOFv0pqKCR+J9tsZlSE4qXc4zl289ffHGe48+8JcvPzpfS4kMOZgSW1+ahKbd7vLkFcipAwet&#10;70g5lMbgq8oojufyt8Er9E+ceFKRpUKZomwA8610Qc9u+jeZ5QDs0jlPLHnNc5qMFvEd2bSrRrKP&#10;UGGzI1u4WIVA0zT/2ALW2S+0t3P3F7ru7p0Yv9K5S+PHKJStmKTmhLwrLpf5HDsxFNmYdlakr1Hw&#10;9/O3u0mPvby7PYZRgATQciaZiayE+5gzAPlf4cyK4kT+uni5J04miCzGqAvNtFjlDkQqpsIbU0GF&#10;PBTKmHqsOBuOPaDAbe9xBaUkGnsADOYD/GBjmScCkjvV1b9naGzv8PhzF25++e1Pn/v05qk7/YTR&#10;8WIkfe2N/e2Nfe1N7z568tsvPPrTU4c/OdCBQ6VnV3N/Z8tMjclDyq2EWzLRXutQ92OQgSIFUEd9&#10;9UwWfGY107bi8aHoPzC/wD3SI0QbO3qJjBbvwfg2rCY+ySJ8P8eCVF7A10wuu4OtZyQRGzmOcPBk&#10;n2SMNNuJOziAnzd9+p3EllFsdnJGjVnoso0CWyZ+EPhTNmOxbZIBZZF9mm5NUWL8RIBKusS2VDV7&#10;RF4w6feqa1+hklhN/WRJmWW1jLOw3Q7MTE+ovF2dfioMKQE0jSDHzpTdErUXrUsqByomnPeUYIvS&#10;plEX02aM1k3Czgtsf4AdBE5QiNYLyDQ+JktgcnySeBo58oG+cX4XkP0gDAYBxu5C1qhA22dRtli+&#10;0w+d+qM/+hcnThxXYqUO0ican3vu7Ne/8dUHjj3Ah8eOP/D8C8+xGjdu3JSIdC28ILmM8HgP2K49&#10;5Mgj9bhwGgc6MUOkXhXX7NzdSbACkoJmIN64iTW+k950QQuWjO1kgoCQbD63m0PbWZi5AT91JwiG&#10;jPqtu/NbLVj74PBidQ2tkFHv+SGkLyIU0KDfaWpQZkDrcnJwSjNXCgNPDEu90d0C5LIFzAKpZ9rc&#10;HHKQuzAbtcLQk+xv7X7vFy/a9vtY6PhKgJ1RBYeWq7Uvyx02MrclMoOUFnG/UkrliiAJ4osSOtzF&#10;Fhuee0v20lJi3FXGiNANVR9Ty0TeACEqF0apnQnISByBAcSIVBJRe2dokTT/rtWoDsM4WdVqQ2ij&#10;LOWQKdo+ITNMugAZIZ/NIizekn0k00gyx3qC2C7tefS87gcS+GDglBbTOyLsHOukK96tSQA739eB&#10;rCEdwp9lBBhKHcIjheZfXuLUh3yMh2CPIbJDuGshtDEMiLvIshbbXGqZds2Li4Z2ckdHxz7Y2nqy&#10;qxuMjXSPxeKS+9XV7tGtSi2y7qh4XlIm+lXlEtnIUthksORWaZ/Kiudk5aPQITC/AOOHDaD+4MRS&#10;lJXitlev8/HJ3/jx27tHRm4dPfrjAwf+5b59d0hdZx6w47RySkP0ciRR+gkntP6jZzHbTgA7uIQ6&#10;LekXIR5cf4OPFCdCsw+mHHPMiY80KtwkT66sskztZR1vhbrmhRW2SmMELQUXIVBJa5eEGKOYJoJN&#10;DY5cOi1899YBvIi6t0qChzJlPuYhhipiAvOwg8Fqvc1LreskOL+WEgzEBibAN7I+Yt/iyASTz9/2&#10;x3xGcCR3i/CghEA9DB/JR9vvsSWkAcRjpplSepOSl/ly0Khezl1POFuInkTAOTAsdAktix9McJjS&#10;/sQw0A+0QC7p7QBah8MU5BML/8zla3zIm4B6M3EcV06e2n5BqXQeLAUunr128/jde/SPurR3T09D&#10;/b969qnLe3fzOZH10qtCXAXyH9kzMYHytbk2t5dMWoRbLUXgrE/Yyn/xhaeTOE4DdooIJfNUfYiR&#10;F4Sn5oC4r8zN0DWSH1ASC4MWWiD0hjerOWsh+PTA8DT43dZG5/DY3//hu9NlJX9y/HBXTWWkI4vg&#10;FBcmvizakK/cmW9eWdqZeglN5unu1Y5V5SXvjHT2w0kbKUiQMpOW9CZ30Hgqr8U4gikF0r+R5740&#10;oQxkW8khlOBdsACcUtQgULh1fj6ekF0dreT/LizOCyYwVMYv5euz9Z7oY+LgRh/JIKaOrLOoBL7A&#10;WSzFEXUE12pzWZm3AqwAV+UildAztIKBUcvpHMxpdfW1nv4f7G7fXCYSWHC4gbkNgp7a2zra29op&#10;vYL9GBMTlBH0ZBNg09ErYE9yECFKMIznFuZN/0m3YCTH1yfmn7wMVPzA9eeehmlqS++Q2Um13G2W&#10;LoKhbp17wuZfk59PsVQQJI4ogsCvXT6PISikg0L+tBClVSg1BUqLuSUYCqXrGpubcSKRuYlXkSC7&#10;vd/93p5vf3fmCGVKc4afejwRkGZsaTkaQcOCWtwFIn+d5OJSNSGdVY6AGkYIKiyiYVB1Re0br331&#10;8YefPv7AqYaG5v/kt//Ga69+6ezTzz10+pHa2oaW5tbN1YXR+wPD9++X0J0qqUXqItAi+VDX2XUK&#10;IFbHTIBCwpScYM1goKow/kkBwFgFHAQG4hMkM4NNeJknNswD55RL44itmykoQBdh7Vvgq8E4mgMS&#10;nYAOFo4nYsUoZEGSKcSAUrLmAgqAcPwAWJTASgqpEmNIR0pHkMkVqyKHyrRSMh11dyMuAYaGoFET&#10;iwVSX1dBQSC/5YVFhfdTm49KXsUoNmUEkilOsI6URsp/rGG9I5YZdhkp7rDesjJmY2VhkUbDpMFS&#10;AOxmRfGukfHHRiZW6+vKDx5obW2FZuSK3MyFqrm4Cg8XFTFm3lCSo6GlhckMPV7Kl7Mz2OGTU9NM&#10;4JkzZ+BnOH7ZTeK2ou9wATktKjAvEbb8mHq63K39U1O/895HVFP6zmOnPb/S6kgHZ+bRdqTKmNlB&#10;lgDuykqYBbdlSMXgxfIxuJqE9K1wJHrncGWH8SV8Nlgtf1mi8oo65g3AjtN4WLYG/E1rqqY3Wm/L&#10;L/X9CHsToGanoMreh2H984e0n/T43A/j49itO87RJz0tYHa5z164wXuSZM3hXRp5Y4OEBSLLQBWD&#10;5DbzhZCGAqTUG9aCfiNEdFLGxesbZo9y1Vy5LNINNBVxb8fcWXgEVBeth0zQniK5V+LM8AEZX1Zk&#10;FuVRFM4hZhUWdZxDzgmQPm+amxqxQFSjS6335lkWuYNceYq7UQ4Ro4JM2xmqbUPthQXk0b/08iuY&#10;44ODQzRcI8IufLwxWvn0Xfqdj1ggSitG0isjAhfG79fe3jYwMMDn4QCMLcmM0QiSN8HxQgtPJnzH&#10;tPPV3drab16/zol36wR0uoeJu3C4rImDRiMZSoRlBdUx9Ion3d7728RgfehzR3Lf/0gNO2vXEhQR&#10;r+FQIKlMEZKQ6FgZ4sO0ELIbhlySQp5ouEpZjM5ZPgK+Ea7oUhshGoODCclKa0JJMPsIXie5mZbk&#10;48OWisqHKqr61lZGl+i0lwB2YZ5tU2/abTY++dxGyEh9xxR5PD5iseIxCytL400iOkOvkf8juWb2&#10;K775jR+9feB+0mKCMukNf/fvnc9f/5+n+7rXFhV1a1zSxZp1cTf2LdgA0JQDRwG3ULMUNnsPE6Xa&#10;mZi7hse//MGlk3cH3jl1+N3HHtDuSw8xsbDKY5l8xIdxqKW3Auu2ATtPiPzL2TqmXlk9FwsTioQx&#10;RLMtlw0Kp6NNsPibPH4wtFipbLGYEzsiNQzp+VkHD878LGC3kyZj/PxEDNZFWg3MS8cIFkBsXX9D&#10;w57JyQf7+2bKyqhJ58xdRWZAJuYZuaWUXPfh8Ldt5BdezwWHO1rJit01Ov7Gx5cHmhuX62pwNnpx&#10;Td56VEF72iw2DeUXMZnKOpEmZ2+YM7es22tWGQMMj9g565BRgVsGZ+RVgB86gYRQerperkh8a4vI&#10;EOWT9oHBypnZYzfv7h4cefbT67/8s/PPX+p67mLXqa6BPcN4wnNq5hfxl/B65+EjV47s/u4LZ0Bs&#10;rx7dc7+z+f6u5sHdYHM1GjrKp8qSGdn3lglzLDq2BzcOpqNcacfDi58kaZUaMKWTgpJj38Uh+sGW&#10;dHyWX45A91/4cnDh7KXwZsWI2tRIoa7YVKL2bdgwETHJbk2cssGtP4PxZYPJdiVvImI0dmiG1u3c&#10;4PE+o6sABLMj+3znTo/3QcMR4JvSuC4VJQIttD9D/XGpiFzWXCXGaOCx2VMljqQs5MpF8DW+l3t7&#10;KGPXXVur6TIlRSoA2bIHp6fOd3SEZUupWHEhBZinctFqfNSm5HzxUg+YC8jhYa7iYmoRyyMCta4O&#10;VOLxR2iZ72UoRLWAKHcDax4ZGaVOMXTM7fAESkGVQNFopRqZ6Hey0p2T+ff+3t9pIlLj/99x7JjY&#10;17VriDZ7LncccbWCHCSypJgYjiWOT9vkkSL9raW1RWkZS0qMlf6DEqniYgp4D4PK24saZ3pjKeYu&#10;kIaj+VYeWcvLALIFX1iaywo0IgOHskWqs/hR5ezCQ+c+vvzk45QJimUVWGBHH7sIVs7q4P1Fw0FR&#10;V6PN8pLMaRK2r6NC1LIslCUc/6qIN0+7vll+VVkucwbWFJZIGJVepSSlN7ZhCM0EsHMslYWIADvp&#10;4QbseBSmhStzhepaio2XigsxdWkznPAShr1dVlVnOlFhD7I7wtZWkKDSXWhbTe3pVR6Z7C6a5Si1&#10;UG2eFQTgirmO0TJXJJ6ZSSfIAKsIDBF3nJQxzV04mmTpCExJwGy1jQ8iSognhVmMhNoL4EWzwmIM&#10;L0ooWMxoMm2la6uykCHpCD2enni5+9aP9h7WREVpi8T/LsQ0EBUESWdJ2Rc7955bnnO9AjUuw7Jb&#10;xsSLdQ8m4GH5Crq45svIb3BUJnZ1QWWU55eWZubnx5S7tliZk49I4ift83Pv7N6jKoUy8SgOIECA&#10;LkgRecvqSM8RWidouLaqmjWmejU6EfTMenI/cplJOZSOtLX56t2eb37/x53DI0Odu8b27fno937/&#10;UlHRnfkFjFJFGUPtKqBUQN/S4D+BNaUqDHOT1Df3/on5s+Kc1FL2c+oDMUgZSipwVYz6zEZSH0vU&#10;aRpPkx2ysgAVweYU8gbgqMa5VFrHHxA4qDg71zCkqllTSJtEix0f7K4CO8wASdOF81xIobTZpAg7&#10;DzuZ53gALhbmUigfCbWYZNQsPgAQK41MNeqxuJ+B+2yzJGBTWiM1naJEmdTdHOFrSWUt1385QoVK&#10;qNKfhEZNBH1CsUbrRBuRdx2yYseR3MvyNBElO3V7AFani3sLycUoGDDCDySePaTo1BGC1LVJxf+d&#10;CvD05avvnz6pZVNIsXdX/CR2DJH+1IFLbxcSjQC6K/t2f+/JxyhQS5IsHyYqQSK/TTw7AbvQt/FT&#10;2oaSCuF+9bZ3ikAWzWDFofNfevEZLZL1R25uzqWG3JFsBV+m+mFpbg5WEOtEyAbPAGfBgkN6LdNm&#10;VyQiHJw54HqPnb/6xgcXehrr/sUTpyeovabdaMjOYqsgT82GzeEVsRLVYDloTJxNdGzd+CdBASJO&#10;H0EW2sdqmOIuPPQJAspxJfuIb8TBGipSrESwLrEBcgVCvZYoYaSRfkwRJVllMMczZx7+O3/nD/bv&#10;P0BvU84kh/zevXv0K2TCYL7KpygtVdQ03eWV7xJlVoXmO/RD9hxSIWw82rAyV7HY6ytqdRTMLjMU&#10;NRI8zFTHn50bGrpP1czu2urX+waZxIH6Wj05qKcdJjXV1XV1qm5WW18N5gKTx6WiMpmuHMNflgC4&#10;Wxe0ZIJ/w8HxRcCA4IxcCXHL5/9V99DJnoE3f+0rQ088HkYEP0BfZGY0exjAaain+Yno6OQ6aN0W&#10;gXU3FBwj8Ub+F4Kkv3+gt7d3Y2kBpIYJ6enpnpudaqDCWW01fLCxpeXhRx4hQaB/cFjysqiUms/7&#10;//KHe779Fz2//Mbd3/9PDv5P/4r5mDi4jwVi4sRlacRhlAfOxcooDmRlpbRAHn5WcG11hViqqZnp&#10;svLSPXt2nz71+Nd+6deA0czncyjXGm/iaG5uOXjoKAt+89KnVKlmUVwoJ0Ic/D9r0IZwJPDkftnc&#10;Qtbh8+PuwSboe8ubmbkZlq2lpZlSu4oXM00aqZCLMkAf3lACSgCEK/q79kmS4g5Ixrdk1MJz5GdD&#10;SIAzLS1Rt4ub8wZUiNJ1WDhk8yG6ScrlymTIohGwpuVlJQBnZATDEVW0Fs2V0mlugsAbwQ2GXbgF&#10;v+K6SkqlMywxjeuKyV9epPmpeiGB7kQp4krQ6BpKZlTxUPRkwJ/DdfiKJFkIGwLDoJ1DqZmahnh4&#10;yMGttQ8aah4fm3rxbt/y0cPE1upqRUXd/YMMg5ZSCqrd3CTBNprG3r57l2uCq9IOoq25RZUOlpYJ&#10;8lxaWD5y5MjLL7/M+QOD9/mcnSmYYCkN9YmmMBb1MFQXM96kMOfvvvsRFQT+6Oxj4WRQ1K6wVBmT&#10;nkhJXAXtr67t3r076DyCO+QEBnZ3coxEi3U7u7NUd5abOBJRWybacjGHqqI6Og1ML9tyeBiVjpxK&#10;4B7ovLpWnlj71ezrChnHzt+2zW1apsdndOEdlCkdfccR/C04Q5wVb3b+jc8VZ0c7oU9v9Lc1zVSV&#10;0xyDYbgdKtU2aeiug3koVq6qxBBPGEmzPLsq/M3NwweIhhZtE7pra1xwp3uE2yCx78aVTS3Kk2wx&#10;oXFgvnYwMAOlZZTd0QnBxEKL1Y5YoQqCACH2mDwwRlhkJebmgM/yt7K8kjR9AH0K90SsnxmO0hB2&#10;de7iBRe6131vcnqipq5mbHISZeuLX3pj7779d7u7+wYGaBtPXC2Ly0HIM92uwePu9w903b1HDhEf&#10;4lahVfStW7f4lmXF78JzkQfEzopcGB6N+cmKAUv5Npahzetn33mErH+1p/unhw5F+zZJVQN20hXU&#10;TCli7sVG7DOVWRJqTzD5zy1opAb8giVGsdCnQTqfqWEnseR5lDVjwE+aShqZlcFDQT/uk+CIGyW5&#10;OfzAScxRmSv4VWZbar1W3XzAsjiQUKkcmocUZPGtk+9dBSl7IsoaE2H36dz04NwMyRaiqDRiMSNt&#10;GOlObSkePCP1OC37UPs+zebk83iQmMaiSsVxWK7Zfg4t1xF2cd9YQW72N/7ih01TM3HN2V0dLb/7&#10;ez+ZG/vJ/GhY+duAndo9SelUgYT8fHIgVeMJPVkNNADLZFqIwgOBys99/MLNN96/dGlf+//y6qN9&#10;rfUqyuiNELsgexD5mAJV8Yw6vt+alSOndgJ2foRkr/lhk7U3Fbl7Y9hTNgIDsPPc/WLAbmeE3c5J&#10;9h520e5wrWdHkqorG3knIwrNKhYlC1bVJ5uqzeqQdBLY8+YqKi937jrZ13/29h1O7q2rdaiOvc0A&#10;Z3m5ZVXqLSjPlqVk3Fo6W46kDHx1vqqSGgu7RsYev3yDX93f1crzutuEADvYihVp+e9Mk4kdorU2&#10;oOQoee04B/nqR3AvVTtKB5+w5TSuNodqdwIfNpu6+w/d6Gq7P9I+NPrYp1dfeefjJy5ce+B2z7Hb&#10;3bT65T49VJrj1VLz1oP7v/X08Z+dPnDpQNvlg+29LbV9rXVLDTXzNRVS77xJpLR4FbELGY9UJW25&#10;UGXFWKRdGtZRSFriElemHj8WvzXthY3CzlQG3FZSky6jrlidjVxvsB0mR6yk1djMvb7NvQpKkm65&#10;8avstwHYZSuefZXU+za/y1i63WBBQcmRnR8go+hxB2D3uXvFaOND7NG4aVwoG0Ds3LhjbOE4MAE9&#10;FjG1cN0FYIe80jX9TbLDfE15qH2EyDHl6EieNxBlJ7cGl3PpNm3TELoKpo55dql+KOUg2bLDQz8h&#10;SyNUOyKfwjnn9UrNbhIb7O6yPz6YFX8RlUqtc3U6FAPFSKiNqO6U9CfTrcxqve05qHbDwJCJuGOH&#10;BgYBa1ScmuD3HFVn45c4qO0flWhwVYfEjoiZzNbi5VdebG5uWujt+bPGumv/zX/Na/C739n/u7/H&#10;+D7+vd89/7f+Rs+//td1Z86UtrWD2f3bf/PHwT9jHWO9EnpTTqk0Ohminlf4F94MyC3iD5DXqBE8&#10;7OLSgh5ZzU91MIGWj4pX4HMsk4z2MlLhFlukNBjQCSUhCm2EqDFCJBzOhO3WehsbQ+0dj316kRW4&#10;W1sdjJRJ1vJ5UWQvGG8j7orJRq0l1zJcXAmPdYwnp/BMaHeoIjPukchsM9U8JrBqqH8BMUR/Ku/H&#10;JEo3mRarOuItJFNq9VQxHXIApI+ll32fS4zkvOqyFeTXNzRSFoBovrIKOZwUwE45aTsLVZiZx6N2&#10;m2S0Ek3CAo+CFfNzUueUALm6Qq0fdwqm8+ka+Y78SjV9ZE6KzkPag/nxXnEU6p+2hcJvwA79L4KP&#10;wtSx4mDCx7mhuwfMkaDH3qdKJJK0CRuVl/wwyj3y77yPEtXOM580M/d2665rfKn7Fte7W1MHYBd0&#10;GYp8BJKKjAvzz/V0f+XQUZbm3uIszhMBduWllIWODRykHDzN5yd2DTcNR6NEM0x+I4diT9PzM3Rm&#10;4SZkBA20tz92+w4BCxTomcPorkBhUJAU+XeYIWBv3n0JYKc4LXn3i2sqoOENIFHUVqbOMS55hGU8&#10;euFSx/DIb775zu6RsfNPPPrnX/3S6J7O1VMn8SNjy6OAAgzDiRy1rTCZlU0stuBsvxiwy7AcI9c5&#10;G4gISXq5lxJ+IuUxj/J5PH3S4YZqWsuIXfULnpiZgBQQI5ha/Jx+sRgyKlGqhEIZSvZdKz0xXEJy&#10;90ngyuXotFmgN+XTun5eQFRO9QuoSvqGPWBOD5GqEWENBuz0T7OpIIGIlcb+YjKVwmWVkhNUwB2z&#10;NCAnK29hF8RqZk2N4tuM4URrrQDsUu3bemzKNYJANQD/dZp3lvKn3wS4Gw6RFOBLSFdPas9A8ggp&#10;f7PwUAKoNd1EIsY8RICgd0palymkFbGMzsXQpsvJOXbnHqf1tzYRQx3Poh2941B1XY8iUw9nKspm&#10;KtQXQQ8UqmzoEIFPJRkXfiLvgWDI0SQkBJxbJWoMvEdVsntAXVXzv/Tl12EV0C7bnx2s0Jv8AqIy&#10;oEtAqImx0cX52fG+IfgCCkf4oPOK8nBZLq1T0S0pnoFKBbN/5JMrj39y+f0zJ//4OLg7M6Q7En5J&#10;9B2j4CUtDy9yEqBoriXfKOh1klQfQDDjUsCGthsxakWwZ3wKkAy4BUYYBTvAGCANxWYSlwTAUVHB&#10;Aqg2v8Bj2xgkdQD3EL/FF0WFG0tUOlecjkSC08C0t4vyltZWltaWquqrHn3qsceffKKhrWF+eWFo&#10;fOiTy5/2D9+fIcKusgJH2/wSAAczw07BwucibAQlw0rMMeGFiPAVlKnFpTn6ey7OzSwRM7W0XKoE&#10;D2K1XZhc9UOVzks2CD+AT1JijAphaxRQ0/bQYr/c08czU0eDDZFfUlhF34jG6vKa8rLa8mXmsaKi&#10;jLiPuroigoohBVoQlBSvgCEUFkEszAl8HaNNQW2KHCuenprj2RobW/7LroHOsYkffuMr04cPs8Jl&#10;JZTG49GJAgbGxCe2WZRDt030dYK2qECn4Zwktm5163pJPh1wgAiTwoGrKyMjQz3dXaMjgw11FYjs&#10;wdFBqjs379o1ubg8Or+09+jxM0+8vLZVtLRJTd2qzfxCwr/3fO97e77z7e4vffH+V385qpsSaodr&#10;YeLwQeG8nlX5JwkOp2yfGCLI4MZaRdnCRu4q1FlYwhJPjo3PT041N7S+/sVvxNa+9o/+m6azz/Jm&#10;dWrq0v/+H9z5Z/907s6d+kcfZbH2Hjh8+ZO31DF1cTofKlFLkw2CSmmpmLe8UbyRX4aWjMRVzSLI&#10;CjcVflHadhWUlpcR3zi7ME8tg8qaqrb29rKKMmQGIt+1SSRqeVnQYmpKAABXM//4PogkpLQ1r5Wt&#10;nLnlFZxnBLwRIlRaWTa/tMhmKaksJ8kHisZN1NzWdvL0qbLKivGpKQpKUYsrh8kvKCROTsEgG2uL&#10;C/of1STgvHjhyXRdh+eXFBSVFWyRPr6xnFNCkKl655H6ioqxtcaWUsOb5el5otqhMwKtQdZom1IB&#10;sNrQAOxIbi8bHqQHEIcEx/rqmjo6c5VVrM4vzk1MEZNJnJSckHRNnZ3dKiheXt+ceObpfROTD7z7&#10;0di+/UUHDw0Mj4IigtdhyPX330fKP/LIY4Ck589/Ojun5g8N9U01tfXzyytzBAeurU/M4iRc2rVn&#10;19ziXE9fNzoNniLWHFlcXoig0jw64FX+AWonkCe7UbRxZGbmd372IYj/Hz73hMqXl5agfKEQzi/N&#10;rq6vlJRBuwULiidcBsKeGQdsn9/V0Uk9S/IWSNpobWkjfp7BO76Esm7E/VHqUZVFcyicJ8eUOpGw&#10;U2B5yHUgd+p1r26sLCzNWnSujk+OUgGD2YFp0dvUwfMOjpDig6uM3hhcQvtfGpygIPF+BLnKI0lH&#10;EsOPGh6K61AKWU6JK1joWxn1UZjIDp7UlgmqDknAsQAHgJzyChnkQHsHOP0Xfvr+3dqGnPrmsoLi&#10;mbHJkf7BstzC2rLKoo3cwo3cyfHpisKKqtJqGA6lURZX1semZgeHVRJzaGSiqJgGr21YIbjcigpK&#10;SajmykyOWZmqa/AISlJ1QTSJyZB4MGqNXzH2y6haqmSuWCQb0SAMEOBq/hbsi0orsFjXi1pfIY2m&#10;vKx4cGQYvu4Mi7USuleV06sLUDx3tai4qrG+pqVpJWfzRvfd6/e6SqorH3risa/9xq8XV1X+KYzi&#10;fv8rX3wd1gcK/J3vfqfnxr2xodHRwZHJ0YmF2fmp8cmZKbotr03NzYY+R4tZtiAqIEtC82xA55pq&#10;iuOV46lmasmdZx3Qz+iDvUEwmXrSIhNxwbBKkAKKoFqeyGln7zp6TndN9cs9vXwztLcjv6QAHyVN&#10;pitrqnkBbbMR11HWFlb4mM5ZrKp0f5UOTEHb1HS0uutoGisWsPhUM5J+pEYOgO2UNhdhJrn0m2wN&#10;riafd1it0r4koXPyVwCYyIfjxV5xpRo3R8gHrefqSD3YZhF2kOxFuDk+9/XN5bU84sdhcBCv+opB&#10;uqY4EhhV/q8EBZQVQmODtleXgfg8Xgtr7om84l5sDRGG7KnC6c3NV+sbP5ieGsfzv7EqhqN2DaJn&#10;h9fLEaYmVKoo7NTDMA80B0x1dBSVvRHF0GMkwkCUHiA9Uj9RCKPAKEaBn6iitJQfK/+RStJKQson&#10;op8iEauqKZS7e3Ts977/Vvly0mKi8MyZyTe+8G8mBz5amLJdKNU1wq/ULVQpRitMdX4JBewKS3KK&#10;wJpXF4m3YiLRiBABhQB6cs4XFD5x4daTF2787OSht08c1IwgFnNxgKtorGEYVz/QU+fkU+KDR/GL&#10;xeMvMfvw6zzRBGuv5wrwNYgs+uFJQTQ4ZwwIPWIDjUyqqLlGEGPYA5t5CK7QnZTowg9QeVkqllSW&#10;lRXt+Gv3GBUrqOOplo5qRG8k0Vmy8tC5y5gABVUGUfkbQNcNIkVU2EbefuJ98ujNC1koXXhVKi7T&#10;h/qlBFSaJ25tdh3cT2bD2dtdzMCd8pJ60u2LS5AWNVU1pbn55QXFK3OLuEzRwCjiTcEKyAgfY0BU&#10;DA/YrusYRcrzHvr4Yuf9oYEThwkXMBItiJpHlzYvPy4slsWGy2K80YSaveIUXTNMp7HJT+5iBWQn&#10;MTsKh4Jq9wyOn7o7sHd48uzFm8fu9r789rkz5y4dAZgbGSe4j0kdaG+mC1tfS+MHp4/+6PnHP370&#10;wZtH9g+0NPY3N/Q1Vc9TyYixQOuQ26YenA1FgH4BspkMXkSvGlWR7La+iHxxfLEKIZGWhWpG6Dji&#10;VqYiFIQyI2ZIvwSWgt1IELzVG/ukbCaoBibVDQTrCNJX81eeElCDPYnXEtijEJ2XJ1ZVJpZPokXB&#10;Xrn6DeezWpiNKHA4AOnmofqfdM7Uy3HtsnYFMijqNkrAaIa1yaSQFwkcgay89FH4j30RMimWQ8GA&#10;CbRrbi/rzZa8ohwd/eiNHRaekShbrqY2falwXw07yqlrPIAwau6lUnux/znRgI22hgwanRm5zyEf&#10;pc9odI5hjnUPUZmgf+SShvR1tSx+5cqEks4O2DR/l4KbTxkn1ddWEIrmmTJ2L3ff+9H+vdrFLKd/&#10;K9woL/eRoaF79bWTuAqUrOYuTEnwl76VSUKvJLtnoTzck8geMTiHba7gZ6V0YzG9KRUuwj6kkYp2&#10;KwxezyaE2XPjkBczPMSRgCd+VVgACkbt4ZKKMnResFoIABt8dUX+3QoqR6+t6GEcxbftMbDC8Mor&#10;LxFhtzYz3ffH/+6r03PH/4//J9A6Pr/3h//TzNUrL73/YWl7+/m/9TcP/s2/xYe3b9+iWF6AYmGn&#10;s1Z2GLBwEdInvDzMEbuNijB/+OfY2CjntxFkl5c/PTklMlndmp2aHRpAO9qsb6znQlOzU/wIcU/y&#10;wTolSYAMcRsBqOATLyCDEENIpSTVb0YEvynVo5A4JbZ7AQlKcN6wECOXkq5WxB603b9/4/AB3I6Y&#10;p9AH88UZKG2oEqWFZViDpbkldWU1mEPsv+ry6sJcEDoC6lEki1S0EDpX3iCxFPMIODYtUhNBvsxk&#10;L80Sa8dE1NbWkOokF66zXhYRX3molwpwYtexCdHntzDT80spOlcKeoIuSlRUWdHE7CScjlIhGlNh&#10;PurozNwcmdG0kqAxNUAx8coW5JIfAkc2V6n+0VhZVk/jhfXlucnx9ZX5rbXl+ZmJuamxpZn7Jfnr&#10;C5PDY7096zOzOVSHn1+q5LebuZXFxTwesoJEJZTqnKKyosqaFR4Qc7KIKkT4zjfJcVpbQe2nNh+/&#10;CMtGKyj5gwtNsJybSoTMyqKrqBuupnnY2do+sss31yi9RJrPOp0CXQzNzEMcgReUq36H3pPu5SiG&#10;/UrPnR/t26+LioHJo2Z4SCyG5ZBKv7YJlP1sfeOnahvEd4WllbUUlnMhJEWZKe1XO16qs3vFuf+P&#10;i0NATtGSjspRMFvUe7WYK6LKI3m1ZSUrq7vGxyDs1vn59w7uV1FBkCs8THSuKK+IICJHqaJ7bJLB&#10;WVWFmJIdsbS+BH/ZyNs8vDD/2Pj41/7yR633Bwc62vtbmr/7ja/SDQDutau1nckd6eudHB0hXwRX&#10;M9ECOFmYGyaBZHWHHHEr/TVMAdfmQzliQxcUwiC4SwIMs5/vpHPbTFDIjxIS81AskF+K9ZB6skTc&#10;P7l0W5srAi7J4cDFrmp8oWXCyMTSg2kieAiFkUouDCtvo5gCf9jKak4mQE0w8CamYykMBsELQ9kg&#10;plflYi1U0H3obAOeE1MkehGXKsiFHBJ8yRqIwTNbu4hClYjKUQ1+FkjLTGN0NgAxoFxbtWHgcJio&#10;3GYNo4AZVCcH9gHnE3BKqjL/RN+QUha2UOr9EUSo1FfGYaVJnBYlx04WlbvmbCFWyGEpQvGtRYwB&#10;adGd5pCcLSgWlUYNNwixgKYQuYW5m4WIT2YIlUScltmT4JDRQ3hI/vLWCqfBf3KZd5TAgiKGiDmP&#10;MxAXrpYylx6ApZ1DI9MVpT0tdX4KtC+lemji3RCZNGU16zX0xnrjS0APiLCqeSYDiwgenl+ItECr&#10;IkgKrECSUWNxST+kFeGTlneY9MpRjUo01CWkyWdp0arypMCIl/kuH4L48i+9oZBLs2/3iY7dl0dH&#10;Obgz4XVUFNpUtW+ZSFxLWrZTf8XYVdLfcYN5uQ+f+/ThD89/8PCDb504DMVoQbZdaIkn3Xs5EFnd&#10;iDfokYC1irn0IT3AOqiWQ0/kUPzwsXmFQ26rFbN0ezlRpcDZUYxGGCLIUL99EQ5BlxdIOaQSwUZ7&#10;5UI3eppPKbQIUaGMF+FCuGJAH+7cuTMw0M8PcbwQZxGewAjZKCxQTX2TSnKEow+GwodgB8ODQ+AF&#10;WIysCYEwReLaUg0c02ftJKIXwoNqjFf69ObWnUpB6a/2D7x5YD/12ElfpMw7sCl8wufrLtEKKooj&#10;MB6CgOilyN8IBsHBp/0Y+wBEvKDgzFbOP3z3w6Wa6n//O7+52tigpMUt1dQITF3PFaqX9obj//3z&#10;kxu5J9ZybpQW3KRLtLsrmr/kE8xy+dIlwnYOHjwIbEIEIt82t7TQ24DIvgdPnTpw4ACLqQ2uoH5R&#10;S+e3v70Pq/tLX+r+8hd4VnTc8f17udjub/3F1KGD6y3NCnIg3EntL93kho3mSK65lQVpeWi1+PcI&#10;raJY4VbOr/3mf9rY1LKxtPTp3/mDW//tP0Y7YbTX/2//18WB/v2/87u9/+v/d76rq+Xll/mw69aN&#10;XW2tBAPOTNO+NgfH1zyumZW18vJKNC0FIcPy5DpzSR4hy46vyM+fnJ7mL1NaU6Me5/bnG5dXBlzi&#10;Xo6gFc+fZtDEnBzhKeKTxdkZHoTgNhaC/hgLc/TVyq2qqBwaHNx/4MDxEyfwCuJ6k0JIL0uKwa+6&#10;iznagJJYsVULqEI6OzsjfcYuAZG3V12B0BxAhIIflPomEQkjUGkBrNJlab/alCr3RdRYTV0tkB25&#10;h0y+0gF4fEL39YnaaKCoQPwRq8Vz8R6MHsyOyTp27Bg/v3ZgHyXSTv/pt7pqa27MztCTHo7Q1dXV&#10;0NDw/PPP85MLFy7wWxqI0gOLpFtonsA0QZyuH0SVeyaE+6p5ltub8E/eYC8wg0gdsX5DG9od8NPi&#10;vK9+dHG6vPRfPPsY9KBcI/eyVJk7843YjNpxjiUsLipjMRYWFw8fOULLWt6jHKC9Icm0t4Kn2y0j&#10;b54ulAIrsY3Tg/mKfFjKtTB4ord4KJ4RGkgG7AQKc1cNgCXTJkp5QXAtcafEi5nI7JB+nJVUSrAs&#10;3/kK78ovOIQLSygpBiUnb6CthU5VZy9e++jMQ4SVEXTGT0g1jbAUeZKFuUv3wveoOEqiC9fX2Uek&#10;APAgxFgSAkv2szJEWOWlRSd7hpNLDNI4ozLxNUs6PCKXMYhpt+kfgXWCeMxBZOJJQUdWiwkLZlHZ&#10;GyxWEpPXNscnJimY6w+LKlSCsIKeaFX1rYtLK5NTM3RQOfng6S//0q987evffPW116trKnFkfvjh&#10;h0z+l7/8S3t372VN33zzzdGRcfUEKcUWlikcyJdIxRvT3m/3j1NG+aoaMUtRUxZkwHkQNiQNkRsI&#10;0Oo5CcJPowAiOe2dgmOZo8NSMCf35bvd7zx4HKrge6a3vIy2OiTZFeBlQQZy9cBTZMdaymUpWjGY&#10;mDSxjl+0wPrcjDeKNsrlk4bihxfOaI1f6VpQAzShNWM52gIWQTDa7I7ZTXVNhxHzSZQtN2dNHH1a&#10;WPsaBSY64EPnO11UItIvbTSTcEoK8nIzD6/UNXw8NzO+skzntjDgoyhshJbZUZ+4yreh6PBkOhpr&#10;J6tM5mdHuFBsroTfqmkAeooKv3qs0m4suBPJe/Z616+8/ynCSdOSl1f6+utvnjj8b8b6JxRWKSQh&#10;7sozctGo+sqjQovYgcyIyzHryIYRb85evPH177xF+c73Th995+ShmEMdUjTD42oNN2glIrd3xBzJ&#10;MIvQIdTrNPxQC50eGq1/kuywVJEIrSASAwLojCOaj8RCaBp8dxFeelK2+qGHKIw2NLntK+t2ziOX&#10;1zYyaHRmBG86JE1xLuI2mqKQ3GDscaM4OEU1I0pK0FL66uveuHztwOwcSQSDKcSPMxFCQ2G2oaVr&#10;cLZHqyBQtXf2/flkZFcrGbKtA0N7r91GMyE99nOPsHMHZU/hiI/ESd1yf7Ribung9e7W+2NnPrr0&#10;3E/eB5h7+OPLR293dwzToVXP1d/WTDPW908fvbxv1188ceqdk4evHtwz0NrEh4PtzYsUzYzeFwmn&#10;A+hRhaxE6fbq6KU9k9xURdmpkLIwj4RlguaXkyqZSZxymiYpSFr2hziQkVQ3QtfEKi4+U7q0RtYg&#10;YN4aQ/CKSK9Oog9EmUE12uw+dBL/QUoavBF+45cz9FSZlKnTXvYRP4x582Na8U2Yh7DkYBc7qUsL&#10;7bCUmJy4WrorP19DLdnO1ouyTZStnbi0rx8X2bEFEsd8/CoVN8Kt4yJxZKNKZfj2J/GVgPMd+2Kb&#10;hH4uwitC4x2xaewhJ+fhoaEf79sXoUfJPsrNnSwrfeVeN62HupsaEn6zg7HG+DlfhbfVLF7Vopli&#10;YagxRVhC0svZJPhxXB/TTviITIxQ2zCHIsuJ3/KelFj0doSZcFlXOosOoSqR5igVewsc06EczESm&#10;xPzEyMlUpYAdgN29P/rDI3//P4854bj4D/6LA//pf1Z15EjVoUOX/uE/2Pc7v0sIBq0nrqvgQ0JU&#10;2cJ5IhJWn8TVmAj5GI0S6wKyIR+RIeEAg/5HhodVLcyZcTwy1gpXxH2nODtzVD27fTHiaBFj4kRb&#10;X1PDS0necGHCqs2Y/OI05nLv2OSBazfPnTklwI6uEj6YcO5lEg2GpjBb9Y2vUB0blXJ274jI3VPK&#10;BVVuXJtIAXqRE+PTigrAqlCZWUQ2l5aDu6CjCl6NIFNvNB4wflhWqkYELFZSac48X2W8qM7EdZTr&#10;pfvyKb9jlpZWl8xe9LBsdTQTGIIypSqrmcBxyg9PjIOyTU1T+3uR6xOgDMOYm6GtGv35VpF9yCm0&#10;fbinYi1LeJMkriIKzb0BLrmdsGz8M1Q9I5ZPzFyAeCywHWbe/pruVNBnuyboR+qQN1y67RJ5w7Q6&#10;JEtfiS9FLHQA4skRufk5Dw+r+UNXXb2X2VGIVmekCSv+UOyoZ2nxlfYOHrNndYkFpwYxqWLZTs8I&#10;0gNJhi8mmuxcc78tomFIG17EESnmpWTR/IGOzkduXkcHIAB1qrSkv7yU51FUBW6LErXdZETBzSL6&#10;m/lnHpTfs7n5yu17X7jb89LNrj2j4x+cOfWdb351aFfH2J7dCgafmeUEDCTWerC/HytDoWqOzNIj&#10;+vEVn5EcIpbUm7DN0DJtIeEirizML7JdHLPlil9JlG6Ep8XujlKl2veOm5MaI5IT7Bp6ofQLy+wk&#10;1p5YER9ayeD83kel4IRO3sI2lHtJFq9Yh4BPhwbHLs50FTCzeKxMNiTPC4oUpUWs/mZbGNEem1rs&#10;0TKFMStCM/L441I7GBeeag0wDcJkoGaLUoRNamYZbm2bUJkzGyyEFTPjb33ltEbetqT2FSQWYwNL&#10;jzWiEAwnSYky1uJC29sASNasKuaMh4jqBPZA+/Y5VXMLT124+sGZE+lALVA14uSPU7eTh437xz/x&#10;4YbSKHeSvw9RDn/Xs7jampxZXsxMastcjfwnpfbowRXjKAehWhfkf+Urv8zPQK8XF5aiDSXTBRqA&#10;ejI9PQP58hWGC6tO0VHEijMBHLpM0XEu6gGd+uj86Q8+/uTxM++ePgZ9x8YWQUl18Iwl2JC5oUmc&#10;YTAmQ0+lIMyJnmFRlGQYac61sbO6HdmcyAdt5h/lv1l08zeaBqqlo3UtV62QZaQLo/tbemrpzYPU&#10;N52phF/xXIRJw0K773V/+umn3d092jAb666OWYCxx7ci/dJSAQTFqgYVMmNb21CqEcDHMl0mwOyY&#10;4oqyCh5DqWqFVCG1C9KAnejBUyFU1ltHsLUXi2ETzvaFvgEE//T+/UR4lZQp6spR2KqYFELEyGTE&#10;gwvAIZBeNap8qJa/00/EmwqKTqyu/eb7H43u6nj3t/6a7Gj/Bi9FoumkUF1sTvSN6C5ybHXzxNrW&#10;jZJCutbyycrSSkNdPeRx88bNu11dKjbphtzd925jBJFmSd14QN19+w+ceug0A8D/7N2klIFT/+3/&#10;s/XDDy/+7/7+wKOPQv/cgOfk7ovHH6i+eav29p2xp59krphnRNTtm7eGBu7TibK+rg6+ML+yxGIZ&#10;3bQ9CFC/uvIHf/+/Yi4//YO/XVhVNf7B+wHYNT75ZMevfAXVZHV6aub6tV1f+7qobWP5+vVr5OJx&#10;Q6IjSSxeoEHKZi6gAd04IBRSVYWiMqP4gQSOqPG5+NHmppoz1NaCgjLbTnHVWsuT7CMVVwk/UvlR&#10;q31QRSxQHPOz0wQ2U0+NNFOUOOA/ro2jsq627ujRBzo7d/NPSkO6MAWh+GvFZRUsMm4+oMndpAp2&#10;dFCIEMAxcloBbbVdrOByL7QD9CK0BPA5VWmFeRN7v7SCgGF8QSLqa1JRTgnievrHV1XyOWQMAUMF&#10;dXX/P8r+A7qy/DrvRBEKOedUCUDlHDvnyCiSopWDJVnB8tizHGasN2+8bI3Hk97YchjJsqxASZYt&#10;jahASiSbZOfcVd3VVV05AagEoJBDIcf3+759zgG6Sa81cwmib12ce84/7P8O3061AHaRxQBKwmll&#10;f/mt2LpxVfpgIi1tbe3t7U4JzKOrL/jUA9/4NivTQxvZwUGwuQMHDrDFPT09TBxgq1QdV/LobHvt&#10;6lVC+mknDXQCWDIypETFAATDQIpjjq9ELJOdtZtdOpsjkH/u9bdZ2d97+iHH16p5ggo+Iq5CHWTu&#10;827kVM5yqYxmSaHwdBQyNTIrL0flYpqkG0cqvVm1mW7iSEKohHqwxhyTf/rOXBgBlZFdG7fl/hEK&#10;zsliQbg+GoGZ/VoapVHNFudJnHYInAyww62TUc7H3vjj4I0ebGqHKJtDQU94alhYzv+1vbu3Dgzu&#10;uHDpO8VFzJEG06rAIuRI2axwCQoTStUzwQi1pCtZWfnRQ4fV7q2wCP2DXAFHhSQQD49zfyDVo0N2&#10;x6JkCHV0uUw1OYkjbZuyfQDsIhvIsUARPiCoL6nuII9uDop+Dm7ttrbNVJkkMoUPx8fvAZ1NzS21&#10;t3d++tOf/dKXvvzIw4+2tW0CSqACM81s9+/d/86771y8eOkf/IN/CGT9e7/3FVwCk+MqmaqUbaPk&#10;sT5ivIaDpSKnxWKYBzTc3NhofAZvluaDLq0ASfUiF/EEiseWxf56v7JUZa2H91QC5NjdAQrETtdU&#10;szHS1IHeyVeipfj0TAB2YVcoyFIcCpz9+9RsEuMPO9nDjgVN9DZHhtiIiVInST2LRNlIoknW2A2x&#10;AcnQfJMUtlI8Sdxw/VN4D3Qi8wafAQnvxTJmwkUjkWelLdQah7OE/yaxn4OFiadFYoLXURqGJc4z&#10;1bVjy0tXSdUnqjcBr+McpBVR05Gn0/Uf9UpSa+O4Zash1ppSftwwuBxMLeYbwEMSqEg5QjXFy/ni&#10;G+/ff+FqHBXKeJf/7M++VFf57dGBaALuH+mQUChbJn1GzgGh0pwm9V2hu/GCinG49GuiXjHKxz66&#10;9NDp8+8d2/dnn3/yVlOdtKgsq7Tw+9Tl0Gilb0o8R+Cg3yPSdUSymWZvkpMerGOdwqfVNn9wbJ3/&#10;my6fKyGvvWKt1rOL0KYyhIUeIvw1+0J2sXy+0UTFGq7pLTbOGTQunsISeekML+qsK0HL+hWyUTWA&#10;+CJSabSo4NX2TUfuDj16rZvr7zY3QEZRT4ALVI7Aadp4TWQ/KCjDRjWxf/B/59RTBe/2gV0dF67u&#10;efsDRjLeuSWEZqoZpmckL6/pzt2Oi9eaeweaeu8eOPHRA99+a/+7ZzovdG272NV8Z4BJ9LW19LU1&#10;97U2fXB8/4uP33fiyN5LO9r5Gdi25e6WtsmqipESGpQhKTH0BJgF2hUtxZlqxCeai+mwZHp2nFMt&#10;LDEDqAfLZALO3nP/RFk+QqnyFNxCvDcxNlhR6CdwXxIKVC2Rlr9KvXB3gTjleW6oJYRAVllw+2iP&#10;KAe24sdsHPhH+6LgE1PF2olgMGJ9TqrN9MDQBsMksKBQ5IHTnJISeI530QAymzzwEfzgpgQb1nbU&#10;yNCViiZaipfEbioodRbXvTICC4Av27jsEqvfySuIMGUmWXtKrXC25uou4tcnqN2OhjX+mfGK7FjE&#10;X7PvoufGHbTAaVadLNJABOnGVloKMMc/uutqzSQMLZkJb5uY4K83mxp9OpL7yrzURiZ5YmE8hd7O&#10;TdRKzjHUTr6RzVxWUQbBu4YdpaW1hhqJ82dZy6TZAtmXhEoB3uHd0rFUtgd1ePGV4nU3l5bdqeyd&#10;XLVi1wISmuJX3DB70d7twIH9AHaX/9W/vPbr/+7qv/s3hRSnOXjowv/8zzv/1t8qaWllbNd+8zc2&#10;ffnLxQ2NyFZea7xl3X3suLI9HDZoug+gUFgVfA6SBGkTQMB7XIaARIlQEFxmG80hEQlgF0qQb5my&#10;f8u67wHsmGlKWrKM/GBtJls21tmORclydyGFVfrWARmpkzR0bVtzCuCcXyIKaor0EQpq84Z6MowQ&#10;qU3ca6TEIvqVQe/t5jeZbRAFOOAsFgthQK4BFWeX+cgUUhJFnmS9t4NQZ0aG7GDj2RE0Kz87KVmO&#10;QhgUzg4y8qamJnIYnRSv0kZo6VOT9wDUZBiWlMBExsdGea6C7hbISChAW6akHkoyEWg2iotqaupw&#10;gSsgWvFICC2C6moam5pq6urlFyGKkLQnJXcRQpQPpwawI2cT25yg4LC3o2GAIbsoBZNi0+uUTB/J&#10;OF+Z5unjwCc2NMLUXX9OsxIfXPZM97UfuXSOi1/u3DGsbhuBXrjaXXpoYbFsFAOgmUNhceFtumMs&#10;zqtEj0rv65VqEUn1Bo5KUCWfB0IUfKM4vwhhNI2rmR5Z7Fd+nlqvlVEMb7Z1UEF2bZNTr29uQ366&#10;MSIBfERDi/eyC+4Nbiy9qOjYu+8TLfXTL73eMTxyaef23taWv/iBT9/d2IYtzdQwomFoBKbw3Qg+&#10;oPyT4f4E/xKnjVKGUTA6PSpBh3wSfo5YsYwzm58kH8ZfM0Zn/Gqt63TG6xxLohdTEOBoSWp1V8WR&#10;OCUK8pcgSZp3ENMutd+V9DXxUPBQ2yR6FIeB8MIcC0xZC2ujJrKwQ+mKvSCoNiZi7T7RBKzUJBmv&#10;inlMYiY0C/rarj/UvA+8JdFgoopEcqw11SyCKxUHiVzImPh6VE681gBc8Pf4UyCmStEMQMfcWeQe&#10;MKUjMrzWqa/KzmSnric6ocPEIy1BGfZ24ugEuOJj0gQVD2OyYaZmOk48+MFHDOO2u/+FKm85ag5n&#10;KCvb2Y8JRKVlpF54UZHqBTnRlSpP2PvzS1In3BPWq61pmgk7Us9In9yprrQvl44WNv/zX/g8w0cb&#10;AXkh2gaUgVRqWpTeo/bQxD3uyXyUS69GeyrTZZ0UFkk2Hrk3UnQ+97Vvdl64/K0f/sLFXdvkZk80&#10;bFdjSVisgVVzgtAPhHorh4CcNUUezs1MiZjkGEgCIbwkITnDXZ6I5ZArmGtMSqGcbmuk2HLX9A2E&#10;VEQbgKuAbcledSHVDaScpia8VhhFLnAulNPh4REXFCvetAkzUiaKi2TJcxJnjwMMYBd2Y6i/cdj4&#10;hPhqmDVx19R3VxPbmVnKEJaVlquhZzJyjU0M0qnIhSW0uCEKJjx1FD2lurqgN3bysctXWJuR9nYF&#10;TnEg7eAI+zDYgSjGL00wYiUcfBdhd9wEE/exi9eeefvdcw89cOYHfyAoPrQ8kJk1NuNwR32MgWQi&#10;3zu/vG9h5UJh/tXypPi0aSj3Rk/32Y/OIF1am6gZt3rr1k18GB0dHUgS2iFt37HzwMGDxDUh8BBd&#10;XFB59coD/+SfzNXWnvw//tfZulq+iFwOPz53Y23vPnT/jt/9Q0FUB/ZR4Krr6tVT77/f093FNZWo&#10;/gyprIR0z+mpaZasCI3Z5YZ+9Cd/llk3PvFE3f33X/5X/2cAdgqXtdV3/p/9040/+IMoK7wfGrj7&#10;lT/4gx/+8Z8cHSXGjtvQg5hO4hSwV8U6FmhqfkFdb4vIMi1UavMSAUpy6DS1tABmaSPoJQRNOGpJ&#10;XMBVgNeEm7U0MaAUsAsGlCmgTBfpiwaIqGgCRFheRZmAmD/zOYKJqlXrTr2TktUHXlHeE15KKptS&#10;gauhoaa6CuS3r78X6hGZCQGBEFXJ3PROuDOONTxrtNkkUB7GS2G3GUbLjGSQSosqIrYOwI7O9zxr&#10;fHQUxQUiIYIMwI5xslMgdFBtcHBh1sPDJA9CPG1tbVs6OqCuCNsk3Oy8aqMWHj3xAQj+4qGDR44c&#10;QZR+8MEHHBAOC4QHGfT23rl06SKgJK3KtmzZzIC6u7tGx4bVhbaiHJmjFHXHuggqdZ1GZ67JdSXD&#10;ekPez775NszxP33mSTF5ApYlqHD0KflLGY5+wy5BzAyG5WY1ZmfmXUIoh7Yxe/bupV3swOAgbS7E&#10;9PwK65RrdFRlQUl1Xv8K/xJfjLZHAVkCQfJ0Js6msCCYowHcJ8TgEpBmphYkCfMOibAWWyfOmxkb&#10;/vx7f+Igr38lwzYTS2uhbiCxkcdd3bP76Zde6xwZPdHYCMwNKWABcpzl0VIAdSGqGwCxWoJUVNZU&#10;V4Pm09cb5A4rGrpSfWb4EuHG6s1pNi7oSU1Eo9B9+IfNNsNmZryRoUI8lyPsBAMpIN2JTpqbQkcU&#10;7kGgtkoiEJyOiYGoKausH5+cJkGE7JKxianK6tqNm7ceOHT0uU9/dt++/W0bNxEHiCIafZC4FwX3&#10;eODd/v7rV69D5hfOXzhz+gzDa2ndhJ4KnwJsZuudSSA+FoKN32SrKH7HXki2jDXJouo4zrHR8mJJ&#10;jsjDZEc3EaaV2B58CZUwjnKEnDCcZ3pu/tDFK6/u2Xl5z07BW8FmHbghtE+oqAzvRDuNr1mNC86c&#10;8edgCFmEXWxr9nLCWsSlCVVSKpyN9pDO1jUkKgyaaQvUZC7VfBK0LnYgyQxIJEKYDeIk1qskFxyc&#10;L4ecow9CLbAapXeOx/JLyK9T0iK1zGmfTjvQILW23KZwQ0dRydjS4tXpCfVLjgg70ErJFw3KKHZm&#10;TyZDSuGnxLHBY9cDYQls6nWJkYc4U6q6WgDhV1S2hEMinTCbs/wTX/9O5+2+ODJ5dXXv/vSP/db0&#10;6HWaLBldTI1Eg8nSG+yYtp7KIyKtTHukWgiylmMAvH78hVf2Xes5cWz/yeP7Y5ViB5M9JfPDr0Sj&#10;SteZtXG0enJtvNePAbu4c7bpcdtgEBHgk2xEbPXatWG76hXFxeM+8UwdWjdri5cmlVZH5pq5mWl9&#10;y6/kcf4uke9y2Mp2km5rxcqag9JLMbPFCKJcnVG1XIV8p8cnnhvD4ELesG7vN9QiHR652s2ZGNrY&#10;2thYhwIDsZFiRh9J1olqEtFy1o5RaX0iY5lg6gCLQXzzwG4GsPvNk55oXtn45KaPLtb23N795onN&#10;Zy8d/euX+NPWc5cbb/fxwwWDm9sGN7cObW49/+jRdz/3xNlHjnTv33mnraV/U0tvW9MECQpCvqwL&#10;A7PB8QyXiPJVN0XZi8w0ilVJoLvCacyRx6sUoTNBkxBTvdEPShkXEBSDuFQYi5E4NljNql1ljAWR&#10;OXSPMPoJwAKMID5JwjG8p9GsECQgCXNIAbvANJyVGmkn0S0zmiLCEhVtEUczRp4Qnh2+YYJExpIh&#10;DvhzQsYJu8vMbPtUQulNidlAeBg/KXlbN7R5gD4l162rJFv/jER+GSYWX77V2g/Rqga9dU/nTrE6&#10;EiVBmetJNx4X3USCnLIDpe1Ii4tn/DPGZgGUoAnZOTK9JLD1xz4U+xXHDl6UNchmm8Oi1irk5m6j&#10;AmxJKWXs+EROQ+vWbEHt3Pwz166/tlf1tpQQnp642IUYdkTYGQfRGmq/bLgZpV+BoSBZIAxJHLR6&#10;rBt5EOyPVzasYMNQHBWULWNRux8+AwlXMg/siDLtyUvHQ5J2H+uaeGQLy5t9+/cC2GF8zw0MPPb1&#10;b5R3dLz/S7+46+//w2u/8X/huqZ0HbO48q/+T6LtCqtRinLeeP2N9SuWzZH8trBNHBsR/gMJBGxG&#10;EGo2QXWU3FmQDcf/B82HTWTI31vpmPcMsPMeecmDEBRwsI4iUhxWjeZCGEnBSOiR6xBV6H7c9OjJ&#10;D97ev1fYpeWCF1Kv2BAWzTkisxMqwKwSzITB8jNJkNTySmlJaV1VDakq6BXIEf5pp4PyNjgMmANI&#10;g6mp2SkS+XPzqyqByBrIe1X3OSWAB2gl2uCsk1cQBwTWhzaIoghDICdjBfyJShxTUyozkJurnrbL&#10;y3U1tZAbK4Z1h8aFUg1nAC7hT2CBOiVS7QRByr1KkogKmufMTeMnLq6tbaA1XGNzK93ugBJJS8XQ&#10;hkM1NDW2d25Hn8fYZaZ2CskFFTkT3BynBOuImEpWKImwizw4+xVD9H/8VCZQnU+fVz8RPCoVoX4p&#10;6pbjnwj7Vx7hU9evdoyN/OIH73WOjb7Yuf3lzu1ddbVJPotoIYJ4tRrSTnC0l4C1LW6vqnq0oub9&#10;JZXyhtdUVVWE/IrdtA5liMTnPV4RKRn6ubot0NxjYWFkYoLsH+XE1hJUUXpj08ajZz7izCjIrrxs&#10;qLoGTzUK73pqC0H80IfnPvenf9l6p4+jBVT3tS9+ZnDLpoHNxP1ptK4Ht1pWomKRd27dQnK1NTdT&#10;XL6/ty/YVMB/UhiiIZsNCisSa9gEnwQmELSacNSg+9SrkUntWPAgetNz8oozQHi20AyOnIuHoLIy&#10;PAMdUW1QTbHcg8klIdmcQpWTkjIjXU6yg5Mp2qBkzBwd+SZVCml62u4i4Q+ULuEIQ8MsMt8PRUjD&#10;johvC5kwDLFUDVlmzpsEw02y8z3fBKRLwEd9KQDj730JmgojSb/NGi1Xwufjog3mvBEn74g5T0+f&#10;h4oUCrkAdQkeiQGFnrmItpbRDCLhNIp2t68lqTUpoedMlYig9zaFf96VXSRF9TCxdOwtPd4jcRKk&#10;NumhU+feOro39lcfB+tPgMGPRUBnpyy6u3od4n5xygT6KgsfnH1eEVTcTyFl4SYPJDbyXWKOusII&#10;YyS6f+6LP4BomFTTvVGUEqrFk9RJhPDMPZCAOSajCG2xL50qIa3KZSMkB1KYb7l79xe+9q17lRVf&#10;/YWfGi0tNgwhpqaS9EbNpGObbetRDklgVzDEVWPL+X1A7hhj89P3EiTbe5NE5SmfxXxCMbmRIJNg&#10;Xk4psn0c2U3QNanSi4vlFWUK2FHvUXcvcnCk/JyuFRrbLW5iA8wO7STJrqSktKa6BjOYPzmLilZC&#10;0vMw4xkPRK9TpEYQAG0yhCJGI5wAsJXhgSFWFyOZIuu07JkYm2RMFRVVYdN7s9z+yZJGBFSg2m2c&#10;CKamikLY1oqWK+1tJSCl4PiHp88+8oDcrEnVQUVUhhc9VLeEaAwkZYw4eASLf+Cdk3vffvfSY49c&#10;efzRFN41xbvghl26iakQx4JPiLDbv7iyd2GZnrBXCFjGyySYTPRz/vy5SxcuwDIa6mpp0kr8FJja&#10;1s1bGRJGYGtr2/4DB8h3A/KQAlOwofZ61/5f+7WxbZ0n/9u/K6XZDM7leWDBctiLLh3GufWvX2Cd&#10;vzXQf+HCeXUbWF6+29dHYhtdI6tq6Y+5qma3kxNcXVFCYOMyne8PHjkGd0FHzgC7YAr9337hzl/8&#10;+bHf+E1o7G5/37/+N//6F37p7+zYtbev/25lVS2QASSHH41BkmuMdMKcVU2CDQUo4GwzZwQVHFyj&#10;ubU1djZEl3mFl87KVgLj2zPviIokz4sBhN4fEoj3uJOAcFXgA2G2tHT9+jWE8fPPf2rrlq2cKUL/&#10;YBo8XaAtTr2V1cmpWYoOg60g46nQL/SX+oZAfqMjYGFq/LqgIC9uKNmmIjmU53DpX/J07k3ShoHl&#10;Uk1rqhkTvo/2UVuLAoIPCpRmaHiYDpoQRh3e15oa6ATsCWSKh4T7RXnvBqqwZ3APEqGGvRndcrmG&#10;z1mZnrpazJJnrl4H8sMxRdo4dwPag+lzDT5M/K685wgQHsiR7OoiIvN6aUURzkJKAhPyg25jAUV6&#10;/RyVosRLOYFUcqAIQt7qz7/xLtHppzu33mptlLdfDv+kR49lhoorhH3CF6WC56u70+igivUCQfb2&#10;9jJIBs8/GQbWYxwHeSpswpmr8MUkkjcTkGEAw+m4INLMWRNWg32kdwGtDLgtGC43YdGYKZepnYuN&#10;Xh+oJAktEU7/FcDuv5KJ+32Fmj5EMgORql6IPLqFpGSSAYHQvVhY/KkbN6GcW/X1bDqDpDgcDEgJ&#10;UT5o8rXOzXOimQsMZRgPhH0LcqbNU49Fxc7pOoLe4eLOnEiphVCdtWB1g4XyuVVwC31o1EZwl5N6&#10;xI4VS8fBkNAFRXZzPDROLCWJflwahPdNzS9SJNgxwKWbtmx54KGHHnz4YX5X19RzABkaNI8EkXPb&#10;+1pRCfGXUtla2vbkPTpLoIBu3UpHk21QLCNkT0OxEDu1zGOQYoluk8ouMCL+Oj9LgonYC1xZqIHI&#10;AOSdbnaqacBW8pvdhHTD3z47fc93i3jJnKe7bzzd1fPq9o63jxzEJ6vHRQGu8IICbZLQO6em3gzb&#10;GobJi9ii8Gin2Ersq/S6jxuu8bkuM/Fb9/HdreKFBmAyD2THPXLCYR7KQRpbl+GArv2f3nOd5heA&#10;HdfDK3iKvKm4pu1N1aPcOs3dQtLS6WqDvqaXc6fI3/NoA5PUq2ZDwTNVdS8M90u+RgeeKNbgvC0D&#10;STaMPaLQUcJuy1LRQ0EPVhmyLCYoHrtOd6e0E3+Sm4ZoYvQ/m7UElP7iV7/ekLaYyO/sfO/LX3h5&#10;csyqX6KEhSpm60TWPsssN4cj4Mw8kmJ5YpSOsWdw9508/UPfePFeZfnLTz16eU/7+jO5NkiqmnnM&#10;sa3ZmKlsYdA1sYfi0EghcZXr7BULIRYk3TFV+FJVznfzn639p+sWH6RNRVLIIJ6egR3aYgt93rD+&#10;AHbB9+JZGdzDJcmHVkDSbeEB1IxPcp4CWOMrC6rv4Srwkckh5cMJJmTizC3ATLCJsIHzjx6e27nj&#10;0bdObB4erd61o2jrFpAp9CVYAHcivjsOrLQ+J4kKsgoZhgFmOhnesnF066bDf/XipjMXQOvqb95x&#10;fkzO4Ka2ka0brzz+wO1De8584XnedO3bNrSlbXhL2+DWtqnqCp0Ia/wRipbiVlITnSKqLFwdKGuS&#10;8uaCMnD8y0gPUNF3rof2URelJXpf3XPd2TRJTQDvEalwxRWErmP/z9zDYYC4dxa50BjxDMppUeyC&#10;Kn7kss1Qc2N6ljNFSiTJDnBvaQhq1I4jodBJsloCm0wRhBInXZsc3f3seU+yz1Tv35Sm663QxwER&#10;L07Mh8QiCnpIFBIp56J1G3K22MRTbH6JqlJDxv2X4pTo0+wVCddqvxJlNlxQyh53pzglJyM51fqW&#10;iiJZU7IOniLUHnDaLTHlhDHOFJhO8kUybdZIkQl+HTfzlNdSbrNDlH2e8NKUe+ifCT1I1kuqJfGh&#10;MD0b2N7r2tl5sIZTra26PomUt563If/I7Ttv7N8rpoRG7InFUc+OvOAzb4bWJFGiRREsEzuFzUwu&#10;BcFECtukcJVPZeRZGdlygYuYYyAUioEQQwACo1EbSBCN1G0HybWgwu0q8uWVdITd9/KTffv27j+w&#10;n4yDjV/4Imh05e495//5r3b+wi/1v/Ct6gMHKnft5jDTiWL/P/8XPO/f//vfREmLRcuWOpmaq8FL&#10;2Mc2mgvxBh0MMc2/CJE1NRKnVkwXKyu3iTnvpnwoKVHEwyFsAQAFsBtEZ8DOKxdEl/C7KAltUje0&#10;FEqeCZ54qOGtWw+8/R7fvlJeYfc5xkvGDyWfHBa3iMWqDC25d6iJp3FjlcG9ylEIG9WVLhpSIfoD&#10;eA3HHhEOLC9BJ+D2uIYrK/DTV7BxTNDzQBeKaClsveLyEiUwSR4tLKCKqA/BEFEBdwNODcYGMXtI&#10;OrBNDfVUtmEYxNbNkkc/i847xz+JLFNEQmGhCyCuogbzGwlVUlCEtg+LIpKONKDyymqwH4pBo8xR&#10;CxtixveJ9sI1Y6P0w7uH2xBQGSca5IE24k5xMr3Jmw3bOVYy0AlXZFqrohAEkJ5WX5d62ULWa7vy&#10;aY9RQmRDyjBzn7t+vXNs7OfffbtjdKSntq67tu4/Hr+fNwSlagXCTBc3CUNf9AO1U3UacUC5x+tT&#10;9z7dspFPeubU9reiQqVLWLE47/Ge+1DuLT4J1hc5zpJilAxm0VaWR8Fk52ZZxLqG2hAxxZNTTQOD&#10;fKXt3tTp/btLiao0rUZk08Onz7Xe6f/J777W1tt39tGH3vy5H+8+sPfuptbgWsmPMk8VToJOCAPn&#10;jFRVlNMPDburr7cvMDgYCWOSwvkJwC45lGsRdnG4QpRk0iRcMrG22dETnZu1rJ+yWKSaQhCfK6U+&#10;rZxgjSYCe32QXPQvAez0FIrWu4NcCJrISOUrCqqKqkfuJSiM2FRNIXVHeSgeP3Lywp8X7WxjAwzX&#10;ERMgt5YQoygD5dIxnqCmo/RkX2tNw5qqv5YA6jGx4J8huSJBPpMlKS9SZJWXy55zX+Pyv0lUXdwh&#10;xuUbqhRgOCApjIqpQOiY473sPrKCK8XSEfSwBbUPDtADvq7RJkkY+iTqrlpd1CMtNWEy+C98kAKw&#10;4Rfd/x4+dZ5x0f3POoOp3DPx78Rhloq5ZFt1SzNTKU8mN/0BdYilV5zNLHTFtzHitDVo0fbt6PTa&#10;zMdyCy0ZHD40Wx6Z//kvfhHNA5SAWnXqkEBE/wKMUDWylKtN2ZcNRZgqLnsr7Z96jaKk3NUnrnV9&#10;+fyl13fveP2pRzlL6NZsqXSmDRvYZg9di+vQxQRm4nGRWYZ5xk3E/qYE9C7jmQzIIwrohE6jYt4+&#10;EEH6obV47xRgY8JxKXiRNS5MsibLKxW4wRQDbzUwLLbuFF0b01o2i1pny/JbBUcxZVU9TVwDMoYd&#10;A1nFeBgtcAaRd9ie9NkENuHDSBngAYw/wkop5E9nyVZC0FdWiY3COUENAu6GHBMR69ERTRGcNIfu&#10;ulyptVWorvpD6RCurNC7esvICOW0D757svlOb9nEFMQyTkuNNJIuznwmua0HpJqUSXnHq2/ueu1N&#10;oLrLjz8a66ljEHnyCqNwtKoJX9vj0XCL/SsFexeWLhYVXC7RgBiYQ/Qne3q6bt1QSTKQHq7su9PL&#10;t3Zu2w6iwW3bNm3C54MNC33V1tWzq5u+8Y2O3/u9Wz/wucs//ZMR/CKt0dgx14dgC+48tXcXa7jp&#10;a984V1w4UljYRl/OsnKWEVTo3sRkblFRa3NrQ10d7ydGxzifGBwfnniXPdt78MgnADtqs73xA5+7&#10;73d+r2yrzK1r168/+tiTB48ee+XVt7bt2LFr9x7Uepj41Mwsw6brLngZji2GxXAIscZmRTYBbyn0&#10;TNtqoUtRG70SOCAMjOA18SbModA4s1Mq+rSkoei7skTz8qElylVUV1UfOXx43959gyO0L6Q1Bfo8&#10;WAPtLrTv6mSqOj/qw4Azn5PMD1Am6tFAXy9uQ6EVKsROfrQyjIBvCLlimETCEiaHEw+NEbCPoCE8&#10;YuW0KiHgobEBfAJJOUJi5/hYRXEJ1MuL4SmwbnIyansRsUYe69DAIIwDrK2lqZmsZJjH9Pw8QAnX&#10;qH9ZaSnXc5vpPbs2b2nf+Fd/zYdFjzx8/PhxSJ5rOB1XLl5AlNVTErKujoF1d12/deMGbLF1kwBQ&#10;HhRZA7xn0TgyxchUSFDsJx/l4BfefI+SJTca6w9133zt8B4VNPTKyv5V9zKaNySaEB+zvJEYi4I7&#10;fW92dGyUEDjCda9eu7Z33z5mTbQdwIySTXys4hRY2qG+is+s56rxPqxKcXzHZUTiJOAdLyYOB+AN&#10;5MEFLkeyrIwqg7ZS0dI7ijz+KymxwQu/9yfJHfkeAYaRxOAdCkffAHVigUuid96eX+yurvnJa9eQ&#10;Q1fIFXVUBs/FGS1fzWoOBjMTVgrGwiInGa2xurIKlY7wSYbJVsJUxcOX5jiMcHWwLJWoVyNiOPay&#10;px/uyeDficNTHmfbeDIBZVzaFZ+3qvq/ZeUAc+DP6OSgN0D/oL3EboO2EXt73/0PPPHkU7v37CXw&#10;F36i2iOunh55WxAz+doArzOTo0ODg+++/U7X9S6yuMtLyzgeHVvb7/TdhdjYApw6ssMjo9PYUIAR&#10;UEfE9kcfPU5pgHpcxsrAkZgJ/BnIoaWlmVRz+lm7PCWB0kucA3zfibaRu/pUVw9o3WvbO9/c1Ukq&#10;KRTFjyLUbFlpuwF271HESoCdtFytlOO6OZhpynzGH4JXZMhawnRT5QygXuSjarUuBO2YFxuCoTvE&#10;b/kITBqOc07RuoRmEmAoulMlLysDeoGPWzzqWiQ5SxTlpbmXmJojj6IITiI+smJtjqzxwuoVf5Ux&#10;6xcDOlJacX12emSOBZdPzhV2iYGmoSHyZdHF9a2QJRGBXgPdYU0rjYGtH3MMLF4ccIgQ8xXpAcFh&#10;c/McFnr70PDPfPOF0rTFxOzRw//y/iM3F7UR+rYaibBOrt1nFcv+FEUOKqjXSpvXU+fTMVBKreXK&#10;I++euu+DM+8e3v/Skw/PVFeJftPDmOodEqB4/ELyxgrHFPSiuKCea9eht0sKV4T3p6BkvInL+WK8&#10;0yprlTIsIOR4XJVcLEZkYDRIff2iMSSRpek8VowLZNPOzyU75QiFkFA+1ImrT4RhZ0NS4WVFSjzm&#10;tmprKPFbYkWZGspFUpFHxBB4d4SmyjU5Q/lLetXl0o5565bNDfv3vDY+2nlvauurb284fmihoUbt&#10;tbQp5ECRSccZpFasboLbyRWQUf1F0qgFsc5TleXDm9u2nr9y/qFjr/7o56/saO/eu4MwOrC5maqK&#10;2ZqqhJyEGiYtDFgJhaeGHzo8r+krI6q1IjgmeJS3YOZhQYn2XckoaJtXiWKJ9BNBdlav9QO7wk2I&#10;2gCHkT8j5QOQpUwTYgVJqVNzSdmHKNyMCtUWTQblR2BxuI3FJqwzpNWCdKACIox9MVSYaLlBVnSr&#10;sIYbgww1Q3dQlyBRWfSIiDciuijEvc6nGEq3YoSSoAQdrqBEuTRScoo7x28RWLqWetY6Qbk+tX+9&#10;CpqWnErOb0bz2pp1Qi2ErM93FuiXPDROvU/vx74Sn39fwC4+j/tnW5+wD3+QrJVTYgNAUa5NOrnO&#10;sfFjvX3f7ezQgkXoqGHKiYryp65c5S0VY11ELjmGyZlMo2bCeAhBL9MrMFLqCWMPFxQQMYDv3X+X&#10;kRa3sIcrsuaiu0buXHjIqF+klAMRDxwPRyBhE9LKaMng3H+Py6GyaQ27jMLjzY/82A/jVkzWamnp&#10;5h//l+F33t73z36VDmxDb76x+W/8UM8ffAU63PoTP8k1r7/6GmXssnVbtylqMJSwolh2/+ZKKFaG&#10;TB5lWwDF1DNNVcVRU0nBmlHAKd+CpcjSKZalE8bFJwA7DTRKbxmwi8XLVtWSgg8VZhEWSUL2ip0x&#10;yr+0dK2yKuGB6YYHNYVwMQ4gd3UsuNxRwjqVsNzW0iLgb2iIIDjeOK1MPcSYi3qgyEqlfLa6xbCN&#10;JLzDBQHvLI9VC02ZdALsSiqpIre6iorCrWhS39fby8oo3VLhs1JowiHkKIcVMnpam5sqyiugUlgH&#10;6bF27ytYqb62utapDxCNWjuip8r6g1sURfAlt4n2RfOLyxAJkTGGklVtAG1ldGiUiTB+pQiUljIj&#10;DiBxOuhIuGnF7RUrFC8vZohEA1KZkM0OpoRRYA5pwGPsDg8sKivCHmpmFhXlj5z56OfffLNzZAQe&#10;dmrjpt958MGu2hp+wqOY/EAVvpWcmLavA76jHR7aq3L5VlcY84MlFScXpyEbhIgQCmNhvIL/SK9O&#10;3HaJjhcorXRsehlxMX1+4bicnfw8xFVpBUkSBTfbNx04+SFYaQlVhhobJpubZEovLz/y0cUf+fbL&#10;WwaHu2qrGe2ff/a5ie3bCIoOt0iEAptaZKFqt42YMBigVXRm8qJUzLqvP4QsF3OlQKJAN40WWYqG&#10;m8fhaX5lPDBjqp7hGjNJOZs3SgIioWmpbUadtCNgLA79i7oKcgioWLOBET9VbaOkg4rmRCAyZxUf&#10;LZ0tlLrIKZ4X3MkbeQWKilQ5y7HnVIiKA2Vdq1Rll5KqbUkWf4BwLqGjl6jI91EijnlvHGfXHZMk&#10;9N2scFoDlXf/+71IhGS2IZMkGNMfYVK+YyB0TpTQK0y1BIO2QNRXVAk01WcoVE2LZEBta+BMJERp&#10;uL41YKWDqjWqCd0u8CQlVneOEtRSyvx4Z3vp/ZJarkQ4bzJtb4Ek7M1WaoAkKl2IVk1H7QU91FTo&#10;hPR0h6LkPHpxpJXxIqgE6gJq5DK1MVTWu1I25UEUJpoQm3EmAShUbkty+pQS++UvM2dscqH+NPyQ&#10;6u3oOwcqqsecERe+CdlBKAqoKC1+8lrXk9e7vr1l42s7OxmZShraEy6mow2MZQpiVLh/EkeQR/9K&#10;vfgE7Bd8BvBXzZWZcXpuY4dEhSpi6hQdp7UqEcshytwQ1xULIg3X0apSBPknEMwKoTeqSGoo05gp&#10;OfxYhok2LBYfAjp2P8LWhKxTpmRaTcpVwdRN9ESOJrsojBWZkmqQkurKwulcsJ8NKC0qIcmLe1EW&#10;gW2ImnCqLWgNz6lDmcatVV2SvmUUU5Qn2NfJaUtPXLnyxKXL7xw6+OEDx9v6+ism7x155/3Db59s&#10;unWndHySJZqrrfmYzE4VlOAXoHU7X33j8uOPXHn0keAfPFa2WUJtwjYdapsoU1rTvLz9y/l7FlYu&#10;FhXyEwvC1EAHbt261XXtsrBVlc2iisUka19dCfhDK+2VPXv2NjY3gSxBIHUNDcT/1/3pV1u//vWu&#10;55+7+fnPqKZeqdKH6XbKK2kRhUvW5a/R/YkUH+ncWnj6o22j45d3b4NTciR4PuovHT+mZhUsWV9T&#10;BwdX7j1d6mjQW1La3rlt76FPAnYf/r2/W7F9x/a/89/EySBArLyy6nbf4PH7j9fWN7JhYKrkNTLt&#10;iTE1KmVHCJ9hZWQLAnYQXFlTx1fYdw4lG+pyb1OcqAi0lAEjPFr9ccIByY/Ae7fjiLUMPhuaokTz&#10;3CLRPHw4OjoCYTz66CO7du0i57p/4G5EFYmNiPyUWwNCCsdVES6yD1aXyUbG32GjPXeawnz3JoFV&#10;AKdoYutUWvoqFJbTHEpgt9J93aG8EE4MJlJcVgHQRt06oAq6046MjfJdcAe6t/JicwOti2wg5kUS&#10;OFFj0DlYHugb1zAFPkc4RIQp/2T7gOSAqx566KHBLVvQ+Y68d6KtbWPp44+p7oZ7WcAxiVpiAVk6&#10;KIcIKe7PDYsri/Etkk0EpwSg5Leqa+GSRbNRFoECAX7+zROgdb/16PEX923vHB6tmZ7r37oR3ul8&#10;ep8cSSkZP+HtF4u0z4ILSgqEyDAMlF2mxmiZCMNgZRJU3TVQtVmO1mHS31eQCHcgPst5r3ADxdC5&#10;IgmzRuVighwKOICcnIuLPEg5uaYE7X6oOWE//FcAu0yN+sTTM6w9+Xpq5KjoqJimjECWAjIkvI5y&#10;osTKT1dVcpPnb9zgAvJ6oEIljwBZ4KvJy8Xo5uBL0aHjw+JSbX0dJ5F/Mi/YuQAv5ccVLc3NmH5Z&#10;U8dYpa0bMN2Dk5jLxmAllOkwJbJXazC3xjJHh9xLyysVX4YDSFHLyJ0Sdoh4ts3bOp58+qmG5qb6&#10;psaa+jqcomwflAwioHi3BWI2SxrBlEuKyaT+8MNTv/Yv//f/8l/+C2TW3t4BuMRmwVm/9rWv8Rb2&#10;y/pDToFK6PCm3T/M4hMxKSVHBgG7THa7IAMlEQiJpC/Tamvb1p07d5LF7xhqTQyqVlSpm6JwwTPd&#10;N5/uFlr31p5t0rpYI4fcCo2SiCESVjgdTSdiYaUshZIhEU8JrLUi66k0Nya1zgoNiZ6+1MXOKoC1&#10;k/CaRgmNzGy2KyXu5phw/yMMlTXMWUBSYDSMM9ZHmpYjdOJyBROBMLp7RlzM2nCNlT27x3ivGlIR&#10;RC/LMiphhY4YCEtY9OPLi09X1o0tzV+njZ1L87oAA0UGkQh6CkZIQuEpYBcaQOpKT/CpTNZbidEr&#10;lUhJdwt4mbR5QCjDRE9dv/alD08nLSby82889/TvdbaHjcRA2ZGoEqU4F5lk0XMEhInoPFl96tUY&#10;C20FOBKBcbw/9/o7e651v3Vgz7uH9yVSVQh5Mp5Yq1C7V+hOluimawiaVhhBnqIq2eJrPe1/1pKl&#10;aF1ylrTUCTKiT1LrVAhe7HxihSb8RLFSoamk0FIm/RlbrF6Mk4fCvnCIJ55nK45SB5P4u8SWUCGC&#10;AOwcPgJ1a6gqz7ShglZLsgPpr6IWeIhI6M94qeoQKU1yQ35lSRlRzDEXOC2lA3KaG8801ze1NDf/&#10;7n/mXqNbN6IUhYQNKYOGxFnjt8aTAp2gsUF4nPSJspKBjS0Pfud1+PTAxua4eUYPsbz5jrj0EikN&#10;Xx/a2SjBYHGc/YQCvVb4IE0O1fgBQJPW0hqYWJmzHxgV7WyCJrNXiI/leaouELVMeDJJN5Feqtgz&#10;9GoFuaMjqy8Q8aA0GyjGAcf91HcAD4s13sT14R6m3u4E7dXKC+gWb3FwgUklIFwb2pBssKk4GkGH&#10;WrF1odrruUkKgMTiZdaQ8Of0k4CDQwFWMWybqkkGcITUJYuenBK7o4LyRGfKzApWoCAaQyMC/gSH&#10;aTeMrHlDLA9l2aSvuEe6rWsAa2xocmqS4vdr30rJfi3CLiMAf+tjoH8QhualXdS8GITCA6XBB3qu&#10;TxLMjkr5vX1URhvBaxt/5NYGTJ+6fPVWUxOAHYiyuEUEQXsF9EMQt0qbxX3ESaQT8iP4R6TMPiLX&#10;iBWXgzBhJGa1NsMYc4gDngYEbrHrMTNQ64R8Tr0zjg8sKymvKSeVU/DsCMnOftyE1xNPPN7Q2DDb&#10;2/uXjXUX/9f/ZfLKleP/4T9WbNtWe+x47199/cx//48mL18+/h9/u7Cmlq//+9/4zWwjYnnXtpc2&#10;unZnJCnWttb44bjA4aFG/PdoIipio1K/VFpQzL6WrYB6fIQ70Ek1moNpRp8A7HhWJJt5B+N0RyRX&#10;iLTgkzpZLEKq9Kk+DBXLWm73Pnbx8kudnXE8BW4mjgrdJ4ASKV0rKiaj86XyIBo6xMujwmrDa44K&#10;gdoQDEeCciVf1fZpYytdW+YMKe8gYgvLCwk5OM5U5EN0IeEbeXnoIRTVRfeLsK9o2hbExZ0ZDB+G&#10;sIDdlZcWU5mOwY0Oj5ABE0mlPLuSEDs1lMZjr5pqUWISE4CQNlRKyAkvOmoAjJKaSmr7TctBH1jF&#10;yrhABN1X8ZFiNDBB/CB4EJka2h1WJzyNciRx2HwAkwB9PpGDKmUmcejin5bvvjCj8TiVhXmf6e55&#10;+PSZx7/93S0DAy/u2vmbD95/dltnd1X1+uO8dsYVASqQzgE0ooPYVLXQtRHK3PtWFp+qbWT7rk2M&#10;qWOne0HEHaRiuUYBfCiQDp0LA0aBYbGZvCGqgejD+cX5odERNg9HL+XqJGvGxproA04PlrExYLv7&#10;P/jw+Tff3Xh34MTRQ3/87BNXKyuu11QlZjsLbZ5nTqzO9e6aKU8kERQca8BX7QgqdVEhGzc6MuaV&#10;UTBjoFpRswD9MG6YAXaZqhAHM+RIxuISvGj98Yv1T3i1wS/PV8qDVenIRQ2Zl0EpCfv4OGCnIG4q&#10;Pdh3FQyNB8fd0Ib5p5a6sIjuMRCtyE8lmAiJIcUxqYDPm1Ab1KE8CMC2l6CDKB7tlFhvvT31Cb+k&#10;lFZGSmtNJ8TwfDAiTDveJPIlDWAPIoyzpgmGmug3kdMdEfSKfbF0CYmf8I4EUFfDH0ATMo3AJfmj&#10;xi9WEL3AEpVAT+H6pParHMcGQO3TlR0ePlQ7zJUMCxeSnF0kdcIc3GzeeNbq8mOnLx64dvPNI3sS&#10;RhbnyGNTtEOK1mVEq/tHZzyFiEqlxgC175LQWZi82n0wHkbtKhRCXsAcJE1Uw0eBEbYCRUZLOUpM&#10;tEt4Nf+zX/xBAg0AZNBwaTSh1BkhfxqKaxtKyyorL0HB0AhzSekverLr+kMXLr66fdt32zfG0VLD&#10;R6Yrg1AHL51IbIm1HE+PXAUYKKTPXRVLde8eR5I9c3cTm0CRyhF+YzK33bUkDYa0fDPfx1yWwmZq&#10;ME3pHBIOMTo+ARsQ3GYFOJoJymGVaCOS9KH4hVqj4L7g4OqqoTd8yZGiIlZWXF2cfDIZNrKquEi9&#10;CIK/RKxp1MWsrqjSZIC0VIE4R+niS4pniYjWJE45ZhjBhkXStk0G+jsTfuLSxZ99++32kZF3Dh06&#10;eezIvZrKawf2dh3c279507X9e9ru9FZOTu1+7a2dL7/R0HMT8I6bLDbUU7Mw7soIt7/yxraXXr3+&#10;zJPXnn4cBh0aqjqQQtAwO+vcqiVnbpJiDLkHVjbsXcwltu6c1yoTOWAuN27cwH/GLDgVGLcsGA1H&#10;oSvW5/ChI6RDnjt/fnBw6IEHHmadZ//1v93z+mvvHj74zuH9wAw1tdWwPFak/24f3njnqShzJ+Jf&#10;WCoKQJBHeWX39qdfeQuo9GJJccD5DIyYlpF702PDo6gv9UTEVdNZaZakTlZq776DO/cdWB9hd/fF&#10;76KXQAw3/+SPe/7wD+offLCorh4+eqt/qLyqpryk8OT7H/T19TfU11MpFv/YyOBwXW1NFAGWzVlc&#10;RLWIqqoa43q0uy2OFNGR0WHwGtL8FZySIrNC7hL5EfHCJEEkOf8WfnrFuS1YyZ0cn2QYWzZt6exo&#10;37SxDeSF5p6nzn3URWm37m5KrRG4xQ9xydAwgfkMRlF2oBJowYuLrrRF5BGNo6Z4GAXpSLUA/cTy&#10;gX6rKypogEnIErgGTC46rrDgVL+gSagwmuUlvIGEJiF56BGhJp3lauYVwQLshTGRmVvdxMHlElvX&#10;2tJChCHaoUJaqChmxJZzylfAbTHSqFvH3F977Y3Vo0fyH7i/BeXv/fev7t515coVrjly+CAONDa6&#10;p6ebEjGQNJKVFmbTOiJqg8XTeWiCblOYHEeide6nr3Yfudn7m48cvVpfzXkcKS/5offOsBS0+bNj&#10;JykxE4I8zhoUCBXxV9SU2ur6uvr6W7dvI1Vov3v6zBlygXlzo7s72kLJ+yCVWsIPxEWu5FQ2rH8j&#10;LdwZDfGhsdp5HkQBWjA7XswCxYhrohGHgv6CtYX8twMtZEOqMJmZp5bn/1vADgkrY1tNLdHMVqla&#10;QpY0cyDYmVFdUonf3E/dusUjeK84smUFxzEGiJUxqL8Y/cjZCcpuOuRd8qCoMOpWMOZi9UkP36CI&#10;lhNHErwCG9eimZPgsNCq8UTJ86Na5k4ic+1MvozVa081AFY+KWfl5ZVUZUFezC3OkgUr/Ey9IOap&#10;bEhcG62Kwf4rq6sYyd2Bu++dPPHNF771zW9989XXX2uprz108BC489DgEMfj4oUL5JrRfIUKwxIK&#10;9gTKfvayQ94B3vEnNjkqLToerriyXFWxmRqqSQTU8CFQ8uatHdu2dxJkxySExc8DylOHV6WpO8fH&#10;j/TfBa1TJuye7UmAEtLOZ0qtaV1cEilLNA0pBkoj1TCsZ/hH9muqfIT+kXB6WbRrxmpoPPFKILeg&#10;mNCA7F0MP3VSQyGe4VfQbEJgIfv8g4ET4inMmFTsqoZdjIH7u+zsCnB5AATiUdaJFSCAZ8tQr920&#10;eiWZCEn1hiSMJVRqC0dJ587isg8mxzkw0BWtf8srKxAtGBuwsiwSOQkQ1Lg1qk8AdvGs7IZx6EL1&#10;i7kgwxUosZqDMvKjZ04/fvt2/Dm3tPT8j/zQ16sr7ezVi8ErthT9CnEtz5Sr8/q34ywkyCNN1TFJ&#10;0niY/qMXrnzh/TOnNrX+/uMP3Gys4+mJwp3ijZkoTLg6Pk6PMLRYLXyMeVFGpvRpI0bSAyP9NvC3&#10;te2LyXkK61JiE1VUsiO8aMFG0r2WApMOKF2ioJ/Y9BhPSH/ewLXQCmMi67mls781QW2fxyoyMGBX&#10;UaFueq5TkUMeEFIS4cirkqqTtbWqfUkCbImis/mQ35tb2jZv3swKSCtwHXfa8pw/f35qVwf9lBq/&#10;8d3K6z23D+wWdRVKT5COpCJO0/AlvqXJexkpGRG0GmJ0kgZ/OTmHTp7hr4ObWuMQxXLFfAuLSxWB&#10;Enku+jDJQdeqx4Fad7F2eN1OxQU2PfSKGiasT2xO/AkEBfJwMq0adKliKxygAMeP8idUKj2tsCyj&#10;lNOicthunWhUPd5AV+o+o2Pi+mRSt5QTz6yjqSlrH+o7E1RjIJ3HtRo9LI1GnuC/af3pdQWeuAN+&#10;6WxNYl5WZAjRWgM0swURDSeAndFNCdxASewbSF8ZyxJxxpfT2yYU62MfBP+JVxJvku5C9l0HTCXb&#10;FwOO35Dq+vsEyxIZu0lF/Cm7PvnL93tuAHbZKyMY5dys41TBIrzL3mttRc5ocfFzXd38vl5dHc3x&#10;gukFfNk+NHR+eyfAaCxCLG82fmKxvI66Dycd2lBBYR02sQW+DpICZufSbA6+S7LA5UVQAZwwNSFj&#10;y95oBcez5Q2SkqJatBwW7Loo/6iCC5EEaoaS8Ohg1H41NTfu3r2LJmx7/8k/5Wf7L/+d8o5ORoia&#10;svmHf2TnP/hHnb/4S4HWffVP/+zihYvZsYplz14USY2zmcS2pPfnyYwTVZM/4RLGkY0GAR+orCrn&#10;dEsTK6api6L1ibDTjMJhkzBrSba4rduKJSCddznMPf1KjCIhkpKWAdjBXlhQ0kGvlJc+eeU6q3i5&#10;XNUk2aHUIaHLEimsugcq0MxCCdZJCYC7c4SrKqtoBogmpHg0HzAWFkkrGEtRdFIqohMoqzowPMTe&#10;IfnZGQ46G8iOEbFQWliAtQJgx5mFMQbY5MQXAUlRkQDliqnxJzm8lxfRmWEAfIvqNpZ2Mt1LWKSC&#10;fFQV0qpgYaS/MDD00uJCoXjQALHN8DpsabLVikrJ35c1itnB4KsqqwmCwCuA8jU0PCgTZWgIUyUN&#10;ddQSF+QIHfMuW/UQV1JKLNwoO1brj9h6WzgUmee6uzrGxn7xnXfIIaVb4HBH+x89/8yHVPu1hpnV&#10;8ra4MypiGMEp206GXfdbf4pUcAXsUzo5F4sG7nhlYowdiJLrQcnSSVLALsSrWY4hJ0fIwh7IhUIl&#10;w/sLCXb1dEF1eHxLSyu47PrGlmPvn2HCRfMLbb39F7dvv9Pc9Bef/1R/m9Le4wiH5gMQFeZDnG5R&#10;rF+cTs1OXa1ww5gFUdiaBibTKjsjdm14KwPsiD5IdJiPR9jFqczUm4wvrY83S1ms/itswnosI2Gm&#10;WdESJBAKpxUzCfoA7HQ3Hxc5d9elxPJ5IT0z4mXcn5crAuC5TprDMH6Vg0FVNtToJsR6RZWYKAOl&#10;r+FaipozdjRINlvwqX1FMjU93+qHBsbfTE5Wh1wP1yu3loKQcapkeJki+HGuzle0yxGHHgJonRgK&#10;9mtuknwNegomqBbJM1SiEJ7FeJQbq0MbcdNJszKx9gJN0PVQpBIGCqddVgSCeWkUb+aUuurakmqd&#10;BH1rQo+eOv/TL7xePTXz+pHdpMRm/Fd/9M+yooD0Ch0jaDhmkSqqkeKtkoJK0rIlK9Ky+0car8sI&#10;YtJKQQnXpgIsZFpy2bIj7OxyXs1/9Ikn7/bdpRIVi0FkkXhpUK1OX/gGcqdBhgDlyBkoLnz06tUH&#10;zp59+8D+Nw7sWSnJJ4wVXJpqWaoIJpajagKIGYbN+hAfjupj75sqO0JO4eTG9FP1AUUz0gFvBcXC&#10;toIMQQc1KzfBS6nWpXb92zCW9HKeECsdcKwo3hni2gj5r8Ec0ZrpskPVAfwP4FXwQtdfiqrzliGq&#10;AKsgR0eUoOzimReFWJuSU7oodwO9OWm1QXQQ5UuIheCH6iSlBRXU9SRJDYOXAgPTk/wpp6yodG6B&#10;KRM4tsJBQKOFMeFXxjVLO3KBl3LRSxYqToX13yA7JBBuRkMY15OXLz17/fp32tv/8LHHRtvbqeXE&#10;sNgbkSDxKdVVtw7vvHlk71jn1t77DtV33yyhMeu3X2l/4aWGmzfbTp2eq61s+eDDzhdfPfXLf/PO&#10;kb0wOiKO2QlqJS8ukzyYW0hzBSmHuXOzyDzBoIQkEj15OKeQ2LqzOYTXFXE6Cc9GUQBXunP7zsDd&#10;AWRJbVUFaxv9CjC4QYuAqA4ePIjP/c333uUWxx94QI2WfuM3Hjxz+ltbtn61pU4gFCXVllfmpmb6&#10;bt/pvnSl+8q18akJ/M7YAli858+ePQOIdvvO3L3p8uJSYIVP3bjN4ve2NLU2t1zvuk6L0uXFvIH+&#10;fhpNtLQ0kfCICCS7E869a9/+nbv3EZrc9ORTZVu3+sgtbfzBLzc/91zj40/wU7ljJ0a82qMv5xSU&#10;lvX23n3nvfdpBw4Zj09OKd5mcRklvKyufHpulrDjhuZmfujEhDGugwfF61znquAaItPFSKk0f3e4&#10;D1Ca9lPk61JboKKSyoYQ8DwOC7xc/ETIHf5R9l3ZhYr6LiwpJyhQXRppbERwF9xxZOguQW23bvTc&#10;vds3xkIPD926c+t617XZe1Ps9wLbs7JcU13LLuBzrazCRqoaG5807FJcQTFvdk45kvmlBaVjQ6Nk&#10;KFOwFicvbjtyhptam8Ae+YQ+FHcp27EwX1dPdmwjzKA4JxfRzkvQc2kp6wkeB2aqvgTNzSAaRPDB&#10;vhFRVHDgCDBPQvftIRyura45fvQouMu3v/WtrZu2btm0+e2urqWDB7d+57vzb771lcHBY4ePNNbU&#10;fHTmo+7rXVKSFIJbpEaupH7PTSvQ1B7IQOERcDqEAC75eU9d7nr60vX/+MQDPU31cvLn5kzWIBQL&#10;H/3g/KuHt2FWFJcQ67FKB2Yx4cgscr9LlF/4hKrpo8kWFhAphMqLTYgQgVYbifvIXaUGMayGU6bm&#10;uQQzbtgAN6DpdDDKlPOnlZ4sZWVCFeGW0CsEuWS5X3wScWpcQJ8N1kfsa16B5c4KTAJGjDI4Bies&#10;4hTjUFiGFVkDLaGxitXB2sXxo6aCIZv4TVNlLN2ayuryopKB230TgyNgYwtUR8Z3AvZaUUFsHY9+&#10;9sYNuFRPQz2CQOlXfFHQnOI5zAtzqWBIpwk2vbqqSuJtcRGwjK0hYZgCCOBWyqMuK1V8AMoKkjuP&#10;woXSZeUTSsJJpYNxmuHRMmTJGcGxjHqdX0hN6pmJKQqvVFXWUhGGvSAxkT9hLfTevV3fpA7FGDQ8&#10;sayyHDCediu9N29eOH/+W98EpvvmpYsX4bbwBGCCyfHRO5Qh7OtDg2Wpq2vqGBV8nZwVFgswjhNH&#10;JUSif4jcBX4sBmnAWU1dF0i/orSqpqKmjg7T1VByPXpcUxOhhUAOvGlsbuZ966atRPmNKlpyPOfU&#10;B/Xvvld3o+fhs+d/8NyFI339HWPjL29rf33PDvB69QuDXmVPA3EJgFLxOlxYM9MUCJtVI3VFVYmR&#10;yzCQruUkSyQ2/AnFSr+VDKc8TCrpKC7c5RyYh/6qYhNwt0KV/1+SXKFrR3StkGZAho0WX8JKRII8&#10;j3+SIUwAD+m5TuVEh6VhyypG+vzqvHRiqh0SEkLBQwpa8Ff52UTk0rd0UpTKwe/QfWXnBAAn5C4p&#10;kuUgH/24iIStJj2fGxfo8dZo+IS7bS+rOFZe/ebiBKYB/Gnjphak2Pj4KA12MD2N5gq5CuXR1mku&#10;/mvUKLnXWCvXPoy+XhxpkiQdsaPP40OuAx1xZDPxcSu/9OZru0bkPOc1U13zq08+0832bCBLi2ro&#10;88QX49TR19AcHXDnWEBWE/2BY1BotMQ+PtUvTtIen7ra8+Tla69s73hlO2F6Lsvoc6rvq2ik8guF&#10;/qETw5R0sw2QgJAau4zziK6isC9eW5ZgySqXMxzjTbzPp8oKG4NWicfRv0UFlIRSToh+KBGhVjsw&#10;QeW0UFJakUqJg5ltVJNc/Sg1hoIqjj6xUusGIDL05bFgi6MvPO9ZL5YoHHESi+uAHt4TfALdrq4s&#10;8DyC1bQ6ngzeabaLyAFGIxxrnn/mElBPpUfVlCwrpxJqQz1tkPTT1NTcuXkr5AF8x+5cvnwFb9rG&#10;jZtu3bqNPpV37NDM7u3FF6/s+8vvTG5rJ24ualoLiogwPedMhNOOGiw2A1QgJWyzu21NXHDgvdMs&#10;ISmxmdIP0SrnPRK+on6rSNEIrM6WymPpx1qjWmbYcAxZExgldwjDL94o0C8NHQu64kU+PyN0wzUS&#10;GwvLyqsgBbyxrDUZ8AyfqBZnvy7WVFTT66misLQA9uea7JxJiEHkAb8KY8FQuELtZNcRsIorrsie&#10;WTfdMvQtWoSulJKMtgvtSDOUXkux1wWYrTsQu4sPD+A9QVxEiwpISuBKRRD76MhKtv0hapF57t/8&#10;k+vRO8Outmmtk6eJ5izB5tU9UjWlUaT1iZL0+RxCUb1n9CAIktOMDs9ZFu8PKWU5aUVdYYY64EYF&#10;9Hn2O/3EXMOvoEleCh3wh9knibHq0khxTfw1sWfCmFp3k5DOnMcAv2w02M3vfU+dF0oGEv/EXaGy&#10;AzmEvemMm5dyy214MktKKJaPcxgwI0os89M5Onao5+b7D97HgeC7cgYAngG2MVsDbARhyF1jI0ys&#10;nbVFsC0sFuVXQFm4XcUzC0ugPNA5MhRAegXEOb3K2JUOKAMX51dQgJPgaOngmr2al6xsYkZUksnY&#10;sdpWeAU52oxUv9UZ3AEbEMuu3bvotZWRcbzB3YXat/7Dv/jqn//lV//cOdUOwWBCTm+IH1OQArig&#10;EUYCxTEpdXsTci1zoKqigglTvxpnMEQrmHJ5EcWScY2Nj6F5Il/QQvktUMwTjd+p90GAXQrqBnZh&#10;a1YMTdvmf4cHULaYSlgQk7eqOryo0igqOycnL2/fCVzIiFTnwNX9dJK08QiPPEpuy0q0/WiUTSyB&#10;ladlKCIfvI5zjVCHfxAfLy5fUAQr4eBGhSslDCjmN58K0OMT97iAhm0zU7NXL1+fmpiur2loaqkb&#10;Hh0BKsJAlB2qTP9lFPvyEhrZCbcNkRpZKYQy0fqKRamrrQOYowA1GFxNbYP0pfmV4uKq2rpmIuyw&#10;sCg3NDYyPE8dzMUCXPaFReg35RoKNgZtKGZnKCUHL1EjQQrsUNSbgtFjQ+Ojwzdv3caJiycEQan0&#10;fEcJ+UWXWIlvn6Nw+LnwhgtA6bCL8BAcuK6pWmulOk/BLtsnR4/19/7tD052jI3eqK+5Wlf3h88+&#10;fbO5qbuhPotK0TaJkScx5tmBlbYMnxKjUYVOOAzowjKycQNyDsN6iU7asKmFpbk9NbUPFFZ8kEOp&#10;nQXivcrLKfIOTAZDgU/CYfJg0Kg5/NONBNR6CqmF7Yc5To3QicmpSmIrqmrOnP6QEByss872LZu/&#10;/s0f/MsXUngyZ6Kq6tufer6nscbd4ImchpZFrrA4WKiycqwFOXTJhXZW0E0WgHM4UxxOBCLp3nB7&#10;lpPdxI50zw2FWwIIKTcZ+EwWjdwxKo7tym+uvQYVsZIy3OMnnEFOml9UjNwy3haBJdSPRkGP/sF5&#10;NIgWHyWmltYiK0o3J/oTLu3+T+63rrAe8UBhNSsLXMBI6XGsxtRIRAhZ1hYpNhxblflX9KgczCHy&#10;2PBokssreqMrblTNSRTirbIvioyVfspvfgrJaJQ2hZaKSkG8KbkLCiriWCWuC5hP8tIhB1M0gK6/&#10;slC2nsQ2k8C6RDIELC8+7pLNHqV/lIFqUwhrG9AFqcgirS7pfCJ5CG+XjiM+R7IMG4mBvbJEpL6C&#10;9bEKaemCXY1kgi8Xqm2OutyT7S4zvoBq2vnFBURC5hWVFpaCFotfqM2dkE4VoTJMhu6u+j5K53Ic&#10;nYPAwp1g/Wj10Q/O/tQ3X9lyd+jVg7tF9WHtAAD/9ElEQVR//1OP3aqvdUKNxX2iMEdAmCAmaxb8&#10;TXSBLOI9uDQLBhObn13AesAaQ5Are4ysOBeok2kpA4d6mpwK+qkoPAg+Qzodl2HMCiMSd2Zf8pfJ&#10;oJhbyn/osccJ3KUYltyP+B4NDKpsqlRqae5y+iHRWM6Cgp9+64193V1/9unnz3ZsBX2dX1GtDUhX&#10;8aJuKqwjEF5o1bNThr/pQcw48/RyGUMnhkJuDSdlR5UHXimvt1gW4CpNOlx7CcIaQl0qlyHSwEBt&#10;X0jib1BAMrN2CKRMFL7ojNcI3gy/XCi1icxIgOSkWIwAV+6jDE3Dpepqwxl2aBWEiN0UiiA3jKqN&#10;QcdMNIBaoLoWXCugA9ZW5eS3cuIahumPxZO0+uWVxy+e/zsfnNw2PvbCli3f2LjRChxNF3HEmJQd&#10;VGkTXpOdra3mB8yu777D3Z9+cnx7e+31G6xYx3dfr+2+CVo32rElwSPcrEtae5RGiVpscmLIWpPI&#10;Xlzcv7S6b2n11cK8O2IhQvSlNq6u9vf19XR3szXY0tAU8eRsLvOCC2APt3d0cOfzFy5u7Wjfv38/&#10;yS6FX/nKw+fOvbRt24mjx5SSrEbjy0jZkWEKZ41g4irydFXQMmRGuFb/nV4i7MIVQBLc7J5dvHn8&#10;8rXR9i23lxbJo6RfATHI2N2DAwO9vbd37dyJXmKjef7y+Y8+96UfgkEGWseLeDreZz+ALnz4+nsn&#10;e/vvDg8PdV+9Bl+kl8WN7i7kKDMfvDtIP4aZ+SkeSkQQKggMT1n/9t3hhggHKhwZquU4sNGsX2VN&#10;RSj6Mn3tVZOU4r0N49A+wySIf1KcwmVQlNKP6FHJDyUGTRFUx3/44sa2NpQqrqeE3PDgEJ6cwYG7&#10;HE7qdiGeUdt0FgiVoroQ7j215eKwkBiLwKpkPKMjDpSznoRd5XYZLYSII0lwh9JOgphE3CfERejQ&#10;ETx/b4rB81461tjY7du3UVkZJ2GS8nMpRT0frDHiL4Bc6xubaC4RAN+ePXvol3r27Nn29nYAEuIp&#10;du/endPa+u2hoedu3LiPXteHDn1w4mTf3bvYO45EyGFdAVfUzQO1IFxvPnUBlYkb5m148vzVpy5c&#10;/b2nH+puqhM39TUwuv6tbe39w9VTs3c2NUc+iAKazAJix9e/OF6g20CE1DpktHAbloLxU18pw9eY&#10;CDcJrA07WwdhncFmhgA+K1xdjMWvCPNhm8LvGv+MP/FdVr66ppqLVbbc+bZOYvLuQ0nRPC5ie31P&#10;wQWJ2zM4mV6acsKKkk/WzwvLgH+ShEZI5cjQCAZrtFuUcwKPN/0Kl5bwIsKR2IKJbdtuzs06M7EQ&#10;mcAxYaZQO6uhPQVsMxdjOpXuYadWqtMzVCehejQmA2yMsUBj1p3Dac3/1Q9ES+AyLW5qYR9UWEer&#10;ypXj6fW1dTIxlwFGcZii5SjhHQhwaOg2aWG1NVX1dfAQsJXZSxfPf/Wrf/LiC9+5dfMGugrDq6qs&#10;gMFxxm/09MxMqaiiMjc1QQfn26cHvSslH2IqUyR/bIR8USgfEdq4gWMYblINNgI2WNusahVvGm7c&#10;rnnzvZILl1q/9lc7/vC/bD59tvl2L5fdaKjrqq76vQePgd3caqyXvWGvrxy/MGEVlSDFxP1hCa2j&#10;5iPx6nOKp2CzE/QYDUCdkLRcsYufoM9ISgnjJNF4bJe6RrkkJUNVQyXmYI8l98ous2mXWMPoNkJ7&#10;I405GDv8QYWS5V7S5AOqSK0iWeVBzCGu3Psz/qXf8bEwJm+2aTH+Gv5bfRBVV+xoVXx+ku2U27M4&#10;92xVPf+8vYpbSA4eEpdw7XAoHBxkezQ9z9xLhwOm4gi+9esTpykGuX7p0sOQS/L5f/vaiw1T6grC&#10;a3jjpn+x77CybnyFLFtsLyW+ylMSeRRxZTIj399d3ZLgFD4nWONn3n5v6/DIqzs6X92pNKsI2I8M&#10;lkQRCTDdd0kUD0Gp4mOhNBgqShgFuFv2uPWzk32dvrI5ivNYD4mhZgPW+7RY5PqbiGzC2x9UlEQb&#10;x7oJh+LimB3vQzzh9YlVzW6eTC4INDKVPFEb6+7SIPsBO8I+TFULVTc66r2qFJ3qGCj9TQ3orFAh&#10;R7g3Xnmqzl+5cpn3lDoihGRschyXz0pz4/WdHbU37nS88jbj6W2q06gtEHmMjqcoVhQlzTItcxNH&#10;g2uoW8df9797Kt7HUgjykwpLVyVFrwhllronDywXRG814zb25agTtBiTnbtJeYpscTJTMx4d+xPH&#10;U0lo6ogqwJlYBIUWUpMerWuFyaqPGfqqQ+Y3EF6EekltOx3VgBtsizgVSbHKYkVEyoPWuatV0FJo&#10;AiabhI6iiGFycr0sMaAYD/who+T19BwBUJ9gMvpnWjPuE3/NhyLWQhOyhygaIaafHZnk+emySD3z&#10;XxPsBdMwfcW3gsBSfd1DWHcAg2LjQ00nDTPI0jrjJtkYmO8nPokvJkp+eufsKbLMgoGEKZjy34C9&#10;5BqPukriRz4jqhUqWowZ1czOgdl90Ebt+eSlY2ESPdhzo7etdaysOKo3RTGZUFr4r+xhJ/YwcZGL&#10;AWmesiGXEivuNbghz8HeqriCxioL0J4ap9lEuo3PKYBMyiSdZAZh6BP+6ogqNX9XZTNDuXq0Ybts&#10;tNnGgc3h93rjtdeJTL+IUn7hwj//p//szdff+OqffJV4uuGh4UsXLv4vv/o/8zu2I2OGiSBIs/Yc&#10;/PcxjhSPgCPwYFgEQ2daROygvuLijXgxpRyVEDJfyc1VmAVIzOp3lhJruhRtKME4wl7SYJygPkNL&#10;8ejEuHeVOfUyYrNgKcRvoxg8cfkKfSfGFJCV0KGFY5Bv/FZpCA5YGHpBD4wKZzqrHZmGCHeu4QLJ&#10;hWLFdsWaZKvKezQ6IvIwfND8e+/0YsDERmzd3IKGyQ/bLfwCf4AsdnrmKkhFG+rdCdHMG8BNaKkM&#10;nyKKS3k5VXooH+SCyGPoFfjhaTBIkRM89uw2zG1imhI6pcTugX4Ch7IGcBC+nL/BVepmpsfGhocH&#10;BkdGBsdGR+lHR6iOQbqkxJB85AIAaKaxBogHxSZzTGp9xhm2j9jLBqt6rqfrl94/cbS3l04sr+zY&#10;8ZWHH0QXulBdnc0oigLFwqpfz7oVizNoERMRWI7n00ooPoj/qCYd8X0gKrKPlu7mrzxR0QBvvDo5&#10;wbcitiuRXFGP1aXDtZWpnhOsw5VCF+CynA7ctJDIg6cv7pyc+dSf/NXG/sH3ju4/9cCxbdd6uEXx&#10;/PxwY+N4ZbnYl6kP3UlglWtUoap6tJpFaq8Z8Eiq72AgY/HhN1WkVRj+vj4xByIunXl9b8mL+NxZ&#10;70GUXo6UAcZfOXTeJa1VTBCcLCM/DyPJ3KIGdCIszEERTXY8EpkrUWJJ55MDtCksLmqt69KgwBhA&#10;qtPIfgnHHp9H/EF0ko29CzqJ8YCIhbgU60tUVCPsgWLov5l+pYFj7Fnz1KNRI5w/l+CUsQ4xkoxO&#10;wixKbrVO+kSpMW4Sz4110DiThKVkajEkSXjBcir0qWRSIX9WwdPVXr/4/IURgneZwUrdY7isVqSU&#10;AGiKpVgzEhu2fEVQP3z69Kbe/p9+4eWtdwdf2b/7K889drO53v6WT75itcENs+VKJZf+u0S7ZXgK&#10;MIKxoHCcGdVRdCcjTlr6eu5QOFl9xHvxDfLqMPWVuQjEFMX07ODROh84cnR0BMiALE7QusB5JGj0&#10;P2lbJpi8nO0TY3//pe/eqyj/yo/86ARtH1UZhvGoMZwaKVMIX2kO6pzlwg4C8rD4bPCIfcpvYEtL&#10;8NniEtl8JOE6slG0tg6w04qEgAzATnueiuSMCADxE7asI6nLkyDK0I0cFIF2hU2I8CT2xrfSVSm1&#10;SOkzmYanK1SK9EkUL8STo4j3RYNyKsyuxIj5BTpwhmmEFAF14lu2FQuI41AtH7hzCU1zVPaOUl/Y&#10;eCrCncZ5Zmcp0fdXV5+8dPG561e/taX9Nw4fIj4f0D06OUpQUzbBObMINeHiVuAyRhBUA3g3dP/R&#10;vmOHup59vPu5J+Zqq7MTKyeUJUdmioh6NNpijgIUfzS34FBO/kv5q3S3hXbxJEL3PL2nq5sfVgfD&#10;HpwJnIh7qK85bSuLi7fv2AHExSVY/pu3bEZM7Pq1f723u+c3Dh++efAgWwFoX1KobD4y+FgEYpCg&#10;S1RX/kS3NcTV5NgEz3Kkpmq+ABpcvHgp5+jR7ROT2FELn/oUelNNbR3IGUeRpZicIDV2mIVtaGpg&#10;txBX58+eocFFY5OK3Zz/6Awrv0YVfvfK66+f/ugsvdQJGmdGZNP2dHX19/YCLnDeSHJU08yFaUQp&#10;6ZMQrvz0oObWtCEBSFeYN8FGOblk8wTLhlVCASTVEt9EITxmp/6j1hXCYGbK0jNsVEDnpWXqgCy0&#10;TnW7VRQ/GjgQwggRcnPgEpQlfGjoLBANoT9woa1bt3R0bIWX8zwexHcgZdx0XAwwSq86DotLhJYA&#10;4gg+LiwAjKd+EFZEc0sLywWtgtZRmJZjRrIoJIlppMbz4xOhSTAMRzL18QiQLOoWySVIyFVJCbF1&#10;DIM3wLJU9ANaJa9w37590Dn9Xjm2oHuIMKZ56NAh8Lvzo6OTP/ZjB2/erH37ne7Z2Zuuo4ziIMDD&#10;raMosKf+0g6okQZm+g3z5qnz1544d/kPnnv0Rov8tLLDDUCAw7B6UzVVn3npPT7r29RiMeL2fOkr&#10;7HLdUoxBdiTRWFzFvgj72LCByMHmJhXLYLJ8zuLwm/dMc1mhOIlwyk4Tj1akW5yXFJ4LvUEzEjZk&#10;HuWN5sjDKvfvPTg2MQoJ7Nq2mzrCBEU21DY0N7b09fcG/uLdtwUoIZeIk0xQJVI//vNxARbXFOJS&#10;LCwiooJTNDU+uTRP6p38IvBT7gZLAoqlKuLt5iZO2edPnRreumkYVW9xQVnVNER2hXhWCJ2f+5H+&#10;iXaIV4cgTQxJlygn2Z98t0IZEaoLI2tF3MKNswVQRHKfDAWFLTinSD7EBK8IK5kyAlEjQ0m3FBNR&#10;YBJ/QTW400dm9CgCkJbNr732yo2ebs5jd/d1NVuRi35+eGSItSLKc3RsBDemqsYqgkaZJsL+igGp&#10;9aIhhf5DqLMROjFogw4O2XZUVcIYI+/Jlu7ySsPNO1toOnnjztZvv7Ljj77adOLDqmvXxT22bbu7&#10;se1rX3j+1P1Hru3Z3lVbda2iFMpi+qxbZDNROhM+LjxOi224R6YXUZ6zRAerWIYLtAoZcdqbVRDH&#10;fqb6R4jwhLrWWa0hyD0FmrRHCVvTmzqPOcdAz0py6mVqhuIVupdNUPKupMREflcE6oBXClfEd+oo&#10;PtcekeB2CV4pKfL/xP1tEEaGVxiu6wpNKb4kgEeFW+iNfe+u4GHUKMA9HeP83G0l5fdyVu4SRaZ+&#10;Mgvj1KFQAVwVZ5AvPwYcXXrCbudpXh+d8e+RYtkhyA44V+4eGvrb771ZIgBXr9c2bv2dzt0esmy8&#10;cK65oGeolTLH1985M0fZn+zzp6i6e/XaazuxSe6/3VSfXGM0U1zDHaXl4vaB1eDjx1og7veYjlY+&#10;zTqRWHAKySem4AOd1OoKMsjGoJSidehD9icZxqEQm4zjofqdGF2GtxL+pMeFgcEFYYGHN5GFQHOI&#10;78ZLBBAQrefiaKwEsPMWg9vkc64E3aZnXroT+jBVjNEvHfQYunP8EAnObVkrhEJPTw9joIwd7Ojm&#10;7Ztm+6oo2rNnO793vH6i8Vbfzf07hWIp5loGA08KXVxpWn5xZaYXMVTH2eXve+cDOlHMBBDglGfC&#10;STLQIghcpMry6yBaelisQA40YlL9dRYsetX5JyDPOMhxsoJKEz2YTxYdxWDXDKosfikdUpyyc3Og&#10;BvBz1G5yLWS9OxWOABmVtdeZ0WbHe8mj8Gy475675UZsbSjpjnLTGZLaqem4+pWEyzpXli8VGzMV&#10;mZKibIFfmQGzRiFBTiFc/Vp/EBTS4LWx2WSNOt6kSE2Qbkal8WU9NAHGk9u5Ko1FrsP6ouOChXry&#10;JhXI/lB3+Rg/XEeQ7ta6DruPMUfTifVTSL+ylkyWHRzehDdB90lR9Tj/SLFA6wIpU/iEs95gnV4l&#10;s9+cXCLpjt7pfWnHtqDAZIU35E9VVT5+7sJEeXlPY53dDw7dtBYdj0vikFkCdVdRfINa93Ai3KSR&#10;izkqMo/LhAcRgC/eG5CVrQ3Ysjd/WcEfWmSfVifsh9OApXVlGKphCEuXhyx2dl3tp2yLY8VA5UiN&#10;BKojdJ2foBO+4Q8vXjh/IS6Ltf1eDhx/MnCmyolAcsws+IFbFUujk3K7sghJU5gD4t+0qQ0p6YTB&#10;aeoh0EZBsml5EQYQJWI+Adhpvxxh55H7d2qIwVQs4nQireOF10C5Y1wEgFVfWz+4YcOxD04NFRT2&#10;tbQ4es4vxXtaOIZ95VBn/quIcu5vVUGtNpXXrrooMmtdkRCugVMORDUh4LQ8q/mfTOotWzYTK6Bi&#10;Pv19WA+oK/DDudl7qngbUcw+O4FXZoBd8OGMnExpQP/F9LJraWtt27gRowavY1//AHfDFGcAlOdR&#10;DSVCxReXJmeX1RCAkAIF+1DWQBgTjkgF3q+uTN+bwp0/PjKMPaVdkvfIXD11S4T1AeU4fjTBR7Lz&#10;4k+itILlvsXa8z3d2ybG//apE3R9fXXn7jf27P760aM3G1QdgstcEstfSIsJ8Aj+FCnkGTnF4Y0T&#10;pOphITAN9vtc6oeV9yEgu0vV6gErj+eXvTk1jkIuBY/gTRuknBpuqxhSr2T2lJjF7PScWuzk5g4N&#10;Dtx/+uIPfvOVvTMLF4oLZvbt/s6P/kB3Xc0dJNHMXOPoOBc3DA1dPnxQ582zcGyZtEdTmPy71u1D&#10;0IeIVByf9y5qi6tTMLOg3BBLatXM+oG7bsbYpG6tw6ESXpRUDsjGnixgtlzBi/jNswKZ8v2SyWZM&#10;kk8A9dVDQJYp4xFuJdUQZCN2PNQdoaL5RcTICY3UfeIOMevYFBxaQbHRjQFISFXSHNXFfcLG4YKg&#10;Hw1JQW0a2PcAdmnt0aSAaaLysGzeLz1Ovr1US8cSiXnFyoi1+RVyJ5tpnBcPXeu5NowUmNPua0op&#10;likqtypihw2nTzi1msLJfaK7mZca+FTBR36zc0jiHEKFZbA78VWwqzrn8HLIn6S4RqrWsHmPnT2/&#10;qf/uE+fOk7fU3VD3248/QC9EVtYKhts68wQrxYLHVOdZP4vza/hm8nzDjhyJAPJE237FgiM/ovy9&#10;y7ZYeYDbLiw8/Mgjzz33HEeju6uLWqjsMjmvzDEWKqzF/N1796iWHHH4PhzitrKrxQotdjXU5291&#10;f/nsmTd2733hkYd53sISXgCyfHVEBU/IQqebsrLJVClKgKIYrriPAsXVoy7EUrGBGD5Ay6e7jYhG&#10;1TSXFVUZkibI1yP7XFvz1clZTSbVh4IIYmPCRWzE105Xq0PEMWE8Ax2CbnDbutp6iBlWi+vHt4wb&#10;Z3pacJg4MMHpOInyi1JmjwkqRtGZ5KFT8rustJJF509AoYgr5h7Fkpo3thHfBPfhInpu3r51m3an&#10;YpOOjAhFR7/TFIbnrnX94ntvd46OvLC1/cWOrTIWfN5IBmLpuJSELPiEcveJFYaNpV20EvpOlZ4k&#10;hsdrEiNMDkPgrrYJtYC+gE/wHrM9h1bzDufkv1FWOARUIegXRX/D5MT47du3iH8B4gLohL9ReYrB&#10;MylWgAPfuX07d7h95w624sMPPrR66sPH/n//aqhgw6/ed2SpqQndFE+R+h5QACJvAzo/T1Vh1QJW&#10;XkCMtETYJdqMCnoS/ipcFQBOjZKKiip+4se2/+c/AeoteuQh5NmJE6dYkZbmFr7T39eLLa0ycDQT&#10;mJxEdL307Rf+yx/+3p//yR+/8erLf/wHf/iffu93f//3f/fll1585dWXX3r5ZfAaOAQLzgpS5PXK&#10;xUugBjyCdhksAemlRP8xKGIGeRDLq8Br11pn9UhVFhslQhghAzWmthMphywCRA7T4QIgLfYdhEum&#10;rJRyhWjxw3PRbxRlTEivLXv0GIWBCPyQjTlP+wWHN5Jo0H/nNnAMp5ZUP/hBB3Dd5k2orqB7dMmk&#10;HJiSLGZmkBdEaCt4anaWiEXHTymAVglMlLndkA9gx1zYaNITaPWMFglITeAD/ePh9jSV5yZFhD1S&#10;Kmhior+3D02OeeFFrKup5aAqsZRuVpMT5AwqyL+iAsfg2Jgk34EDBziSJ0+eBPMizg7Y7m7/wI4d&#10;O4D8Tp069fTTTz/88MPv1NfXvPXm87du4wJFtaqpqQWEZbaoXJx4R9ik9QhCyuTlPnnuCmjd6wf3&#10;fLSj3dzSZzLRrSVF7lVXcFYeOnnudlvjeLmqmQRHMH/6mBSkwhKLwCDJ14asSIenZBJv8F1Ct+xX&#10;Vo0ucl0DsIv7ZEdJjDvVEswENKAwLPkWIlYH0yF4X/jMD/6jv/MrP/j5Hzp+6P6OzZ0/+6N/69EH&#10;Hn/ioSefePDJxx944rH7H/vhH/gRLrt47aKRBTvBMvfDOi0kHm2+YEnh32K4UUwHnRLDsLAIkIig&#10;1OV5Mpscm7O8Eg5nxtfZ0XH4yJEtW7Z8VFRQdfUaLYBe2rZVwslBlOpfA9ei1JTTsiA54jtdMHSR&#10;JGgq0BDfJk/E3LxjygR3Mlge6douEDOWKoFTygaz2JGIsrlPIqeGTTQbvlEw/fr6BlVfLiqWCzAC&#10;jSHgmemzZz+4fPFC17WrYOXDg4MNdbX0TUMXmAZ8XFi4NzE+MjQ4PjpKZTgUEYQpcoFh2OVRQSVc&#10;jUqtbsi9VXpA8Da2A+Od38BRS0pkgC2j2Egbb7nT33H+Mjjdwbfff/CFl9vPXaq/cQutY3DzJqDM&#10;13/qhy888cTIow8vHjow2tnOSZTPbWUZAJ2jwXJFdQJeUdRDIa7mn+yPODgahqWpkhuocaDYd/cK&#10;d9CjMDIpcGsBbpm+Jlr6mPKWqC8Sc0msk7UYx9YFoCYL37UdpBFYKYjIkMisCL+nZJU6vlO4n31I&#10;irBkBkMiAjxCDUBam6FAU7VWz3LCSoNFuwkeJDBORKJlZ8fD45dcVDSjo3Xy8uoLi58sqzmRO89H&#10;eN1GqIEwPSO0QoBjmNKpVJWdL+099KLs/CbPipt/XGHlk2evX/3SpXOAUjogeXl/uvfwG5vaA6Ox&#10;Yy72XFF1kVirrInovhj+ACexBDoVjnOu+lvvnjh8+w5myVv797mYq5SNtcW3Qm5Obg3SpzDQjWAX&#10;jkGzthGLpvf2RPry9bNIGJQjejT+lNvE+2RxPs4KvApJSbXsVokcDwaasL2ENXkfdWK1tlZ/Q9vm&#10;DUeJD4MGYmc1L4frS0/S2uhfJobgTbJSDEPIGHMDZ6ESbqpDZAr6vfqVB/qvryDCcIIpdEh4BS2e&#10;65WPP3/jxm2OLBG7yCZYxsiWjSPtm3a+AWbXP19bs9zYCGKH8ezMGlG3DJFgOn6FRhsUQj4sI73v&#10;hVcHN7XMVFXGZYrTZ8+trLMYHrBURjzGgaKGsIa/EZKMv2pm3mkz6yDL4OrhVFtPcmGcwL60Uohu&#10;GEBZBayNNKopHGZUA1gmpHqOA8cbgmzA0my/kUAXXVqUzZ2Uv0HdtWMDQzsi7KL7mWEIcSoD5Um0&#10;ZFSucTqOTQDXPtQKOz6SrQ19OF7ZgKXdm5ASMktpzJupv8Q2xY+GJYoz4caep3/Cfx7HNDms2Zok&#10;gYKJJykeZl7x/btMZvpnjCc7CzIVU2/U+s8DaPjEn/iWU/DXJHI238B3sttmnwut8cu4jd/EAKJF&#10;g1cvNApXpsuLyOhkLmDKdbVPX73WU1/noC2PJ7C/nJyO4ZHxsrLuxlolz4pHuDVkGFuKgBbtqa4c&#10;EJU6b0so8K0C/Hq0asGJPj/HV/CwcoL4K7aWjqEXJtLVgz9GwKLCOsJucYSdT2YE/kQ/VvGcWGHY&#10;/fpFi7mvX7Hsk3R5PyF5krWN07RmJqTOS+iZL8ZZ0HQMK3CZhJFurbXD2AfOQ0SjDTY01keJFXhm&#10;SWmxfR7KoNIxNIv04ESEgZy6K3RifPlPCXsTm0qwXW+A2xozDDQTN1KjNJB8A2Oj48/f6Hlzzx5F&#10;lsXEQ5YGF0synbG3vdhm61I9V3JCw2ciMnNcvYSUGspx8g9paEnhdQlH4SLoe4WFzU1NaCFAaVhw&#10;it9RI0Gas93FDSCo3VkUTJPfqFg8Rs1GFXrjmgXYDrZx0MMUJ7eaU1Vds3nLVhC70gq4ClUC0Klo&#10;PVGBxjEwODA9K4vJRicVpWRXQg2VFVWMEGmEHqXSh7gNpgg+GEIbFJBnSqD+kpKAjTKmDhV5r8zL&#10;1zhGJgWSCKnc1ed6rpPO9d+c/oDfXTW13bX1v3M/IXWNE2UqZpqSA4iy9kih1+p5JmgiIAo5bG1K&#10;ZqwmYU5qIic6sWUur6owUwlQ40emYhrBsaTD+TlPVlHdr+Dc8CD7hPYYBzzUbCN7iY3P7YJK+ITF&#10;P3jiFGrel779av2N272fe+5/bC57Y2Zidt8eVfghFmRktGvTxkcuX1eQ3dz8SGvrZGWFhIWc0w59&#10;tZOmgoJByiB1c0XcnVaO1NvXtSZgFn6cKiMzf0dZKLI71CixlAQrSBy061lovDePScacTSSjdT6J&#10;JQ4QhzfhIIwPxRDs3EILdWkRYDt0eBG8rJOID4kUCKIB7G7FzEz82eYOISek1/lQ8BNZjzoPGzYg&#10;HKNWI1dFzgxfCuEblSIkhZeS0L+MUQSvCPrJOLef5nMYMFxwNvPbIEls4Yxp61SnSKXTTJMVCCmW&#10;7D7VF11L15FoLkyW9GpYcxyG+zC8RVK+XTFTXg13HkM34CVQLZ2RMnNd8VzOM8pJiZQdYedAOZ/f&#10;ZUphqDGKu8Q+cvbCT738ytbBwZ76xlstTS/v3nWVWsnqb6zSmUEepN4zQrH98Bg7Ns0hfx/jq9nq&#10;qWpK5C676K3OrPkOz9diskVeBKg+eNRnPv3pHTt3ktDW3dOdqSn2Lhjvi2bEu/fto3gWfFK7IKki&#10;1Zgd0hANLT/Tc+2pa5df37Xntb172RtWFAUO1YEFc2wFxhWmDmWRJJxAEVDodEhQK6kXBo3cm0Lj&#10;Ac8w7KoJcxCmJmQ9Ru0GLevHATsm8fmNLZ9tadpRUfre6GQoI5lKYkoxDTmaUe3tzcJ5j3ErhAgX&#10;Adl5CwscV0BdLBtCT+MGpo8QQUlMTULkjq13NpteRNihqU6TGTKjduYWKtJ/3EZEixt0j0SJ4l8s&#10;p4EepryE68memQKWhclmwxbFq8rKhmeudz199fJL23f++pGj1yrKGYsdKYqwZ8nddmpRPNyAfvj0&#10;0qpAH3O36oSbTQZHCEYQB0ypTPGh0ZLgMwYRcg+D1q0KretfXVEJG+VvlpLbfe7sWUr1U/iPqCuV&#10;iUZc5ecjbwCq2eJtO3dWVIEMXAPSevChhyppPvU7v3+9suLfHtjDvkeBS/dMdvavK2VIAYZfkJE3&#10;S18FdRZna+AgeL5IMYNODJZTsq2GhQFgra2v3/na6wz/g1wSLjdv3LwRpPXO7ZvQK6HlrALtBWC3&#10;zJCzyW4wHXyYas1OHUAsCnHkXELb8J/hlMe2pwwubRDu9vcSGgN/riyv4Itwdq6vrBI6AO0KSDNg&#10;x3NVLFYAtJgBk2DwoAicVAgV5m6GItKtrqp+4P77Ozs6JYBmZ1hflTHhyKpKo5R+hMAS0Ks6F0pg&#10;aBPsQYCA7t0bJ7OAhZW7idInYLLLK5Pj48XlJW1tLXAOUhtUN0URPXNgK8T9OLxFIc1QA5jdPQpe&#10;TE1JVGtfaX/ZxhO59cDQIGeNnYYmCZ0DjMTeooMU4fTUoiG1j5Hf7e/nh+82NTaBcDEdCoEB9hFw&#10;Rz1dUMjOTnV8plAulPrEE0/AQd566y0WlA6bUAQ4HQg4q8GHZMWC1pG8/Oabb17ZsWNjf/9ne3t7&#10;amrmqR/nxpTiLD4UjNJYfRIE8OT5a0+dv/LqgV2vH94jgRGUKT4ayIWkAp/caqnf3De48c7AmW2b&#10;ZOEZtQ+NO/lx/DKmOgeNcRLcUavkrInx0TGCPqjHy33QLPkrUjdyupW1p1pRIV0SzSZ4q8HxxBAK&#10;sRp8PzRXPmnf0vkv/r//x7b2HWY+euH7zd6vf7Nn+57zV84PDA8EHBDTyQ7p+ivjQfGnVBwm6bel&#10;+UUIPeIoJ0fGQOsA7xypSxPYEqDe+oYGKtdU19XKv11X++GWTRUXLxzvH7y0o51gTgB3AuuoLgu3&#10;ckVRem9JUhG+CwpHDA5xdiVlVe5EhEQX07bBDO+jEoSq16e1UQ1ee0SFAHTi8MUB8bAoTtjZQC2/&#10;sbEJQjgRAPxzoL/vLPVF3v8AJbOmqhKQrqmhHrSOJei9fftmT/edW30cQH6oPsZGMi++iJZMsUVD&#10;deS9UrE7DXmia5Ia+9rWFX9Dp5D/nxXbNHh31+Wutr6B+z4499Qr7+y8dL31zl0F9LW13d3UdvbB&#10;+96kO9iuHXc3to52tBN0iOocmhD3MQYxjwudZH+y1XkYgXWYWOB1cAl3sSjG4wpHo0oG24cIFJFS&#10;eyInF4DPIV7SG9w3Mwrhq8dbtptBYCFm1qeMxYex0SqFE4qMiURTdlpryFADdj4zElQixVCnOFa6&#10;p6riRw4Mx9oxdOs8pYkAUB9b03k0gjT8tPbyn+LARVIeTbDDsA91b+2NKVehIFLcxXXir0dLq24u&#10;zY+vrmBNKbxucSmMWqcKmjV52IkjN39DdPaMV6xM9s/sdMRJ/KlzZx68czM+nC0u+fWHnump4aBp&#10;2ayqCcwwzw65Gk9L3PLZBGPufsoy6VQ/985746Wlf33s2IXOjlhyVjTdjMDmQn0y7ucd0tcDSfcL&#10;gs9ObvwtGX+SMLduesE67BfIDOPsu8iUjDbiwxhnkqz6cVvLSx8P0pWhe8S3kkR8fz3IIzR+5Gu2&#10;sLLr0kT+JDwtJpp0nBIjRT+JPTc2INhOSp+hY83CWqnYo0+BKqu6Jh3CDg8tZVZoIEOUOt+h95Sc&#10;l1UksNOmzy3I62suPXJ880eXdr1xgluNdGxmeMZPE/0k01XCellPHkB1Tbf7971z6tKjVFwIhEM1&#10;f1RgiAYj3m5UVyVbAQWojJuBM6ofzi3gjUMuT8/JMcZcOCuK6XUmY/ykho3DP31b5mirTWXmSUEA&#10;sKd/DpSFvoo5PTYxznOJkUHTo/Arc6Oqn4I6vZiBq0W8n/x2qpUBZxA+idYkQF9KOUOWKW5sMdAZ&#10;wpAVSCy9KI2wy2Bx7XIaPhPTj8XR2tnZnB2fdTS5dryDqBIyg4CMz0p6BABtPVmac0p7a0SYkpe+&#10;m/01aC85aHYhpDYmI3KtB0l4x0x5dom9mLQwjqGuI/WE7WViMf6UxN/H0CwxY8oRWOY1TiYYb6Im&#10;nNbEmoXexLLYRaKrXSGB7ddhQUObUSdTRVAlhkLu01eujZWWdiObUjzUreFWq2dmtgwMfrClLSJa&#10;ZaCEvesXj0pwfao8GbBDvxUvXUHbL2Jt0fzZOrVXovQEir1w5JR5pRXBIctF1alMwpDVq0+SQMYY&#10;IlrhDgbs7MORjeeJOCM9HWrGB9ZzvFjJdKE+FgmVff6Jg6Yj6fOIOAkS4//mG2GEC/VCXMptWbRh&#10;anqSKi4HD+3HfQ5xqx4s3dtXllHqgV2K0LrRkx1YLTPAhK79MbkQIh8bGMhqZp14ESJIWeLIXnNz&#10;s+VVcpUYLaoCsOCl0rJnuq4z1GtV1Ql5JxZZSC2SYeVz5S48WOtGieTA4Mg5I86OXoEVVAMuRt2t&#10;rKkuKS8j28Vun0BJNEILn2UdSaJayEgYH4PVGIBQFiEpKNrQlRWcfKrQnXbBQisIJsMtrLW7WyVG&#10;XE6+43tyamrrt+3YtaWjs6KSXAHOO/3lFtQVsVhZNVAQ4bxQanl1kxyl83PsAP778tJy3qtl2PAw&#10;WU5TZONPTKjAqGxPvP5zaACZucdgAhAR5pX4fSxT/EpoJjfvuZ5rv/zhe9vIe8jNeb+l9T8cPd5d&#10;U9tVQ0id0e1wDHpN+K9CsAyiRQjwGsAUh+1jJ9oyyEdYBXzNroyV68kwwMDvIAxUU2aBntDc1Hxf&#10;QdnrEyMM0glDCr6WEqI2a2v3D47H75rum0/+6//QcLt3aGNrf2vT155/fMP9RwgsIxesML8IKwkr&#10;Ej8NyTnUiGkYHeO2dYODZ3fvFAiSoikMxuE1Zfaj4E6I9VFyYqyAOC7qnA0SHwf2GjKY9GSTc5bO&#10;ex2HTSVyLHgEJn5ifeJPKY2FmpPAc9F8NT6JBVe9wvJyXGeIJgqxQHuqoxvhI9bRAzry4cSdrNpN&#10;fEtljdPOYGtCP86CX/w12h0wTxacA6zDYs1BJSnTuq7I02AjMaqMXdj9GfSUcRgvihWMwFXigEfS&#10;Q9KUz+QX7DPYl85EClMkmkAs4LJKhEcJyHAbJACiiNFh5Y7ajLpAwhBc6iQAL/lwZcZrDTn2gV+H&#10;f1sxQ24eVVxVIazJeGE4WZUfSsAsDGI15+GzF378pde2DA6+uf/Af3rymZ66+p7GeqXdKugBBQkA&#10;FygArLcEIEnaD257ZgKeyspRaVFohybxiV1mDSGuODvZX2NqLmWakE6onAZgc7CnKEx/89ZN8Csp&#10;Khs2gMYIiAwRZHdU/u49u2GSZtPsf5RrtTfb8WZPXb/65JWLbx84/PrevSIuQ+YEgrNe8GhyYRVF&#10;Rc6S40UhdyaD0KEqLCOAH3GQqKMUgUaKCFpw2No09YAWWDiZKI77TQJWfYy2V5T/dPvmB+tqdfAw&#10;VHNyrk6LVaUT1NJE7Qpzfxu9qWpNaXKhyMpdLYb3KXUxv2DjxrbZxTmvaBKVbYqMgEKbAT6TiUfN&#10;KxOBTuQhOnvflYbsTcXzEweDw68IcNtX7Me9mZnhEYqSTutWcnTLV02UioDcgPdNdJ1jY//dq6+2&#10;jwy/snPXyzu2K2xGBSkVpcELYgUtCi0ZbVk54Uq5kpALD2QMI0g/zpUz2ZMDlnFVbaqiDtdifJLD&#10;lJf33HzetpXcDxprxtTC9R6aKKeXgvTXL1+lBirPxfsA9bOArK9qZuViwRZv276Dnb569To4x/5D&#10;h/a+9U7HH/4RZdr/8452BI+Hw/+poK8IWYHO9OCQfasS3RbAhLTQqUPODBYWKoeA+CtqCOmEFJXj&#10;TPX29W948IEtW7c2/eXXqp599okf/QnC/dC9t27dDH8dHB6EzVLejg4mPo/S71knQWx0fTLME+vG&#10;ArIcFNUZHxsBhr7e3d2sEmbLVKNACwe06u27C4ZQW1uukCu+ZTCIk8GRZ/3hcGryTe9LwGUlISa5&#10;5Rj2aNhQJxTFMd60ceO2zk66WN4dHoqNE8gLH3RAFhs0uzyD194x9j7Nsl1FAJSOFGlQqSE/t6Gm&#10;GjgDp+TczBQ6BBxRLVypa7uyTDHaWzdvs3pEMLFokbINnAECxdwHBobGx0cQdVRSa2ltwaJgoRDu&#10;wOZEDdLNr6qiiqUgRZRMyIVZdMqlwYFB4gF5cR/wLJJboV4YQUVNNR+SVIE1QlHxyDFDLevo6IS5&#10;E1vHNUePHuXM0jKY2LqtW9pPnDgBcvfUU09hvXz44YcRf/r1xRWW9yevX4cSzhNv5XQApWUrDMa6&#10;vI/fM5euP3Px6st7dr5yYKeYlN3NCnNNU1cCGxErX14ZKyt59NRF3t9srlMy5jq0zuJKP8S/Uvle&#10;rYLm5pTxurTMUsDXQV/QJtkLlQVJ2xNLA5N7MoRzco6CyWpv1qTxmq4TcpTrf/RLP0n9da7s//YL&#10;H/3KP+79678q7+hgUd77mz9Nb+L4GTt9uuVTn+YakrgvXr8Uin4c1YhpimdlbzT3MDPiI8OI+grs&#10;ZSmX2Do6GsODEDNlxaWUN4ZfT92bhsYOHzq0a++eyakpyA8jedvOHR9tanro26+09Paf2dgCFEux&#10;WMwJBFvEpEC3aIhILEiXYKjJe5N5BXh8cfTSa3hOscAcRpWuF2znpYgKU7kC6tCoxOTLiMTDELVJ&#10;r9Uj5IxIlg8/PHP1ylU8QtOTUzd6bnz4/vtUqKwoLb7/vvsOHzi0sXUj4fzktF+9fPXalWtTk1OI&#10;BbBthAGec7TSSvzd5XR2pX2EKjPC4bT1iZfSfYHc1Zc13Dw4uOta16aBoftPn3/69Xd3Xu5u6xtk&#10;Ofs2NvW1NZ+6/+Drzz16de/22/WN9K4ZK6GSiYQNSwqdqz9yGuum+lwUT4Wzyykxrfi+oiLsDfDc&#10;CE6MaDuAJ9dCQGVX4L1MELTJvLzpyQnVn1MLAqdRwm28vWim6/c33U+L4XWvhGkrRF2O07BEI4c6&#10;ADg230ZoGMZOQDNtygMSDklXS7AFhXBQZkdQsmhpned2ZUGAVELo1pZCeibaYaQPJJXlrAi626x0&#10;L+MOItr4bflinTuxorl0fGXp2cqGkaX5brwKCrdSdwiJcOEismn1FCMwJhaBiqqsHsXL1p2COHGx&#10;PGEG/P2T72wflR7P62551b997FPzIKGR+pQcUYOGmkz8jrBU9WUQcuoIOyMHBlJzc5+6euXJy1eQ&#10;tl87dmyiogJFw7oCYRFq6+Wj6FPpyUobiBSV+NCgRQzGvRrdUyw8Us68VpKoezuGwp1p3tqIJJBX&#10;k1ojBiHda46B7HPTwCc5UkIqSaElDSMD7PystcXMDAAxD3uwtbmprhwbF+7KrHqd52Xnh468gSQ1&#10;OZDuG9CMPXwJNKPINhWQBawmSOJeRHRISqpgHIlyAsSmpySIURIQUmrdAEmg/s0tdO3ezrP2vHWy&#10;r6V5srxMirTLfjKe0Fxj3cIwiCkHk+zas72l9277hat3DuEkzqX4KFeqwjoHJ3imFnkJg41/BgbH&#10;pwbiqcQwvUj/hNSxL/UgTbxNiDzd1lgrXkhvxoG0xvqppDkO1XsLS1gFHASoK5QBOX7seNvGTXfv&#10;DkzemwKqVK0ojK2IuZDW6iHk5KHIOzRKRoWPpxIirY0LsJOgcwUSfgdgp6T2pOCpjphOahQ/XYdS&#10;ZYMUgSXZIclaZSsm9cuk+vHfThtMAk8DqUp1Ucd6Zqsdiy+yyY5n+tTwsymiI6XkhDLj+nUDWc/o&#10;lGzkV+zvuiNgZfHjWW969JoM9AFMXwE4r79zvA/Ajlf48LzCHqfPl+xUO31YRgfjLi9Q7d+xnWJB&#10;nmZM+EZDfTyOQYYx2T4yevTm7Rd3b0tS0K2ZZLElBma13zIIVUNTWh5fz1+RD4VbwQ15KCgMyhgb&#10;GSCgKx0r5jY4CpctRS6eD73CpE1IPJ3aZ4gtVTH352b2MjRcpz2xmbOTovmmi5Od+jj4EW2z/pXt&#10;dfbh+oVVO8kluq6pehffJmaWf7IqXDO/SOFzIs8pozyzeeum+++/H80TXxf6ldodrtB7oZCIMH5z&#10;9LIadmZ8ZiCWHWqWFJS07jd/tewKU9TtWSgbzYPVw4G+nOqB1nenD4xMLNe7112rnE1TgOZoshdg&#10;FxHrAXMr8BwfdkQzqYBaAf0xqCIHEM+D+FDSf3bKVhZOS5u05uj8pksccW14FOkhLz+cAzTlwbfB&#10;GVgAtBJshFtFnCz/ZGzBzZJjRfuNsjL+hvLR2bmtvXMbvBGpOzM7NzA4RDCJCkPJaadujQCJ5VUN&#10;Mv0AnuCxkyp1PXx3CMtoZODuvclxuC7cl7VU6IZU48X8XBUzCWeDGWD4u/Ebqk5f7HUctGe6rz3b&#10;ffWHL37UOTby3Y7tL3bs+G57Z3dNTUoGGRUEdBvHapVGkILbbA3xoXw0qnjj5slG5x1Bkvj2eIP7&#10;QmdxPVqnAeXi59UeAZahIAF3omour05Xlj5UUg33uzEv6DMwu6BqMJWQBbGMoTA0nTxTea37W//j&#10;P+pvaZjfu4sqSQj59q1bMFxmZ5SV7MrKSiK+09Fx9NwFBlkyN3enoW6SikC2vBgLNExgCmWYzPiC&#10;bbADKCaOi5TDXuTqc0SEqUINIL/JCdU699LaWxbxBV7fjEet51cuNuNbrNNzxB8+zvH4SqhtZM0E&#10;84kpK8rHeR7gC8ojUbujRVZPcJ1oEYVc+VtyFeusmNGBELBqiwou418OHRRFBqeK08UUOFNYarwJ&#10;K1UM12gdHwZGFsyEHcvGk2k1GlsoRlYh0pf5LVihIW+dCBUsVFo9L6lSfmUDCDpTXEuqKcUSxYs+&#10;EoT1oGREBKsPmguCGz4JEY+KJPTNhTKpWebt0DRS+ebhuVKovyuYLxyN/EbFNxyrFiQKusSuEL6+&#10;+ODpCz/xyhubB4fe2rfv/37++TvNGy2z6GhBnBbKig4bM6bQF7l6RPwgUeg9xY/8NFII9VtgS8x2&#10;nXctaCDf/eHN6vWT0YxSJ/2PqH0b0gtd4SYpjrduUb+IsEAl0+TmYpmwSVL+vKcC+3bu3sUghZwR&#10;HETNI/uEeBy3f+oK+u7FN/buO3n0uGrWOXDUj6JjYCFOVmw5wdVO3Ai3szQ7ta2VR0slRZRXr9IS&#10;UJfTfBVdxVOtu0QhYwNk9skwsU+3Nv3U1k11CklNXgTZ8e4aORHpGYi1CANeK2p/u/lILi0M0eoY&#10;B4AoC826M1gMHFyxfkWAvd8lvCldN88qc6Ux7jD5NNTUTcEb+HpQtppsuKBVXDa7vER2p6odq5CK&#10;ohuE4k0qSC2xlHwsq+fmjvb2/dMv/cD1yqqEN6iLnxiKkquVmqR+JmyjK+ohPpP4DqdLJCw4IwtI&#10;P/abx4XAyBBxGRiesPM2rCTm5T07v6F5NfdkfdV0paANQS0KPp+jiOmlc2c56HRcJAgHxwIbS1Cb&#10;I/4KANHQX2/duU2M+MEjh49/8GHr177+cueWF7a04IgQzA06Q1daNVqdR4FG9DMMi1KBu+o2pZKf&#10;VkNdfIhPwm3IvgP6NDU3j4yNbm1vJ7XqveWlBwsKNg0MnN+2nfobABOf+tRzRDkiQZuam5C4rKKi&#10;sIh6k2dAcXaQDzNVZytiPyVNJWUJWiUVlB+ZtkWFYARMivVHXi7ML/LEuhoVqQm2aktPswiRLz4l&#10;Qo2qPYrshYfi3QoJzV7DxnH6QQAdHR331CJWbUl4DJ4RsWD3/ZzLmUsR4aBVq63qSEgrWJrKzjJg&#10;lkXqPGWtEeY1ZUQLslwYPMsLyyP4FYdJ66RDhdqKm9LwPhWAsKhKy+rKnTs3gaLq6uuwjoDbQKlY&#10;HLYJ6IGoQGxJRRkAyM7MoQKC++CoVL2M3Nw6vlVbG2xdBexWV4itAwekIBp6DPMCFSWeDrXp9ddf&#10;J2CNjsBMjSYViFUlw97pA60D3WASdJ9Ah+NOYHkAr8Nbt7JQD184z3xJNmEpnCNsfmRieOZK1zOX&#10;rr60Z8fLe3aoeIAlVpJCp0peekFNZvoilJFSCu7mPHHmys2W+tFyMYFMFma8HhUCKrIzYJ4nwcHg&#10;8iiOlEALg5C/MnJ+i/Bg3KVJKHgmTkKocNzik4ztMOCQsnGmAOz402x//ytPP7HnV/4/QMXn/9k/&#10;3fMr/0Pl7t3Rnvj2V7+66Qe/VHPoMJf9+bf+bGhsWOwiyQZek9+ZiIpTnCDp/jTl+fp8fnRqoK+f&#10;UP8SPGg5qgIJZoaIYVfvO34fRQxgxRimk9NTynItL9u5s/39lYWj73/EeR/a2MLZJpiO86sW7o6r&#10;kOvQqgosEb/hIi2vBaTQCQuKXtApJj6FHvASiyxp+GulHYDIEy2C118SUARMIxRCV/MmJsfv9vUD&#10;fUEDI4NDd+70Dg0MEN5Ky+DHH3uMxDKyp89+dO7qlWsT4xCeUCkecW9yBnUD6LOtdWNrSxvRtWir&#10;6NdwXzXxEkeKtRJQfuj9DzYODt536syTr72548q11r67rFl/Wytxcx88uOu1Zx+4uqe9f2NT/6Zm&#10;ag+F9F+aB3ZXGw1+OL72UckSYAs5pOJLdCJyvQ4OOI+A60K0nBqfLPkh0WcUe1tQTLd4qlZxVwdW&#10;KMIOPjs5PgZvkTdCobhFG+i4Ka+GgtCCcmJ/Mypy9PvHDONQgyLCLsmPCtDNcU18JiKPLm9BEr6l&#10;lF/ZN8rPUv/axEusPMYInwn1UxakASSyKRJ5kcbfBaWFjIirbEwlA8ZzYUsywBupSAHZuCm9LBkr&#10;q/bARzpMXn57QcmJqTGukt2joiKW4FQrCm01zr2DwphC6LGxPtlBCyU1DkLlwvw/ee+t2ml6Guh1&#10;ubHt944/bn1MXzLv9A3WtW8JCR53yyKPskdQbuLLp08dunXztd27X921K3tQsBF1HYvvhtFso8sr&#10;6eclKV0xiQS4NFMyMGcBEZpuAHbBlzIF19ckNLD+XEuCxEURZZYuhQewdvyDCyVKjoFmJm6qSpyL&#10;NmMSACWulCYQvYCzEDbTbXAwzzeW3hZ+ZCS4EouV3QRQsFpsP7a+Ysta0CSIFS5Y9AIyhBS+y3px&#10;vOSVm5/DIRxhY/Ozi3ibWDfEIvJabk4352m83ffwS28ObGw+ff9hMfbUu859YwFj6WI1YqjBkPl9&#10;+9DeY998hQEScOfeLh6PcTpVslFtOxzDG8Ld7T3DbU4rMET8AghKWCxO6tLWGo3WJ0HXLEigGvGD&#10;hcFJ5QxWVFRJPahv5EvoM4hRdBtEKtH9fPHO7TvIRCf1GrnVuJOz7gOgRTZY7SMeUWneIHygMncj&#10;bcV5Q3HaYa2Kj4hEIc9dOm04Ef3KOEnQg7z56+RgepWiZYPyMy6U8KL0Rploi/tEcfTvvT9LEdsR&#10;gb0+yGFRxDySVLjsfVK0MsV2g4d4FB8DpuOMeww+c6n5mgzGynw28owS+Gs48j+xFB5VwlcTiDFg&#10;MB6BoRvhHo4sicUE1ViYVvOBOL9BAB0jo89cuy6vuV+Ca722xFY8e+XajaaGiUqpc6GlZIBdWMIy&#10;Hjj3iqESzsM4C/HR03DWxYL4u/OhixQIkyDgZmE29+WVooGp8UwXoZIFxGUQM+dFhqI7GtnqFuCr&#10;7GsiqR1/t8YWwgIywazfxISnrQPsgj3GNXHKsjfrv2vPN8pnCaogj4tCQEa6lfAtgiRpaZ6I5xJK&#10;vBEENDAwyHnnMj5naEhPjgmKBNTsxTSLM1UkSyeEJAGDvE/Bt62/O3taJ9XhdayDny4LUTm3I2M+&#10;ZHnto6OfunnjxY5tQQzhWcoAO3MN3cG6i2pbqZv3Co3vyUnPRUFi5GgqU3jpZmZGx8eU/bKuTFvG&#10;kLHXIj0wOGrADVJlnWIv4jFf5U8So6TQoqhYHNiflw+agEuG5S4gkq+mFkOIudQ3NdGgD/3cjTcX&#10;bt2+3dvXizABdxAUxBZDLMUQG/7UhfHxCWILJimTTemeyckVPNHKxZkXMuiooiieQA3MbDAwkEBh&#10;7GssY2z86ZmuayS9/vz773SMjXzQsrGnrvG3jj3UXVs7WkyZ0TihcfwT8lnLyIqT7r5fEXzA3cIr&#10;r13yMc2OZFCXPlaH5dFjt+780psnnr149fUj+yKPnEQM0e2qSolB6LifMQ8VXlha8VBJxfuLGJtT&#10;AdhZN1MQVPAfM0kdXp41u2dHy19/h0/GtmzCp6k8p9kZYibYh97bd+H5TtSgXa++2zA9Wzc2xncb&#10;hscuH9iL9cfauKq2GlxQYSUBAVz7IoScuJA4sOalt+7AxnhoEogoYxEUK61NVxh6Mv2PexGyo5Sl&#10;xCbMc70qmCo/2eppHwWM6pWdyuCNhaUq4KNmjSqlJOBFwVQaiqIRUTzt11dNwQiho2FuqOzhnYo1&#10;jPPOzSHdCAvl5Aopxtcg11fyCgUmpsBw1qsxcS50nxSoy+btpVPEn3lOKBtRfzmK6KxFF4U0DzpD&#10;Qc1WJjnInv7CrPAWhZKlqxHrLAPZclWyW2k96kOtFago023tKJPFEjwZElVzdL1i4mv7Ah3a4Yoe&#10;E26/+06c/vHvvrZlaPjVHdv/8NGHelvaAL8UeC4zR2a+BbyONseFY11eVl5RXgHogJmsVK0UduRB&#10;0ru8DZlrMJZUR8W5zetHEixaQ+GCqMhpdilokrngacDUAHix0QGTU7gl5ysB7LSV+Z07OvRUVSsv&#10;wgWsJZKhufILb71z5Nat33/s8Y86OrDcBLELUrVvIVe12DkD8Bo/3o+0EqmOmOqmNxsoBT/yeRSp&#10;5KGYWr7K8zNIu5WEPjqiWBWFuM9n2po/09IUEnT9a0d56dWp2RGn+SSC3cth2jJap8Oq47c0Myct&#10;zc8S4JVfgCVP7Fh9W6MW6HuaTojkk9TvAH8iRaiQnqa2a5LEoqAtnsgiBRNJ8n8dxilVPj+PMxAn&#10;hohlthmy0l7JFWsydibVaEnRs109rC0Fv7SRVjuUX+YMJ77tFqLSEsCjWDoVQYnaWwbsQnhkx1sE&#10;arsqliIoNQglADsRSkDs+XlPz+U1reS+WVkyQtNGdy0RL15eAX+hVC3dFsBZuRd6h5WXFR5NJbXG&#10;FjUzvTswQPj7ocOHHzhztvkv/vLE8aN/XlXKenN2eBpYGKGUEp9gZ8uM3NFzakgvd5nJHURfid8Q&#10;BjQaqioaD2uHKzKey9367vbTy2L7P/7vSv6X/41ibe0/9Df27tnT13fnxo0efI3EjbFKrBXWtbum&#10;gpSpHQQDUKSMNx1TnLmrM1MZke3q+LNj1+6LFy+QukAMDV3hYQINDY140CvKHPprhUJBGY4m5f4G&#10;DhizfCzyZC0sIEsISSONFeWBzqoRvE3SKJJGvRoqy3E2osTzYcSsSesixb0wPOq2iJy0He8p+s9W&#10;IbFqKa4B5jIxDoOpra4mJExNYMlPLcd0XQTRJzOPTFXqCEOSFKRD4thKWYZjE3bX3X0V1QoloLun&#10;BxUE7ZHcWFpiALtzesHpmCzOBF6AKTd7eogRgDBYOpyNLBrKFv8kB3bScUYgjwye/Fb6f9FQghm9&#10;++57LM/27duZL3gcv2lew9Tef/8UH4LcffTRRyEeWBbUNRKYseauVVZBA09du8qke+rqZCilgN0z&#10;l68/fUmxdaB1OsVY9lCya6WG9yCOHjwfSpZu5LgVurNzSg533T69bVOItKD2TOYBZDnoYwW65Xf0&#10;pCZHjyYbrA96BuiqqIEOKovyahaXJaHgcROfDz2ah2UnK9PeJCGoROPXZ575PF+Zu9vf8/tfOfrv&#10;fh236fXf+s19//RXoz3x3ODArf/7j4//1u8wEy77rf/8H5iUGIjjwxl06B/BQ+K58Rv2l8RQhTpv&#10;kIYrJvvVOxiuW0vCOJ5Lo21Tk/dQP57/1KfAaz46fw6+WVtfR6wyxQdzlufr9u/trql6+Luvo/ON&#10;b9lMcV/mTgRN4E0Au4KDMT3lrs+fml+Vh3yWLm/Kz7CiLJNGzjv1BYqukFoeC+INo6NUXFblUtSW&#10;8nLVIR0bHesFvr17l/vDuyh8ePjgoWeffrqpsYE6mGfPXSDgjvBqBABGLzY//AGDv6NjJ1l0NE6D&#10;M6vErZw3Cuvj/6E+8H7T4NDuru7Pf/ObbRSjzM3pb2shy/XCo/e9++mnr+2ma0TzwKbW6TpBkY7p&#10;0gamNj6rvOZECX2FF7eFWTBf3iOzuNzKt52KOTTfUAgeRGJmsgqp8E+MdA44hwNJKf6JHuCoXuru&#10;KU5evkp1z2Q7WEx2TfUaU7LMNlrk+vGYslCGxLcjciS8GilN81/VuAir2CEElhF6Ce4031SZLXtZ&#10;Q7GLtlVxNOLgGK+jk3waY6W0Kq1RKOnJxRZh4X5MlXK1d+AmSUatBarH7+gnf9HZCXpx5baSyuOl&#10;1d+ZGJSoJR6Z+IxI140kuTCoBI54+CxO9MH8uM6aKZT7hwZ++eS7tGSOa17d2vnXu48JtQw8ROGN&#10;9nsaYfKEFYcYRmt4dw38BMQkE/GZ61e/fObU6S0dv//4I6T6ixUH/GlHp3HExB6LZLdoOsF79lm3&#10;D3smKvT7eypBJhErtqQ1UU1DVS11LLyf7Ve89z9TzX4dKsd9oulBXJPxH4vpNW/c+vs4mEH3iyXV&#10;WiZbkAIr6XPDvkpycdfBXnE36QkaSRwI40qGQKO5nGAlHF3Qg1E/6TCLVKmzTiHgyZ2vxReo40aV&#10;gA1YMkye2yKzuJuytOaWkYnchg7RatGl+hi5tT23P/fNl+62Nr3wxU8HMmbzyKuEi8Xe0Iwmk3V2&#10;JY3sNda++chfv8jlY21twTHZdpfTcBYPhsesbGAp6HZKQr0oFeg2CzmOYPXih2QJOo+dii3ILuCa&#10;6dnEM4dsJfycEDuyc1TIdUX8gX73uKwo8Hun9w6bzq3UNCKwbf/mUQqIFfHBx5Zd4lmOZC+1lhhW&#10;Z8BOEXYeQGRRrFLyl00R4q1Ct+qiEwGMAOJBUZ94RaRqRm/pduIRN6dIoPaIbPJvPTNhERld6Y1T&#10;57LFjxvyWyE8QXDxo+H7CMSupXSe3SpOdfaIeONXkvodWxC7wG8mHf+U7Fs3kfWAXfYnjcf9HNc/&#10;NxYkEPXk2Qmj1H/IB0k+9lrz3uDpyvw9mVhyN3he8e1jvX0vbd8W18fcNNr8/GcvX6MA1q1W6jIn&#10;KWXZyYHdycwRq0U7tJbiKq8K+TBgh4rGweGwoGxYWw82aE0zTFzr/POqxa8YEJ9rKcMAzY749mrb&#10;/nMYhEsUyJ2ZRDDELmR7kUiB1ETPVj/2JNSM2Ohsi9cTT7aP2rCCAgLlmpqakIAo6gzPCu0iSNzU&#10;1CShMTimUTXRIXmB1KMlqqmXD4E0bnJElHiuOaatdUWBgqhVBHYtesubn+B4mqAx0SjGlAF2M9Pq&#10;bo/nFZ8l8o41u1Je/pnbtxgnqFMsWsLPBBekwjJEpPVSxmFZ5ZvMz7O2BAcg05m+Q4oWfWr1YytV&#10;tXkZk+vEGSFNNTTxquXlRvK94DwgiS5flcBzBYUq5OkXszYqpPgVhrdcUEgxaOwC4uTIoMcdTukA&#10;sejC4p6e7q7rXe4PRgNAVXiHIoHupaWgcRBYsKQuDWLD+fllahGmqVg+5S2Qxee0QfxNMtYKqc1V&#10;SkYFBan5QeVruzuw/2b3z733FjjdjbqGm/WNv338wSsVlTfqozVfIqcCtPLuJx8mYLaVIj7eUCIz&#10;J1AY28HuLYZN5Nq4IuNIRfbr6cvXn7ly7dlL1zqHR1/et6tjUL7q25tbUTwM2SoSG+bLj2MIFNww&#10;lL/h0Yoa7n9+eBDaYelYZAgPwC4UjFCYea9DDXdbWtn04qu3n31SMTEbctHw6+o15YuXrrEgAICo&#10;lKFM3uroPH7+As+kfPXA5s1LDfWukU7mk2yNQjfTkV1iRcBCQ7MQiKBdkCtFqp0zxKEZyrfKNqez&#10;g7bV7q30aGVnbf2bLLI+uSwF7GIi6w9jcoSVGLDGDLNDWuSuNXxbXWDkIaZGltRs0EchoSrGYr1R&#10;9SD0qiopjcoPsakRCipC9XayRJxolhFLjdtybMEoQlHMRGEQPOpPfLL+T5qLm5bEkPwjk1239jYl&#10;gJ2yQwQvahZJlnHC9rk+phbdXWNxMkHA+xUintTnQHWoBHnbLGc6QQxxfWg40n4LCkprqsQ0LJ6i&#10;IF0kP0NwMa+4PlvwRTt2WJdj75xouXXnR7/14ibav+7a/ttHD/fU1riJCFqC/CKJfAAyg1I0Hwa1&#10;hFmkONjiEpwqmDPYNQby5M6EfFQzJ3j9ukyXGPmcHUXek08saSKJRAYOJOSlNSH4qaQYpsIyEAAk&#10;/ZzSRuil1NlwqKBw7Z3bO9TcVJ3sicOUcryl/+5/98JL46Ul//KZJ0aLC+DVTqlW11CAUKgHtAQF&#10;A6umrLAEY5ImhoR+UPCegAulG83NgVU6FtXFL7SaNnJAoPJL1XtPtX+055JlWu3lzqryn2rf/EAd&#10;a/f9X3UF+e8NjbKCPA7jA4+l43BN69TFozYwW4Wdwht5V824cVvH04luHRitKSmvq6hW0gJmKmcS&#10;LRxPrLDHiBtY0hcQukjTxfkpwHUOK/kXwtmWFXG6mlPMtvIAiMkllxHYkv3qFCEHrQKn7V9V/DT+&#10;KKu886TeOAqQ9YO0CcboACwpLv4Q9wuTx79aUrpasAEoFE6JCVgCEKwoxVmWBw0A4pSbTgSlOBHH&#10;WUhQJfGJ6j6tEwoHF0hk0EHSAscOKa150B/wBOym7Km5nIal1VeLC4bzc9UbBDO1mNTXBbqsdnVd&#10;bmqoKyOXqZB4/rmZxTmwWPc3qm7euqW6ZcvFa9enF5a279x55OQHG//6r7qffe700eMgeARZCgjO&#10;L64oqynaULIwtzQzOQtJyIPPBsnAksKFrUlKHvFpsBzCOJFk/F7dULSi1i0ly4uEapawd1RpqC2v&#10;bqiuvfThOcCm+858WFFQONDUcPrUh6TN7TtwsLi84t6sIToCfECKJSwlh1eX5ih6n5M3NzkxRChx&#10;eWnxxMQIW04gGQLg9IcnYSMsG9WoIY3S0sKG5prG5prZ+UXWVJzbbAr7LXcVyoCqF1U3DpzbwURw&#10;h2DcfTe60aeUNwQkmbtSWkSy4cyN7msrxJCtrCI12XS1BFWfGd2Ic87MBdWryCyRgMQ45arxyhyZ&#10;zoUlZRVT0/P3puZKK2tKK2qJByDQp6Kstqm+BV5KSLy029wcMMoNOSu3b924cukiwMp2lMu8HHAH&#10;FKaGptbqmloawlIQjOPZ1trQ1kz3h/LVqRnA0cXpe8N9tytKC9s3t0DuC/P35hdnWtoQcWULy3ME&#10;ueYV5HAg701PLucuP/LYQ9e6rl68dP7I0aM7du4aGBw8d/48WT8qhFdVFY1WAfJYzKGhoYeOHSOK&#10;7/aNG1Pj9zCV7o3fI6qnrrp2DluP5LUNBTTWYeOfAbPLy7vRCNHpWD17pevJC5df3b/rpf3b4Rac&#10;1FzCBJ0trfrLoCyKJGWRVBoS6lUzNffAhpopZvcDb53G+qCxo46661ZGR0xF7izOuVYbZ3FOt4Jz&#10;FuSVlZfcuHWHCHiok2xNAglbm5rHh0a4qHBDHoWFymlrwDv1plvGEcujKbKLo5dTqKO3Qh1MISek&#10;YEUVFJjIp575AgetqK5u6d7U6X/49+++9NKef/wrEU/H68O/93e3/MRP1j/wIO///IU/P3fpXDQR&#10;hjGifsFxi/H90Ol1hQCuEqyiGee9kPUBCQKDlhYUVZSUkTdYlldQnle4PDEzfO1G/tLy5uZmgAH8&#10;sgXF+UOjAwt5iz/+Mz/bPzo4ODpcJv8/5usywBVu+anp2cqKmrIdu4YGBx88e2FsauZidXVdcysp&#10;XRNTMwtLqxWVNRsKiqfGp2nbUF1eA5K5PE+C6jyTRpeRQHX0i6Zqk8KOSBkOnE1S2NkYxf+uLlF2&#10;/catW+cvXbl45eqtvoHpMTrYLrU0tx46dJjg7bPnL7z93nvXe3qWZ7k3jmGADQ46FeKqqqprG5ta&#10;qOeeV6TOFsscF6QPEjl/ZYkAODZ0Q/59H53fPDz0xOtvtvT3nzp+5Btf+PT1A1sHtjQNbG68V0mG&#10;GnbsCi5tmY/ub5kLPCd0na+SjqRk/LkZRf6HQzjTPPgnWXIwJB93GcesKkpcU0MjZ1YNzkHoSri/&#10;ay+qb4wCX1RndWwU+7sKQsqlQsI0Wv7E1ByxQzbui/JLipHqeCcgUwKJE4RKT8B/ppwthGwE9Tsx&#10;Pm8ZJwq1MtFCIGF4oFTFDU7GdIc1wW0LAF5KklM0osSSVR9pP1onOiJDlrAz9YKnvt4CwgWJDkeU&#10;WQjtKptoEZie94u5c6s0CEF6cDrgZuD4jma11Mwl6F1FRkBnsCqV1ctpQvjh8I8ivIpLRETLtKWG&#10;ASvm06gkPznMVUbnzszsMzVNSPkByJg6HTT1IyNSFWscEiMFK/QxuOMqFKxoEYsuHWo7V3ijot35&#10;+T96s/u5C2ej+gsy8U/2H35nc/uS2nYSx8goAXWAf5C1+sSoCF7LJGHHFoVlYhiBNtKf67r6zNXL&#10;L+/Y8eK2DusAgZnIcyqFVPNbUXqP/NsKIAkwT24b5cJEUXn8ksI4VZ8Yjo4gn12QeoHtlHQPUkAV&#10;V2K9WW1Qb0pZgWirls2av26kwDl0FtOAFlHZu1IylXsrLUbskWw6QnLoVuzoqgQzDQAYQoKNyL6Q&#10;aRFqsuuYhSYeKAPPMmrt/psbCtTfFYAUOBlWQ7Us4UCqwWdcW081KKTRyBOgfssM2G0oce6i5+Xn&#10;UAyCiccr0ePdflGurFzK2KmupWNgWS7kIzuEzlOk/KGJCRxCQGbsyqH3zzz+xrunDu9/8/EHRWnS&#10;tiNIQePGzcDAWDHBHS5Poy3QeFRqR7muKiW7YbKsBJlJMTtGNdCxSaWm8RGy7IsrBNLNztNyYnkO&#10;JIG6Dxjh8u1zupURo14UbJcEr+p58jVyvvE4CyJUHCHkZysjnzmT1pBThI2WR91PCthRnTqPoi2T&#10;93BRyCs4OTU5OjZK5yv8IFRaYFwkzRUoIpWjzwOoXCwhAqjPj5GtJYBMgEPUMpJKKGeLzpm/mLsM&#10;JriYQ6hggRaaBcEpV1ZVVl1WXIk9TrMxTiZ8C4SCdSBA1tXSxYXl3dKeqzF1AbqMf3g+fCTe8yNC&#10;8NGFexApoFKS6mwsBTscANb2194Ts6HUIMPyMsCMpKYouP6RZn8ZKEenpamdErOgH9Xyj57S+idD&#10;UF8OdGRhL6r5psLFoA9J8vt6M9U7D/Fol3Ue/QNZGb5V3YaIxIiSt9CJ0UMVhs4iNMTr/c8Megj6&#10;N6exfwmfOvEmcrEQZbwE26QBPD9sp4aIuI+YmpyV4aKC57tu8NAbNbUSfJxc22CRm85a9DTVaum8&#10;8BFbA4ViLsuc4JzPzi9R+GV+eZXqLugIJWw/JAbjV5gzhAgBG0RAfVIVYx8lowTsvzzbsEoGCZIF&#10;30brUKyukPNF2K2YUeDr7m6CjpCLtaFjLn4C17Ab0GEsvAnsOX5SUNCcNjESJdeDBlhcQDfnNEEw&#10;mnR8ruHlbNi1eyc9rBBzOKYRCxQWm1+gxs8MtiEnGhtBWQwzs5yc3Tt2UIBFJWvujTe1Nm3avLGw&#10;hARPRGfuxPQ9JJBGr7QhUZx6Bym3i5NiCkOamNdDwq6lT2KXvISYwUTuL83OdV29hiE6O3pvcXYe&#10;Xqm2LZaCAaI92339hR27MF6hRyKyFvJz53Nz5iShipbQt6UIcJSLsTvUZZMGrHNE9LMxojB7ajiX&#10;wgbgxPiYWEGV1c5Hi8DnoEBdTCNFjKMGSPQpmkM+jDzyCUbNeuEdaswGo1zAAbqsAZaWVdfWN9Y3&#10;NlPOs6S8GIHPjXKLV0fHBlTBe2lubHSgc+uWXdu33e27w+pxsEeHRgb61cUCPsGiVFXWVldUTU1O&#10;DA/dBbbFEKM1Yx4I7YbluZV7S4Q95CxPL0yDdeEg2lAIOoVjH79ndX1zY11LY1l1Bdk6x06fPnLq&#10;g/tOn9oyNPji9m3/4b6j3bVVXVUVJGuh3zqFyKi4DyQkJpEkehHByUq21qdKPWiDaPKcIkVVSYnF&#10;JM6HsSFXVGcDxwMqFxu6vG109Midvl946/324dF3t7Zdb6r77eceBaeDvp44ff7kw/cLAgE6WF2l&#10;xQb6GU50mownMVOLy0DDQHpnxgfZjvIKnKaE/qHguWo7uB1HSQIT7okwy7m3vaPlGy+yGXdaGyif&#10;AnndHRiqrqmDy3Z19ZQTj0BJbtVnwA083zA1VTcxyWloHBvpefQwp1LyytHj8isKhPEhU2SrjHKm&#10;vZRXRiljV/miVV05ZEscAKXP1ZbX2oPLm2KQYz2gItCcLZO9STnsJL5HbUpZV06rZIHrc6jehDBH&#10;Q10Zm7ajUQHgqpmEgs0Bd/qngCe0qQ3YiawE7Xrn4S8bykh/K1wpzMmnlju2ZhEoB5At3WwLKPxM&#10;fcWcuSW0L7S6iRHqIE0hgvJXQVepSAcNLSFOiDIkkQvOQV8+LA4C2lxynQmTDFNC2J7GRiglob74&#10;mxTTJ7bPFrBsAsCNbyYVEMKRaT6iTgb8kUNKHB8DgsyAvQoJj1hQ/Rxq8qDiqDKSVkGsSp4/fa7o&#10;MdEHZanIllvOkfvPjFaJtQLCOMBCqkyB8tXqy6E5SU0qKiwvLSwtKyqDi0rnUrN4sXwr3wqyU2CQ&#10;mmjp7CuUarng8dNnN97qe+QjVM3cM1u2fuWhR65X1oDKqAOWirMpTFVBmOrlJlPCIKO4MDwFigRp&#10;BNjCZp8UDAH9F/AjUAdpnldIi1X8mfg0EVBqhudS2zwIK4NJ4GYDWVhA2CG3N3CENDxoSjsvF9Yq&#10;lAVaI1Iv4rTlkUhObY5FpXkX09+3sKQ8bykPJAmMhZ/8Xbt3AN4CW7Ia6NaPnD73xROnXtq1/c8O&#10;7Rdy6RfMF0UNDMueQ8Lo1BsDwUasENTMApE9NHFPfb7xGHAoCmADLsWz5siMlOoN0a010QVDqf/c&#10;xta/uXXz+jTY7wXt+CskdW1qxmq/ahBLfY34gxBw5kUytB3xJ/YU5Srct1vi3+WUVfoH2M0yjFOU&#10;1tYRuUT1KL6qwBz38LYQFQVEKD+auQScB58wvvA78i+nU9lQcchE4OfKEscwTxud+K818wsdY2Pv&#10;b22XBu0gQyYDH2dr1aDQNfuikqE83oqlMGaX+orDUZmp0SjRgd1GbF0srAA+KS3yFOG7eHx6vm5h&#10;6c3y4ltq+pEDBEOFdeb44YenaGjLexzWM0ZbK6qrkQYT96bqGpt27d4Nb7p0rYctJrrq+PsnOr/7&#10;7d7Pf/7O5z6HGB8dHg1EOUYSY9Apzmo5rVslrYs5nJ1YkZwS1gfNEPKjtivgFB+NjAyjFUx2bmNZ&#10;Nr/y8qG/+TNP/82fOnDoELQDMqXzvgEZTKL7EjHurB5VtNCepUptyCEuhrsrrW+DK9cuL/MJbi7t&#10;JkFYObnyDFZXOyRYGdN43rAxGDbD4ZqIjAM9jCgVOzNUWIFr8CXOwb6V6ssxTj3kdhmCUxPmxlPg&#10;caTiaGL5sMfEjaCYOLW1QjtLigtUlaiOBo8mmZykfcUA5+bhYooi0KwAY5CRST27sXGGxGV8jiHE&#10;9CGPTZs3Q8D4+cmHLUOTUkp6SU1NVUNDPdyGuyk7m/hWqR8L4A7VtTVmixz5cjsq5VRyC9clwotJ&#10;86Euz5kzZ1j/Y0fvI+COphR37twh8JriYpEfwaOjKCw483333YdT68KFixcvXVJhSpaODrZUBpGd&#10;rkRdlgvzsKu2ljE/feUKs+iqrya2DrTu9QN7Xj+0K46lTkqaAraeikRI8G7znMglTQ5UTu7jH12+&#10;1VxPx9ggmzjsYbJmvCI7FPypvJTqbLNcAZZKigEHe8umzUQsEveppiQqEEBZpgWpJIKrcoAJreNa&#10;Oqc8i2/BD+Mgf/rZL+pg3rv30f/wK1t+7Memb92ikWrb5xR2d+/qlfP/06/e/5U/IB+Hf7745ncB&#10;vhVTu5rD/qiW5YziQMhfhh5VYIkmGPLXlEIzMG6FdxqFRBdgneenZ4itmx4ZQ6FR+5qFBeolK8m3&#10;ovzYsWNVVXXsYGSgRDK+wuSVY1Dc39ev/IJHH+aA3/fhGeJPPyrAQ0s8nasn+ISGu14eXaehRE8h&#10;P1y126BDxbu5/RmnLJzJFtwrg3f7eRxFQ65du9bVdd2JDCVAuk8++hjhllAjI7x16xYNmqMRFUXF&#10;2CHuGV1NKFbHzVF1AXAThimLz3zMQMSxD84de//DHZev9VNXuK31W1/6HHmv/JUY9tjrjLPFjjMu&#10;Gf+pGIGxyAuMTHKkf8Qa60CF29BwA+9V/mMDKp2yXpACHKhyjUtpAuHRjZeACcftspJ8XYG3zgrh&#10;DqMAlNF9MolcFv0qdVjxFNjhjriR+yfI0s7hbPBBsdKL5GpKZUhcGPqfVJaUo2rdeZ8YYlEMSfdO&#10;ooPibHCXoE8FLLtMiZrZQ3vYgrHDii+S5hPLFcUjJCxIsZc8VE0foeQBcbqTtfBBidEwlBJRFpPw&#10;ePTCKmovLqO20KBzXsOrKXGA78Ov9FxqysHyw5mULXLoFb/Sdbmj63p8eK+o6NceeORW1ZrTLtv0&#10;7FuxONkr/unfOrbPXL3yiyff7RgZ+d0HHzy9aZPM7wj6sF9Npr5+dDlrlN1z/ajIKk4Dy9zZOxiR&#10;UTTtXfrKVoNdMGgo4gnKjJlGLnAIiwj/SKS2j2EYzz4Bwlfk/LcHO9Yke3nDkztnj06GnfmnPXpu&#10;ziDk6Y0UfilseoXNzm/ZX2vbF8Rpj64joL1BHERl2cSSUnDWb1L0dd2SZ3OPGYUOQJ9n99qahydA&#10;hC39Aw+9+tbJfbtP7N/psH/HF2Aup3VzVP8hSMQTg8noVnp8EnGQnUc1jc3J3fv2B1x2t605vuQl&#10;lT5JsJ1T2HQ4Io/eHS+IA3Foe6JuGCjxTySUeVUSRCmWHVGuiSjnYBnRNjGOY2KS40+SmULQKVG/&#10;pCofCrp3IRH502I9g/xiLZwappFEvq3wCp01OQymp8Ujiqk8tUrEBPYZYhqRCo/lr+jMCnAWaxAA&#10;w0BUBCh9xWiDACJTNV4fOwiUpUlpLGUgvt4LHH/iTaYlurWpXnGcQvbppKQnVJ8kZKK/wM+zY5KM&#10;xOubciPfKj2MvFejtnWHPZ4VKx/Djk9iar5Jsu/rv+X3a5Ep8d24TzreRFRnGxEEmd08Nhd6mJ+h&#10;xadiEQwFapP457bRcTIEr9dUx+CCADjOZF8+deHyy/t2eGl8KiRDbVlIOCqEEoEOMqdqAbG8EaLr&#10;EM7ghKFmKJJr3T7GlGNfsvchrRz2JV9LTDB+J0wjOeKJLMsuiDt8Yj3jn4qvyWhm3QCQZayGUqCM&#10;ifPioWhK2zp3oExCpYh4aNHRxipehpoS3q/auhrOGlG0VI/YuHEji4XywVdq8ItjXrr6h86dG8ua&#10;coL20tIAEdIV2xbGk6kFFDhmgYOIb4yNjA4NyQSwmqBrvWPJe758jP6J1XWowgaZZZ2bu0OdWn6l&#10;UJALExaTv40eE0ueLnwQm+ACno5cDCYpmR7VivXAQD8Tgct7pkbWJn/lsOJoMFKqKk/oD7A7rIqy&#10;cgqWOEXKBVcYysDIAHouWjRgJMAcdsjGNlpwNRLQ0L61nSW4dPEiCpuqvxcWE8jPsjvFmAI4kg4Y&#10;Gs7dgjGoKnqgCRQdRpUi+Jff5AlhdKC6HHv/VPPtOz/wl19v7e09t63zdnPz7z7+MNGITEq8KV0j&#10;l+zwtOKghyaic5B0k082xWCZayfaWFfcgMttmKz1y03bnr1265fe/ejo7QFW+dTW1t998vjllsae&#10;FsptSxbc2djy+KlzzLF3UysFaIO9cFKI8qJCN6vpSPBcIgKPkvlZVNQze4/zpdSPklJx4hDNabn5&#10;oOeIJGObaD7OOxVEIsxQiXrFEemZ2Wtc09O+5b7zl5hi8fTM4I72ucoKHRMTXZbxEAzIcebO1pZu&#10;CINWfTipB4uU2sfMpWTxPTVAYanSmgrcRAgckSYfZ8JxKj8RtpZxs6DS7BU0n/2OAxoXBwMpKFEq&#10;BbqB/kDBQjUZk0UvVhRhdEGEVjAk8GbnWQdeDgAXmBPVvVDUuV54aV7e3IJieLFSuT+9MqEoykSG&#10;Y4zJhcHl4m8JTzOCoghtcaEo+RKc15p7nN8o/iv7wmFucXZ0snCUuUWP8lFsU8SYqUIXoe5xM/Ft&#10;v5ZmDKWmBWQYSZgqiU9BD1MFNdW30XeVzSfZgFpuARrEKZpX5T95rgWAakyCoZ7tuvELJ09sGR66&#10;UVd/s6Hx60eP36iv57uxWbEpwWljMSWRweT8SsWTrgkuHdUDYgpxgSagGDutYwxJpogNEBn4kQjk&#10;5m/6lvsV4INmNoTFKElxZZlzDr9ROldIaA/INf/FypgZXR9CveeVv3vvLqXOOgP5wQ8/evzcxZd3&#10;73hxZ2d4YmNM8GPVMQdydmYQ82FYbK7CF53YxTRQcTBxtFs4Q3xZEGUmeDzgtOp7quJ8rq3l098v&#10;DTY2cv1rRwUlzHKvTakBRSQ/BtEkWqeJKVgG2pQgWcX3yrUISfIP6JWzQCIyEVoYpAye2IoI0UxY&#10;sPPpnKhFlJMMMygg0KVE+1McikHXtNSISdTDMGAXdlqa46Szx4P0H+fRxFJ0jE8c7u17df9elHqh&#10;FlhHxubK6IVahse1jCnJKc5X3B0mQqOljaadgAKzSwhdeJBMt1Rz0iIwKIoocz1HErSudmHxvZrK&#10;m5jgdFgzuUCTWNdXr17hLNFWlSoJhVJJrLDm5haXlTW1tiH6RvErjd2j/sLn//xPW94/efKXfnn6&#10;madRBciiJQ0vFBQeF4/mDf8MQ9Wb4pF4lD5JttwCdoxgAWtvuKgQS6YZfFbzOPe4P7jGh0sL9/HJ&#10;ifdWPvNpqqadu3Ce9qYMSeEeyqNRNAdRMCpTiMsM6GseFLICVZgsP+xnGp1Q1g15tmf/vmnnh5aX&#10;V7Zu3AhiNz07NzwySnB/ECq/5XBw+zmOxPDQCBX9oG0ZP5SsmpigKSfAngsvwqMdf5+kqWmd703P&#10;iEiU1606oC5ETraMaw84hoxZWwgm7IBYIj6BjUZtIIQ9ufG8WDeOIl4dZA9ZRSzp4MCADvbKKgm5&#10;JO6Dow0ODzWQcNjQIECElkhoJ6VqaQcqh/CGwgGDbt7oudPbq+5lMgNUb0hIIhpYYanqMSvgJYew&#10;J4SQal6XlPT191VX1R49egw+QQYQq8Sk4CP0IZHovXOHvrFQIOXqKGy3Z8+e11559dKly8aJVGMY&#10;PgRYw4oo9skvVoDf3XU1MJynLl8mSP7IzTuvH9j79pH9Se2kCOV27dcw9kLRD3pOFE3zySBxGDdB&#10;dqzlwa7bH23bHNQVF5uIEsAiY6CxrVUV1epiNjFBwb5IUd8OCpyfT8FakmeRHjSAptaSSudSuw3l&#10;212a2UoVQ5THPwFlFAm3urqtY9cDxx/lid1f+V1izQ7/2r/Z+hM/efof/cP6Bx+kue/5X/3V2mPH&#10;Wz/7WS64dPXiN777V2Ha8dtImrqgcmdQY2gSTlteWcnZUUgIbhxSroqKZa+u0nK+jG8N9RPjOFia&#10;W0iR04l790CDkbzAUISw7d9/INQwMVjcyw6q5VacK5QL5shKAuLmHj/Kk8DsIOmbLkkDuqetccfq&#10;ECqFpYX8lWPD7FQqntBTnwWcvpmIkhtmepplJOsZ73pPTw+dIyBdGpuQNdbR0b5t27a2lhZCWdmu&#10;2xSxozILyUFozNim5H7QepVtwHlcWYHj0jr0KjEuIdF1kNy+8Mj7H33uL79Nu4wru7adOn7w8o72&#10;3hbKF0S7EogxbZ6QIjUJnbjVjFoWSX0RYESmiOwQBWgmYjjIIyiEUynOs4GCDJSVwcgn1Z3SdRWk&#10;kuB7ZCiRmQvR8gbaQDjLiEaOqmWYwmy5LbcaGRkPCZ0EdJCngE3PopeREKSIWj3c5XKDQiNBJqHY&#10;KJ9lncxiJU2A1qf2fsvBlaVIJGa2rH6o3wxFsRWGkXyExGPD0uYChX2keYIS95IYLlIg20vlZBJH&#10;ibU9DcA1NBEvfFFZNnhBxMeV/xiAXaLZp3qmHpjqNLwnUKi2oOjx8pr3VwhxUOkDiUvJvkQw6a2V&#10;/Djm/A6x5Q+t+q+s/OpH71ff7Y8N7S2v/N8feHReBToTazbbvmwBs0/i7AffiN9856mrl5/pukqR&#10;o9++74GJMiH72e77CWHZJjqnU2A+9oohKdTH4Svx4+iiIEZxexcnE/2Gd1zBfdKLZdyEFOZHqll4&#10;4vTyCJPqz1bXElmZOBmlOESbI7QAv+L0ZUvkKnMeffqKues5of+leUORLZJ9PdY8bqj9+hibXVsK&#10;V04UWpf+TsaMvRAPjafHInu11zh2MgL/Jy+XCDsVtFTlpsWlbVe7m/vv9jU19dRUa8bafQ2QUWsZ&#10;CTR3x0OpMTFCa8zCHKO5p3NheHrQDCXw+Nf+d0/xG8xOCl2BEHb+hPRHchlTiFOQNMyN9qLZ0mVT&#10;8EFThzh+OG3CVV0ZEF7qweSoYC52z+go9hrgd2WFeosjIEJpifrLenCCZiX2SZi7PEWd6QK01TVS&#10;jdTSfkHphMzTQ12gNuY9GgZNqRxF7+1e8EHVpZjhKRjos3KTOE8w6MkDNurq8x87ErSw/hQokDZ9&#10;ZWSfXRzTz44eFyhUyANeD9glSEsIVj1G6yf77PsBdvGUMEuy5Q291HScHK64U1wcf8rerCf1TwB2&#10;2WVpEZvk69mtBCfGUsgJnJDm+hXIKJ8RygabW6uWmIwsJ6dmdm7b2NgHra0yG6z96tTYhDh849ar&#10;+3ZIXOp8K2Vew2YHiO3kbkRnEd1J4K+U9DAME/YYk7KssQUXEQXpax1BrhnnYSIad14KCzy2PsF8&#10;vV4B6Mc6B+XHP3nWJ7Y7/gnikOzvx/UrvhteKHROaJ4aL8gvXG41NXWQIf3HqG/DNXjjPHgqSODD&#10;W5LLtqjAaTwLe/fuIRBPJ7pgA5oADjlFBZlf8leZSiYj802JtLABgvGuB+zCjMJ05DIeQUkNYkv7&#10;7txR/dmZGezfBLBLuJCWa7S4+PkbPWCsXTW1FqMG1XwBgTbAG5QpI+5BGU5m1jwavSVGE36LkLMa&#10;II5a6ewq8BSHlEscU5bQZyxvxkMIiYlipXxJBdgqq2rr62vr6qiOhx7NabdkUO2S2DnQXEgXumEx&#10;1YFnZbmtbePe3XvRyW/cuHn69Ie0r5F7KwfrA1Oc7PsxCEDjUk0YZdXzm6ejs7NB4H2AdIB1shfK&#10;CQErbb3dt+PKlc/8xdea79wBpLvZ2PBHzz11m97aLU0ONCHiR/QTE9dGkFPjl/WMjGsJ9NAcw1iD&#10;G5r9CvGUKWw5FsfWGbNPXL5GMN0vvvtRx8j4izu2vry7/aW9nTea6iQd6CLsbwQgwFl6+OTp9+4/&#10;gg9TWoV4oLoK0KSK23HfhbnF2bxc0EfE39XJMf5CSjUWnArtJ3wniplauBvPLb10re2bLzG2ka0b&#10;2TFoBhdRS0srp4c14NwQtcAwGS84cvXkeN2Yguxq+oe6jx0QxhbiwOLbZzmhn2RR3N1FJZeIFFte&#10;hAKJF4ctT0xMWvOybijI3viyAbsQrBmRxLnLeFp2MFMSSoTRJ74SN+GaNc5p3k7gspApO01YImbk&#10;gCoj9/Eko3X8l0PJib43OsFvziwlyqn+ZH1Ymjw3Z1MUbC21dFF9qw0jYOBJ/RNaZwjMuqWMNzfh&#10;4J9eIr3EfKzDxPnVK+y19L0oxDplxPzGCKmVhk5B3BGbjkkeAldeHEV6O9nfRWbiR06saQFk2pKg&#10;W9t9/Faon9feeqxxD9ODYmeUKKMIFXiyVizhJxLBsozsknquu+eXPzy9bXz8W5u3vrJ9x0dbtt6o&#10;pwWlBVRaQyw0DW2rlfzE7e1CB5kmFn+Sjuubi1fYN5M473FYYuCYPnQHCoR58WPrkzGLajREOd3J&#10;LMqhQq7KAnM4iMszMqseDzIApH/LVHFrERXIxjG0QM2OVEbQJXYX7Ui59YNnzoHWvbJ310s7O7Vt&#10;VlWTUVuNVb69s5fU0Za09pycGUWpEMlVxF6BeSB0KIJCv0gQRPNu/WiDffiMk7rCrkOtdlRW/E97&#10;d20rB4b7f/qiAQWLAGaHYhakY1VSbtn4V+ieNnJUNQ6jSHH8BWRDyGVBXAFoHUoheJiYTEEBVCSy&#10;CLvCCSxilrwo+WQiEBuK2zlkRrGuAb6ENpzWDsfD5pNvglunQjjJzBBeNCPNy7vZUPfk9e6e+oYJ&#10;bDwCSP0twCHZ9u47a3kcMARJVIp84Q+QrUJpXHAxdPGgMEVZpqhZnM8gRMcW5D81twRad6qp7taC&#10;ijjYlFXsGDEyV65cQSqTlX1vapIjRCASOMLdoWFkzsEjxzjTV653cfVDRSVf/PV/N1/f8PKv/Mpi&#10;UyNBXZEyqTB9v4KUgzp5IjItphlaVEhoCVbzKx1mk7VDUcyYwp+8pKYQjJuoMc4lUV2AmHf27z/8&#10;ne+cPHHyr3rvXLx8SXFJlN9yCwh4CZG9bDscH+hHyu/EKI9jO8KmcKAJMjiH9ktsaE1tXdumzcAS&#10;4yS6jE/gfZxEUyF4Ps+Rz/Oulbu6SpOQ3tt9wvKcyj05PkFZfQqHOdokOElYX/GSqcNiDgwOTExO&#10;VNcQvVelQ0hMOyF+jsgVjZnLiPm5SjHaOjfCRdl7p5drAD6IwOUCKJDTi6nAXCiAz3pSI0xKFTZD&#10;Nf60BpBl4DMwxcbm5o2bNuEb1vKi75CTTLdpQsaIqptfvHmjm8RVhw5VmNdvYB1Ui4EMYKLhSssZ&#10;MUeV2p3E3cDTC4vL9uzbNzo+fvnytaPHjj/3/Kegd1BIgE9gIxAQRkjtD+7z0EMPUczuG9/4JtMC&#10;YyRXiB0hthCvn6jKiqaIQRkuUqLov8b6HLl1+9W9u94+coA1yQA7Rm6njn/M/sMZKC3PLh7JiTBI&#10;gstREa+p7gtvn+aDm831mYwMbhg2QzBQeBrXc0wYBWMmPxQu29TYyJ7CHQGYoBRdps6W8+YQ4G+A&#10;FbNUDCQzBcVTKAcZAE4i0fGS6Mqrq2144PgjPGX4nbcnzp/f8uM/sTI3d/X/+rebvvw3CquqT/zc&#10;zxz/979ZVKeB/fZ/+g83b93AlyjMjvByKkfk5xO6yAZFV3W7f2k2reRr/GZkpHEGIREQOPy9Y4PD&#10;/b298Nam2gYysECc2X06S1Bk8MGHHoL9ErLGskexZ+FVNtHpBgPhNdTXM3HCCVmEkocfwgS8//RH&#10;VyrKx1C+XXlHksmxXUIAF1VbIeI6FTEQiAuOuhm1aor0nETbExfNm5wcx4zFk0yU5dGjR5gROCQK&#10;Fl25YZYE1kEbaP860d6Rlua2iiq6KpUD2/E4glLw8JAHp2QHq4YcpEMnTn/mL16gF+QH9x36xhc+&#10;BU5HH8lgCylrF33YsxY19cTLk0gZZyiIGRKsrtLO0lr47VquyR2CQQVZYtGHcMDWwncKT4D7ofuG&#10;mWYykBhmSc2LpqDmEN58XaVV/Dmv0dGJmGNYd0wNdoSuSSFAgYuyaexRTKSzLkkYtak2BEewSh3f&#10;EF8aZGgMwuKCuYRMi8u0IOg3SQk1ZWmF1y5iJ+MWhgP0Ch5L/oGfE4wqhJivDZ85mC8jxwxTNS7r&#10;KPLleCA2gPVcR9iFfh8nLh4U/yT5jyceKa/pmZ/B1AADjQUk2D8uZmksjCQ3Y74BvoR4+lJ1+c+9&#10;/nLhxETc7Vxj028ePBbvs8dlT4yHxm7+115/6703j/TefrF9+3c7OjwJQyhWeCOsJkSQUWJNIyLr&#10;P/HSdEk88KAzAy8IyFXzUud/ajZLUsublkBj6cRNGIlFHXsQH1h8JJiFkuyCNh2RwV+FVH7ixZ/d&#10;KCx2MYVCQm6K8eumGqo9DSh97GYktvPP4KsB9PAcl+uIDU6M56CuNF4/BhgdgrUqSqWx98mQq/4U&#10;vz+xQdkeoQdFSqxTk5b6mhv507GPzt+qr50oLQmFW6wvEhHSDAlLCr2SyhT2FRFy4kMtDzkHn+fC&#10;nIa3boJyDp748G5r61wNTggAu2grGRqIF8UFpzVjqWVC4jRgV15I0K0cjDEh+qH78txsYamGztIg&#10;ojHVKJBEoSXFCpGI5+LLynKIqCWXcNJ7Rcn5FWZNoFQprM9aWr45dDmOYF6+uuCpXC95r4u4ADlz&#10;zI6UAjWhdrcxh7cJZFe5kpTQTX2JORFrlU4mSCs5/giP7IxkpBIXi3ukWx8qIheotZ2JIfopBCqX&#10;HbPkfVi5/q0kYhv2kTNjJEZzk8Pbnzt1SWfOOrLPXEpqYfOp7JwqLegs+QJ7IHzMXAfNbThDr477&#10;++vGV+IoG/lJ30dWlpbD78yvklew3DDDYkdkVlEVQmShNGOblPrpHBs/1nf3u9s7HRthXm2AYLyi&#10;jAg7HnantQkho7QmF8VWrI3hV6H6EKXilM0hCcmxOycWPLOT+Sc4V8ayYl9im5SQHgFOamymapgS&#10;za71kR2x9W+UehzGxTrALp6VseX1e81QQkDFwc7IBs0hAuts4swpacOvoaGR8YkxFEV4kWLhqZNg&#10;WnMttQIONVGmzBnn8bPPPgNgp9q16mhZzN5Nz0yp+eOqZKgSBgMgSwG7MLxjWgGWJKSRSL6kv2pV&#10;RRVhrXdu3eJoO3U1tR2CdLNlySt4vvvai9t2mGLXUEBuquK7SpuNbunGUyQ1JRAdMCHXbOIkE9NI&#10;inWKVKz76K8WjxmNrX8DvsSgqOxR39BYjYe8traqugZnrJIkkCauyIkDNnKpYB3U2KAYDhXpOPjI&#10;WWhmnt4RiwtvvP7m//0nf/zaK69Bh1WVVXSEox0cSIaaSbo2FCAEAAazwMdJLEV9Yy0KNko2jnns&#10;QJj+sZOnv/C1b+68epWHnu/s+NPPPHuzsb67qY4VAi2DSHkUJMUWeNdF8+KMsvyVbZY6oPTeTF2c&#10;UgzAZRcU7k1in9K1k5CycBo8cubCz7z+Nn1auuqqu+uqf+vBA10N1WNEHab6TA6AnZPhFV+Sl9+7&#10;seXh98+wBbebaiEzPMMGbuiekfT4pjkYwmVvY+OxQiz6vEtjwyqCWKYcqbDgQzty7rYPVG7exPb2&#10;yqvdC/W1vW2N5hi5VASqr1GEI3VvOOZYSYw1ahBf39d5+N3TjL343vTAjs55UoO1GDr7CTNMgzPN&#10;QnLJEMK0ZgXctoh9I6j6njqXzVJhkK8oB8aC3uqcTm7iqMhEWJzWOIPfj0UnOFs8Pc6s+HAqAbOv&#10;B38gnx+2RaaOIqoKN0BpYjICVfx9ZQnbA0qKsuszUo1IhZIaGlDJ4UxosNCj+E9xMZoZ/QfR8IE+&#10;UMjRVF2nWkJHZ9NKgsAdAWBRgC6YbmCaLk1g7dHHcE2DTdhaqr9Kcw1B60OJ2OafaMPIU4wgcUtx&#10;OUWNqgyi8RAV55NMpHgYoJvLv6wLGw++IcNSoZ7y9oXXWabhCv3xFMUWnmZp6UbQ1PeHzi0q9Ljw&#10;qZ4bf++js0B1L2ze8usHDl4ur5qUto9S6iQYew3DIxvaYvZJ6qlNxEdsR8bYQ6AEH44147mQXBkE&#10;lgbg43ZjplzDBkFUfIWx8ijQcAw0CUH4g/LyysnNsZ+bKAdqfBFVpqgCLHR1NKW8F5gSCKC5JkE3&#10;AbNw2/yde3eiUDx6/hJo3RsH9r62f3ey9Gk4svbQJpzHKgyCbTly6NDG1o04GWgrKUsSksL2i7I7&#10;pMwk5yLZ1kz2CLDz/D/b0vRTm1VI/v/ta3t56bfujmaAncl/raI2exH8x8Lcto0Zk6FQa69oGhtA&#10;wahYgvamcA9TqC5XmKUsCnc7hrDMKhIbJSJ1nWUdCniiLsTZU7CcdVnrn6LuNHRIGrkPRqIvm+if&#10;ut49UlJ8o74O8aK/mta5QB5mMsZhfMUB4lAkJUeBKkRgOazGtTPddifV2xwqrAT9oEJ2x+PXRn2a&#10;chy5ua831Y3SXNKFV4W7u/j6zZs3UBmptM7T4aNQOd4tZgGVbO7s2Ly1fWhsnNKKDxYWPf2HfzC5&#10;a9eJv/v30N4BklgxaskTa4PqrcOc+vCDkrTiod55mmYsyaok3a4jzDBUQ7+U/12oPiRwSQZDzAuL&#10;AAOqrapU3F9x8eHTsN3c80WFnHiC0Sprqmw8L+L9YA2McOJ9yaftDd9iLYiXAYthTUD3sOG7b/aS&#10;J7+lvb2xoYloYFI+p2kEjhq+QU+JZhFOLy3jYhAHBFaYVsh88WzK9q+onZOSSRNMSjOLmDkGhpHk&#10;3NVpdW4sAbZW/IvwEQdquYG04wu9Vho5dU+Wlz/72c/evnmbsh3QCZIMtYmvOS1GMDFFZFkZkERV&#10;8i0vZ5DojI3NTXCmu4ODHGYUJiLCVMBQZcWMIEvjxLlVODQ4QCfc2rqGmtp6uAB4GqFOfI5GgCuC&#10;sm78ifNCHS67gIspWgd3I8t1x86dn//8F3EekmQMczx75kNiMHfv3n316lVW5kd+5Ecgm3fffZdH&#10;MSiwPNqEEdNOiW4dHPWYzOzJCLck32Tsb5w5Q6zuGwf2hLc2/EVBGpF7Fa+MIYobOrRtDa0z/08P&#10;Vs7jH13hBusxO8m2zAgxM+WGnBEkHcol3yTvAIUJidTT3c16tjQ3O015XotF6UMCG5W0vgpqJr3N&#10;ibHrQ4EC5RgeH/nss19gGOQkX/o//rfu3/7ty7/2L2uPHtv5D/7RrT/9k+nunt2/8j/w12vdV7/+&#10;zb8IzZtHy/c1PcPjhMLk54PS1jc0EGcHvMU42XSiRDkhRKV78/Lnp2dv37g5MTZeXVlVXlxOeF1l&#10;VfXM3Dwk/dgTT5AEAfWCDk1NTyP7nMzqMvmcnbk5urUgwNTUxZSm+M2D+3lDPbhb9XU30adJ41JL&#10;e602VDc9O+UUBMVykqMLaUFXNrYF+rAFMlOdUM8uU5eK3i8UTn7q6Sf379+P4KWzMB0ncAszza7u&#10;7kuXL4Pjs7nQK/ol3YoJuxMciQKUQz0HFVejcC4MDbWIIRw+eSaguvfvO/S1Lz57p7VRupI9O8JA&#10;pHnL+afaGe41Fl5fzTd9GZ3gqIoLIbXpD0HApCJP1xX7TxiR+QzML3QkBo9A5UwK5i4sYiUDjGDi&#10;EgNGB9Aw0Vq5s4DR1VXOIIyX93DRiQm1MZUq6fEwSvaRCDtOE1/k/Aqwc5s/MbqI1kwj/tJoFksH&#10;Fw1TMIeVwRBYEA3XJuCOcwNtfIqRpICd0BeHzSnowwhkovbJQxqOk8Qgd4Om4MaCCxKVS0/1BQB2&#10;6lJN/1z0QoL8F6V5uEBDAtglPDpO67pXrCqA3dDczLO1zaOLCz1zWvnE2ejIHVOOym8HYMcwYt/4&#10;E5f9zfnpQy9+h1plGmFu7ktbO/5s+55UICTqUaI3hCj5fq9sc5++fuXnTrw5XlL61b0HTza3KBYu&#10;lT+SR35ZJwkUODEGrAatvbKnqEppdAyXUI/MVmkQrFkmYfXX1N3gossh0GKdmGXUewlgxWsV4Vbe&#10;yDDHwwINPTDewI1iNNrsBF7Sn5Hj3DGCzmI6cTyjrlf2CW9ihQO01YMCxvVLR37NXpB26oHaax1I&#10;rnMBE0QxcBHnfkY2XMwq49LZONfvEeWcCGPHGcbpj3M00NrCYj/z3vsDLa3TiteWkqZQRSv2kF4c&#10;DSaps+3UbFglGLpdkgFPaPGMm1P5vni0fTOa+kMvvja8ZctCfUO6pGryIPQtcm7sg2G6aKuxH9ki&#10;BCWg5JsZRY+UhNVzzRSRFCrqpRYWoCdG62Tn805uiYpK7AoUBkWmuemeMMLYryDPlEotisW0tBne&#10;fcVb8nLbUhZEmtkyOAh/VTV3Fp5IahdpUQwn66NgRcr7aujxI2IJBEtDSu0HPzN5aSkil3Ldh0FL&#10;8TuWInvPw9ci7OI2KWCXnYo1bN4fJYCd0ZYkSMk3ZdFszFqwpHBbaNOm8qB1/U4xOHu9NTJ7J2JW&#10;ItSEyWiQiR4dTlJVmOT+6a10HFNUOZ1waBEpjwpaje2OA6L9Cv3faTe8CdyPOx3tvXsToVyBLUcc&#10;SsQ8az06hobGy0rBHRSxBaIKzArcQsA1QkymtBttW2SsHbF1gW86cRFWXCA6j33KtkNfSUKwlTMV&#10;mrkuRk1Sea0oW6rfEfIglMUOg+xWGVVnJz3b7qCBcORkm64HpguCwIKScb9h3h8/fhz5fv369Ynx&#10;ey5vB1onvq1aLrJFWXiRKuIP7IBtQRTu37+PWK/r3d2hl6kU0uQ4V/NPvsIUtKeeYRyL4IxJhmMc&#10;kxRn0/DMrTl50DzQ1UB/P4LDCltiSATiHZ5FruxpbH6u6xpvuuvq7VsIFIGCUs6Xwy0h2xscmDgJ&#10;1WIF99BgArATUSZLClUF91ODDNf9SFcsjtHaS4OHu+LgLiqqbWhAf1YyDdPMzaP4vLIAHF+p08t/&#10;yQIUnkC4hDKHQDl5BDwN4IdGExSfOXv27OjoCKoROg7wBeOXoe6wDkEa6Eo55L4UlFUSP6Hcm8bm&#10;egxATJj73j/beqf/i3/5Qlvf3bcO7Xvv0IG3D+672dwgnYGqmdEaSAxCMbwwRBkd/FMnTGNUpa0U&#10;dwgBY3EvItUbdAnzqYiwY2WW86mRmfv4qfOb+wd+8oVXtg4OvbJ3x+88dt+16tKu2koXvJOM1NoH&#10;i1KIrzRG+Y3cORSCe/iDj17Zu1143QzFtBgV6xxwvioToDOMEKRZqdyg7pkpNxTMJ9Uj2ZfIpXVS&#10;gsWEXH2lE/da/+o7lx9/gA+5TLGEC4uNjQ0Yj1Avd2AgELA6w1JYfWCocniUK6v7B27fd0j3IZzI&#10;Hl/LdBkZ7oEskZ3vdt2MmjM+qy5uBDSpIAwqlU+AyodYjtsN6aaysZ7BYeJsxvHMTmKmNPnDj6kx&#10;cVmwhbg+O57BOlYUVLAwBRS+sACxKEiFZLK5eUaqhTe4HBUwVE9hdq65oQk5xa1GR9HKx30SBRQo&#10;LZIq2AgakofJfUEn936BT4fLRMLYlRgi3E3Fl1PAzkvkQiK2ZzXWhNMmsJ3OhXfI95Gv0BiEjiQB&#10;guwyT1a4mWvigVmpvS81Acn/cyS9jC/+qPKdNpMTxhCSRLeNFRWRhqJiJSbWWnAdL9eSUFT7Ku1A&#10;BY+wTw+ePvO3T57cPjHxwpYt/3bvvqsVau9JzQLnq0dPiQSws4DQ36yoJ5+HFheKVqo66qLg3vEm&#10;di00XrYGu6mqjkyCFScxOvfU7W51lJTippIgKDDg/BhH7CBfLCku275j55b2LSz/mPvOU5qSKcBG&#10;lO5UVsZspIWFTxEUclYZMPHo/N37dz9+8coT5y/90XNPXtq9Q4sfap+Tb2KgKPSckHB7/dzP/a1/&#10;82v/+rOf+cynn3/+s89/6unHH9+1Y+ejDz708z/5Uz/9wz965MChhvqGK5evRmmkkD62uyV9wEp5&#10;JGjdZ5u/TzfYTzLL/8q/wezeGVGEUaLPpEmonk+Sny+BYUVb1r8ca8LMFMHD2hUVllXQEzAX7Dc9&#10;MyFIAmYSWQj0FdYaFTnT1Hfdww1m/DIlJYoZLEzbb0VZx9rac5xHm0piElaO9Wduiai/1VDnogdJ&#10;X0wBdvLjU7QRJIEijhJjXAwWi+sBA1rMMM0qCu6gIUc1Ar83YYuhMPLP5SsY7dWSgkjsgrb5jVGL&#10;Exy4jW9wvJEckL1r2BFttEKo9/0PPHTg0JF+ykiMjH72Tu/9X/t692c+d+bHfsxpqpTDKkaggtep&#10;fABnLH1lg/EappqeVzTTIsMRHaI8VYq8Ou7tog8938gcUd/GokI1otq8qaaubv/JE1fLSsfKSoE8&#10;Gpua4P4waAQDXwGbY4+J9wH5wKsQZafvKapfrS6lYVNtWnJdNddVmZ6CYmT7j49X48ReWiYoac/u&#10;3Q119SNDw1SBVYJwcRlsRY2fYe6URFSTFmLsOcAiDJVwkKYe7YRkXVPuH5yOdcclAwwEponAYFUx&#10;spgYTF9eEYVh0l+kiH2k+DHIF4Cd4v97+5gJfGjr1q1kxHDnaNqIecBW4uThEZAC32BBWlpb2EVa&#10;1XH4G5saac/havEUY1K8uQLB7IeA4ZIrXF/fVFVNxbSq2jr8gXUtLRsJHWNTmX5tbf0MxchGxiC9&#10;2rp6ZwPPUVlj39790B25QNzs2rXrfbdvsCmGEOf27dvHCn/44YfqA5ij1E6SH5kgBfVYW1Ybg2Zu&#10;QXnKpght9Lax0V86ceLlnTtf3bczjop17oSd+xBEqMs6uE4CxA1eTMwKDPF/w1LkvAROB2b3xqFd&#10;Ge0F6wxOGr8TJXVZTbuam5qIOBsdHiHDF9FOqGD7pi04QoXhyz5VNXmzOIVyhP7nEFpFb8EpISbx&#10;bhWZlEzauW1XQUXFtl/65YZHHun8+V/Y/nf+Lo8janHjl79cVFvH03/nj37rZk93GRpnUbG0L/pe&#10;0eJ5NUdJ1i5ELYhUhQcVtcG2AZVCOowb2Jrh0c936O4A19M1WJ2C6Zy1ugpce/AwnXsPDY2OSBiu&#10;5rHjrj6h7uy8dOoljCiFPmtJoOB5p43nLB8+VHj27APnLry4ZTNE4mwR28mqYUG5kBWwXX7TvWTz&#10;li2EUqKIc1+UcpaLHy7GP8ax4hy1tbUcOHCgqakR7nHixHvE0zmeZuLWjRuAdxFZwx1oTgK6p6xt&#10;0yRLIMVfDlJlW9x/5mJL38BnI6ru/sNf/8Hnb29s0rZT5NGAb8JUjVAYlRIiFrF1GUQSChZODRaD&#10;wQda5463cGzqsiVOy5SxJxQZEXYCmvRi0aQWBrkGWw6FicWxI3CBMry8j2Z5LAi8F7QOQB9UkO/E&#10;wJRBEU4UKgHpsBCWCnSlfQ9GF3DVmuAPRSSgE3HKmG/67+CXVlASwWGNWriBymCLtfmYU21FYCUy&#10;htvJCeUj57wvhxXY0iHaz0LBd0oi8Yz4WHOU1LdRB/FzwpX5m0Rqq16PrPM0ws5QToKZCnZIdDa1&#10;z1BUQm5ee3Hp2Tn1pUlsTtXpVogrVgq/pbSloA+fd5QW/+Lt7tb33hWykpNDFuIf7T/8buum7z3F&#10;67cvJpgpT9nZ583TXVef7rry8rZdf7730Ige5+L8cTtDAlof62Jhn6fwKCn8awBHSPN4omr1W3zH&#10;jxHRxMpcL+a0woGGpDX+MuaT3CrkXRJgpQ2VVSbNUhORVuAMcV3jwAfEe8I6g/tl2jyuf7/Wk6j+&#10;7FJRUmqNQsgWleqjNBPjxQkWHNGFYSBn91QshnXgOGHmwjFRDUk8BoFFgw+lnQi+jANoRYp9k9yP&#10;pRDfzAyPnEIOS/CBoBNeY+1bmvr6iLO78ND9Olnys4esB+8W/USYm1QlH0DUd7TVoDF+6xPXluXO&#10;xVR/oCNXQcHGM+faL1y6+MhDio9eXsEkdspq9IRVgD//5X6klYbm7Um5arU96qoOHHUrWDRFTSTO&#10;ztnpqYhvCVDH5odwQPpaqBt7SQmB9jA8SQJ7YpywatIIwknpR15VWaxC6KzwWDHLyZ2fVh0rzq2a&#10;OMGlS6l8kkPhAnp5qf4sVRGgWzdSZLnJqYjIt+89BRmg9jEikXx05cqUbLIDFVSaLWm8t0GYnJKw&#10;jkQ8QU4Z7fkE+UOPwtevv23cM2hg/SseEekI2fXrz+x6Oo9rJLJ9m5DdcUE6lzXgNZuyBpyOM4CD&#10;0DHW7mYrOq5PLGHXmxPEZg4ZYChd9Z65foM4djIKmV9S5sr+9trpmfah4fPbO9yuFde+crtgler4&#10;YMhV7MhlGwwvUqRYcENwEpG3FTk+yYoOZvOKg0MZCxaIuyjmhFrGeODAOzBi03DQ7HAls0gdUevv&#10;EysWdPKJIxmrH2wzk0Ehy6hxwTNbWlqodqIEEVyvg4PuhS5gDtnCBNH7NEi1eClWvtECbQHURR05&#10;G/IIzzHHksvuORpJEchqJ6qW9JJh3sNgnQkdhJqWMma9jZGL6l2lYVnd5OkiygLIQS4240kltJXy&#10;ZwI+TJTdNfWpzifwRSW/Ev+DwBQHbRixYscdMyOJI84jIudeqr6MMeUYlChPGTSlcyTwIYnKDl+M&#10;4K0itpIy2dQOLoUhKXOTLgoz1FTRRIT/8Iq0K7esLFaJKbxTgBQ0u9CpBp4jAoAaIfRyra+rc1zC&#10;DPNG81SUJe2c6RRbVEiWcV0dEXxVWBJoefe9f6blVt8P/Nm32u70k+56q7npjz/99I3G+llKDcSW&#10;R9CrwReWCipSbrUAO0sEh1fzuTSwsBQdWiTT2K2IqZzkuDivnZyjeBHRS3IePX3+Z/76lS39gzdb&#10;m262NP7+c4/2NNRyC5TWBGcy45B+4sImuarUH9U3rLCvrN5oanjk1FlI7lqtfMmML+L8o1AA8QZS&#10;GPLzdtbUPlhWeXIBYwcRuVJZhcNGo4mDI5kWElOhCauLB/c2/vk3ec5IxyaFAebkjA2PobVCt0gB&#10;NFVmGEkn9CS4tXv7njdPsiEE2fXu3DZfJo03lepJSA+D0VHl//gXXbTR9Y1dxsqFqqSPaWmkf2qy&#10;0ajdgF3K6FIOY66VncSMFQQ3W4fp6dYZiwuqi52Mox1fVLNTosHpGbC8hEQhHIpVVjyBulRoI7Vd&#10;rn0rG2CRJrwFSEkUVHxmrCShCfxGZUV+yxNfTSZMGTJF1C4foczGoJl0KOkQdVCSwiwB2CVMLVJi&#10;1wm7DG7UEUgxO5nG9s0UqEWSy8mp56Ldo+GiAWcg04toGtWgp/dc5AcYFjAj0wqkgJ15uNufa5VE&#10;yMF0NWj+FtBB5BDk5u4cGz/Uc+NvfPNbW4eHvt3e+esHD1+vqrFfRJaxgKd1StT6NQ/+GceD97Kl&#10;VNlT8tS2y1oqRgwyLhOvcKgdHJWIn+Jy2AJKxJTUXaNGoTZrwd0dgYgKSsbTG4V/ip8uLaEpMSgS&#10;HIE08fnzHgHjI1RoAF3kHbKNO83fU34kH4gKP9PS+KX3T1Nn6tKeHcqqsPbPg9cDdngqUERYy4OH&#10;Dv/j//5XgrayF6XoMfDin00NDYcw8ffueeW11+KThOX6Pztran5157bt/2/SYD/xLP4J0MVNryop&#10;0rLKgF0QvaKC5UVjI5UMH5JDGRLubcdCsh/4LoiK4L29rPZlRjxU+AvMyiHP+Gao/oEdQMFwXhZB&#10;q2aRzFn33xVaaEI30zRfCgoITUe575Ei4dD9rSNjT1+9xj8H2lqkqirVgiZZZLWYN/h/gjfcrMAO&#10;p2LZiClaJ/stPeHK4LFIYugIV5RaRvj8stDr7yiKH4NWZZgYKvREiYrhoSHMb7VCUTELtWvAtQAK&#10;3tDU3NHZefDIEWrh9/YNHP/g9L7XXr/9xS9eePJpqe/ghhSkX1y8cu3K7ZtErZPKlyiU63mNFtMN&#10;E2JN1vZeHmBLX+u7gi+9FKzAinzdsjP5kpoQz0zzTXyAqwqEAQVa7AIIGBpsHxu/e/zYlq1b4VwO&#10;e1kB/+IrqAwcZ8XZ2XKhAA1aRKCuQhVXc2oaWjGkh0bGUI4LiooBIvLk2lqsLC4gMhSVBUZGQDU+&#10;RribMgVmnP3uUmFSoez8l/mrhmuhGIX6i8qrbErCccgmhjWRawlx1DfWgY8rhZ6viJvQE8ZiKoVT&#10;abPFixC56spqfG64N9ta29hfloETFz4TdR1kJICReA9WlrmGhlBwDgURkVToV1lNRXBbmLhi8dFL&#10;DIc31DVV1xC230KdjdIyoD/K21W1bdw8PjnOl+FGzGxweJiaaID9JMaiIznSvnCYbrPLq0B4d3r7&#10;X37l1a0bm1UOtqeHunXgpG+88QarxAhBZ5AKDLiVKoeCRGciKniGdqgJ/1+le9TfPnGip77uL44e&#10;QcAFzduclNpg+1AcLyYSzCGksn6bK6XHzbEuJqeAh8HsHGSnN0FfISOlkRhSDcBakVbqZrjE1rCD&#10;GFqMoKaqGsonuEJ1/yrKgFJJ5VCgE1LPX1HeEy6pqFLklN2AWvi/XE+5OQ+7jB2cFPQ0EmB50Tc2&#10;0Dpev/bv/8+VBVqAK7KVkcEdsMRQ11QbgvL8g4OoFLDK+sYGngi+pvxfBU9JObk3PjE8MIi/F01N&#10;Z5/SAsXFPH/z1q1UGCR2enyMHPpynSBnhcN52A7GJi5UWACxiFad2S2pY1GBer303HOF587fNzR8&#10;dfs2XD8usaT1p00uU8YGYXcam5pbWttUSFF3U8Z9SBo2GoCYgpWwjT17dnG38xfOnT59emDgLneI&#10;wFjUUAgeNLltYxuqqBbNkjQq9mt/tMR5x06d2zgwdPjE6f5NrX1tzX/9Nz7d19YUEQ3BC1BGtLZO&#10;gkihBPEHRQV+XKeJ7eYrbFNkwqpfziRZro4Rs5IR25FRiOjHtV9DJbCGpsAolAmBStLaVYMn7OtI&#10;A1T/Xir6uTg3q80XsXNU09fV4AW8iiurZZh49gZ6capoCEad6t3Koybh4rp4SWHaOK0i5khxpTeU&#10;0lAYkKt1RAI2DoEI6fQ4400YSGQUy4Ep+ETFK7XRUQw6BexkR0Z0qvdXOauWjF4rC5QI5hZO50cI&#10;m5agD1BevWx1DKURBWAX/kx+R2R35i6K9QfxYvc7SyuOlFW9t0ipbDeygOad2snXI8KOU5bFj3wK&#10;NePEOxvOn499oZfN/378wf7K6jjgcdd4E5SQfRjMIfiDpuD9fab72i+deq9jbOSlzp0vd+4QuSUY&#10;WTCEhDmsE0+RaxxuMwF2yURSo5e/ifIdsR5lq5R/Df8SJmd3Y1hv/glSicVKejA67E59Mx2RpygP&#10;qxS6reJAJQ6Uu+GJGKHTYDyj0GIUU5aNNtgacyBUMbH8XTAlUFEBAWaI2fUxl/WrlGkL6a0yBMQ5&#10;/ylg5zVJ0DqbnQ7zolmZY1djK9fH92VgXXa+Ypz5uSXQ/9joOEXf5Md2XioKyY29exvv9G6/cvXc&#10;li04pYDXZdrjMV5xdxiXCdYdrMqzibAuvsgasgUcSaQ2pxsLme9sGhx+6A//ZLR9y3Rl5eaz5y5v&#10;64S08CZE7yYlJwgVdcpn7gYMxPVMIGMFnMtsnWMl44SCC8bBzGypBG7PVTV0togkWViNeiKF0ElD&#10;pD4RYReplWTvaFKRPhOF58wLFSjFpvvcUQoDr8ijjzzS2tKKPOKMIa3gpbQq4M3cklPUTW3JTke8&#10;WDr6OA4ZDdDzPUwLndmEgax9NT7MTlYAdnHjJEXfzwm7KzmGurUPo7mp+biwO9lK8WD/M56X/Sn7&#10;MFJcdXSshSc5sDJ/KQLhTFizqsQ4w33FpsO8069E5qyeopiotUfo/oEUpKviAZjjrTvI2bLwx+Ae&#10;VCsQYCszzHaBCw7w0zF2D8Cuq6FOc7J+HwZbx+DQ/us33ji425WdVP4VfIrzix1kiDzxJioiwQxc&#10;XbC9wrH4IUMDsNPp8CvbFxGe/TYMSM7nmRklvvmgqT2wRx8mbsZx1P435Wux9UG92T2zs5/QQALP&#10;aAkzwog78Dg8aphoPO7SpUsAdirZUYifzzhzSjXxNHkuaQdEsH+lAlXQoCgzrcq21Mgg2py0QQoN&#10;rSyppVphkrTrAAd9NwHsgrT8UWoUhFgyQZors1IEAgE6sJKcd4QNHRPtbUnMZe2xt5JFah8debbr&#10;6nc7d0R9vMBZ6TXrBXHpd7my9F1p4HS417ZLKwk69jGkRhidlB3/TuqYBbqrwat943q+kR0cWj5j&#10;jBA7QSAMfIzBs2JYHwqMlVBRjVlHuCiWSP3uQOzEkNlfVmgRwwywjwUHqBgaHgRVcSA/YVwKY4RI&#10;KuvrKirLa+qqae7BG7SL+05++MW/+Gbr7X4mcm57+5989slblKhrbTRdSClQBS+1jNBRg92KpIW2&#10;KYeA8AwmabklNcP8NaGfWFXuEHqLtt11QxWwn5f32NmLWweGfupbL7f3D752fN8ffenpW22NN1vQ&#10;V2UDcyvwx2Rrg8mkOQ+ougkppkxKxbpych49c+HtQ/vtQKLMVwnQE+/1fDf5QUb2ryw9UdeAivH/&#10;p+0/AOy4svNctBvdQOec0Y2cAYIRACNIMJNDTs4zGmksjaSRrGTJfrrSlWUF2wrX8pWun8dWHo0m&#10;aXKeYc6ZRM6h0Uidc0YH9Pv+f1VVH3IkXVlPLjYPTp+uU7Vr77VX/Nda7ZO09ZvBrxHB2qjwEWTj&#10;BZK2aZLMX/m9J84+sCe2wPS4ujDX1taw1uilsbuVNuFUxPqu3srBYb5f1dndfu02IYbUbU27M8Lz&#10;7jmnlmGqGaGgkUiFKwTp8kVZ1vYPJBnCSe8FyMsVe7PdkgYYcoVL/DVl1Mm+CuqKPwVJZ5/E9kyu&#10;QA1EKXja6iyr4IcunKE19WYIKSP5ZZFAPAnjAmbCRGEmwMECeE6dJiACwh66MXT46TiiTYN3hL0k&#10;gVxAnUx6wtna9c6NeyUKmtc4dDVRVYhCE6TGGo43X09NRxXyoqtpgoALXy2TCdmxwVGfGX3g+mQZ&#10;4h517Fp3DD9JktAZYWaNOcwxDVKO1yQexpkPnjm7YXDo3W+8wZcPrl33qRt2HlbVrGR6GaqtwuhQ&#10;j02n57ZynfwaJYbFxQ16cd8a8Iy6YzjsMibgHZ38yvdDGQP5REiP7UW0EjAOJxhKHxxOYUgttJLN&#10;BV/l3opyTE/joFKuVW/3+NgEHh40AaUJMhWCLSnXS24+szOug2i/PKrmM7yXMvan5y/is//ubTeh&#10;NChHJq3xEfWkklVR30yB9H7lV/4/wCiAQvW/8PzEuQ5+ZgYHsGA5jSaCY8ePLaupRdsCZ8HMHzpy&#10;NBRc09iSh1taPtrakssQ/9nvN1WUcd2TE6oIxjYMdYgDpIl4s3xAAYoWOYWzXE0D8hcAQOHFJx3I&#10;lriIXfMSfe7k84h4cgEYGS3PDyHs1MzIKxExNCiL+3MhEFmmXf/JFlG6GyOXUpw0OQqWUHQA9eGu&#10;4ycutTSPVZSrNgpdkO3cjXoZ3gO26GSeyY+nZtvp/g/TKDY8xXTjKRQkEHanePe4MCDfXRAiMrJa&#10;2L18zn7G5wLgiFRBzGxkMGyOnTM6NoK0Xb16zTXXXAcBnDt3cfMzz2164olL73nPKzffSETIWAB5&#10;9EHanDxx/FJnJ98qXab5CdrIZUCBGdZKeGnDRpVKFzEof8zspHwe9U0Sm0fAQceujTY9WovL0+wE&#10;mFRXT/fzNVU/0nGuCaq77lo8Vp75QsN3FdBjFHgr8FNiVYL2AnpNYTvuAwPD8dc/RMgOtDkFSgng&#10;UfK/GOpds2ZNVfGylStWMEwcEGDHUEGYIkY6NTGNC0+3dlH/gIf4cRRDdcRe6qL8vy4gXVKC42CW&#10;UBvciX1bU1vDImKl2gkJokoFLBQLCm/97Bx+xqAN1PQTx0+Qc0peOX4xclFlD9jByqvQVSqmMAWh&#10;gn7iK51dXXyrobGR9919vZU1laJ2+ZjsxRcLE9xHmbKqxoBbU3k/JPiDoqIs/sjEGGA9gLiDw0O9&#10;vX309mpsaGZK4NI8LleG2xCqGhwYfuONN0D8tTbVAa2OHljkxtJfFX7kdnnEEObQ8KoqqxkwU8G0&#10;49BBAwretG6w/6dfeflsXd1f3HarKJnMn9DMwhiUS1cUIQYZTMFkFNYR5CGGaNJxKDThHdpiKafg&#10;9NzEWE9ygirlRkwI08IcFi2VQ4q0YgrYQVfnO86xo1lW3ggI1thMlwaphsX0BhemY3SIUku0dS9U&#10;hbjLlwMA7/oygca40jvYf6rjVF1tff/QQD3R3by8rz3ydYi7oVbvv/qdr3zhq5+9cPF8Y00tflZ2&#10;dBQIC+wqzm686XjEOJNZpaAeESZ+ZcCTY3TalJtyeGBwZHAIhCY9GtibZeVVzDakePc999AultVH&#10;7sITiJoQsfKeMjbbso3hwSi4EReEgfB5oO2iVM38A/ev+cznNk1MvFxfx62hRtRBajmyO0i5Zcbw&#10;ISM8kCIySK7kkZNL82g6vVy8cAF2wUIwqrGJMRI6Tp0+ye3gG9wIHsIoamuqGR7cPu7FTVkO1RD0&#10;YNjqN7x28KGvPwKkrntFCz+v33xdZ1uzZLCtNdFGREjcRMIux6RSZ+htsohStFrwFNOL1AXuFt1i&#10;pKlMChHAV0LfycRK9t6NYdRjK+IsbExGKCRdqXorKzqVWqph+Sh2uUSdlPgTj+MNMsLaKTJiqckc&#10;qrdspNXgvxIaSMhcXm3Rab+7F63MmFCRExXHg7MvLdN8wksisz4tlaLoZiguYbbMklHiiyhpxdqb&#10;zGDXY0r4cOygtCADDru4jyhFDruIErvXlvW8sLxVoNfP6DbzUpzCLeg4xZLJ8anx0QnCs8ISGjAS&#10;95JkdHMPijXeXd3A5+eUaeii6UtIp5Iui97D5zhxbI7OvWNl6x3f/db8+fOxNJeqqv/oljumHIdM&#10;1zRb3JiW5EYWGotHfH7v2dP3nT316JoNf3rDTWe9AeX1lhtFcibcoGGb2fAXG4l0N6bA3QPyVGwi&#10;UUK10GH6ii/9fbWftDI5taWy0WhhPLoYcGKxhFhMSnnGh0l5TQdBI19VmVCh7RvvpoBOImhS6g3S&#10;LSkujykKKmXOg8sBFMumKFM2EkoLCJtVvfgkWGw6QhuYdtjFgsbYY9SebVFCyVIwX5q5aBYhH5z9&#10;2kr/Sq0UTotb6/t5alqNRxu2Jo5kOCFkA285sX7d7c8+33yp83nVeKWRusbG3pU57WfUgycOHEkI&#10;vhusgBPwkkc1j5sPnbj1iWfO3nvX4fe8++i6NTf+4DGIqr0aO00ajvUfiUIHyawouw1IqpskzlYv&#10;Y1IKmq/o+TOHnavLxTRECD+ogrwGcRUG6VpjUd9aY6PXXgzerzZOdQQTjsrrog5JZm3t+qr64UEy&#10;B2dpgsR1B4cGEUbXX3t98/JmcU5yhSisqT5UitPZVE28b7nEptX07xmpZH8FGRSTmRFzkHecEEuf&#10;EYxFhokvR87qtPRx9F0zWT9SPFiy0KaQROXLrhmXijvGveJtMifpKGN42Zjj1zjkAvORfSW5oM3D&#10;3BvFaepdEuPKvWvqMuOExFJadNi51oOPdCPoiWovX0EPf3zzRgFP3EjByOllPStbbnr9APWm+6lz&#10;4mSxKPMqxJZubSGUbBx3nEg9qzGcjBVIBtp5F0fwGa2RryA/oFuO8EaQGfbsouxatOo1LaYoT2zi&#10;gIvLZjMWYiuWhgMmn7soCTEXFCDCwNah4PFdih0j1GI/ohlmLkELYaeoz6leBDuab+GP44KIPGLq&#10;jJn+MkPDlIKZFAQX3Zui+HbYmduY3yZQ8mxezDcSlpcYBVqmOTErJhwBQngZsBfdGJCsTJuQYDbK&#10;TFgJ9SLA26tr720/xb1OV9fp6oJhqQKbsBHijZFmJGNbAZLw18kAjoVLtg9mlcbjW/B1vsIKyrBS&#10;SCuh4WSlzCXmlBO1QKkPan5gYnjSlqKh8Sebgea0uoXcPTooJOfYM09A5g13Zq7AMqKUE/hM4U3q&#10;k9DWtgIdu4KieJTCqay4+Y19O19+dc8Pnlh+sfOlHVd//m27D6xbcdYOZcjKM6xJJmQHg9CyRkQz&#10;RAmaCf0cXN5LTkk+SNtVEwqJ5wqHHX/RU/EMwjkVrO0fuPp0x0e//8Tq7l7wdB1A6t5717m2JlFy&#10;6Cn2HUvPwWHnK5k5RsK0cs5w2Pnk2JNmRHSJbWu5+fX9zO0luJxtW9Y3MYVmyCQrRJXl6xgjO5eV&#10;PD8uJya2uWxAckTc5MPqoa6KDArynr5qc9PXvsfQ2aG6yxXhyFBBOZka37EL9ICelq5tG7e9vJfB&#10;l41NnN+0/oqczqmP2+uEqmBiL4wWLa4SLF8CjxgVg1UpJXmghPGYjCl1Jyv7LXxJfCzdg3F28DpL&#10;tMValsEf4jWIJCM5T94CxWe6ui9KiBQsuWrrdorhNDU0DY8NS5k0ElN2k6VMlJLwPYRG51+SPvgj&#10;BM+MYaZRW433ONaJN+i5VKNmgci9ltSHwlTOMpKjSGg1mxXxaLkOO5cssO8ybDb7yo0R1i/mw0kW&#10;nUmxkICuxZnCaQneM+KSLhRg+c5p4aDw3nGmi0cVM8NEMPL8BZqoCtKo0YVCZ0qXj2Rh4f5TZ952&#10;un3npUtn6+vPNzU9fuee4+XVlCFC7XQiJDaR4FUCsdrPEAyK14w/c4t4b+YgXg2LU2ot6NucnhKh&#10;KjAwRhvj5zVEieqMV1ZS9gddBU7OJ4o3pK7YME4F0BaQ2phk69vUmBdCmSoEQjGr9B7OG+rLjQwP&#10;wl7wcmiHKkpexHoJMjsuT5f1kWUFDy1v/tLD92PusyBJpzny+ObVwZOfQp4ZTwq4finES+657z5c&#10;J1OXLj5+843j7e29zzwzee7c8ocfnjx//vHbbu5+9NFjf/j7/ArwBJDd577wRa2ol/+hluYHm1Tx&#10;6l/qoGnsqdGJfvpxyKmbQFSxkzROaefqrsJaMWg1dloooBRcb//A0uKlNNsBDEHXdXw0RDKBBBMR&#10;xx+N1r9MXXQh/SnIl2l0yUDKoxEYF9SW7EglvUf0LBRiu3tlO5lM5YoyvibTDEgZt7xXaVLzSPPJ&#10;/CW9bc2s4oMvv9ZZXztZXgYfDcczkKDQMWB+0pTVnkkuPCEeJGDktGYMhGeXLmEwSyZnyQmNQinL&#10;lhcsu2dgHB/7s5Xl+EkICUHdVMjC097T2dnTeRHtoKq8kqxMyJ9MW0oLkKxXWVGO/G5qW032x9DI&#10;6NbnX1r5ne9eeMc79t12c+vy5Qg6dG4SxDDaX33lpaMHDq1e2UZUBoimohlCGIQ7JnJPjJGONIQw&#10;YzwhzBWNOcl6w/6OQBaz5iIgqrsFNYYZYzsrCeGSLqWsN2AO6mFCdKp86wsvwMC6VrbApRKFlcAa&#10;KKQr4Oxmd+64fvmKFQNDoxe7upcuA/JWiGe/qqqWyccaCv8gGwR/NsnhdXX1bfWN589ffOONfefO&#10;XYCP4dJCJ0IhLykCZwQfwVXNtmTFiU7geSnGHxb53e7/J7gvHjuEO4Ft16WmtwPKDe72UsrjkUC+&#10;pMAOX/fGkb88/4radFP+P38JG5XrsmMHKU7HLm1qHJuaHJ8mVjQxPC6UH7jZYAfQzNZt23hz+OhR&#10;xNLWq7bVUI/sAg60860rBYmiohlTAZVTZodol8AIkwIdnD59BmwC8cDevv5LlzphcLilykrL8QwO&#10;9A9u27q1obah+1LP3PRsU1vrkaNH16xd87aH3kZbv4OHD2zcvOHqa66aGxmNAmLArM6fOw8NcCPU&#10;OyBEbatWAfviWcBrjYBDn55ETVDEKf/K+qEByge019X++a27MKAkpIrwHKgLECyXKYTHuFxGopeH&#10;fOLKsV94s9Q1nawl5KjAShrVrmENzjcKznb7wRMvXbOFX6UrucVqLA8GEq8oj3mFFMRV2h/Muqay&#10;hvIZPV09MPGmltr2jjPsd1QlUMFQIJHituWtPYNDBI2hZlYTfi+3Sx7x5Ekl+trlAQsbGBx44fUX&#10;X977ynef/N4Xvv3F42dOvPT6C9/4wde//J0vHzpyoKePtl+KlkYypyJO1CMTmFt53zagl0AcjA1g&#10;28TIKB0TmwBJV9VQNml0YBCDQOkMqoAwq7yViWkCN9fv3ElrY+qzeTdJDKPgKOpif41rF9INFDrB&#10;kYe3kekWVAF+pJQzYpKKEyxViPeqbSt/8MiKVWvONDT0o2fPzpLhwmbFTUxvLpwvg719YwNDVy7P&#10;9vf19vUQ+OkeHhwEzg73UDW3+bmurovMZhV1W+moSL3LK3kVZZW1VbXNTQ3RglYQY2SeMVx4r/KX&#10;zV/z8r4HvvL95kvd+2++7pEPPtSzorV3Zetl0Uk43JRg7vCw0jCKNF65ogSpc8WiADYSgVaME6jr&#10;MkrXo8ZFURq85DRpgYEhAPE4ubN71O1SaEZuGRemxaxW+0ikAaph6NPWDSJSx3XzadcIH0pcWBDx&#10;HHo26XVX6K7DOVgmEBsimf3IBuRXUKu8V5XZ8jJl7ldU8J5qI4wV/x8mApF4pguEpECS6hqNa4hE&#10;XSmQQnIKesdYQGqIUB0K4UkhNsStfO3zwvLyxHMq4MBDYJgWXlH9GVAM7AHECQoAIkVID5gU7gnA&#10;tYCV8AuD0VBFNee5zsJkJHDEbhV2kt7pAGg4jyKzTzKPkZP7L60tscsdvZXCNNA7+Ni3njx5+HTn&#10;ua5rd14tt4XNrTDwSIkNvZGU2BF0ZTuRdeWFJTiC2QjsHffCXnigufEXWxqaPvfZvOHhEP2HWlr+&#10;4vodEK0jU+ED0rZ3FowzlOZnozphKN+ZOsub+86e/uS+V9YND9Jf4vG1G4KBcMhc8+EaVRagPjIr&#10;nU9stcawVRtOeN8rQgAbXQDCgs0bhrQhO/6RPGJDydzhVYhpJQCpGo5qIaq2tzNF5W+To1AuIp5D&#10;j0L/Z6x7PNjTV+TMJLUFj+vcAj1d5AyyNAk+Z6alp7C1KeYRJkpokHi/eYRwhYdmH+IVcob8QuWN&#10;kzktVN5QozPFV/BuTUigFcKhY++t6i2FYhyOHiQtKfNAdCGvBJuBRgK/5jfVvmYjAYSFUgVqgc4K&#10;cSLAX3Fy8EqxN7bdiZPHW1e2qbDQwtzULEnq01PzM6OT42eqq+44cZqnPFmJwBI2hN3p7FRjlwPv&#10;xK2lkC5llol3wd0Q7gQXJsand+w7dNeZ9teuu7r97j18C/PjfF3tXc+/WFS89Hw9VR2o9cE+FRRO&#10;fgdZTaazKGRgPqK8G3aVcCaqiiZvGGIJZPo01jTqIWs0yV5GSCKsiYBr5gWPQgFeVoLiDG509so0&#10;RXCnZ5m3kmUlc8vykLVcW84F68mkn8DnkUdweKhRnPyy27A4y76iWHFZwj+EvGi7DdIEq+z6664b&#10;GOqj7GxvTze6vkS5eReL6+IFNociySNiG9Y4E+vcpkugaJhYl2hThJpXg9OkjBkAg12kCZFGmRRJ&#10;VuJwOEJ0wdiT4YNLvXPxPrZWnFBUSCsAcYn4PHGfpA7xzC2eSG11dSS7U/Ovk60jhkwPYK9CC3Yo&#10;iNmIBo3H48KRIZX9ybCWxF8gCagndMEuzCY81mxLaNKb1osqLspteVzFgfUqB5tAayggbgiQdMEm&#10;R4nCAqojgUuALvaPbl6jDYIoUnlrlWGYX5i+5fXDQ2UlVOxSp0LYOG27YBdR4jhGawCMEJQ8TiGu&#10;A8oQuF+qnCXSPMxX5B13uEBYPOPiRO0qjk76BXYa+RkAZEZGYcVqPxLOo9SADK4rsU/pBr5tI5hX&#10;yANpwns+pB8K7+OvVkrROvAbyWEVsowfvuYHXKBQ0rZtW/i1vf00n2AEwQTLy0vH+3uLBUZgaknh&#10;FNdj20htlhYh+4WIL4OmFA6PSeYG9MhK4LyjIxZvUG6l78CCpObYgLffX6+RVbMES0qJmSmu0tmF&#10;ZpbcAzHNpKCgoqR1Xuqur6tn5WXluho121qF5FGb1SgzsJUIglNPrt1kxU8tVGgnw8IxKPxibLPw&#10;uurEeWV+OFAngYJeByVSvlZYPtXrgitK+iBJha1DQRU2WqSiRYh0eahuSR7ziLKE7aBdRCCW7U1O&#10;Q/FSPRxE6ECDWIxzubAoC+ZwnaA64W5YwIMwPDREuQw8UVTFrquraWmhdVyDy5A0kSyB3+a6V19r&#10;Pt/x7q99s+XCxUMb1l5sbf7iQ3d3NNWzUt79EU8K1Lk2X+RUyW9hq0RhcG8Dlkp4P4LNLD7V/R0W&#10;V7oPdWA0SFi7dgGzCMQQRnX38VN3HDhy695D1Kp7+potf3X/7o6WhvPLG3kohay1JWkRQAZrUhxd&#10;PCTKwCnMqi6WBjEgUZZqChHE6KPYQpQJVoqJIq437T34yjVXA69DCQHRUFlTg+HDbCiJGYVnYb43&#10;/8ruyloSyY70dhctLaGeDzYWpi97nepnqKjDpAEtUzYDT4rCxxOt/O7jF95+F21SBIHKp/XldHkV&#10;WLqh8xcv0KWNEnQQFCRHJnNDd2+VskTzanoHj2zZwub2NFqnt5IM+cA78XGiRyKb7CTRNoRs5MhT&#10;BQUwASoKYeKRx0RowyuJoyfYciaaeZ+55oP5W7ZK6qYMNXGp534xdBVOeM+73/3v/8/f2HPHHR98&#10;/0f4/bf+/X+658777rnj3ttv3rNpLTH3cbogljAV+YXz0/IDFFFJY3ZhcmxyaHhIJalhJk4CLUE7&#10;LS3j3dDEmFJSRcacyGaw4ys/b8auXG0AWTpyPkReoDBegWa1Y1gz5QJec3n4CiVTkoQDlQATl4la&#10;5CFBIhqKIUM7wplxxL+Uc52DXJejTj9Lab2AN296dnqSeqCCraIUIU/5l5YMIa3QIaWEqO4ot9Go&#10;dCv57oXCk0J75coDx4998sVX1g8Mvt7W9sjata+3rehqa0NboMQA/yHxY8mS2CVJpo7fyWUZ28gw&#10;d4k7fyiNJh7VJ/BVvMahd4VZmq1dxpxZ2XA7ItxVNXBsnGdRMrm0c0Vwwh+i2pLagIzZwlBRAXk7&#10;KIDlOn5qrsWkobigSwGzGJtEUwx3iFx5LLTaptIF8bJyocJpWLDy9lvG8D2HmhjGM1YAS+cyUknM&#10;Rxql9L2777u/qblpdmT43Bc+/+CBQ2t+7OO45/ji2KmTqz78kav+w2/TSBGoXePtd/DhF/7uy7yS&#10;APvbWzatLysN3eBf8Li5rvo73f3h6LF2rZrlUlsFHbUyIyVDCgJzZ7wUlURKcTzTHZsHxSdKaCh8&#10;TNkRziApHJoOTbx0O+dLW3FPMvrSfHzryi6SZ1lsnTvBYdlx61zouFTYE9rbBjecq69d3T9w0+Fj&#10;B3ZcL5brMqgEiHRuIIFdFlpYSrnjNJ4wP9j8TlBSBp/8H2rau9A4v3DfzEJf4ZLnqiq4Dxl2ZhOA&#10;RKaJe5MJi5rrsvSXVQCriA6hmBGqz7Jy5QpAZwMDI6iqt336b5teefXIHbeff+fb6xvqeWSkEGQB&#10;LLHz4vn2U6d5IJi02BB7yQpkOOzC3Etfzaes6EWoUQuUsKk4Tb8ksQjXxAnV0JOUuGlQ3kcnFBag&#10;sAczdwz4U3nZ5mefnblqa9Hq1QCAWRGKQQwPCq+E4nvTTbvYDzjaYPQo4VTeVPZN6lMPBs2Olwk/&#10;dZmmrl3nz128dIlGnIRRNMNuEMxZyDmGwZiD7WZcVVqhrpIU4POYI9lBBMZEqQDqwhxKPz4ZSszS&#10;S8NbXYAIX0TfkEMKzcIoJHDLrIsrVtLHdg7UG5gsGC7PhYBnE2I8kBvf29d75MgRilCi35+/cOHl&#10;V1/Bm3P77bdv3baZQhjo/WrEQwcByuHzMENDFy92CgdkXkM+I0GnMOSUZGDtGUctFQQmaAQ7MY6M&#10;pK4ey0fWLYM5d+7cxo0baUh66NAhsAqsBSEBCpywTfQk8/OAZUorK8mQZQfxvLgw5AZQYd+5CEx+&#10;5MhRepL+6U27IutK29CxxzAUswiN94F2WRjkcYR4i9rZmR2Rsy8TC4JPzjfV7z54Ano535Tkoman&#10;ZV+clS4jhsb/0fCKicLhWFGpShZkpxJFARemikJXrhAhwSLlDesk0PLMZW07dFDbK+GQVswkXUQ7&#10;EVTcwVTgvKdoM60Nn2T5CEMv+1nf5nP1nkyt6KAEvsUctja3EFhlRaAB+DVnO9WyeO5K4Yb1Gzds&#10;2IhVgR8W3hVpeq6ZE0dMmGZRF4xisW+eOj4Bkc69ZurrL1+1fcPnPsdOB9VLaB3GT2lTUB7wAmIC&#10;wsJMTJL9ytvMOyC2k+4Cy7Ck4w1P6SJlEDtSwzG6uLdvz1+ve2X//V/6fvMFXHXXfP8DD3S1NUYF&#10;arFKczbL+Ci6CJ4OryB1IhNff/ZUcT0iXvFJkDQEmaHhYpwhUMOtI4XjsjNf0hnOxiXgWKLs2nDU&#10;+3BzSAlw4q2wbB6Vg65OuSWEzjmQh5LWLT/Qx7gjvwLjZbcyaG6Nw05JtfKnkqRiSk7JW/qHj5gf&#10;hqulx+8jrVqf4SvwA0RDd4Pm9CSuZOevJu1Z1L/YT2gBF8xKs51SQ2IVa8t5+4S4tlhMviMfjTwV&#10;scWUh4NKL8eTccSOFprQdfpg/9AzP3gu0v7gFS8/8+pVN2yNqY5RgMCK2FNN4dJbSypembV/EOSO&#10;u315XfRU9zTU3dXfM/n5zyN9RbL5+Y+tXf+tLWoxkZFr7Nn4dfFDF1lPH06fk/36wWOHdnRfwlUH&#10;sK695k17X5nIkXFvL7bwp4YLMVnWyBJVM9wFLgOc5aokN/GioaEmmyhZtZRT2Y24qLrF+4zss8HH&#10;vpYCpUnV4bAUOoDzml1iTbgEK8heJRl7jCAXwBhX0zoIqpYI/dgF2VyhzvIVbhch4nSzLEZCQu5k&#10;fwouYbJP4D/x10jd9UbTkZ1vrSl5voTu/Nfwe1qiadX0pD4QjHAzIklEc0N7UR9ed89kJvqWFuKz&#10;+8CRE9y8o6HOBJxs2+AMftgEfyS/VtIzDsVm7vo39uOte2Rl22vXbWffMSZuNISCW1h43Wt7cab3&#10;tLaJA5u9xGzrgQLRnx6xmjkbUX/IHlD7DiBtNINOVSw5ZuXO1LA4QcXI1edRsy3bBjedt1hEFUxf&#10;Cr+HcA9WmWnY/HWgZ4Cd3ozmfGWWGNgNO2+49dZbO7u7hkeHkEHy+Ce5dclSRo2WRaaqhpc52yFZ&#10;y3C5ed8uvl18cK4ZHp/Fh49nDkqKb4XmFrScs+W8J8OjpxdsrdzJzC6Tu0mzu5g+EqU6PswI5i3n&#10;Z1Qaj/qmKwSZJQlYcZVQDDz2Nzetyu6SAgGTp4tNrUtjEaZqRoxHUYeCgv6y8ruPnmqvrx0uL1OA&#10;PIUSE4EKDtZeXyNPm2YjIO2prppIW3ehS02pbCFCdNqySPZdPF1QHa92a6l9X2J9pM1J5NNMN1e6&#10;Q82Xkt2aPI53omub5pBJ7nt0GK4vOIZb0kO67B0UHoqxoLah0cUMaCTWcqvKyiFdSJFRovmEssLX&#10;5aKOfspkbGkvz+Alr6mtBswAVAQPAlZWSSkeMMJpmh8xEC1RImQ9a5o85iNb4GQqPKmRSmzvgKq5&#10;AWLv7elTl6dlxexl1WpQVzqcfZo3+eDS7n03dF2EMg2v9oUEs4jdJ0WF+0bNWYS6GUJyxPNyHSVH&#10;h+KUUl6Qd2Kv2ZGc/ZU5VIcaW5fhxRLb9rLbwg8Rr71kAasRucmn4JNErXgKzqGDBCksbStWtCxf&#10;TqAW5QEoRsulrlUHjzz0je+u6Oq+1NpClbq/e/t9ANMutDTAVtSLIqH/4LfJbfgn3CuyeU1RCTNV&#10;gTAhIpwaIueMyMk6Qmg/4pAOaD3YcWHD0MhPPP/yqu6+A+tWPXvtlm/ccv3p+poEZiHStAIfioTD&#10;4XpoyUeXMLF6LPrxoiPzQDZ4fuTshU4k8hQjXOhd3nrjvgPcu3P5cnQcfEqsuALhl6UPeCcq3xM7&#10;9LqCohfGh/gAPowU5Q8O7Yid4k0Dmpcyh7wA2TH73Sua5dxfAuMlUVcDpCw7di711tFPGScj7ljZ&#10;dv2BI8xD6ejYue1b8w2GSJcsYZV6BLs+eHEZcaMy5CkpwJWsFp8pvIuS5pYR0E7isIv5j02dbf9M&#10;jOZ8vsiWMy4X341vcfz6r/3a7btvj/ccW7delb3nDck9O6/ddfLMCaobRbpoNIplroXcmpXN4gvm&#10;ob86XQydawYKSHLsPT8ZElwRSJ8taFvEJn1NmX1pVCa8H4ntI++1eXCqbCT7xUgCflR7zU1a2crq&#10;s5c2UY8ZyHQGSWYgUU4W4Wruz0z1n0Ks+/Cwq+I+GaM2qUS3ciAu1s7jk/tPnfy5V16mYfHTWzb/&#10;9e23nqmp7V+2zOgFESbgqqhjYz+y+79Yk1KcMWeBsokN6RCPFsuRDTVLsMt96h8WfLqLv6ZL2QzU&#10;dGSs3p4Qq6AGJIEoiNxeg6yl9s9QJEQ6IXtYj06R7CRpQKPShuV3In8qGJ2KrbV37c6cViHVlKTp&#10;MFxAYTnVPeel+zc2q/o4Drv2v/rLlgceBAgIYIlHLVneWtLccvEbXz//hc9v+je/TLfwQ4ePPPHU&#10;0/zp5rra/z+L1uUS7lveM6RTEwIQhmVkbRgZEEDPQL/rp6ikjMaF26++mlcgh7JWiKLYUxNGiJRI&#10;B+SZI94vLRAEFyIwvhHki+mAKmOElCODxucHwNggS92d3a7IDq60sK0w5+ZUnEJU7v0Q8pi74oZm&#10;VGe2blrVP7ClvePslo0QmJocOWQqhqKhqeVBEnV3bxFjKuFNkmGJCIRDLixpWch/+5KizoUrjy4z&#10;wG0+j/qHXAQZBmSGfEbKeDlioLowEKJKxcEC6mtdab6S98BI7//K15suXvr0rbf8HVb+zGwDlbbs&#10;a8C7x5Z+/bVXuy5doEkSNKXuZuLhOsIzl6vsJTpZUrk85irJkcjdJ2Hb6A/OfhdYMWw2I3ExaMl/&#10;ZzEQDNwIMM3xstJNE+PVp9s7d9yAr4HZ5VmoELFmzdrbb78DR9zExDQsg8Q+HE9Ab1TT0Va3S3cp&#10;Z9BtgAhXzrKW3RcvKgU1rSIZg+EVl5/WVwLJbaTDow9XUlWacMpY1UKJ045Qoh2URGTBGsoCLjac&#10;WYpFEGjSJqINHOwovHpih0qiVqYY6tQSfGQiCQtUnDKRDc1uTrw2Tso+fuIEa81FGS3uN6T+Lbfc&#10;cvPNN5eWUzPoMm4+FhcMHcnOtAfiHPIVIJIAX1CdBALApOF1dBQP5jTOQZYVLkGQH30Izaanv3/V&#10;ypWDAwPHjx0js5FEXRIhwfChsvGc8uKdP4/OwcJwEUZbUVVNniyTgzI0MDwUVgQjITr783v3snR/&#10;dsuNpvyE7wl2oiNwzmIhwRYTPhP+ixxLOG12p+8EDw1mmhFYKh3zbz+kYnY47/5e5jCrNdFasXM5&#10;Ad8ur8wUZhSJy+fPX+CCJCNYr6YQ+BS1hCMxS8UEaYgur4VQWgbNSGiJ8boSjyPWtAOz1DfRBl5J&#10;Oh48IW03FqDO8O5LdXDpIofeVWBORqBKhc4TjGJXEg5j9amsiQuM6+Anal6+iiozTDWTz/Qq7SJ0&#10;9NQ5FjqGt4zmViV6UqUhkz2MKpKzuMKImmcVrXn0UbT2vpUruzs7uS8lHfm1rqZWOQguuB7LwxjY&#10;LHLjBeZNmyfBigdiXGAWNWgGaj4bopfXlovdG46fefCr32++2HXg1msf/dD9aFThBfPyOXASbk2D&#10;v4yoU5k/JZfm1KozQ9XK29+kzLios6YajurelXSutK/JmZmZ9wQH5ZRQLeKBKV0FwZj1hsWr8VqA&#10;6sUsyFq44Mv6yI4DNrXEJgvBF9Cz1cc5DDjXfuITktOZAZwRqiALhxGuQkeUFIm4lyWIFk4UbMpP&#10;/qhSvnZfym5gIxqJ420R3pSo3BfaVYSghHO3JNPWCsjGDznsQoSFgh40ELtH3EwBCWdWokulCpkA&#10;zoydoo1K9AvHiXwnPDXeOkjik5/85Hvf+16sO5jM3hf3b7p6Q6avAK9K7N+8he1FZRfmZkgG4CsE&#10;TkPRua+x8WfXrlnx8kuXn3gi4jkzBQV/e821r7W1pWNb3OPZZXP2e7L3Y3cDrPvQ8cOvNi3/sx03&#10;v8VVFycoOOApzVhNfB67Jvs8ZkW/Jh6RRM82h9ERfh4zq8QnFZ8LFqnCjBLOTFW8Z+fJFedMDbvk&#10;tJauHROZmonLLqVQo968gJEbF4wwdnF4CgIYEspYELbR54mjMFhqPFc47MI0yoaavcnGH8zTE54o&#10;ptnTxdV8ce2IEHpC/4fCaVINdVYEmaJ+Qq+Jc6SaK+9MRMSXR8dHgeY2NjdGkVr3qBCIU02552ZG&#10;yrHollDjn2e/2Fwvy9F7RMDPqPTn6ICS42ZkqHtLATzZe/Phw0+tX/f9Fa3ShvAWUBPAfZz7Vq4A&#10;UXDVSy9jnFxoaAhXXVSNlIKeWkExXYvzkKaaag4TCtb8w50jlSEcdjk6XpIwoW0+o7CLnx8cHVFx&#10;6nBQ8/SyYMCCLGrV+FPwTLEYp5wjTSAGkB2gHoCEUIbiqu3bbtl9M3vtbEf7+NSYMgzY+GaLCVeK&#10;kr/2plkdstMs6XCQ4/cxg4wHzJ4xyDvWjiMIJl5zWaVgX8ElkrO91toXyQUtCHzZ5OIqBRM/ZpxO&#10;9g2e7t3FjCX2t99IWiYcP0n+98502pTfJHtMeB0xtDDgkp9Ue2ZOQs2KhHbvM3vezRWzNc2l9sh0&#10;yThMxliWgOmMje+/hkONaQGhd9fRk5SHON/UIDHkDmOMA/xy28WeOw6deGLTGrs6spmI3Z7cxbtG&#10;R7rLss/DiSfFNzZa7M1F1id4tRKAlNfmjS/vtmCADoSbvfuNFCJBS0xdGcXGavIrFJ9L3imvy4Nd&#10;pUjnCaQnegW6RFThIFzHafxVGaPOcoVPUbOSG2pO7PHRvYwMDYc7mCOek8QAdrxKKldVod3ThQXn&#10;CFo1aH32jt1VGnDQayZtAxCa2M+xNDERnpDQpgPFTDySipXUwaSGI8mnPCDinslW9pwgKvZauukE&#10;aCLamg2VlJ6to7xaGH5ObjX43f44p2uAfwE2lbrkQvhamhaCpxIdmuAT8eDTYOHZ3tfMG1asMsdJ&#10;mSINN0hW/0upS8u5gKm2SiH/FdY17jZsvzkk+xX8GEwRXs7q6io6cpH3isZz1fMv3/3Fr605fLT5&#10;YufL1171pXc8iLfu4vIm7QwHlQLi5Lpl6WQ5CuHe5bHb0lQURT9F3fIx2fY12wF3jy8gNqtyLmTd&#10;XJm/v/3cL+w/tH5omJP3r1n16XtuOttQ019CyTNCXvLWxC4EJxGZDgGJjOA3z0bc1uhsAZbMlJIQ&#10;X6R8omSIcph9LmbZgd8PIrrt8FHa2vKJkw1duMB8NjYEQmykeNmNJeXM6ZnxMfM+Jo1sArk9pdUk&#10;qk+i/tgztdD6zUfPPnAH8SYuESoHFh9eWswXTLCS0qoQjqDjVgwOVo6MMZi63v6zVydesLdwD2wb&#10;JxcCoMbfpVwIqWbqgqgcRqG7TLXAQSwjBPnyqph6g8DebLDkfh5/zM4JJpCxghjJZz79N/Tq5PPx&#10;s+17f/Hn2979Ht5f/PrXnnnogcO//VvTnV0tDz4oyh8e7DjXrku5OAtTYxE8wxUNutWikCSk0sxu&#10;bA3oy0co31I2nBYHYs4BXYlofUec0I5X7IigYlOBwQexpakvmXKwbOR+ikWgUoSpbESTo5igyyVb&#10;k+2u7asNSFg91GN68qLAU7ufLLbSJF1AwBdr+OIglszyxsCXi4ruO3XqZ19+cf3gwKObNv/N7Ted&#10;a2yUYuZSfaGb86qaEpQhcq0VfCgS7OESTaWO4y5ejmiitVhdTLV3NCjbHXCzXIddPHKQdGyEeJMd&#10;QnB4p5in2ReQiuFUYlr3U6nMGFLsFBWijFRFmD9+F5XdkB6p/uNyjLAmqsMxK6UzDeIW7Lxl16Ii&#10;aJmgr+Ug7BiACviLVxVec82127dvx2F39Pd/r//554/9lz+c7FBKbAz9hQ+8f1lt7aZf+KWC4mLs&#10;/y98SQi70xOTXGGDGpf8yx8by0uhJ3x2miO5usL1xgwI9ybHl6PZxSVl1G67+urtLArmB+dCiDRI&#10;BUAJxYvXRHk/p1ZJgi5VKgrnuJ7CEqYS4QFFZDXsJEoV2XCzFabWHgo1FZXtKSVP20laOXXZZPnG&#10;EvIn4WeKisDqA5oDWXPh2u03P/Z0a09f+2Z8dmKM+maOtw7kpLyK5IkoojWBLgtV2IAX0o3AId66&#10;h/KWduVd+T44Z3XyNYZribgYxcW6Oi9RNIHxcFdUSeibXxkyOKm2NpTgQnw8Ne3nPvLFrw0WF/3R&#10;XXe0X7584eKFnm7l9wGyA6aOH6GbZMm9b9AwobKiTOo3jksQiOFFdmQ7XrPVFdWGvhKKUcESVn9X&#10;TdXZacX9guKlrINkdPqbjehFNiZ1kOzUcmUQkrYCOVOLmUsBHnzPoSNkkJTtvo2lIXuPNqC33Xob&#10;l3v+hZeh/PGJqWPHT3R0nAOSVlNbq2yYOdpX2Isfvjanx6JQk1rv2Y40SlVuCpNFJJ6k5jHtQmpY&#10;MCosoHUR5lUX0WKn+E1oxqhKgfwbG5twA1VVVAHStv2gjHftUqdO88icFPUEWQjcYaDhCDdxMfD2&#10;8klMT5NoB+OmLR0KCbIHsN6GDRuAuYGz27R584MPvY0CfKx+V9els+3tx4+fwDvZ3dmNxw2TEpuP&#10;oq3Aa6NAEoEmGk5B/ARCe3ou0ayc9GdSIMkagDbYGryhLiFPNjjQD3WsXiU/zvGjRyvKy6AhRJWq&#10;13V1eZWVYoGJUlZZhShVQ6IRKphQqFteLHbBL+87yCz92c03h6suA7qSyOGtkCDswqgOxhdvrPYn&#10;arQm1XLIksBfS+kigQCkvDKwdbcfOvnc1Zuyc3KZ6YyxelxQOKyZ2erKSoif7Nfx8RHEOQvBErAx&#10;QZzxCrKspKw86FJ6RFSmskLisjLgxmWvK+0xSn0hvhV2N0WkVo2pw+1lElXdExGP4AB1UABXtg9X&#10;PhTWq6+71z0H86lzh7cXlRpjnzp6V193I50g4NQjo2OA28vKK6w6z7lZXAiDZN4CIxGRqNwjsxNY&#10;L0bAag6tX0cofM0jj9BiYmDlGvgA/u6GuoaW5iYJbECdZWWo4GZci26FeI+fCiaGls+hZgtp3UD3&#10;H8u75pX9pL7e9thz1Ko7cPMNj3/oHX1rVADFSqRfQznXe4XCFI6LKqzizSoA7NIWCWdIRJ3Jg2bd&#10;8kL74E20bQ3Wqt3loHpo56GfoZNkWlQQWPIqxFYsRZCzlEJzIXnoogeFpGPqQCaZj4vH7RQMtw3A&#10;N1VbQVX8ausbGvj6iOZwSvFWx5NFyW92RrPI3g5Jp4ewUhKnWjgVpSUnyhFnJmX8ltmYTJ1osgj9&#10;XKk6kDAlbpgh7ERjcXE/o8vquCes4kNONJalSxqtKFDTAkW7JpfQ9H40j14Zto9/5yk4zB//8R+/&#10;//3vRwn+sR/7MfjAyZMnD71+ZPM1G2POp4V+Vvyob2qSMnaDM5fJiuVbU+P0yZ25t6Hhgebmc5/5&#10;zLKjFLHVoRYTt9zaXa5ymZmYSHSpTLnJkSB2bem4r+PMz+5/df3I0A9WrXtk1dpMUXmLJgGRS2+x&#10;A9TrLJIz65bjIFZe+1LtwuSSTVP9PKM+YmC5DrvsQ/6Uec0y4ZXQQygAPsIhEl668NiaOBOHRtzI&#10;+DosQGMAZe4ZW+IEzNhf0eGEOQyap9hd0LBow36+ZJsEws73CLSFGEtOrkAuFw1Wms187iPz/ViF&#10;oNK4Ap/YVpORrPfeITEJ4ebInYR49uKSIhDeQNcbmhrV65QSMKo6LSWSCDGPCbPrXtnCRW4/cgoW&#10;QLHPYGGRt+o10JWj9qjKaV6eufngkVsOH3l20+an1q5TDlchHbl1MIwobEesCWX+2tdeY/gdteLq&#10;EtQaLZlWb1KpM8aoLNKYjlQABbeR/HY8z1abHHYuCAGDSovTR+Fg221MUGFJIZ4LFDkq0ygOF64O&#10;qRZRbD6Ra0EbDIwM+slpWNjExi3r99x5B6btsRPHcN4le9r0INvf9BCjC7VIEsRSxDzLCUnpkTjL&#10;/KRB4/Ga+2toWRIQdu5kv2bNwVKHnanU/ou4QlgtKeHwb+KT+uGpy+Y220cmlZiDVEilezy5uL+T&#10;kZynNLuM3tjVpUOK+qKhGDQc5OpBpkfGDcJhl+3cbK5AMsv/krACa6deMaXULiys6x88sG51oqjb&#10;oLoCVHhu7pr2C49vWhOeKAdJJPvFPz3NGp/Lg8K0w5eYzTx/CYilNMPg/ymTibGpVIKCdvJgKjfX&#10;Ha5J5UNXieeKb8VsezkSxSnjNkFX2QzHk2Zzgr+HncIeIbDKm/Xr1yOzAluntUxhCpHSxYdTo+Pw&#10;H/x63JuQi2begUOyO6FJTgMfCrunxBgZnUpOGhojC49wVSkqZUW58GiUcFAGZCyRZsKDcUqd5b6G&#10;l7PuwXblqpO6pbVBTuFfo2oNDjuq1kCu6hJGmnkSaA8zTZYUM1g9NXVP+8kn125OPAsqVqQSXWoA&#10;NUdzZ/WQIZmEjh7S8+X5VWvfGJO2luItGo7s4mBEPkK3Vy6zsfN4uBJqXOwpLwRW2F9cjBXQKuAA&#10;SVxjIQhUKoELwfRKKBFdhUFQBYYI4/Cq51+pPXt+z99+uZGCPDdev++m65+469bzzfVkBWkePLqg&#10;I7tC3LHNe8V/SjSobBf4AxFz8G4xoRB5rs/r6kmJu/+es+fWDg793N6DG4ZHfrB21RNbNj69fYtS&#10;X+0Ejs2qCUlpNfK64n5EP+yXkt5LTg/vZVjpyWU0RXE6HGeREZBoF6ymNWHY7bmG+t1HjrL45xoo&#10;dyvpK4CRgdI8FDcnGgvtYZncWFLx7PCAtJol+WA2VXjDm10arJF02YNPbtvQ8JXv8q3+VTQVBIZJ&#10;/ZPL2NnMGyUGWKCS4krnw6HAL+1as+qagwGyGz2xeeOU6gIvWhyxN0nfxP5Sc2QRJC2hp0ZH1UNA&#10;AAiBVWXIanok2+Sww6maMqiE9wQryjZgxpHi82APi9s529d+Q/oU3Yd40/nd7zz/7neCkSFzkV+f&#10;uveuXX/xV9t+/f/c98u/1HTPPSCiNq7b9ORzj0ULcpuiFFyRu4YnhWRDIkRJD8HDjXOXyAi2pUTA&#10;8FqT2S6DIXao+yIKQCCAyYxOjHUXdFjcShMP/iGYUvYIweuUfx3hFPeJQrlhY8mJNskW8FNHIQCf&#10;4AAnm1QoPAtotVOA4jBwcGoLCOz2O1CwxuNwIPt908jIrq7On3j26bX9fU9uvepPd+8+39KSPzPN&#10;JZR8rS60KH3mI/ISJ457BLfFR3ALPUG2IjHy3CNdo0XMMpcJhAqnxSPnyrK3LC4n/L0OO77iKQ65&#10;wxQW4EqNlnGaB5fMkgUiYJx2FHtWsLtw/Dnb2BzKsTqxFP2mfX7jbTeFEhZPYq1T8UphRFPFdgZ1&#10;X6CTpddcc832q67imxUbN+z4H3/a9q53v/qJH9/4cz9PwJGvb/iZnx3au7fr0UdbH347vx48crR3&#10;oJ/7nJ6celvjv2QBu9zZ31DOrfNpQMFzwkViV0N7vFqYWqEtKGYHIoq6u7vQnABCIYHZoZESEsyO&#10;55Z/1/47HHZi38F0oDNnuLgHRaLgS8SY02nhmV0LZrl6VEFQ4ZhETtthxwqFsIC7yeKFtZQtJfeN&#10;Kgcwxe7lzde8uo8/d7U2yoB14dvA1rEJtDRqEC6YibInDM4KgcEAGheWPLRQ2JW/8H0AegLjgQZX&#10;6JsQPM4ggFdjoyNcEncAs4KXCpAKA1i+nMqzLew+kgTrOs6/9/HnOupq/sfV2zHCqqtqgN2RLgu3&#10;4mFw6nGnQwf29XR2UescwuDxoCzSPmIHOM9y0WEXu9oGqu1gjx/C+WBz4w1VFbztsM8uUy/UniUU&#10;L9lYaf615OkVasdxLQricLKqQrj+OgPbc/zkwMBg5/IW4P1QI7G4l156qa93AGo9c7r9yNEjXA8U&#10;Vch75jIksYeqYASk7x2UbEILadlCCcahyA3iUbvDvZfGkGz+6XndLV5PIIPLBGdYr5wpzGdjY/OK&#10;Favoujk0hAdNdY7Cl2uK9PPNX8EtYkusgGJzqFNo8XhAGDChHK5Pk1AWnuTWrk5Ac4OA52Fk/QMD&#10;K1asuPOuOxubm/gQMmg/ewZ3HlVs8RcIJWOqEKUVAZuqxM2Hg4bUdby0NAamwR1GEOE+Ztsmntoq&#10;cUcYRG19/elTpzAT165ZQ6IoPkSqYst6zM+nZBuGuioYlqjdAc9MiLCuoZHHosg/bJIlDq/Vv3nj&#10;wPrBod/bsydVSpXHl5h/SVnz2A4JCiaWI6MBzWr6zVyHXa6Ei+0TgjYOsHWrewcqxyfP2XkXXDXj&#10;wvN0icU9CgwESKkAgAmvpFgMu57tj15IOT8crKA2wL1jpKlJmUvOoD+rwsWSQupuUDACOUapI9yd&#10;nMZ7I+yoaSIGGqIutJlQ2UHXZtg6DSkGZHC/5GvoYy41EL+SiiK71lJKgBQVi12KS3HVmk1cWUnH&#10;oBqB3dmGl4meptgoTLAIGeO6ScrSW3QRINZ8NzBxEPnIhvX8uur731+zem1ncyuhCwQeY4ZSKWcJ&#10;NyBj3BhfN69UUr4DHmSAqXuhAg8ZAigMBhLWrnt1/7pjp3raWrrbWh55P7XqllvKKLZsGzBMscT4&#10;W7aEwi8UhlQeLhNulLLq1aXzFzcHnaoeDqrQTHVrHwYXq5BzCC2G4XlNvCRhunAsw8DOnBrJ3Ftc&#10;5pPgnFBQYNnknXIFGgd1MLM1nRjr3AcmyXoHy+XK8cgKCyubUjq0MHdlpfh8BwYHpXcqShzYEZFB&#10;OG5C2Ku+kI/w+CdKktWcYJ+hFolzC9FLLWy1bUPz0cQ4KyBqgZNKr2snvFLXsf6cAJN1o9R6DaIw&#10;ptnX1vIpOhomU1gmAhLY76Y6eHBXdW3SZMEbHvvOk3zxE5/4xG233fahD33o29/+9q5duz7+8Y8T&#10;+yFT/sgbx7Zevzkcdo5AKrrL06wuLtk/IVfv8ryC9zU331hX1/PfP1XZ2xMPeaGq+g9vvInM/Nik&#10;2VbN3eDZvo5Fct5hwf0dZ+49e4oc2E9du7O9pjZmMvfM7H2svkl9mZsvCS2leUhvmgAVhViwwZys&#10;1aKJG5cyyP1NroS4Y3ge+AlNadEPIsLVcwQ5RdczWXD2xYYd5C2QGu3KGjFGwQ47X1I/YdbKgjWw&#10;xd1UNMOUZYkdHUJqEcujEqvSWDjiGT1p+nruLMV7DmfgpsZ/+qEfRG5hm9JS7xSAsHaP+4gjQKwi&#10;v7TlCKSqwUJBbqyc1MTDs1WyFHmBbw4Et4ITchcvwFWliupyeaiqxaXFXSuamY/bDhy/2NwwVqlq&#10;DJkloz2hIarULJv9x55/6ZrzFz576637WltRaw0UpoNTCdVa+QqAdHpIceaFBsB6+bcePXK+vmFY&#10;veHMjBMI1CKlZPNAvDabn0wA8YYoK7MvDTDKBdpUdn8aGaix9vGqGSd2VVkCZAlJTUWOCMNI7RZh&#10;Cd5iaIxKEgsYZQrpH+nDNX7rbbfsuXsPfpkzZ0+PT03gL1dhSwsu1HaZHYLrC0SGqRqrFUaS+IZ3&#10;r+q8pM4FZjKJEsST5AjH7HkZbO4eiR1nK0xWq6jFueHZ0yWesHAUeo9Y25EN5W8G55EFmL7a2SoF&#10;2wIj+SuMNCX92O8p64v9FoNIfvw+XGm5f/UFlYKdcInw+QT8Q9rboj6Qu45BkXEEJ4lDPXjiO9w8&#10;NFSFYxXAXd3bf935i89dpfpWgkkq/AJxz/QvW3rH4VN852x9rVFnUhvD8o0nUuhJxfCAX2E269rJ&#10;bk8NCu/XmL/FI5YjRiFnPShsiExYdZVWQMiF/avgsd1M3vyKC2YWY0YAycy8GSsaHEAamo8o/YG3&#10;DqomRBdeOXgLWwwpxsm8R98oLypR70IXoUuywu1jDCg3q0qKEUZJa1sLMUUwehfOd6JVsj0oGUb/&#10;JfvcBdZTsNOSVDOkB01SYi1q7XOKyc8iWJZrapGh1IRCZn5ifJJZwwvIeCKwzZgDneDvuVRRXt7Z&#10;mnocdlzxbK3synwcdtosmjfKenAbhgdHEnjCEM4E3Wn7XcMwy9OSxW5KY3suBJf4g7H3BNFSuFHB&#10;BBZAXjgcHLbK5OBA9ql4oKq8QRzuciwWoPeu7YYyKL5XUrzztQNkv77tS99uudh1cXkjfbe+/q57&#10;yXsdLi+Juoo4SphvVatSpy7m25XfVYNYmkIY7aIZuT1kTVDl1saSf4SCC56nNyrnqiqPKssGed3f&#10;fuGTrx9cNzh0prbqdG3Vf991dUdz/XhNpRVVCMsF+KKcsAYsJUTauyYu5Ip9HjZh3NlJfqtIP3TL&#10;CX7kpmEmQxP23qFmmn9VSaiQR0tuOXjouW0qhZGQcWprO3kXc7JwqKjgplIqcS85PTEqtlsMFs9h&#10;LVl/AJZFVT7CmhMAkesOrV2JkgxNslKYRfI4Ex0cGUET56+hr5LjtpxKdrR3y8ur7uk7vUUx/tg7&#10;2RVVF9OxGqYTpWZ0ZBTHHy3XUAWxdFy2xbVZzF0Et8tx2AXjjR0uVuNDLCK9iz+P3xZjCcnv/ucT&#10;P/GJhnqlCh35T7+74r3vGzt5Mhx25z73uQpc7Tt3nfyT/3vTL/0yph0fPvfiU5L4VhhYIM2nejRO&#10;R6MzFY4jZ0IiTKxQLltvQg68daYQcR/KvCXklKgm2l/yw16WLLOLS8+Q67CLh8oeM546CQxbG9CQ&#10;5HhQnG42LU2T+5ix3TSBEchXxW8K4apIZUOj7Fx8DqjTEdzggvefad84MvrBw/vX9PW+smPXV9/5&#10;rjN1dVxBuQXTE05oSEqvRLxncZJdrdUu9WTMsRTZT6xY/MR7c5hEGxOlqyRCEuvSBKb8IXStHz6U&#10;wOPzsusGaZkXqhIO1+ZJcUNzwCdJYdSu8DlaE2uKUa82dpzd3yFXtceUHR/eunDYeWPGHW0FhcPO&#10;Rkj8gUqk7GYlcxYsvfvOPQDoaq69TgtWWXn09/7Tpl/8NxI8qh1Ar9i+niefDIL74//+KT2Aaff0&#10;5OSNTkz733FsLC/5bvcgI1WzAK2c0BIBrxM8RKlYhfKPDA2wvTEVwdZpqJeBWUkZFSLdmX1RIwk6&#10;oEaDJigKhatYuWc06skmfCyntYImx+UAjZCPUEMIJngny8N70KncAktCqWS47SpKItmTuw0VF11q&#10;btjzzEus3dCalfK72TRGLkjMuESanKhU4IuOfs5d5w5NC/kPLynCW/dd+3Bt94mtcM7I0CBiFZ8d&#10;Q6MCHQsvnMr4OPcHaQgqm0sBsLrx4LEHX9v/xNoVf7NyJXC26sqqbdu337b7trq6hj7Wsbt72+Yt&#10;w8MDh/YfAK8ZfSpUTUD1aym9GTqk+WhqLga3ElXZbxFz9dMrlq8rpetc3tpSpXm2T6moM4dZQAKk&#10;15xFTNcEg+EqbB2JKsyS0IIqYsqDnK5WnYUb9x84WFD48E/+1JrVa862dxw+dLiqur6/f/DYieN0&#10;gyVbDXmP08rZPvT61My7lj24ebDA+GHZHCqNZxkfuqYS0OA6peWVoSrJM2fvgYMV4SQXT7PE53tU&#10;cxBVlxSXcgr1NZmI+gY8da319Q3qJdrfbZN4JmF/3oEBLGdlUUTI6uX2zrcXsokGEaw5b9h6nZc6&#10;yUsFYoBGRRdL1KwtW7c++OCDtKDt6euFgPk6mc4KHuYvwYZhU7KaZO8LDzw7g9Dy4sozy5nd3d3c&#10;tKyE8reKibHzIULaRqxoa6ORCG4aCAtShmDoM1BdWVFfW6s8gtm5ru5uFQExP2V1IGMcdmU1NbSw&#10;CWwds8Se+NcvvbZ+YOhPb7xxmF6oiXGRZKYrRBZ6vnGvIcVy9c7gDMH+4o1KovkIeRCTLsb3pkS/&#10;hKWMlJe9/eX9nEaIMq6QfYUcLcUbfEH5IebxxxVWVNIzYQFMop4Ij+TAAK88F02mBgdHEMnauUuW&#10;UC9R3ttCfOtlqjl4mdTISQoFqttRmhI7u4CuJtqRdz4MG4sre7e8/WM83h0hB6KXOXs/HLh8wmKU&#10;OmIMbUJp1LAD8MskA6JcKCjDBYw1zUbgPvhfuTxEAkXFk4Yl41nyDkJxfNN0JdEwNqDA0hiQdKkh&#10;rX5+Hpwdm3P5t79VsPOmaQpA9PddvHB+aGgQcuLAz8EGV6cbYOq4+eiuYNhPWVVloOpi+bjhta/t&#10;ffDb32vu7D69ZcOhm284c9UmfHaxiLzOXSHfPAAE+sBagXZaWXFZuP3cgyEpXqPwUkTHLH3CUxY+&#10;i7FxoerwGmTOj8TaShvkBbsOauFPOOxkZiQzE/MTFmM4NC1A0/x77ia1OrE4RbxKUlacbxKEOncM&#10;h10k/6aUaAMDX4lLoNJdV8O2pE7oz4HBcCDqKxFjy7VXLcLJnY6FwxRQBgNeTOdjYW4YrOMlDQqz&#10;XQnOwdsg2S1hGFvlDKr3udlGSqLiAoC41xjAh7CGkY/K4JY4U3U0DU7AYKdBwcEOHzg6RkuivLx/&#10;9+/+3Ve/+tUXXnjh53/+57kqb37/93+fVQDnS27s1buuolGJ51lPt76sYmdlzWODfbvLKt9d1zDW&#10;3X35z/6s1NnEHPual//VdTulLsYCpPs0fo0Fyv085vnBcx00l6Bu3RPrNz++bmOQnAyAHK9E8uT+&#10;B0mBBQLWA0yx7M/Kcrwt4UQIP4IMHdfk0ZwpoPmmkGnQDAfbPhTTTO2OAUubslPBWuCikpesUJQs&#10;ts8uTkNcJ0NNHGhhpQqCFZBVk4ToI1mYlOy9Cx1ntr0Bwi4mhPE4SpfQduGCTKqkzIJVDmEQRDMi&#10;gsxgiPfBe3OnKzaa91pCqonenlyfcxWGQnwgbiJUENlMfszku7FqiRtx6XxvXzdKck1tFYXHXV9e&#10;erunTTXOUbrUaHLJQkdTNfd9+KWDl1qbRqvKmVCLYd2fwV+evEyO2C888sRwSfE3rrvufD1pL7ZJ&#10;JbPR1PHGlvJA4VVH6GFi4arj++/Yv+9cXf1QsUr481BRgio7Ymf4SALm8RQZXeGs4SZCB8ghJ4ss&#10;0JjcUdghH9YAnRRDXcu6Spwg7KOJsXFVo7xyhdAIfxcmRN46Q+2oI8HcuWn4kpKCm2+9ecu2reMT&#10;ox0XO3AlzF2ZAZaIhRW51G7zqi4KigVyS/ONZEezeOakJhe/xnhMa8kz5kjSTAcLasm4Am+CBvk8&#10;EIgiUV8qXoNVJftRe9u0lMzbYg27bFbj+tlOic9josSQfOQORrOf41DOYVfhEPdI3jxgZjzlGKFv&#10;eg50zuL58a3k95T+s50Sn0u+ptwmZ1OoSRGfX3vuAg47+yjD/mE9FLlf3UveZfG5ulrRQAK7T8y7&#10;UGvgKeEAinbAcXBB6b9he0Qz90RkJ2PkHzdz9DO44rt63vgpBLeP5PCc1hPazkaQZJeK9zG3mWRM&#10;ZsdBrIGhQXYuF1m+fDkKIS4M1MhIWGMj8xpRKKqmgKF+6KGHVi1vU+Wc0VE6nrHwfJfREEgG3JDE&#10;1Jfk19ZWo1pjJJGR0NXZCzsFFQXCDpUH9quyGQkOXVpzwtbUV0LrHO4VuzjN/hwPFPdQpyzgEcts&#10;plJpfp5IqiGrqrIdCDtjIOSn05woUB42rTRxPuyorufX2Xwi1loHhrR69Sp+WMiurk51hDOUP1yf&#10;4WXiPPWgNT0kkIsU4ekeIianKGGRhr9Uilnd05xjIaEOr6C21CzKTBCWGIvqaTjGSXIifdiM6dv5&#10;6oG303rrQifnHN+y/jsffKhzRcv5lgaCXejqBIHjh8Cw0Lwun5Ymjks02OMvjSVxzYn/WnI4syN7&#10;BOl4WXkE78rd+46t7R/6udcPrxsaeXTtyk/ddC3VGDsa6+DjgQVJ0htC0wjOEA3oQ1FLOQUMTY6b&#10;MJCYrhmpuK71SBI3EQ7l/fLjAvpJOcLoOO+IIhMlQ/VCU9Othw7xWUc9tfnkO6eHCFeTR9nN+jhQ&#10;fyDFXcXlj/d3CyvnIBPjYRsG0cQWT+CAC/MVx06TFYt+09XWgP0EF0WJBQFaUVlO97yp8XlGhPrK&#10;F1myi8ubrz+mEjrlY+Mnr9kOScXu016PzAx7YC0/qa46hxZE4XdgEyp1iJUni0Apd29x2GX7+i1c&#10;K5ezBbcJh3XKyt6kBTEM4HWRD0sm7NSlS4OvvRb+k7qdO59//3s7PvNpgFCtb3+HqP18+6GjByQf&#10;mNsgX3MeXF321gmRg1yEHoyvoiNPaIhGtAkmkIhAb9gA7Hs7ppUH6Y6VOvJkL/+9DruM2Yq9q82R&#10;aibaP6zOB66fKOB+piaFdI8fxFtgFRmeWri4UCyq79q1q9H2qdylLPgrC29r7wAC8vD586era0/V&#10;1Hzm7ntHN2/mNKHeKDqPY+TylPr7OOdJyr3NLvzMZooh43i0VI0Ope/NmmeIp/gwEXGp1an1EmZ2&#10;cZlCxOh5U0Ux91u6esRKfZaUdJ+sT/x7RHsDYScwkGp8XY7q32JlZkWRigYDtBtExoFupzuK+Jmn&#10;2JESK6TEZpKEk6SxeBNG5DAGMatGG9rTv/zzP9fYINrqf+F5Gk2c+K9/BPp286/82/a/+LPzX/gC&#10;aJZjv//7y9/2NppOHDpy5Ilnn43F4nXQfpMN/xtaT8RU4rN7aWBUVffCmlXdB7Eh3it3CndiSRFx&#10;JYAMFIyCutwoqmh+DiStTEgeWtlzPuQUo6upEmNxcyhCLLgpTlfw6iiiljrcRrJZVQMMibeCKERe&#10;xNRSXZb4CNfhAyltVB51zgusbZ42QlKX5WOBwicqylq7ezeebD+6+0Zlixlbx7eUB2cvjGDWicNO&#10;NZW5VFtB0TuXlXfn533Pj4y3jqdgricmppDOvd2XsCd5FrAGjAYblHvh3GlubmEA7CfMYPpd3Hr0&#10;xJPrVn25upS2pdwUQbfrxhtJea6pq+MpYKZ0Gz97+kznpQvcBGSgOMXcDCa9+p8numNG+bEtLZfT&#10;ABrrfl997Y4qxT3iwGe3trTk9eHROFOXSWS36SSVTcCc5Htlst2WSwI0zN6CwhOkDc7OXX2u48pD&#10;D+GR7Ojo4HVyao5Sbjy7GLScpMsAmgl6il4sXkItOVrrKkOZyxH4nk0QzdJ4sk3L+2WldM9MQL6Z&#10;z05eB/FF42NdxNPbXF1maHnDHkK3qKqu2n71ta3L2+xcoqDPgF0JrteburF4Y2f5PI4wyodBX0ZI&#10;KOOgto7s4zLWq5O2EZeoRniFXgQEjrgrgMfNW7bgyyPhiCsyBiGhZqaZZAx9RTUxG4Ag0RmJaiMG&#10;6ET0msgVPlnWmk8qymXJ8AjBPcUBzM7e2LsXfQ7XFUoY8pKrQTacCaCS3nW6YJE817ziPVQzBIsK&#10;JiRUhJ95gU49Q//tph0XGpUC6Zm0aW0/OHuB/WgOmhqNOQCBYILptxLyCIddRi1xjnTTwNu/WZsf&#10;8UMRBn92+8b4SsbH5vAHuZAn35E73pVQGU9lWTktfQgwk2XqzTLJHALSFKJz2bJo90k9BdaUp+MB&#10;LpOI6YaX6iGlDG7tTWZ++oqczokPUgmyKdMPfm1S9YD0wjv8JnbVkRgrddbBTc0FNexcI0X6KOeS&#10;OQVwA9jj9Az9sFS6ThHCCCFE17PFItZaT19d9xDYPa2wkE0Fn6jDmotchBcptPyJrVtmJ+a3fvUL&#10;Zbv3TFRWDfT38pCKIpQRDF4Ge0Tr5Yc3wiq5tA9VM/luuMauefWNe7/2raZLnQd37fjBu+7rXbl8&#10;qrrKcd94XD93PvVxAlgkqLx5pNTRksIS55kLQks5VYeFlBTnutCC7USBKtQOF6xTMc0AieTu01ho&#10;PbV9ahy8SQS1i52HPaPdmjovhFFLxKhV7wSgIbYZ9m+MkzVR4ZnLoMa0M130Wi1Z2BpcVopdngpQ&#10;Kviv8Mc425P7MrPBRzSwJO4nNcp3T1KiZN1FTpaFNxmqeijFtJcWoa0LbR34KRdrt3rh4FpU5ZaF&#10;7VlNN4BULL3P3BLShnyEmS3AgrwGwPbktRKtmF9nHocgS2W7xMgpWNk3cPTQMZLEea49e/YwGAjv&#10;x3/8x3/jN34Dh93dd9+NXGhvbz916hQx3BUrWoOP8O32qan76ppWLyu+rqxi/wsvNH/nO/gh9LD5&#10;+Y+u3/TtjVtcWSxJRXzL7o51jMWVOKC5xODgR04c29nT+fi6TX998+0ddQ2ZGZz73ZTQkn/DwmAa&#10;EbB4mJk2s1bp4smUO7cuPGWaJOtDcYSJEmPAYaeZyTni667mlORHxDiD3hITNCeinq6wfMHWHIMA&#10;jNZifdUOWUThsI+REfpxPnaKaDOZJcXR7SjUEZTMEddX91YXAxIoxuOPc3LHE18J4z918iS+tsxQ&#10;8QUStpDaaJoHpiFy5YBdQw8xt5anJl//ZFo4E0YTze6ebiISGPxyCBuLggYZNV9F5FZV7Sue72iu&#10;XdM9eOuBE6/uvEqiKJlvPV3L+e6PPffC2bqavyQCVKpgmO8nQo+lTMSK/ZueKP2to7Z2VX//nadP&#10;PbVegkDegX/IYWdDN1Ywoz3pwUbTa4uFyylFUSEmIjKXrIJjpcQzquqrYK2YSSDsSF9gAciNZfxq&#10;U56W81cUbWYmAl1br9tyzbVX9/R27zu4X8Zv/hV8/RVV5dQyVlwjIpU2jyJGu+yKQsUhqzVaRhX1&#10;MQ3NzdhIxm8jMpqRcbaheLSMH8Zfg+YzhKkEdixn8Mc3OeyClYS5k4DMYrQasH0utrwSrJwsdDEY&#10;hQX5c1gpuWdKZxbdxNctIf3jWGk4ZpNxxCLxEwnj6dKYh3nsOX3m36wwmJHEjshWWYLAYlJAKqO/&#10;NF1WkpYsFBL2u/3Ice5BO5TYF3qdu8y7qvGpdQND+1e2mQ41ShFr4s8XgIVfdFmuiWGf2v/B0IJQ&#10;c1ApMZfJ4f6YSfYZ4+Eppe7arR5mWWI1pCBwbpPt01jQYFyi2FSPis8DFTvlCLdi/6506UI6csAF&#10;UJ2BoU/yHk0SvzMJs9NjE2RscCaCX/kZ9EmgJTSaw9yM5PbSgsrqCuKaGOacBk9YmFcXBZQEdBf1&#10;W8S94iYrsBPrgLGTvIahAhlibMROoshp3a3XyXsYGUjyetEsYtzIYunGDphJMWOu+dUzmKWC5a0d&#10;Gryn4+QTawSYmrgyCeCA2zCNTS3NVI+prqlBbaKVljmPQla6geWmmj7JKR+tJy2ArKAqDmdNRGqB&#10;MO9+JD0+iHc9Ee4bpZoKS6tncjNZ9CJks8BJoVfIzbS0YMer+2967dD9T73S1tn78s7tX3/f/ce2&#10;rr/U1gTxyKGhYL5+sE2U3EFz0gKhOjIdwSmDIRkDCRsrHvTjoSxZ7HGZyBHffWV379UnOj78nafW&#10;9A2211efqq781M5tp2vhyRRzK1gGuKfYSSD2y6WACkN6Ay2XALGFStEpQrhZT7A/S6khKt6gTaCK&#10;W0SxXTNbqKjIK1FcRcMNnilfW3T5dGRhdX/vwdVrmHPRwBV17hIARS195ZUTITfWX+MAVSe5yKLe&#10;QvRh/pSg/hI5EexrfmzzOm+ohfHN64KZK4O7sBBzBntwcGCC60dgXo9aUdHW3VM+5kp2ff1nt22J&#10;zRh7VsOzNq4pwuRfuDJBXGV0BB2UjYggY9Z4I9ZlaY4uIKeqj/h6pnuH4pCxWVN+iI9FYyeXD8TI&#10;AXls2bIlLjh67Gg47KDOZ9/x8Pbf/p3lb3v42B/+wfKHHqZbAAlwzz7/pAYcBTcsBIWvsoICYSki&#10;yzKix2C4BWIz9TujaWgs3oAwMnuHg3dr0aBHlgM/lYxsA7v8qr8qIpU2ncjmLegTIFrMoSNTskDj&#10;iFYXccSEJFqK1TA1f2VjFS1TPSXva4IBRAsIDz545uyvHDi0cXj4ZFXVqerqx9ZvOl5RiRWEDGU5&#10;/bQqa3jlMsB2OXy9GW3QWlKlESK0OAd3UzXPT6moavYabzJgXUTu4wTmD0YSnCqWMlvWWK84sqfT&#10;e1VZcXWPROilD89ZibM9aToRjiaBkRKJ52iwJ0HZnHPK445nsakosLXMTCfqxJAKdtxMANw5Qj6k&#10;5oqNGGHn7C3tPXcewID45X/9r/kVN/DeX/yF/pdeLGpo3PH//RRYzdodO/m165EftL7znZv+za9w&#10;lyeeeebQ0aO51HlqYoJszg0GW/2LH3Xuo3picspyOnPYqXw4tDR1maLCS/Gaw7AwwCBOYWgwyKe1&#10;seHIIediJUwVsnXBPITDDntbYs/e3/A7S067ML84O/LG9qqIO9hWSqN47+xHE3aDb4XDjs0wNjUq&#10;K9ymOF+8cf/R9cfPHLl1V/+qNi4gh53qa2gkhF8EMLH5wZsQGKuLSz9U2fjS9Pizll/IFxvWJQwJ&#10;fwQCdXiwH6FrcaPkcGPrimgpgJ+Ip8YOv+3YyRsPHXlsddu3mmpUVq+wBNcEDrsdO3exNxgzRZqa&#10;W5r7u7uPHz+OicoAQIGUlxbToZVHEF4wydKITRmSOCFuvbf8ubehFofdW9aaEvfrykqGgBaqpbT3&#10;W6IZesdZV8ZJwiCZhKlJNWpEM+DqtEqQAkA8Yf36d+zbf/zo8efBcVxZQG8+1XEJE7quoQ6ozpn2&#10;M2TfrFq9Rt1L8zGwZ7gIcx3BFHVth78kmTEJW2HCYfSY5cQmsv2Zy5sCXxEIu6TgijUS2trD3rgw&#10;2Lodu3YydX0DgwoS5gVUM8k8DzcWBzcCQEF+WU0107DswQfeCWGQpk3rjFtuvh1gY293DwWy8C3i&#10;sEMCoW1s2rSJZEXy0WBb5ZUKlkrlcjE+hRTmr0i/AvK2oITrqtpq7utGo8U4PFgCef1QPcsxfjy7&#10;8wtjIyMXzl/ovHRxeGiYNrJ0EGZugWTzKkwygKbLl8+dPYt/UKrKMuoezqkmYE2N1oWCfY7NQpR3&#10;HTm+8/ylv7hz98n6mmWLKZlRYixRWClW4b2QIOxsd+gINh1THeQRWy+6p+V+EpzRYZnFk7PvttdV&#10;r+kbuubshYPrVuZ+C388s6FU04W8SipnLdCGZVJu0HKllwI+ZVpYbmxRJoovkiTL52AXmVu1PMvL&#10;Z1K59cTQiOr8TSlBEn5RYg8pQn1iDnijD/tBgoAlitwzREMNJh9GkDUeTpMmPUVHb8WI7J3JR5fk&#10;itAWeWCMmCxmZVoBmZ4rxFllMVeIFFar+WVF5IEBc4m5CmVD772DVLw1lStmgEliJiTIr7LYw1jy&#10;gXY5te7q2rOnWr//7cmPfAynnJqouJI3LC8UnUjkz7YAeDNm4OpXXr//G9/BVXfopl2Pvuvhi6S/&#10;IcqthYdkjBtoKghJ6AhvXXTfk+abr07x0uTEb9lschb4SQy95Fc+h19FfwklertSTMh7LmvNTxTF&#10;aSt7+ipGx3oL1QWPz0MhwBGSGV3xRVMj0tSOMFOZDcPEkmBs8sNTY0vlRyFs7WXpiFpJ2TlMHSlF&#10;7OtQSphLdiVkA7dkDDyYhIhgEVlum0wm8RnPNp4Kz0NSwy7mR9E2T5UEMZhA5pqUPDuCo+9fOOyi&#10;PlLWJVZf1B622P5/ddgRorCT1PXatOJCmRN4S8weT2nkaHtIzPWTjz79vve97z/+x//4xhtvPP/8&#10;89/73vd+7dd+be/evd/4xjfWrVtH/2jQdq+88kp5Zdl9774bAIofUN++r755XUlZzdKlJ7/5jZWv&#10;vhbFAulC/+lrr9vftor3SpvNySQIIowjVjP2Dq/3tp/58ImjLzc2/c/rbzrf0MiEcE4saNBV7nff&#10;dB08rAtoj5Lc0DxIVRmdsgcSDJkrHLl+nGuqqqJfqkrGZgz6Eb4hPTLi986VrpiN1msnmkyWIziB&#10;j/i2MqeS62pZbYDrgGtr9TwbqePYqnz0F/OR+4YAkyW/Hj9GGFu7pFDYARt9qmEnj59Dzaq+lF4k&#10;G6QMUSP+tNFS9huXzS5ul7pNU280yjZCxgSWAGhD7XyOG5TXyJ6MqXvT/ORPdfV0IbLLKspUccX5&#10;Dcji8JzI+JW6peipg0YLh9auBL501enzx7ask24qDaJg96HjD7+69+lNG79KaXCBSmQlRigC/sf8&#10;8ybGya3DYeetoCl6paFp3fDQ9V2XDrQhCJKO3rlLGQPOIKkxGzHVmlgzbO8s21d24vMJhSNkz5gE&#10;xWSWCEYk3HG14ORAMJCVtTU1fEg2I9eZ9asZjpQ3eOnKlSspUbRi3Qoii129gEeKMCVm5i5H2rsI&#10;MUZgKhGLE/B6flmeU/8sS9IhGblmT38MPnFveS3sG0okUrY0nMnnGT/M1kvklLn6YzV9zbDcYtJC&#10;W9AIw7J1ICGj8LiF2G26ieKvqfUqh+db7NhswnOHt/gslgJvWS8tRA7CLrGHLPWyfRoPtXhYCMR0&#10;xpYMkeEeKOm0pVadZsyB21W9/XQ6IPXV8kjDAGHHF1f3Dd1wsfuZTes1TncV0n0l1Z2T4dJFgXkk&#10;gB/PG1/n7sKFiVaTYMBbVofJ0yowTXbSKRAbMSdv3hg/14nxeJyBW1x00sWiZwIxrp/ZCOgSuOSg&#10;QFRN2C+gYwKu/MqHbOqgTL7i4P38wYMHjx06zOdRw47idLIRSktQNUlEwXDgNFRrNMDevt7Tp0/j&#10;zagsrwXOjMSUyc1mV0RCE56lxIbGq1evamTchFs5ZE5sMV4YjLwkkV+fl49ohfPgIuEcq9BSJFhz&#10;G+fzqp1tAc5VzlbV33POOctVdZNXlA7JOWAGuQUFZBDZvKEYd5TcjV3ADRP5bmRdLBinhajVaQvu&#10;xqhYuKpNkatsFRgAoLQsuURmBJjwysqsM4nGteUwuWX/4baunnd+45HWSz3H8dCtaPnm+x/oXtUa&#10;O4W7hzsjI7NYa5mfU9TDSWbMowp/ECRBrCW2erI/vCMhPBswiZmlq9y+99gd+47vfuPoys7eF3Zc&#10;9dd333iisvQUEObQryBRCuoBFlF+sbhcwvdsPzKjQXbQX4wz4HLa+zE/AVC9slCyrIy3KGa0HIE8&#10;UI3Vjta1uiBdcSFv71B31eqLpF6XGjjf2PDwq6/yp476eh6Z3i5o4NLxXHvOWvEcaFDsPlamG2yi&#10;/MtF1TXSuyTU/NSWgLGpJRArTrS3fuvxvvc+EE0UwzrmGYEpDPSMEkdRHz/qgxcVkUs0uHrVhr37&#10;GWfZ6NiJ664B4xpbJl7RHPiTHXZEleZx1QEuh7eTQQUTFjgcRKFklL6FdyQcdhnHy3hXds1cnsT1&#10;BfpO7xVkk7Ej3hw9plK/W+2zyxx2Q2+8fuErX9n1539ZddVVk+cvkCfbuOdOTqDpBJmCUlIZh711&#10;EotR9A0eQrEqhHcpSSFFcqYnvnOHLLhtJiKQ80Jz+ncLbGUmo9/K3x4OO+sp8TwKty4qcPGwCZ+c&#10;0X7hfeqakEIh/dklaOKcRV8IYBrzAs2kAbluGaENRaDhhhdf/pkXX8bW/d7aNX909fZTVVWnJVjp&#10;Fj2HL564ApFYMQQ77OamxnF0hzMkbuEh8c656BrSoo9bXDYtveWTE5ERFBV81Xw3AYxbdkQzukVr&#10;1HSdGCDZDCxeCgyvCN7mSSK3fSPd2/E2a++8Aq01DiCSRSzDlbgpszH4vEWX87XU6dV9tJXRnwhH&#10;yZqdd9w+NTs3Nn25pKJyYmZ2am5eJa+cd0vqI7J9Foc6EIsS3E3lXHfb5k1kwq750R9b/bEfBUwX&#10;mdUMrunOu1Z96MP1N93MNPDJr/7735I1GYQZ0L6CwqPTEw+7q+z/joMGFEz/6eExxKeg6ldIZ5uf&#10;oSjwTN6yinJ0bozHAIFRgYghCXBXmE+oEycFeJIyOkWSVzh1uRgGjgY8M1NcuKyKzkrMAPMRKjs8&#10;6EqegsVLlmIfFOYVFhcW58+AJ4GXIKGBI5H3gRamBq9UUyguVIvGzs6L0NnK1W3FZcWj40OqUFKY&#10;p7pY1EYlJXnfsetf3X/g1l3H7t7NcsEe8qi8RlfmWZq3zoyNkReGyy2KlamJ6Mriih9vWvH06PjT&#10;Y1MLBUhc1ldNY/nz4MDgpUuUNuvOm50EEAdexpaxuFhDQ2NVdU1xZcXg6MiuA4d37N3/xIb132xt&#10;ITm0qrahc3CwrLqKHNpzFy/gFaKXLktH4vBTjz3a39sLm1cPaXZZXuHUxDRokJl5gGzCBijus2j3&#10;KVYTTRs41peXfqCFsqZ/z1G7bOnOmqrTUxOAAEWfAkPqR8IByDo1s8pA5qvSOrw9v6AIdoeuuqy4&#10;oqQU7wYV9AnBFd548EDnpa6nBobHRsZ6Os6SDFxKIuTMNC4NAGXsjomxUbR9mL0dAnlgwZGErCQF&#10;rNVKJA8lSX3T0b9LyyrBGGI+Y9agf4gPwv20/2AQzOt0WSHWA5tKGpqLWyoSwZMuFJcLu5ifX0Ux&#10;3rr6ZcUKApBQQFfx3r6+SGmcmJyGGsrKK2m+feZk+8kTp1uXr9iwYePNN93x0Nveeded977/fR+5&#10;5abdbW0r161df+fd9951z31rN2zYt//ly7PTMNDTZ86cOH68u6+XRhZSE6gYwqNNzy5ZWjQMZVBV&#10;sKRk1BC7puUtpZWVBOyCAznSEonVikzC2QSVRugCG5Brcrazu7O6gomi2e7oxPgIsEtgeZQ7Hxnu&#10;G+3ubGmsLVwCqnSKPqK1ddU0Dmc8ShbB45l3Zc+ho3cfOfGp3TedqK1mydQTBCeHmMwctF1Uyrag&#10;kySRHDIK8SQXwT6ZmWBdiAddQn4EVFUVPZC5GjCUVJiFeLOE1mumzAffzEiKv45WlO0+CNw9/0Kz&#10;ykAEn5UbydUDYYg4IFm8Qjph0fpndra6oZ7s1v6hQeicZoRk/lbV1LD9cRJBtIh5Lbvbg8xMTV+8&#10;1EMZNVCwigm5wh1l0UuKShn2As7YufylSwBIlQF2XkI9hzwMWm7OZlzGA8E/XfZSvYRpLiWbXPue&#10;WJXajDM8vPLFBYQEiCpPUuFgxZr1y1esoXf18OR03jwV1tXp3A79MI3k7aWyM7ydH4G08qmvVETR&#10;6jxKt5FenyqFWe0seC84B26qVhgGFQj/pWSMyw3lFee3bas8c7rljVcv33239TNANCWl5VVsM8Iq&#10;LA0AGTl5luRte23v8u5Ld33lW82dXQd2Xv3MBx8aWrMcshJlLeXqPIwy4Hgq1GlyXDA2iaziqyot&#10;qaBrTUlJueKTV9DblK2mcqCoaVQLhaOCoIMQL88UzObPTc5cHhMl8gNCgKrf7DY76pLyq4LiIlkK&#10;CwBEfPzpF646c3bb6fY7jp6451T72qFh6hBVT06t7OmB0KonJmqmJmg9pjq36HbqEq3we6rqw9ER&#10;yfD4wpn5CRe7AMEmNBDeSvaLWn/OU7KaWpBshytl5VX0vhgaHsO5yoNEui5zo16QQCuoRqHwqXwZ&#10;upUKxDkUrTLlXH8a6ByF9fhYbkEFYuBM83DSQFexsg5sw/WErhHgX8Ftme5CKdmnp/haoSrlBHfl&#10;I9fZnYMVGQ0sBSsQK0INKDC3kL+shFMhRsgPu5AP+QJFBooIpTtMHF8RU8vTBvneN77P3qHmKaXr&#10;PvrRjz7zzDNAbqPpBJHPn/mZn3nuueeeeOIJzJgf+dEPzYzPzE9xd3353trme+ubHu3pGfn8F1Z1&#10;dMTGpIvff7p1d19ZmYwiI0cW20Pa6WjlJbyPSZbBXadO/vQbr+JzeWT12u+0toFlraiqJD0bIoyc&#10;JvetJzCsifnhnyUGQ3BrCAxg5rgyqY0rZap4dsGToiMV+w/th/WmsRqr5irjrtXIuqDA2q8pQyiA&#10;GC6qoPGCi2DduDt8jB92o5xkkisK1blKkn60VvwB5y27wYgF5Yda3Oezq4RQF4wk0NmuL5zo/CAt&#10;wtYPrmeHrL0nCnmjhdkzoIRmuAGqpPa1YalJseXQrNUtYSklulXtgWEAl8W/wxIXlZdMQ9GqHQMx&#10;UIha02FgKyl4+LyUnGKZHeXvVXUJRXmMDqbjKIPok+ApmAjJYmk0mC5SThTON5AKHXQOxQP/Wnkp&#10;ZTPK2DPICIgLsCzDJszvhAETubRpoRxLiyuObF5775OvrOjqO7JlA6bSLfuO7d5/9OmtG5/cigtP&#10;cTltXily8ttNUsrWIQdmpopSqvX1GCuwbswxiWon/Lze0vr+o4dWD/XvW7HCVTG9kqnaHVLDa+iV&#10;VA0BLozeLGOckgHymjoIqUXwzRBOWLfVeDpmZoZHBlmT2SvT8MX61noCn1SNQG9kJzJrOESA3Y0M&#10;DTM7NvOK0buAZmOD3XTjjXDXY2dOQ5BR/5QrL80vBFOjghEOoUdDGLER1DsUHX4pWIrKgsByeXMy&#10;/tTXDw4gP5G3WARI5K005WlzpK63XL9dFGqAnlScSua4qM+YThXN0487IwcOVKuZYTm1U+DvdPRb&#10;MreApMFn4bRytpBqeLk2mOKF4iy8qsSBaj0LMc17yEK5E/rxQ6ouv9aJ2LhmXPQnwopzYHbsGF5d&#10;dkh/jR/OhH5FANpn/BoXdHRJecMOjcfUuekhP9Q+dZk51fqLqnrxI/waGzzq1gmusKQIoCQFCnm2&#10;hbyq8YlVvX2HWlsZNpl+lECj9jp2OhdArLTX1w+UlsQ04cmQwakV85b3sBm8qtsIJicDAQoj2KWq&#10;V/ip5cdyzMXRkewHYxr6YX4BtbP38pg3QiwYGorFypCQ99akKzKwN8hVzWLV9aQsnBSqnOgmpnK4&#10;jjhlzcr1lyfRW2fp4o4YrSWQW1FNvjkeozK0MVJk0AUvz8a6cF8q25VTsKiwcBqTicRHarlenkQO&#10;lZLmUVlBhSk8fb19PefPnR0fG2UQSyvKVExhKels7rMHo/PXkGIUtFflMi0QRMK2wlmGuKMfFF4m&#10;lAVUFUop581hzowjecRGLk/zByZ26dhlZMtlgsZgJ6pr62mpR3IRktS9nlB/itMMjBADkrJ3d9B6&#10;Yr0ISuW3lpSVlF84f6m3b4Cw99joROdgt4jMuWfCI6kFmXo9K+PCeqxh7FpK1RUvKwVeoTxM2BwO&#10;S1IMUAj8Y3lsiSz0cVQ0MI0VIIenWy9dRBv5kSefI4jYuby5q2351z7wQEdL3blmSm4pbe/yjBYD&#10;tVfuRpVVYacrr1UZ2aD9ZtR9FVCmuq9qZS2adCsEH2UBhexjzan8Sy6YRmLnLfoVigUIvq0nzn7o&#10;m4/jpzu4Zf35tsa/e999nauWsztZRMKeMA30MLX9gRoVhFVvAEYvv8rszMTladVsLipmF0Bk7Hlg&#10;GWWUDy8qn6PtCmSp0nw4X+DcJAKUX56apVVed3fv+Ngkdy8rLkc1gWQo9cf4i4tKl1IjqHDZ7EIe&#10;DkgKIjKzgE3EZFIf0KXGJvS92XzsF1VrUVCW77LdZ66MDI7s2br5hqWlk2NjQ0b0Mpgaam1Pgn5A&#10;L1KlKIEcL8+4tkwRNVhWfPcJFmRsM7XORltaWim6TUWMmrqa4ydPXp6dWr12FYjmDZvWNzQ1nR3s&#10;X9PbXzY2zmVxPJ/augnfFPMqaYpORKnzJUJ64qGdmZga7OqZGBwlP0gpcwmSVkAzea4W8mAcSwhy&#10;Q/NiRZIavAnWXri0jD425J/xAwtUTxv/ylZXreYIS6ee4pBoIaVY7dtv282qZw47dsWx/+sPWu6/&#10;H/5x/P/6g8bbvYA9ZwAA//RJREFUb6+9YQcnvLb/QE//wGXmASqGP2J2LCu8XFwwyc5D/SgrKqD8&#10;EcyYoZl1mmM66hO2lDu9IX0KGQ3mLo6NicuzY1M4gPIuz9MNAReKGkmoYYFkNQ8MmyhYWopWjMyV&#10;CBZlLkH1EFKUlCS1I2aTQb64VwrhNgWqgaFYW0R97Bb1hi2geakcejwFSynsEjDAhYU7Dx/6+JNP&#10;ru3r/8HqtX96401nKMqESqGGzpIk8BUmmGTn+vo6Nt6EHKnTU6NTNvWil5q6etuesltRMskrIO+X&#10;wLQEPZdQrMIeNfuuGQCLBvOUqS8lEPWcSyxgx/PDnYXnUSjCVWJjZUNjjTKT9mHLP608SP9aQDtS&#10;9FwJBrLnEaMSQXLyq7yjFBnmZwna+lxeAcxQevkc84y6H1Yh88Q2V1NBHG6Ga1v1TLAvPDVCWDB3&#10;7oYFccONu4QEdcKCvPsOXSI/NFQXR+eg6YS8VEuXHj9+cuumjY0Nso3j+NvPfO7QocO8ATLN68GD&#10;h5544qlf/Y3/oFWVDhvqr7UlGw+82Vhamn39X/bNxooyWpEOzryp2TkLS40xpt1Z8dSzVCcKxaRF&#10;PJcDiwL9QTqBncOi1Gy5cnCEd6wiCRjinnpRJk/hr0h14T0uZU4JYBEiWOA8R9imxkbOnDkDRJd4&#10;AuA+G96q8zo2NgLbgp+999tPbTx2+pEPvP38tdsFVrb4CAUOBgpOADgHmp8iO8KlzK8qLvnkijWP&#10;Dw49NTou38AyBcogB84EBwy2jkZQXLkEbTD6stsjRngcicuQGPq7v/P9LafO/NUtN+5b0Ur0iWdh&#10;PJXV1eRFRs2as2fP0kGWfg77OPa+QYACsg5fu7zdy4qUHph1iTXOTgTsA5irZULh+rLSn1yx/B9f&#10;XLB8XJQmwnFa5ouR6hm5NIbj6k/pCTyTfMwFBRdp6nxl4e6zZ44uKz6PcjxOrY0Ccvh7B/oo6sww&#10;MFp4GnwxtLHi61QlAMKtmLziJAqIcoKhD8xKEZ4tVdBw1TMxFhlbSjpKiyBB/OJ1Xp8E9y2/nmr0&#10;qpa/GFBREdiogKEpZliilMbAL4hsDB1Sfj5BwqVLr79ux3vf/aFdu275h+anrr5h9Zr1j//gO6PD&#10;44JnjwF9GxsZx6kO5kiYTYiQ6+NjitngOnA/qhMyAFwJytmbEigSnwLmF0vW16O2vwQhI7OV8WCH&#10;EyJrrK9TtBDfssgVxWgWGuDAM2qvXz6ww3KKE+fhJBXSE/HGx7sPHL3j4NE/v+PmU7W1MoTRLDxz&#10;tqTlKxNSw/Xd2QjcV5Pg3EbNrrwmcMQk2pkbbJQ8STbbIjFo54XL/+87uB6JsRrSwRM47IiTx1ko&#10;gIkua+hKRC3YwriL8EFwOYr3IW6IvLGg9PfAJeluqqINtgoPi/NiaHgYHho2vJMT3UuQRAlmrIQ5&#10;VP6mLfqQSBp+9AU2u3APIMei9AksxRCGSFHkkbSbZ5GwVs0JaJeVoVUw20EqKHDBnkLSWcw4EcNO&#10;mSTEHIE6/woHigd/60zZcI2gSQ78AbcfqeKXu667buNXvlxx6mT75k2oHIQ0ndQPneuVKdv+6utN&#10;XV3bXn6tb8Xy3rbmp97/4NCaFSqtRR5olA5A947OD+GqxO0NiLislHB8tLmAhqSjIE98oGwFF/Uv&#10;lAeUw07AQ3WVwKGtQB06fES9vBWTGFcosXcePfmvnn5hTd/AE9s2PbVt077VbW+sbBssLh4qLamd&#10;mqrxz12nztzQ2XVDV/c97R13t3esHR6+obuHz9cNDXCNuukpflyfPlAkCnfERMK5QFBGRSp+h4bZ&#10;sIw2a0yp53UgN8xayf80XVf5TUnAVQq2ll7IR6LE0rIlbmLVnAKgb6mJuZQ/+VLt2tFziiu58KI1&#10;K1GGo6D8KaRVLG6sZlD137sxgoclE5ieH+YcnoJcTiuJPD//ra98Oy7FEjz++OPXXXfdT/zETwCs&#10;Bnnx4Q9/+IEHHgBn9yd/8id8/ZO/8AmtIP6b+StrS8vev3zFjpraR3u6N3zx71YMDwUFnquu/q+3&#10;3CztJajTR64T4U372FjCe86cvu/smUfXrPvTHbtOVVZJ8mIxlJcLkmYyCK1E10n5QOyyEBkcgsgJ&#10;rOJqO44gxeu89LCEfYT3P85HYcqGoV9Tt07upGXXVxhWzqnQrJJoQbzPfTCxnYCNqCJJEmzQgJxv&#10;lRRUSURZjCl8dDbOEk+dGFUMJoaaBeJ1Ts4g2UHON/T39CX1Z3R7Bz1LIEesGEQitpr/6jP3NEzv&#10;bFpSYTghLwJUG2QgxWZJPppAoLk5LUbF56EwxIrkhqY7uy5wBkU2kZBRKlW+MRNxWAkaolPjnXmG&#10;PSGFidqjN72O6pi/sqt3974jz1yz9bltymkNr6bwHnJmmZzdpdEaVwEM3DAKSn+M4HzJ3RFna+vu&#10;PnOaC7TX1GW0EQsdOyUjgOxbCRkY6OTzvCgWQ0ErTJz6U5NkoE5uVDAvgL8hZ1U3RrBrVUpiL6Nd&#10;CGmrMiZzsEFciqvXrFlHwdDCggsXLw5PjlmtFmczf9Bd9JrQgG4ct08HYURb4LTlnklq2MWw/cWU&#10;rM3HYi1Mkm/aFwpZ5WyT7KldwjFxEZvMElmiyF4SJ7MSZNIS9SaXT26Rza1V5YRXB+VokzpOlrGp&#10;bFTxp2w/5i5QvE/WIn2Qt3z2Fl4XfDFZ22TeZE/Hds42e3pN7/HA7xvUm2xIA+RIl7v63IVnNqoj&#10;U2w/nDp8EbFy5/FTKBV0utRXTMR+SQC52ePAlyTm0qx5TjCoPMGrZuSXPWCkgtp9qHZSYxPjKhtv&#10;saJzEmngtQ6en9W7MFsTF/LnokAffFcZbQsLKHiUNeB0rqxsHrdLko5LK09JjUVEc8ZneENMUlmd&#10;SuIhLkvBXIpOUh6mtLZeneuRX3ADEkFIUZIJgEgrLQusa0A7F58rfR+rwGuy7+Rh1dRCjM4zUB3k&#10;aXx26Eu4/1zAFdMHhSoa67U2tTo5cYHCvswq7y02CZIpuTUCKvzQieiejtOM9mx9gzQHZ6BLMR6f&#10;YPeqGihuxyi7GeXnVJ1S0jQ3pdrTolrGCHr5HDzyWOIgS1NOwN/sJMg5bj10dPehY7uPnlzdN/DC&#10;9q1ff/jenhWtXa0tM84i8NYQvUelMb6O6WkHssZgPZASQzI1c9ZCiqr3vEbKinA3dHij/BQd5Lpc&#10;ikW5ce+hd339e1uPn+GyBzet++L7Huheu/JsEyaVJpofeeTwR/iRQcGp6CkXQRuXj12l+HgYFcnz&#10;2axAGTCHEiVp4eajwA66MQ44dWwrXFpfh6+kcLCvn1I5WKNKt+J8Sk9AXVLq1EgwwShGjWYtvJ01&#10;KQPjI4Kptxw6CD2fraubXVD5PywozFt4iIQLTVFGRmu3rsfUGZ+cPH95MvJhK6uqjHwUiQWTZjqj&#10;+TIEgYBY/q1HOt95f5jVkV1b31Df3SVgKUlT2IDgE5S7XVA4sKJ1496DXKF8ZPTEzbtIypCHx1PP&#10;dpQcLCpmwJQlHeofIJmam8ntLP4VgLOQpyZp6/D2kEgOS9mwnE/4S+LeCScPlCMRnLA7fd9bPNbY&#10;qhEfNNTV3777TQ67ZTWkpi3s/aVfOPn//HHD7t3bfuM3Awj15W98NbD5NgciNRaXqXCOdsdZE1AD&#10;Xzdns8nqNTa7lED109rXIwsWBk4I3bWAOIgfCFLKbqQGWjimTf/wKsmLYPWxoZyPKwBIZL2kokfP&#10;ZudJRCNDRcsq2gsxYi4X++u2A/t//NmnNgwNPrp2/aeuu4HtbD0/Flv3DcgC14kEONZULa1xQxP9&#10;SraW7hLqk/eM1U5/PVGtYtsq+hPcNPk4EbUWfLHXct8ErD1xO5i7JfZCnGbdIPZsyC30mYwH+jrJ&#10;kcsbsw+9Of6ems6+VCbS/Fyh3Gkhk8ic3l+7a4fqahcVsRWjxpasayMtzdocICLwikaHsbok/+nn&#10;nj90+Mijjz3xgx88+vv/+Q/w0PHz2GNP4Ln77Gc//8TjTx4+dMTeXHNop42I9BPjNe8UXoa8vE1/&#10;n8+uePXq+ne9q/zaa+eovzY8nDsF//T3N9ZUfutSl4JSEfuzrYt/ks3shFTV9jYqUz6xK7PuLa2i&#10;ibP4LqFX6Juv8iUFvZP4uugGKxY6pPY8g48YODxYQtzcRPE37z3ya7kJEwXNzkxPDfX3QWGkivD4&#10;Fy6cl2ussoL56Ovv5b4f+MHzLZd6Hv/wu/pWtzFTUmRNEOGe4O5UCwI7Jb+Mi7KvLSn/2TUbHu3r&#10;eXSAeK+2E1ETuAFMc2R4qK+7ZwiBOotOycMqUUs9pwQnLIPYlei3ZMnbv/Wd1q6eZ3/0o4eKtBOi&#10;yzs74cMf+Sh9YwlQHD58mE+uvfZaZgpIBamRFIPAkFMMjSe6LD5OhiZIo/CaR0YAdwn5jXcoVKX3&#10;NjfUuB7QP36so06NGgNNaFf7i7EPdUHl04mnamuZQwkhkRZf5FNGBq3u7O1+vrJaeyA/D1R//9AA&#10;GLSSshKenQoLVMmtqatF4KnS1QwhbsPniEzapDOwXdWwjTx3MrhV4di6HkkYJldKhFRTYCoUZo3E&#10;wyuvrLJ3Y0kZob0KYJvQDsWk1SqAMY+ODPOjgijTU0QGeNPW2rpxw6Zf/7XfoW891xo/2773F3+e&#10;UqOzIyMvvO89r/30T577/OcqNmwoX7eOqnYM+dDeffJ/IWhxOtMRRT6mypbldPhVLS1EHQ8eamLo&#10;bZwWkHsmE+MKuuVPsDlCL6gjKCWcH7V1OIfz62uVzsPGZvn4BDA59MYJFDEDsldcXta0fDkhVHyg&#10;6js7i99+yR2Hju85dPwv99xysrY6pkp2sttCOQIsDLCGoksWQnvyLU6qGCok7Ew0ObsVqqEGQaTe&#10;E4oidCH8mkqLyw61bFQYJ/FyiOVmPDP3jdTXvPzzzaqqefUZEmNXBc5AoQqF611tim0SkCVMPuGr&#10;QZ6WMAU8qgTT0qU04YUD4O5kiqLFAaYgvm/XadaMhYYmak+Nk1LKD7G/1DNkseMBd4wk6BDqrpcj&#10;BKrmRGW8HKIxU2aMwZgl5rVqyuAtLa9gDtWMdmaWiG/mDNKw7W1JmYN3XI6AtP2W1OqyWEoO3dEg&#10;7aDhuEg8AqEAmRh5s31treueeY7FGFzTZmwOih2xtfytL716+5e+3nCxs39Va//K1iO33dC7okXL&#10;khrRMQIZ5E4ngUTVi7ZURe94x7IqE59kYtONYb7q+or+rXlDtaZLittBar5VFk66OyMkrBvCPsRb&#10;lBrgzR3HTv6rZ19c3df/5NZNf7Xn1jMNtcPlpZhSkcpEQWUqDe1fveLAirYn1699fN2aszXVe1tb&#10;4Lz81EzjyJuunZ667+zpnV2X+OENq9BeC9ZbTuSYT54iGgRpxnCVLlkSDrtQGqIVQKxFiGozEje0&#10;WbqUwYcW5ck2fso/IIJRLlPnlWKx8aMa5la54ie+Jd1Lj68IobmTGY4GJ70xc9jFzDAAKbIpVQRt&#10;xOH3i86pXJLAYZfpGbzhml/9/NdA1f36r/86abBB/LB90vBB1T377LNk4tNu4lvf+hY3+qlf+Anp&#10;dk5kvqu2/oOtK18bGvjK3jce/N73q0jJ90FPz7/ZcUMQ/+JGcCQsRviWceKnE7AOjW3NusfWrovJ&#10;5wACTBIE+zHOZ54ZGJ8n7V1j72Tet9QzFTMTN441FVQybcqcaDJab6LOi90zYzLjNftiDINfE6kU&#10;RdNzJjmZ60SnTQSD1E0JrzxwGskywddk1RKnj6WJW4RfL3a01TK3/oh7Zb4GzUai9yZuiGwA9K32&#10;gIMMFB0JVY+QVTZjmiL7udT5NLZ+ZFxb844H5FvK8aSrjON5fFf4VwywvAW4H1Z6WFN8HlsgKIQv&#10;BhXxJs7v7r5UXVUNREXPqIi0nIeqfSmO75Z2AmeJyctspMW8UyaHS9GL8m554zAOu+evv+qZazZH&#10;7lXEiRdNIIGU5eCI7RY1TIK92FJI1po3wyUimLvPnOK1oy7pRBTrGEdmhGebIqHJ1McUenxAXKSI&#10;5+djvmoSoihe/gI0SZFTHHawaW4c0YsIrNqnMBstcemWu2r1Kvhhd2/3+QvnA1uRazDEAKJYlUeY&#10;vAbxwo00yXbNaGUZUHw/vGzpd6wb+QvuQh7cJYFxhds6x4ESM5A8eOrhCosgadGbUpQpMGr6xDQI&#10;fPjDB5cK90F25ey93ATpEQQZq5BNe+yOjCfk/hrfy/n74rdyx5BtR81i+jhZt+zcfaQdH+XirS1E&#10;HbTYLwI1z82drq7cc+JUR13deEW5YYiEv5LRrukfGC4tO9dYHxYmpmzmqJLCkz6RXPXpwe0Utrf2&#10;FXsnHiebhJhU/QF0xhUVIGavsXN5r/B/4u7QV2SA2cxWeaLFxQh3jh4g05lDW4A4AXtykNUBTyC4&#10;yGOw9XkDTerR3sz3smmfmtWmlpMJzMwVaYZA7rALKqoqXAZXqaadnZeoBsGflB1fwh4U7iGQxSH4&#10;QkXPlWvZ5wSozN5UoQy574QQhe5QLJkiOaSIFqBJwyIodKvUzRLUM/4dHx2X0VShfF5mjdnPeGBQ&#10;1Dp6pRWXnKHCDDWRjMBlGhUsBwA7S7ccORqi9JCcZgbt8jXZfz7MDuUvCx4IciVbpkxZEqc1JlpL&#10;Yb/NnmOnVvX1f+SJZ4HUHVqz6vntW75/y87uNtIOksz0GXCGblEo+RAaoA0cUC8BUArF1UZHgCLD&#10;y+zAUyqOYpEV7uOpAeC4MtIth46tGRh6+ze/t/xS1+s37nj95h0v7rj2TFMdWxhIoOqjGtktwlYH&#10;cClSQsLCdYUULIEmnAEmABVRMcolo3biyENAKNvX5aqZiIryiihDVlZSxgCG+4c7zp69dKHTxdAF&#10;AYmSKZwQWhBj1uraacdwNbFWaMIfFpXUULdC7HQ01HM3+76XWAO8jIHMiYMDA3X11Rtr6m+tqP1e&#10;51kUAOSNXBOqwx5FDBMGHnVCuNTYxvUt3/wBzzu9fROFbmpqqtHbG5saKaaqwlDDQ+5TVIzPDtsf&#10;HEdzx/lSg+zqevvPX71NXM6CjKXALCDPBuDO0MDgYN8ACirSSmkNAsopA8iQWj0y+p3AkT4y4ZKS&#10;U8KicjmbmbAzJc2iw5IRl3EOUKh4DP6973kPX67aujU6TnA07L5986/8uy2/+n+0vfNd4a07e67j&#10;jf17M4edkFguJq6mW/QlxwmqRTEUFG+X96dlgMPq3t7RUBRUmQhP4Dj1TlExEeU6XWG5BbTHq+D+&#10;5pGYwHt9I7V9GLDkXFQJUWPIEEneUH4WzZn+SabCfNd7jb86e/qBM6fXDQz82NNPrO7teXzD5j+5&#10;9vr2qqpgZZHToH1k1QUai5hQbE9YATY+egjYyJj5uElI6lyHXXgQQ5Dr3kAAQ96+xWEXUuDvc9jl&#10;yprc93Hft+hpuTX7ck/OmFWQRwgCv0kRCTH+7PDbVLwv3mWJWlglTkx1iUWH4mkB87CJjLCbhXk7&#10;L4z2mgaXlJbDU8U4pGcuUGmr82LnxUuXhHN+q6ngEYSbXxilNLkjVUmYwhOTE5vKyuq84XMPXHXD&#10;dP38uy+u/cVfKt2w4Z/ttmNGj4+MZsoB682uLS+noxE+C8ZkkKvmWEliblZNt+p8+eTMRSB7JZyo&#10;FJF4HiSr5FKVmlKFOBRkQqwwQIwXERdb19tRHu58tX/Cqwl6FE8NmLWRgQF4H94c3tP6E1OcDYoo&#10;onfPJ7762ERVxbc++bHp2prQTTUVjlIKn+EyDbyXX4bI7ZL8B5paP9S2+rG+nkd6ewx41RIyvZi7&#10;hBHGR0anJqUy4lJl/ABm2ZdcgsTvyiqqeJWv6O372N99dbyy4js//8nSDeu7urs6u7vo9rRuw/p3&#10;vOudt9x6G80NeHp09A0bN2KwUVwca41aQBFFsVWpHcdyS6grCUDjjQAg5BsOIzY7J3yirWUt+Tj/&#10;tMM+O1rHTmXKh6lXsQKFKMOEs72U7kxMZfpGC+VBh7j3HTuMt+B8fT3rNDymriM1tbWIDjQCHqdt&#10;5Qr8p3wf34DFtqxNZUbLgBAYXGuu+mgKdnn6UfnCWpDuq+xXMUMllkUEksVwR0JwlMRjBMxmNvhe&#10;dXVVWWkJHSYxthEb01NjeL27LnX29/bBMuGS1FCDhiCPj3z4XzU0CIva+d3vPP/ud+IKh0GPHDo4&#10;cvzYXY89CQR8/7/7Fdouc8KhA3tff+XV6IcAVXFrfLfSpcrLQeyrVau3upOlhfqBkUEMzBhTFz1J&#10;2dTx4JSoC+ddVB3mZCQugScewAJL4ofroJCFPMZvwqK2tLXisAPxRHE3Mm354j0nO+4+dvrxLRte&#10;W9HifvSRYpTaBm5nFxhA+fdxf5ja0UejiZ7MS0WpktTirJyHuG2Y365Zk6m5GefKsbneSlXB6843&#10;1T/80l7+dq6pPuglARd4isSLxLxlZ4b1xa6EcIG+sqYtzc2AIHBM19aj6VIv4gJ+VnnkKf5d5GRf&#10;Y+sgAKVzOm5JAQaXYBNzQFNNixeHNhhiy2xQpCRhD0LT4krgCnEbd9oy1FHNg7gQV+Z8rGEAlSBk&#10;mUX0fX4UGmbAhprBGlyKJ0HbhQmQQOxTwy9jeok8CzGVHpl6QfapklfmZ/uW5Xc2N9702NOQf2dr&#10;PePf9vLru7/wtfrzF4/dtvPpDz3c3dbQ3dYo7GNqLjKfivqqwH8pDk84jMpPw16JuFI1w9uESpeu&#10;Qye0nFbVNWiE+1RvR3VtUD8J6g+Ix0qRjpwsOenVoclHxKFRjo+f/PjzL2E4Pbll41/fcUt7o7Az&#10;mlknk9raDBI22WgBlIZJdz9cdWfrajtqq/cub3lt+co3lrc+vm49P2iCqPj3toPEWWivqfZtItVF&#10;+g3fF7TZXcxiWyVFSI0PDRUtSNQOkKQhhpJrYhCJ0hL+TKVPhXaVmTFh4RAcCpBGwnTsjFBjIiN6&#10;+FCJscqKSsbmxqaS8RmTjL0fAwjGFW9iO+gO6YBy/4ozNk4IffeLf/N3gSz4xCc+ceutt5L36sZ8&#10;c0899RTi4Bd/8RepR05QB0HAV66+dpvCqrPzd1bV3dvY/Eh3Z9+rr3z09X2AH3QLWkxs2vz9rVsS&#10;OyfF7Pjuepxg4Nkg1w8P7ei6dO/Z04+v2/BnO2887ZJDVm2lGlJeQFVLXGIpvHWBH4lWR9ljZs/o&#10;WLcW3pajKDXxnSZpp8mSZYyFvfSWi8Stc3WGmPC4RdwyjZhrORN4Uuo0jO8uhq+ieYgUITu1lY6q&#10;iYl9lLozY1RhqrnKoYnD1px+xEhSkyBWLQ59H2oU58UWM2Oz+c5XBoeGYszcy6UDdbDNwmEXoe/g&#10;CPGkojT7qRWSNLwuplqlEICnOOUzSNQZVDOgsvmQTxAuiCGWFfY+NDjIOJubGnHaA7cQ/EHfuEK2&#10;nFQZtgkqt61HkYIr07EzhMO7Mn+ppeliW8vRzesOrl8jDSrW155tKY62cDgwnDgi5BBTHUVzXMto&#10;8WByANkx6/ecOZl65N90Qix67kexvo6rJL4vT4u1GhMkdZp4D6PjlfQHaJKVKquo0BymblAkLIID&#10;KYnuh7oFS8RVB4cfHBokb1fPbEhIgp6MvG4f1OGJhUhwF+kY4EZxhuRHcHlmUrAYLVlUJgpRE7Zf&#10;TEv2dAknSjdU9qeMvAML4iElMLrgCnZJJBshXAkuj08wexHJGHwvtnnwn9iSGQvy2JIjnjRekydN&#10;xxnEnI0t25vZ6sTuyLlYsvGzr6Tf1gzFh+GwizXNDj6JUkcegVNmtYM0eKXxuurlXSdOj5SVXmhq&#10;5H56OpfK4qienL7z+El6yEbQTsasj/D8eieZE6QOOxGPHXbZnsp9zOzRtLIOdTGP0Z9dSiZcu8iV&#10;0WK6QpqYP2ierYLzysdytHtaUW5DsDIeqrbBM7mvVDileCc2Nls7grWMCjs7mSg/XaYYkCHESFQx&#10;Dm8dsUNcNlUVpVSOtmZIMgYOO4oaQ8Dh2S8yws7cZZGx5xJARmnJG/p1uH0SUxvYOvtfxLtgPSjS&#10;ML+IIzAnxFN7u3rJiaF6rMv/j1ZVVnN+FLYLlhA/TD1ogvvOnf5m03JKSfInFA9omufVafNXyipK&#10;TcM6xIKc48aPHHBmmLIDhWpfwGdICiz0Iz6nOh3CHfED7COyWPnyLQePrujt/5GnXsBbR5gQN+5n&#10;776N1quU9JOtAkoC80f5UeC6XZRQlBCCXhXlZdHI+arUcnM2IaHc6RJN2tzfmOR01bXUUWEZ7RBe&#10;d+MbB9//6FOgQftXrUSx+fxdt19sbpxpqOemYYXZISh/M7eWOhFRXpEazjw1h43iEupIAJ/CCKL5&#10;Hpa+mTI35UOV7VNr8iXTo5SNUW1BPIxjw+OYruOjE2h4pJWrkxVaBMap2nTKl+UeFtp2PEOkCzB0&#10;d49Neu6ZwZJVMwfI7s7jx7jZuVbVSrLLTyZJOLgZ8+Bwf8X6NdsouEQlO/B/CK+5WVOv/soOgPa0&#10;NaxumYB1TvM3vt/7ngehE06gaCPLunnzFnR7fAl8l2JQ8GPGxVL2t7Rs2neIK5QPj5zYfYtwAlEn&#10;d2GOpn8YaNgp1IAaHhhkaVRd2kj5KObGnlYFQLKJhGVzFw6PIN4wz/6R7DBZha9W7w3m8W4O3IGx&#10;h0HEULu+Ht9dkr9lc9J6IpdRZO+PHjv255/5tG1YhXWDPrmKgBFMkRwPgtcxpoSrSpVVySEF1dTG&#10;DdSg/lFp5oLiQDQRIVfpu4A2UQZd2FMNU6nHduHBN6EHZxUm7Fa+EQYh1IfSnYOt2+WVnCJ0vNEb&#10;wco0ST6HfXfv6ZPrhwbvPX0CSOy5xqa/2n3HicoqMTcHCZhkqJavKNQRbRzSOp4BWCb3C3UU/URN&#10;P0PX9ewEkFMMObwSoaqlb3SCi6mkYsJ/SWDBwUcTCZW98Q5NlikWK11fayYqzRiZ9ElAJvZZHMlQ&#10;cv55y4fJuHL0kHhSfSM8U+LzEbEMhZDhLM5ywe679zClQkeSWh4TZFnNE8uZgW1GfU3S+LFarTqI&#10;E1khYylY9bcMVNspiWeJzCVyA/evUZisXYqidtmyjWn+GsA6XHXVe/bwCq89+cf/9fh//aOlDfXs&#10;j38ezm6TA2VnJid1c+vvFGIAwVtaIg8CkSQe1xuJBHCSY1Q8otRoWJRRxlZZSgdJ5SDJGW3QFRKF&#10;cAT8D0c4UENgughkFeenqpyrndDKIKpXqBMkVTknp2j7AN4NRgudjYwO4wjj9mx1UOUrevo//sI+&#10;ECuPffjtzEckifCGmQ9VO5B9Dr9EYcX5++qb7mloeby/5/G+Hqtp3le2aieJ7Q6PAgNn/PQGV6yd&#10;Njez01A8JjWVgFAuV/YNvPs7P4C/P/LR96J6ormfPH2SUbWtaH3woQff/o6HL3Z2U1n/6muvaWxq&#10;wjvJ1Bw8dIiUwLLipdSghWxU61EctoAaFmqzC6UEwZkuAw6tGMuypXfX1VxfUf73cpx/6EN8du1T&#10;0yORMunD3jRd0har58IbkPT1EMCgByO6y9a870IHvOBcfT2pyJXVlbhTJ6YpwFG4fGUbXW5Bd6E3&#10;2wK/Mg2waOEKlgZftG8WBpcEPBI1zx4AOabjtqZcxoOvLGiZzxkYyYMwEH4Vz5QwBTe+hE43hCQt&#10;gSbPnT0FpK6rsxOAN0VwEJGwTigQF8mtt+6huQQXP/KffnfFe99HMVEcdiWtrURRcN7NT05e+sbX&#10;N/7CL3HCsSOHjuzdL1i7mnAp68E2mCInPGkgHZiNQD0wDoxtfo1UMkkI63l8SwWGVbRCLDnUTR4j&#10;LOGIjVrEJw47rsMUTF+ZoyLepi2by6qqhoZH8H4yUXuOnr7vVMejm9Y+umGtrC/tZdfPUqlP8S4D&#10;TCTM0A5Vm6WwEAFBFeEJunCoCEUh6oD1NgFKXOhUokfULAPCxQg07Ijtq89HKMP8uigQcziniS9B&#10;3vkNibFq93auqSHphstqRVdW/1XUQo8Ctu30NFu4rra2r78fE7QFp+TUZVB1KKNklLDHEQxwC4lq&#10;ilCkaC++HtEePsGWZfbCR82Vw/MoohJUU9ZfWD4B3IHtFUWbsfjfKrhtEbkTLJncFgD+c3mGRWSA&#10;hEsYCUsZdmnk1+vuadeOTDlOFOIUYh2/xiC9O0KpSI7kZDJNJkYZCEFo6niOVfCkS6568fWG85du&#10;evSZhguXDt+y46kPP9S5vAG4qMzqBVK/VX3N6eNuTazOFGpOoVQWdzgRCNRJedoPc7Nov1Jg5dZW&#10;CUPtXIq4sP1Q1Z33KnBl5IQ6SiLfg7tjSzipUkgekIfVQ0O46lb3Dzy1aeNf3nbj2QYXPw3+YFhf&#10;BJ+joYP9HHarhyIViU+pZu9itNYg6F1TWkpSBleyzw4LvzYz7fgwdQ+Jz4Q5Gj6ysGODiniNX7N5&#10;piiIazs5n8UGr/aGY1WmhIR18Dm/Sgr7NaECL1GMFEah8oSFBVQglcA1opEPkS5xU8UwXCg3G162&#10;pjG8eMZw2MX7+Dz+pLqSPrjC5/7q81u3bgVA99hjj33zm9/80Ic+dPfdd7/44osovth+/Er3ib/5&#10;m7/5+Mc/Tr18utN0X+pet3b1HZW199Q3fb/rYuFjj9996kxcfaaw8DM7dh5YvjwgZjH9vqPBLNEA&#10;K+cAWPeBYwcJuT+xbv3ethWar3SXxXvCqQGvC+aWoYmjOcMPH5nGk90kPsGXHrad7CEzGWvRaHiL&#10;Dg6RU6J3JQua7aAYvF5DEfSRTbjGnONQ0B6LPwrBEa3xFG6Oc9zjU0UY4hq+aeJpFp+xmRevtukS&#10;izT8jTGMbJB8Evw21jbyrVRfpbCQwqm8j/Q3RXSs+0ZKrMeSrU7qaEhyVpKnC9mqLQCSwgFL213y&#10;qQeXdp0uBbEAxWDh8CGxQlKZGuobYKeQLifLcDWJajvwJKoEo4LYNntJAVO2gDKzjEDh2SaqqkYq&#10;y2UwyFlu7Se+IsXNviqVvUkwffw1MB0hzmTqZmsUK2WfHVN595kTDO+MEouSgz/FZOZ+ErtbvCjY&#10;s6GhUlPDM8I0usOma0eGl72A5y+vqOA9A1QmozowFkKj9KCora2kUDpQZYlUwgbDQ1PTk3SQj6Sg&#10;WPGw1eKQO8CUHySRWRRLC4r9i00dL3AY9kFLCUXqC4mhZDFnKk0sQ/3JiIPkkTM+kMxAauJEGoyA&#10;R4kXN/HkJm4ocRl9gnEfmyLYTnakgzfHTZmPiXJxnjPOGXsnOy0+z93LGYUvrulicq03U86Rildp&#10;+DFvesa0uHhw7IwBunhFZGrZ9+kESZOQ+yTQnHpgcLS8/GJTo9JCiU8b3xFTfe35i89t3xp0ouLV&#10;6ZVjQuJQ4dIcMuPksDBD13oLyWkenKYjFzmpPKp8p6ZJcX6cHNDywIlANI5D2VFrfSgIXVxCdTnk&#10;FkF1AfUJz2RroEJQjpyhSkV3j+YwSUEqsT9jF2SDj6VEcYmNHy45dA8YsBx888LV9vXBV/pgBnwo&#10;GBpPV4YHJNNiYmG1CkKXh2kbboxYGm7uUbMCqgA7Kchv2DhC2+IkKijk4miJVCKLhk5T41NoGWvW&#10;rCHCR9NPWmExPFfCTegqHoErnK6quf/cGT6nSRGSAtCJkCVUInPlblokBdVKlfRkhiGRf2U2QikB&#10;D2SEoUowXamrTj4+IVdEdXm3HTry4UefAU/H+/1r2v7q9p30YD3bUONn03Vc/5Pwf1IoEtVWmnDk&#10;CRmdK2cWeq9sRYFeNEEO9Ibr2xxdlqB8e4nQlPDHnLz+pTdaOrve+73H23p69+264dtvu6+9uuq1&#10;uSvDwyMMUD3RCZyAgeJCYtf2S3r2bUWpXCOcoJC6Mdxdl0RtooKiiizjpVE5RnE1vHlynDKNAwOD&#10;lIhpqm5oamxiJi+ev3T29BkSIMqKgdpJJ5EvJlpT2v4SV3RYMiIrjiJpE7ouiKzi4KQ8IaM7XVer&#10;X5Ys6Vq1XLvMcB7SehJduqjo/Pn21rY2Fu6Wsprvd52rrK6iIBQIDHy43FGRTtlBSpsTj9Edrsxf&#10;f1X9V77DyKe2bRwcHOA0XHUMnn5B/QN95DiBFUVVZSm50WRxycoLnQLZ4ert6bt0zdVS0bSBr1DJ&#10;hbDE2Mhob3fvxMg4U4eMQ0tzwzd8lG4+UgTZqwQWC5O7r7P3GX9a5GApD2JOHLQXb1TqUGrSaJe4&#10;WTHTAqyHv4Ou+Po3vvqNr3/tmWeeqm9oxAX5+JNPksf4qT/7U/ReB7sJe5O0NGHDU+07UNiYSzRr&#10;/ohpLA2bIpQOufGhQuRoA8TPpxSBY9bwyUumsycsQBWwktJCvTqLYVVedM9ZuXq0YCgX8UQarIvh&#10;qBY2nAcPd5KGuKifBNNaVAXNRu89c+qnX3tp3eAAWt/ZuvonNm5ur6tLQH/INbsd+ZY6y1vLFfrY&#10;+P2Yv2CMcDYO/SoorRVyc5lgL5LXwXr0SMlOF+uDz0QTp0RMhNAxH03U1IynZm8SbT+4ce4R48k1&#10;GUyKCZN/CyXEFzNJlP01ccvHmMwO4jXj/1qOnMPNAiw12G6777wNdoYTFkcd66CmFfLWUQ9T1ZSB&#10;Pst1S9sR8zbkiDFcS6lLzOe0dc7GlGvVMLLEWxehQ01q4kXmt4cbGx5Kq+A1f/zj5Tt2DJ86efbz&#10;n9v3K798/L/8YdVV21d/5CPN99w7e+HiP89hxy024jNaWDg+OhacHVCs1Eh0LBWeUvlP7ZIrc5St&#10;gmiw59mUvJmi9gFV+enkZR8GyxmgLJDSGJaQaH//AMAY3H/sWwFISJtFSeVMHJd2bCNbYRnGKuHl&#10;mCotLmZ7jAwN8Sfqt7J13t039COnzx+/46Y33nmfFSx4nMoVcS8GgNSwhhowx3lVZbg8c0dV7d31&#10;jY/3dT3R15O6eqMisx4CkUbCpXBY4vnyqfOVK8tUcxq1kkIAtx08cs/Tz790/TXfB0rprlVYQTiq&#10;2eQf/OAHd+7cya7AsweXZKJgGZjf9IZ75pln+LWysgw1VKEGOxOhJ3keKSw9m//wqrZTo2MyDc3K&#10;gpXf11h3V03VD1P5P/4J8Dqq8mWEJN2FOrb2jskfE2qnYlywZ85it8jmhWmzlqdKlWL84KXzPStW&#10;lm/aWFVThUUAAJZk2NVrV3d1dZLAy/OCdibNU2hE0nxcKNrSWhEJizRn+glOH8gQKe7W6qItbH5x&#10;aSFpxZS7BqvI4/PD1yEgAi54gYUqnpmuqa6sq60eHho4fOgAggfP5uBAP5dpaKBkLx0t8sgXrKut&#10;2bnr1qqqGm5CJizdlqOHdzY/R373dxtuvS36AX3jy58fGxpVnpxzJaTekXMtzHpxjXAE6tYkVJ05&#10;cmQwsYFra2oxdmGySGDGT1Y1D8rjhEIWvCa0TPEIG3v2a2PgUex1lKtx5ZL66nWbNq5Yswp+PjI2&#10;hguGInH3HG9/ZOOaRzcBhdCGVp0mSNc9D2N40hGkIEoJw3/BlanDTVhHIfrCpewFqaQO7iMXElPQ&#10;/SbkwvMCR0FPLUQOnsJsLhOFb3oT8xZ8EGwdb28/dPzZ7ZsVFwoj3KgcvZGpieEnLUqJGLQSryOP&#10;IB8dEWTEyhUraO7B31evWc3GYUcxO0gA9V6I1AKRne0jxz3GJ+F76h7FD28inOk4BY7+UCf0PnNY&#10;uHi83BYBOlZBU4m8GSPtiCYZnEoUUfUHKeGrq6FnQDARTLPnWrHfMGDjJ0IRtvQcJfaRmRDxRtZh&#10;emTmFm8mL4+7F4GiXmhYzZe6my50lo9N7Lvxukfe/1DXiiYAlchOJ3KgNmp0+N7wckZyPU8Rui8h&#10;27A+w4pWpyLNgqzViPPBM3iF9IQDvTyH+Wr7wKWOlA6sFjWwDj7Q3NgcuvnI0VX9A3tOnDzf0NBe&#10;V/vp224inhxxTIYTsTwXeIvCi8YvGYkhwrbhJDeouYbNY9uuLgsUQMUIdZIAxRXvaT/TUVsHHC/k&#10;rULT3iZEJcNbpw8Ti1q+PA01Sw1IERZ6TELn0YDdV48f3hON1lDdhwfCD5SRzrSn21Uy9aU4hR+x&#10;WdVVIBmd3AQqedvJzv61n83ko/mUcLCPWBOS+mdD5Md2gCtnLCUjAD4Jhx2PgLeOX/fs2fPv//2/&#10;37Jly6OPPvqVr3zlXe9614MPPvjaa6/95//8nxEQ5MmCs3711Vepk8DJH/roe2+vqLmrpuHR7s6m&#10;b37z6m5VdeCgxcQf7LlzyP61xGMlaR/qQPgHFXiPTYqT9JP7aC4x+NjaDU+s20iVqNjsMckxffFL&#10;eKjhaeGt42G1mv+Aw86Lay0q3sRdRaJi4HaFGY+ZrI+imDFR2fGWtY51j3P0GjazxLU+NetMpjsG&#10;n2CtwsHC8A2o0/sw0SzJ/IAJtVoZC5tdo84dTDYS7ZHU75GNM24n2khGIk8O08NGh9LGxgSQdAWP&#10;wnDYQUuMQw0iwo4OX1HKJrh59lu8CQOeCg6cya8RMOBPQXvOj1Ol8HCZGSyr2lsrWpeD2TBUhLr8&#10;eqB4JBug4pveodE/IErhOI6sWXFNeDd4spmniZSviwHzalh7MLJQX2OEsTRcE19HRvPZYvHXjvpG&#10;/oDPDvNgyHmymXYa77Nvxa/y3HhislddP6goVqggH1cFuDk+gWeWVJQHGAqgAa+q8zs7h6+hprYK&#10;+SxPJ/ozVSYccuITjGITUqyeHiIhG3el9BE7NxYI9w0NslxjyBZ9uFe9gomzxrLFL/pqziXeQtVJ&#10;YkRcPL2NqwzFABLninwHTshfTHFNZG7oRbkpn/HFOLLJDK4Y1KybpY6V3JmPMWTUnv0aDx8LlEyE&#10;lyfGm01ZLHo8RXpybM9wm/jstDhZOqvevO7SqHkPhGYEdMyqwm/P5aiZcPvR489t2yyypsdZ6rCj&#10;5MKeYye5xIXmRt3XZmQ2pEVqBCnvI6Mrh1ukG8cnb6FSzXsiJzR2lWaxHIzHD+svvPbJ8/pkCVXb&#10;+aYE/QmDhVtEbI+vhxDWFZxiHwPgcyceCoUHMiqOoMI4eD9lnYPzCcZXVFZIv5W0QmVSq2i62KlV&#10;9LKl1AKDn+g6xUl7sMxVZ3PSDru01IM0gDRYVUiPPuo8CmIvdi4VwBIdt4PQTSSxTk+jh4GqQxkD&#10;tFtXU9/c1AzCjmCAmtW68h3j1PwnZncY37Fn8jePjzxXVYtQRJKiv7Er8fpR5KS4SEjVbLYz0gF9&#10;F5kTLH1oMoFk4TU4W0zRPSfO3HPyzLte27eqp//5a7a8dP1VvJ5tqM2h/PhSUsAtCIC/zgpYQJQh&#10;AFbhU/Zgnb2dhueMlXX3dhUvkGoYYbZkL+x6Y//DX/vO8s7u3hVtoOqe+OB7OqqrnJvcOT2J+4lb&#10;EJtBHSOzgeyZPHQWmoUosOqMEEXmyeB26vIyusClfcATz4hJBZxKFDqkcNvIwBBMrKG2bs3q1etX&#10;riVB9cSRE5cuXsTnBiQPbZXYDI0mPOBAkiU/VvYSiKlZfVQeF2uipUFsaskgG1dr+/vvOnyEv55p&#10;rPNMLITrh0lDfk2MDYvA2lqumluCfd0jiycf3ChuTybJIAnVfIwpClcz/jS8VG3feXzwA2/v7+/D&#10;9IBkhodH11M/tGDJ0aNHSYXhu3wLzy+66cSqtk2HjvFJ+eDQ8Tt2cyEtt8oNF0OIA8Twe/poNyd4&#10;AUFo+umRk7tM5ZhV6nupSqbw3YCShG0YP6FjZPA66aOxVUOmeJVlsav+T2B8ghJklYTWim/h+LHj&#10;zzz7zJe//OVTp4/1D/Sz75559tlnn3t234EDR44eRffmWuwhtGhvaHqFggdSsgudZOStHhsbHhnm&#10;FZ+AEpvGxrQhnc4a7F2sxtlXhUsrqJytOu38uDWV+sMCcFdpXNVriRrLKkkjNGWBGlr70JSH8pnU&#10;THO9i0z7SpxoxsLHF/Ly7us48zN7VfbksfWbPnXtDrLXqTAbAxMkys0S5CsPvqTUNzHS0CDtpl+s&#10;4hKKh5YiEc6eWrOS4JNRo1IsIjhDROGk9y4GShP+YX0sdLiQoLlvMoSdZUtImNwfe52zaK1Y6KKD&#10;LxM96TVzP0j4byooEm6cnYFJE0yeAQW8TghQvfeZkY1x/Y038C8FhVzSTUlA8ZQ8UZiSLDChEE2H&#10;V4t7ugSeSJZwSNwzhGgMMdaJ93agh8rgCVQoL++hxoa3pd46sHVl11777bWrRo8fr9q6beMv/uIN&#10;f/LfVn3ko2WNTWXr1hdWV/+zs2IZBj67b1y4GPJDYGCN2OuL39/IaJRBBSAAprrrL2FotEMFXISI&#10;D4pR4AJzwbrREixO7Ac+jPr0zJhxMTJHgefFw4tlTgLwoijEZW4WKmZEBnh9T//I/ecunb5r9xu7&#10;tmt+ZMYkhoY9UiJyKBIAilVhZY/dVl55Z03dE33dT/f3av3M8xUR8BOQssrzCLCk8hTCqqpeX95C&#10;cW0lbh3AL7cdPHrz3gMv3XDtSzuu4ST1lnE2ADAZcjfe94H3NbU0dZzv2Lr1as5/7vnnqLeyvHU5&#10;oCjynWndTah4MerjkIlS8xaubKhq+NGNazdWVY7OX5lcoooGPMs9DbXA6xIa/Cf/g7fuzzu7xMRS&#10;6IqdF0VsIj4RHtPWeOhG8myatIT+teIF0Gdg5WpSmncQGNq1S13K8vKalzcDFQRL1dV1wZX71SMc&#10;9wfsgYeCmRGxMQm7iYRIILHywhgQY3LRQGghhHFjE846RR2VHq6O1FpN/kojMKBkroSgMCL9ts+0&#10;nz5/4dwsSCKK6I2Nw5qrwN2VlePaQa0HmFlRUU1DiZierCVQ/Dr42qvH/uD3bvrMZ5lQfv3U//0H&#10;tPpCbkGEDlK50arBRM2trQySMg2EX5gfhhrFONnfqCmMOTgdr3j0rFKo5FamiHA+fxXyzogtyI3v&#10;4vIjt5r7IqKa1qxsXdEGAUEJyNOdr+zfvf/YE1vXA69Ld7O4h1pseW/gxQ4DFI9w1Hlhqrn10CBl&#10;y2fYHKX0JqOivzKhJL1Up01VywTpjcyKWGIb9loLtoIdlXLncdW049Cb2aaLgMjo0xaXikCSwu2H&#10;j8G9zzbVW322puAITKJbC94uTVapzbNzAkosKaC/RG11jQuuTUHJNM/B4g24IspPWLChloUSLE6Y&#10;GL8/TOWAvKKuqrhHxPjlwnKtNIaThTE0fTybHMdC17rNOS2TJMuJD2M3cX74pBxUlL9VSrbXy/qu&#10;HiwYvfmvXt5iSHBOOOxCL48HiQOZ4Kcp3P7Ca/f+3Tfx1h24+YZHP0ACbIuu5SCwsJzkvuigpglT&#10;pSPAO+EjVpZiGJUBJjJlaCNTAGuYztZCR/E/8fKoWSNqnHENUFny0h+13AH5voJva9ktR47ddPjw&#10;VWc7cNV1NNQ9u3Vze21N8lB2T+hhDT2QTpoi7KThWhnSrU0QoaErdhwLoDPkMDK/9QcWmPjs1g4N&#10;rBkcfL2lJZsirx2OWi1inK9p9BFxYElGH6G+aDAweRo55iDpJMztv3O9VHWgg//wJhysEgcSIjKm&#10;IsjPj7R1e+jgEoB0amtrwuHO+eo84Yy8WOsghuBUMbxY4qDFVPa/KYUtOwekDO/DW8fBChKwgYe8&#10;5z3vIR/2C1/4wn333UejCfAU//bf/lvWjnNgLLx+8hd+/KNVTdeUVf5Zx+ldX/la24gYBQe1Av/b&#10;LTdbX9UBYQUdpjZ17BdbIXl595w5de/ZU4+uWf+nN9wYJcZCVYoljgVKvm68CWQG5QSsNaY6nO/Z&#10;EWPIffDcT3zRxDEX+zc2r6fR+3FxuuLD1DxOT0tPlsqUXTkhdf+TUX5CP5nDLjGrw8Fn75IAmFI3&#10;/Jhh4wU/0U2kciVJHBGDtxEEdCvlMzkj1/TypYwDRBWbQNhxbWYseLtCL0vksFOegB2dwQ00wx4u&#10;7wMKF+9j5q3izQHblp1phRAu7YhWKHNSM2RjuwtqVD2mrG1VRRX2A98nlCtbXNmjCGiyYpVgJW8p&#10;TQF1Be10GATpUYzHyVMKkikQ5z0bHuoEYedAScK2vL2zR47964Ev0kMsX0oNS2QV5OW9/8gBfHbU&#10;tos9q0nwEQ8buyYhPr8JTFu6FPoE54UniEoXNVQ3YXI4idyFUIB1U6lk2pLMDygNJKDlUtKAMgQ3&#10;vCqllwAQZvdNi5EnNkPYF/g1BcnHAFeMyUsTFRgVQxYNmbWl1qI/SQ9/P9FmzIrjyOgnpoglTHeN&#10;p8IOOzPyxBkqhuqx2DO9QD2wjNSzOQwemK0FJ4dxpQmM5/ghcEEMI9tKMejsOm/5qxc0Waagz+wp&#10;gzNbMdQYw2GnE5QF5HVMT84eU8sdSJYE+55Y3DGXfP3qs+ee2bxR302lTNyOagxg7883KStCpmDq&#10;1w6mlDBeQ+QyusqmKHId4oiRJG/sDoPuGbQKzLlIsbZ8krCbueVcxdXiMu4bHEeWvweDYz7kMjOf&#10;SGSXM8aUVyrz3CzozrYVbRgCxrbPak+mw860CK6MHoZkp2gd3RhVUExYdTl0ACshHUZGhrk+9oJT&#10;Cz3zaa23H366bKPFEoT+DPNT0clx4KrIFBQbqYhed+NkZ+f1h8lp9VgwkL+qohqcEfpYT1eP0kqi&#10;/WMaOcvoJ26xfnhwR/el77WsUJqndwfThIJC0EvtUjyXMV2JCgEMRd3CbXM7kCT9wFIYFsn03HH4&#10;xJr+wZ984dV1g0P7VrWeb2782/tuvtjaOFpVzsQrNd1Nh91tXTkBme+P6wuahKiiq7X9CKHOCsyR&#10;2PzSYFNaMJ1ZIaU1cSIOCvJv2nuAvNd3fvO7VKl7Y8d1j7zvnX2rVlxorKcTghKTh4aJ6ZYuK9XM&#10;mxh4auEP3J9Ksy244hXC5ACxePToqsfNXawJblyA6m2QByrw3KWOiyqHukAGfmF5WUVbc+uGdRvW&#10;rV2396XXX3/19dMnT6G50A9BObBX8jGaIiKbbdtYFEYBWCQ4jfait2IwJYLPOkdd4ETb7L325iYZ&#10;XAvznW3L4xHcnQyNlxgxTY1IRxulfR8X2lPV8P2e8zX0u1Bun6QbShTfQPe0viT3tPvqLkxs2dDy&#10;jR8wjL5VLVJK6So+OQkpw7EvXrwEZBIXF2MCRAO7mq+pXt/ZUzI+wSCrensvbN8mvQ6k57JlCDtK&#10;GOGzA2QrzUw6HNUasV3YEUrfVh4kTT7FRUJsLorOdE4SFpVLouaHYmRaeH3VpXjjjTkCryyctEHn&#10;jMOm7J90l8tIRl2iVkvULqd8qrNRld9jF5yLTTjMTKId6VzMHkKZja/djTdTfgebrFbB2FxKQCf9&#10;e6lS2smRVhiZP1jOcj7hdy2WMQoaoTcHn6ulhV1suq9f7c/TvgnRE9kCwYQTmQOq7uyZn9n/GtFZ&#10;qXw7bzpTVycETHrE7MUW5tlDvthF5aAIo3VwmpnR52nwg/fSm02DyRZIHXY8YxIn+qGUWCLeZrzB&#10;riJKE+IttL5UfGRvouTwP3BkigR/T5/irU0n4rmyzRIPnV0vIrwhCzR7qXXJSsUQ+TA4Z2KzeEqc&#10;PrRQsOXqLVRLSmqDOylaD8BMKcVaKACOKSrEUysBwqckFk49ASblVFKhSh8Zm45fWXYZpImOZ6XG&#10;G/jBxvoHczrMkgNbtnkzCYDrf+qnQRXNtp+9fP5896c/TeuJs5/59NiZ0yv+1Y/zSNMdHf/I9P1D&#10;f/rmxUunxqW8csAvwiJy/2UekCHKJFsKq4Jo6V6PK2Qe/wtNkpWGIyHOgOEjRJvVmlP59DJTp8is&#10;dIa2YDU8u0gA/1qZ6iuLDXEOUFWHnUWaVC6Df1PdjJ3zcFfPnafPtt99+w9WNOOUYyMppUu19q1v&#10;eUuHF0OJloD3ZmZvK6+6o6b2maGB54YHtHho5G4ATGDZGRLzxFl0HUpk0RIejOQstdJpKr+svLGW&#10;56Kb5237D71w3faXbrgm0SfyVYmMOxAuJmi2Z8+e5rpmim0ODI5E0TqCWioeX1JCGTu6BJL7Tglb&#10;R66Uw0IoAzd/W8GyX77mWqa9rrjoRko5XJ6dyF+ytrTkvYI4/S8fX+rppdwgXwsT1JxLJXLlWVWR&#10;kcRhF4YENRTUppD+x2k6Nq6W5ctb+9at2vPUU2goR8pLYb0bNm4A/3/48CEghqroR4fWyUkF7c1N&#10;3EBDITXkhCW2kKPh87D4DCPfRbIK5YvE5qmpLVduUdSJQ4FIlf454aHonLsMo4XIxuFDh0iDxUMn&#10;u2V+PqxNIfOpFucixJg4x48dYgk2bd7G7XIddizMMw8/dM3v/X7NtdfFJPK8+197nTc4Jel0BLlI&#10;dXN5FDq3QmOkqmFac3GujHLDoIDXIaVYWXx54aFjSuH10CTXiWomoUTyK1MN57ZVPI63Dm6P0aWH&#10;rampW7mchcZnTMDzuude3/Hi3meu3vzsNZspNBqKj3zECr4EPiQfZ2Q4HhTPcxwM2LaaDg8LIQjp&#10;qhG7HRDaNewpdz3O/B2Zputej4nOndGDP8n4/JveBGsLrpdR3h2Hj/HLeerRsKtCJISxhzpYLOQC&#10;sFM2GmkerBqZXETeUIPorcZ6MZ+8IabHdDDComWC4nOYGBbTW4pLyaqGJYoDWOFP/IzRtgSR4B5N&#10;YuzB06ltomlLRYt6C6qMKgVWJPYE6nLLaUbK1yhMQwVK1oX30dVXZV/ElIQEyRTu3Il4i8Mupo4z&#10;ZdSlNkZ8MQ5E9vYXXr39b7/QeP7igVt2fesd99HaDFirXQGebbdkoVQijIKSvVVE3U05fFe1MNyZ&#10;RHJb5Szd8CRqYBEvhbXReUP1EjQ/4bBTPzjXg6MDHcNWNFnlKZ0s4vLze06cfv+TT7X29JzYsIGW&#10;fE9v3gCqLkaejN+aoJbSakHkpol121MuwZ/5DL3cOscxsEDU0SUqvDWJzybgM3l5NKl418GDGOln&#10;iF76IlGZgtANtw6jgovzJnZN0EAI7OBIehwS4uZU7D+WPAg4kcFLZQmgKatFuIKR8uRi0hfrM0Vs&#10;HZV1mQhvKO6C9dXU2Fjf0ACBaAVpYEfsd+liDcHEpZIDAAyZG3sh0QyUdZFOXY5muWzJ0s/+5edQ&#10;iH/0R3+UjFeI/GMf+9hnP/tZaP4DH/jA66+//pnPfAaP/+/+7u+yeXmcDVvXowD8Hz/1oz9TtXxk&#10;fu5ze19573cfrZxWpyaO15Y3f/a6a62JJOpatEn1jouZSDyk95w++YnXXsQ9+tiaDY+tWb84Tnff&#10;ywYfE8uvtC+By/GkUH4Mn6kWy0pzbN9E/NzOnSWkAacmdSjErvVqdp7jsPPYFx12cdPgITHobBGT&#10;ycxhL9msxphD69Kb+CdUQjkWkwGmmErX+FYV0cRbIPI1sYSyKBsvvUu2mnxCJDk+j7HFtPsO4RrV&#10;RvW+Nl0JDlAejaRIlRJ3RRkoKkKTiDztxL0R4/ahpnJmUNn1k6l26hxXYNtKCvuQvuGCCdG8SKog&#10;XfwqK9EZmHbMBcgZVYfwD7qJql8r4T3GH6wwvLEG7nEdCWA57CI9UTvb7FqHOy3bLiYwaYNE/1p2&#10;WEPgaryRj8w1GWNasjcxLbwSzIfk7mk/9eT6TbkrGzQWaxevChskk+tpja1kXAaSlyfFRkIoEJxT&#10;85n5OeIYnMOA0ckYmfrWISyIM5aqCgDhRkYQ5XhgHHYJhQPdZJKiO8VbTIde3bh9LK56/2i2XSk/&#10;2UumGPGo1ELSAINuU79YSoOLwjKoJKOfjITCwxc7VB8upsQm8jSo2bLCbimlSi1aF7GbpFdbMnKp&#10;IKHMYRdiN45sU/M+zI9svdIxJET+ZgqPNU1trNS8iaslbqPUYRc+cT0SYBEfyaz6H4/BtSPNnAIz&#10;aP3OOCBLEEDWtx85jiw7V18n6vIY4yI1k9Or+/oOrlmlL7+ZciR3gvYAznhOeB8fxq+Zwy5WNuYw&#10;JsV0rtUXTlybRaIzToi7J94ljx+V1aeHDzuNBuTlNdVLTITzIsNc68sFAtgioylFStdvGL5STenv&#10;STfY9Eh5gP6l7wNyJ1zSzIdMEJ958cJ5+Ak7Dz2E0swIrdgv1PnOZVPpUusZ48HTaU/CnLB5sHWM&#10;gUgTcwIoLNDxtTVVvEH7oSAPSCjORs2g5Db6C1rQpUuXerp7xHCUsLlYlS+WJnvFI08XKT660NTM&#10;LbRnS8ucHjpLEqdA7YoRKCqgCbRkKi1yKCR2kN9w63WDw9vPnPvYE8/T8hWa2Luy7c9v20HexqXW&#10;5iiaFmwn5i1IV06PVOhnf+UuumvUoo0277FJE9+0eKAHH/A7S5/8pWv6+7edPvPe736vlQBy6/Lu&#10;lSse+eB7h9asZLpYDFx15zvO4TyFbSphuaTcWgosQk2B8OOoUYfdM9wdgBmlM+mdIBeti9Zht0bV&#10;LexKIItkTcmtw/v+QcZZVVl11Zatu3bsbGxoOH3q1KM/eOTZJ5+hRPfKlatLi0tAbVPiKRyLsLsE&#10;kZg2tzG4jJBklN4L2LSeNl6F6fJKRQzEtnfemp7euw4eZe4utDQyk1AdgAbQKfhYqyvLye6qa6gv&#10;XrNy85QQ3JfrqniB/lWFRRknamRs1KDaEaBD4bSCZjCsKo+f6bnpWhR4cND1dfV0nGhqaoaQOYf0&#10;YaEThM6bZ6Iur1694SAov7zy/oGje26Xnk+NIwKE05cH+vqGSfaaF3QgFE3pvUXF3n2yGbXXVe1R&#10;YlHklON20bZ2wokzwBd/RDxOcRdfSuC9IQeIxSpVRVvG4ecIQYhylGSsSjuY+SKzpcuYJUr3ABuR&#10;w04tyxXKZRi8F7hnQuXLeYfDQd2QnPPElgmrE/6SBDdUqdm67LIKu3jlziNaqOdwdEilD1yaVUxG&#10;oKUktW0ualWEcI7yGsEenXqqvZDGjMy5Fu7tOPNTe1+Rq271elB1p2tq9E35r1OGkEqBYBcBKOGy&#10;FpcuzexHCG4fUiawvWJW4ua6qTajlyAGw+fhsNOLU2LFrs1LqWFnfhXaqXlsErIKNpLxk/TNP+qw&#10;y4QL3405cRubxSNOyH6Pp0g2gmUTRlImC9IZ0Czg/3TMUELfzWOMZhDsRN4qJTNjJ1ZWl0MHMlwH&#10;B2EA5NyxqHjlWMCAQfCUc1QhvjyJjoSqhWNC4LI5OS+gKUgzIpfWRMSxmdHZK9NFpUU8NehNboQa&#10;Bw8H2XTqMr9e2Vie1DjD5cDPsvp6wHTxeJEDiyNvor392B/8Prdt/eCHhp9+Onc6/invv9PV9fkT&#10;R5ubG6+97qrauirqrMALaN+JV4smRQyJrYNGVewG35pKqHZuYfqyKoYpS5UEWNW6A+2CElYiABsN&#10;HEqK+8cnBkdHlpUUNTQ1KMVpfhbQdUVpMfbUZZVpHsdPYfe2rAu2BpmSXJst867+oduOnTx7z12H&#10;b9qF+drT20mJWFoVhxebAEwYJOzNaJ6IxLqlrHJPbf3jvT0vAG2NiQ1Ev5nHlTk6Mc9Ey1trlsBZ&#10;pubzZvC9lpQX5ZWX4a3bvf/Qizdc89KO7XyHQupQCVJcgBm8dSPD9C4d6Outqy5f17byySefPLR/&#10;7/LmZmrR9HR382hAatSW5TKItBF4hB2FwMhRLPI/tnFrXdR/9XF9VcXq0qI7/9czYePrNYVLB2Zm&#10;Bt2NLryrImgl+juhxuQnXmLlBq5uuJk2ObPMvquorgISNTo7AhO6/pVXUeCX7b4RSjzXQWGLOfpt&#10;4I1iZ8Pa4OCk9NU31o9MjI7PTc1cmQVaqSSXAhp3YBbOQfg0s/Aexz6EwmdwPaFSNDaoi4XLxOF7&#10;Cj3VAJzC/Olx9cpQw+nZ6QsXOmgWV1FRgieHVHF2B5J13bp1ONSitY38HXb5wTBuvmUPz57rsDv0&#10;H34Tq+Sq3/qdbGKvuua6L33+s/IAOc8UQuHrhLnwylU1V1Pk+lLXBfzDkDcVFXCnk69QUUn6D3SB&#10;m2QMj1lFSVFNVTlY+cskm6qdLQ5quLAkgNtFUYVnZnhspG+gfwgoNVi8wqVtK1dt3LxlZEkBINGJ&#10;6dmrnnz5hmdffeXmG17cdS1Ex95WrVkYqJamAEFE0xZc3fNFeQVFKFsqt03p3fnp+dEBKhUPoa6A&#10;uidEJZ84zYgkYUizsoFmxLU8O36vLafMc2K3RYxVeV7qTc7HrlcgELlBJ/HGZclDFU80Hqtd/N7R&#10;WM8G3nPk+HNbN0cIKxinOJRrRbH/0XUiARzZBoE1NDcN9vRxTigBHCtWrGBNT5w4gZbJF3Fh8IoP&#10;VKzJBRDHJiZ5LwvKcDO+ErdgW0SaBRwWxSJgcVL0qNdBYsFSkknhigU8GKoMz40fR721cLgXkiZM&#10;UQKcdESZoKAr9bXVgE8unj83NIAKgjFYMDIy5DKi1MqEIhTrjYKxemWFhcXgT0RZzK4UIpu/DCET&#10;wObVOWYCuhQvu+all2//9OfqO86dvv+e/b/0s4Q6R8bGp2fmCpbih6zE90qLHvzdJZiqlRW8oq9w&#10;W0K2VJdReQwl86pLE1436RzkcSgw7aolZPFjJkxM5c/lqzHRhYvks/BdiEUsaHamJL+MeqhET9wH&#10;XQ40uOJHn3qeljgvXXP11952H25WsAyZDCPQkpRJxndmu1/xCfSPAkIIaungWQRUCz+nDD/L7bxU&#10;NRx2eQ1xVsHVhcyK6nJpcr0mbYHA/uWO2toPHDsG5z1TWyPlydOH0hCo4cwCSUjIWnvoEEkeh/V1&#10;lhHfnkpZ+IYaFSkg87PCm0LPfAFII0nNhH/nZ8soEjqv8I8iEL4Fl+LOcOaKqmrUMpq9YNJQfYT+&#10;urb8VCeafcRNiP0imlGf5KJSDRpFfrMf5Qth4euHIegN58dXkHb8+sVPf4kHeeCBB/7wD/+QLXDg&#10;wIGVK1fy5rd+67duuOGGj370o/v27QNnhwrIU+689frrrr/qx2/Y8c6Khmcnhs6++MI7nn0Zly1X&#10;YO9+b8vGRzatDzCNfWVSyKjta7SrWDk7iy23ZnDguksX7j51/PENG//nrhvP4IdVnZt81RkmL4kU&#10;49jEaR032dZODrNJLY1LlXA405gqUb4/15+kcbg62hXqq4ppO5lMr5Ht7cywOVYEWlDRwCXwexRW&#10;0IqFfJpcxQXj/B2XiIr6cfoRtfkcPxEUFki2UNACiQYblLKX8CC5XOOHSKerBFuI5VH4R1UfjScl&#10;x4YnSxp/cNFQ4R1C1AOHLmndzn5jSXwpzR5PoG8SZZmldz8+O6VFsHa8kTsvRBeVXll+nOzwhOmJ&#10;qYqS0tmpGRocMFT0d85W7pTaVnB9C1MlttvEhJshSLAHiNw76srtMRogIm0g4MbMqPoGUcBb/jRS&#10;hCpQHyuqEKnsRs0kYlGLBvnPo27PEwW1lsyzqQomQ1WwRxBZJTH42aIEurSvqcuEPQVuF9gidG81&#10;ytTXMYwNaIEBCH+mgDmPrvysWCr9SMl2tVPZGok9v69tFXVzbui6eGj1OqgqvAzpGmaTHUscjubQ&#10;9m1EYdiXloJw5/wKquzRy69fYTB6E1EhQByGCgYYeWqHMicEJVarCnVoTYONGPztES1Qtesy+Q0E&#10;vtW5WHzKo/aM2QhRCywsKL7AVJA4qIoEBipmYXap7CqJGE4269xBflxuZg6eGPuGx1MlIHu1VHHc&#10;aGi5BIipuD69pF46P5n0jJnBvjWHCx9cdPnQ5wX5cxhJOIddlBMiYFnZd7NFxSwKAotIhoLa+hC+&#10;lwfyhSfS+XoVnoTABkKP1eLZ9ZP8iQv6x9Su2QgunbwJv5UPLYoPW3dyhNlREj5HQ6XCnZ35XeNr&#10;qYOMm6hKt5PCXClMnmL580WECdqBFuTD5WU0NQI94iIGwqLwurKnd3v7uaev2hye00w9y94w7hLX&#10;aZWdmTDDxCUDPif4DE+uOgWkUQuOvUB3A5VPlqs0yaZXQk9hASKcPk0qwuN6iTLdgb04IVSVi8l8&#10;ZD1IA0oT/BHWZnnSMWSHIxntPF2aXwRyijmqraqmfw/6w+Bg/8mTx+FCZmbyXl1GjMMw8eIULS2r&#10;Kq2uqUTHoJgP9IKBgZ/u7NmzQyMDuIGErSsDUip+jlMaPwCkLnyT18wpinI7igPNMXKXDjFDYQHV&#10;WROvxPwyUl0xUezmFVqc81GxqPFBcUtWgdbLNdymrBxtb3ZquriweBQo2aRSRpQvb2cbtB9OTFlM&#10;cQcvp5wQcwv3nW9/pHUFt0ISU4EDGptdID+UdjE0SF2KhoT5w/eotQMcTLAjaQmqhMOQ7j5+hl5q&#10;tx8+saq3/4Wrt33uzt1721ppSKVyIPwHG1T7SgWNoBYjP1zxTi4dWQFsLHViEOPT8ijPahKeEK5/&#10;eRMSLK5B02asZvfK65IMu3HfwVsPHbxp37627q7Xd+742tvf1tnaOrB2DToAvJxMSQLz/T39LHMZ&#10;vR+XUp5o4fIYph+adpExM/QJQcKUMBf9fT1nz7QPU4hmbHyof5BMyaa6hnnVDZ6FN4GT5cOB3v7p&#10;8UlVK5u7Mj08PTM501jdsGHtxqmRycd/8MRLz7w4Oji6Y9N2gA+zk9MU+yHSyIqz8Ri5AmaM2HCc&#10;gE7Hrs2bRpjDrC2VaVmwkE8mF6nPlhvMNJrLMhZGoMSCpeeWL4cNspjnV7WpI2I5HjEQdtOjJHFO&#10;jMGjKFu7cvUquNbustpX5ibkcTJ1B9eKmbeXBJmjaqHmb3lt330C8uhbRX7YOB5udjGn47mbICvu&#10;ykJ1RXlTbf1Qdw9FgrCUNvb0lUxM8q3K3p5L12yFE4CkGxoYunT+EiIWSwlewU1VnIClpV4WNqkh&#10;JAgv2PQ0jFybTsRuhhS8S34FzrGv1qFvcxc+4rF5o52KcUYFOjUnBNZXgD+NDxEU2O+AWfEe2Htf&#10;MDNGAhDhNDL5IO38ipq66vr6aXVzVeM5ro0/WrE0V4bV6xw0z4xCmfAsnC3LUHYwBRQCLqSjC4Yt&#10;IPCF4sKSyjIwtBXzbAuyoZcVQ6QE2BFNqlSLhqDlM3G61DgrbC3G6lZkZJpwtQGtL2GeGRMnYccD&#10;33X6xJqhgZ98/SVeH1m74VM37DqFq84KVWC9Sdl07kBsCn1TnjM7CDWDoYM58CPlJEB89tzxidWu&#10;SAwSDw0NPJooRJycM6P0hzRSu3Uyhx0Cx7IsEmLi5IisxB2SfyI+ZAUgcbFl0jCun5z9Q1IJDoGW&#10;xN6PAo9UDcF+VR6rZJ8sFAs+vQ+5KSPPskv+WRdVs3GrZE9NhWrpUKeets6Um9RUFI5Pob+xZxlf&#10;QduqVsDD/C3kjV0mulaWqsaHCBIZpa6ogc/Lz0lahFqsRswoBfxqnpgsWDqYEKw7Cgog8+T6BQtN&#10;ZmJpycmJ8VyfHR463HPH/58/Ofp7/xlarti+vf6++7lg5ZYtFZs3n/ij/7Lup376f9Vhh7fuK2fP&#10;4G9qa1uOyoX/C9eYtsTIMAXwcahp5Qy5dIKlw74iwXC06hWpKTVRTNVGkI15ZnBi6jK0A3dULnp+&#10;flNDI9gEJBhlWbU7cZxBQyAyHAJgbnCGE39+79DojQcPH7v15sM37wrxNjY9rvLtJfiMC92bCeWG&#10;iicLrAJCHa10Z1HJHdV1tJh4cmiQy6LsMywpRIbeKB3dChkgZ90FxghTWLqkWKXaUB6KP/LYs1ef&#10;av/iw/cd2kgOo1H01kSZDVH5DPaYapwRc3vu2Wf+x//8H7fcunvVqtWXui6dO3uuobGBzy9eukir&#10;nfLyIhRWtYHLX1Jeol4cP7dh24bKqrdoLdVprdwf1mb+Xz8BCrijspLEWAJ5IcdEx+puLsiJd9Ni&#10;FximNQKJIS4MLpc7r7S69ERlOdNy24HDY5s3np+f6+y6pF1wRYAgFB3ih3xXMW576NFoJWxtlBC5&#10;qayohA6IQaqqlE1o2Ah2LEFFqEiiWrWlsDWQ2Y5oFStldWpymguCaaNYwNmz7WAiEe68ulRawcqV&#10;q9asWYvfky0TfgKgRu5WXNHatvK663ZxhcxhN3xg/ys//nESw4/87m/zAzy9/uZbOOHQoQOU4VOM&#10;EVS2mQEUgvJUVq0Im7qLTUwQeaCvhbrXYWCw35xOqzwm3FIRlIAXOwch1NzgjCJ8NdUaYq1RzohM&#10;coW2tja8n5w2YSvrhqdf3vX8a6/cuuON23bxHVEafp3o9ZGD+OB9UZmaEMBgeA/rpwEoaFwUQnaV&#10;I/j2L1m0iBi9BIHUC60uwnQ6U2xMfM4NRIMeXCreOk6MOZdv+uPFUEY8Fz67O464+wTOuzcfgTjI&#10;JkET6wNrh7gmzjjeox7xhoLHOJvwrXMO4c0AHto2M7LDkdXcW8d7uw9CqxSAJJ6FpUdNFrdRfy5p&#10;G87r1H4cFztyiCA02TQHs7FWCd1U+j958iTjAefIElNbRBPm9iBRajCkmqKsFiGSFcahyLUcy2Ri&#10;TpWbgqufe2n3X/5N/dmO43ftef7Hf3R4/TqX6hBIXnUZS6nQLAccuotyYMsr3GgYF+3c+JgKQQY4&#10;NwpXxS2AJDOSKJEDCRHeJCpOjZXjx+hpM8oT4fQLXF4SkIhaEo7M7T564qNPPbeyt++F7du+eM+d&#10;9IuUUEkhhAk+NJOo6RvbaTLbY/45cs3v6DYbdMJrJm5d0j4xx52NYGeJJg1shWyte9vb+c65hoa4&#10;vorepSlOGVOKC2aKu6g1BftYgQlYR/J8QQBsLrnhKiqdzaGkDCaPL46PK66DiCVgwHamvmZtXW19&#10;Q31jUyO/cinpdBT+xxWlcgoELRKEEVeP/rza16lCEzQeU5cut3hFjCazWr/6uW/wRbJfKVd37Nix&#10;3/zN38Rkevnll0mD/eIXv/jEE0+w94ncMGYufvWObZu3b9pTXn9XRf3T44MF3//BzQeOxk6bLiz8&#10;6xuvP9zS7N/imZMnj1rp/lRzf8+Jk+/d/0Z7XcOTGze93toWI/nhXZNcJWdr+6ldFjMdf2J+5xQQ&#10;zFWhotZbLmeLi1EqwfhXm7+u7GNUV1IJMfe+GankcphFVpMg6BZdPAl1+cFjJG9S6ZS7aCXJqALe&#10;2Y+cCPGQyGkBLV8iKYkTk7e4lNLx3jxjMYcC9NpLERKNV5dkEZ6LvUZYi3NUo9134qGjTWzoNvDA&#10;yDLWbSMhK2eSg3ugUsRkclqohUHt8Zhxfhb3hmeOT41jFKpcTnhbFB/GNCsgVJBqwI55yoOl8VPR&#10;U+MPwW6Pk6QmeNXMmRamrcopR8H4zFES8xxagrMv0yObOs1YSoe837di1XsO7lvd37t/xarYIHHk&#10;LrSliwYWZnYQsUSeuTm3wk3B4wMC4ROp0dQK0ezYhlN+UASgRFm5hJStXXiAc4kkoefUQxtTygxE&#10;YmOYenF+xoj8XPbQWmLacja2TN3h5ARWZN18UwOzgQRb5jWEi9yyqUFiaIIzYCNRw61geYWHp8I9&#10;MOOWvxw2qLLxZxsnI4YYbSyB5/JNO+VNf3qzEE93TcLMtWX83ZifTMhmd8+I0NfMWG66TVKHXYwk&#10;25LRZi8lYzfdirijkRQx+KqJyTV9/QfWrPLekR4YgEF+ver02YvNTaPupRYDyxU6Ot9NObLdkZGZ&#10;i8HpyLaMEOiYAOH4Z/xO7hNrCiepL87J4b8MjYf3AlwYwC7EZVitwXMs3y3q7OeUHSoagSTF5JYQ&#10;4Z7q6eul0A3qDWoDxljIL0GhMQtt1IBcovRzPGnEy6n8Q3iSMDOevmg0lXpIg7pVEjbSC/iJN9LZ&#10;ZmYrK6riE+7AJ6r7hcOscOnUuCqgkUOv7Hzbph6n6kJwNed9JQ5oBuBGt66WpUPL5Bt5YlLTWiwm&#10;pULed1RU39OhFlJ42TyWoCFtXql3bFhnHOtePiJl4/ZDx9b0Dfzok8/hqz24djWpr393z55zDXWx&#10;uCm1iAwWiLGm9B8Lmugh6QVjiYNbyreIJ9JDtTcjOTcdcNx8yY7XDy3v7Hn3dx8hAfbExk0Xm5u/&#10;9rYHeleuUN3xEnoCzFNR59LFC+R/aFcK82WLHA1qIR/XO8MiNoihCttFKadq2fDoyNjQ8PjoOGTB&#10;tAuLRzSlvEIQlXHh6aYmwM9MySElgitENDXXNUJzIPIudHScPHGir7uH9W5uaBwdGJKSqbCOnU/y&#10;2oios5JE2e5Itpj5mNwJrimQFJxiHtSWVilBbKaozBjJk+v7e/a8fnDfnbdhluCwIcoLmocRRpU6&#10;NBAwoaXrVq8dUj7TidGh8tJy3yg2teL4up3DCYp/YHfXg+ESlQyvXxXNQ6BAngWrbZzO5lOXqctI&#10;G4rJcULOl0WDa1dtOHaKL1YODB2+4xblvhYupdZ8f08v28NhD1kuuKrc+TeAc+Fj8sZMshXhWhpS&#10;Bp3OETtmg4oEWc10ETgx87AwKYBjBBwpDkoSd3jYKngZ3+JDXLHeIYqNsOEVOyftXXgC16Ih022a&#10;mZGbzaJHNbJiNyT7IoLbqtqU7OjgKsHQeD+DyHC4T8yA4BBwWm852SZJBNYxrMgLMp4i3W2JSpmw&#10;02hlnZ9P+1eqHt5z6kR7Xf2Z2vr/ufMmekrEn3KPyPgJxhb7Ja4T4t0Ta60mgq4gVdOspvhK8F7J&#10;BYs3fT2t9ZEsg0tkaBJcSSA0PdGM+qTqAmbRosAMYefh+dbp5On8wL2+WfWKMf/9R+bpC29mKguS&#10;p0unIB5Bl5VW4VsGxfgERgWcIk6ANiItT4tF+U4g/KoTKV5f0LqymfmiwhfGg1wlLr4jiOgycBBS&#10;N6FKkmAJvIrPm4dGz17CtAp6BGrdKxFqs/jqMgAjgcLQljXrErFC8LD/M1NTD7hPXxwkwI4cPdLx&#10;t5+ZPNtx5D/+Tvtf/NnQgQPjp09d+MqX4a+rP/ajoPD+id0njg0P//bJkwf7++Gcq1atYNsbFzLO&#10;8yOBevq60UoiDwmFEsiCFGoW3pqsvQXShfiEXisKKYutAUpSZE1QO3L4gSQpqEF8Y1ldLdDder6g&#10;EpejgxTsxx7jGlHUjMQQfhjAO/sGdu4/ePKO3Qdv2kFuGEyFGZiiOJkuopKfXI91iDQT/EplpRXX&#10;5C3ZubT4iYG+p4fo0FpAxJXoAizb+lwklyVKGMsOfGJ6lj2/ABKwvLKc/NYPPfHciq7eL7z9/nPL&#10;m6zOy20tFS6SX0hXgRoAPYKjKZDTZ3CADlBKIwcRjWIKpA7tGfOdoa5du5KThReboE1qwduWr9pV&#10;+8/Je/3HaN1/w2fH43dcln9EUim4Yuqwy/S/KLYS+0FCdd4A++KSwlJVbRtctwaW1/ra3ldbm9CL&#10;4HIJPzVfkP5tJZWp7u7tgT3CBYGDSatQ6JKKTjNRK4TxQPw4aKgkBcuQh3ReeZ3sd6fh5DtbbR45&#10;iiBhtGfOnMZNQak6iMrAuuq21lVNzS1l5RW470DxyHanfoQzAWHUiOH7H3gHd6naujU6ThQ3N2/7&#10;jd+86jf/Q/yEt47jmScfh2xVNdYdG9T5F/2qvGyp8O+kEsyBb+eJ6uvqsL2ZGYHilWct9iTklqDq&#10;Kqq6QAzLEkJqnzmdppcs7+kppgRFimevq6vfuHFTfX2DFPeFueVnL9zzvadevOm6V2/dof5WZmhK&#10;gRRe1wGCYO6q7JC/DD8hwpYUchVTYMOptnBkfATvY/ptSlihmQO4Kr0w47/BrWyc6A3Dc3NC5RuG&#10;siOCSIEsVkv9q+OTwVjfcjDU249QWfatPju09MhS4Rbhrg96oLUwbiY5mMrKyDtAiCovuK6uq6uH&#10;BYV1MozASEaoh6CtlEwfGVPmDTmgoeplKh0f2hB1Ko5FtZPgBS6EzpobG7i7jC/n1KjQIetbVNzf&#10;O0S53wuXhFBTM5GRUTyYXJY5D09cPC8TajtLDrt4ljD5wiDXJ5YQXHn7sy/e/td/i6vu/MNvO/ar&#10;vzy6cRNr4SwZoIL5bASIltRXXEu8B0oMdTHJTvBXI3iKAUcOrK0793k1QAxJr0p1BnG4OnUPA5bC&#10;ulBAEUmcng2NTRAATn++pX0tTFj+7aDqnnl+VV8/rrrP37tH5YFyapPF6sT4FW188xFL4CYPlkHp&#10;ERMiA0ZeOCkZCj76jUSTJs8OlNQajPMFUsnLa6+p4RWfHbXz6BVo4ZkoN8llI5DsK8QkaGw+eGOO&#10;BNzA2ALHf2yrKA5PbIioOLBTZpUimBTtZoaJ+ra1rmxpacE/vgoptWJFvCd9CZUtGA7OUdwAenTX&#10;uYuV5eCv7HSolPtKkKd2csxYTJ3mIe2KG2YYw/76F7/Fd3/v937vl3/5l7EBKGxMxYNf/dVf5U8M&#10;gEaxeO0pYwdBfPBj71m5dkVLW9PdVY13VzQ8Nd7f8KWvbjp3KaZisLTk9+65fdyapY4kdyDdg9YR&#10;+fjeU6d/6qUX1wz0Pblp65Obtw6XSvPIRpvt2WxWMw4QyyqsXuoMzejBdGVbJz1iCHpGKyChVSdn&#10;2KSAQ4RpkWIiUkxArmad843ci2d30fVzHHaaXh9+/MXxJBPif5zJqDmxpxX3lPVjahokRcVUgTZR&#10;GcPTliJ3YpaypRSENOfIqDfcjqG9JMFS66HugaOOzNBGuFrSauDpNbmE2gnKgBBf9YNonOkRu1u7&#10;R6NyBo+lbwTSjcVL0ZTQnqHf3BfHnFDwCoOpg57OtQuCz70jHJx3HclAHkgbDJCkfHGS8yqUo3Er&#10;IiId0vAum/cy9AQMT1xsYSHE/CdB+GyGYn5EAjnry4cddQ0E/7kUSbIxw9lX4lo5LgH/KbTq0Jdc&#10;PUdgK7ZzIOtdqltXiUJfpLc4oyKWkdcg3aDtRDqkhJkRSfwJLhEDCDERfNU6qqBSudSYPFfabXnx&#10;SX0a6EXRjMeGYoMmz5wi7KKQgvr2BvYyxfYE8cZUp4+rh6YmRuwXe6zsSInU0SsJnCobVfYmdzJj&#10;EmLq4oT4JHuT/ZrNQzpRieEXj5nROXOefTfbdEGxvlTcTnSYTGPq181YTXKmc35FhyYbL51FjBtA&#10;hdW4urf/mrPnn9y2iV9VFMwHlx0pL7tl36GR8nLkVLY9w92Z0ZI0IdNn6FcRVOYEVP3EQ+QZT5QZ&#10;jCCBxL2fxN7dR8h1+9Uy3q5+/5/SoR3UyXpxF+U2GNBoGEHCiCIIofUMspMzjt+oStLb34NoxhiR&#10;d0x9IJXnAG1ApBQWRtYXgrArU3FGbbi5OSQ4aYl4DbgSssbgYPVOSr3HCkPKSQQ+z+4XPkdb4Bzu&#10;zzPZpSjoE4FAXtnCOIwG+obRYsJ9HAMU89F0yEWvIIGrAGlzOWtvckoph6Exep4Th51hTSZIE1Dy&#10;uNAohpl1iDM1NZoQAfrFR1FNVJGGDk48u11oTMu6/sHtp9s/+tjTq3r7Li5vvNDc9MUH9vhNA2gI&#10;O18CuCvfUFRSUk6d1bOk9a8X0iEYbRI3jxLHiWCp6rwLHZt4B0xHqf4g0s3f8frhd3zrMbpJ8J3j&#10;G9Z/7cF7e1au7FzeIluGzFYHQen+R/iz69IlYAHylCkpxqvgFqPkP0QegEK2+ZSEFixaAVUyi22c&#10;qnhoXj7xeyiNfEmMYBopzHApunjnFxRBflCb/HyXBQyHV8hanRFJ0W51fILTpEO4XLdm23NuiKXm&#10;MAyZIN3wfwixaT+AaheopIEaYEhNMpGzC1RAz19RKb2ioq41LTe/+DrfJ90Y23J8lD4JE3yDcDaD&#10;x6hhVrdt3co+unqu4OmR3oryypjG9DXJfGdmwv/CYpUfP73ye09NbFl/paVBm5onVUntpS7uRrsM&#10;uqlWMCyaEAL1XFjevKmztxiQHSWDBoYubNnMCg7SVranl2eBnYqXCoSrGQ60i57ahe34E/SdhpBC&#10;moi3II1VldX+O/Oj8NaZUy0kJQ6kPyNEBNERwYpFFBcJFJKfxwZRCnPw3nw1LOLL0DVblaJXTBpf&#10;oWyRyuMoYO+uJu4mrQUy8Dpy/d37MmG8GrY3S+w4wSTNneby1MY6ELsqUyuwnrLaJJRT3qp9GjZa&#10;3CWBPicCw5af7n8f7V9ffQlvHa46fh7fsIkU9VzOn7F6T0nKn3JiHt7IqVBObxpNTKCZTKYEs9Wu&#10;xv4yvxUzCbGb/qqIoLiSIRG6lLMllJwYKauLMfXEWZXE0YKdxDzpEAdJWWl8komkeLRskrJ3wdky&#10;2RQTnjOXiTKQfj2RiYwwgfmZoRA+CeMCqxCq4PHZ02qMizUtrmSHXduq5WwVktnIilWXUkdr+QI+&#10;fA1CvtilyB9Z4Dah8ZTwYu+sSsSECzP1kZo4sY8WlFjOroZHczJ+Kw5uARvSBl627NTE+M5KYE3J&#10;0fzw20//6f+4/Vvf2fpr/2fF+vVzwDOOHy9fu46SXvODg/9EhN23O7s+3dEBQaP5tLQ0rV27lugO&#10;4odPLl2kW6hS+hGg0mfKIvGXB4xUZnnn4EOC7Ls9ouoeaAOIGSuXRuk0Bv8UFvT391KWCd9WU1MD&#10;nOAUEJiz7QgdJBzTReUvvsTeY/F3Lin82JmOzafaH//Au09u2QAjE78xxFHdD0bHYP9l5WRTKh+K&#10;EpnKLK+o3Dh5efP07CszU4/399s7Kv2YxCBqt9kUj8xZ45YAO5B25yrIaMnLSpetHx35ya98b7Sy&#10;7E8/9oERJ3EIUuR4vk0auohEmxjh1CZGR7Q09bXYiqzL2fYzgMUogXbq9En4Du0yhwaH6BjV2tqG&#10;W7Gnp29Pee1DLSuyJfsXf7NW7YqWXDDSXu4NFah2bIeJUzhUghuJxH5RB9J5+k5O8goIrrV1OZkD&#10;tJnAR0Ct+hu//X3oeXzbRlySWB+qhQTe2lW0mbWwe5uXtyDFoVVUF9e1UKST+ec2gV2qIjhVXZ3W&#10;wrQKIrSUItPmAcrk58PqmprOrq6Oc+fwQNXVNxhcuYwqv6tWrEMC4hBh0tXCyYkYkB1+LPx3kBe7&#10;Y82adf/4HB4/dvjrX/uy1TocREXoCwxR6BrwsKX6hb9AE9AIVfNC5QI7ITVCWC0VfSCgKm5IcxKH&#10;hEL9DUWTSZbjw25Pb5k53FKU6eFzfm241Pnuz3/zpZuuf2HXNaK3LN1J4lFsCdFr75odcm4dIF/n&#10;lQU1JxoZxWHHnPPHaOHJiikZAG+/1VIuCOBXWoAUK28+tFC50PUftM2iu6ybKsExaIeK3gSICBlg&#10;NpoIgLfMJGFSPgFn98y2zbl/Yjs4fitlIvGMTE9Lk/CNBmkjtbCwfPlyKoDQdGXT5s1V1TWHjxyh&#10;4zCPNzg0SJtUVcYtKXaXkoRxZwKJG0FvDiCbIUbKg1xHKDJC7Ir+ogKsMyr4n6LOTnMuBuOJX4eK&#10;BIMDg71d3R1nznX3dANmIymVQntI1P6+3o6zZ4OhA9fCAcuM4r0XHMYZ7yHJwt6Wi9DmAc+77enn&#10;7vjrz+KqO3XvXa/+7Cd6V63A80gOEw5RAnWkPICLrK2u5T7oUpUVQm7Cagg2dtPFpbNraGAAjcfZ&#10;2ImXkDeZm2x8ZFyxdBzZM3PDQ/QTHged19K8/Kpt21evWSO0pmG85NXHhO8+cvqjzz6/0q66L91/&#10;FzFtzZSMjchAtIoguSqSE9nbxRxKjH3RyUHt4KDkGEnipZLdm0TeMgdETIuYyWK2o3ewf+CGCuXl&#10;LbTXQ/kF7z1w8MmttBhGP068QnHlWOtsBkIwBwfObmTF0SzC2XpqnLOsmD3lDTUNcTcYjk0MAMZS&#10;W1fPulLhm2XHQasYkhEtCsrA7CAaEn3k4lHOo9QiG+SyZ4wJ1cY3sDEzGkN9iaF6Lo1cSBtsfevL&#10;32W5f+d3fmfjxo1//dd/jZ+OSfvSl75EGbuf//mfx2kIzu7MmTN8/T3vf3tJeQlN5e6qari3svGp&#10;iYF1f/3Z5oHh2ETnGuv++523yn5QV6+kSkhY5/EjKwfX56nT95469cSmzX+9e09HQ4MtZNcP9ZFt&#10;3mxirXAnR3yoIgxWFoNdZ/QmYzH1hsS3zARCXU5+tDYmGqmnmFq2qFRe2VmKRp5kezf5bqxm7pHd&#10;JR1WjvMldUPoYd4M1IrBiOQQ21aao9+7TWs57ALpI5IMrqel0kvU/suUwnjP8cMOuzgnas/5sZ0Y&#10;IPVFz+00WcrPq1kHH/CexTKo30WXdeewrdIAr6xSLZz0BG898SpOUM+ZSOo06ieW2PdQZqGr9+tD&#10;f8IbwoTyeZG1QARMHZkAc0l3dNFGPyQEnbjSbcOEN4T0T5wUxlATI1S9y4kJP6C0bBXssrCQmFik&#10;kFCCzXv9QLnktEhjb3bIgqI9W1v/3kP7OIE3Gc1kdCClOUFrexOF/RAquOmN4K7gD5aX4huGNgtf&#10;p9o/INrw6xkFKLUbVUK6YkymVRhHlt5M/0FsqqLrRH1nrojSQ3DI8HPeWfgFTOipvAnyMZwkVBrZ&#10;kOEHYR1nwdqo4RVXIfADZ4RjJsTshY5HDg+Cv7XoAOU+ck2i+YeDL0xSu7pUXcAElu3TbNqDIOPI&#10;PswcdnG77DX3IjED6QUXEcHZJuINw8gunl0/Z8WD45n6fai2/5uPZIndtTn1svkME445dnos5F1z&#10;9hyCYIDgo3NL4w884IrunuHSUnTLmLTsyIbEHMjCtJtIuZdO1uJ9FJizoaFDOyHQjrYwI/+LN8q2&#10;i0BLQOxNe5nSrrtEzbuIswownEDSCJSKAlI2KDZiBJsMfhEUBYuU7oO2oG+oWq40BlWVQULQBowU&#10;H7v8+CLOaHA79Ka8cPEivSZRcpqam8xODDNMvWPhoFGKF5gv/Znwp9xzvJF+Pq04gTB7avNSgA9p&#10;kEZsA4PDg2PcmNMICqK/4gQM5J3x+rSKFfJLmkzanpWCTOl6eSeGP9ScLiGbwPmG8qD9c4WCWfed&#10;a3987ToTVRJogPVhBQBgV+PE/Pxb9x/66CNPXnWqnQk7vH7Nl95296XlzfiMgnj4IrOwSMNerDiw&#10;+GNrBNgwEz3ZCUEY9tdpG2uCvNvCxxSkdP1rh5d39b39G08ArHv1hu2v77j29V3Xd69oCySng3mY&#10;bFeGBgc6Oy+h702MjyG1mTT7VpTYqMdVdQGlJhM+hRqwpeUV1R+oy0E+hJiGus0qG2ieVhI46cGv&#10;qfcSvHSeWiT8jUKP+cqunKH+FdXVQQsLDsI5lLjlBAbOZ6p9hjOX9Y2d7cLDokmzRGmxlrCxA1Xz&#10;V3VhQ8IkpBtvxCyttFCymQQ7Oe8Kl5LUyzh3Pf/Kc9dvn6QR/OQkbmRtCpKliktYPeihrqY2v7lx&#10;5eA4n/QCLJQ2KPWPyQ+r3eyDkehfaGF4/erWbz02U187tnktlME6QAfcC38lWcCT2GIGu1PtDv0Y&#10;AMTCmlXrjpzgOpX9A4fvuI0lUoOV3j6uhUKmCHqUxo10TpUe1n9cU9qIRLx3rUNf1lglk4RQC9mh&#10;0gHBQnRXZncKj6oagTjlXbVDxOXpCcNJFD/BTQHfVkHYlmZKLpCVzD61LMatqgKiCBti5/geFSBX&#10;D2Lc5Wpfhh1oJqnImd4EYw9/tTlzxmaDA0Cc7DhKEkQbRgZI0F0gu1napCwuoPRlG3fBXXN5b8Yv&#10;UfM++erLVJyg/euf33RrOOyyv2b8M5cfZ03DLMQiUKJtEk3eQpU3aNwTajUhvp7w95QnU1kgOGqG&#10;EfN7uVc94gxhl1wnX81EcyWoliwYSyxT+poMNgkI+BniJyRB5qtL1jaUT2+KmOoYavYaPD8+j4dN&#10;TpNOoLuGTRWeVg5shhAEwViYD2XRTU4ucwA4bJaCdetWENnEiYOzhh3BRLJUDgyxdUHPFoCeYbu6&#10;CukVLBnjmbUP0dwEdUgm0c+lwUrJg2Nxb36Fe2GzUUK7uaUFu7entweSRZCMmQjWOx0JAF3tvffS&#10;cOHSt7+1+qM/Ur396ub77q+76ebC8vKpzs7i1taGdwiO9I+3nvjmhUv0hLWwu0ImLLXDkAioraDe&#10;8EaRV4j7AuC3amwVUXofhx2xaKeMqUeKQHZWgSgxIu8QVf6TVZe6vxSDyUVbriBolGyY//9j7j8A&#10;LLuu80y0cs6xqzrnjG50I8dGZgKTAjMlihJJ0WNJ9jzbGnvskWY0Y4/07HkO8lgyR6KGpCRmkAQI&#10;EjmnRjcajc45Vc45V833/+uc0xcgLWtkhXdQqL5177nn7LP32iv8K9F8rRSt6NLFi+fPnaOIJ9uK&#10;hugYYDw/aW6oOh8fnfrwm0en6uu+8ZmP91HaH1TOMYaJEzZ/iYgGLl1VWQMfoUYA9c6QchsnpteN&#10;jL9VlP+6pCrFjEHoSP8kEoo2i4pkYdHDetVQEXfzRG8VUKOhtKJs/fDIJx5//nJ7859/8B6aLob7&#10;Xfsi0iPsiC+jTIaTH3Bnc32hLgV5uLWRCGAHvT09VGldtXIlW3Sgvw8+Mz0/V1fbgB+uemTyg3Xq&#10;k/U3eqwpLeXnCBk9Ua3ce0F72bnY+kEF8ZbwO6qXgRoNhFVexeTXss2AOegOf+eREzBEUJvxSbAG&#10;uexYfVYSnslMYDDfdsfthOhfunR5ZHiE6Q0PIWoEawpcxfxSy4/Lggky5zghpdM4Mh8mi1bNFmKh&#10;Ya9kpxFbhxpEYBpuba7Q3NxEfyK8jwB2sGSEMHKGVaQFKe+47Wblxo2bkD1nzpzigt3dXS+++BxP&#10;MzDYTzFYaGl4GIdo/6uvPPd//8kfANCp8KSNPTm1jNxRhL6iuoI/pFtbgLkGq16g/2jbOwodtI4J&#10;ifJ/M+bbof6G5hcMAjfUBHM0PhFthXjNT8vFKx/6zg9fv/3G/bdfn7Eh0Rsl0oSwCV1zmTD1v9Om&#10;N5TN3ziP1I+Aq80arVOYhUshiEWgcQYZCnwDocgYWYa2eIgJJ5TeQ7yGbBf5+SOLILUuMm6ZGGw/&#10;SZPcj3xYJ8bqRXaCm8+oVDYjUcSED5VfmV/Eo+CGaCOEO7G+pHZCWjfddAvcg9RUzuEEiAHyEDZq&#10;SzJIMR4k2LSKWOQcMXuSlLCaeAUTCGUIDlRWWtdQz67nu1x2aGCws6Pj8oWLHeptDZtV3rcUcxmA&#10;stzZBtjDEJtiFI1ORK1wRcy4KDhH+KV5wZ22E1X35a82X7h0dN9tz/3Sx3vXrKDiEiRN19b5GeVa&#10;QthsHTYQlIXaTJFHiM+e3V4yyi9fvtzV1aFCpUrDTOpuZQ8X8lXVUNPAEP6E6ghLZKIaG1qY4/Gx&#10;iQGiuYaGrz94ZHXf0Kefe211f/8L27f++f1KgE28XZJb9ol5ea0R6k/vSLWYzGY4VzmeJ6jfIl8g&#10;dU72ipvHiGfEjyLmxUIo7kstW7vf7ChMWjwozj/y37WQF1uaNwwOXnvp8gF0aKcgic+kWkXMLe8E&#10;dMincff4tqpLhY9Bh/C1UC7Z71Ay/hv2F44iNmVw5AiUNicWwBo5xTqMv2OIi1CiXrVCMkUyNqGT&#10;lGHuG4GNQcm6ZaqcJQYhQRg+uMK3vvZdesb983/+z2+44YbPfe5zTz31FIGQ//gf/2PIGMwOqA5Z&#10;+f3vf58I9Pe+/4H6pnrm/5eaVu6tqPve8YPX/em3q0j89/HGprXfvP0GTavaB7iGkDUeT16yTPee&#10;OfP5V15dPzj4xKbNT2/dmqINLu7iI1YzNstP3UHxLEySuFNkb6XtNfgIP0SyoVIbNS6r2lUGZAMT&#10;N0IH76HMYdTulZxLcusDe3r7Js1GFRs529GJGqV3E2dpzHM6SEMnKRN428a3w4+PrIlGBWUP6e2A&#10;nTQ5Ez5KeXblbH5098Ra0nTlXh9yCJs+mfp0hFhRDtAQydmQVldu5rBI7TONxwU9RzKqyqtoRcRK&#10;DArAoHSjKAoD4YV2lIYgRaBBFPLTHIaea8CusrrCuVOUxrH7I5oGCpG01s8yaP/47uoXqGZwgpnE&#10;1NTwgQPPI1SK8Ai2qodzDKImQUplljIZuq8tQ6fD5NJSRlSpip28wcmR+X7v2VMM+nxjU7Zrkhce&#10;pa/lGY9VNrnqkbHAC6VpYMfKJqf1IZFQGgRzMYdSAp9IyNKIsmPP/RBxIYbv1OaU02SQsoK1OYIP&#10;ZHwb4ZBLkJlwETlF4FDKlDL6VAlNxxsiR6g77p4e0gowuQU3JMijQjC4iFl3goNnUWKxjXjGlM9c&#10;nWS+4tKUV49snuPKV6fdrzSqmMsc6yVbqdhcceRcMoElc6/GxXWlHFPnHXwjIGv9No7Dp5DYOwYT&#10;X2f4IestL8KONU6ShAhpTCPVlXe8eVRl7JobXHMqCfRmuqrHJlb39B5ctTwmM/cWMST5lLUvtDUi&#10;OYAJgPMotisQsVQuJ4+jYpFkX8j7rnq0duaxdcEAtBNVm9MhJrY3tTLy5Rg3iDA9uUnt/CNfz+F4&#10;oetr15jk5KNVXogSVkDroEkFwxPqNjst/Y2uR6SlUEuVZCDQmzxSpyWQkP6IhijjgO8Wb5NsSffC&#10;CrPU6ylKR4PhBfKN19LUPGonISocjzcRcOQGUH8N6Y96Sflc9ByuiW6A+h3147mQKopTuGtiUgH4&#10;8WjqSil1Jog8nezY584k8xGKV6yEeMzSErF1918AiSug+btSQBxyzWXYTfecOgvk+rOP/JhyhC/u&#10;3vnqnt3P7tx4pY2mZOEISJiZUAI72+LNeBHuISWRaDOVq5+vRyi9mmKCPjeuIbBU3gy5M2SImyYD&#10;sLv+wNEHv/90e2dv5/LWK8tavvWeO68sax6rrg6gk/+VvFmgNj6oXmRWoIhCqFAOoIrAuiJVJlHY&#10;BmzGkV5zeSo2SiEkcWw5UfQC7YKmuOpkiLRSEddFNAbhx+QteSNZbZfjBHQMyQrNVFdWC6klewPS&#10;clCzgnVQWpbmQ36plrTzNbzqRQKxLGHjJ4CAyF4MISJ6TkFVbaJgWUBLtlZ4IhbVCRkTF1qbb9t/&#10;iE1wtr6WxSZmSuYJ2nhxMRgreioziSnK7G2ZXjywSGdY6VSBYrDDxJS0GUWbTL9MRPO11T985sqD&#10;d8vdT6Y2l6Vy39zcQN/A4MAAbYitEaoOK2OebWnefKUzguyqB4eubNksaLl/QDMgwE79vgKwS1IR&#10;tVRsN+dpib+HQA55GntDVGmaTSokJNuSsqGUpKMQLONJ4/0V9eyO6gNDgxgdGJ8bN27cvXcPNYXR&#10;Ey6euQAsZwiqQAWwzBDw+0YdXUc9oIuaRH1Tnkv6alK+Ot0XQncVqZGmJ0lSo2mw1WEKwtTLAOyI&#10;WaEAu2BEnkuzEypNeKxDh2RTKoE+NoRueM/JU59DbxwcfGz9pj+48Wbk6TukQExN8Lrc16HP/OTh&#10;oH/LJAd0ZLcOjpMwvUxsqCJOIhfML6/eJmlCZcAuJG9gbNSw8whjSMEr/ZiRyvdTALurwXHZ5RPW&#10;nQ7pbU+XirLcR4sHj/Fnk5DLvkJWSWvl8Nph0AeH5Xco+ZHYpHo6Buyg28Kt2zZiNPC3ltDFcaBX&#10;qV3wemfVKVKHNrLTM+xdecsdhKZuIfNzRQVEDxmmCykscpQru6iyRMFfC/P4WhQQVFZKqEhTSzPM&#10;iRGgTfKVK66jsaGckj06lj34frqQ1l+z6/xX/mT/L3/2yG//T4Ovvjp08MDR//V/YY5XfuKTf0Fi&#10;7L86cuwFoHFz8lWrVmzdupUgbmo/4anA3u7ovNxEdaDWFsqv8r6cTlJszY+kvqjAkQAgQ3K2xPMr&#10;yqtVkkRWk6rg2ErRM5IrRmAE5xE0TvgJ6ArPgFTmvswSj4bJy3x9emLutiMn3rzl+ifvvp1ralLs&#10;4TF+rELCUA5ijDkjLbOEwHQYc0Xl5smZNUOjx0qLXneTFJiFsm+dCjc1MYoWwKo7GFle2aBvHIeI&#10;SGK+7zlz5v0vH3huz7Yf3HMDZg011KRnR8yBt05oosRJ8kW8KhKZSdSgLkWcMJEfvCAftkLlqyrl&#10;71I4WQElPCGE1dPzTTPOK/sbPupsM1yKZQgDw2lFIb+Razw3Ri46i9Aq48j0PCIqBIMTkIWPhjat&#10;g4b3vnLgUmvTTEsji4KggoyV2jc1RUlByKOnr6+7q5uAIKfmKIxfHqqycmKLuJGqwtXXchHsB/5U&#10;eTgUPsU2KjRd3QToplpa1tTQ5Mqt84TKUHmK66CRqFCCeqYvOL8Q5G4eEI6YdBvW+RQKJFUWGQzM&#10;98ahQ4899qMXX3z+zNkzz7/61BNP/+il154/febYqVNHX9v/4omTR50NVyqc1yCBgj1tRClYXe24&#10;JYWjJAJsXHk0vFZ2iLaBNHg1DhYeIAUo6l+khTYyPYiQBiJDUfJ5BznK6xXdvZ967uVXb9p78I4b&#10;jBOJ17gmhWSFRKIBexXUQ4kUQ5IIB9I1659XEz1cqVEAW1WMJEaS9NXQP5NwDbF+TFhZjgHRWBiY&#10;eSkqTSWNXIqbh5dLzwZQav65lHdopjY4fwpJJope/p3HTnB9fONxjneEjtAXGb70Xu9HOBWfEmQ3&#10;Oj7GruRPguxwMj7wrncRQdk/MIDXgU9537m6iYcn2HFmV8RfkgaulMzrKOOCzhwKkB9Q3hU2FwoF&#10;HjYSqy9fvnLm1OkL584N9fXjnZfXhKqwREfSbFftYafl82hspHko681ihTtOI0cBovUqlZXEkJOD&#10;h9r5wiv7vvrntJV4645bnvjkz3atbDfrSFoeqx5fdS058cw4AG3oiIQJX7hwvrPzCqj98NCAgNvJ&#10;UUP5dH4EZrI+lBPRFmAKtVRQzYEAeWQyyInGbWho5HmppoLSCfK37YVX2zq7bz92insdXrPi6/cq&#10;qk4zH5NmYhU8YDdsJpF5LWIW3CChFuQa8ywVSfCP9qk8cuYMkndRGwRlNT3iK8kCUZTfYjkuJH5o&#10;pV9ddJJkaw0Ga+3uE6d4caW5SZSbCtp4wY1Ch4mgg5iQIKGwWOwHFdviUSRAi/AYTQUYwuhIY9EG&#10;DW+cgUXjiVexRSWSKFQS3qdoVF1NpfSoxsBeTjavnDQ+Aq0L7SrmJ2Yv5kHNOTz+h77+A2DYX//1&#10;X//iF7/4pS99CbSOM48ePQoay5uEQJIb++ijj166dOmGG/auXrNidXnFP2hZO7ww/9zzj+97/AWS&#10;AGOPPXHrnuf27vQDW6K4GbJFjPd0Xv66wcE9VzruPX3q8Y0b/+CmG883uXOIAXheuHFEsojZosSs&#10;ZgpKskOTKRU9xKNxQtAGfxp40xG7PlMHUXe8mpFmlhZC5iuISoeJxXJLHHr3RW24OGIAcc1sO+f+&#10;qTdTtTD7VtBD8KAYW4wnqCJwOP3pLhGaiKQB9tsi7PQVc6QMsMudHF35vxBBLCzSuJs4p4IMzCAd&#10;k4WBGsXIzH8UuiV2F4F8FP83EKDXRhmSdAxPZhDP1SlIw8QYX4QCJSqjeX5Mtd709mEECtuhzIib&#10;HwdWFUZN0hxW1iYixCRvdEVfd06QA6txSc5SqRPRGmsSWFfgpHrKdHW8y6zOcG2XEchWJPeFUImc&#10;Iz4639DI+XefkUQgbScTgvpMIwoBk9zeT+kFtWRkb6JCREUC/M30Fkk0K2snkI5VxRRkzyHOIDAM&#10;31xKC3rmfaPu7GiFPfFYqQGPAifrWpcNRMAIpiYw7EP/BCEH1aKUIheQ9RQg3kqdjdVrWFzAF2KL&#10;giD1iKqwn/DPsG+9uXyBtMRbpBQYPYyqn55+saurQFjuvGWvYz9enfJ46hzbJj7KnYS377ikiFt2&#10;WraasceTacy5rE+IjyKuV8c7ALu4o77rXuSB/gfO69pxMgO06Obq/F7V1U3q6+X2Vrki04g8Xqzu&#10;6dt14dJTWzcGvWWPGRePXR++kzg4IQKyQj2Li/ObvRn4HclozL52nGsjhloCE2PedQt2qgPlBFWb&#10;91jECCV3OJ0OFDqAFe1NS52EKjI8yzFAHqjKahOaowQpNZ5SEydinaiThp2CPhlQI52iKI8xODyE&#10;wVFdW4OxxKeoy8rij3Y35vYRvmVNRgIMeI7HYlIhLKSb66RTfG0J6d/T09vdTX0MIusBKYorK0hY&#10;qSfGHCUB9YDvumzi/OQEvdGk4aAtaSHcglOQp+3sbKcnUy4Wn1izwV3D9hQJw1XMCTYMDx5cvkLh&#10;3/n591+4uHli8osH36ROLiheR3vbN951L+rHsKrEXu0Snq2mlsPRYyE6NcnpgSYeWZ2MEA0NwImi&#10;FbwIoZJidkk/QDtGtN1uO3J6Zc/Ah374LIF1+/duf+i9d1xZ2XJpWZO3lsSVlNuoNrOwiBVz+dJl&#10;XLZEEkA0LBHlbYnUV+1s1F13URJo5nwDQqyVFiRAMdxCoEsSjZgBqauqgGYbBFwRRreEpmA7N2Qd&#10;C+kahuI22JlYKLLXy/FGlKJG8iejI1WH2ZXaj62vKvgiXRYu4mzjJyRC8JFwSqV6vIRpMo1i8iKe&#10;2ChgT4QEkLExPTWmGPClvLveOv745nU8QKRCB0wuU4JSQpOTlJzCXqsfHOUeXao6IqqQGFF8mVQi&#10;h7EGhxODHdu8dvkPnuTuvavaVO2d8AXQ6YJCivdRVSZ2PyNnfxKfgGKet3bNuiNy6lf39x+747YR&#10;rPeBQehbyYUuUs/aBkrCAzghVlYVN3OGUCKEZJlohcSjyfTSRtFEx8aVx07gO4YjgTVKbFWXSKmt&#10;dh7gzYYhrFi5Ept009YtK1at5B7q93KKkuizonWiGrmKJ9xIggMd4uKutoE1LJe5EQOL1RQTczG4&#10;MB4dCCmZAaNw6Yp5HPWEHJGALFt6empODd+N4WpTWacLqDrhyjjckljvu0+e+uxLL64bGHhy46Yv&#10;3XTj6fqrheoSFux/cvXSjCtqyRLxLUIMCkn4pydNnNMkLo+4OWcw59Bpg4vGERF2XnZLt4DgJOPc&#10;NT6C0bQMicVHSmxQru8Sgi8kVCJw/I9WLQ6QaS+rzpao9QtPuTvSxtJbc3cve5Osv5xK1STeNuMt&#10;MdoQDaLbVHA6iEXpezpc2TD2Dm+GLz+JErAHiC9Lnbpm12axH6pXFOTX19WicqmugfUPonlww4CL&#10;sGPHVR9xxvE5eoYk4p9Y4ZgZa8qqkoVDh7YJ5YRkaw0gUAF20nUK2S+Yu6q7BNKkseedmppcX1ZG&#10;zy3AOAKp2z7wwQN//787/yd/su03/4cbvvRHm3/jH6z7zC+t+8xnX/uVz7a9+z0s4U8G2T3c1ft7&#10;x0/2TU3JHcGlGmuBqGFKBMUAqQHijI2PgEJu2khnWqAxpKOUQAWha62WyAxWSKui6iKvXBVV5D0g&#10;Qs0inalUuDghrEVFap1dVgQXoAZZV2enQ+0EodBOlW5ZgnFmpoj4/vjI1C2Hj795y3VPblptZKUQ&#10;4cetmTWZ+u4AQuKlEbF86o1Tt45J2zyp2LoT5aWHjK26vIZ0YV5IOkyOBlQXLZYiSUjTTtBzacm9&#10;p89SP/X5PdufvW4bNg2JNJQcCWuGS4SFFRAH2W4MWLUMF1Wrgrp7+N95fDaJuwaUdfd0nTpxkoDh&#10;9evWEX0zRdTV2CQ+sZnGhhfOnt5RfLU5bO7+/Gt8fWFm5ntDwzgMxOW0F4QVGY+wa7A4qTEfKBbP&#10;5boNRBpPEbwZLb1XrVjRvWo5kUT3P/vK8Xtu03529WWWh0Rm4qfYBi+/+ipvokMgFOVgmCJxG1On&#10;lKkSxSqb20VhklJKyjTRn/6Pf7k1EewcODEJUXJVRHrFUvyrPBISq2obYQ/Kip2YBAwFJwcDaqUJ&#10;b0MjAzly5Mj+/aCyi1u2bAHVA7wrKM1X6mNVtTgAkYNGBLzEVvXkK2elvY2pHqIKKXO4+8QgHNYE&#10;3xasQwkMZCrPayPNzDwadBTQzSQzEmKxQsUkSBu0hRkImGnd4Mh/9+bR8w1137hxF1Oh4lnBOCIA&#10;QOl6qvEBYRrPlz6pqOyS4oqySpaJ2q5K01McrjgsMyy0LsFZxPE8h+KB/ONA0aQGajAyxomiwAs9&#10;ppVrMxb9qQZRqbofnD35bffaTyE/n+DYOmF2WWIsm1q+XLeZ8y5TjiEvEEgYPNE6FjuHKQV7xa9w&#10;5vS522+/HVwDgB4EigGzW3lGIh1jDDHsmE8OS0wNNaaXF1GzmcngHcWdu0cUysrQKBra0HPPPXvu&#10;7NmB/n6CrFAFEK2KpMKrMa0uYzLYcIkQEWx/ONyHj1FWqDQENYufq9wwjrt5WjSFSNj+/Ev3/tk3&#10;Wy5dPnLbLU9/8iMdK1sYCCMC3UZCO5NRlZeYXwrj9fR0XbwIGnmewD4C68bHRylPTFue2bmppABH&#10;PoF4gE0FVvf1RPa2irriT+4fa8eYCTiFUfD4usTI5PaX9rd2dN165MQVGr+2ND1y417qdiuiwXHg&#10;WmV7Yu25cw8wVV5hlOiZzl40nJdbOywmNsT/LH2IUxBfcjorJo2pm0rUBDIwGBxMMA24UxFGn0ab&#10;SyJYpYiFujlUSZPlgnuOn+QPjTaFA7L7Zqp8rHvQnilBo7JExtetYtsua6PK3M56I4a6lOR9sl4U&#10;CnPVAE+ytJjMiP6QExvh5EeL/phWmhXHE+dEHF5sxyCwjP5jSIla4333yguvXTh74UMf+tCXv/xl&#10;vkL1OnAc+sAyZjognzlz5ud+7ufIhD19+vTatat37dl5V33Th+uXPT0+MPXIwze9cTz21XRpydc/&#10;dN/ptSvMR8N1ojyNUMKNP+YjgH7u8Js85revvZb4RJNEaFYBTKiCQbZtY96yqct0mmwTZfsozown&#10;CvJ25FKiG2UX0QvlFAe8nwF2cgbLWeDDapGP0NTS4KyYtGwps8Hkrq9Od8p5kHrunAf4lV0hzuFg&#10;IEET6BeCQ6xt6taGqPQooQmGiPNbQca5M8M7NubefsdglaRkGrLR80JwqgUlpsqeCcBOjhMH6XNh&#10;wXDqPKavIMigKK4gMlMzojQP3X4Xpwxrz2kcVv2TeYshmLy0InYg6SKeTyN32lCojmoypprFelAD&#10;uzH5QusMXUrh5DLi/2o7qvdjweBoYxQVMTDk/aQLM6hkX+U0nYhV1HR54mNVcw8P7KcAdrx/rh7P&#10;Tf49Z08GZpc9lkzhxNdugRK8Pdh7xHTg83IaouhIxeBsRtmZJUHp+v3MClXZw5Q1jGK7PKKBDMSE&#10;yAsrJUw2tdz2IRJOi8zyqTLhc46EgLmmiTej5dgUHGiriF7YJo1r2tvaEBXjY2P0Cpuak4M2bDmN&#10;KnT1xOj2/oxag55eXzapv+Z9HfxNskxhOW8/sjHEBX3m1Rf/1Qi7dzwdAjnoK66THe+4S+5W9YCT&#10;GAVjdvpiAHbxrdxbpIV7koUNauYcSYJsXxcU1IxNrOnpPbJ5g6LOrInFpVAk9h09ebG1ebhCSld2&#10;ZV3BTF86dFibDqSFoqOnHNcJwsi0Ha6poAkqT+M7p541LmhQM4lk7UoBduZ32qSO0g3MOgJGAvaL&#10;OVLCIjU0zH9ij7j6TWwdAf3eufqlHnMqey0KpPax2hxVVaBUMFcoEuRXUHKY4AqcteiuURdFKqVl&#10;PRs69kFW5YPHwzDSwzrCjsdXKwmnxzI4yqEMD48oB3Z4OOonquMDyR6FqB86GA/vo1lxwKOmaLqV&#10;ZsImVrdTZ0h9CjUjniH2u3lNQiQZawohY/N8af3Q4HVdnU+v33DPuXOfO3hw/cgIs/VqS8u/37X9&#10;Uksz/Rzc9seNzgrFlrMfIRtyQLBJHGFnmFxvunScdDDHdjECpiiS1ELPD0J9B/9f2d2/49zljz75&#10;0sqe/s721q7lyx7+wN2dbSqA6N4DYjYBzfM8QsTm57s7r9CBmiQn9EPuReyT3R4sq2oaCKpVCKb8&#10;gFE7A3euR+nAcq4nRVq+QPg76TWOf1+K4ElhYeBfhNylvYOCYPjNCMoqVAyXKScrU3F2GOwqolw+&#10;68wtMQ0P1DosihmdXj3bmp0EkQokSOsTHo9UJY69HE1FOJ+HgAhZcBliiv2cRss519x437HTnEcu&#10;FNg2XKu2XJlDxFXoN1EOc/NNq1ayKYj+uSxWFlxUKlvMuQrO2JcsIas7aj+ufPipS+/dx6BIhsUY&#10;oQIWH6IsqzOM1Tx5G9UYs2ymrWXDmYtlOL+XlqqGR062t4HZMb8B2IUf2XEJjjVwSKtQPDFHvmFC&#10;tVQL/sO1id/wn4xH78jz6qO4pDJGzKiS6D8DjqSFUaVkz549K1av4nySwxR30tk50j9sVhCAXXAW&#10;IYT+bekauGXYeEqeNVMKHcMFMYOtZSntISaCWfGb3u6K+2EzErZHNjoRgG5VpNkJ/haudEshvnLv&#10;qbPrBod+6aUX1w70P7Nlyx/dcsv5RlWDzVGj/ot8O/ZI8GdFS3kMPHsUXgi11rUBJR9FaC4Xm2ga&#10;xuky5pmJe+rB88XAPbX6gXBo2Paym2EK3zEz5FCoi7a3F8nvSWlSG+5g5tnvGKw6faTDzliQ1bmc&#10;CjnxZzKlyRWSp4tJC7GuQaXqazy4ADs7jAOtC5me5NOEZZReOUxUjWdmRo8Tma0f/fiD2KK0mCEr&#10;c/fu3fwmaVxktyhxAidgWojoIGCNsFIYmoN+hTzLfpiKWElJKsXuqvJ8GcjCeNEMs2yNZFaJ2S2E&#10;H+eDENEenNtHkIhCn4h3rar+YmtbzM6a3/qth9pa9v348bprdoHNla1ZI24yPf3jPbt3/i+/07z3&#10;uu4vfzmZSP/zg86eH3R0O91GpakAUFavkbJy9txpsBvwj8EhlYHbu3cvPbBVqGtpnjxZuuNOTo4j&#10;xni6MdUfsX9Mlq8s5GKFJ5cszUp/4nGgApgFGwDApaautqI4//jRY2++8Qa0sGrFSh5vdHiEBjQl&#10;5UVwIkTdrx86uexy12vXXfPUlrWwvpo6OXKD5iQ73btT0V7K/qCB+mxjQzM1s7bPLGyZmD5dXfmq&#10;Wo9TEEr4C0TFwKjgB1gwM9qL84oL8qYr2SVdYuHn9567cM/J08/u2vb8DVspUaBuzkj3KRctFlXY&#10;OyN/nSl7fIzfhMwwBqB1BlPOw6KgFxcjYnnG2tp6pC0lKNesWUdto9nCMhgrPIU6CN//7kMVQ2O/&#10;sWFz7hL8tb/+496+i6ixLhIpgSVFXwhUHNBUskkcqh1FFRFcQ+ODrBoyh4zUTVs2UsSFagT/6E++&#10;9frNe964dS/qM4GWgKbX793L7D388MPtq1bW19LbtmRkUC1D2AqsOxxD5ZpddgSFyisleSO3/5ya&#10;kjMkUBLewT8RHUVnyBItLITY8JMBBYJ6ABM3NTXVN626ePEiS6zW9XTDGBxkWzGNM+OTYSozbKaX&#10;mlZMPqctVSTPQrClA/q0R/A9IlZk4jjamTMBxBRdMzdH5at1a9aKVGZmlLo7MQn6A3kQj0fJ2Agq&#10;5FOYOb8h5OlSkAhxqOCbCbPDs2rNiQHwztqBoc/tP3imtubfbNtUUFtWR7RgQz0PS7dXhxioel+J&#10;vFOJ95jrsMFFPFBRUQV8n8nEToDcSgtL5fWcm6c7huRoXuQPasnC4KdYQsTz6hF8iIcCcS7S11xR&#10;wWw6tFoxcatK1bQr9RHjzziacaWroiKklHnX1YiAX3jmxQvNTc9uF93mlxSBWXBf1s5ZY0qMVZZr&#10;GbgtbTe0W1kgFDJyNzjn9KnzRKp/4hOfOHjw4NNPP01bAE7TCJeSLuOJ3mDuLMFsDwkPqClDRTCM&#10;BcaXtygND7IU+MmHCtNQa4jySnRZKM+13DGlSSXG/JO8KIAD8Gi19XVcQZ/zUAorDbx+foJwURTi&#10;Yl+/tqassHzni6/seulVPj18601v3XpTzANAcIhGpf3m0adYdIJqPtgN20yCAkKTC2CRIaHE80Wq&#10;FZtRq6QUQqCyslZNgL00YVjGwk2Nqu6GEEYkSp7WlKttf3H/zW/Jb/niti3wopd2bpUJYXlM8JjW&#10;LriG6EKqK5dCSYzLxuxlgBQTEsBcRr2x9OOzw/GAIc+sUzp4oSQR5LEcV0G9hSy0JOzoxOgqK60N&#10;ARlEGLz6nuOn7jpyjCp7r+zaGXZ1bBlexDQyyMQ+d/SNv5hAbyg5NqWs4BJwVFrOt6A0OMn69evg&#10;DPRqEzRcUxHzz9VCOkjSucyf0QFVa9ZU5MkhIUJa0rpzIxk5rjgZA+Ze8Zgc8VxBkCQB93b3fffr&#10;33vve9/7r//1v963bx9C5LOf/SyJsb/3e7/3+7//+7ECsCDY1IaNa/dev+e+ptZ76pufGu1v++a3&#10;V3T3xwnD9TVf/qUPS+CT0EEdBUAgRejPE5Jh9rx0/+kLlDLhzCc2bXpqi7ZYaDCB6uAy9J4tmJkW&#10;h4nFyt3FDDv+zNSUWDK1FbGhGx/xrUgcdvuqxGbLWIHIwI1cErAyh1Hkl1gnCp6Q3lrail0aP3nE&#10;7WIOs4Hp7lNqhhAX4QjC05wTXZKCpLGCoWORFKpynT6D0+2/UNYD73vY0pqkQqnqlk3uUKLSm8b1&#10;+c32ze6YPYiolJRYa6jovFFvi5Fwa7w6CCZ4A8s9TiFRVY0oht1JfjmQR3amnSVcXQplhWqfxFOH&#10;Khm8K2rnZcOIe8WuybZPECFvaudWFGNiVlVX1FZXsXaL6FI0OIYMZxWUqnhkCXFdRlYmXWsXVFuW&#10;BUHTIL+OMfQNDBEgz5wELQutEGSoiDYlN9lz7jEEtViQudJ2jCcbVQwSjSeXTrK1i21y77nT9507&#10;/Z+vS3J5dL6uGEtrWNHNJSBl7fTSUgiPLmFMLJm/lsUFUwuTWnfNkqwFzGiVpygpotJV7nrxOmZ1&#10;aUINi4JH8SbzFnwDHDsleFftsJbIO/SKysYcM58qQAkfi6XJHnxuchpnCZkWsIv+wQEGjJucd46e&#10;PSU5i8scNQ970jX7NZ7EztSe0KUWNCRmOi3aKzgGEE33XdAIy9JSb7mzHaPKCCPb11qfNII1d8vE&#10;aN+xs+IEnNpxnatPmjxwhKskuzKlgQR9SJ9CPpI45kiK/WlHIQ7gJCJbOQIiIFf5JPY1rh+s4+b9&#10;h2458Oa//KWPEYETMohvxUf/4usP4fYjyC5Ojo2QiRjInXdCDHl65dOV9URDz3TRuRqrg/BFA2G3&#10;cmXWC4lAvBtbkmFwJmFudu8VutbcnHIbXXQisOHYOzG3FIJB8oJ/MIY4mW0SnlptySUV2cC/ir0D&#10;w50h580ut/qWBtVUoYB9WGFU4yfciYSVPGlBDCDUntA9VAvfCFOmKnD3YMt4aTmB18gjWA3EHCXS&#10;+3p7MwA6kcjeoQuzC2hB7CC+xcX5Vrid8helTkeNN1iEalebPqfd1dG0ES9MG+x3RxiJvoKvx8Lh&#10;VyYtfXHh3jOn7z+vSqwcT61b/8y6NfllJSg8qM3MFRkSNOKMVSsoTrA2bYA0HIwXCzOyv+LWwfRi&#10;/yrN1MXLmCVmjN/MCeeHZiXFm5CUgoLdL7/R3tFF6itXeGX3ttf37ojO5LF99XWFiSUlG3jBDlar&#10;z/n5EwffiLkNFCPuJTlSXJ9sECEMri2gC+XNEGCX7pcooMEd+QoYDEMhB3Z+aoY8ORV7482Cwoki&#10;KRJcKq4fF+cK5J0qmskJW/AxF6YX/yclNPYpJWAVuUK/C3noizCTMjme7VZTSDQJ0JF1Nlf1kVKA&#10;Ra0gOSBRi03BB8xmmWBEKOmew8dve+Otf/WxDxEXRHtctEyuANQgidDXx2vcjdcWlTd29e+fn3p9&#10;YQKehuMTBDjZ8IQQLsqZaWhRbI3B3/T5f3b5vXedvufmrisdYAOtTc0zEzNcc4p1Q4NS5eZ5OhXW&#10;NTbVNNZv7ht+4Ns/ENspLPx3v/jJ86fOoIpX4I9fWAS2W8wrghLJUQJVYeMwQkIioA/wdWWpigOH&#10;x84pO4V5U/OUjg1RLq6C7Wo2Mlta1ihmEj5mN7WAIDmoRoLRwcEe7BvoV3fmvj5UsqXxeUwpha6X&#10;lhE4TXgVdhD7XhF+2hLcnf6wCo9jXlk7FdiLGuXRBNaZs+wRNl2QU+DLoVTwoqW9XZxkfhEYApsU&#10;/71ckgqVTR0Y3hRREY+M8ntPnQGn4/WzW7dmDIGrGYdIlyJlvLmyKZNiQcbww1CnI3EzuAG7ifDc&#10;ZN6ikkk04XEwSqZfBcsNGqssUGMWNTJWK1T2vhUz9ThFqRB6yqppbVyfWrdbkv0YDxfeb/UxxKE+&#10;6wewJmbYLsa7VOyad4888Uj6TH+r/37gIx8LDhAqluZhckp9rnDTQml7r7tGoZ+LS3B1sCdK9wNa&#10;sOCka9XU16qGTmlJ38jEAI0gxiZdFJdoMqqnzQFtUbOEReXpqXUHc8wvLyFadKGQMookYEvoCy8t&#10;KiFCanqCwMvZ40eO8bqG/NjKanQG9s6AejmXrJP2lle3b9/gwQNjJ0+13HlnUV3d2KmTZ//zH+z/&#10;lV8uX75852/9Nq6c8UOHspl7uLPvB1d63OBZ7hG2MYgJAMLZs+cGBobt1c+rr2ugX6d2Trhg1DoG&#10;vgFTVulOSQhoH0EnP6cckXBFyjGynvgeKDGFN3pidJxcxNaGZtJ6J4fHXnvpZeqsV1fW0JNAGBgG&#10;KAXmFNOUv6+y7jcefaZqdPzr771v/8rlOC/qGpuBvtkmZEfSp3l8FLZZWF1eNTc9h1SPyrQQ0XWF&#10;pTtm5o+UFr8wNSFtQtsmTzl0efMT1H4f6JwcGaBcp3sVoVeB18xwv4ISla679+KFu4+fen73tpev&#10;2wG35QcnSClcxrQKVKdqwS4bFg5v4FSqoOkxZUYovAWNG7GpUD2+V0CFUeXwsbOoP9XXN7Bjw5ad&#10;W7YWLxUePnio43InaN9LU1N35nQL+esl5D/u7T03pTJzBJ27AIUK3sh77yRItHDm2UxH4ktO/kIl&#10;E03OTpQWFvECWUW53A3r1wGNkWAIAnH9q2/gnbnQUFtbWbVj2zaI8LVXXm1paKS/ChuX2DzYl3yc&#10;xXBf2PgEAZKYP2Rksm5saUoWcndC4LGQiHQiEJGQTMZHXUaaAS8Wk5KQv6xt+U233LJ3z/VMcGdH&#10;D7RA1b/5JSQ6TirahNFOhIIglKtYHBrq7evtINYbgJcfqoFPz4xzpfqGqkJcZtQPpfoceqRaNEDV&#10;qjixlD+rJO48nKRT+PXLaTUwPzs2PDg7Ok7wOn7SKjp1KDJLKXCQBoFXzBrB+uNTE5Sco3g8l5wh&#10;H60YOIhmFwR4Yj3iv53HLzpC1xHec1ov1tQ/ev7F8/X1/2nXNbyemQaRYlbsspHnlqvO5Wnn0K9e&#10;+wgRploPOE4xaIpKCLyDO6A+qhpgUTEVG1gsUuuZRy2hqBDRaZkAK5b/AmRE8RPOHKXSLwgVamZ4&#10;RfIVRK5mK/KFqGaHjYrwScJ1pbEoEE8QqhSFnCOcJ3aiXAVlRior3r//IH8rMRYnBEKP3UDokxMS&#10;4PWIzwjC57qKECkrBQ6j5iBlHiC+rt6e1vY2UHUyttiz4GtgiS5lwRUA0Oj8uMiO5jrkBbNmAsfn&#10;IFSr17BVnIn4FSeGEC9zgLCUa5mYzpuZL8svqSmtLJov4EXBAsVccJVhzpbkQ1RFJQCmDe2txdUV&#10;uAjzy0sr6moLyirwl6EAgWRgGeDeFpZJzeCS8hteP/yub3xn2eWOQzfd8NjPfaB35XJjegrmmx6b&#10;ULrm3Pxwf3/XlUvdV670d3cP9UGlOkF8huBeVaRWyTxGQJBda0szRUsR5KgAhHwSxY+6JgSJNibI&#10;1dJiBB6r0N7eumPHNko0kvFNoRr6XRcVl299/rUP/vDJlb39z2zf8id33XqupYlKJaFM8QPDUb0V&#10;b+Dw3waVgzhAqMw8soIFcZQ/YYOQAAim+tbDwdAWlQCPt1Md5WaZRrphCQkIZy86CdqaWqjh84Pc&#10;FOmCCsBGKuAKAhNZCJn+qpgPV1SLE7UQyyeryJ1k5aEVKq7rXVrWzFhvO3L0QkvLUFWVxL+VAHVa&#10;EVJgFUKOXsUaMC381oBd1ga6E0ylBlxWcPNBhAvr6mrqG2pVn6JA1RgUhc5EMFKInPQ6UBWSLEAt&#10;ZaWTTo79j4cXuF1aWcE8LL1YwVJYZGC85Cypq9c8O1Ip5I60EkO0he38GtXLGh4Y/vafPcReINcV&#10;zA6j/eWXXya2Dv/t7/zO76AX0m6CT3GbrVy94q4H7rittua+umWPjXZt+fKftQyOBFe/tLL1zz/y&#10;bvaeenm6EgFTj5DkERTTmZd/38mz9585+9j6dX94w3UXmxoZPYsg16ZUdbtTSajiwYqdiCpPkuAN&#10;p9cL/xdym7+ACqqmaP6QzcNvqgQx4TZrFI8kdoM5oU41ijJ2fJPxhjCn5Fcrlfhi1tIfF86WYuvw&#10;ygi8i/bMLv+kTIkE7Ag+YaYhxU25xz7D0WZXf8oYJ3RFZR84D5xwYZYfXmAD6TsWTwwXnV4xvMTA&#10;zs6hkPLUkITyDopLAQgoHD4rHqiACcYlUY+PEF27kFQjAX88rjR9m4uhBQtTCE+svpGEbvEOidyQ&#10;ooIp5GpGx1AJCW6kWsOAQIUq5jU8huNtliJIpIPnzSpMQHCVrburALpyr2VCOJnbNioDJQ9OvL+Q&#10;nAV+Y1grZLSsLJI2eQEFh/6gHoLFxbzGmVhdV0txDza7miwhudDKSso9u0oAiVKqSqWzZlxUUMFq&#10;KwWNoH8KvsLO4Gl4FMjud3+AiFx0gLYWEPkb4S6KJXFRHnubnY0GggE+DSMupVYsLpFZIptEKqnR&#10;y0NlNrkJqvBiU/O6gf57zp56amPSkoj6rBI0DINJVdEuCRD20cwcOQbiGCwCVKoC9vRdxP5BAVO8&#10;i52jJlweyWlpSqZUkwwhrXJZgQWC0uLriFabLFbkwPJbgUTT8zxYeRGAp0xbGEL8sLIYEU5EsiFo&#10;cFe7nNRje8EzF1fASawKwQmqCMAaUNS/gqj/UvhHU+syVkwlrlR/grgErQtXY9lcjEK1gFULxgWb&#10;Yq/FjzizN0KeosfmXKc+0sld6Ms6AQslJmbPizeVZ00/3E7uz8AmHD2nAmXm1sytskZUWSPI2oVF&#10;wdCcsSeuwg+vTZKiHWZBcwlrQE2BDVlZgZIUTmSEXLx3Hh08MjJ4IhcRw6WmgiIKj0IMmAzVf8aX&#10;8iMonmQRecMzs4D8hv66lrfe+PrhnuXLBmvZNZh/tDx21GlkqC4tXFm2TFPiHWxOJ6idHyWveONI&#10;hLmCIUvhlg7oElOD1KkaGBzsGxjo6R8dGqE1Z+9wPxAaQ6FqSk1NI4g0FatKy7CJ0PuxLWGaUsJR&#10;IlzcrpTSZKQxAB7y5IAIM7N4smjwUrE0TXl+ipEVkVqKlkr5r8kpVpun4V0MG3QNSifPsElpA1/f&#10;2FRRW+kF196DhGgrx8Bw8ZZXN9bUNnAGSoVqfzFVBF64Bwk0g5hCAMmaY58roaS0uKKE3Ayaao7Q&#10;f3Z8YnpkdLxvYApP/+g0eba1pZXVpRXFUAd+Xmz6+aWmuhaWcW5yZoJqHqPjJJ6QqSspwuJIlXEN&#10;UgwWDW0G79CY6qUHRUQyHlMtrU+2iQy+yBG09Kcw5emTGwYGP3/g1fXDQ0+s30hFrS/dcMOZ+nq6&#10;cc0uyVCFysQfSBtzKQuhWwB8aqUi4gvSdI0K9QJQLJWmXPxEn1m3hoVDsCwZ7jIFcETlJAbgouSr&#10;egY2nzz//u8+RjeJE1s3EFX3vXff3LOiOWSOdB4ivODBipAqI6EFpzzUQU0kqhmh9PR0dI0N9VaD&#10;BqFsLGKVYPsYJZPCwfaWcS6RBd3C7NmJkqewf2fUCjtWckxgQcgo1bxS5nMRHIr8CCL8AV9ZPOQP&#10;P4QuWtlXM2/1n4ADY254D0ofUck20bGYrtRLRkfilZypiuxT09L5+5vqN1SUn52gtLFMailOamaY&#10;BHdFaG2ERAlA4vo2GORCLFxCULM/eFGRV1JRWFRVVNzXvuyGNw6T/jPU1kpCb2tDw+TY6NzUBIKh&#10;qrx0dnpscmy4cfNaGiKMjw53zo2tXNHOhVkIygJxb7iEpIMTe1GLJKAM96x4+MnTd99ZUkQmGTEq&#10;E6AN5GKjh1PnhVRjoHR+qqprUPWHams2nzlXRmwE7WKnZ1+qqkIoC+eivSwoCZJURpMmW8mjs9Mk&#10;MdU2N87PjpZXQBKztK8k3baopHB0jDyq6VH00oKiiclpsEdCSEl5Ap4CKnco5QLxdFW1dSUVVas3&#10;bNiye0/z8hU1rY3MyOT8XN9gP1PY39tLQfNpcAAH5svGgFDZ3pIl83i9JPKIY0AXQg6yXjz23ALi&#10;cJZUKBbC9KbiRarx51bX3iDWoFTDMooVQlPVdXXsO6Cy0cEhoj1YNYxgYWroaqI20Rx4iICd/MIv&#10;vPzq+cbGb+66ljonWQ2XqGNk57vDFn0bxzlqY+I/FMG66hq/s7adOLSmkaew4aryvIqSibz5ae5Q&#10;WVZJ6glAkYwvQcMiSdl3kfoCu1UCpBuXibFLRSouVIE2ngeIVnlkkt9IWdfOlcBiuoqYNzY0Ewis&#10;Cc1J23Z1SW97xq1O2Y4A0f+pBui4cmnVbKdP/sIn/3rxjb/k1b76rW8KV4XgpqYR9khHtwVHFsog&#10;KNx5zWZ3eFwMDB6qqq+vV+C00jUVRsQKTE7Td2yc9DkpWXLDKhZTOp4EoEu0oGKgkajcm4qgq2SQ&#10;9FiX4HHEMtHP0DSfEc6DqIA3cf3wNJ6nl0JB4YYyYXarf/Ez5778x/s//yvH/rf/9fxX/m86a5Ie&#10;e83v/G+zHR1ZeN3pqenfOnbuxAidWOUrjkAyB8oWkc5G2X6eAuvIPi71yYZNg7lY/dX2A9Ygg9K1&#10;XSJE2d4bcb5odun06SUlyvG2vEJVVYyzu7PryuXLff090jtT10q4m/j9sYGR973y+qGbb/zyXbf2&#10;ldLsFeRTsYQCvMEIOM2F0ri0vGcUAXWWGabXbZW1NxaXvVmYfwibOQKV7b6jy/XAAL7SQSJWHant&#10;Qjmxia1Vsy6//Mrruy5c/tr9dx7dsk7Wb5JVbze4q2KmVCga1GvpOFkSQRanILmj5pbJIQA+whH0&#10;jYUlrLvOzq7z589TPpbF/8yyNiLT/pKU9//2tEMkkCbxPsgzuCu9HTRyJVouLkIwTKCTigLxkbLq&#10;h1xCjyBEVBQ1T+pKwfU3XN/e3vb0xChXuOPIqZ6Vyzftu4OVeuzHPwYd3rB+fXdvD4QnKD2N6wk8&#10;2010dcTIZS/ZI2EiIbkAvYWolmJol8Wj+Bcpru9+1/0EYZFdiEdoapKmmdRtLKFcY5hbqv9Ik2XT&#10;uRiiY4jj4uGeDbiJZsFhS2RuhCAG1MnwyfuRdcSl5A5FmFaUw91YK6k5drM62nxB7lQIHip1gqGC&#10;uhXgrd4aUEmUh6BbvKLE0Umtd37m5VeHysv+097dEfsN0GY1QCp9cGHHYQsakDEeEdPmdTbBiX9R&#10;sh5jCxqN55LoVoaBTTQ/pvDoJCAiCQWSFmx/XxBrfBpHMgO+gMWAIR4HvaddogTe/VQak0qdHiNV&#10;lQx937GTJGaOVsvHG0d8Hi8UcxNjthqoUZkf0t6DBb1w7vzatWvXrV5z6tQpKoyoXaCpUBBQ1FBw&#10;8kos09WNlCKJvDM7N6lndNyREj8BOe0NY71CgZZCRdga8YzT0+RQr924ntYlDoVWpCdkGc4xYCBN&#10;o+8Iwdz25pGV3b3Xv3bgzZuuf/znPzSwZhXn8iAkuYDFEDPb39dPmzaiPqlZ1tvTi47IBuFKzoRS&#10;aU1eCMeaA7YuJTubKDBIiwfB6cdjwjz57Y2mABAFxVDFWOnhC5zPRgDTR2PgpjccPPKBhx+jWMxL&#10;O3d84757LyxTDbgwJj0z0rLDco4li+li8uO0KI4emyJ8SnFORFRl6xWfijOrbr2ewOJVagkP44Q1&#10;UaN0ZKE1GFKChLmPnDEGPnTZiLE360ZuCP9l6WMdbc5CeZebW9b09fE4h9euiWWM0bplpi+SxlUF&#10;/QAhxnUERlgShS80tAFJIqLPFXOnCdEdTGzBx2KK7KHF5Rn8IanAIajbh2rb2TRVyxGVa4mUXtvK&#10;3loxvFDPKD/49S9/O74oYpiY+OQnP0mhOl689dZbDObDH/7w1772Ne5+/c17737gztvL6+6uanrl&#10;2MHtf/rdSoXO6Ti8Y/2j77ktwCxvUqg9mJVutK578J88/tT6waHHN254ctOGKDEiOvVOcPaOZlkW&#10;SyS0Ji5Q7zj9pIuKmuXiBpJxPrQHYTQ505u7oZxNqiPdWwm7kO2VqFxX93Xw0uyycfFk2n2F+Cj7&#10;oibw6siusggNSSWAIqXaZkoUgJO66qf2ETMQbAG+GWll8GoYOHsn1l0+p5TnpARgKVMYkWjJbGej&#10;EpSW43vI9kKZqzBIMTbZBaDJT7zJcsDbCXZGpIXWTsaAEpdi8Llz4g0quWPtwnxPclAgnhOuY9Ii&#10;WCYGnHFObU977zmHjajIdMU4CIYRRyd0zoUAEj0ksBljNqYHAU82hFS5PFJNIe6xyYlsJ5qcUpd3&#10;1ODzkbtqESoSIlvL5BIEmurIBky3asxt/BnvH1i+ct1g/56Oy2+skEPXCVVBv3FKSh7uJqGFU2cJ&#10;xQWovyVJx/F+khOsCpUxhpDg3g6CljUzJm/M4hhAqBkR7MCngkXNjuKL2QNGNackaiXGZLIBp49p&#10;z0K5A79DVQ+tADahXEw0JcuXmnpqAmvK9afNEMssXLnJke2O2FbZ9L5jnrOxveP93JTt3PFH4cJ4&#10;J3ejZWuX7YK4oNpTpfuId4ImOfA15d4xe1+OEXG+JMVLWKK/ZV9BeC8cBxcLKmwyU0MCVIzpFIgX&#10;I0mWPz8fwG60urJrtSJQnFQvsI77rO4duOv42Rd2bov1ipx0bT67DOMKoUwmNGB6IPpHJQxcXlB2&#10;paAUpdqBxGjPFhbWA5PV1cqZvpgHHKyy9gJpwtA21KHungBmeuncJna6hJpQErbk/AJqp1tC52On&#10;cEci+HzDYeJ3iN1TavziAgZddU2NFzgJq2fMUV2BLyrhoJx2eTq4An8i9CPeEwsl5ochia7K6Zuk&#10;mNyePgrdDo0Pj+A5AwiAqsx2MLi0PQRjOUhC0+INPzWJpqNYGNXL1+wnFgan8xLrTAlHkyq0Z95f&#10;UF6jlhehe8QeD7K3vZlwbBJg93Z2fP71V9YPDZDqfra+4Q/33kSmHqUqU31TkG7YcZQTwRkvY9aq&#10;qKqNXbXS9eBxWbwdsUEyeogXCnhID74eg+HYd/Tsxx9/afvpi5ARUN0PPvwAbSU6VywDLOAUS4p8&#10;FQZLy4AY/Vwk34tZQZJLIS8owBM82Ncr8xkmZr3FpcqU4gqtmR8JLrfYTLhEUrEvdzvFMiVm31W1&#10;KXefx2aM/RiPnO3NoOFsI5DWEratSD31IXHOfS2N9zc1rldmTN7ZSSmKyXIkeypZmrhUcD/vvPCb&#10;ySEm4tZCIvflekNC8MDXHTr65rVbiABemJ3GpMP4HRzop6IvYCH0Coy1vr55x2Lpq9PDlAcHQ1SN&#10;Q6tWKhvj4k/BUW2QFIxsXLfy4ScYdh+Vkcj3dE4MxGnrCFxvVu3elPaLZ4swjLLh8rLNZ84z2vqh&#10;oSc2bBB+qSvSkhFMMKW26Jau9dSLulraVAyNUgR9YoLHAcZl/7N1abIcmjOUHKnlhASSl9O+fDkv&#10;SKha1t7e0NhAi8LK6kouR5098TSBoUs8LKGnly9f0oCL2BfB9oM0E2KVgxbLV1C6kGLH5ehDChbG&#10;IT7vgjxxSPL4qyF3Yh+xAuCGTJVaLDrPT64Vp97r39BZTQpqUVJYsGFggPavF5pk0mYrm1FO9k5Q&#10;gmSnFOnMIZrI3PiIcA+1anFVLjXzdPaYWAq+FZX9qQAoh2+AC0Mc8sxJo5fekLqLDA+7CIg2qpxe&#10;iecnSDrqfoTwDiqP1wQDx/BSCRLaJjOZDD/jGKHWRYLDp37xU2/fYX9Lf/3Zt79pxAaGT7wCJO4S&#10;B3YLKaZ4285NLi5AdK5KUJGSRwZrY1Mja69wGbj23ByR09Q7oxK5gRLwScVj8It9DQ8RxKUdAX27&#10;CKCKcAm7hAgcgeD2tGNA5COczz1YM2xWymoicqAjNlVPmbKxVnR3F1ZUbP4f/unmf/APN/39X9v5&#10;2//zqp//CLUwx998s/+hh2K2fjgw8JWuboXrUBeTlZD/zYTrtSGslExCFhXJx72V4EgbDeBYMDLb&#10;FGDPjp4hTErFU5yRzyGFKmAAR08oIIR7EU+C9ELQgtZh8ZLY2NrUiEeMrcVcUXIFiqmrrf3Znv7b&#10;3zr2yp5dP16/GpKB7ERGeUtkQeqy4b3kmiK6JaJekKkwEOjt9qq6O6rrXp2d2h+JGLBy16SU72to&#10;kM62CEUmnDxNkPTQKWSpc7Xiol959cCqvv4/fWBfx4q2pLN1WmHRG1wiRoayo08EvGjvo68lgJ03&#10;JJcMiiUaUTH86M/e0pK7EYw60Iso6SNXpb9/kId6oKX1WrWO+ps6rq2s5C6nILXRsah5EbJTEEl+&#10;PgAEXqjQeJksz4dHD9aplk0L6BN4OWh2uW37tttuu5WHeG6KdsT59z77as+H3ktKI69XrlwJQxyb&#10;oCa3bCeeOlSQeCSEaDC+4C8ZA2Ja1FITfxhhVBQyLKar3fTI2EhtTfX2bVspr//M009SDmxycgzD&#10;Fk6NysIqoy2JSblNZOAgxG1y8QikZ/Rh0bHplPZoDIzbusmYFDSp8Y6oz1gwVwhFn43DnDDyLHGM&#10;90PV4AV3jBTFOIGvU9s6+DmfqmqBanAoAdARQ/kff+Y5COVLN1zniU3wCFc7oHM8vjoprqqC78hw&#10;W4YR7BGudhkhCvt0P5MwOs3uMsDOzNF8PKztTF3mbcFVDt420b5NuQ9JE0uQLLRUh1A5EjwuExvv&#10;oEj72K3j+PelVjU4vvbi5bfWr80u+/av6NYSaYBi6iItX4LorVqth6nzVVNZtX37dpxRxChxBYCu&#10;WAt5MxUNlAR0JOpRSjkxeA5Wm5OZIpXwUIlxhfTyAxlYMa2yYiqOpNwNOg5TcLOEPtRzgC+cZunp&#10;2qvEcXgCbzrwJi3Pbtj/RtfKtoc+9O7O1iY+Qoqz63GNkAYCs2L8hFwKD3X7Cy4oZynewIIi7g1z&#10;dxnEfPUInl9oW9a2beu2zZs38oBcn7J9kQPLb0gU72WyL5aos8P4FWAfneBueuPEBx9+kl4lL+zY&#10;+u133dfZ3saHkEZIwswMi9kWB8towyfw4PLfuh5l0tnEVTUTA8AMKiODzNx1fIOQN4dMRf63aES1&#10;P3GhOajKhfYVbqY4LhlK4oBi+A6OUxcXwEoHaahonAM9w44Q2Szlv7l2zftfe52/yadO3mQkdnhk&#10;dmM8Hb+Vm+CDBRdgJVtRX1L6ipmMSvwK9Uj0JxVMTYDLsE6Dlylr0J4SDkeVpDghIauecNs8qW6t&#10;cYbHIsfmZD9++T/+KVF1H/nIR0hWohTAuXPnqFUHK3jttdfQJn/pl37p29/+NineDU317/7QfR8p&#10;a9xZXPHiMz/a8cTzCqVgzAX5T9153avX79CArPgkIJk8dNqpa3sGfumZF883Nf7evXfz25IkOdQk&#10;RIvqUsdC6xIYKNnfMdQcwE5EayeWFZQUZLGlEpZS6H/WKSQiDasmR+7e1wUcnCOVRjOoyyncNcJ4&#10;/L7Ls7vAgl4knpKYuoxQYzpjWbPx6EZRRTVdj0w0EJOe0UC8iMExBSy3No5A/zIceHwqiMp1FeKO&#10;8WixmgSQZYhCvBPYlioV2UUaRrxjTaxGOwAtIoUUD6NzFRHomizaF+xo0t1gIOr7wXwQUJICdtlu&#10;EmNKV0681/OfAHb+J5aAS6Pw8DisQcyJWYrkslTESOBanAvAzlV1DEi53hAqZ4AqURvfq2OAJl9O&#10;LBXOL1Xh/Lgp72D/hJRwDAmD07JKAbfhGouSy8CDaUv7pwX8zAxXC/dqAHbZVOeuZjwCvw8uX/Uz&#10;bx1aNzRwaOUaT6BoUOuSQLKB42ROO4tLNjLxzkgH9QFUuhkDcg96JfgwRcnC4YFQ9Ioqv9kvAtfW&#10;PcM1onaBYjW2s1IDNqY6e0A5kIIf2tyw0avZILY2iMe8JdkUvEYvCUUCc1TL6jXWguYT3zGjIv6i&#10;qtiFei7GkW2fTGZljCUjTlNywsNzJzPd7tK+s5HzIjvHcUsJ3w56e8fxzk/lHky2Q5wZ9432ftll&#10;sykKNViL7A3OPtDsSIWKcoqWCfrTI3Wr7eBSxor0bQeIKKJPk+RSvMGEQnT3rltpfVgamry0Bn12&#10;X+x8aRdJjtqLnCUXihQGSwRbF9oOb0/kp9o9SBT+UWJhQr7IXmF/0u1dqWwLtTUKj3DABLHGMgoU&#10;WDE7BZWoQCy0opjRGXU9XcLtJ2+Nw05E4KpIK2VvlrgKLDVcyFhpfLR8xfK165bjkkUHIAuKHEL1&#10;l3DtbCgvtgXiLlqdoBXgGiRAFPnkANIKUCSurmGoZj+5PiUYINgDwpiQ+EPDtKUaHBrAoU68GSTI&#10;IsHDValO2qYoWgQWvNwkwL8jw2MqOSR+Fy6IxIGDHs5DKoJGMWF0Wqiob6ivb2yoJnfXbWr5hhLf&#10;CDMxt4kr3nfuzBcOvHpd5xWgusfXb/rD6286X990rl5FtSS5be/EEaKdCVd96Gp0KuIWRWaWS1eP&#10;IDnOj5ozcjyn8c5xUpTKitP46Pa3Tq/rH/7EEy8TW/fynu2v7d2x/4ZdXSuWZaSLcq+QWNUDZS5N&#10;Zd6/nnlVFlNUKd4UtyWRudfXp2Y9cqCKhBy5L8yOoKkIiZVAs64uR3p46lIJlbtfcrtwZidkDCF7&#10;zGxDZQ/FyQGRx0EZsQDWsh13b1PD59esAKqLi/Disf6BbFNnDvI4P9vdKgJhu0YxPVZQeUhhNPnq&#10;rA2siXO8r71pz8Hj/Nm7rA78F8gBnIKS+tyb/A9slZ7urrnmxmsKK7CeDnV31FSTEuu2mbHVNb02&#10;IqRrKUrS61u0+tEnzz2wT/tuAWBUTd8g/r6+fr6mZsmEnapAhZISptqXbTp5rtSV7Orn5k40t7AD&#10;uQzbIQS0JJR5KVQKRASFUKSZj7b52LVrF3RFCg7V81uXNe/Zc+3WrVsoVLN37x7S/vghnyucl2w0&#10;mgLVue8K10U7gDo0V2L181AC9SQ7Oq4AXhNn4acTOSdYrQiU+bL0NAORgx8J4xBvBaZ5vcJhwNgi&#10;sCOiPUJkx1rH+laTYWbIHktQTYSDeYpre70sCKW9uTJw3fT0PSdPPr1la+7K/qR4jRvFkYqaZFvF&#10;R/6th3LUgmSl/g5nEmWmqisrqqsgfMVLOyoWilGJQNF80iDVaS7CEInBU5i5W0SG8zoOBfTkGF8Z&#10;fYLLBn8OizgUS46wHGI75O4OIUpLi5/+xU9nV/jbfPHn3/429gl3VICLCzcLnIrmP3CBrds3iBRc&#10;B4+Pke5O+G9ijdGfWFE8AP1i0GPTU5ORrK5cRVsmhq6jGaS2jnUdBbzzm42nPiR8jFKlvpqTmKsQ&#10;lzqdq67kNHoY8WvsJaxYVuLE2Pi7GxooXcfP5LFjhBINP/ssOB1psFmviUf6B77X3S1VjwBHVXyU&#10;UhhqVgBuTv/SKiJ90avYKqBmilygrqFLS3BfJJnajKqHg8tXOjsfl5V1S+0QmGGFYpW1tGweoDp6&#10;90DWkltlKrMadYVQ0UjC/VBn740H3nhp984frV3FXNF9icpfNtjC56zQRTfBkfbBkxKFTicalO5b&#10;K2puq6p7bW76ENH7iGrxHEFOSEqwnoH+PoAnXivfv6QUVU/qi7nhuuHhf/jkcyNVFV/6mfeP1itH&#10;PbxYVt2zDZPsHsWSp35qS49Qv0JcOYYusGuBgOo8KoOLuDBqfxI+vZQ3wdrrYN0X371s+d31DX/T&#10;hLvOXPIixbxSLyuPFM4BnlT2hIJjw7hgaiMSR0XBgeeEUuVTm2MSGl67ds3a9esAZ1vec3/zt75/&#10;4sTJ/jUrNm3cSKgg5Kd6wDnBPol7Qh5FxwWkuJg1vARlohRZc2szvXSZRDQwfoPVorNdunThhRee&#10;P3rkMOs1QrLq7AyRSbTzINgT3IQhQRUsKONXTcMqQTPsGohTtepsxRlcM7CbOPNFCeJ6XrmMD8bM&#10;S9qVljY3NTPm0KcD/guOE2hzeN35ZrDvmEDr+HmALYTcw8u5NPPAfvnoU08zaX96153aui54z+yh&#10;fcmrIWYqF5Y7iQljEBuHZ2peIqAsEqoW0XPYleKAqTcyKFH1fkJ+xzRGXxfT3jv0iXjvvyQGjGYm&#10;V/I0vHNa3kGWSUSP3w0xA2b34GsH+YsXmVzJmLsy14zSYk8RkwgYykcK8CSQq7AQJzglMNjCyGZE&#10;HIValKngIy4PqYaMtJr1tiPuRcC+WS5KAooZPkKCl2v4sdDBhaA8FtcaquIU9InySrzlGPwUj58w&#10;3CalR/S/lHfda2+s6Oy+/rU3Ole0d65oO3DTtSIT+JslLnwWMoTJ4JXApaK8LPfWRFOSO5eAMpDX&#10;eVpLqzI9P4ycptC0b1u5chU9XtEz4n1u6v2n6gcWAoKbQ+Y5twunwvyul974mR8+19bRffCG3X92&#10;z23n6usZHl/ExLCBaFNIAxeUEAanoAbrQLGascdFyTkqRULJ4cROI7xEPEkRImse0s2Ctemixmdk&#10;vwW46Vo/dpEkRexlKgfReE9lBAjfUNBxoHWW/TKoEtwnP49K1WB2vHmhuSHuBjs1cOKoPgcAxY+x&#10;oTQCwm5DL4cUfW7LRnO+rwo7BnDIZkgfPwx1EaoTvqw9OLpZP95l7BiKmtqAUjMvqajp7rFfSQOw&#10;Tqz48T/8P/6EK99222333Xffpz/96RtvvBHMjrKMn//857/3ve/xGqjumWee4Wu/+YVP/2pl2+jS&#10;wumHvrX94FFzmrzpspJv/sx951erqizXSTH2mH5t4TU9A7/4pNC6P7j1ptjjfqLgxtrgpnIdkSYX&#10;IH1iuNl76XCYJI1CDCpQOdfeDkiIhwuEPtunQTPiY4Z/ItLNTnsFIwibjQmMUfqIrwcjzb1Oes5V&#10;9C0WIrFMlAuS0JWxSvcB46bK0dalM6pLXoRHOsUXsjE7lFZlbeHtmJ1y3eUrWraIklIpR4oBBwty&#10;Y5KkbEcooEbgnAhhnu5AgsBgND+Qa4yZ11CX1TDhDQonMa7Eg+Mlirrv2hG4ZiLaKLGnEvU0uo5q&#10;/gVjJMvJ+dGwgu+GzRZ1tSJWhTFHQRzeD7cT549PjCr+vYjsSwXRmFa0EwGG0rLQ0TxKm42L4BMx&#10;YKdC49xa6pTTPCkwFNCeK8xon8VmzaqUxexlcxgC1LV9VaCTqSaQQSG6qecpFjeXlmLC47IXGpvv&#10;On2CPy41tfqyFis5gF1WfdrULVpSkWb8iIKC9Q7f8jsBxysIUatp/pNE2DnT1gXCDf6k4cOJfRWq&#10;W7qftUABRTkOKGKUxD4doSPpbBeRpyrtKgsMU1ziJkXeIMTX03rWkgiYhojFmFkxN++XuFcAdrEX&#10;MiLko9g4scqxd4JFZzOWzWdcR2EeqYkeUxqP4HTD5FniRfp+Mvm5b/I6IjoDtM38jqbA5PzsLsnA&#10;DJkZytVzJLvCJCMNPlNxDdvxF4ZczHFC4sbsTFj6J54xbtHe0XPTgbf237Tbl3ctWveIGK4sv+v4&#10;Oc7uaFPdYYSkUiPdvC/2SCwoRxBb6GCTI9QmUQwaUiamJtAX4bBEuzn5pqGhPsICXNWaECKBfIS+&#10;UCFcbcP1M1+sciGYUeAIoA+CxJR3LIJVnytcyIgGVAWMBYo4b9iwvrSCILheVl/1sTDlFhfIjdWj&#10;SkZEGrR7sWLi2o+nZAxH0DNyVU+emeFc/qyvq4tOEdgAaLPUOketVclm21uEhKHFVhOhQIweeFMx&#10;DjATYVCWoTEADsjPneAVc6d5c7Msb9F5SifJZ1lTBU7X0NRABb0mdOzmppJywI0adCVUDyrxqy9z&#10;QcEDF86vHxr+VVJfhwYfX7fxifWbvrljF61jPKtCakylGaHFSKSJ8CAoNjhG2aGhRARg95NbD/6T&#10;OJ7T8OFkg6Ro3Q2vH/nZh59e1d3fsXxZR3vLd95/NyF1YzVVsfuye6P1yt/mmDiX0zLsouakEl6o&#10;cvAYpkosw209hgcHVSRBOiIjE0gHvdi/qGzIJGdAF7HykWB/CQiSbTQ9UTKEhEl6J+aMLP0z287Z&#10;iwzuCRqW9E750rqK8p9ta95bV/OOPcufZ5QY68MA7E9OqRyxfj/MBrvw5HAqLZwryqN0Ft1yKHit&#10;TbHr4InDu9YR8EPiKe4xYmV4TjYC+jF2+Oj49Jq1azfPF7w2PgwXa2poAe5mKkTBEoxMl0wLpTp6&#10;Yoc3rFnz6FM8yMjGtTEA6XgLi4TFgW5TxYXqjQBnDAiJRL2bkbKatcePc2br+PgTa9a6eikAd4kA&#10;bsXFJ0kwUind0p3cSyU6MMLpKSoL9fT2Rm4T25ANguTFWY484j5sGfymZNeqZDZhdBV040Wp1j5n&#10;+xu6zZskhxZohRKHdGoeHFA5mkJEiVbLSqC5sn0M8mNHFWncQ/T2TCsVKPPa+nlYfDxsYBQOKdUR&#10;VMCSRhRwZW0tjyR0eopcQwt6A6vOTdd8BUZgHV1bas+ly09uulq8PiGqlOAzzp9tASVV5hzZCcrC&#10;ThmmqiyZBclCgfdIRaaKiNoqqtiCgTnD3cK+7RWJ8Dop34TCKqPL3qmEcXs7SwRbgsfv8MroyYoJ&#10;HC7H5KqoxOhWJSXJbkVjJ4qobZWryp0iW/PzP/Xpv5uU2G9+79tk5Kj+D4JbLpbw49sLIsBu56Yo&#10;ognzRfmDppkcyJr17hNsNAxsNzw6jMEQgXVWhvDzgFrKKaAJlKTHuNAssfIEt3F5+DgIF69UVNBC&#10;S2VU5pcU+F1YCOQBcoY85RygkP7BfjbF2enpG2tr54eH+QGk43fuqv8fFy++PDLsuaaeCBtG2p/T&#10;cgU9Sdyqhmwxbii2Lk0V6U2+avWq2ro6TpM7a3HesUXjwOsyvaTgYn8qjddQgTuDOyOSWjPEiPOC&#10;ndNx+UpPdzcKBTa8HD72fzELxNmtWrnqM8+9tOnYiRd2bv9uWzNhiQCduLlAjoDbSZUHpoEGo2EC&#10;e4un5pFB6xDMdzU07atvfmFs5AAFKRXh5QwXCUGcUcMEuQitIwqG99mTUrYS1WPt4NBnXnqNrjpf&#10;vedOmaqCSh0paMAuieCVMSM9JnT88MKHTm5sL7aPbHmpDbKoEGviPrgLEaSSE6p7skB2HrVdhIsu&#10;LW2urf+51sSD9JOM+6/3nQ2KHSt7o7sH+b1v374VK1aAsuEtJLR4eHAokAvvOlGj+VRBVXkF+lMA&#10;piguYLJtbcvQGFpbW2AHR48eu+PYacIcjtN9yQBxZbV8dxyaiDQnxYppkpfHR/E+1zfapZkU5lFa&#10;Am8dHB6EezQ1NU7PTh56440rVy7Tx4NZpGE5awiBsV6RmxA6OkfEUjXU1Ycmx3qFih+qHlFRlhCS&#10;lVYUnYKmOLskvTQTn3xFiQklpUJ1B1Remu9E/kKcY1gnSWjKADtIRYYWxYfVwDvSskQHH33i6ZU9&#10;fT+6+cZJKhCZ1zs8gvAr6Z2YgarJovgA63aiHvukVA3KAf/Gze0WTgJ/IgvF2pojRxy7ypEoDtZ7&#10;LNcTSyz+DOU5tK2rzD21HLhajlFgWgt04b985AJ2mSbBDW4/coyAKZJ/cw0VTgj8nblVTYglCsZ4&#10;JWBTY5PoloSb9ff2UQ5sy6ZNYPRdHZ1s4RCQ8SDeRzJ8QjTGuHJfM0sEq5G4RI6tnKtUv0BpnaVT&#10;81hLy7L16zc2NDTFn/h3xTxrG2mYqtNmwrKCiSzdevgIJY1vOnCoc3kbP69et+NKe5OSpgmgdy9X&#10;1oHQVFLpCdVnFDxOjRPz8WGLASok2hGTwHeloAnYeHnLlrVt2bJ1zZq1PEh//wAL2dLcAkJ3+dLl&#10;iMgj/k4cwFFlIlGFdlbc/ObJDz3yzMqegdev3/nQ++6BHUWAj5PziLKkBJyWMbOyMuoNzUHCN1UH&#10;zb9Uk56H5AYKQVVFPVk1/Ik+EdsnDLkwd42vST83maXYjwOO9HcAORbUAhDVbUdyx+zO3e4SdC+k&#10;urOqk9gfq9hBhJbfSqbOy6PLML9pFMg7Kh3igLiUooOvks6gbhsBZAi/cz4oZyItYL5MGuoCRBUn&#10;i3Li+VPD0kssfqaCjREixlgUwSpdTc29F9i2evxgWdnEBsPPdDLeX7667cRbpylX981vfhOcbuvW&#10;rZ/61KfgnOiOMMD9+/cj0PnKv/gHv/zJqmUXF6Znv/LVNecuB8UO1VV/+TMfnK5KvOiyBxXnI24U&#10;AmR1d/8vPPni09s3/TmVLq1ped9qOyZmv6sThuWq4sGJDy90KF1Kz5NjVCjkwXcQSByRlaYzlSrJ&#10;OWJ4vKHKQ1o0B/YoBcuRkjCmdNOlBoq/bNkWX4wjsdf1ThIuEZOZHdJh/JbYmJFbLxjBLfICZqQb&#10;5j2/Ve0lpefANeLPiImS+9ruT2Y+dGjkdVwnmENCzEqSSmg+iw00YEfNWvr7uamw3ZHKBPefyD13&#10;o0T99XZWfwCqcBKaoG3OAwAuwQRQ2rUdqFlGTEPQWwrZBM2kSKoGHeBHeKtVt8370RMB55ffRhVj&#10;nIvH+3J6Oc8I2kC1G58cUxcmovAMyGoeDG8F8MOLBNF2nVDuy7eViQMfUv17xcf7RGq6k/ogNYhh&#10;O7hcNKTnTeVFsj09eEbHjdgU4bvigkw1gTm8SdJGxoTjK7Eu2RGPP1xReamp5UNvHmCtAe+CUmwi&#10;JXIqZiWkU0g6BiJHfUWZyJ6wIOR4dITmDIadWFnYPXaV+noCUlVGIOjR76BgGWhTClxOMng2SIBA&#10;TUEA0ipoqUqkuoSS6aUc8C3l51p15EQKNQS+xuX5CJtM+EtZaXSZCHYRSLS3hctY5ORJ8WloO8Fe&#10;YrrEGHMYdczYOw5HQSZH7vS6CG/KS1MQJfeEbEcn90ooJckXDsxOv2lHnSS7JSnnyUaOvRa8I2o8&#10;JoeQbd/a/zvVmc2Kmux5FqPyJOspZQXEiwTK9KMvLW09ee6Fa7dKc1O1QTR66stKz9wwODJSVXWx&#10;uUlOVt41T1C0SNqJKEP9eD+iVyZHJ4TW4Q70QrogpZ4Aza6SeiYOyIVo62trMfX7ervUE08B7MTF&#10;OxlKVaZVA9auL0BATBvqJyvREJapikCF+XR7Hx0bpjF7I8XFNq4jpIBCtCdPHYcGgOrIl1LLSAeq&#10;MmbkC3Mq55S1fKJ0+J9/K0oqWEhctfIEkCRbVg6+RToLY8B6A6FTkk1fH6YcnypeaXEJ40+pAdg5&#10;lK9F54ygHlV38xOajRhflh8GemQtNKW6h1KyxbRKi9CmyA+sb2pQy5TKcpdwcQ4mjToLFUSD2KKY&#10;7MaR0V87/Ob6oaGzSn1t/E97bwSnGyovD1rVYZbjzRvbPAGjAey4DgozHBhY0zTvPmlpDnyyNVLS&#10;BAOQdmHlP/h58KUb9qN69Xzgu48t7+x57bqd337wbtA6oLpsAEGWsX/F7hKEToqQkTvVBpDZrSQ8&#10;ISPhV5IMsySbUZ0oPPeqa8neURlGVcmDuRMS6EbeVDPULo4ytUkT6Z9kaA46faduHDwt9kcML/Ym&#10;RzCfkGXh+A+9F4s5Ln5vc8PPtrXUpxmFuXfcUFnx474kyI7pjqtl14wzYw4lRSRIhOKrKCkRwYVg&#10;uCppSsFwMLvBtsbtB0+h8Qwva6Kpx8IMJXIpqT87PTFNiC2Va4dGJ8eKivfSlKK04mhvT31jMzSs&#10;CnEUNU/q9kZwpevJSil0pz44/Ma1SBOX31UrUpgctiGkDzghpbaosKKyCs2jv6Z5y8kTNFvBx1s5&#10;PX2mbZlinCM83F1lVe9MNWopFSqvDESK/UXzwGjZB3WpX0Rvb1t7y9lzZ5R6WFL0xhsHCXKibfIQ&#10;YRzKeZJoU+YfOMDMFDlzGFkR+wzOgORm7lRXfWaaZEZqzCch8Wk0sKiBDS89X6VytU1UIRBNKeoC&#10;J3IqzEAxKGdjRJ5ctvQCN9ztAfhKSpds0blEqYjzVC869pH9pt5Zw+UV95w6xf0vNCW5JqHDhA2V&#10;0VJ2F617DmCXKzLw+Mu9aoJIKMR6TmVNNdaw7q/SE7gKRIoinrSjfdBVrKn4J9FfLsnHny68khwR&#10;mJZtxviWrHga8lo34Nl5aFvB8jhGxkw2wmDgEqAKkC/4+Cc+lkvwf2uvv/X9h4S0wj+VyyRBECJL&#10;MZ6wgB3XboWaWBgF6BYWUkEJQcPH8CmcGyqCgKmwgFakx1HyAg4To7y8A7+3QihWJD+odAU1gYaU&#10;ZKIUFxGmPzoyzCZ0mQPIgFxCqooqP1yZiWNjLAxce3B4gPENGqHYmIbdZhP03a6Of3nqRB8Ub/cr&#10;KwJY71UJ6UsFqCRpzkaO7G2UZBowLVumxC5CrvgPAUsZPlVDQ2VMAnaUzmAFTWowO4ChV5RVounw&#10;N2NTSlF/P0+oehClZTw4FERgTGN9w9bRic8/9AMac/6be+86VFhAKDledJlkhDWZ3NA4GJsqhInE&#10;dCNmbHqcoqsj72pbfv+y5T/suPhox2WEgw0cBfvxDym93BEghjFrd6EKADkT2kpvmsKCu06d+eCh&#10;w89s2fT9G/cGYwVc1G/DdrYxRHx6nUdFeZmr3s7MkhpQYLYiJINAE/NV+qVaHCi21jpTULgVDqXv&#10;oS8hezdW13x+5aq/NXrlRmtKSzZWVZ7Oy8fURA8AK2E5hKe4/J9xrgjVSRJjWSN8cYCqAGr4KDZt&#10;3nzfffcyt6dPn/rmN75BFdjGhsbtz796qbmxeddOZlikn7Z5yg2Rxd8lduDmswpNt7PCgN2i8nRH&#10;RygPIkCQjFr1hy1AyBKwjc5Dua/R0WFIkQLzzG5puSsYWkCGJu3QpGJa08LfeZaoTSb/GhCOKuK5&#10;zkJOGbsAzriAIICcWLlgQPTW6CEzQY6dGWnnVOuU7UqkErEIspN5AUFBivJxyf+ojrGsqeFma1NL&#10;+R99/OmVvX1fvw/loy0crWJt5l5wCnzeanKgctm6IIKAuxRByMp2kxnFXnb+u5yYdkkllkEY5/Hs&#10;quMfAiNF8TLyy7ik+Kb5u9SZXKM3VS+kAEXmuk1p/yNizDSkn6RMu4WSI0bC74ite/9rB5/euim+&#10;m42BNQrZ5khCxU0wIcqwnpjWYk1Ngx334TobGSVvlJPZoWFsB2AXCXby+EXyUaq3Za+JnXMCJvmq&#10;aqSuQDDv+tZW0LoNRLfxXYrNkWHKZqaWHCnLjAMHGHuQ7XvX8ZOre/vuOHr8YktzR/uy/Tdei74o&#10;nV69rRTtVWEVjt0xNjo2OjJKxD94SVkJ1YIVE4aBCfRGIAhamZlK2djEaEtL67at2zdu2NTQ0Mj4&#10;KYzd29s3OzdFnQ3AcSIK0UI4GIA3gnp13HL45PKu3ge/99iyK11v3Xr9oz/z7q4VLRRD5KkhH1CD&#10;KHMG1Ei8bhQcCFQn+7EjwUhuYkGleqS2MuZHIUg0BKNsYScQURMgQm8CrsqQO2r6OFjHYeHSLRLL&#10;y2RXcNuBI8s7epdf6brY1qJ8JlebTaRFrI2JTfTJf/5bQ4r0Ltt61ih0EGTHFyiACM47XFmRhdCH&#10;Hh/GJAd6nIWrap9Dqgp6Yi/LzBbEJNuGGATCYL03hMVcjcS8ql6otn3SRVQzJkuUH9oHAEYs0vFT&#10;gKsCM4zZWD2V7zcEIr//4+/+8f4X37j5zr3bd286cvAEw2MRH3nkkaeeeop1vP3222kB/41vfAPO&#10;s231yt/ec8urs8MN//lP6vsGQ3W6vLr9mx95IAaWgVNRotEHaN3Apx5/4Zkdm5/atjFSK1yry8lm&#10;qc4jyxcmgm4gbTJEknd/Ok5PvKz5MJg51d4J1efjdyCAsJfYRZk6mOpjUk/NBJJ4lmCqYpsGkgxL&#10;aDKuZr8apFOsgo31eGH2lOz97Mqhr2p6Ez6TXCyYCK1+wuuV2PYBp8kATwC4uE4QFy9YOGgDW5eL&#10;YYvCW4J0VRM6TU7h5IyE7E/VtcMlHBiCnpWy82mEXXwUYBl0x1NzYnY1Oe1dgYEXgh3SVLLgg6VF&#10;lJC3QeVxJovCnMQSetEDzYkFD6NbZ1p+xYTzgj9DZoV7g3OibSIaoPSfYtQeObc0k+FYRQuxLaca&#10;As6ziz+5koA2dwyMqqlcn6vJ4+VgDdWad8a7VgM9JkZo8oiVygg15GNQLKOKJu9cJ3hvrEhKF1dN&#10;2YzzD6Nt5uffdeoYn11okEGSRdj5y2LyYhRKFBEkAa1LvayrUaiI/FcKIRc86QxJnkdEa8AxYNYA&#10;hMO0yA49WhypkModrR4no8LAbIxp6kmdvGSJj0Japmh6R8Sz0xibHIT4hjF1nGeH9q4yUbGgonnV&#10;74+p4DJBftkWi+FYA/SGzTHp4884cp9Cq5DzRmysZL+kgN07vhvXz1YkFk5/ultrMs507/Mv+QnB&#10;/+OLmUEVJdlF5mYTihaIbeua2mbhtnFcnQB6iSYkWiitrrOoBNlI2wgwM3741mh1xY37jzAx55rr&#10;lZDq2nPchpPqp2bW9Q8eWCmNlE9CT3BfAMXdxD6KncKgWAs0PULIpMVhqDuXR+4AY+5o/aD4kA9i&#10;LXBXdEvC16oqymmCR6g2uXeqsA0qZwGgRiZwexdL4TI8tzNMF6BAAwHKKGppacaFjLvu3LmzLW0t&#10;BOPoOZ2NTUUUfkMw4fGKrR2xNqH9CtB3rC6jIqqO91F2MX/OnjqNq5IYArQWnkKd+DDuCOBl2KB9&#10;GHtWxXhGxQiNTxidDm+F8CkhqV4nAtfsjqKlVjFYSU0DDfmIpGtsbm2hVS5uDMF5bhcidzYZkQSH&#10;LC3teOGFjzz++IbhYdbo9eXLf3/v3vP1zaS+ZvRzlboCWjBJmA7D+8AAaHxc7KojdJOLOsWuFpo0&#10;99TezEhaD5JWJAxVnHcghp/9wdPgdBgRFKd76AP3XmmTGpm7TbJ9kW0T2JfpT7F1glTsSky4mlOt&#10;JUocMsSFlHQRjRypYCAQlbVQkK57rKk3KKe5w1Ykt/AVOcyzZ48X8bwB2MU2jEd7x77NdnEm+OId&#10;C+1o8iROC+Bzf2vTF9asJLwue6if+iKC7EJwawOmQExyI0cqJTHrrtEUroCyPJLt6GWsTG92i2ps&#10;Ly7uPHzu9K7NWDLEak5SMH9sBmMcyqSDVmFJ5djI2PqNG7bmFT7X3weOyfTAA1lO51Ik90+UEfK4&#10;y0obzlxc8fBj3HBw7SpHTsyrOlZ+4dFjR2vq6tpXLO/s6i6tKG9rX37m7Nny0urCluZVJ+SabZ2c&#10;eHHzZh4J0ZZsZ5fuUTw4tEpTzaXF0eFBrCGCgXbs3LF23dqt27YBXBMssmrVCq5AfsPOnTvJzFPt&#10;SCHF9PBUCRozJXnYBJTN468qxKkmwUqQOEozXECZOguUs1mYohGTBF+4j4Suey2pgs95mHVASgpA&#10;U78je3jTlKwgWjEouxNid8eiaIM7JxQpCb/gibK4SCFzphQKLno1TV36z4EqonYF9V5oVhm7WNlM&#10;YGXbR+NNaS9Lic2oIqEN16DU9c0nqT6kLoV0GqiqkpSUI2SaE3A2MdRg2HEvnWz65LVsgQkVTGf8&#10;Cc/NdEKV9tO0hWuM+9jhpcYEcAB+uCLQCiY81zAbEDKqZ1Jctn2DNgCIR+HmH/v4R/5i4v8b+vRb&#10;3/+OmhkiAwRLThPyI9YB23fdl8Jde7eHVEMcoFfxnDyQiikyR/QSjuiOQokEe5oFtwlacFy2UHNd&#10;xyThpjlqVCUrUVY9F6TTBFYuIB3Ppm6MNHMw3gd1cnMs4QCzqusVcIsYPD42CmvbXHm1UNp3Oq58&#10;t7Mj4P+QhbDdyI2XiimWqDX1/3hyiHUoY/MwNglUircszGPDTk/anCJ+DBGocgkRJQH2UaxknAjU&#10;oyo/kScii5LxUeHlA339yFe5jovpk6gACuaAP+8+dfZ9r73++Pq139q1g92IRo7iFsYblRKIEJeR&#10;PzuLCovkEbrhZ0epoorfjeUVD7Qvf/jS+e+eOUk2HMToO0r35fE7urvA122lk6MnYgvdA2D8rpNn&#10;9p08/czWTc/t3KrpN0Aju1C81uUGHFYSeoPkfZgopnoWJxI6EACG6swDFJOS5PTRBFUbGFc8YKXz&#10;3RQYz56fkXj7aPvyn+pj+Rui17gsIUYtC/NPvvrq06+/zswz7byp3eQio3B9s4DwGC9Ar8w8Wxol&#10;lai6d737XRs3biAp4Bvf+Dr0tmbNmqO0MM7Pv++F/U9tXE2LWNQLZikjquxBwLh0l6gXlhIbt0Cj&#10;ICNtfAK6gJinIWTFeIpvTLA+nEnRhemZSRakQuU+SihGHiwmyDUz5xBFqHFaX/OgUNwZhnNVZH3J&#10;arX3L7giJ4QrIEtKCkgo/LfwLN6PCsHxLHwqSrDpGE9h6TsPxujaHLKKQ7Z+9MlnQeu+cf89pHhk&#10;uibv8xWuCSLJ5mUAyvUpx5/jhmHg8GreyNZJIuwcMiCfquKhAoLRethG8gOo6W2QYNBcquhIx45x&#10;JHayPocCY8ZC4YgjXoda5Wm8WiAs+/Qn6TBQwtz3Q3Kcb2q489hJ7kzH2EyWxOObkBSui/yLJROE&#10;uuTy7ePj+MB5hx4O7Pf2ZW0ol0p4UVMU22NOqAyDJ7tpOmCnFDnLzMBWCf2qiMBdsWIl0W2AZfRy&#10;IV8b6c6ogOowFXBoz6j68SL5+8DmeLf4oZry5bZlz+7YcoV2WvZYigUmeclzaqzrOlBEucPlXJJS&#10;XGWGIu60wYWRF5HjTFs2VbZE1Nc11Vx77bUgOPjRo+Bd5GU7ACCPSh8E1uE+R8lwMn7hjW8eWzsw&#10;ctOht7pXtNFK78c/976elW0WDXLmOLRQQT1RGFE18rxwQc9hhqWznax7UGasoOkjafceYluxCSZv&#10;fI8pYJQAZImROaeugWZZrvGuqrlFtx06uqa7/xOPPLmqqxdhsOPk2XMtzb3lZQww3yWbEsK0tmDK&#10;S8qKy/9k4DWQDEalXiw6RcL7fLNSfT/4+qFntm+U7WTsKfK3EhBNwX4K0pRF7aYThjhDSRI5eJOq&#10;4jWPy/VDJ84IPDvNeoNMyAivi3icsKkB7DJqjw0S88kI4v3f/9//GB1xy5Yt3/vmI5u3r79h3/U0&#10;JWfXs3yE1L3yyisPPfTQBz/4QSiZvhNEIK+vLtv9jYfKHYjEJJ7Ys/WJB27l/pYiAllU6817OeKC&#10;VnX2f/LxF57bueXZHZu9ix1pmGr92cMIVDJTCz+qBXSyjYMJaC9HmkJsfINoehyflejdLhmTkU1s&#10;z2AvIEAWc9Y4DHzGn8rYTJPa9EQGAWMzZswkm3OT21WkITNdeF/tqoMphRPY45el5doLGbnG4D1+&#10;AXDBzDNbRdeZV90MtQYqKUEN4NOE59OtzEfQQMJzoBB5oKIQnV5k4KPsEgOjPIZRbPv8VZRD+5Tt&#10;Blwe+12vp0iA5UZoaFLA7Z4BPpNGT8uTBKpLLb2YFoxJbhi4J6umITk4hVbe0oa1qRXxIySd1oFL&#10;eRSzQyAwSGUa2J/ADxyyorpCj1lQqO5ejuoKwA4cUsh7FJcBd6akppPWI0ka9VJrSggqKqNL97p2&#10;hEhOFWxiGkwe8NaY8DiyJYtFiYUOqRfONopuxjznipIggLhC9oLXFxqbGPJdZ47xZhpnF55gzhZI&#10;p6FSHtQXh9UgAii443mzE1tKSAIQIPsV/4b7yrVHDAwpVJABehmDVUXJIDkz8BFldBUvYmw0c9TO&#10;QKO1kaeoOgU/Ka1VJRVKca2hmUf/HzmKkMfcVCqoh630CIBUACN3meAQlap1qeZZt8jZGvyZ7Z34&#10;NI7Men/HDsomkBsFYJf7CDHnKe6XzHOcENsne8bsT21/2hGmQj93yRy2ZdTMak+27iovL8Zl/UN6&#10;hX3wGorg08Qu0J0cBU9peScupKqv7hC6BIhwNoxs/ld09A5VlZ9vaQgvguAWqzPrBoavvdT51JaN&#10;4i26RG5fi2S6YitxacasLa8q60puZOGjGb24H/yKkjslFNTXNpINSYu5wX6EHRViwW1cZSSQWEZA&#10;gQm0AX3LM6HcZx6aVxqbJxuC5OnYqWxIgD/OXLcZmGuYPmzSBkkVmqbmhgAL6CUcKkmRP0cJCHkT&#10;aiRjnu+ioALVoZAQVYfDTNaWczi4C9wsbo2RoB1NAKRThlkjWZbU2hNAI5qQc8nRYpIGmCoFCsyn&#10;oFd9k1J065rqiSoE4HD5DYwkMTHKyYrLLS1e99rh6/cf2Pfkk8s7O5/avOXf7Nj+Wls7fSq5NXp3&#10;7jbJaC+LsMuIMcQHUjTqWjprXvuX33ISuMJmLudP9l248QoL6SaBg+rnH3l2ZVffq9ft/N4H7wOt&#10;I6QuyDtYUCiN2X7JfcG+EMhux0fE3cIGoLlwtJgQ3XNeJbkwGaqoik3VEUwuJTuWYr1KRdEet8CU&#10;je2avdJILCjUuTg90h0nRclJfskIc/dpJu2yDZgjwnQ+fwZkz7f4877muvtbknCqbPP+5AuC7Jhw&#10;MDs5J1Le9bZ5iLyfwOzsRnN/6aWiRcojCq1T605ofHaut6lm59GLLH/Bti1tLe04yIYHhkpoTlAs&#10;rzklhMbHp/rz82+gJlxN3YmR4UqZe2V0ThUcQ1wV11f0YQILwOamr9nGBmKbjm1chyINlTpqKb+3&#10;r08hReVlk9PToAUYvOQUQpsL5NwefpOySjB6YnNONjQi2xQYq1JxBY6wK2YPsOsh+dqqCoiKkCDw&#10;OB4cscWk8frNNw+wAbds2UxgBzXNCeqUMch31bSNoHL1M6Ugjvay/Uw8uihTKRrKLPHyLZJUSz9l&#10;O47kWDSYlvoTigvDVeNG8M4YceAi1ntMOzQZOzT8WEHhmbwL445dbJ+ewiBCURMfNaMrcp691FZ9&#10;x8Cav7x+ePjukyee3bY9W9yMGGIvJNsnVdbD3su26lWSWEp69VgYuXx8FF1SE2j1QhwfHVVQjkNJ&#10;GQ+TojoxBHhRV1GhI4WsKVoEjpCgdgksJs3ijNcB8wWHjL0ZVM0H/OacKFHF79AZItI8VzzFE0TT&#10;pI9//KN/AfH/zX30re9/V6FabniAp0QeIzEb+b8F2O2+bgdpqnxMvTLmD7au7Gv33ARC5pmlgAh6&#10;JbJUZXQQlBSDVPlzuYCs34qTOPhApSXlJFBKRR76GZnbgGU4fhcFtsFmFsggEKYaPi35iikPMTS0&#10;bdcOiNk418yJifFNlVVNjjP/5uWLD3V1sjdg9YS5QWqIAflmXZVTKpH0S5GmU9eXGuqbEQycxn2x&#10;e3lczgdPjYIROss3jiJEYQZYuVdureo3KnRIXHjEjdjhoGTscjVppYAjxcVbtmy67cjxWw6/9fj6&#10;dc9t2xKpLli86KkhFSBe5BOyLZRReg7rYe3/Z6A7Fhbvbmr5jyeOv9TTYXNXwoMdCMuBhrCm+ocG&#10;I/w+Ioo0owr8K7rr9LlA657fvkWM3CEMIkTjJwHYJT4Yb1GQ1atu9FBJfGCRZfvI+zJ4qQJNkJyc&#10;CCvjvgQkupnvAl3M/j4lMSoUL/a3fzSWlNza0nwRWc6Elpczfh5S0RjyuKqULIzCeip12aaXr1gB&#10;p6NP/fve996bb7mZgOTHnnicU1avWsUaUXP2yrLm614/zBqdAOByhlps72Trem+7XWcSviHK98GD&#10;o3Goloc6ME6g+gDW8x/jGR0fo4AHawv119bWQIyRLElaUqhuwTiCa/A+tBv5sFH8MuOkeIR4KHV5&#10;c7FFG/xhuyW17UKXisIEXLCssoIdAOOuqlE3eDwV+mF3oNNQFkFtYYNjSXdnZyH8DCgHOFJw65ET&#10;O85d/Nb995wj0c8PDC1Eux2leJSVouxLIySXAc9PRakyrx3zkE/dEmdnGw2WBJaxSGmNjGvb3MqE&#10;9ztq2GXRTOy4OCcD7AztKMwtJdTEdAniNbweI01kUEbUP5UsOSu7TqZUJV/Jy9t3HMxOSY6x1rEc&#10;UWxYVitGZoTH4lIrVtoFLwYHBoiO5LTOKx2kGVJghd2KnJbKJYezJluFD1KDMEapvWnkF+Wa54G1&#10;NjQ2NjU3Y3LBbAmQvHT5MpGhLBZrxAtWl+9wGjHE7MR9Jw9//rWXWLDXl694fOOay+R3B1tQWhZq&#10;tkS8rDa2rss/237BKy9R7+7cRXiWzQ2IbVE9BNQ+YDjSb/fetIfIPtrBEc5LZB+jhitzYUiSohsw&#10;NMYc2vne19/8wCOPL+/qGVizemDtmhP7bulsX2YnTsSXoTZoSJiErnguOcps8E8WDSfpkdrYRh6u&#10;RthlyiXvhvOfCYTwokO0ru8oBvN52+0RKiI9TyneyjHJz7v3zJk1/YMf//GTq7p7rrS3XWpr/ep7&#10;733TtUsefP6VJ3eQ3LSo8jDeDkFysTb65QnNXoTpqTpmSenFxBalht3avoHdF64cWK4CRiHUw0MT&#10;eskiXSEcBsLl7EkRACOVyHsYrQ0fv3xU8mpJ6kV8n4+rmre4mRUFaWjK1TU445qxc0tC1t6hi/Cn&#10;UmgWF0HraFT9+7//+5/5zGdOnDjxg+882rysac/Nu9ZtWltRVQ5yB4zLfFIUed26dT/+8Y8Z98+d&#10;u7jcexA49vn7bnzrxt3ZMgXfSwweW8S3vHH8fS+98fw1W56/ZrNwTz215y3sAMvgmBYbxUmERVQe&#10;DgAoAmeT6fUkBOTFfeAjmqQcy19m29sBu3BCiAxc0Tz3CNoglDS4pYcT+elWvN4OzWRfzAC7hJuk&#10;7As1ISOQ+G4caokSDxjLkx4I6oASgo0EMfCC7aZSYk60R2/hTQPieSXlpEUnNmGMPK5WFMpHAkAm&#10;QXY27/Up9w3pwCJGXTzldalyqOK92Ydid04rhrR4M8jMtvCc4As1KaK/s/1AHrnWxcMgmIU3w1aP&#10;3o5BmfPOxA9KCCeQdJv8fDdHkhiC9UWceJxWVYe/rJoBY+TYEiBs37gVBGZ9hvVjL7vhmAA1QSiu&#10;PM3VIB0hBs4gFmDnGL8wSJXgFMpLTk5WzH0sd4AjsS7clMmJqEYp8ek+fft6XRUr2eJy+rm6Jj64&#10;+4zKGAm/SxUm9EFm3vdPimPwAg9Zktlg7ctkkvC0UFDNB1LeYqMpEKJUZdWdg4+VCUhKXueSFh6D&#10;GL/4bHAbO1zZLU7GUC4V8gK1kz9RRaiZFOvIU8iT4CVDjvCtoHAtkzGAIKd3AHbZ3sks9hhtQBJx&#10;5E5jtjWiK2X8mZ3pF0lMRyxWNtXZdeKdq19JgYY4ITuQqMznT9qfhDHbjhWVKY7K7lttG7H4QFoT&#10;54AfAhU6fCRBFWZLkVWfAna5A6sZmwSmeXP9SpftdTiwv3i2ofbeUxfxnFFSQ6ZsbHkhZRQIEilE&#10;DIj8rylgJ6taTNxR1eJyrsIkwK7SOarTkqDzs2Q1jVKpQG0lQNsJaBAsw+y4gJ0ADjYN11dgzqza&#10;tmbShwvGNkRiRl0j9il8/s3jb7Gn2JIY7uGc5sb4m+kpEZqn9njKuBhzRanaCnOdK1euHD9+nBI0&#10;bKXwTQLEC+lIFzFeEF4rLicHobjc1dVMNywUqMrxsAJH0a5bs54C0BQpolBdGSUXCvMZGO0B2a5S&#10;GhYUf3rboWMru3p/9gdPrujqPbxufe/q1d/74AeOlJfhd1LzFbemIcAo2yYZ4ZmSNFtBU2JiSeSl&#10;ItvCpa3kJ4PXTKwUG98xY/7xUPxu6+zZefbyJx57iSp1V9pbrrS1fOcD9/SsXh46bXaIg6XGY3wx&#10;V/rEnzy7N68gSIW2ekeNT0yFIQBnU10SaVlqSTQ/NT0wMMRSRlGmKC3iANbQByICOkHreE3RqWxF&#10;YhOFvFMq7k/dqm/fhrljDkGvvWAavqex5ldWtqyvTMpi5D71T33txNj+EL3ZisRrXdM2TuokkhEu&#10;zgNVzE85rUbV9CnXAn0rRycvf/vx8z233rh2zToM9iuXu8dGxmmnA4IJvoIsGxwc2bl714b5+RfH&#10;RuoaGkXVIM0JzqgdmXhd2ZIq/l5cffz0ykce7/7Qewi45mAN6mnx0tBADjk17JpbW9nbvX39NFAu&#10;K64CXKMs0ZqzZxl569jY42tWI6owrBXO5ng0fmOmMVl0JmlpaoD9hsFF4BaafKTmkMTLfWlsiFsU&#10;/CGmlG0FLMhrV1dfqK2rqSivlJdbYqUE4uSb2DcugyR5293VNTuhQDNTtcPcLLLFuktV9VXETOKd&#10;QlYDXKM09VU1MrSF0KVzKTOINgI7SDPksnYfkV1vXyAjw8HmInnG6eK/cFUgjop3X7p4qaWVmgDv&#10;YAXZJkoElk1mc69EamQb1l+UoqLyf9CA65loX6MYyIZREc8R0jElwTVy3sdSl89C80MHEpJviJ+Y&#10;A36lNKYILEwD3zieDiIOs1RFuDV3qiUcLgrOD79CFKmM4YXw1kynmyjEt6+d93eXEvttrHmWhYrk&#10;aHjAbsSSyZ6TuMkvvPbGGxxpRa5UOSlWszMLxaWAIwVDI2OFxWU1tQ3TU3OF5cqlj77JLpfkHjaU&#10;HHLUgAKO5HgsAXiGaAF/KfBH8SqSYceGR9ShwvNDThZ+XrA+sFN1SVQBMvEX25vDy1qbwcd7+3uo&#10;OzCwMNtQVPJ/dV88XrC4bFlL+/K21pam6spyWO4EGV/Dg8V580UkdFPcQ3EcMncV5ZNHOzO6m1ey&#10;u9EnRfuS34UVVfWSfC4NFt2JxBbVV1rdt2fo+zxNzjz5zPm0PRofHh0dHOru6ISV1FaztSo0aVNT&#10;CELkzQ0HD1JJ6qlNG5/fthm6R4YoYNCVRJkQvNBqtETYuOA64llUq0F82pUSd84vEV73748cPT08&#10;Qv4Ksh16U/9FkDIrndwGlh3apyqVak0KFgrz7jp9/p6TZ57atumpHZsFqENjTqNlAYDLLQgEg7rj&#10;ehJczoy4BY66yGDApzURCqiAIa+TTHuXJxKlgyaS+ToXtYdgI0kPSzPy97evvPFvvtHEXywVbmqs&#10;Ryc40NklUbe4RP4/PItHRrnn8XlNFgARCngwe3s7t+/Y+ulf+MTk9Ph3vvvtjq4ry9pa1G+L0hnk&#10;dCvwM3/XyweQ2V0rFB8kxToCqdK6b6rBaDw05HFoNkqEWSLAmDwFqVdTxNkND5HwAIBdXlhSIW8N&#10;lbPzxianZlk6mnUUFIHzWoRd9V2HPh2pK4HlhUUnqSOXuFSxcCZHCB7vAwGz9aqqamgVOjo6XlkB&#10;ryykmQAyHk2TTzGfuEWYgvB9BH+4DrgOF+GIi6tf7eg0gadwYJZ834kztxw++vV77rjc2kT2N1qM&#10;4pOgQL8gtxdCIhwCyBY2hv9UARpFqDhLaHXSS6ShOnNK4arA0CqFqp3kglfifdI3lQgg/gJHBVci&#10;V5cAXruMAxaUtzFKYIfPGYAJzMjD02uF/qcfqWIHnYOypBibPcrgTur0BbcNEsrMDIc2vO0Ijsxb&#10;xNbx6V3HTz23Y2t2/qzbGaoDAYyP8VbQdLwIvzaCSpnkyjnKn5ueYacjvc+fOkNIj2bG3gIV9FQ6&#10;Jdt9xr5rF5y0N1S+H7flgJG6ixq181RbKrJfMb2xg9XDlOFbu+GbvObnPefPfOalJ9YN9P143cav&#10;77rmYnsrNj2hLGSUqHZvKf/nTc5ODU8OT83PMJsVeVUoeDASSmNAVsTWKDetIH9ydp68aGpyzi3y&#10;9fmyyprV6zZs3LyNxjgUtgZiAvNF1qsRm/vWMmA4JxFYPMCtb5348I+eWt7de+C6ax/+mQ/3rV07&#10;uH4t2wxFYXJ6ghID9L3TjQScKf9FVQkc6cZQF2dUxUnVxfB/kDTNadxtGscempmETaR1SldQqM40&#10;laWVhU11CYpMU5NBJRRU4oQNKru+lP2OOeGeuXPMtnDwe8+f2zAy9LnX96/pH7jU2NyxrO07D7yr&#10;Y+WyjrZW6bYFBRfaW28/eBjV4GhTLUlikCWDVNCCw1K8zVU5jN1PSUi1EUTFYcXxwEsjRt4JMous&#10;HmIpDq+jaexB3nQhDyFNAWoZDwFomybJb4G4ZpJXcH/gnlLDNwoFTnEbwfuVVQ5e5tqOobP9G1VX&#10;Enem6DeKzaexhNKg/J78jZS5F6HrZoYqIgYDMP4//O6XsdD+w3/4D88++yyl637nd34Hc+uRhx7F&#10;pFq7cXlDY+2b+48hYu68885f/uVf/tGPfnTo0CEApN80WgRTePiT77qwoqW6qo4Vh1IhA0hH95Au&#10;V7QwXXDrGydue/PY8zu2PbN1s9OwHNTuUjRG5IQpWkdS3S0lGRAo4fwCmIQaQJFZX1Rgu1PxXOaJ&#10;Cu+P38h6BTdCNp4xeVVxahCaECGGXAPBjCahOePhUTPj9slPWqVwgXYe4UGIH/caUaVvz55+Bzfh&#10;dwhjVzTWEMIm4geilMc/D4asQoJ5kajDDwtK1Ajvgq0UFUKU/KBt8APTUEJPPiy/BBIhns1l9Urw&#10;5iNwQpTDpZEvAebKIeRULPZKZi1LC1d9I/lfaqrrlQy3iC1Ha2aSuShSUD44MIJ4xwk42E/TZ/x/&#10;5ZMTMzwLrlOVFXbvr4j0hJCsUwUeIVmlEopL2PClhC4rpSJ5ZmvhJjumSv0f0UOmZ1Bm5O+GkRGs&#10;NyOvkjZo6n2B66IC8Sa8Igr3qOqzn4vHqa2sLi+mkAizw8bHX0tfJhUTLkAiqhIXWAPsmmlkGMVo&#10;ZQhUNCOqM0xDUk44iubZSomN9B9pds4IsgzVVw2vx95g+FTOojiJsgstjUJrj+BNNob09dTGzgyJ&#10;mPMYcKajxzsIq/Pkw+bn3X3mBImxg+5iYYND5ofr7quOquGY4rVr14LMEA81STl8jLGCwsbqGgTG&#10;yMAgPKCusppOmTBIBQgw7XKWzBWXVkatJYMEmnmYonvGzqqIS6Km8cf0HCwqD8hGNQ7wAtCAgKcp&#10;KmPe8gE4KMbC1abGxtFRUVZrqPtVXDI2NEyIVth2su4CFZKxqJ7EqotsfF0/rg0q2UobtJT2xVhU&#10;6VMdNeNNuKWyajnNHS4jX1GFBS2deV8Jez6TuvEwWPUZcaK7sneVbcgIiuKFmxjqhxPUGVdpXDon&#10;91v8iQM+W5owCNM/SSVT0H2m5MRumilKAkwisVCZJUYYXSPB/exx69qgVaA5+057XiLAei+2t6Fg&#10;hD4SnckHjxfjEjtnMlZ2Dmw/df75a7dercaWZhred/riUEX5uYZ6JwtY5zBPg4QYmKo6MjmwnPnF&#10;2XFsmrGl6XnYm1vvuT06p7MH7WeHR/EcDB4i0RAKClQRHWNcsZMLhJMw9QTpOvkPN7V4JL37yOSQ&#10;yqUyC0U1VZUz87NQIT9U50YxrquvbWltkZEHIKUKm9LTQslx+WVVqYfqUGIZEQ3QaqsquQ4zMTYw&#10;2t3ZdfH8hYHePnYZpZYb6+pVGJryHa47Ge4EIaKu91oIkcamo4/E0iInsZc5Sb0knNmqbraMsLaG&#10;1FfKe5cSyQCPJSYvf2FyZnJkYgztBcyAb63q7r3mzKVP/PDJlZ0955e14m/72nvvvbysvW/9Wghw&#10;aHiYPCdEESKUtSlQBqBhDMetuYaofufUPI3dneDLJUqw1CEzc17uE3AZdGweOgMaQnXc+9qb1+8/&#10;fOOBo0B1L+/d/q0H7wKw63CVumBEYS8E6wjNMth4vI6rZVyFzCkxcgVAOQFbMeP6NtKCryG+IInq&#10;sora8io0tsGenjOnzoJEEP/EReQAt5Ft0EB6pMGaCPd29D17cIkmqlxEirCKHQHyqoMoV6bmKWHo&#10;3mfaf8wx6Ak7AS8uTNQZuv4tTAO/KsNURx8ko3jd/S319zXX/8Xm2E9+WpQ3f2F8Ksku17UKuQc2&#10;rRzHxE9Ln+XfBbYfKwUkBEizMD1IUDzbZHp4fHFqvoxwiLyynqqaHWcvdF7qml29cc2qDRcvdRQV&#10;U5oc+Yu9U0niGR2Vz02M39xAynbRxbnJ5tb68ZmJmVm6qSzSDxIHtmAfYbKY3nPsu4mtm9oeelRC&#10;fdd2ZoQ6NmVVlfQgxu2FgVZN47fS8rGBYaonllXWIlY6qyu3HD9B3jjCnwiao3XVJTVlM4uzk7OT&#10;zHpFZVl1TWUtDVJqq3GBwvSQ02RrScNVssVsGSbD4nx7e1tjU2NXZ6eKi2I7zE0rTAkViBeFBVSu&#10;lCGgqhLoLKp3YJ4sbAWoabCv/+zJk2Ql5s1S/kvR1URKuaaV+C/q0FTBvCJ1S0h4VHA/1FFSBoxY&#10;XEI9zCJ2E5F1M6y1L6rdryxbdSSW4lRcVlRWzf9F8/h0UGvcgVTqGxwBFMLJMWX5bk4axlISXiHT&#10;ZKiyigi7ofIKsmKDM2fmcy7fDtYtQywYrrrcw9gRdoqkVIw3rK4YsJ59PwtyQfw6ikLhAqJsbGps&#10;hB9SBii1jg3Do6DWFBeUCbmx8JjjbZSOyZkFVCMqGLqAv/ivpB3QLYXqXK7OIKMkLX8qrEGBLDDA&#10;cHmGdyGAVFnHxoPiEWJf86YuopBtIuw+/v92L/y1nP+N735TQAN65PR0VNkrLS9VSJpaihUU7r1p&#10;r60ERZqht0VZYjNjB/Sb3WMWMg+O6WKlF1FT7Bch8kkOZMx+VhfYAvOPrxOah3IGRgjbjvZVqpKq&#10;eUEPj+DZmChVkQh+R6kork3UCe4gdlR+fd2bS7N59AkSaoL7mYREwvXUvEJ+JCkWVs2saYjyXJOC&#10;X67GWILRQa0owTHRjkEFgE1g0uKSlMOI1Ili5wKu5P4lgSxCEJN4aTZ/uK1AQ3bPzX34jTd2nr/w&#10;x7fcdGB5W6IFurKILCeppYrToZidgLwoA4QnStCnXC17C4p25eV/pavr4OXL4imE8kpmi+krec0p&#10;t8J+pWGbeqxqcMEvvHxg76WOP95365vrVmf4QkSH2aEXrpukD4N9ePa9wLg1I0m4kyScLUtySxKS&#10;upplrjdU7c7AuqVhBEwsPdja/t4WtQv8Oz820be+uPiyRMw8dW7xlgCXEHRJUUICgmgt1Vhf19HV&#10;uXPnjo989CMs4SM/fKSrq6uppVlr74UWqSwsdC6jsHT+dQeOdLaptVPsT46rjEbhjEkdB33L68iB&#10;5ySCaaGHsFLC8QvzVTeSmmr2iYLfVOPGxUEUYuP7pn6neA1bjAg7rX7agk0bpEgVdgP+jxg6XURI&#10;YsJrRMzKidDBC8SGciblylAkBeX16GfCpZFDkaykeCuH1JKQzkflpWp7ypVvP3bq1iPH/+yu2y61&#10;NCE0sM+1CxzfxPAiJJBnxN8kYLGkCILEHSUcDc8kTQClvEnxjmAa6/9SVxDIyRwGq/chjUrlnq3n&#10;eReEJ0RT4cjcODLq0kdpBF1MV3KyFODoB50ExuamRWfXedul0ovmvhnvMRASYwHsGKU7CXgMEZGX&#10;4GaK343bFRcUK1zBWBLjd4qk9lH/KJqk+kDJu570To2Aync+V1xfzcnThw3iSfZptmFj2+bl3X/m&#10;5Bdfe2HtQO8T67f+/t6bzjbUiw8I/YkQHnMxF79yzRO1nxc7HUfGiXgwUyIFKp6GmH+ui4LCd1au&#10;XL1n7541a9bBOQcG+7gQKginDaAR9/dTWdHtBeVXv+3IiY899fyq3v5Xd+/83vseOFNXA3oWhcEU&#10;zaoEFhVr4zoRKRl+F0eEBYwVQc9XDy+c0/ZD306TPZlb7RnrCrbE9RNAWOoMdIUfuYUUEcBx39nz&#10;6waHvnDwwPrhobN1DecbGv7oxpsvNTdfbmnha9PS3pLOdwgOYIy73jgCgz3XUMctMmKIvck11TdJ&#10;3bFTN6ML5ynEMrXQMmL2i/x9J07BJi80NQRb4ApxKWV0OXzbWoLDn5VjKFwZqsjyiYKeTVr+ogP/&#10;jewmW4YrphvIlVVFbyZFtN8QDBFPYhLqvNL9R//x64zhd3/3dwFQfvM3f5PUVxqk/KN/9I/IaXr0&#10;4cdwUG/Ytu7MsfOg/JQBPXv27A9+8AMu87Kd/EONdd/9ex+bJkA4r4DcSd4JXwWD5PrBam49ePyW&#10;N9964Zrtz23f4psnuztpeRh/xk+yuxK4iOcM44YXcocEVBeoQSgVnodgtrI7VAjSBBTBer5adkIs&#10;lthUVItMraZsR1PII1YknaSrGlguf8h5barVMiQji/GpoLtrfHgMEeXlQfrj3OvHGFA/eREsNFgB&#10;h1goFrTrHmR5ZDG9mFZxZkLlaRk7TPIIYeN9/C6cg4yj1AaoUHRIhOsSvKYcmQJw+XnY6lWr1FhF&#10;uJujaFSgF7BqZAlaOX9S7DYlPLO71MnBjbwrhSbEJo0oHjz0xvOSol+R2cU+pbkBPwTgR+stX0jX&#10;gtSjaAPjD7dToGOYMgmyHMpXKGoRCOVwP+lebtRMagVAg2pgm8cqtVqosRMaFVmZRKPHEsQ+irWO&#10;aIJsZZPHzAm3fBsnSo3tWP2MIbhqSN55dZzM//BbB59cvzHugsIhIEZx32Ce2jXIRPBxlXPVUitt&#10;R34Ol7dDHBDjz3yiEjB09+DGk+roJJlNcceYgADrsa9duiQbSJpBDkSrnqFUCsOuKyhAgjN7ZAmA&#10;oVBQjMemfjb4DkTSefnK5UuXGI83l/6Tfq5iQFInInQx3XtX02+T+PNs25oeYhpjujIiiQlPVvNq&#10;ZYNEsREY9/b9GPsi2lvnXiqX5HJXJFbBNb/eua/NAZLNFWqPOhGHDzXsBoegOJZOdkW8IZ1RRhMA&#10;AP/0SURBVIrUVpV5yGwk6pzZjelRYdHJwGySRgyJ3eDBv8Vtt544R3QVnWFFBpb4MU5c5JymehrW&#10;LEUCpoOIrQvOzuow9excfstr7sOfJMyf11ihtmhV84YLIsojhQ3jX4qfMuTZy+xc2U1onZVlNZFi&#10;oqgTasDZU6vcLsf2ex8l0sco61JNAzVspMvFZTOdFgCO+8lOIeTH2a+UqOvu6u641ElxbQiGoQpL&#10;8F6OCY8cuvBhxwXFIiYmFaWQxEhp/6qsvgrb6Yu4A8kvpBANQyUQF2E0Oz1J2Q3Fzrjuo2C9paU7&#10;D751x/5D/F7T1fPctTu/8t57L7W1UHaWAePz0h09womxceYuQDc1MQv2EFQaC6nKo/4nFjKNsON8&#10;CpJHogB6Cw57g7+W2t5onLn3tcNtHT3v++6P6SlxcsuGS23N33r/XRQIjk+zI5XPIZ1TYZdJ/5/g&#10;Nq4QxYiSgOWoRMb/BBjwUNCKXeDzQwODIDvUDo5YTlGuyU/+cxOWoG9h48nbuJkcKM0suGR+TvGH&#10;4FfCMXM06mR6JKJyn+bqHs9Oft/ytl/ftJ5wudy9+Zd8va5SltQ5itmJ1URfZzFwf93Rr87HkJ/f&#10;HUeAt0Cc2AIIw0gEIRqThGo+pyTRtZcuvrFmQ2v7crDi1984DCG0tLYNjY0gUYh/wRBoaW/dXVTy&#10;eF+Htl+ZM/d8iAJSxYB+MbHxYIYE2V14110wED5O+NhiHuAdlhYyGgtO46V/hVy5s1Rg2dTZyTtt&#10;k5OPr10lh4o7kETlK/Zd+A9Gx8fZGvzJajoqVhoZW4BrAOHhpWNZVWDaZY6s7amsAZPhWuFsPiKX&#10;pDJa4aIBNPb6PF5qYut6e7qRngKzpIcESqvZlGSHgCht4+1pCnaiZHCd1MubWPqRBuGR6zqmZrEp&#10;iwNthxSw09ZV52bxH5gIJYBiI4XCJqUik8Y2fS42Y0EnR0Y8yTmpXqF9Gt9MNAjrJME/FcVP/L6U&#10;fkcsyZvF1LEWApBZYZf4lENIkgw3hsrWKwfWJpi9+7wmfTBVmCOYljv4hu4G/s4jtkbozMk2SeVd&#10;YJMxtuxrGrY9hX9ngN23v2GZK8tIad12KFpWyTNVeMOtN7LMYS2hAYTgkQyQqBBfrq2rlXObvYIf&#10;RY44jLY5QiEEXsxM006IvsiUJoAWCbpG+VbYXX5xVSVBH/NUbYOMI5pMU6OuBuIXKqUp+9z3yhNg&#10;x5tog7Dy+sZGUnEjyDzoRU4bkA5JwUmVQQF5lcLjBqYCJixSeR4hdGJwhK2pw6lkuSMRHFHpkkPi&#10;HG4kqBg1bq0Z8YHW55QTwTHGu2VRxwKzMz/Y1fWhgwdpS/Sv7rptqEwyO2SnPLmRiWY5gWxAp1Ja&#10;hI0HWC6AHXO4a35xT37hkwUFxwcGoioEhoFYjJmaPccJABzGGBfHSgf7+/zLr6/u7f/a/XeebqpP&#10;rBz3DdM2lytORVR4ijS9NyE5yVrrUXGpkD0x5mjKoR9rOom6rQJ+wewCr9OG3FRZ88nWlX9Jlv23&#10;cBo9KLjL6dEx4hftSFGcWqwp3ZpnpibBed/73vds277t1VdfeeHFF5QasHo1SxqWIZtVmv38Qld7&#10;S++Ktvd9//HXr9sZ8xWqSRySpCa87KOYt5mpMcgvEPpghbxAJyPYrbaW6OwmdIEpLCqC3Ryyl6Xa&#10;vYN5kEUZhhwrkpkZAsvSOmip/ZtUuCNSNYMwIjLI5r3clZGOxIHsobo8mAtDoqoCvxlnQEIoYeBK&#10;nIPCx9dvO3ry9uMnX9yx7dDKFTw32a4wdprDOKhnHvAdxSzqpLQ2NRMThWCAQRIRxvtcjXTgaM0p&#10;HVc6ip1DYiE4z64CdiIG05A4L6G8jigQ6bnXZMIcE/d0iJIczC5NE8slWu1Exe8ESw0xkGKCKatN&#10;xEOCdyiu9W2XDamTpj+bxPOF2S0tgdlpEsNED1PQcSjxdQSG2Ly7p8nLlarvE3MKWQ9NPdhUbIEs&#10;cyLGkx32mkqfiam21igM1FFH0nu54X2nT/zqay9uGOz/8fpNf3AtUF2dYhQK8XxQXpfSUariH5SP&#10;iqC6NraBRUs4M8cjVFe9xbiX4hgDLLGSTQT+hg0b9l63d/26DSgATuGfVDU7SnzOz42MDLFNbOXN&#10;XXfg0Pu//+jy7p6Xdm77yp03dy1XICocDNUitM8gj3gEHijILDRnJlVcTxUntFwZT2ASpFdYNyEI&#10;MQRn6P1h24cuFS/CmmKZwyFRhufU5e2ve/3Ayp6ez778KrV5mLED7cv/YM91Z+vqztbVm9d6lfCh&#10;zU2xfCq3U0Hka8mVVct5qrsOvvXUrm0OdFYQcSQq688CosKVHwS6xtJEY4vYm2gHjuRyiTVZhLrD&#10;uaY6QkbvPHGac86p6KrW1Lw3lGodQRLh1bckdRFpqWjlqtYRZ7utVaKEu5qv+bBu4yYS0tKTxgwJ&#10;wMV31OZWz2mwE4F44NXD3//W44wEPfLXfu3X/uAP/uDcuXO/+Iu/+NGPfvSP/uiP/uE//Ifwmcd+&#10;9ET3ld4PfOxdZ986C8h68eJFzj9otO7KuhWPfuL9xqv0Q7RslG1jIK5sLoK/5cDRWw4deWnXzud3&#10;bo1JzgSKnLPObfFmTwzaoAPjsfpAsszZkcxDpg3x4KFJx2/mSntawYxawkDdtE+9WzNdnNchzlBe&#10;YiNnOy54oGs4XsUTExmWY3QF4whu7O+mhk3GVgKgL2aFvdgeikId4kC99uO4eEbygLxTXCAzkmvy&#10;GwoM2cGLkUGC6BU9rY5saWlLXqB/hUAJ1SJeQHeEtgUqzUEOGrfGUG1sbHRXdDf4tmdYFogPHDlS&#10;ewTfKQ/ERUWx7lzFPE2Hdx09tRhSbeGSpFucJjtluTGrwb5ixngRgF2SiZDu4RhA5OTm5idm64Ie&#10;FsAWZ0bkeDyXXP7hQDAMH5PNHaNgf0wFByeEs0q7LTKt7TnHcxLiGdVKVJHqM+a0CRihu2Ql00wY&#10;JqirRmnGiLIHz52BhEUngNHiufrGdUMDezouH1yu8uFMRlhoPA0lL6zazbMubGhfRE5vhh6mDQSM&#10;IOb9utpaWK7BEVzIaksHYBeMxVRtIpQ5Bt4nR6knPyRa1odEnJnVVfo8bpJFVGiCjMrJWcFPSBoH&#10;asrI8FBfd7dj61hoVRJk4yqS1epwgow75TYF7ELxtrhLlcNkunI6xmbjzOjTW9MJuTloaewj+e5y&#10;7OScjRmpfO/cqvFm7vZMzomAyvQr2ZIRUim4P3UoRq1e7kJLNX1R4jSch9HHxjI2MvFdS0B6fpQ+&#10;MNgqSstJFpP0TSxTrYavoKcar6258bXDozVVl5apjJeJKSGT9QNj1NN4fue2hI6DuzkI3OPRD7eg&#10;DrU7PyYlg7Knzp6REYZTh+emgAR/qiYc2hdBdMCsxHHKpJdCCvkhO4icU7D/4hKypLauntdom5i9&#10;iPB4XwltS3kUpeBFeUUlF3DPaPFLNbcsLYNF8Jo0C56FFhBjw6NUw+jv6e/vGxgZGlaxS9svAc/F&#10;pAVtZGMOMojtT7Qcl0Zgq60qUQBEkVdXwbiam1sp+kEXQRRRTiYrkPq4fG18hKzfEXYEkMGth46s&#10;7Oz++Pd+tKqj69DGtc9cu+OhO268uKwleAFWOi/QGzWtTick6haqlrlkfSzj/JrwZNNEzxHTW1rh&#10;Oqi3qkbJsNbbZ0i9YjKFFAgiWQSqe/Chx9o7uqGXU1s3/OCD91Oc92Jb6sHNkR0m2YRuYzay3wlK&#10;m6NtxkfKLTGaLDdnkoKtDVRZXikDzOEzo0MjoDOD/YOEHcD/XQo+fBTSTMTKBdgowMVVaESE721v&#10;2FxdcXoCINhloHJ8P7GP2Au58xPnaBRJRd2EjHP/2VRT/Qvr195M3sl/w7GusuKpvgE/cwKFGnpU&#10;TTa9F3a6Sv7a860EWBpaTs1NU/+nBF1xchyXBIZVQUdt43WXLoxQrq5leeuK1T39w0Ul5f2DI4Sf&#10;kbk2R/bs4uzluZk7GptQ9s5Njcrcxp8NDiXDSQBZCDPuJKO6sHBiy8a27z3KEIY3rME5S8Fovkjh&#10;5s7OTio1k3tEiRpE7dQsZb7Hoc8r1VV7Ll6EZcN0SpYW36xOSg+RIkFteq5IRBHptMw18SKwIxAP&#10;vhjRp5LR+Ysr2tt58CtXLlltUP6T3DoqZamUF/ZvRVkFwt7tbKVfeKmZj/nRkZGOK1cw2Gw/6oiQ&#10;achHsXYWE4ScBXquhIBAlUzwAdhJyLr2i9ifVUULmoQvhtbFIls0uzCCg2QlR10zWwEWxIAGE7Zi&#10;qDGY+UGWawf67zpx/Jmt2zIm75l+J9NO6N8lXDNBnPlr1djQOWEEG4gtO30NgwbrRaTrSgqp0u1M&#10;rnkFnQjzsUZq9MmR4GnJmkCHRfMebcSFKw0f9dsWEydEjfXQQEK6xSRoBtLAuhhtqhwmnoC/K8Du&#10;a9/8M20VlChwTI8QaDtkkATaf1dcTFkirEAF209O8pCyA82sKdHFg8F84c4yMpbyAS3UQn5+vq62&#10;rr21Dd8Ms79j+/a9113HpfHhYyyJ4xQWAeQhUijTTsQT6cewNjEyxVbrsJKPPyuRowt5M7A2Yv7R&#10;0OjARZjc5DQij+5jTKkyogUiKwBwCrWRRykvdHF6+XitqIo0HPMLIkiGl3J/lScIrQvBJTSGjDzl&#10;4IqK2dg2tXwBErVQdOj4pBwy+7Ts2oCguCS+bmTPg1c6bnvr8NNbtv7Jhg2KHw5Ly0uOSOYiwZY4&#10;sBPhIMg85zIpRI5b3Tczv6245NvjY/0FBXZQj5mwNGYnzulyCqKP+hRpzbKtkxP/6PFnx2qq/9PP&#10;P0h3QhYn9omoPLV+ZQMbXXUPDam1KXLH7DjEX0+k3DRxB6csgjkk2kNibCUM3WiqvHSGMqTij6hl&#10;Yf760r+Ky+W/gfP/RV9dX1G+vqripd5eV/pcwmWHDk1ESW9fD864T376U1Tbe/6F548ceUtwJ3Qo&#10;SwmvjDmUg6WD+ieqq647eJQHpoJ+Yo6lsF0AdrFvM63FG0b2Urbnw1qQFqtGAdU1tbXMMRpUREOI&#10;1I1McR2rcwn0zBVGhobcsUjMQj4NHwIBLVYjGCeCXELW4pGLZBAOQ8lq0idzbmwkEvvZiRRb5AeG&#10;zS7DCc83YX8EigphdIUjAHSCsm85cuz2Yyde273rlWt2xMC4jpv0JEEinCYilL5IEQ05tEkoZiTD&#10;Q4PKrFjiI0autH9upFqHTou3ZUCkf1L8PiWr0J4VYad/LT+cJ5EgyNJn3g7VxTOKBNMjVA3RpdhR&#10;GqKWhif462l8U46HM77CjL/j+jHVKcAkJznfB7N7ZttmTXWuNegAkLhvCfqERy6FQ6NIUmGKyXv3&#10;EeZELKgEgCM14l7ZhtUMWDDHmuaaPXyNT+8/c+pzr7ywfrD/8Q2b/8/rbz5TV68sQGdQkbtBWofa&#10;d0OWcsVbwCk02iHGgn9gzMWFCjlISnAqUEn946GlyvLqSqz1Ze1tO3Ze09TS2jvQe6Wzc3puura2&#10;iniW8QmyXwnhmSGOc/cr+9///UdWdPe8tmfXd957X+fyZTyGfDKUxNLI5fODM7g+UhoeaO+CH0pr&#10;pgFIhAdjTSIsMpYVuwnCVKWONJIuEktVyMxV9hg3j6MQdv8gdm89enR5V/f7v/+DFd3d3OfA8uX/&#10;+cbrX29vv9zQoOEEOqSgz0jEAcUUis3qR1VHrnV5ZVv7xStN07Odq1ZEHER4O5IgZeVrq6iqpIeb&#10;8GkpXX0m1jFYQbZqFxsbeFb6/xBkN0rLsLTbI0lV4bhXGyPdmir/ujubS12YsIJcXjcC9WMpfWV5&#10;4c1yJea4AAw7+Vv0rg6/+q1hRBi4fFTshv2vvPnYD5+NjQJ/2Ldv38///M/fe++9H/7wh//tv/23&#10;//7f/3t44wc+8IHnn3++40rX7+574B8saz9x7BiNM1+wFD62Z8dT99yCD8wxsLIPmBUePDp+hkfh&#10;1kMnbnnj6CvX7npp944w1YLCPTy50DQ/se5OwUvUHafIhs7ogAGpUAK1XTxLoioS4Q3bZXPLdAt2&#10;cVBwnBbqR+ygjCHojyRgJfluwjRcuycxqyVVw8lvTuE/eRHwdbxpSg2KDWDD6kPc0fpqpBckcTiO&#10;IlER8ZxJyGgD/Zn3Y2vzIqSJALuhEd6BxiKNlHc0dkfYZU+dMShxftdeQXdSsp5CRFWMjEmDk8No&#10;opiAMju4giP3BUA4gMjklHTe4M9Ef9VEq+E1Iom9wWts/lymlMsbYzwxk4wk8DVDt2JV/A7oJ9hg&#10;xJ/H74gOCkHFcwlZMGyR+LTcGUnue7uCpXel8adqkwfHNXbLbyk/AIKmgEQAQD5mmuJvjhqjJn5I&#10;zCA/PuTPiArPADuRTfppvMgeKoRCLiHlzoBpOJizKPf1tvafO/bWusEBMDs7gBXYzoeogioKNjeD&#10;akGun92dids2SqTxvCQLu1JHaV1tvRmJ8icERJIL7NMts4LitCBKSHQdXrtAZGcG0IkmQR49sRQw&#10;e75GnVymV/3pR0ZUWKG4GL8vaB0cgdfMywSKsfuZKgUyKm2b1QHa6MktKBOi9zACsItJCP4W7pPc&#10;N4Ok48gRcAlXjAeIrgd+ruRI5zkpfpd7i5iB+B1HxlKgg2ztcnc94wqFJwDrLNp6JsyXnxJhJyxe&#10;kLpVDYEdAbe7PqMeJLpR+5CfQOSdWrTaBaJKPlne0TNSXfmTgB3gwDXnL760a4eTas3Qoo5hFqNK&#10;xM30jDIepqa8na5SXZBf3BoJ4S8phJPx4DTF72KVVSnnNfV14AhRLATPE63kyV4NmcmfOPKpn8XW&#10;xtagEzzROoqmJIOsQBUk2e/VNdWwC+4Sgi70SSZQjH1+gZSLfoC0nt6h/gFhYVgWedRXqQmoLlgZ&#10;Bw8VMx/7Llxrkf+haMdANxFuaKiEGtXXNTQ11hG10dhMgRjgQh6Kwl5XLl/mpkQ8EHP4niudG4ZH&#10;fvmlV1dQqqZt2cW21j9+YN/F5cvGaBAZWfBms3E4uU18jTvS6E26rlNS0Me07MF20t+OsNPbZuNB&#10;V5FhkEf9ZZ4CocZ4GpsauOaeVw6s7O57/0M/bu/sOXDDroM37OY3HWATyszkQs5i+UZXOWQuGwmr&#10;9h18xvsrGk5oKAmQaGFv4bREOZ2+np7+3h5yFbBcGCKQL8Rg/4Sx/ARYB4EycFKQ9562pl/buHxj&#10;VfnGqrKzE1Mjc0nvkcwkSUjrp/E9PZoBu4wCMzp8cEX7L6xf05T6irJz/govWICzeHYNM1nsSkaj&#10;x2qTChsCp1vAryaZYt4Nagy7UgkMITBIB1XPJvsVzrXn3MmnWte2tK9cokXs2OTYxHR+6UJNXe00&#10;Vhg53XlzVTVVXPf89HhJRSlxBuwJ+U6S5DlxAKX0eSoYBAJz5Q+fuPTue9gJqLMQc01NLTR86dJl&#10;/E/EW/CaQCClJSHFSgpJf9vU3cN32yamHmlvQYITMcfe5HH4rjXiaeBp9h36Ijud2HA3O5VEZlOv&#10;WrGSoFBqQUKM6PCgHxqDir9oVKQhqoyB7H9tIfsZRSf8Rf4jlbKBLtgvsGNb8PK+R42PEHv0Wgtt&#10;ytnuxtvA+mBoInkdwVKj17vU6QB/nTRgPqhNJCCETR+Sgk2jrFitjorVRGS0625JLngzmhsUkQwL&#10;YHehqXm4sjLhnynTy8iJF8HYLTYTtUpXSLZ1PkXGCHRV0NzsjOqiwwDlauDurmVsRS1CCqUKopML&#10;o6UyhNKb4oREgUyimVOtzywj0xhDFYkw4UTKpA3iQgGUjHBKqbrERkBhhKD4I/0pLHHprwzY0c0P&#10;D/oXvvCFv8I+4itf+/rXHLEsFFUKmHXWqOcrEvtfOrvevPUmlyoAoxEigP5k/qfaRsBdQMvMGhVD&#10;iFuYE945Tf3QG/bupXtxf18PtQhXrlp5/XXXQcgnjh8H3WMyZuYWqHcOkyfol9+Qs6gTpZNaNVZu&#10;YlHY2UyobAGqH6iayVJFVSX9g9A2yHNWlSiSilw5jwWCpKBpwGBpMMLUhUZxuLFdxIyCQ4rA1VyD&#10;3F4pHCLrsLwcXSfELrRxl3DTVojIWCWhuvOdV16BpkivZcuWvb+jY/fLL++/7vpHVq200pAAdh52&#10;AkDYCaL9wN5GzWICQ/vnSe+bXlheUPj/O3n87PgYkp1cEkGikitW3JMAfCX6J4qRzYQt4+Off+3A&#10;5WUt33rfA9GPUj1s47ACElanfHTJe/GZRZ0NIdSTTBkKokk0r8SXG2EjngcrnrbJZTRabgmYR2Re&#10;nJ8Bo15dknj+/2rE99f7rYaSEuqhjiwsDingEtVZ4cHwxPe9590333ILfXl++OijTHFDYwOfgo6i&#10;8qJrOFVQaJfcVAo/prhJ4Q0Hj0AYvauWp5Ma/QHkXUx0Ak9mvKYUTVgp/BG5qLyA8IhgoCwGZlmU&#10;f5KX0xFwKjhgsovF4ncsgXJb0saOvIhPrSUjYBSqhnXPzCeRL7JXCCdUqccg4EBU3QB+gq9H2hqE&#10;iqLEvotGulEhGMsBlyarqcKGRUU3HDx6+/ETB/buOXTj9Sqd5iLiMswoWKS+Y/ixSYai8h0lhGiL&#10;XDk42FdVXblixQreJGmCXHTMe0pmECAC4dGsQK2OlCjmvCVSZRelT4t4UpNJzy6rzwIgU88tVDii&#10;2HPukTDLq+a5TbZMxY+oi/RaQaIxvZnwiKslAuanWftxtVR25BNbt+/4Kb4BeCeBGV/WTAecqIOU&#10;2IircZEu/Q54Ys7F6cXHfHBmKLg5l08Qh7gOqq24VPQ8TCUED3TvqRNfeO2ldYP9T27a8p9vuvVs&#10;Q4M/J/Jd4W+SmNR/Ep9QEXeFSAtTUkMfcQB5QUodiYxKXsIv/cuZUneLq6rr6xubWpctU7QZVdKL&#10;i2iPde78OTYFGj+ZBIAzbBxikTc/89zdX/t66+Ur+/fufujB+y82N4ZSnq6V/1WJTlUYtHksB5cT&#10;nRWJHBPgafNmiblTAc5kLbJ1hM7BkOOyoaZkBBAaRrBQjn0nT1GZ7qNPPQ1OB/8/umH9n96979XW&#10;1hNVlbFrqPbnWQzjLPuhmI7cOUh4PiMUN6qJjtZV3/+jZ5DhV9asUP0gFLdo0kIUg9MKGLmCB8Mu&#10;UdQu1k5mWl8dvrTv+bnzjbW89eFDR1/atQU9Df2DC+hxNQXqIg+ajTLHb8dQUM8KTBDwTi/sMndj&#10;puTZ7R4RFJe44wHsJJTtaIyf2E/UvufmihCeXzh29NRD3/4Rm/2f/bN/9gu/8Av4hwmpAyYApIuc&#10;/RdeeOHw4cM0l8Au+9bf/+LGQ0dmH3303ry8T4EcqcXEHW/u3q42mg6+YCIYpaKxpollwH9M04C8&#10;2w+fAq3bf/3uV/fs1mKmFnu2ZBFZY6stUKNUP3NEgU3lwMvUfVB2YLZPU2gvLLQgBnhLCFMuGCwx&#10;wpDi1rHFgkuzZMFOY/tn/EF1oFxdOAInA5vzi1DpNNBsrFqmVIeU3pzuev2r7sC6UTIAj1LDctxo&#10;gFmKgYynEFsXXh9cKCiTt2UAjKl+aNjAukIaN4q0jXNid1xVMd11Cqc977CUpJJxsLIoXdLHDFRx&#10;tYj2ilvHjsuOYF7plbU3se+NnakZDkIqu1fG52ICs5kMbpYAdmpsKhMgOFscnJkbfRPEkJCE48Vc&#10;WzZpa87VGL/K76QSIThkLB9Ag8Bs92fhKpC1sPKwNBw27MpPshrCeICnJR6ylMOGIs4AArCLp8ju&#10;FUSTDS/j0vHI72BN+juJ8Apelne+vv7e82d5ebmlSdSoby3V0N+pkiCdIqpyEUMnYjFk48LkxWin&#10;hEgQSUstMFST+rp62I9rmRYqz7dIkZip9IkRGFCgtrS798B1/DgJHMliciNuy6fEoBJuRJLXxNhY&#10;Q02NZP/o6ARRHguLxJth+PZ0dYGaWJ9W1RoFFxRKqcAHn/hnU0hK5BEzkAZ4xmxkPJlvZWQZsxeH&#10;TMF0wjNdU5OfJCSlw47L6ZtXU1xjtrPHTz5P0brQS11pKduIukOcRugY1CLFyV6ELMIO/5Qf950p&#10;sVafrwJ2EWHnmOak/SVzrQ0b6nKaEhtMLFYlfleOjq/q7D28YZXowTHPcUzWNd52+Cj77nJbS9i0&#10;wS6CFOU+zy/ASMErjxTSNV0iI/ZOpmfyAqkBnzSqoArg6Kv1DXVm/AWI9Q0bNlZWVYNn4AtW9UOK&#10;Qqr8I+V0l2g6A7TNFUEpqmtr3Wy2LEoCwcv5Craw4nZc+RfKZDdR407xbcP0ERy9fPHy8NDwjAss&#10;8qkLN6iJSVQo0tylq5zw4UigczBBbMCgBJi1Omg1NVKfrqG5qYymyQ6bRfip/QWF9oymqkfh9PT9&#10;Z8/92rFjm5TZmvd8Q8N/unnv0Kb13WtWMtawO2J67WZJzHWeQCHqWExTU5EDLqtKzaaTphMx2mS1&#10;nKcQXDwlqyQhw/Ua1bGX3fTA2YsPfueRld29ncvbQOge/vADXcCFNVUZkYvewh+cHvHa5PG2N+Ne&#10;8VH29cTCiigeqtkKMQFJcapy1DInagQHTHEJru/enh4UdCB5KglS+0zlFu3PUNKrnUfxdNDvxuqK&#10;T6xedkNjbTaqwZk5ilwEf47luDrgnNfZm/FcMdrseN+K9n+wZSPhdbmn/be8XltZcW5yahBrxYGC&#10;iW0bNqadtEuC5yiK5W2LRkzyDbzRzR5pbFdOkd+SMkqy9bQs33P6KPNxpXnF9NzCybPnWttWTMwN&#10;VtZUYfwTykPIwLXLl99YVs2zXJiltHd5VWWFmzZE8qCuTzxBqJQsnCrZfe9RyGBk/Rp+C4UolsXU&#10;2dmFpIZfwtUx3ZBFFaxHRXl3c/2u0+cIXoA1M9rLy+WnYaPYDaDWE1Am91CDo2kVYIH5G1wWpVVW&#10;lC5raeklybkXB7MGg3nlQjBwpQUuAiqiYuKUpVR0PGOV/sAk8X0mB/iPMCWuo2fRxNnsMJ4kTTEF&#10;7NRCQdxLzMXlcQQ8JTw8HKuRcOBKzaEjhK4AgUkuKNVMvJXPkCwCIxQL7zbcLlh6NbZO21JCGBWW&#10;lwB2oHUgdxmdBO1leyEYiK8jkZOJm9RjVIDcRO+WuJtV9r1QHY1zkRKtkpWyeNzzLa2U6u5jUbBS&#10;uJXd13L6Cg8KiW8jQPf1zlUols2l0MB5XiZCrg4nxulpPA+xbfVOjtcqHiqVUzJ2PvFXrWH3q7/6&#10;q9QB+K3f+q2/2ob6yp9/VSUFnQwrcEl2qHUNXa6g8FeVVF/cvWI5gwWvjhJ9GH1aWidnUymprqqW&#10;3eWOFfMrV6y46frrt2/fXldTOzU+eur0abgynVaYlvMXLrQ0t+DnoWUR3Vp5ZuJFFUBB0pYDH8uK&#10;FVbKfCU5FxHZxZrR5niBlpSltfV1uGjQ3qi4p61VRrQatcBlKivzeXIaAaLwHidoueK9qIWFgnAN&#10;1omwMTel/curoFAZwYXBXvXwYSNplWV5Sqgox0yGm7wZFqGLi5ShZGk/++KL648cOb5v32Pr16NG&#10;y0O+SHXPhHdrY6QBqIhHFYag32vSvFUE9a65/La8/D/svLz/8iUWADpTzSaH/rlmnKS9ScdRr+a8&#10;PPi7L1762PETT2/d/KM7buZMxT3CVorl+0qUXTeiQoBxRKRGRNiFTInNQ8hshBJG4ozSAxR4I4Qz&#10;TkiQlRALsgg1M2YdcYqUDeaj00V815Qoz///Tw4wuz011adoJ1dRoR7E09Pbt2/76M//3IGDB196&#10;6UX0FVYACmRxrKWp+mFk6Jj5WI9cWOxYvowZo2lsz4r2qfra0E48h0mNjNBck7mCn+YpgiD8aQE3&#10;8BF/YmALIEMngIjQuc3A9Cu1M7MrB52LH0UInm3RcIH6RUnABUEGEvnmd2rmQ5SovavC7OaJgmFn&#10;zMKI8I5iIcC08PxTL6Shvh4C5hI8BhsE8w8nPK9x11x/4Ail617csePMPXeDtXEFnsC1GyC+edBt&#10;mRxFxYCJXKG5sQk3iE0FciFV0ZhKq3XVVWOjVAoeo6u4IFLTORaGAkwVnwMLNlWngF2EragDkfEx&#10;e63lL7bs1uxl3dmCqLKpjlzU0G5Da4+PDCvrCITI/pDEWs2VFpk6Em7zbDtkd5EsSbE8Xz//zmMn&#10;uAeljrObOnItPRR67r2SAXaulkBIT1wnrhxrauz1qtXxtoGJFwVpSO7z4t7Tp37llRfXDw48sWHT&#10;l268+UIjrTAUE54W71bxeHkgZKtKtKuSHgyUnAApDXAbRVqoW7kbHADUmZ+Hs6GETNK6emyAxoJi&#10;gmtQ6BcdhTlARh68wk1c5zc//WxbR9e+r/wZUN0bN1/36M8/eLG1Hsc9ijgDHaStyswM7hOuN0LT&#10;+kUljTJyiJSBoeJb9nOiuaCVhOCrlr9c/p3R8qx7RAemSJ2ZjNFt/VDTJ79w6/jkdV09n3z+uVV9&#10;fXx2dO36r951x5F1a/tWr4aMmWe3rkbHAir2ZIqfJS/itdw8QPku3YUlojrgFJluaSKE+sYXXuta&#10;u2pM3qCsxpzSzeIZwhhJ+qJQizwDdLy+sSX1dMK4C64sa7nz+Jl1g8OntmwMKqVpkQhUgJ0MZnKQ&#10;IqSOv4xoyzZKUSQz19DHfMnguu5uoebqzu7StWz0Jn4VMpCk9M7Nd3b1/l//+c+YjX/37/7d9ddf&#10;D9P4/Oc/T67rV7/61Zdffvmee+6hctB3v/tdvg9j/MHnPrfyhRfzXn/dl8ubLS976Gcf7EXQL1I5&#10;vpDATaw9dQWZXySKFuOKlRP3KC75+R89g0nzzN23Rc/0sA0kplN7IGriJIn/MIAU0PGT6KRAzSCS&#10;JPAqUti0k5P5DIQywYU9+1ZbdUjLzIlKjj0b76MPZPsuViQuC4yXgUrZBo+NmW3SYCzxOwA7fdeg&#10;nt4PB4AQ72h17+Av04FuY/g6sKFgzokR7povGrDD6IIY4L1UR+aEgNj00Om8EUoaX8w4Usay2OBE&#10;anP1cSot4BxGuCwsLGtttfNxRrByeMsdcxZdP5JHSRvcQMqQmm1vPSWbDY0JLQniiwJ5GUfKpuId&#10;w9DODYe/u7nJnWfzyxCpqFh4R+xw1zfITtAXqJrvDhuRC8yh+ip2iCsKSftC8JyTVvLp6uNEXj0U&#10;7i/hxOhhSDt5VJP4gMRGsYKCO/UdFBgj10cxYB+xNLwI7Tw7Yv6zVXjH+5ovu69TvCyP4ifn6huI&#10;s4Pqz9apSyasVw1kiorwZuEb4064/SEZUDmFR1VX87wqAF1QQG0KUAYlF2LJqWCCY7tcxDluEdBx&#10;MBXoMAXLLNcMMEmQlAJVTFBRtKIUD3c+ba6I2sB5DWCHKTg40KfK3BQNm53GL9BcXzfJ5DmuhAAO&#10;Ulvg+VIbWKOA6lLATq9NBgoYT2cvFwmVcPGR7Zo4LSDjIKwg4KDqLMIuI6Tkhbtd5+7Q3DnPliO7&#10;ZgB2HLl399fFb7m7ohTz8+F7spZVw86DDDNNgJrjQKUvSRzYtHYYgONKvKMTz6u8btldHMeURNgl&#10;QfVeoaU8KpptP3n+uV2bRUjmgPEs1BZc09tHq8SLrc3q/in7ybg9LMgHZ6rzKcXCXbmbCLt4otjy&#10;2QZ0CJZiZl2trLC1raWxuYlIo66ubgiH+hWEShI0uWLVapT9vr4BDHDy+JBtnMBr+q3W1dXLflDh&#10;BSFvKJBcCCMKZoHXZoKsQjqvjY2T4dTT3Ts0OBSlJxeoVaqmXuzI8O8pxlWYsrsJZ6wpeJ3SUd1b&#10;hhdBGMHMYSYUkqYtdCX7vbwMu5+plktcbFyLYVO5cPdLL7d3dPzGkSObRkd/vGLFU+vWPtze9jq4&#10;hJJ2yeqmmpvaYgRfitg6u1kcz7uUz104gYoulAVgtZW3pCL0SaSqFilUB9N0BrSxVFb1E5EBG6Nf&#10;3/qhkV95eX97R9fBm6771nvv7luzsrNdqa8ZTQatenNefS9jF9qYEbmXsvEYc/CZeN80clU+0nVL&#10;oWQGE7hkeFegV2ARvKVM+Mz0JHuwkuwJEtrcMtHeCcMNUiPkvOcb725r+fia9gaaGuUcxNlx3VOj&#10;amqUO0iNM834C2LLjqyGXZAiaN1725flXvOv5XV9SfHBsYmQ+0nQpDqOOZmRZ3TjBBfkU1y/gz/B&#10;7KQ6y0kL8lBWSpO0yppa6Hr3sYPHbtjXurz93OWO0cnxyprCsioK+OQVUnqRfOCWerHsgoLzNK+g&#10;aRh+DwANJ5G51Q0bn5wJIzKeENaNSnbn77uTe5ukZ+Dh47TsdRUs6oEy/5C0VV8nei8ubO7pY05W&#10;TU2/ums7o+NSgVnHSpLCi2uUG9izpjRzHpLhNVDmrrqys6sDqMRbRmRj80cEi0QAiCfILpgnb5Lw&#10;G3QYdb7DprMAlfRzgy1pqMF51TOHLhO2/SEpwRkuWKnHTCrEOtski7Mjg95R+VJmgqu7pp73qQak&#10;GHcEE7tXzWKijUxAbWlsXVQKYkcT/Khx5q/t7z240m4MH+/YEdkeiQi72Mxm64mKpYYHlBSjt4Ga&#10;5wgMTOZBfPCqySaG4CMylrIbZfRcSDMNnx/Oeg3SkxTaWnw9rOwIapmfnYoSN+wq1/0PIMgadrh0&#10;c370WPl0/1v85Mc/8VfbF7/927/NF//KgN1Xv/aVqA9j5mb4MolVtTm47767djz7Avunb/VKnlIc&#10;WSGmakoYais8E08v+w1Tnydcs2rVhnUbMOBfffXV/r5uaoL29PUiGMDsBvr7YeL46ilIjt4A8VDD&#10;TgWSnBXBNUsKhG7wMOHSceVFScN8YnSWFojxrm2ohevQG4tAU6RGUTnB1TL+0HrwF5Pjx/5nrXA2&#10;aVolMUHyHEbn0DnEESvlhVPj1NDCZdmK/YWfS6EhwZllKbHPrIvY/5F8kZXeMDL4m888UzM+/p33&#10;vvfgypVUfYqCrABrQftBOkEkAoApnBTFIP0+Qvc9pN0vLf2fQ/1kpQOcO0BJVVQVxuhBiwp9No/v&#10;lsoivPvPX3jv5SuPrVv79NaNBhv1aNoVarcYjgs/gTVg6bt27zvaJVEBg8KSTPQw+i19EyQoPKz+&#10;SZBpPwPX1EKk1qMfQsuE/XJ+evL0xPjeqtr/t7Rbt28fP0V1ddMu7PLXe9wAk11aOjY4QBTkHXfc&#10;TgnGJ558sqPjCjAFmMLY+Jj4WmkJSrYzCdJS5YlZLWeW82GLbnv8ubduvY5JTeLgLNky6RvMlKVB&#10;qDoJyKnz5h+xwYuIyQb5EmDHCsvctgNJTT8yQyKuHEZv+DvCiuPP4Ep6v5jeRAIbhJ1KxVc8HQMn&#10;y5axqbow3eioS+Iqk9yfAFMVpZ6dxUZC3qD9BJNCu+J9N3qVq5N3bj929uY3j7+4fftLO3fQbhx7&#10;nouAPnMRczRVQ6M7GY+Emrd8RfumTRshJ7YURIuXAImwe+c1rS3NFH2gN24BprEjkkDTJbLw4Tt+&#10;GGw/Ydbe2KH8Wa+3mZ2WlhdQbctfbsS3H7GhZOqnR/a5JjWNsLMUVshtTJ15+tUjviqulSrH8Vks&#10;WvwOlSWOS63NDOnOoyeeu0alGeLeYvopXiNN0A52GZEKGjfkyvIo0CeJ9NHtEqKQbzsbf7xpYjEa&#10;kxqN95w6+blXXybliqi6L91w03mgukxfzCL0FgkQlv4loR5JlIyKVOgZaueJoVEhFPVCAaGO4JLO&#10;rewaDFvclYqpg4ljIk/PUn5O+zrNjJPTqen8hbWHDu98/qWBdav716768Uc/2LOKvSC7CJ0EBYSR&#10;Q0X8GTluLsNB6pV8BtaGAR0UWwf5MS7ecfUkmdpG5YQ7k/kX9JAsa5Zy5aL7sRbZpK0dGNjb0fmF&#10;Qwev7biyur/vxW3bv3bbHUfWrO1sa6PdBsQMJA3pMhiCRtkLMoPdHUI6sSPng6XJVUg/SfkpZPVL&#10;KKDfqIZ3yeU1qxnefY88cfCe2wOwC/iMpUMyqRxQYPppMgFAdixprF4Gs7IGTDe2eM/K9psOHWMe&#10;Lrc2KibP+pOkjir7CicEnlCuIl23wuUn5I6oCsk8ReEK6k7QrVTVF2anUhUmWDNot6mVCYLuRnnx&#10;eaCc//1//498TNG6jRs3fuxjH3vqqacIv//sZz/Ljj548CATdeutt37zm99kOR79whfaf/hI8fkL&#10;QYSDDXVf+/jPzJRBM8IxIRF+2KaorfQspoUKY5fWXF7BfuX8LSfPXvf6m93L20erqUWrIwNBvMdC&#10;AQzl/CpgZwES85A0bozs45CTWvogi5jUNJdc7WjMUY03+3Btu9hZIW1juyW1JgNYyvGOButwlEJU&#10;zbGAN1Sh1/4zgmPjR02r0s2e6rJm7SqOqzfEwuUc0MAidl8Z1yloZBYgWUy3Nr4lz1kKEnG+TNwp&#10;O5BT2DHb+7kpsfFmwiLcQ5aLsHDqBTQ7S4g0oq2poQF3PXaFnIXWHAKwEAnlOB70+CajEDRx5YiL&#10;4SOvgBTubNNlr7PNGFeLFdH105CbbP/GmSFJY8yxNLFMxLTyO8r6sEN5kzlh2Gg8jDwGEB4vPuK7&#10;JGNLsbFFi4FkSYK7S61IgzD0gas4GZa03z3bJykYFwOI8eTOhtjU22kjRptQYEaK2ezrgxAQCWDA&#10;30NlyMS8+86dZWCXW5rRoXgu1UAoVtQP1A2X4zdMiZAJlccCzVxYIKfJOh5oiyqRu1x/qYAJK6Ux&#10;jByxkDRM8FvGC5zbp2fBQxixYG4qRR0YuAD43zgFR/G7EG5mrZFU2XVr1mzetKlnUK47VRMj9qpc&#10;mqjsNLU209WcfmWmknI0FjLGYe4t1hdbLHcms+nhIycFa/Cs8o5t17Q0txJc1djQhE+IgiS5LD02&#10;Nw+QbfTsgblCLpAaT5oIceOrGUVlKwXqyJtByUZLhQiLfsKx52kLwC6cgqqrYAtXKcbitVJyNBOu&#10;9ezn1zzzh26XRtjpozB89W3x4QvLmm49eOxCS8NAuTA4SdCEFxfUTU6v7ut7c+0qgX1yxhhfLS1l&#10;bAJ2KbQ9PsGSmSuSLhG0nzRtyHha6PZRGhiBQBuT9evXEshz+UoH3KO1tY2ZJoRg+fIViHQa6JVX&#10;VcB/8LohArCz6OrAxClOBkGMa0oJ9ehvGKVYpEW4rKbGlIHBpGWNEWOe62uIcFHkmh7KRofiVkRv&#10;+jTjAFkCbNRvCR7iwrAC2hTnWKYac8hgvNTuP+jqLmRpLCzdefjI6u6e93/rO6t6eo6UlZ2uqf3S&#10;DTeeKSsdVv8rUbn7DqiHLNSLjSnOH1s+2fgWDot56CEMDPibJC2QDu4rX10K2IWYTM2wfLZKbKsI&#10;O2OZyVK6sbf386+9vrZ/4Mqy1u6VK374cw92tC8L1dGxDEEOyZG8TpuoxLvZFsgIIHdTxHTlXiFI&#10;XTORN2uIxoBdyno4W3HgimoEcFCd66ij71wFAU6uHGaul1fwQHvr39uwdkO1Knf/5LGhqvLRzp7g&#10;xhmLjtXMxhDvx+HOVdprD65c/hubN2ysVi7OX/tBoxO29PlpZWcnNa8UB6Y1AVGCUnlI9Z43xs1E&#10;kPmhFg1kdrt2BP6qsurqBoqNrNu08ZXnyiorau66r7q2ZmBwqLYR72IZ6XmodpTBI6t0bVnltXml&#10;r84NxQxE/IoEl/cwcX62UxTiwP2ntm1q+/6PmOXRjeuU0zolY4rwVcp/j46OkY2ONGIY5MOq7MDU&#10;xKWG2hsvXC6dXyDIDkLFne8AcBWJiiXCw6TZRhVE9BfZUWToubGhmvtiN4EgsrTydUVHAOOX8Iea&#10;6mpoOShdKr2z+uLr/AnfCKTP7E1fggTVAdnRepxGD+BIrYvAN2kpjrBz6FKiXxm/0w14R2mhac6+&#10;xEoK2C1aAAuhUzkZ7WE1Jxc3tRpgzhxSI9zHkCu/1/T3XXvp0lObt/xUmk/J3Pw/NbMSwC6lw0p1&#10;aVah2ynbF3pEOQUjQ8dKY5ISkeBntrcSvFJKtN3h+ilPmo1YZofU1sGYw9CObShHAtAg/oY5ZYBx&#10;grl1kvHGOLPiynF+ehn0B5Htpz7xdwPYfeVPvwIdR0t3RzxSQVwSyjpuYeGuL36WD1ovXrq0+xq0&#10;EwgC0A1Hqkwj/HuFhervMz5RW1PbQC8IKeh0dZg+duz4888809FJd74WUOGu7u71G9ajZUb51RJV&#10;WqiE3QPk8ab6rhbmU0B8iaojuYCdA2HEq/NJIF9CFBFhByslkITThFCYU6qRRXEJAkatMF2eENjP&#10;arjEqDqvufsaTyaI2NHvNkuwE8RBKa4vf5KOcCKZOsyOaY/CsqkFo4x8Q1TFxe++dP5nDx/68br1&#10;f3jjjb3WO6Gt0Ag5y2UG0iSggABcwy68f9D/mtLyT5VUjefnfW9penhIeDkinF1RQaViKn8llOQU&#10;Qi+GoBnj4u+6dBm07pGVKwDsnLRjjmpPgiCKnCMUZdGfCdWYsUJ4MhlDF4BQ0KTXyZoO0Opq865Q&#10;jD0GHWnKf+gzsllCtStxjZ6+6akf9nRurKhuUGrzX/aovPWWU//x91d+/OMNDzwAZjc/PPyX/eZf&#10;7rx1FdiWRW3XXrt586YfPvyDiK2bVF3siUi7RoNB142gtvC3aBu4SZOQlcLCvtUr9rx2iMftX7My&#10;hdUStT7b89YeFskFjc2coTNhu5VWVAvUcOc+mxwhn+GjCQJr2zNpsCU1JVkvKffoH6YodRLAqIFO&#10;uBckhOhiAmA0UrZmZAixg/gTjZA7gqTonGIl/9MTtqmhESDYdXkXiIyjQMlg/wBx1/W1dbx585sn&#10;b3rz2JPrV72+93q+i5FPYCy3A33jNwNbmFNPZDZrdHTZxBkbNpDQcfHyJeFTuIzq67Zu3sSLSxfO&#10;c/746LRib/PyqBE5BmJHBIcwOfDH1ISOGIfwkIgDizkGYMefdny/DbDLFI5gl+G1Flmm8FZifzoF&#10;xnIi4inChaKrZufnMtxcgzOXmlLBcdXcBbNb3dtXMz5xoUUVpn2Dq25TebXMQxyFpbw4W/1wKwGU&#10;3imWbfFFGcyCYuPIfZCoJeSoOhJgB57YuOlLt9x6oakpCzjKdm5ck3qeuoACLuw9d78C3h+z6Y7i&#10;DDEQRhfwr2ZClVyjAbHclWR7crIQt/JSBBYDU/BvkXJDrnvl9bt+/GT3qvbOFW0HbtrbtbKNva7i&#10;WUX5KDIoGInSaEuASFXwLLWhL1TzByY8IhyZfzgKaDi3sjUlFuNqdAlgl0+/qVSVDI2Ejzgn5Td6&#10;xvVDQ3uudHx+//7rOjvXjww/uXb9C5u3Pnr9DRcbGqFJoeGFhZW1+H2qsGcAmnlUwAv2gjSzpNxS&#10;xvESR5nCDQ1uYhVozuXth/2zQ4sIr9v79It83L9pfWacMKlshOh6qXAhdAfFDao4+TvoMBYIVh/m&#10;2WxTAxchRJe3SZJFFY3zY7+HkSZZg+vEdl0GVegisJEkNFv6bErqonwVxUyIR0kAkoxGJkmxYX1/&#10;79/8gUo95Of/xm/8xve///3XXnvtn//zf07e69NPP/2v//W/5utHjhx5+OGHaQj7P99//57HHisa&#10;GIxRnV+98nsPPsCFUJjRd/DxsuV5QSwiArqL3JCFubA5JTSXljraWg/fcgOK4R2PP72yq5uIkqHy&#10;slzzIImETQG7gO8kp5zPyExZ95KYtIFCSpdlTQB2ienr7DUf8U8G2EnUWtu2sE4iU+L6iu96e7hf&#10;bEAsn3jSbN+948/c3arlyJhCcKsUrKd5ToxKzdNs+wXUriI06ZFdim8VEXttz4d4V7jinL43M6ll&#10;CrMkHiEuS0kWPV2OTyi9HS2bKwmmY/6amptBUPv6+7bv2EGpTFYTkeYgL+kM4e1X7RL7Fay4hzde&#10;6DX3ixe8494h2gIsOVGT2czEiyCzAFBiDnNHpQSF9LTgbJqLtKuGVSmrUz44c3puhlUmbAH6CW8Q&#10;L5BfqccmiWmVX9AsgJpr7Lu4e8TycHFdy3igZ1jDMw15edy0IY74VrKPUoAyG4kWxeBmPGB2xGNm&#10;330HnaSBPlmtN5ErDW2A5+47d47hXGltYSCYdvi3CGilsjgnKIhO7eBldfEULBOClXO4+MDAIFwR&#10;0CGSkWkilkNxGkls/NAHLMVseKV+PvzIlYCARcWojkwjy0eyLYPvunwF+4MvwqZx1CGv21qXsYvz&#10;S+WxI8QPAIVZE0HGgnqJUoQ1G4IqMur9nNJ1wbhE6jnhn9s27/jcL/69X/nFL/78hz6+fevOu26/&#10;94u/8ut33HrX7Tfvu+3mO/m546Z9Wzdt6xsgCKwvpjrdd1qvn5ztTK2K9QoS4reqLefQYZCiyCBf&#10;6xhREjJMKtVDQPsosWgNy4e5awgbijcm55s72zQB7EyuGp8/C6KSTig7OV77O9EdXGbs4m1vHB+q&#10;LD/fXB+AXTwOMaBr+wd3Xbj03I6tQaNu80iREElk7oUSRQQDuyWCUmurawPkiuz4gBXED30x9FWi&#10;YHmxbt0aFDO2D2AC1j5t9xrQ6xQ4UTU9A2cuAxqlATHUxQyA44ceKLIxcMwwIBLiKngH1I8/ayrU&#10;SVbBPx4YrxkD91UWqoWUKhNpRsxdsRHUpjJp/JJtTK7DFQKni0uFZ4KvjI2PIpd0ASB5x/yu7O7Z&#10;eercJ3/42IoOdMvZA6tW/rvdu05X15yprWXRK+hL5kqdTAJymUL9fBeAhrg8DSCxRROLx1w0Tw+S&#10;l89TkxKryl/lquZM192EwIJaEpoLwC7UtIUHLpx/z+WLD1y4sG5o8KnNG7906439a1cPb1wXPAwd&#10;xsudRJhe3RJ+FbBIQns5nyVhPEGTPuJ22Z/ZmzGionw8JZFzLZXC3xFZ0oRQJkleHtPKpzQGFVRE&#10;KZv8aL7kYmd5ee9avuxdbf/1CDiC7IIN+sF1RJpVwjNzuJ+o3Md72pc1GvL+GzrWlZc9PTxmkaSR&#10;EA/vbbaE4shiwSeddwCMLbaJg6d9xfJ6lxdAI2luad6yYzsLMz0vPXbdc4+dvO2e3Xv2rtuwoaP7&#10;TIRI4AobnxiFbKfrK3ctKvf/4ux46LdRZi60FFqJEvvMfoyuktC6N/ji3DUyf6Kl1MqVq9hQOCzZ&#10;HZBPVQ15r4VuQDFdAh5UXLS+s5dHaBkaeXH7Zq4J6UYxO16M2QqDhoV2aUFBtKX21VZXcBsqRGKC&#10;EV+kQEKqzYpBiVTlaK8CsMMHoP/gfNOzLuYgW911bFVzRRYfJSLAWKFpa38SFRFHBs4mQ1UGrLw7&#10;sC8lXymG6aq9IYspxLqlcJhJEeMmPcERdsCnqr9vXCpUdl5zQmQIJTZsFAMxkQdgd76piazY841N&#10;RKDn7oLYDtmOsFxLAhfiAymEETuFICMmd3GRWv7uCO/swtiN9msn+oyRfT9dQKHo7zIjAW1hRrBF&#10;MsISzSoD7IztxAMyA2IOFnAC7KaJM/MdEsBOEJB3Lmq7pz8Lr0tBQxX/X1r61N9VhN2ffsU4pnFe&#10;x/ZCCkllPzTr2+66fWTr5mu/8V2iEbq2rJ9anMd8KXTzFcQPIgTGOt83UIvJt5RHxizwdW93T+eV&#10;zo6OLhjwlY7uuvrG9rYVcjEBJZSUojeUVtQoPoiAkPEpygrhLSrNL1FnG0INrW9ag8cmtFDOzy9D&#10;glCgYFFwGK8BFMGQy/g1v1heUMIPNXymqd8wQR0+Fp4AO5rKzMHluIoyySlvAbZohyWDJPZM/E9u&#10;C+WOYWaVlFZJeyZxXiHHlMgnzXaOnIFyaiLYKooq2IzvnjMn7z136vH16x9fv05b3KGJiQKgFwxW&#10;zjNewgrEDSTzlYVIjDi1TFaXln+yvrkrb+nHxbSgnR8bGqC2KK4uLFskBXXBQC1HaNG0MF9WU0Ms&#10;7zhFJudnSyvKHuzsuv/c+cc2rHl49TIUBsiS5PzYlcqlXSLiBrBAja35ocQ5Dho6zRDGIdpj/HYb&#10;spUlPNXTUYlybgrDsyrbMoAPVaxwHKySFZmE+Vl1w9F1xdFEIlJx/FXGS/gOwdt0Alblqbn9IwO0&#10;jq3/r2F2dfv2la1Zs+wXf7Gkvr7j+9879I//+xJKdNx8y8Rbb/21C4kNVdVzzQ3PvvH6QOdl+CJg&#10;CSwHLwxxNvOTM3PjUzAOPDJ0ssL8chwh/hDly4f9wXgwJ3e9fIAXQ+tXw90U+Uh+NSksZm5UAeJH&#10;2dgGYxTnSNEZ+kssLEzMzhDhVgAC66a97JfEiLWRRnw0dBI58sy3qjOoCs8i2Yoqx8NSkH1VSuuU&#10;Ujf6Kx6ZUnlw8K9R7Tg0chRBmFspLnLFmaJgIXvQV/IWa6oqq8vKJvIm6lsaquqrWTcKZJWWk/S9&#10;RDHGieGB4cFB0Lq6qprrDhzZtf+NFzZsOHXjzdOL8/fdd++11+6me9GBg69Rog7QAxVupH+AjU4N&#10;CGpDOY8BTkpfr56h/h4k47atm1YuX3HmzBmcQjffehs10bp6cOtREps50X9wRwiO/FhNgaN2Db7L&#10;ZuI3RpgEEU4hPUrxB979PmIBPvpzP98/0NfV1cMcfPLTn/zUpz913wP3UV6NK3/ikx//5Cc+wTjR&#10;0oBmcvQN8JfA6BwYJWCdf+Wuo7MCAKza3CvZGfpN/I1RPCQ09yQSRYFNiR2oFArROsMjeH5htKri&#10;wVcOMpMX25vt7bV08z7X4ltgsoxKWCoomsujgJ1Sj1hVcSnaKin9XPsP0ziaKqUhPUk4OxN139mz&#10;X9j/iqLqNmz6w+tvPFtf6y522rbRkB3ZBEpHCg2ipQC5rN3qyVQAozY2LJMwlqKyChdKFMQmMlPP&#10;eFq/Mb+Ku4VCcanPTk3WlJUTeU9JQm6N6sEnaBXLLly5+4mnNh05/vrN17++d0/X8uUaLVjEQj4B&#10;zWMjNOCmkEfpDD0eZ+YiVAk7ih2EhIQ+YBK0DEaTQLHAwy6RDOMrKjfODM2XwWMmxnE8LlFWt76m&#10;nqjkiIygwz0vAN6kKs0XbBgavr6r5wsH9u/t6Fg/NPjEuk0/XrP+GzuuudDSOlpbxyXzxKdLuCTL&#10;Q1cZnDjYC1gNsNoLFy6SE4TUxvPpmAjxLCkKzl5k/YHn9UwoOmy2uVkC2Vghyi0Uz+QvTk6jPe15&#10;7iVEWO+61aqHUFxYWVI4MT42PT3JJqJAtSoiFOUVcUYBUoMQhiiVT3QzXXwAE4gMUrABrR9RhS6u&#10;bEeW3frGkfmiou4V7bovYzGeR21h9C/iaXFfquSGg6FFr4guc2TJQJuUznewdFa/A/dPCl+NaBdt&#10;ReX4padNjf1//sd/xff+yT/5JwS233TTTRANJs373ve+f/Ev/gWxdaTHbtu27Yc//CGf3t7W9vdP&#10;nQR/DaDowDXbnrj9ZpfSKcCxyT2pxcWWJ1rn7ImTVy5epC5tURnoQGlZJf1z6iura4nSpK9B1+pV&#10;navaWy9dufmNw2sGBica6waqKtRknZDOAjreYLDJWIieRrKtUZSLFmewdpEbJdhWiGLXe8dzzROK&#10;XUQVyBBrkR2v2HamzTCwZo+/SRCC5gGAVUkRNcIGTyhwkcwgtMOKJ1pmxPfRIBGOreY3lBM0646f&#10;eM006n0+jXD2+ZmFoiXKYSxi/fHDortuCkMUsKWJd6wjxM+zopMsomhQBzqP781LGvC4ALRFSAk0&#10;X+xqUElOJ7SSGnuUmBqjRNQs85M0b43AeOuEAIVFxErmERmTV7Q4u4iCxIu6qrrSwlJKShblF9fX&#10;1M0TdjI1RTVtSpXhKw0LP4KsIRuFr4qniQm6pIuTZ+Rq11agfTQzJSmfX0LG5PQkhThIP61mAEq4&#10;jzbXcuaJvbFt2EasO4nLfOTQE/FSySxr6qEzBKQSB9tD9Xr9o+uI9emCC8WlzG9tQxOtItViFiIm&#10;NxZDvbqC32oWXlYyNDrELuvuugI3GZvthZXOzpPhPk6YEau9OAe5kpXDDRHBmilGCm5F0F0Uoope&#10;g8y+XLR6WtW2oTiteLqXObNqogWt7IScoLzEoE3TOeOEMGKlKmIBwchdF9lywwBzQf5xUncLCu89&#10;exYk6LmJ8eVtrTu2bb9y4RK7BsyufVn76OgIJh/5jIiiy1cuvfHa62h47hBE4bnCkeFBWvssa20a&#10;nJmNupns52m0RuFLZGNgOrN8etQoYGUmYU9NfiWxZWgflHehX8Di1MjkQO9ob8fCzDgEWlKwVFdV&#10;vbJtRV1VPaoJpdir2trH8VXOzQ2NjqFFFFdUcm00zKm5ScUoGI9ydUDbcsZDyepwYWvCsiViGHIE&#10;dJilynDZunnHP/3v/yci6UJtI6qOn59U4ZobW+68ed+3H/lmWFAx567IhD0m9SDQSN5B9aSf7aIa&#10;hQNbaz9SP55uQ6Q7I4WKSgso+CnsfZFtRg86FdgloQVVCrcH84PNVVZCbA09Cliq6UIEJb58lSsx&#10;gYRfLc2NVd1QpSRD25jBfAzfUnpZUk9L8XfUzMmvzi+D+tAYYQz6UV0dqdmqGCraXzzXUivOBW8R&#10;IsipIqvdFzoutTeM1Vcog5600uIChDHJjeR5jJFSNDLE1CJNquurK6qKyyuLSyvgrYW8wMVMzjqu&#10;ronJflA7x6nPl5cV11RXwTIJrkGeU2MOn6sM0vy8seFBHpNy3Rcvdgz1D6IG1tTVLxUUj05O4ykt&#10;LCU1UuH3CBhQgOpKIQ5cXSZBXmFNHY1P6kspboj9j+RaoMEehpjWnidTAojsZG1fHnhybkqUiF9o&#10;Ed6UT0Afdf0rqoD9sMYK4BDFZUWwk9GJEZhXeVXZ8MxwfvFScRkpqoW3HHjr1oOH73jjyOqunud3&#10;7fyzd913esuWC3U1KJIURi2nvK7RQE2opZrjrZYov0gfd1XohU+7JbtT1iS8mWbMNaQoavWlc2dZ&#10;whLexz8Nd1K3etcej+gTaVzmbEtz60eGru/u+OKhgxtHR/a3t5O48KVbbzpZS2YABa1cqw/epgQn&#10;1QMpkEaP0mXHh3NEBD6ictiwdy4rZgBihVAJRBIVhakioZhx5S5GC9jI3OcjFIOwGaxQMtU8DTnJ&#10;TDsaPlRJ1gKPXoZJXF2bRH4U0FNxtqGlubym+kpvdzExuooAgQXlvXvFir+3ecsGddX7rxxEybFd&#10;zwyrliU/UfYLiyV2b7iZrcRKAC/mL5AD+xubN/6NonXJiJeKzk8LLZdkLStQFdUiUh/yJhbwYpFo&#10;tjC2NEkhhD03XduyatnA2ODQDLDl3HxJUXVrI+B07+gIZaea3/eexm99I784v/3D71uzYeV1+3YU&#10;VeQNT/YvFIgzjE9MFhaVtra07ZgreHJkEJlLTgk4jko8U/RT5YPBH4DtqHcveQ4gVX3q7KpHn2ST&#10;T12zGRoeGOwrLS9es3p5by95WefxGtVWgcQVQuFTE+Ogb4OrV+w+fhZ3dLEAv4Irrc2sNloTuDU0&#10;VF9cNNrXVwZPmiXYebaqkkgdms+WL1+xurO3W8iA8DChYYIilFBFK+eC2rqm6up6UgfhFghlOnuH&#10;Q1KrVYDoE6ejxgY9dEH0KSZGDAp0ZnEm2QyuJhcE/8neCr1JtRaIlygFD1AVAhXCEh3qC+gaReSn&#10;hE5ltZh7FYbRA4dzjLu0KElGhlqgMslo3hHIZk0AjkDCLNuTlMGkESKA3Uhaxi5XwgZyHcJUwJkL&#10;a4XTTbIlrBMSk0oI9lIkiv375kFKPsWBXZq/xBRhmKP4MVpUR2y9UgAL2CvRkoSOA2lQgaKwojhf&#10;PIW4Yvg1OTQo2qBG7qqJqJhbQKETGIyMwW9KHB/lRARfyohSgXj4tVQn5VnwDlOAnGD7MxgGCBzI&#10;xscEF1K4MP/pT336v7YLf/rn/40psX/0lT/RdMKd57AQC2jig0MlSXdnR++5ca9QqMKi7U89e3jf&#10;bXzEo0TvSMBJBf7gblVlBLl5qUOPC4g38aOiR65as3Lt2rV89/Lly5CHPeqKWCQXXYqH+z+4vrXo&#10;yIQR7j7BdFa8k4McAgETGDs0rA+HPOZvUYEsPAMhKO0qRQYiHeAUSAaRJpQ5KCymNSDXQ+dy2xQX&#10;AVFlB3QhrZHwFOkirKN8HeFHMwwnQwAmCURt1FCa0t1nT99//szjazf+eN0aI9rJAEMLMWijI9Di&#10;wJV1O4YNP66o2FBZ9emG5hcmx5+xu5QZGxsZVuq7A3PIU6DxOdA7Zxa6Fk9UiACz//VDR3ZfvPyt&#10;d9//2vJmmb8uvi6D3Ad3WYDjudqlCqaj9tqFqrsLfgw5GKpWYATQeSTOxAWgxiTgK3uiyP0KgMMK&#10;K/vTHqsIIktTGhHmQvtQGV1j6I2RIU5eV/HTA6qB6lo//WmiCntfffn4v/qXB/7+35vu6mq9656q&#10;tWsrWlomjx79q1H/X/CtoyVFPzpzqqurE6UslEWNNj1Eug6RlX4awZV2KxoAUWQWL4itYwF3vri/&#10;b9WKyfra3Htlc8WbEUMRc5UFTfDn2LjSf1gWsH9+FPtjO4EVCnbGd4NCwv4Rg3TEo0GtpPIR76Bt&#10;Kw0Bm8yVpFT7ynF5ykL19VkZa9vwejDo4oq6Ci4O5WAeoHbLsZyfNzEOQEM8qcqaNJy/vOfRJw9f&#10;t3f/zp0IsNvvvotIWFCwN9442NPTDQpSXV0F7a1btUrF5pENQOvj9Awlj3ZieHiovr4Bf++K5atw&#10;23Z39+7du/fWW2/n/m8dfgsFJVg8aggPi+u1qrqGoB09oGJFVT43pldhDmwcZ5J+6D3v/+B7H9y+&#10;dVtrS+u999z7la989f/7e7/7wP33LVvWSp0mQLpPffIT11xzTfbnNTt39lCYt0c+LqtQsnr9UrtS&#10;9o0PZinWJQ3dig1r13myfxPjK/ZCUs7HVwqBwsmj1ZWk8N/55vFLbS30hnN4aVzT8ej6O3xgxgxs&#10;7UgV8p0SFpYysnQwV+nonrOnP3fglfVDA0+s3/Slm249T5vR1B6MDRenWsOS5zc+JaZOtouVQr3v&#10;+GDOpisATxExXBar4gkqKlhGuugo+SOT45O8i2OfN6PouHZ3Qf6el16548ePn96x7ZGPfvhye2tE&#10;DAWgFgfkF74pswXrozkJF6i7GkBagjrmlj9ZblXkLSoiWZUrwN+gSVUGGVOwCfGaH/zgB1evXs1r&#10;8Lv3d3X+6hv7r+/uXD88+OSGLc9u2vbdXXvP1jcMEjzi/RvhpeHDjN2BMRLzw90ZZEdHBxCGqttE&#10;PI63c1KfxfSAxJWTWQqIZIjcu7QVQnhNzY6Njp1rJWyhdPdzLz11zVYleaHmq5HyJNfH2xQhEjEJ&#10;hW6aEUe2kbU+YeQ7voPVudjewjzsO3TsuWu3auGCyXjDS0Whkor+id5vkhli0Tads3VPVj8BlYN8&#10;dMQMMxJnJ8394//xX3EmURj/8l/+S8QHLagef/zxf/pP/+lLL7302GOP7dmzh0n+4he/ePTo0fUV&#10;Ff/X+Dgx/XCc+cKCJ+6+49ieXdycx2Qv072Uq01NTBFY19vTSweSCKQlsFzJfdVVXFyM1JgNszFc&#10;XX54w1qCT1d19wBN8mSXo9pj1GBNAqBCGjriAANKhJHEzsR20/s5BcuziX2HeA3BF88ur7GPWI4g&#10;tqubKg1tCCYgIEnmfXLknpmtXazj1TV11zyvSfIYyc5NmEay7tk10S9CsvA7hh1Xs3QOuRNVF/Jc&#10;FmcSCCAGlt0ibp27rUIccB2PXx+ZcFQhga5C/Ml3I11RiL4t3owaI0Mg7pj9jvHETZk2vitbKREl&#10;SaBismZp3GLcJWYpZiBuF01LsydNJift+p2saZzhA4AfIcQOQrvxQyUblmmOjcY74P1QF8kZyvld&#10;mkaNsRKvPYwJwUV4B5sldEXbnNZwHPnlXIJE44qJDaka78dH8SDZns2llp+knHd+elUVvbrruRrY&#10;4slqBbbff+Fi36qVw3KTFBKdSlEw8120LGVAs0cZDzlWTP2Vjg62Rfvy5WwuchiJTWK4JTU1wshM&#10;Pwyb77JKTDJaV6Bpxu1jMYVb4LRD62Lzq2s73FQtA4apR47R5Yitysbm5trahr7+AboeXrN7NyVp&#10;T548ya2Zq8bWZmIqh8yQiTLJFiuIJzneXpNLrDQt3JHR9hc+8/eaQeuWlt76rf/p1L/9P2b6+xqv&#10;v+HMH/6nQ//kH5//v/8kfuBl9buv5SvHTx8bHB7IiDzMh6CfoCfuyy2ke1ttMJ+ULRAEGZqZ1AZz&#10;bDnNklzCpHtsCKOIo+HF7JJq5saOMrbqFz6uPqMzpGILuz2bs4MU+hHOPwMwDqZLgEwH14e6gAm5&#10;qqv/zjdPPbdrk/0ISaE4vjZRV337mydHa6o6VrTyvhKQCQAjqMC7lQBwOABjiP4YyphzwRquKZ4v&#10;Q0aHssWtxkdYOjIUdauygu6ui5hXyEpulNTYodPF5OT5i5ehHKKQaDTBWIIVKWILR6ujmOEgXAfI&#10;Tz0fJidKMHfR0GZmJyldR37PLO0lBejgCQh7IdGlBBjqUAuA9FDrvAoqvajHott3K3hZLD/lUdDY&#10;zNz0/ScurOkd/OSjz6zu7j20Yd2ltmXf+OCD5xrrHUhFoxW6u46i7OIPZqW1lyXNVWFJTSqpRkeA&#10;N4MvvtrRLiMYblRcjtKqXHJauCj2xz2lpQDhIlVpeTltvYjq0XDP+VOff/O167o7mfb9bW2/v3v3&#10;ucb/h7v/ALTsOsp88Ztzzjl3zkHqbmWplSxZkm1JtnEAm7FJHmDgzQADzHskPxjgPwMMMDa2GVtO&#10;krOxbOVWbqnVOdzO996+Oeec3++r2nv3kWSPwbz/8Ibj9tW55+6zw1q1alV99VVV3pWiQl2LvnnJ&#10;oBaaC9kF1tyclxAF1xXGMbS1JydQWfk2WWbZmcIJCKeWZGefuKQFA2hZWS7n0Ysz5ILgMB00Hl1R&#10;VzpojvwV256hnZ6e0QG5eVT5gG9lVT7mctKV+rq/tOL2ssrYU/3P36/JzX68s9tpfEGY2G44zCvU&#10;YkDk1+RmfbC+Zm+RMkj+F7waYA/ErbbMLXBL45OjzD9CtjA3gy4tKS4CssHPuXbn7s1bttRU11ZU&#10;Vdc3roGVTL8UUhfrG9Y0NuKUVJeUlIqP9uVHNv3VX+BcF+SlLlDWHlg5zOEgyETPjm1krCYnt85N&#10;MpksNhYcY2vti6x1utH7zMZfHWuq08yurIyvrWcQ8JWkFpKSWGu44Yi/ygol2obLly24giTXdtM7&#10;Iq50ZOyFNfUcL4ZvUrKykSYnLEnfGq2oHqS6vkIYLMgvhI5AX+PAubCEISTBUkS1QRB4ZlO2aUmS&#10;G3g1Q0jOOC/VV0HXMRpsK4ZqWS9DARSK4XMl7kDlsES9MrBZVi6YlvfNs6CEZNt3SfcifYM0HFdt&#10;GdA4+lUf6jsuLi4Ywr5CgoNLumtx9cANX/VDg8dral3NRgZAtAv7cvBSoaFT5m/0sWWwuE17tSCg&#10;btW6SDgU7kf7viBml3tqtklgMniTAEUz7Ljg0cL7x0qKbAC/E7/rANAICd3RMYHyDDMh3P2RrjOm&#10;4Yc++OGfbL38MwG7L3z5EScdKzvQQB7gVWPciXSZuOPanTzP6LqmTc+9yOz219fqIFmRxkWHZU9q&#10;VVzixCSI72JlVTV6Fxnq6e3bf/sdt+6/de++6/ABTp0+heBSCVWuZmLS1JwUJepUFQ7mBDc7YGdS&#10;Y3aV+6r20zSpeBqgRnhsKGajtcglIwVGAVzZxGp6hRHDErA6HfQjSs3MzME0MUanTDxjo4jgoILf&#10;6uTildxsk1btPD28ZNOEwlUc33Golzv5uSOHdvV2f3rnnmNVNdDPgpk2SfS55zB3IyPT0A0dUeIz&#10;M+4oLL4/J/+l6cnXoNRauTF25YmJMW5ezjApseI1UFtKufrsIRyApuAMoHU1A4NPv/+h/loa0aq/&#10;EmPvLqvfgy6ndWdV66yAs/LmQ/vDZTv2J79ygC00z08KVot5PsFKsJ4SvkbM4TFKYmDemPXk04SB&#10;KOPd+pWIBBIX3zKNMopvzPwhISBYdU/v3okZR6eDinfcs+2P//Om3/1PlffdHzc8knPNNf+vZ8Ve&#10;zs56bW4K/hepeZnpwOSy/1Q2nvtlh+CmreiyW4fKKlRSgjXTlPkVGIL8aaShlkff/b2nm2+81n2n&#10;2DXvmki2pgmAGX+CS9xn6B8YMp8tXvaFAXYMsdI3rGaNr38/g59T5hQcKEtucrBJGdPklgJqG51T&#10;ShzTyiqjcH5QE6kt6w6p+olek4WbTNUawXJHlkl95cnA4BDo4cER8qrGJ6Zqk9Pqms93FhXPrF+3&#10;b+919evWXLp06ciRIyTQWQEybQ9sP+hPAHUZgjm58ObGxic5bXZOXgkwWlnlwOAQraXfcc+927bv&#10;vHDx0slTp7lRlqPV5lfPSqQJaxUqKO4+K0SEGRsicdOgWvOYViPyvQ+856H73+3CPItTkZPz4Q9/&#10;CGyOX8kAoTJNpBbHz5xeIq2+oKAUFO/227/05a8Ef7LQtuTRuOHcfDQvMaMbg5/ZGg+F33cdzYU6&#10;8NpUvOVnW1lxXf9QXd/QGW3MThlyu9YcXdP57hto1/FuRL4TBN5CeJthPhG/O1TXAFTXsPa/79pD&#10;yNdk4OoX9KtnEAcaxRAdvejdDn1PXR3UEVZxB8xbTPPksclJ34Zt01JupktRX18PaIwx21cpeg0H&#10;0nZHdfHb9cbhe77+9fKurhPX7Ttx416FmEmbUqa8bAJ/RbgAi12uVFi+PRBCAdDmnoYtL7mig2sC&#10;i82g5698iCRzKltmKYR2rrvuOoCknK9+Ze+JYx++fIkUlSdrG5+pb/rG5h2dJWWT2TmhcSAUiwdR&#10;NWuLZ3BdJkvgiAJ8GnPOz8Ggdbx0deuap7J65omhvaUVqQSZkSE9EEyTISmLSt1dmFUHZFJfLxXm&#10;NQ6PJvX1X8hXIgbdAZRok5TE8gFu4NndqVbQzVwEt/KNNgoG4SrSCXDCFfjZXl5c1zu49dKVk+tq&#10;HZyT4rQCbvzXKodZByyrbijCs0mvGVcuxg4ci1lnkLTrap3ZkhUWYBT+3//3f3XxAnAnHe+Tn/wk&#10;qa+nT59+z3veU1lZyaD93M/93De/+U24dXuysr5AdXY7eC4j42sPPdBdop6/qB0MUwA7uRCwg2dm&#10;KAxEOSTuSoXPpeCUtIgpiGBjjzKt3D8OlQKwy8tjmRnNa5s46vrjpxsHhyezs8cyVdAwzElycNNA&#10;HwA7A1wCmNIoDWI7xgB2rgndlnL16IuTX6ON1dOy/KVTh6/YX33ncnGVM2cbom+F0T9D03wFa51F&#10;v1p1SL38DNH5xdoLO0FrysKHJLat5BdZINYY0+bH90T+CVXEUuShiFBCR6eWSABlBif26fMndRTS&#10;ByF6HNcqUvjqa4KFbk1JDEmIhisaMX39RwB2HONpa5BkeTEgocke7vsen4sBtvg1mg6/Jd0AD2wv&#10;U01Xj48FyPxb/oKIS3AXBYGF4+C0dlKB/uIq6eEVy6EEFVVWZ/ltfmEah0pkwISkjJQMyf4KoEGy&#10;N50OJ1zz5YrOlk7wcoUZ+iHaxyM002/GlVh0/Nvf+GHR5xp8X5AxoI//VYZQfByluNBKD55ubs3N&#10;hZoO65dNFiY884T9Obcwh23MDeXRl7sgn1xmbF6qu6CEEBf2QSrqZuUVqEayyjeZMyDl7H2Cou0g&#10;sNPMNBa5ViypBOgDlM9dmJoch5aA/UqmJCevrKkvKiq90tkFSWzd+o2wS7qHhrbu2P4zH/kId3Dw&#10;tddY4FXV1bigcBBMWk1Y9XiBOShRNIkUkCSSlrSnSiMZ0899/pv23QJg1/OD74+88Ubt+97f/Ae/&#10;n5yXW3rrbfk7dpTcfEvBrt0X/+ovt37yj1MLVIP1lUMvjY6OuKBI7xEp14Dqn8pIiQlupUjCCgCa&#10;PuNE+2yie7SQrfisV4wLg2Jwc7XaZMvFxSkfiodiiqG5mwwHsYIw9BXIqi+70J7VyrJtPxLmq+ud&#10;YHoYzZb14tuzxE71sDZfbH9l53q+pa3W8CyvtFPdOziZm91TXc6uJMqNbVj0O5oAo5qaoIScuBwg&#10;E8q7wJ0RMhg4Puo9ImooebPmONCLcgmdzEwVF9FHIo/1Sl0tMDt2JaJfvHjDJ+huDADsPfYSNgVu&#10;EmuTK6vB9yKxqAkqG9JkDLgOnYEWTCYkBGAH8A9hYo78CpGRWRiAcKZ3nNavanJSYqtxOQV5eoyo&#10;RJ03HhStTUQKhsIL9jLkDUMjW9s6f/aFN+oHR9tLCjsryh59551EcdqVwqm1pz0FqtriolXuXrBO&#10;MxjPpsPNGlfbKcvT14BapUjX/+aeBG9SM/meMJe+7h4xSGyflDpIpMyR+67xd7VdJvL38aOvNIwN&#10;PVff9Gxj0zP1jZfzci28awJOFGFRY8tjoQZda7sedsAuWAXm+OvS3KVtZZGXH0iRzhUL2JmiMF0R&#10;ECWsjVi0oWtbF4dUTpwInrZXcCqAekYd+z8vt4Bqs2BSALWgdcRZ31lR95HapoasH0+se6s2i4+/&#10;MDYeqeK3C/k7qsp/qq660ApV/S97gdk9O0phhFVyIXJzs0VZX15IT6FnEfGaGWZk17adjU1riWqU&#10;lFWsX79+8/Yd1+zefd0NNxQWFW3YsB7Arry8tOQddw/84R8yeBk3Xn/gpX+4cL65o711aJiKrmpk&#10;j/jgJNH5ZMdK8itzY7hQSAuIGGMOHAGWgMOn/vNz9GsyoGplJfdSa+0TB3ofuEuIszqpzCOocsOn&#10;pmCfCo5V8p2ACr7IquirKNlxrjWZLA3295TEweoK6sKgLWBVT4yKSMEDYiziAXmVTCjX4HzQRyhM&#10;pLxVVlAYaETTgT+C0uImOoEEWdbuH0bLECTzBgTYKTSIJY1kKOaGSUL+m3GPOEIFwdFBllinXULs&#10;JSP8i8YsA8TML9mTuLiqIGtmkRlE/PB0PFW99P3UwEyD7QKDACAgtA18Q/Q9EStR/izv64eGKGP3&#10;woaNLku+Zv29K1X/1ahTP+RlCKpcDy+C4d/SE3D/QXl95whaU1ggHWP+O41YhprVgOQ9To/u3p4h&#10;JFdrEZPl41eNtng/vzXXMaNcKYi6UpBp+2bb0u0xM110hg9+4EM/dslQQpqesCB0sS//1ls+5Nfv&#10;fve7v/ALv/Bjz/nFR79seWQaTdd7MF+U02DcQKXEygAyw2jTsy8cu2GvKIvzakco9jamyfR0flY2&#10;BwwND2PKb9u+HXvl/IXz73nwPbffdSflhSanpltaW9kaCgoLMzKzgQCQBDUmW43nu9OTKsLqWtRz&#10;ck1MJLIeJ7GJVvtCoVSkFlqChJE9tGycKMH/tLtgIdEhkZhJBkXtRGpjDqGpWQ8p2RkMtlhoKSQy&#10;JGFjk3vgmUdsImaqSCtbAfmAYaeaiyvL9SMjv3Xw5dG0tD/ae9OIao4Y49TWku/xkTjGKkSfWs9Y&#10;eUdp2c3ZuQfGR1+cHOeueHbEUSqBMk/paU7ig9SkirDzig2iURTXSkigMeJNzec+9+8+AdHUniIw&#10;3COOSeCWqAuOGSdKwJNjI9EFFVIH3gCFtbbHDuPJVHFQRpuT8UEiCXYKiKi15uy4x2JmWmjiGP7v&#10;3pglyKjatu+S3suphdbAC7PX5hS8RfLybrml7gMf3PAffrPqgXel5ebNt7UB0vEv7+abx06fSlu7&#10;tuTd7x574YUfK6//mAMGkxKfmKIrQq8wspVlxMHXoZOSQvPUMifZJyE3qlQufREFcAh1DZ0lR99G&#10;Gmo2vXyI6wLe/dCrR5ZE9FfbgJMA37iatM/qiiAN6zqiT2aJfMc0uwj1Am4zi4sXJ2TYOZL3LBEi&#10;un4nEiYpZckfx1DfwYFdygdzPKVQ0FZiO2q3Ssaxpn5qhvU3Yg3SBzQzM3vrlq2paekzeXmQPjcf&#10;OlRWVpF72/4TZ07i5OPwg4dwuLiHq6qd0dfTw89169Zv3ry5srI6Oys7L68A29HzMUkl3rJl6003&#10;3dLa2vaVLz925vTZqpo69g/gRWw9Sxf0+oBm9ctMlzrVnYMHqV2niJkfeuh9H3jwfa5ET/2n3x07&#10;dRJzX78tL7/x8X9z8rd+Y+0v/4oHmg6+/73tX/1qx2OPDR86VHn/A3xy5rTuWWIvVzxWFQd+vgu2&#10;KeWrQJhWa9jUwtAQ20i8ZpB3pAlaWLjTrtNyulNNdfe9ehSRxwaVtnEL0qs4uK8j3lYINPwowM7u&#10;5/bWCKpb83e79rYVFOKHOgDuW4njfPyqYFfgf/qf9Tnv1DDRdYHIr3IXBBknxNOKx01n/qk4G5mq&#10;8URu5wYHBqBGMuAA1eoXsUDremHUu48evfbokWN79j75vgf7a6o5v+LbSk0V09O5dbGbLh96nMCZ&#10;RO78K+InJ0Zesm910trmcHA24X1WkpxVoLKnKSmQBbIzsu9sa2189umyT/1t4ZW2g4XF7UXF/23L&#10;tiuFJWOka9nLVWvgexOSMMDOS+1wSypFOT3tFEeOcSAP4AnAjnvOsAQzvsBN2CwaiQKzQkx+R8CM&#10;zmZv5CljoJgjCObSl5L0wVPnMRm6K8v5AL+FB8If8xoi3gdTQGBYm1ZwjBGXpDecNhVCdy6RJ9fW&#10;3ffSEf7UXVvh+BH/9+9bRUCrfGfqKVCqb6a3+Gj4y+fCtU1PT98f//FfvfrqG/fcc89dd91FxTqu&#10;hXFPOb+f/dmfBZ4Df7/vvvv27dv3ve997wtf+EJJYuKjYfPHieLCb/3sh+aSk2B8wFMFplchDwFa&#10;yU1j44MC5jwqIJsOdU+DNu6TeaQA0+j4GJATBzMmDKffDD+7KsoO7ty66eLlG0421w0MT2Rljmf5&#10;VPrGZPcvcp7SIWxXEasdQTLWsFg2bsxFD8t7h678EvzqXqKpiqt4in/Fd+EIwAq2RUfrtGEbZ8de&#10;seMZq679cz+5A3aRBPrJdT9hLTy/aGB9IhXzKi6DAyzx8Lp2lqAJMCG5snik3Fl0piKU82rtGV4u&#10;emS/RIQuRRfVDmuBGb5hIRvo0np83kdmQOTQ+ljJlg0kxW3T4EF9zfITFIBzejVFwyuDI/yi0Xbm&#10;g+YD66fQk1mMzvVq7GTZ4F+tGRo7TVD6WbAcDJnF8LWAYEibMNlI6kokagRngD2LIQTtlbUEGgw1&#10;gMQ7MoKVzKXqHGIGCasy6xBHXUXKMWbCphPRAvFl4vaJ33wkJLyPxjYSgNg30dRcnaNgc7l6lP8J&#10;1SoCVVrqcF1dzcAAieHnGhvov4nEUa0cFeVlFljqkDv4MgZAaVkZ5jFFHgrot56XD9QyTj9H8zBp&#10;IQgVS6xmKlHizRLWxTM0aVQ2rqBiCwop/5MTy9bFImYuQAc5OQowOzuP4mRs0aNjE4Nj4xs3bV2/&#10;ZTNv6tauQUs0NjSePHWyteNKVU1NQRHQHmU2NI+uwVxKwnF7E+PSdHmg8QIVl5Bw496byYfNrKur&#10;uPeduZs2Db78UmpxccU77uUT/nV999upBQWN/+bjnPPcxbP/8OS3XWH6C/vTZ4GXX9H1p/PcXbRk&#10;Kfl+ZxEpa9Fjqc3crTHktefY/Poj+AgwwtIk5jgYYy4IOnsxAduWfcs3d0B/lSgRgI+RZcf0bRUY&#10;eyVCM0NgX1g9XPvrjpzlVB1lhZJhq7/G6dgosqdm9rxx+sh12xAMgp18giSzWxER8Z5g7hRwRQGR&#10;YcsLN+DNjqC8D4tFW4kzYellXlhYyMSik6kg3N3VxU/q2AENA3vRyo8EN9JmyaPjvpEl1UjhZgg2&#10;Dw2Nj1J2Z3h0eJg+sHBXGBRqdy1MzqoRMLXDrHCYUgQYR7Jl2QatyjwrnGfh/sm0IN0ipzgf5FHF&#10;asW3UOtJOUay8LxPEtyW5JubL334wMFtV7oYudNrar5w27VtpYVdlWXi+6gcinxLJS3R7k8w4iKP&#10;4IAd+4hiENgeFgzh8RkThbcVAkyL5NOImAHHP4lmoNo6E/p7+zSLQtStOQY28+rK7W0tv3j8DbIW&#10;WgsKr+QXf27HdW2FeaO0+FSyvDEtTH9KllaWrIpfpmTPADsXAyXWuroLoLrANbQpehPDzil4RE4l&#10;sfYdVxVuybmy0sk8zGOmpey3BbI+gWvFUhSCYpwn3s9Mz2VmqCYv1BYeFsId09Lb09+Ylln/wzgQ&#10;P1R9xX64Njf7HyDZ2a0pvCzOoaXuxsffU1XxKxvWNP3/p7/Ej70x7qhldnZ5laTOZYq0YIGBYAMs&#10;Z2WBv+3FodmwaWNlXUMG/GUbQUxS9FVufvYiaf8zoN5zw6P9589fSP77zz+9pmxyontyYnRqepyw&#10;kDVshDtJ9Z6Z+eK8rYtaC+cnRtATAHZW4xVjW+Xtxil/ODqKjSOkOy5uYm1j9fefJdDST+FmqAOU&#10;WFVVAlVpH+gd0AYkfUty6wp1Q1kkqjAVl0A4lu+WjU2e2L2VUWblsh5nYBUIGbTK+7mkmJCenkb0&#10;dJIOnP19hMwRbQF2FofmPVmAsCmp7oKide/U7SU3qwNJNN1sJdfmJsbGIGirjaGl8bNerPKGcrR5&#10;HFmq5DhY5hwnMkaSV7WT3tTZjHUbKWQPBZtGlCaQvrNtx27DKHo6wgx8a2jsAh7ZFdylecx6XSkq&#10;JitWb4qLOTLajmOtHW00BmG7Ie5Ior+3mJACnIr0q2KS5p6T8Ey6rncMM1jdTyigimcRB0ymvUj5&#10;1rIERrFuz4pDut3lu0xQwzSMqQaegIJjssd8P4oVXa6PZuNi3A96T22vtb+sKMixsvShD/74lNhP&#10;fepTGNg/djn4AdBQ/jGA3Ve/9phpbLMLTJmpHlcImgmw0xST1rR+7fqnDzB8F3Ky2H7Q7xzjaGhO&#10;RhZjhgC1tl1Zv2EDj94/gNmfvOuaazXhSUnTszPtHZ0gI6TSoZyJLyEueEf05J4YmyAr1oquqDSy&#10;RzJ0L7YlWzkSa1gso0HsUuoGqISMSTRAERMqXNGkW6CA1d9NTOUBxJtCYvFJqG6n+VDuNFKpokHs&#10;DYbvedCMkkaSEkuGVbc3Gc2WbYP5eWvLpfeeP/tUbcNX120IIyEQ3YMizW7lSOhigGSfdZcAHvOu&#10;kpJbc/OfHRn6Tmc7h3lxVrZhxpA+EwiBkeLU4orrU0963Aqf8F2OnM7LpVzrmuazpxvqOSe03shg&#10;cgs+cEJUK1VxUBXDZMmq4Iq6VTDC4Y1447sQZwtu2BNeDCo1w0gxJNuTYn/q6cKkLT+FDbatmVUq&#10;rwn0F3Bv+cxaoisrI8tLLbPTtO6JbUMBGAchhLaw/q/v859PqK+7+JlPkxt75YuPTF68WPPwe7nW&#10;P79pbH9Cwg9Wl8+dO4c+loZVMrU6wrhNyhuPx8qvVi2TgFtnidKiLktzWCYCA8LXMQENpIjf8OJr&#10;fH+4vvrtMy7imw+LeVz+K98CnuY8yoOYn2MIFVIzs5UqzM48CtWf3vA5IuEJu3I2zJb1bETWgKK1&#10;BvWqWqrV6BXTJ0khIBXdUHsgKxRnkFh6AdXrEqg2x0SSUjo8OtJy+TLvH3zw4TvvvocY1MlT55a3&#10;bquuqsn9xtePxMW/1nEFmRQLT4KxQmQPKxPjkjonDQ1r1m/YuGbtuobGpuLiUkZuakqtSBm1m2/Z&#10;TxzsBz946vHvPwEWhHmRmpFFzzI2KilN2d9ycQF+TAckqZI9IyA97rkU6tLwp7/3SQ3a5OTL73lX&#10;z/e+W3jtHgfszvz+73V/59s3Pf6D9HIV8O5/7tmub3/rjlcO1n/ko8d+7VdL99+eVlqK23PmTLPE&#10;MJDKAHeTirZXtGEEHmlInHk7YOfbkPWH9F1EI2GzY7adfcS3bjzR3F1eRpV99wO9Q7p8cgWlLVfH&#10;9NaPYtjd0XrZWHUjpNX/3a49rfkFwcYTEi2Dy3mqrQA7ERJtTk26zKDkLZRcuYCUt8EutwriKmhA&#10;dYcQ0EAYgLCU90ooG9pdgmrf8AKq48P83Pw729oefPpJ6hcc2rHz2DW7VQ3Klq6eBN85TLVztRAo&#10;GetTwXtE2kXUfG/fX2VKO+YivoPl5Kj7koXKiQmOT06g/OsbGu650nHdiRN3vfpKWXfXy3kFF7Jz&#10;/nb7zt6Kyst5ebj0FGB0XcrLlZs7eGj7SO/5omClcDwazlccByPAxlkmcksxowyiMioNKVdBDfXg&#10;y6MdeUQnubHne+FO40SkUmbR0GTBeb20yopbvaelvaeifKow22bZynzGLEzMB8fluFlZRcQkrR2v&#10;qtGpgIhtVQrWmWETt9JVXXbv82/wIL11YHZ6KA9tQlRwrSF/xltPadsJWhlG2tqoBzpIZUpM1h55&#10;5Gvf+Mb33E3dsWPH7/zO71yhb8/S0t/8zd8w3RcvXnzf+973yCOPfPazn3300UdfeeUVxPqlkFXU&#10;t7bhHx64F7OP8ABQHVLBeUA8ty8u//arr1/bP9A0NjaRmQXcJkKZ6iFCA1HwgGGnICwBZxAHF32K&#10;tpiLaStB8r9yqr62nQzZ/oEbT12o7R86KW1pa8d2Kh7EopheBzUoGiSA2KlTMRiQr0AH7HjjmEsE&#10;2Pne58cEa9UXnr0iyYksMCHL5qnYzdgakqIPpsff+18dCsDAiD3J1cssyuaxlGoZEFbCQKbCImW1&#10;hHCLb2jzI1yFxauSVLYwZMsoCKFABUcS3o72C7/h6BIRYOHP6EqMc4ebi4RWOWQaExC3IHIjkr4J&#10;g0NssmpMF8Ua1n4JQwGWYdjxVycu2Yq7GvGO1ZxvQUg5c4iPXN28/D4DTWu5q7FPFDxmkmrT4PNY&#10;pqP8A6+dREDJOw6J4xO3gjrbtGnjzh07KA2Cvz47PYeXRrVeakwJOllapjimUQQ8GUJj6AaNSlaF&#10;esPv38eNVe9PHWmSSCRihSd673frQx2919OF4xP7JzPzJE7u8x8qKdlGY7bO7tO1tRiRDjpwDNQJ&#10;iCHZOVlAtZBTobYRMBsdG2dBkAzHY/H5xPgk5yLIQOhQDAFL6VNtYtGXJEru1ZjfofcqzqfGdsqd&#10;B/XAlUX1YEBi1rBfDw6P9g6P7Ni9p379Oio8r92wYcfOnRBmv/Gtbz73wvN19XVl5eW9fb0oZOr3&#10;RgwyXzbuI7mnGP0LUDZfdKGsQq9bv2YDepB/T+3cjpDv/C9/QVyEGyZK89oHf+qaT/1dWkkJv/79&#10;lz6Nb+yBJFv71GlTFERKwCN4hrbwT0hQWGnBATtfhih3KVPlrAU8fcOJhBR5/NW8OzHsMNdUYSbo&#10;A29BLYdQTCqDf6HPac9ivqrajAXlayKQWkvMDEUH0TQo7rpq+9A5q7sHxrIy2ku1iXtZAz8Jh607&#10;23Jk33aZjjYgmFITQGuTEyhwZbtRV8koMNoBbMPQMpTTpa4quCBAsLac9exE87G1YN+goqEYsBX1&#10;dPcANRQjVFlZNPSjknhGNm6Egq2ML/KBzTg2PjbQ39ff3ceVUQ4sciFtCBnLCIGhgnOoMWIV7Mzs&#10;JCLHcwCs5+TmkMJHfWl+xgGQWSEo/DLRa7kPNDbVEtOSbmm+VD889tPPHqzpH3x1x8ZXtq9/cdu6&#10;gRoaX2jY5IMlCTq0oVbtSv7DpDOR0P2IcFi/dHX/s/L5SnkPyqpZ7JyR8S0xQuuCdU19bislPNjX&#10;L0qMzfJdXZ11oyM/d+IIxDrq3n56994rBUVX8guEDpDRYfCixMnJQ6hP9c9NsEYB6sGlfNjQFcJR&#10;tPUWsDh84UnkRIoKNaujuu4GCSTSt+3UgahFAicc0P4QiA+p9GkpKENjYCSSwI6cYIxQcoabwWkv&#10;LS3jKuBNWZkwwlJhzZ9ov7K+sCjfQP9/6ovbo/uEazOXbd7cW1VxT+WPb1vxT73WP/74hnS4C3FX&#10;FmZQdqBvAMWsCeI3eTlZa9c2vfD8q+UVFeWVZdCBJqfHcXvBbpfjFnv7ulB4CMv07Nhq3HxnWW7h&#10;Y4+jThJ2N2lJUVPWLGd0AoNJ/2DL3s7YHZf2+uIkJVHVTTgNuisCSSQyAbIbgC/LJh/uqvns8LvX&#10;PPfKgbU1XlKZzZqv4yC2XWphmwdZyyAGaXFxEDFCxIONdTtOX6DhK1no03ErrVnpJGqg6xSTS0kh&#10;YINsso4Y9fTMDDB3avjQjwWJBQqXQEHjkINJPdlFIFpqMbs6ckRLdm+0CVl2BXdEYSKVJRofB1Hx&#10;xSLZ126qOBz7hluewnPQFGwfpuEkooa9STpNr6tYvaljBTXk4FijYCPJqtPurJXaEB4o/MZJPnqp&#10;8mAg47EGlxskEvh4uu4MjmVktRcXu6fwFqss2EBDQYndZKVFLVPN7W0OCa4pX9ieyLY/w3xCbayK&#10;1pZRJD3q+YxmZqrYrcg52i69OKkZ1fjKNgS+jUonBZfwJBf3/Q3ddqyAk8MRYAjwZaiBWFJWyq84&#10;HrNTk8jYT3/oZ36swAPA/d7bXp4SyxXe8pd/DFrHFx/75tf1UJCxLH5nIQ7VvjaSXXzi7n3XyE8z&#10;shjPvf3FV3nIloJ8pghpSwd7E4MUvvcUhTO6uns4rox6u+UVB197feuOHekZWbW1ddDyz50/z5MD&#10;2EH88CgFtXLGR8dg2MkvtRip+X3C7Cxj2wdNPzAUhSLjnapxgKUca33GL6IoPX3A4lOqt0jZiFRK&#10;krNosbnlZpCOjmY0uiRYqcA9JX6z8eubDk1ZmWTz+QM/QHVKJcb7L1/a39bydG3d03UNJo9KeMQC&#10;oyAlvzlJysM+PgFuXrhO9Pd3l5btLyh4aWri2x1XcKU42IIqYk7hMuXl5ShtjUWrgFgCn7DRgrOQ&#10;2gZogvrmzim9cPPZCwzGUD2dEH17MBDBfgbXclq+Be4QPa5CWSY6iKkfs8zWsBSKxXkcZNfdGpPI&#10;rRfX5v4IviRjfkoMHB3UqczvcksHM9v1mqgHFkdywI7hHF1aODIx1vTm1rG0gi1617te+9AHcjds&#10;yL3mGgzV1r//3C1PPr35d//P4//+16sffGhlbPyfD9i9sLx0+NxZETdWCbNMYRHgnkN+8P4gKqar&#10;LRwrTeaj/AYDuqSOPNAob16KhiH1UiP8abi+hide/8LBoboqOiK/ZaGa52/IghMQQmIUIJtnnLHI&#10;YZRpcGzKIEXz06PWPhe88WBOoBlDEfJ5IeCBnIgDaMQotKyMm6WlqQk6f4leRJEyi46wJJPZSOb1&#10;nmL6yzwcLkF/30BRccmDDz28b8/1R4+deOqpZ7Ffmtasm920Jen48cwLF1o3b1TlL7t/Fe1WxFu3&#10;t2Hjpi1bt1bX1CA445OTg0OjBGtB5Boa12zavLW4pPTY8ZNPPf00pfqKS0uhtI5YVh3CpML/lNUX&#10;siManUg6PKA3EXPpVXxApvAHHhK9bq6/P6OqCoCTdGkAu5murkMf+fDuv/0UqFxqkcpat/zdp7PX&#10;rSPjhuEYePFFEm3ytm47DS3QADvAapdhbT0RyhYCdjbChkdFfqkFBFzCTaJNoPWbrwf3OX2S9ZGV&#10;ZV3tKC1hDWxpaTvdRE+xIGtE5/EQvHnpvoIQMP+2R2P5HKjuF44dIgG2Lb/gT66/hQ6DfsP+UrOj&#10;gOt39aI2VpbjLOEMahTyZzmoCdh5qlVkBT2Vny9Df3klNU098jihk9G4SWSPV39fH3cIIJuXA+s+&#10;5a7WKzeebX55w6av3XFHd1mZMqoxZ7zhqNvNIDVvhsxcLXhQzmXSaQLBhhdDCuOL4oggB9ijicr3&#10;R7Af7B24t6391meeq+jqPllffyW/6O92X9uSn99XWUVej9MNVCXEANPYPd6Hw4Aq22YtI48ze5Yu&#10;TfT4EL0qFmqIbouFFycynZxJlXw2386sFOtCICOFyQI3wSIxX1HVpMVTFEFVpU4v5GRjYO1q77q4&#10;dR2PjXKTT2woFce7QRTZvj5QvvyFIij6Yknxlvbgu8B0UQ5v9r1+ivd9dRVyUq28KCtZIKw9lUHY&#10;pktJFTc1bfaEx058N1QuBs/+u7/zJ52dPRAV7777buoAUq6Oy3384x//wAc+cODAAcA7EDqKA9Jo&#10;gp6wbDS58fEvegw0Pv7ctdtfunkfC5ZEKtipChqlpXGqB3oGHjh6orO05NENGxtGRu5qb2/JLRhQ&#10;vVmy6XPJm9Jjmu0nO4gpoMPI3FyGWnpZSQoDsMwuWqGI4KmmSvKhavqH7nv9OILXWVZs2RdkAUnL&#10;eXkmY9kI7VXIgZkIOT6+o3GzvqtG76NB5kOHmVxU/OXvtWTCZeWS6YcZtHpVrvx4revwTXTRQMwM&#10;sIum2L/L/UBt9WdkgXgCrIh1LBYK+Qq5E71OFoYtfH/jrdZUVwnFin1DOVFC4iFVMHpAv67fkr+J&#10;HtCHyD9xDeZ0YDNAtU4dTeYwnsJXKBZJuMv7U1+1p/14udt6QO9Rq0SY8PzRiF61LiIM8eoxVuzJ&#10;Ry92IkIeXvSx3vAtdcwJHG83xKX0TL/JHFKYRVF0ciNSbrzx+luodUuT5YTkkYFB/C4WEvXlZZ6u&#10;KJXSxEzdRVQARCa29CEbTOwlI72KG+yD6QMbydib7i/ml2jY/Y1/kTcRYGc3H1h3/AkLDe3KMACY&#10;UOB1ODnlhvPn+XC0qbGYlLayMgq4UnY5Ny8XA9hSP9mTl0pKS/mkt68PGw13DqMKFj2+Iin5CKph&#10;L1lcVv27Beto9pyrY4KubQZWJEeqWpFKgJFjSLJ/Gtx4WMhUNuJffdPazdjeWTl5RSXX7N0LRPPk&#10;k09eaW+HzgQ9hJEDrZPOlCIUpMwlrJiKvDhpHMt3iUzZyCZx4XCLt/lC84PvfMgHDzIdDcSyGhtz&#10;1q/n17bP//3C8Mi6X/s/eH/+0tnHn/putJT8tER4TG/EG23PvUYNq4iEpgc0yGaP+fGi2DvGbpaD&#10;PBSL5ZB14zfjhhOGUMiwC1aQ77+SgVA/SBLsnjWz4UwSO7AkIplXVhBFXapcO5l3GBoEdjeCNc2O&#10;zpmYrukbOtlYxfnN4eNDpWiN52Rce+g0vw41VfFVZpaahnjy6gupqC3nl2KQ7ZGkYDAXds/LH04K&#10;Vil5NBJVOxbxBXH7cwDsstznQm8Ta6HoMKqbvY+/wtZkOLgQRtoEHgQ+xOgw1E0aqFlhH+3qRmsw&#10;khd4XIoq/Xl5B9ceFvddSUhJANKgIWZ2bk5mNqKbxshbPCroruizw8+bT1+gdsQHn3oZMnVXRUln&#10;ecnX77+tq7J0PCuD2+aplFGr/jZK0NMMCuzSjHEnyC37Ivspq8HgBQ2K5kWQqMh67MTMhMKnZMHb&#10;ywXPhU1rkoQZ5fkkYo8isne3d/7SmdMNY2OtefmXc/P+evv2lgIKjATsdY2scXA1x6oZqPwhifHq&#10;EqaCeiGq1qTiH07CljH/NsDOlIDsCD2+3YvXsAt/GnHPbtAlza1cWlo5O1b9d9R0UkEG/dRYSNj4&#10;aYpcQs7vdCal0BnPpxJeiwqc4252dnb1dXbQ6/Takp8EYlubm8NtXyIr36G66opfXd9ES4oYtfcv&#10;9vbMwhT5yOQxLC3OsyyyM/FByLqbSk7LrKiqSM9MozQntS+nF6YGRwda2i6fOP1GehZMquVzF0/O&#10;L01X15ayXug12VeaTm3t6cnJebhqKhWyQlARIJuBH8tI2ZOYCVTXOge5Vcn1KEmJWVKSA3aQEooK&#10;C13ARptqap94XjHrHVv4FTfNvb/xwSF+ZaVmZmdqURiRFs4p4kNQpbKrlxEsHh57qqJI0TspNyFx&#10;ZJxb31LW2kpOXi6S1tvTx9+hXCBpCsKZ36fRX6HCXQEeHsrMNQ8btICCcA8y80q2H4AdLzLzeG84&#10;iKBo66imSkQAV7LYSEO0jkxC1Z1UrEZl8nTk9jpQohIMtokaviUsxMTS4KrVhWlLoLSm2ObtB4gd&#10;joerU/cT3K7wnTx65c/ONQwPnqitQ9jchPM1G+0mtlJUxzbQrNZHxrAIa4ihxEnpdAfuuWFMGaXK&#10;GtHS6Za8F0RIRT2mU4Uu9VMBc6lt0+nOP3CT0lasvzf88KoZEN2VqtKEe33sYmDUZU2ZAQZ0m5uT&#10;ixdPEg992DjdT3/4Iz/ZynHADrTuJ/v61771DSsjo5wDD6BRi80KknG+xMRtu7eze4iMtrraXyfY&#10;go9biwoQOCKi7JGoFRCJiSmKDuUw1iDARBRr6+va2iFIllZVVxXkF9GnsrOrS1uiCq3SelV2G14Q&#10;eU3Yu75ha0BB2cKM6jB6qn2QxSwgWq3lzEhTSoBuQy4mG79RYywApjcK4JApAGpkm6Fs2RXOwJWp&#10;fZ/JF1X6yMlyptLV2G5VNSnktWsIDDBcXd1/6eL+1ktC6xA+k1juXoX8VWkuAOx8n/PJdoXopom/&#10;B627vbDwxYnxp6k0ScRkZsblRpwpg3h4ELZKzC7EkAgc5AW8IGqaIFd0Z8eVZXG2zc/xIDc3n+PI&#10;jtLCKNzE47szL1gZUiGbElsQtTepkqPuAJxs2g0et0LC8dTycxhCCzj0AXzDcCjdlmIIZvqzmWXv&#10;GLyDdb4w8BeEWlqamIYyNI+8CBMHgdnx3yaFDoJX1u7dr3/4g9v/9M9JjcusrbvwX/68/K67sxoa&#10;iQkOvvxy/S/8wj8zK/a7C/OH2tuHhgYNgVItcFQ0HazUrFpaKWgYZ5aBZEoQp5XeFOFWIT4BMSAE&#10;sgqs1LrDWLycW7fzO0+ev2WfWw/RT3/jn0Qf2lxrMDkV2ADkFFOykhDmwwE45s41C4rWC7p73mvk&#10;kepg5B6MGCPGCE1mGLqPvyQ7QJMiU4wjgaqFMCanjM5NM1P0uYCehyNQV19/+/79NG04euzkF7/0&#10;le6uns2btxYVlZxpPvt0SsY7jx5Cqml3AAhCsJGJtQop2N7rKXxLhh2C33K5rbn5bEdHJ8NWV1dP&#10;x0nu6vnnX3ruuQOZGTllpeXjY1PDwyNjExPcIAoB4xI/YGp6Ev6tAWKsRzF0WPLaA0zy+ITl+d53&#10;Pci4UcoiZ9363ieecMCu7ZHP9z7xg7ETJ1o/+5mRo0er3/PglS99MbuxoXDPXg7u+f7j1KelxDXv&#10;n33uOY2JxNs3hmAeIiNPo2VCbvo7JPKIphvEAxwpc2srBPRi0Wr37b1oXRzQw72vHmHXaC8u1BYq&#10;e17OOX/UqjA7nrPFAnZ3tFwCqiPqC6uuraBoVy85I3EO2PnBWkfSIZ6oFVzaP1f4OUB1g0w02wJX&#10;We8AcoQd1dBJGXAK2vNrWjrbPyzuJGoC8MjE+oaHh5gFipIXF5c01NffcaHlIy+9Ujc89OL6DS+u&#10;Wyeyg9eMUINXa2+pnVxMOq7uohvtxvyKEPqHDmS7wHMA2jxisCLqwGlWwTDuzkstTSOjHznwYmV3&#10;z+CNN7SXFH/6hr3NWRlHF+lBTAK3CIAq0UiKAb225LdcxVB8BGQ2WE0uf8+NOefUr8sHfMuDH75k&#10;/CbVo9OQiMDfMpWlWKHbOE6NMSVn/LBVOAksLnGfRVmVnUJ05N7XDvP0vbUVHO97Nid3QMQNA0eW&#10;Yv6JiaP1aMaDOZSG2rFsk8mHJc8ifs+rJwbqq6YLctXVUqXNdFrz4gX3KHfS3E+XYwcBffx9HHCs&#10;fue3/4QBaGpq+su//Ms9e/bcf//9nP8v/uIveM+p/uAP/gDGHANCZ1haeVBpnu++bFYhi+3Fu246&#10;uqZWDuToBMPO8cwjgd97OrqvP9V8eNeO527dD3v0aEUFkv2+c83rJieOV9cIFFbNiiDY6pidOC1S&#10;qZITN2pd9bk2Y3mNpKceq61kXdzSfLG2f5AA1FRuDuJsycXqve4hXBSCUuONYRftEdHz+k7q06pd&#10;KCQIvAXwclHxPTc6OPqurzNBHbbiLWgieYj9JwDVDWU7Biacn9DP6Q+l5zI70EJU3qJWv+tBiByG&#10;JQ78ZvzlT2Tq7mrriWhBRcvf79l/+pPG/mpLPhoBjYYGzjRGxLzTnhXyyHTDV0E6P1Wgl7i0l3M2&#10;YNlLJip8HRnc0SzEPkJ0V9FcBNrS/xC+7HHeZPhGf+KSbHkIB7A3t2Kl2jQ6wOo+Rk67pvjP+vXr&#10;6mvr8rKzpicmuzt7JkbH2J4Np7NunCIcCW0UyK6WqcEqpJKWX8uH1CeOF0UbtAotGuczFR0TK2xv&#10;eR+dKvrc4ZTYmfXJFYNvNZ4FJbCJ3WFpcXLNmlteehmuxFBtDeuCbQ1Oh7IIza7AgCQBFkQ/JzcP&#10;vJc6FWqZm5iUmZLCNg3WgjULD519XD240Q+2d0oGbRFE/3AZVR5GSemy/pTrD7UAdzQ1jc5QdQ2N&#10;GzZvw6Esrqisb1ozs7jQ3d5+6PAb8PfYNbp7evgJKth65QqB50izxa4XDaSFMjzhQLrU3njGoteL&#10;+U+/9n/SAdaHiJTYpMyMtv/x93XWOO+Nj35k43/87ey1a3n/+a98hr6oblr7P4O8DaaPqSTgV8eU&#10;d2nXAjcZcR1o7Z9dF8hjMw/Sy7VQFNiDZTLtKAPNxogTwai4uWvomgA/dzt9mQf/9Ecn9uG/yoZ3&#10;UZG6jhijVqnH5j4I+gTQojjbiTDsNl248sqO9VpEdnYHvhmc6p6Bqbyc4aYadIQqhI6No+b4Lt47&#10;d+hWqKEGcOJEI+AZlPbhkBW+9xxJQXPW5j4Z5I6/EGwrKCjALSMc29XZSWt1ZY4vL1PsQoVuUpPh&#10;3FGSiHS8kbFxPA2GBds2Ky1ThpYUFD3kiamzCQgfhWjBjalUhUx7bVEKMaWm5hRn0wEW8JfgP5sl&#10;6h0EZG5xnu2UXYpzMnj7jp7+4JMvoNK50TPr6h+775bOypKOiuJwiDS6yfSytPi4gldKZ3OqPCMk&#10;JWCUQspozrOf2cRoigyeU5ooTBbkU766xMB5Q4H286Wtw1KF1t144mx1b/+/PXG6aXz86Zraz++6&#10;5nJuDlFAgyi0ahQl8py4BEwIBeXdntL4K74pRMwSnmSEcxHlKZnxEwF2vhE7Kmc7vbv/uqkIsLPf&#10;LKXa1kL0k4+V/B++opuXXlqk36lVyKEQ/IK+C15TUVFJmUKzZwB2xQf3WAM+YPvlS5NqW5/clJ37&#10;P1FcP+pPa3Oyn+gl7yjh3qryeyp+EtTvJ7joj/1KQTI5eQvnx0YokMM84eNnZcI8S1Fhwezs8xfO&#10;ff+J733z21975sDTly9fmluYwc0htgvjDfOhp7d9fgFFurj82vHcR57EuhmuyZ9bnDVlkMB2owgI&#10;ZbsIxBpGcU1C+hvLlCESAsayYpuCjspqGRkeLoRDmpfnLjnZ33Rx3nrw6OCD97JoSJhVLJmeY2lW&#10;GZOe78DZmfR1TrEEbMh+q61FubvOXMK9IVVyJjmppzAX6wAmuNXjgl6XyzpC2xG/4ZO2tit8DcAO&#10;DahItpFFVNY5KQUBYGkC9rmrzg4ve9gkXyaHxQatoLkaUQJGksfk8Uzu21axYt6pSrMW0GFAnsjT&#10;HGI6z3YRtyetMgFAii8ls+8DVrUypu2Ki7MWIDfalCnewAqNADuH0IMtkSG1bdz3x/rh4e0d7S9u&#10;3MQnZqXoT67eI6NIG8jb4mcye2z1uGvmB7u5ZbVilWgpoXKChT1FMmid5cBZYqGbAwYDqeeBQE4z&#10;8Z0hrV3H7CKjpHjPadVI08nommHftZ0uxqD3tBq+hUbiH7PgBUOhwXPCD3/wZ36skP/QA/6ZgN1X&#10;vvaoqq+QpSsile54OcgkkI5R0wkcAHVusOxXDK+bnniGh27OTGf8vBAp2pO/ektT9wSAk9GGI6Nj&#10;uPe8s+pCw2AUhBFtam1j46I48NYmAl0oo9O0mvA7TYfTzPVObXzUKIJ1YqW8zfaWksUSMtaYBcuk&#10;RIVcIL3pacyO9qCUVGFzXMLmloIMXF3Is2toK+UmosWSEkjNFlTLmrqB/odPH9/d0/XprTveKFXx&#10;e5FHFRMJADuo4IhUrI3u21GklHlzV0npncXFz4+NvQxyBoRmBdd9/vguC5Whoy0fg4awMXqqM0Wi&#10;8bLId4CCFGW/4fRZFn/n8jJgCo9y4+nm5zc0eUzMbR1P2ORUWGKMnuoBTgiAp8YQVdJY/M6Cce9a&#10;izO0ZRm8aAX5qo6gvwjy8AN8pRmZ3e0lX+Byd6WwlNQo3MIWtjBe37eIhhu/Vle8RNmO1Tg65Pqz&#10;F9x558iRw6NHjxZdd/3o0SOX/+7T5e+4J2fdutzNm1Py89hLp06c+MmWAd86urL83bNnETY0r1WC&#10;UyE27GlDaIOOELp/e17xQ42z5mmqyJDa2LvHpuSdoDEWx0eGPvS6jS+9zt95E02lv4n8AVc0gR1M&#10;02WrlM/AANgxy+gX1ZrJzOLq7uh6iJj3Oszqm3jUxT83qUvOys3znUPghdGBHbctLSmgchIzzupk&#10;6WHDcZgqwaeoJiPPRdAe3+DdD7yb+jWPP/79r3/t21h+t+7fn5me2dffT4CaW+0rr77huaeZ17FG&#10;EceQB/oZNTU1NjQ0wM5HwLq7ey6cvzg0NIzNQ2fYrVu2cZJnn33uwIEDbBxcl/UxPU02Is7CLMyv&#10;/IIC9BsrnViv1+wHT8I+g8XNEuCKahJnxCXE93TzmVtuuMnHMALser73Pe7njtffaPjZjx37d79S&#10;dsedo0eOkrJbfIPS8zse/Sq95/K2bKVRLLfBJ/h0gQ9pbYMCmypU+tEnotXaX80Y0itUzgpA2Z+C&#10;WTUpdidNn3hKoLn67D1JN5w8w5u2osKw2ZFtXYYJ+Us15uLi7rh8qXFk+I7WS0B1n7YE2CuFasV1&#10;hzpNN9nJg5dAt+Blrnt4ImBaZ7EJIVEoXIEvQXIiMCrHRQoLIUmGm4ijl+HNnB1oZuRJeGSD4c26&#10;tetKikvoCbD70OFn1jR94brrh2prFWi2JCPpdpXb4DzecjFAMyN/28XbTWerb7jqoutF7pBDlakz&#10;jg8vLndr8/nG4ZFPvHGkfnBocsP62S2bX/r4Rw8uLby+usza5Cv5WXm8oQMaq4OwBE+GGjSG6Zug&#10;GV8F/BU/R7cakoncDrA1u+JEQv5kFpKiYdwYCFmwJBWY0Th7W2AcHnPXFFfETTGKD3yxRWpUQDlR&#10;SlEygJ3KZ6CBiT/tOngEtTdQVyVpQIGQCe7KwibLFX6kBzh/MI+uNM3/cydw2a7fXV3GmN/y+Iun&#10;br5W94yqJ6tXWy/bj1lfVmZUT2omjutk11ccPzIy+vefe3R4eIxP/tt/+28Urfv1X//1b3/7288/&#10;/zyDz68/9VM/tW3bNqg0HEwxO/rtYJu/ZNy62azMbzx875UstehlggDsOLMYl3l5t19q23fy9Bs7&#10;tx/evZ2V5IEBOIYXs7Ibx0Yfaj5zLj2DOtgGrzkHU0OhQUxIAAv2VH3ExqXFZUD5vfLKV+jHB0pL&#10;JfLrTzbX9A1M5WTPFJB+okIKYknOy6KwzKCroQ5bhmYuhk2cwqUaAHauJH3kfdH4IPMzVmJ9Evww&#10;VwguJy7G/jN2DbqA+WEgcz6BfobgQ31szq9Bda6fg7PR6dQMQt8W3XLkwk4D8X92an2C9gOgjdZ+&#10;rPxwSHjDZt6EQ+FLkp/qNyfCqRYd15BIh7UUo2fRLbk2ugrVBePAE/mCNRoROs0WhWRMI+l3Eg2L&#10;C150e5HA68beNp5+WGzTiauDSc3WpUUrHkQqp0olWlNO3RKGiT8X7gNtEzo6OooKCjgS0IDK+l0d&#10;nWxt5MYSsFJrAvNMzLMScqeiNabBeD9p/RajOY2mHrveO4eKsGMvFxUf27e/IvGIlRC9D2sURLPm&#10;b8jeAEYhPDo3O0fwD07HSGpKUWHRpoMHoTmdSmHLwgrONl9LxUlg26Fmh4aHeJDKqkoYdh2dHcRa&#10;qGbHKmBt2qMZ8zERHDwVh9AGKsQNQsyOfp9+h0p7MgtM5IvpKfrRbty8uaq6ZnZhMbegcNPW7VDq&#10;ms+eP3PyOE/d09d76fIlnr9vcKClpWXDxo0TU2PmkshZ9Sfy0zrbO3YFRQvNB23Dmg0P3fswbzq/&#10;/jVycVPy8rq+9a2lqcma975v4MUXOh57dNdf/bWcn7i4Rx79nBR1aCDZNqrgru8XJgxhp8K3Mez8&#10;DiSohtAJ5hXXwmEtcwzCGnYuRVhQLma0Sgx0sPua4U9uQ8/oT+rr0xd4XJCB5UuewwI9Zlw6NIUW&#10;tnAfwwC1mN3Pi99wrrWzvHgsK90c3yAQzsE5k7O0nmjbuZGNUfmwE5OcE1XJHUaiqLtKTle6aNRq&#10;xonbNI6YhkSzaLZfqiqGLy0jZsXFxWwT7JL0B2ttbeUNBj9RGW51dGIc3geBL9duQGXsbiCDc9PU&#10;WlrGqJaSUCYv7G35/NjtOCSIImYDZE9gBX7m5efRrEy9U80nYnq8nJHKEMWv7jty+vqjZ+56/rXq&#10;3oFXdmz6yj23nF3f1FlRFMmMLf9AZ6rxp2WqWBaLEEkJtUYI5t1yANjNzRF889p2XNGmI4HAtBXL&#10;S+NrbDY41NEidYFkTBpI9+7o/NCTL1T19LUU5LUVFHxq67aWnBxV1rdEY3SoMFgB+kZ6152JsCNk&#10;0qxrMcKlrQFolOHEnblZ9XbA7s00OjFApcVtlKM/2Qj8EMCOywIDhDi145nm20KhSCGHkq6D87Jt&#10;0pUsWVhYhKKw1ad4eUa6iq6MWyIO5790thkl1jE/d2d54Hf8UPX1P/kQzO7D9TX/HyHWRffZlJF1&#10;YGKQ0i2UrpubnaI1ClQ74am0c01c3bhxw1333H3jTdfX1lfn5+dQGiG/IKP1ymUStxOSVugoNjTS&#10;P7auBMdqZX6xpzwTj8MizDS9hBwAOkNaqH4fSo6/LoW81MS2eRA9SRG7HyAd8Wyy2QrA63JB2UwH&#10;JsQN1lY2PPUi34KfQR67B3FLC4sUUIH6h9tOxUOqUmKyUpQZY4pmSkvLtYOjPFTV1Mzr6+rR4xTL&#10;s3qaKdiQyh9fXiqvrOCTixcuKXVJ3Z9FIwOaZhWrEGpKOimxXBTLIgLspPdspGT4W1lJs5qUuTIz&#10;xY4374AZz4lKp4adMZUoyC7UQ0mhqi2vlFgDrG3tWFtKqamAU6QFKe2nWjuy6ARCuqKeM0fJFqXL&#10;rd5wf0ZAcRvKbBVDPPQz9Hzi49upAKYydvEdJSWxm3JkP2gvCDMqoi3bRQKX2wIkxqLWtruK/sRO&#10;JI9Tq8wQP+lhx4eMvauXmv1oxzRcSeoaaMmXqJa+kwbt5f6F70Gur4I9Lsnav73txY0w5swR6hdF&#10;Qb0d1Czjn5WWivr44AcUnfoJXv9MwO7Lj32FQeHOVNxNbO14YkG2T2muEnfu2A0CwFSliLicPJyc&#10;ygjedLr50O5rob1BaMvIyqbALigZoyHPDethaZ5xqqiunF2YP3fx/NkL5y62XB4YGgL5hrg/o6LL&#10;kjEQJWKqXBugmWmCxKoN2YjHqE6uvoKehS0HkS8rlQQAih/wK8NsNTw1ISrnb6aczBzCI0Ri6Ue2&#10;upRGCvrqCpZebl4eA01ixcy0yhtnZMJpVH4T3xdaQXHKBaK+i3oM3ABqbset3H753PuaT9Ji4g/3&#10;7O3XBgYcAMEPNFcAD+uBcBMRJKv+CDEE2oVBf0GXQKQBW3z1vqqq2wuLvzDQe2ScIuiQ5mjzrDqF&#10;3CYOEXEExllmFrsmITh47BTaoyUhaawclhh/w7W3rhuf3PfEE1tar8ALPJee3pyWtnZ8fEtrx/Ga&#10;Gm17Qsp05fn5RR5tZo5GYeOQ4al2CV3W6jfrz9QYQikQtbBKowAlCvlgPQIbyXaxVrBeTdjl2C1g&#10;9zRtMQcBz9QkSCsK3FudP/1zOwYPxcFPbe34S0lQz5WlLEKBMr10k2y7LTPUEExsysxw4a75yEcv&#10;/P/+DCCm/atfqfvAh9b96r/rf+QRanLm7dgJWvcTp8QeXp7/TkeL8T/g+OAYqNWBooIwzOPY/lF/&#10;SnkHc8UoIBSBTlqhRUMSaoLQm8GNdN1cJiyzsLoYpKA6diZV4kXZzKGimB0/LUlWLz6EKIngsnT0&#10;z97gkqQmJ5Ishapj2MlZxb0A0mYnwTrAUXavj3M6iY8TMowOtfDG/+STIo2UAfIMGEORBTipk8gS&#10;v2qTm5nkE8STXQffQMVvtYwTyb/NprvL9PyWzVs//rO/wMR+5jP/48WXXr1u3w1YBkVFxbl5IH0w&#10;qlZJfxhIxXqY2X3kOJPZX1sJ3Fbf2NTQsLa4pDw7p+hM8wV4eYNDIyzzdRs2rFm3Fi35ub//4omT&#10;Z+bml8rKK4HCOzq7iO4Sgqipr8nKyJidmx6gWMPkhHXFTmZQSTmmpBkIBfY0Npmey/t+JqWALHDP&#10;m6yvUATYTVw4R4yM5iSJaWntX/4ynLsl6jq2tFY+8ACHnfvPf0Ilu/SKimeff/4MewOiyiR70gcT&#10;JN0g6rTDK5b8gCCSrWZrxjHmAHozqztU5tLgzhAJHNVAyZtfJE3vfniXEPx40PNXt25OWKRAmoil&#10;KntsYQM/Zv+l801AdS0XW/ILn65rfKO8IiACLK9czs2/60oLyovcDas1JTCZ3cYtU1UCQ+vibshL&#10;laiy30ODx+Ej4KC6AYscnDw+jYqWCvXYGn6g1UZFVOB05JUUF7F0e7s7+zq7MtNS1jTUv7Ot64Fv&#10;fq+8s/vonl3Hr90lfG5+FoGnesgCNsDiHGVzluJUJ2CFhjfxK3gLvLgfsTvDlqwMGzsWmTiIKH4C&#10;WTnY+UwouNv45BTm5u3nLzUMDX/s5YNNo6PnsrM6y8sOfuxneysrTiYnn2s+O9DXj3xCCWFeuCIa&#10;lZqHPBDvWT/kBtnMiQWnPlzeB5H3EE1ofxzHilB9YpkcnEDIGGqGFYyigy4k5gdACp/wni1+NS7V&#10;4zGy3G1mnGQhY0UMCHXttIVp3a3QUeSf4D2aHcNMg9axmtR0InH1mteOv3bNFndoHUGT/6lUZQX1&#10;wt06cHQt0m42jtwP6R+jLwR+AjfQW1Ne1dm35uSFU03VlB8ao6fq6DjRHOZLjgRTSJFgq61uboAJ&#10;kzmQTzzx/Oc++1UKnPIe8vVv/uZv/umf/imzAKLBvT344IM33HDDpz/96V/91V9lNk6ePMmX/zgx&#10;8Q8t+aq/uOAbP3X/pGJCQ329/aODI/GpmcVq9Fzx3qee3Xip5fXt2w/v2IGHFS/ur/wr9XlPSDxY&#10;Urp2fOyOtta5+cUWpeoQtlXpA7lBsrpQevFq9CRXWfuMZgUeomg4XsxerKKR9PTTTXX91dW1A4N7&#10;jpxAo7UXF2nzxNqdVVNaFqnKktnLTSa3I20EAqTYXTXNlb2ig/k8tCD1XzfjePFeZq6BAqZCQXLV&#10;T4XPjAUjtc2/MAXEM06QARGs5YirKDVhVP0j9YJvYPpi/a9yv9rwlaqGwaE4lgYjOS0xzbAE+fey&#10;Xe2flSGjsxbCm4CoWkqKNiWVYAvwBM2sP2ZkK/pe4BtN9F4uhtHksTNtS1UWmXXKspQXS2dRDT57&#10;byrQMyICwzqkfQS9YmzT0sm9hh1HsmQi/DEazwBbsZsRCBuTqOu96vjQb9XtcgQ4NgX1Tdav2RLa&#10;3VBTsitX2QaIMGRnpktFr6x6k0lKJHZ1dMB66GzpON98YXRkDFuJ2JKWgNyI5ZTUTNkVluhjprZ4&#10;eaJtL6odnv/z23W+6uL8En1DqyoqwAHFIp6ZBRyCr2eM5qtiFjsFkREfyZJmwdrpGX/Qr+CETSkQ&#10;jECxGpKTIAojPMSkByqr6NB5zfHj5JpcyssBgIBU6oM5PYFvBskqg92MJdBQX5efl3/p4sWspLji&#10;gjwmWLE38R+l1fH64pLiZmemZWRRRGV+Vjz7zMzp2XksVx5BRGasL8RHyBU9sNOy8kqSM7MKSstL&#10;K6oa1q2bmJ156ZVXGIb2jotdvZ3dvZ1kwqg/FRklifGDvd0YxpzbarLAWVLJJHUKVG/RFBNanhbf&#10;lq0oDSFHktX4TQX/U4oLSm7Yc73kNinxhTv2X/niFwdffZkSFunl5Wf+8PcLr9lTdudd/PVyy4VD&#10;hw8SqSN+nJmSVpCTh0E2PjxKiAJUJt/qsnH7Ri4TDgefS7uaRYOEfaNmNfSqbkB1N/YobVNYM4KV&#10;JFL099bsWL1I9kf4dSqDR63D1EyxqTDygO6obyRsV6ehqqkSqAje86GKv2IesIQTcHbzs/OZFxVJ&#10;WIUHR+EqhJnWTCksWM+jMvTdExrjwJNQKTP52btePTmdn91bXYy9p9rnRtdjL64fHFtz+tKFu66b&#10;mlFNK2SWXl4k07lLhSMBe0BGSFIa+xxROLVRgSUBc0zZnqkrUzPGDkngHmBoGjV1vqa6Bp+bjGaU&#10;Wv/gAEmv2TnZGVncewL4Hg/HkRaEIrDEU+AALaZn0I91BloC2wDulWqFC1NPTMxMg0mXX1RQUl5a&#10;XFaSlZuNwTSNbTk7LVqn/C/1+eBZrjt+urKn9/2PHwCnO7u+sbOi5LH7bu2soECVDCfTyR75MDaO&#10;pFL/FC42cjuukkxcCCwKDaIuBJahsrlLFr7UufKfCCAoMYrq46mZ4POMg2kozkxTIzOtGHNGmDSj&#10;W86e42dt3+CrO7d99e79l3NyLhCn1O4JK47ye0YuVptLy8VChNFtKwsIkRJavAGI4Ei1yWJyswsy&#10;zYCLS8CSos61KucsMFkODVsdIJ3FLUL+g/o3y9G2Kte2WCh4mqjTwA50LRTEBeMYfKyXBMpTkv6C&#10;9lM1DUgmE/NYXMukyZeWV1AYizeq+qRBxM0UM4UaQ+CVtAXhX2FJ0fjQ0Lnz50iYRe02ohb+6a9C&#10;S/v9/+CLMWydHltanMUJy4Z+KjdnZUJ8utWp6dGOjktjY/1MGmWB5mZG5+dGVTclbj5+dW5lcTp+&#10;ZXZpdiL91JWqx0/iCrXkJqSlUBYgc2qKliYUS4lfYGlnQnBGhaXuTco8bD388J4oVgDPSM1VFkky&#10;SIU0x7pA8dJ80MW5+vvPdN93B7VeycnF4yorLUQqunq70BaoZdgJmAFz0wuQlzHD28tL9p5vJQpE&#10;k6DZzPSRskLwVnrCgAQCUCgBPiG+pkr2XvuV9gJsZpQt1evAwVkq4lpCrytU1SDmPiMdOANmh68Q&#10;xABIBomh8O0suyN2Ozl09LgiA4CKQxIPtJhqn6anZGRCp02DcYw6xUbxjJ8VNCeKcVFr0ewEB+Dd&#10;4zUYQVC2zD5ryBYegywaPUvpUBbX164os0qr1+uzWFEjK/Rh0J2TGwJInTJ2NMlsLw7415El4KaC&#10;GXBWhlZ0P8tGkfYEbVfAw4GL8EAZW8qTS07EymQz4N8q4ZtEuAVojPjENEp4a2WKj64vikTM/S0L&#10;bBFeaSw7NbrGdvNiJSq6Y2Z5EOOltjWMZsiezoIy+15wnspuyCiBuYx4FOUXjAwNs4Wi49nF4MHQ&#10;I+Rhq+b0E7z+mYDd33/+f7juNaVqffGgSltajnKdt27fzlhIgzJ4lrBzpaT4+pOn2OOxws05EU2D&#10;MJKkU9EydRZngvHrAL8xp7CFbWokuA5vIWmafqMYsBUZr025TgFwa2BwFNFSBNgpDe7USkzcKTJi&#10;fBDVkcVi6VzulcXlZNFyi7rF7HzLudk4llYDkio0VGtSGRRFw037iqBnF9Cj7b/UfGfrpSdq6r7Y&#10;1GQAlqhY1uwJ6ItdjrUGoRVr5k2ZWZFE+u71K2s27MrJ++Jwf9vcjOMyWHWq5IUDLDac8jCFZLNP&#10;JSYTicXU40Ewv4jFUeNv585duxdWb/zi549ds+eljRvuO3yYJ7qYkz2UkvyO9k7O1lZU4PYfku/l&#10;oqZmYNWpu6iQV6tf4wCTYxEOAPly0tZq0Uib0DfRkYLBdQDOwkgGRJo7EXbV1HIN1qXZy+xydoRm&#10;wUxdv6Id5EuY5SMb9/L0bFNmZkFKMngcpuimP/pk08/9/Jb/6/er3vXu8ZdeorYdXXJnOjoKbriB&#10;r/0EmN3B2akn++W+upOm/TX08XhP/NTnKEwxtMx9017uGkr9yAGx3DQitEQqnGob5tkF8g91Rdw6&#10;YXZezM5GiTG14tAxL1/GMjhtIJyXwUuF21VEJjmiafhK4atwMKOSee6XsqAEwPFiy6Lj+8ws+W6k&#10;Tqv8h3mfJD/zFbASY9dLe3Ja1hQVufjuNddce9ttt7W1XvnmN78FvLJly5bh/iF2Dko24J1qJuNU&#10;MIJdYKypmvne8frRhS2bKq+5trGxkYaw3Or58xe7urr4LlehUSxnAF+j6eTFCxdxUdiRGMbBwQFM&#10;UiouVlZW5ObnTdLBaGyMAbVyrcIcGRfjF8gup/QVM6Gkciv0yz7EjrV+7bpNxqCOADsaTZz6rd/A&#10;+h94/kDvk09s++QfpxYVnfrd3y645tr+Z54afuONLb//hxz/lcceo+8Eb9hvQvH2UE8w3YHPGoq6&#10;TYWBKZaA71PkX/Q/eW0aXxc+n6E96n/2cyd0lpXecKqZ2aWqsU906BLH33rxfN3IEIAdHcoopPJs&#10;4xr6Soff9GCUDNG72lu4LPXs/GadQeEuvzGzEkBFtXcoVyK/pLgY53Owf4CxYncBkWHLQpJBSDFw&#10;xCJOT6UydHFJsZRURgaiodqgExNEZSvLy+9u6dr26uHj113z1Pve3VtVjhRBDHFEmJ9+98g9HWRt&#10;x7LKrQJuAnqXKxlXGiB0CABRJqwReplxBCS+a4+e2Law9NPPPV/bP8DW0F9b84P3PTS+bs1IY8PE&#10;2DhMGb7CdyFzsaaU8m8ttHxdRBMUqtA31bCLDhA8FKVKhZpFWIN1Z/Op5BJOD7Spk3ka+d68d4Vp&#10;eQzyNDAwDMAL7gB1LgACR8ICoAB2DCx6sLehHMCOr3eUF/N1FxVeoqMH7AxhtMZR0omRZl08kIjA&#10;fNHx3gaV0V5Znc3P3fHyUQT/TGYKIVo0Aodrsk1dCzeB3qv1iyWnRCXO+5u/8clz5y7xhl994T/w&#10;wANMyuuvv+6Xeuc73/mOd7zjz/7sz8iEhWHHgBxOStpgA9W6pu7J+/azs3SRCd/dyyhmk6dXVLxp&#10;euanv/TVyeysH1y371xTI4JpaWVB8qAT37jWobJyoLoPnD8L2240LX3Y7H6XVjFVTT26XlWAwRQd&#10;Cx62fbQonBwzlZt7bt2avqry/c+/AmzHJtNakC9H1SRApZZC6CqaNVuVvu6u4lnRr/4m0rjR1yN5&#10;8E/8bGbY6KW9KZQf3usPb375OS2NJHjF/l017EJhc0mzTUSBCdFwwl1TA2T/MMKj96HNLB3jBlXs&#10;c/nF+MTtsOjmw8cJHiT2ee2Yq0nr0Rn0CNZg04fWbjhYaz4C9uDaVdgh7Xk1ldFQx96YHRPMAgf4&#10;rxxg6KdnKQSz4EMRlu68uq79gGDpyR4XSZPxsjAiBTfxZi0xh/650AaNRYysTpLWR28TKBOyDwXK&#10;8KgYUnR3cLPHF6PPL3+dt2LSkTxEA+usXw5GmFGbRmFzTDmQq0hsYufCT/WmV8zxsZ8LLnNc1Z6Y&#10;n1IF8fEDtZWk6d926TJX7CwuNj2tog0KRKioPwwSJVUQ02IV00qqq/VSWVk5dSTInQTmY5aUpUhI&#10;2+vJStcYC8LrzcXFZaekWS1O876s+bVlOiaVV1bh++3dt2/T5i2j4+M0kqaBGaXr2tsuEWvxFc0I&#10;uNHIy+gRBoXLcHbTTltUkiGobvz4gEdD7QtqYGjwgbvv46/sy3Uf/HDJzTezI2dUK4SZUVFRcc+9&#10;9Dzi/Ve+/oXBoQHM3dxsFfEkMs3ZYBNRxY/7lq1iaQdecFE+IEhTyOt0QfVZdkQvmnG/K17JNG1I&#10;sCYqUCwNoKdwMxb1AH03yO6hV+44pXqgHhLTVolA0cmt9KQVNNZy9YWK7Jk+0zlcPrEocJ+pQqXl&#10;g5ryYhGWwGm7i1FE4+LK23uncrMH6ivlGKg2t0W7jfbRePJie1lB56pSYjElVepePFmJjzA/005k&#10;/sjRku7Qr/JZHR6ag1XHQ4tZyInV4X1xkQ3Xicx8F4sLxgDbAXcOz66oqAyGOJ9zw/garBTtSpZt&#10;p0pWemr5VnT1pVUl5l8ySDk4sqWSMQxzC3TenKauRGoG3r2cISrTbW3p+OCTL9b2DXVXlfVUlX/z&#10;3Xd0VZYA1b1lZUROhJ7IGAA8CICmCyvP5EWQbK+1Pm/aeUUMMZhV1YkYSlWQtfpbPnQMMo/pGX/8&#10;uOnk2bqBwQ89+2LtwNCputorxUVfvvf23qpK4Ziz0PSoBWY0Ii2VN6XkX1V3xm3TgDs9DsdfpCQ2&#10;erWF0T0HFOMAd7DQYWDyxWhR/IgQrnuLelDs0JWKO01+46vsig5JCDs0MfZMZOgiPhckQho87REm&#10;xE9+sesxv4Kl1edSQw07HP1wcWyEcVlDouW/lld9WiYP2zozaZuHZz0qFQL/Qggs1J9VoiCkzKk9&#10;ycryrHZZBZxn0R0LLOzJyb7KzHkIZwuLHcUkmKezYvA25pVGF7eguiy4/EttCzO3ZRWhKFrnpsWS&#10;szgB0842RAUC34NYv6bo4mY3ra/4h6eYw96KYhGsEMjVFXyWCxcvoktycgtmIR9YtTVivADb1GFM&#10;XVioGRzh1kvHJl9pqlYkQHuT9ixp+7QUdZwY6MfT5zEkltYwSriwdTbIyyuw8o6WmBAUTPU0C224&#10;vmcZT8aVHMSPGeMpaYWoIBalDtIIC6URvkYtoOkYoTBNR6Ko9hQyRyTm3oJB6kUJhVdLkSjUYcib&#10;UkbVGUuZhxoli1EF1oUz7OwmndBly0QayzcIX/70j7v5bDNZsdECjJVWs0qijKLgzLHmR2Tk+Btp&#10;e8F5VPwEjzL/iO1ODUjN8rKXJ6KbGaPVp9C3vfy60TVsedtte49xC+TzDqBfHDAMbMtosb+qj5Bq&#10;nVg2JAGnoYFBxCM3KxtVz7bFhd/33p/6yVbhPxOw+8KXHrF5sadw+CGkUbJPJW7eutWZ+Gx1vnNb&#10;V9PkPUeOnLjhehiaCCU50/hmaCMoXSRfEsmkWAnzWlhUKDjZGHPglAyg8hMBBS1Rjoux0TIWrKhA&#10;dKyaoOoxAQFbWyJ1JFa7YsWsbeBdkwkr1vgapGJGm3G+xTjWHPA8WvBmHqkpOfHVxaWB3j66sajB&#10;kVmNBuuo57Hq9gppWr798tm72i5/v6rm8UoaU8IRFbir1jC4wfjBcFxVdgkvStCgy62cW/MSXV45&#10;+Jeb1pP++aXhgU6BM9pNBaTx1DbxXgKPN1xdJIOZWRcm2LYQ5EBetm3ffnt27ra/+qtDO3b9Q3lF&#10;j1W2uqOlhZ+vlxYxChSMl94pFGZnFFm9rGaUemqZuaX9R04/mUfGMFDDhUVV6rP1z+Dov7YW3Iex&#10;JGN7iXoUrJJgu9R0q/pMsALEMvK8d8efvVqvEVR9Amz5GjtTL0fDtGzeUVpyLZR7e4HH6d/ly9Nn&#10;zgDV8QmdKLAiD330IzOdnZUPPcw4/pMwu97VlW8O9JJzLVs85CZE3oWe025DK13xCNXlFLJslUd9&#10;p1eI1tSoFCjNvMV704HR9ukGoo8NUB1n2/Xdp87drJJqpn90XR/QaK/VQrJ934MGlutAFqHqhhIl&#10;8XRC1KInw/JFREW3ZtlebiU7UMKH2Dj8SqgHLAyrVxh3UMNOrH6+jn5FnMw4ozXwAg70Qw8+BL3u&#10;3NlzJ46dGBoc4uIE8zdv3EiuK81zL168wM3A0XPiJzUZRxsbyjq7m559If+3fzMvNx+QjrSLtrZ2&#10;WDxYDPv27aOYXWdn54svvggowAOVl5cjGG1tbRyJiY7xwYP3DfRCMucNGBNtIVjX+CRsIdRN0no3&#10;+hKUcuAeoo3csBy05eWN69ZvNsBu8vKltLLS/G3bSSUq2ru3/dGvIg+7//a/Z9bVA+GRA9v6uc/O&#10;9vTwSQrNv+Li/uKv/9oFjDq0LlqB+RgSdhiNYIICS8vmw/K5Q4czYOW4vRcAdsHXfbdwG85Jd341&#10;Q71XV29qVv/yNitYy59uuXCe2nC3XToPigda99yadfyMvuNvHDAiN5Zf77xy+UDDWlsk0A7MyDPH&#10;TFkk6mhqmdEryzDa1q9bx5Jrb7vCQoK9j+uVnJ6J1mJeyoj9FRezXVtoKGFsZASyLoVsSMJBZd3f&#10;0f/g48+VdfacumHPoZ2bScyZnVJtDzZ7GayWp+yWtAxZmR90uBfzhb3fLGetbseOeRP9ynVxHq45&#10;fLyw9coHnn1hzdjEQG0NIOY333nPWFPj9Ib1xYVFmenQP2cptQNahwVBZjrJYQyUytWZEeMSLnzH&#10;FqzvuyxQn69Ib/i0OqxiBwSQAe95BJpOuHrh5Z/4AaJJBZRn+VcCCowZbBCoT7S1j5Df4KANWb3z&#10;TlcBHM/Mod52uordJsd3V5btf/oVzg9m51fhijxCIAph4iq/cpY5dj3pU0+aCYwY/gRxS+RFBYlW&#10;J7IyuM6+I81sRuez01QAVC6iXtyrhmVp6aWXD3/9a98/cODg7Xfc9Ou/9vuskl27dv3xH//xxz72&#10;MYA5bHcy2n7xF3/x/PnzOOPc1f79+5kd0mP5E2d7Q6KjPfzEnu3PXbuV4pJkRkODZMdjFyMB6r7u&#10;gTtffPn4vr3P3HITPSJkw1lEQe0SbWe0PUUgJvczkJzcUVDYND52e1srj9SSl+dDzpFInQceGEUZ&#10;oFb+iQdfWNS+5uZmsHbAkMjxyUp/ecsGtMdNZ87V0cImPV1XBwtWFfI3YXaOF7gu9Z9+gKvZSMfG&#10;/upTEAhMDObFeYzrrRRdP5P/03tNiOG3/rlV12B/BCgNvXMzSO2fRMqaEbmkhRJrVcQSjUISo/9d&#10;pCHixT5XJKuQnlyWIpGODvMP/Xld2Gw5XN1Jo2e0M1w1RqOT6wArD+LjZHcVjFi0i9lKMmMgGNUA&#10;sHOpjl7RzfhF/cbshL52A9jx6gQJAg1mIXYuWHt+IdsKjR/o1N1l1QrUQrZAlvY+ykcODs5OzLBH&#10;EyfVXJBfgZWcBrNCMKNNY9Dk3ctv8Y/91O/NX9GlMTxdPh2ikqSZ5lFoJJQofxONfzSMsadyJfn2&#10;lylSE1SzHNDJWuyqGzvdWST/8NZLl8+lpy4Xw7lIV60ZJVVDjtZCpwsBdA/twtmZOakp3d1aufRv&#10;xSfs7e1Thfv4OIrJEB9WOJs6PqIC6OSmAVVDMoisWn6yShwtL1134y3X33hDTW19d1/viZOngKyw&#10;r48cOTw3NeEBY0esrEsYv5qDrEVqbR+wGN2wg5RBOo0FXzVulkTv3p2Lq1WwkaZa17SOp6b2J6E1&#10;7w/LK72y0tG6y60Xn3n2+0iiNhKI9laNCECIeiB0qDPrlxxivbhJGQIAcJj9YVw5WnQMqRm3nmBu&#10;cUbbljlhRmomnwg9dmh2kTTDWaofUppDRWgYYlJXqBqo5BPAu3H04Ogw1LQRog/EtPBZ9PnYOF1Z&#10;SW+BzMiepcziuXmuDsqq/AyTDxnT3pFDtJWVVGVkaDfPGp+u6h7ovGazCgMxxTY+aI/FksJNB94Y&#10;TE1uzlaIJSs7N0Q/A2PUlx7ZOFItVlVTjYwsb1QzIWBHtj3f4rREyIhyYYBBGcBj4phRtQzqw0TI&#10;ZVvNzCK3ksdVIVdoStlZVJBAHMYnJrgf3BWWD8AEVmJJcSnxPx5jBiqKLqsaqqohKpqbIEMcnJtP&#10;nfvpZ17a1tIOi+2VnZu/8e7be2squtj7NOaWZRb+c3HyD1n0Dvm6xqetuLIaVOPIpMWQTvPwDaGw&#10;5DsuzvLXr2I6WndLtSQiGUOnUIpE/OoNJ8596EkCgYOshdONDV+94xZakPMPxhTPzkTIeVxYVIqD&#10;7etu54c6StrOtVa4MWkDgHEj4yfd452Sc/uKbxwhYBfUOhGEHGlR6T1DNN7+T95i+PIT+m3QDZZf&#10;fV/g5boO1VdRVUOeC76gwyJm9ivpDw4iSg+qgLjPCSqnK+w+MYna5KBFKsq2utoyNXVvde0PVUf/&#10;m35Yn551YLALebA9S9kPqEm0HZgukVRaNUFMzMpIJ0spbn5OYX/0xfTMwhRrlUpbE5OjY5nnBrcf&#10;6+UE3SX50K7gSdDOnb0aLBctifuNiDPZjE/7omBuEDckUGlJWRiliuOC1jFNFsbWimMuss9f6ty+&#10;kQ/ZYMZHR2jd29XVS4FIki9E5RKHe0lVw4Uyp3RUll575iJ2Ruri0nh6yrApf05lhn08vd44/+WW&#10;FpA1xBSlykpRqWWzowjmEGVBA6gGvZS6cgz1K/w4eLjmBiInLkSWHKMe4QQcTDqgQFO6OouipOyX&#10;2J+TE1NKW1ykdLgWo3ZjdL4nAdoaZL0idNCWxFwSBc3Wr9lC2pyN3+a1lRE/M3swwyIzwyt7OI0V&#10;Jk4g6kFikpkLLvzb2q8A2Lk/bgbM1YVp9klgzkXHR8vHF6/v4P5FbdkqNidDSxGqoG6r3ntTWFPJ&#10;Wtn8c4uFeoioHNsoAvVkyTZemlIqQZrIwBJJGbFAhYyFa2HCBkCYPbFsEmX0xLNljI+MMtmgWFyK&#10;zCSW7Hsfev9PtuK+853vkCXzj+wJ+/ZLPPLlLzqH17dIvbx0n1mvAuzMmQhsBQv3JQzV1e0+fJhh&#10;v1xYgAXAh+zs/IWoBV83F12v0rISVoUV9VymrBXbEX8SRYCvWIyF7YedlS1D6IlBFba5e91E5eW6&#10;J+dMCiWeya+16VfTH3hQHvdyT03OmILGEP6Tk2anZtgx6D1flJ+PXdDT2QmgQ3dYNgnJgVfrN5dC&#10;j5mw+ouHX72mt/sHNTWPV5VzZdX0lU0pDE6KXWxq8UbNLaHGK46NcC6+7TiVv/mluiZu7a8HuufM&#10;dPO6JBqI+Xkmm7avoIdMObdMIEz2xNQsPfhYGINDwwRbbrj+xmviErb8+V90lpR+rrYOdIZzdpeX&#10;s2jvamtjYL9fW4WQ3nm59cD6NZw/WgzWT0N9IYFHhYxYUwI5w2+21LU7Wk00JxCEdbtiAbuoKrMv&#10;0TAVVKE+vaJIrMxJnU0bkq0FDYOmxe0t9bH0sndKJLm7pOzukoAf6wIGTpe1fTs4XXJp6WRXZ9vn&#10;/8eFv/iv46dPLU1MLIyOpDDfBuT9Y149K8tfHccdHaeRoydTuLPnusBn2emttlkSjvBC/joGQM5D&#10;18qzMDNe7aFVyFLFBSLAzrdb33G13NU0tppidggOJQ+kWULALnJd/NLuSPi3OJvHYNFimKgmFPP+&#10;ubt/cmDMoxDNAOc59DnFvzPV7qWauVtt71bdrKggDw/cVpyVgsLKTE9HzPbfcWdZSWkzeeuvv47w&#10;A37n5eSSdrp50ybM1jcOHWpuPsN9EWtlbMixhURaXFqS+t6H877yGJM5UFdz4eLlSy0twPFALbSb&#10;3LRpExgBiob6KcBt9DyamJyAs0OuS0kp5dGKgaQ7uzrBHIkpFhUV5uWJoAdyhAxbfT1xzhFHENO8&#10;fMpH5LGQhAss0sV49eSZ0+9/6L08BT0lQOt80jNqaug1QeNgnAH/JHvNmuqHHq5693scrfvN3/kd&#10;8nADRW+dNs2FtDLwNh2mxAPVL2GPzDKzkN3hjCTcMSFXgNHB0Vekbsxt1l/N6LxSJJzulvPnX1i3&#10;7taLF+uGgOou0FOirbDo+TUbWgoKoh0odiuyaJVebfmFtKHIn5uDZMeuYg5tANhZ11KLIFFwikhO&#10;YmJ9XR1meXdnF9PBPHLb8HQRWcII5RVqTQNNsqOzs72jnb6KlMKkeDl42V0X27cdfOP09dc8dscN&#10;HeWlGP1T46qko9h6Gp256F4nGpRJp2QVHaLucHm5VnTp6tD5GLpgw6cDIN48M7fv+0/Wn24m4aun&#10;ouKp9z8I+31sTVNlRQXfVQFNqmzMzPT19sIgUw97Tk0aGtH/WZWc5+q4I9FKQYwdHLeQY8Ag8GWr&#10;leU4nQ2ir5FoXfAGFy32V1/7WnFx2kr8T/4KjQZ/r3rYnJ4dI2DYwpnHMCK9DjNmeQkWtCqV0G08&#10;fnk8G8biyr7Dp8kGmsihe6PdCVkzAcdCxg6yhiHFVsaDByNlI+tK0jSHidUqFaaXyEK+nJ/Dorj9&#10;QjsqsrUgzwAWoUX2iImf+9zXOzt6r7/+etC3p59+kW/S4wX23Msvv/yVr3xlx44dP//zP89KZLho&#10;CMt03HLLLQ899BBw3pUrVxri45+zonUYns+/49Zzm9aOwjcZGIC4w/UpZ1lUWn5vV+++YydO3nD9&#10;sev3mmMoVxx9hBnMjuqOope6i+ZoLifnZHUN93lHawvIHYRbA9pUydsBEVaF9KkDpmr1o4CcBY3M&#10;9NSalDUMWILWu5Sb05qfVz88uv8iRR7Je0wby1WFU54/su1ch0cGXzSJkSjGzqx/l5er6NiXC5Ij&#10;j64QYk9lNs7VV/RF2DL+xUiEgt3EIjC+lbh8+mG0e/Ejg9tzMpqOg2FnVZDNtgrhf+FW/kUX1+iL&#10;kdj7PUXndMAu9lb9QmHv32B1XD3GzHTTgYFai1axj4D5sJ7m6fjamxh20ThEI+DYnP+q440xqnkP&#10;Zy2YAk9mC9VFNNpo5PAB5AF72qXl2uCKLoriJI0xjaLAhVa5/cVVNBhr0KKklEQR6caRjQjiDy14&#10;TQR5hS4w0ar36QYD8NR+Xqbt5TBrSb4ZpIvkJ/ZxYkXlRwF2VihZqkbMLOVPSDthzVKfE/HvKilm&#10;mT9w8kxbfu5CYR4anbHxFqHzc1RAmZW7l5yEIbi+qYESsX19/XSVpTw5MTkUOZNOs05VtlpdAYDS&#10;sWyahgwuUKPO2t5bC2LIiSv4pPy77sabN6zfeP7C+VdefXVomODNhNoQDA6Qxcr4M2esPv5ZGjtG&#10;rGqG8iYotClAymnH8ZS+IdgmfuM0xWRmqNBnBWDmDDVTliNzd/HyxQuXLxTmF1Czj1tqPn/6pYMv&#10;IFFQh/j1qWcf//q3v8xcixRsp2KaCqwUL9gTfC7eqOR/ZoZmxOB+HNcwkUPz5eMfyJJC0e6f2OZs&#10;ipWfRPMtzR2e2SL2m2BEafCF1OR0FZZXEo3jQmwU+ieehrxt7Et9CK8ajU/Ha6aDPRTMjqcF3Zua&#10;nEBEuKOMHNVFdddOJdKs5warKtkYNAxCRedA48kLF++6QbBUuEKdTFB4uWMgJfFigcrqQeNh7zLL&#10;IuC0BgYlImm37cQRJYZJPBKgnjJRVLpBBoigkRsOAa6+roH6+MgzOh8FwszaSVS6em5hmQgoth+O&#10;NuFY8EluAWcDQ0uxP/ZfGgepLoiiMoCSM6tAPwK+7Sfae1VlZ0dGPvyU0LHnt254cduG7964q7Oy&#10;1KMYYl+HmjPSS+GqCTwF+zXQWtJ6lkllNUg0zu4pewK3eO1WfNFy9yBBreBlBXuHkSeuPXKKrh3v&#10;//7zlD19ZceWV+1fT3mZq2uNPAaFSHwroqjTTtcABbXhti69HlOw2K3K0ukfpS8sUGcHxNN2Wr5S&#10;mhy6UMbc4AnjCmF3YNVBE2qnsoAOU8Qq4eg9tSLM91TSdBCispoITChDbDXTuROIXVl4ebT0Lauo&#10;ZqUoI2pBFbJI1tWiXoBckuvZNu4I8CGrQ61s01KpSMu64a8qMhMXtzY374feyf+mH7I62qcnVHpG&#10;UBHrcZJ1oiie2Q34q7AS6FuMdULwE8BuYZpkWBh2C/MTM7MTs5cywNZVFKezOD8uPi0ugSAHZT1Q&#10;b4rVgUYwO5vzi27NpuRiXM8qWPYkGxDQBEqVSgmuWq3hsrxj7YxxqyXffoI3g7UVTAZZQ7KaMzKJ&#10;pmC6ZmblwFOibEwqjblBVy13ENpV5cAw418xNn1s4xpmEKvWuaK5+bl83tLaSr0a3zqt8UuKWaFC&#10;2BEAARfO2tNa0apD3LgZS01VPMOizvA85Dmam0K+vGhOyANlEPmHvlJtmulJcAUu4Zu1uUUIoMiv&#10;jpubHrDMdau+ExDlGD0vdwV0by6UZapptVp5qxDIJoE8sCq0uqPKdULAwvgib8YyM285d5bVcpkO&#10;MDHM6Bj7ROvUzavYf6HBFXBUzTszVq6WuyoP2j8qbRuh3C19W9c8jxkGKFOdGe89Wgi+g7hhEETR&#10;7crGsNRds2IttUQt4lSOhgGyhjnsrNq2bENHz3AZ9bGMV7ccivkwqu977wd+suUGVPcTo3VcUYCd&#10;7zEhYCfH1Toe8jNx244dAq4EAFMbIlWPJ2CX/Sxl16FDHcXFk1lZ7IoCEVIU9GD7NL3NlGszpKQp&#10;Y8t2iLCAJxmjXOEy7dMEBlkuQFrUViC8w8mt0ItwTmPVqZKRE4y9nYctDNu6IeKZQrMuCHINrD2x&#10;PYKsYirO8SvIBZl9uKmXL17s6+2TpSgwVt1w+SuLASCWw2lC/B9feg4P5Evr1r1WTDI5gEgiVd3T&#10;VfyUOIzlsApHd4zXCJmW1aKeti5wCfFrsnN+o27N+PLSFwZ7HT5EgDzvQA52UhJ7J0gHNgp/Zfmp&#10;QcTkJNLHG3Hai4shMZF1WPt3nx1ISvrUrr1qPQbwny6iezO1ildW7u3s4mJPNdRS3m5XV/eJOorZ&#10;yYMVGQyTQHgdER1QUQZWKegsbHPFlYKOpHpfO96bZ+XORjBiEcOOXZTR08gGSelBYqnx/ExCRBfV&#10;EDuLBJNJi8HE1pwSc0xwpOOWDMjUKrirqPSusJtYJN9pdXVZe/e+dN+9x3/tV0ePHcuorKz7wAd3&#10;/sVfrfm3v+xo3T8esPve+OjZjnZXTI75RrYFD+pwAKMg+SQWYcYL781ZwXqT36G6ncbJsVQIKWzV&#10;OrGXn813UN9EfeX7YjHMLm6gpsIZdv50/lc/EuJj5JIZpCurjj9Z5TBpYUcYmRjuE/Fw7wKZ4Y0f&#10;7C6oiD/KixWGiBODFQ+OhjNTYsnRmmg7LeuGOCrVE7Zs2fbcM88eP3qcxYhFVFFWvn3bNnhPp06f&#10;Onz4cHs7JE2F5KnQgpzjqmdk59fXNzQ2Na7u3hX3u/9Xf//gpbxcVFZRQeHOnTsJ7cLleeaZZ3p7&#10;e7kuagtQo6W1BS9izdo1pLd093RTPJu5r6mpLCCEm5QAo6enp5tQD2pDhWSS0xSlpy1Xbk5+oep3&#10;qoB9XBzxbwmoBUs3bxDJzl9f+upX+UnLC//1q1/7Gou3NMR8H/nyl//9f/yPg5ZoaRPhTBmzXoNq&#10;pm/iOfp0BZNmZqXKL9iL9w7dusAHlBPbiDwm5V+MnVtO4CIBy/WWcxfqh4d2gDgXCqo7sGY9mB3n&#10;Ma0VvNzwioQmeEJayKelv/fcaQ5tzSsIGCiu3GT3Bcn+0EIgMDLdQKtjI6OAccybCCmqtqIydggr&#10;hM3WK20d7e3DI0PpySnM+D2tHR967hVG5Jkbrn0xJ53kICt2tIw6ZEKpD8A1IBJMT06J9WwmKTIP&#10;I4+aOEgVy2TeKPEujdy5R/mYQaRr/4WWWw+8eKy66rm1jZc3rR9b0yjZg7qVmkZkf256pre7B/IC&#10;XgHMBTxD4DnWFEqezc8KQ1jBZ1MoDLvX4eZlBjQpCQHMGkEDnFzr0CbaXXRfFL4Hq5Kd3WEkCQGY&#10;Eu8btp/tan1Z9ikmVEsV0z1ovMMvCjKyK3BxKguMs1UlJ2Xl56JQl1cU3ekoL+I8Wy5eaV5X76uS&#10;DcIhGz53hEv+LNXBDdcwJlCABcpJMBiZccZFJIwEBRLgtb2oAMm6/WJ7R0nRSFqqNbqQ/fSFL3yL&#10;W2Y7/+QnP8mZjx49ygk//vGPc47f+73f46J33303tfkPHTr09NN0T7vMrsElfvd3f5emE3fHx3/a&#10;EmpmaDHxvns7UpO7urpx3gDfVKwkOTknv+BdvYN7jp44c+vNJ2+6DpCdrYdbV1aaO39LCv96KqLb&#10;fEJRVfKIbSXxSmEhbfgaRkfuaLuC3PI+yN7QM9sOYfoWswe7z/ATA0eMauHF8dl9TayWSK09XlXV&#10;XlRcPzJy+2XSw+PbS4NkK59ZF48IaPMZ14zaOo8WV6Qx/JPou64WosMCZyuw14QhatYJEXvlyeBI&#10;yZgJkjYL2+dMNPyfcSs89cJF0R5NL94QBvIrRtZhKKtXi6b7n/ylJR4GlqJv2ed6+Zn9Qv5XDxX4&#10;K/ZCDLZ/6F/0EdArzP2SpIdxCP+uD5HFOLUHhmcNmMg+yNHQxd6Pr8TwKprHCDuLubGg1EB0Hv9T&#10;FKKXsjHDw7dF7CjkTdRrsocsfKV4IxvCCuRZwrpACTB8V1W3C72Hb5TBkqTCuGwZFcq1wIbK36jX&#10;ZcCudf3g8RgccN8ceRlJQSOse4vRydGQxo6tD3s05shi9D72jaAWS1ZwwM4ZdlxbZQt1zRVKFtWN&#10;jJb39LWuX8O+bG6TcD2MYdaIFdeWO8AWToV1qNPnLpxnPy3IL4QGxp3DiS7IL8jMylQ2vWxdCYbw&#10;TQgW0jPaO7k3q1ukXtN5BcWw4g8dOcK9Y+ewR48MDwF70oqby8jSJnWU27Ni1UZ8UqNCy+pSihEL&#10;VpKGWbe4AnYFbogaxxUSo5LZELFDtr15tEpWgJ928NDB7zz+na98+wsvvfYClLrDxw+1Xrn0xuGD&#10;h4+9zt0R/hSIZlxACtSoPxWBImgLZAh7+YJQb9h7GGeWaiN7zLivok3IF8OVCnEYfa5ht1j7wtwS&#10;unRhZpYbs0UaXEsVmuwY7tMcE8qjYSED0Sh0ZKEhlSBVSMH+UffOM2S5Lnsuo8TkcYu5tPM2MobV&#10;TAmkSpQclXmRBzzUWL31hSOD9ZVjGalu7SvUYXtlytAIbWSP1pcqpSZFnB1vbch/jfLJv8UEGHaG&#10;RVo1eJwW+VmAdxR69BAsosXNuhNBTkNNZWVnR6dhsAMkO8OFZ5ZFdUlOA1VFfkAu8/Jya+tqGxrq&#10;q2tquCgBWqQIsJXIzfCQhEoPnsU6k5N16+lz9YPDH332pbr+wfayEpTwI3fezH43kZ1l9TkC2jDO&#10;mAFt5ubqw4BlZkvOsVSnngUlRRKXMKdViRUXEMgXihObq3096F2nFUNldEt3YtSNYa1T7zvW/ND3&#10;nq3q6Vfn2fLir9//js7y0omsLEm6qx57GWBHZ4tl5FOdK4JMFniDgdr0w3hADGZVtvG0FS8gkExl&#10;CQo+KunZ9atvfaY3w8z6KNnfuUcmiRZX88jL2/7BAQqjL67ZdCGVzgi6qKvRXLbwUxiO/CT9mEuy&#10;a5gZT7AqAVIns5yXW8BleM9fLcdaPh1F00hG6+ruBoyhuTOr9uwQuUSLGyyB41/Hqy6dLnypXQvT&#10;cu2Ja85NqSCr52ZCRKCOR0Z2XnZuEtDT4go9TKnotkpa6sLq0tzy4hxiEFc+OH1NczceeWdpCYgs&#10;gB3+BrpKbD0r/zJIsXJLPb6yMMPqZ7gxnknVZ668DhKHRf7jXEGu7VlxQxQ3mJlhSkfHJ5ua1k7O&#10;zHb39uYXFGIz4cFAjnBdwnS3VZZdc/o8pk/a0tJoRvoABiRwh2UJ5BXkse5GRsEY6M9pgWcL5yHA&#10;yCcSgfRZRS+eD9jEETstF0TXHXl55RCcLBtYeAJMPaRLaRvoB4BERk+FdyAOg6UYe1pAlu2C0mzq&#10;zong22VlyDgtR3tEqnAvlqbqdHB26wYhfFnbL3dlms/K1bmNZICdnP+Al2efCbi76u/wCcfUDw2N&#10;ZmTQstl31cg+CUyFN2cG+GqNjol+dSNKkwIxW4aoLBDnwLliMmQD81KJ5lrCtI2MzDPz3EKwQtmF&#10;gePnkI3tnrqoxYgsBVQEc4Hr8owRMrHKcLJUYmBqmgcmgkjJdRHG8bJz0vGIf+HnPvEvsvq+9NUv&#10;O89Mfqxba5ZL7vaxADtTa9JWIAY8Jc+DIPRUVTJtOVNTfdVVIB+4XHh6VrkZfEpoCIEVmi0ALahV&#10;MzUUEGXiAyT3aWGYgRtyspUk5amXHuIwr9U3a26CiQS30lS5m6RolOp5CxQThmIergj8+qoDUtw9&#10;FR/p+jcyNHjh/PnuLlbyMq4jVpJEP957q8kIuPXihfc2n/pBXe2X1q8ZJhCpP8GPJQKj7R2yv+Cw&#10;kJOlzmQYNirsGkQ/3H+rS03/meKKzqWFr02OuUvJ+ODzQPtiE2ULp2YhXZhyc3J4MiwMpd7D25+a&#10;ZqulPgVs2xtuuKmmtrb+D/4QD+rPtmxeEfdZHUIZdMtOmm8lizA56e62dtbLserK2y+18swdpcVc&#10;TlB9mO7q4DML0lLUEd8g2YeBRBHwz/MoTM6lAsx+Ddg0WgG289kitA0q5CG+HbBzY9aBjwDN8lPb&#10;Vocm8UmRR0QdrsRk7j5WuKHXZW3enFZauuPP/wtNJyhRvNzTu0i9q89/nmTYfzxa91xK0nPNzdgu&#10;zBYri0u4pe4OXoBmKm8augzTqKrNZi2beAsvnnMDkVvmRql36gYcpV9tEAIHzM/mrk5k1g/WqmHT&#10;ppcP9VeXT2VJXfqfwgE039L0rNnAon0ZnLSM/KBAUYgciRriDRLCGzZydxIcsGPw/E/oa9AFnoWb&#10;F8ChOmUK2/IVgEJvyhzAB2hqC/yeOd0MiZdQCXbq+nXrt23ZxtwfPXzkxIkTgwP9YGqFhbljY8Pk&#10;jRQWqEcBHWWg6LOd9CUmUJm+4cmnEKuMm2/evXOnNSNve/XVV+HvENrluhB2RsdHKIRFPiYj1NtL&#10;/4ER4J7y8jIWPvsrWZD9/X1i21FjhiJcqyujo+J20e4CIS8oLGQgSEYBsGZvYbgBIs9fuvDVrz16&#10;8sSJ3r6+//Dbv3n23IVnDxw4feYMbSX+8m/+5nRzM29OnT79g6eeeuqZZ5585pm3bADkVEQSa9MU&#10;TETMjASAnekIU2Y21OY6uq/rBzi45lPpvrGrwWB6fZLdDUYqruQV8Z6s2Oea1rZhP5n+9Ev4DhQJ&#10;QyA55vCbho2jth0a9fYrl9vyCvTevmBEEpn2fhOwUBT3i4vHyuNc/X39oGAWg1XFCb4OJ6AHGLWv&#10;hxssKizYMD758KnmHR3dr23d9PXNa8+NjEDkBe+jYQhnyM+jhmSyOBYz4tapu7fZE0IiYA1bNTxu&#10;gdmhLIYvIh5BYmbL6qbm8z/9witVvX2vbd/66rZNc4UFKlNor5LCYs4Dia+7qwusFn/FA4OENUSj&#10;FmVrDmWjJKOlZVwI/ETOydXdJrW4sdSmlXGR8eTzG92AA3bRpDucYeMYGOjS/yYBMoYEKxBR1xQZ&#10;QGD1/22iLavLDrT8C9Sgazolw+K0kZZu4SMKFVONUanoQbfTZZyHu58/xMl7qss1JhTT9gY+sieh&#10;k0tF8z4AYQzrV+mAUIfgnqlg6+wshQ/I0sIawGXoqSyr7R9uHB0/Vl3mI/b4917Agv+jP/qjO++8&#10;88CBAx/60IeA5MhMf9e73sVYIQk0h6VuHe0mPvWpT7HKvvzlL3/rW9+iaB1L8kuJie+3ZxsuKfzO&#10;++6hziVpYANDoxBk2ArAaiuqaz5x+MS6cxdf+bmPXtq2mYpFOOQUzOKNfHLWQmIiJWdFwTD9w82b&#10;vtHUyLc2pGMoJelwGb1nV++80r5mfPxgUUGATPkEGUpn68trC7o2dq63TZexOqxpgHgb4xmZJ6qr&#10;OfK2Cxf3n7vYWVZCgV9Xsz7XDgnFolc+y5FTFIhBqHhdqHzdBSvRj7A6qs5htDUeAHbW9k8CYmFB&#10;uajGn+XWbVOzRmvOJbN/soN9L7CnU8FQv0O0pcWggzJ2Wv7CUlhcoc9r6sYAAZk0rnNcaP1W/Y20&#10;t9cSDgeBz20VBMy1t2gVpMz1WPRFPz4WsIs5t5lJZlBZyxTtdT6e7qn6o/nN+Bj6zUQry9kH5mkE&#10;gL6vuGgWYmvY+beC77p57HNgrF4LnPNUUj4KnZrt582yWDnZqVmsKCRTImTZ7LQiZuNAXTDm7Cwu&#10;n658ZDdGAcXwKYJL0y1EqUl68cbFI3i8KNgT3n10t77XRw+l4f0RKbG+Rdi4WYFL+53nyspgW1et&#10;NJ73cHH+rr7BNRdb5m67CSUjKCeVBs0w0MFQRnA2srIyp8dH8c9hplOJ6Up7B49JSTuIEh3tnejH&#10;3Fxr/o6qWaCi0yq+i/A6i+pYG0w1ixDGFcd2sHD23HmsL9ABcmwphQGyQbB8gSJoOHKLMrPRPBjq&#10;Fu8mISZDQmBekTSw0RV4nAX0ICmWlPxbXlH8ksierQkD7IKGD+IjeHIvBn+6kBEaifBzbIzEUxWW&#10;lQKxABJjTukfzk+IiImDwk1DBAzj/v5+7GPNoykZeQNyE0xtGzJiu6x4H9yAoyRG8dM2afKTGE/i&#10;m3GbWZsSKluB0i0q9B86CoC5Vv0Izh1VCCxxyloiqK2REdxoHiKCnLwGNgSvFGXwYVxyhvIAtEfg&#10;5MqDU0k47EUqtbte4wZ3vnKCLrGtRTloU17YY8gtqr6ia2BHW98L2xrFy0gkFc4wcuhRYs8tCteb&#10;I5eTUdUT4UtTQl1qw7YsliVwngJhMk1Vpsp6ihD6Sjh16hS5Dih/ZtmWg8Xhqe+UnEwb2Q0b1+/Y&#10;sb1pTRNChbDB0e7v6wMAwpvhsajix7TDxqFrxk0nmj/81AvKNo2LO9lY98gdN3WUFeNQGHooz0AZ&#10;MmYnyzwwulzIhjGbyP5FQKosJEuMDbSHYipKqYaINEvLEU2r5k8bsyOkgsng1pmeXV257vTF6r6h&#10;9z/xIq0tXtu9hXp5kPu6KkvVgsNUtpaVm0f2Es5slAiYL0JX3W0RVe9qnQEP1XsmCt2F/KugdSLo&#10;pCFvVjlJwiKlp3Z6jmGY0AXwhIMRpgzs/9bT7O1oHZ8kBrlWTghy1cJPwoBUP6f/LhAP7CoDVmAP&#10;sJXPUJAO8wlwGIq57P8kwLtskhMYeyaavCsOAOgcGCAwPTw4QPnZnrHxCbQBew4DfWZ46N31jbE6&#10;6n/399WpGWfj5iyHjWZqakPCCiUdYX6GFgurGeQ8pGXRwHiB4nXTpMTSSoQoayI/l+ZXye7rLi5Q&#10;WkhcYndpCQAwVTbwrghMyPMV4BUPat+QmnFLdtEzoz3FJWWg3lhulO6B/KBMNyvbYjavmaDLS3mX&#10;2ioff2ZqbeNQciKpCVjZ1TW1RLK7unvTqcip9oX0t8jA/UYUTUJWUqemKodGmYiSsfEj6xpEn1a6&#10;YBIMO6AAJaCu0G3JoAyXRvVJT8vJzUEhqL9NfKIWM2Eq26CRd9SpVyYxlWcWrXHz6QVrRpnqlgLp&#10;4hGCTCAY5MNirJjbLqWlx7EyIGpapTJjAlB85fIpyxmDXzrf0mtF2BbzTml58EnM/nf8PQDsbKO3&#10;/G7P27UV4Xre43C+Nn0FUcbutgvnnl2jmj96UrOMo7/GJxrVSXmcVvjS/uJWuk5ldeh4bwmwQjLj&#10;0kSYNtDNrDPhOFqzIhb5+r2K1pnnFF5SkbZwxSovxh7byIaO21mUAb2kQoIqr6lsSMuyN7RO1oiy&#10;haam+QJbmFXaTKIq0eTM5Lnz5/+PX/uNf5FF99XHHrV92nuvugFpbo7Vskvctm2rtVlUMzibPlnh&#10;KFkeubK39/pTpxCakfpaR5dsoKQ0nfswMz/NSHinUtWD4HS068YmS4SNL10to027gqJhMkqWhSXL&#10;FFGoSUxx+fMpNKKFO2Kyj5TKRfB0EzBmxDcsnCy2s04iH0Nb3TJhqCutVyi0z1zDZ5XAEac1ppIy&#10;nMlou3jh9taWJ2tqv99Qpd1afVTpfJvAoqKOE/dsqZO6rJP+gsxPC6pKmLRrJJTHxX8gr+SFieHH&#10;x4cQaPdU5ZvZy6Nk7JGeDqmkeytIYc3alYleXV1NlhO1S9b+yR+XtHd8pr5ugQTDyRmNg/dltZov&#10;LHKSp4B9723vBLruKi+75ex5np14gsdKfZ0oqGg2tUtShF75UvFfVRlNS9OrqmnvNCMtMNYDRyJI&#10;CzczVBtQkGxilSoUOvPVqWCAemiKQCs4MCxjiR1lB2g5ji4vHZ4cR1fGYnZexi7/mmtmL1wYe+GF&#10;oe98xz/5Jy2AM8lJT7VeJulSoQzgLRHsr764vJA3s0RB6jzUhixZSoqSkuSRocqt9LiSdAzpNWlE&#10;/MBArQC8vaKT+iD7i8+poY7W2vuDAyf2bI0UVqSV5GcmqOMMB7u76xlecjBkFAUOmyePS+vZnziP&#10;+4EysEyKxMUzf8CoYG4P6BE4ZmpijDd+cn1Lk0ABHeq89QKulRSVbFi/fv26DQChrx08iOnGesZV&#10;yM7BK6bHHBKoitdFxfmzS4lckgzT7u6+jrJSRHvN009n3rY/s6EBjg+kPCTWqzyo4gwpS6lJVK1j&#10;1C5dvjw8MkLP8oqqSjR9f2/P8ODQ2PgowwTezdDLLJPRn0adu+raGhh2bA0KuQrgWCLpieeS5aum&#10;WKuUsj59+rQJvAy1fnCIgYFoPPv6+7u7u0H0fKgjt5xfVYw09DxlWgX80MBptyMDwM6+a2Z/sJH4&#10;6YN6ye4U+JlC682xIQf4/K/aAVwwRlPS2woKAOyCA8xu9EOChRPjFuoTu6ifgtcVK13x8PnTz9Wv&#10;0Sp2JNnWjd+ubVLiYDP1wKxg/ZDXxFMQQKkbUAwI4UlKYBe5r7P7nYeOnKypfn5N/aHSInhfCH8+&#10;dmJubma2XD4kUcDQnJwijA1UkmfFmmhpiQtTEEoBppzC7CBgPsj8vP5UM302Dm7f8uX9N1/OV1qu&#10;C5676/mZOTAy+nv7CPFJJ9JofE6+JWf0kkkIrYqZil6upkZU1uGL3JIT6wSNmTwb70AhRD+tX0X6&#10;zAc1nPRoTbmH4J/7jPhpVTY9pMH7RAdSZM2O7Bc9q97YQmZ9KQHA+s7SxZH08BzCnlKnhtsEpXnj&#10;SYzlUsLsSIm1hWj5WKKn+XVlFGnHMDzGOUT2kzIMDCf0OtoyqvmgWo4zBEkn6qvvf+MUW9yrcwuH&#10;XjtZX1//3//7f4dJQa7ro48+CuH64Ycffu2117iBn/mZn3nPe97z53/+53/913/NRT/60Y8eP36c&#10;brAuSxStKzW5am+qffrum0DiKCVJQtyC8QaoX7Q3Of1Xvv/0YnHRd3/9E21LpOypsir+p5NKZK2Z&#10;9raap5Z3H1ZcdSIMd+/6ULSIlZW2gryWvNzGsfEPXWplV6IjGHOghzXU1TpvmHa1Oi/WzENmEkMh&#10;fRvMpJAyvsRwdZWVvrhzE+/fdehoE7VCsjLH6Oxmr0jZhqs1QOJ8VF1IfLn6/PqHLrTRn3jD/hms&#10;u0gSQiXu//WDo5fFCgO173Llw6J0nRCk8098rNh1o03Bv+gyieXsJ/f9Ijqn70HRTcbqiui5Imm3&#10;swXniR7Qz6myIvaKJM0vZKxZ36pckbwJ77aDZSb4abVPGYPEb88HwQfcf/XNSMNow84b/BkvrONj&#10;HjNuwbDHfKLTWvarP28QJvE5wsQU/50M7qVFPGgNkAWfMpIzxLOT6yZaeXp2JplkuL0UHiOfD/8f&#10;w1l0YPIVVDWfewv6AsfMiAduhdP54Pj9C21ktRoV7qpaCOXMR/UtwqDR+BGAHUeHOkojY30wsSHh&#10;LbiiY1vXuE3nZF13voVHH2+sAQkjCQU9S910Vp0UL1UC1He7m5BKRWVFX38fPjzRFdwwRp1VzCPj&#10;k8lyhiRo650HCOoomUcWAFzsFNJiy3j7cLC6ujoJhfCwMK8TDSJ3tMu4aYaWql2pPD03qVmhSv2j&#10;ESuaYHZOnD6zJ1Xu12bLFxXv7VRmaoqbJv+NHFrZWh6oELQn1aqxtn3T6BHJaBm1ubAkWapWu9pk&#10;cnk00s1kmymuL2obV3OMVWezF61DZbcb1Mj9iCVnzRFoyk2sBBKEfFpHVcyTpOu4363+iT7tOk7G&#10;v9iFweNffUOwRqaq4Hs1/ZQTS317+qouq+KqqtfJdRA2yE/rjWFdFIGjVFIwsay950h1MTiyTGuz&#10;LJGKK2UFt55u66stn87PAW2zAbH07WUZURQwVIk6NY8WAKqK3RIgI4cugllr0Tk8zQtbjgFEY/cL&#10;hB1km1F9oYQEQl8D/cocqm1YQ0ew3bt30/qbyj+XWy4TMcXEougwYAQuPeE6dX6IS7ivpxeX54FD&#10;x6DUvbB53SO330gL784ycDqNFf1ZhYspvuFhDet5Gi6ItyyZUIP5n4N0BF/XStrE+9UYiTse8NKi&#10;fGraUZqCrezt33C5/X3PvFrTN9hZVgRi+Ng7b+muLtOI2D9qjEvD2IVFAgnjnVakSi4ejH4xsLyG&#10;HfQHTAzz/5EPNlhkSl4bFCo3EoTWgYwpXcqytbykV3D/9jjh0jdtZQ9hHeitK4ogx6AG1ls1BPFB&#10;1y3mewWIHVfMyYKkkUMk3vvCRaoS1QbVjvLmRNAvXLiIAUBNKw4D7HWLiAuAaIPMnjt3jkh5b3eH&#10;FUOfY7Ggd3FlzFdJJK/r7crqf99PQConUwnrppOIrpJUeOpAbwRx51lx4EqaH9orTk4Qp9ZCjFtO&#10;wIThHzFHTMfSgbG9F668vmn9KpWaZGFxGgWeVXRLTfZWW6Yn7iqqYJPrT0xQZJbQbGoqRapsAxK9&#10;Dmg73AdXFrZuLPvOk0slRf2VpagsCDYiMVAuZhnXaRGPUuiNEYnQVlKDK6uXy4v3nLkA4TmNSnZ5&#10;uaNF+ficKn+flcFKZGGhnTMz0uUAmiEqI1zTjZZGfsjup7IBindFu576tEh7oSVsn5Ukmk2uUCgM&#10;U7SlPFrVpszNyMxmBei7c0QUhKto/VqOpAUh0TyWJJgs5oro97ZneC97tA1hDILOVAZQiX9hlUq0&#10;kNFrvQyk7ay3kvTTVYKOHtiuoHUDTBEZM76HYmDv7Ox0wM73Xze8g+VGxOOHvcJ9ODBpol2AlFhZ&#10;HUaDtaRX7YF2Fd2AMt2DyH3gC5hppBiSUyYjk0ZxeVdVtqm73pKGsdwGNBIBAJF2racC//BcFJMg&#10;nz1BPRhUPS8xkbqHzZfOkFv2U+/78L/IWnv0a49qgAyUCzxKxj9Qx6uJW7Zu4QEsnCJGG2NkpVjV&#10;GqJdSWrxe48fO3/LTWbVUVxJEIkV+ZVpPjo+RLQJmYSPY1Col/xAApSqwJh7OTETLG3wqpVo0+v/&#10;lLkB41NdWg2WttxX7ascbHkUAkwFNvpcyi639FDozsmUdIK1ODY0CvWPIvosK6qKQ35VgTJYPwkJ&#10;NxHVb2t7srr6qZpaDA5OrT7w6M5UruhllQTPG9CrNB8hg1LjMgzApF0Kt60k3JGa/dRgz3c7WjFH&#10;8Mc8yOYJj4yqchgzM+enp53CjUOLK4Wy0KKKj0/PyqFAGBXcs7705cYzZ/5mN2UjKhgZKPeC5z3X&#10;18KfnI2IayuMhoTEu1raXt+xdTI7+4ZTZ17Zsok7QX24VOopjAToy8HheabGxZdP3AIAsNO37BI2&#10;gIGl7uicWbduvgdUF8YgADyc++OrUIULtYSstyrIgc4svaWVpN3NVkRAZ3hjYow9ryld1Yj9BY1u&#10;6sSJfxKfLnZ5tORkP97dfebMacs1zjeSmrwmt/DcbvBnkcFHf3ujIsr3D5LezQlRmRsdo2hFZB4y&#10;wVYgI3pFRry/8Z/uxfVUlG5//TjP3Ec8MLyuK31zDDRx/Op+L8fLmlElGl2OkyAziIp7Srz3gnTR&#10;dVVBeXqab8EAksniVdhlIisjSdDGomrMybCzotqyWojNzi9kZop+f+01e3D+jxw5CgrmBjSmHqHX&#10;sdGR8bFhTAmoh2TFcb2UrALklrAtFgMGRtZtt2Zn5WR+8pOvbtkCYAdqhtnBivC63bwvLCscGOhv&#10;ab3MtFfXVMGto/Vod08XfjqRefQDzFSel5Nz86DVmzdtA4zIzM7qHxyA268we34eAWGCVIwPoKRW&#10;BCxClRFQHQEFy+3lYhwNu3tH/rlPsetejLRw0N6U2hCdIRaw0wQGJw4cSNMnJvbBDiQRjoXtIqjO&#10;rqcE88C5tduxbSa4r0BtOiX1zSQOCWd4w8FuZcXs9rddQqm1FxYJsJNRaoEfozyzkSIS+Gz4CpXl&#10;FfwBBSKG3XI8eTvYLBRhIUC3eXb2weMntrS2Hdq+9YW1TZ0kci4tsyhqqquJHy6RM7SoPEf2Y6SO&#10;MpqkzyM8qCIG3wUD41heiO5edz5D+N9oVgz4nqMn3/P4k9xay+ZN6hhgODJ/RQyQLpQbv06MjKP0&#10;MDE5G4KnqZ9TcV/WnoUHVdOXPzk+iMRC8+Cv3oGHlwN2jA+kAwfs3MGOALsgzB2iA1IwgQCYsokB&#10;7CTkaqUXMIl8Fnxu3Iywh7UsFy9R7TiF2gmIZcZtZefllpaXkXuCw5OSJCaFA3Y9OBLxCXsOnThy&#10;3U5ccdcWDhBwGo8HKEMt5AEYFSSorsqlGExV95ubR5PCNKQul66emNBXUZb8+rEv9g5i03/mM5+h&#10;eQsl6liwXBSo7v7779+/f/9f/dVf7d27lwt9/etfRyF8+MMf3r59O1XtCNvuio//jpflio8/vm39&#10;GzfslotuLzU7ml3Kzsl9//j0fYePnb3tptfe9U7yMkYovz42xv3wCBisrDhUt9ooTs94DUHXok5P&#10;YLik4dVk0LFLx6fi6RfxRqk6537gwmXEksbl0p/WxBAcENKPDZs1IzMjSU0tDbAzyXeWo8KB9iWS&#10;lBK7K8s7y8tq+vpvPXuhcWgEEHA8W4Xtolfsko91ivyGI50Qu+4cZuIFKhF7Hv+KniimS1rstWLx&#10;GX9wPx7p5In8tAYuBe/xEaUvFOK0ZuOqpeKRLXm7xhkS29oqo+gNcEKgL3w4QotWAxWCYryPRDcM&#10;GOisbz4g2Iz8DK4qdX1dM1YjBarSjzG5M+wiAOz0JX/A9733Yeqc/sEf/N7DDz9EkiaRnv7+AWI+&#10;v/SLv/iJT/wi3W9efvkVjfaq6jBouw9hcZ+CsEZ/oJajccbSDREf8yKs56ZhrnEsf6IItLTmEMws&#10;zqH9cXYJ2YM6YNZPUjrGMqBwYkJXZwcyzdkp3EnfPTQJlxAMZMBcsCeGTDoLUai6q2+7LiG8mDVP&#10;kfMPI+XgKiJ6xU7QjwLsrFmuAEH8Ic4GAMdPDEcoavg92sZs114syJ/fsG7z955EZoZqyljCY+Mj&#10;vCcZiudje6UMQWFhEc1h8AbXrF0Hm4NI2JbNW8rLKy9cuNDb3c12SeCFdce88pjJqekufm5dRCLE&#10;zKOIMA2GhwYLC1mSiVdaW8jlERRnEuvmXwRipqZmuKB6KQbEkz1FCWKYymLSaY60Ryq4LiE2ppuo&#10;dvwzqpQ1tgbFp2y3QXjSfhpHZ3EmsfVIK8bHKw9gcQlTnD+itdjv2RGoAQLkyvXRtFL7OLGOHZpO&#10;cG6Ui0kqvi1onXmpAvYsVM7tAd5aJegpLqRF6mReNA63b2QolzoD766+cezSn8J8V9wZA+l0GIOp&#10;U3MOUSBnx7k6LjUAEFONZrNtYgUHjxv2YgLVPUObL3Ye2FiDpPlTu3tKNscNxy7OFOT11pQBjZr4&#10;6e98BbQOodXOKLKUWp+p5aHhR5bFRvdbIXfIvNuHgDt8k0j/UH8f1+U9ychgspxh7do1BHU2bduB&#10;i4m/c+z4MdoQERDl2XC+WSw8HcN5+6W26oHBXz59pml8/HhldV9d5aN332o4XcCX9FkmhqRxM5Wn&#10;xezFtBxlD1m30aoJlnzwRxdCdwtI6WWV2XBZep/F+63Zixo+CNjd8caJa46evObomaq+wVe3rnv0&#10;npuulBV2lhebzFmBKredVmQGeLDVq8MFq9LKhvH4AHYYvihZR2YTUwOEV6Rdc9c5D/epLpnMmbwg&#10;+UFYTcH5bbXrnGEVlEhLhI9pxqcNiSbwRwB2icnuDwb/XLXwr7ikAlYdqeDg5F5ZQVVXYJrEJ2Ci&#10;s8wPHnydrm7llCIuK2Piia5yz2rp3tUFuZ4X+ziXnp4YRRgYQzQeGRKWY7F6aWJ8XXZ+gfVt/9fx&#10;KolLmkxJXExORCtR1YrypYB3FCCnOPAi5UYWluFdzE7PUcYDgElhmhXaKlJTgLz4RcDz1tzsmvGp&#10;nJm5ThriUdQ9gwwSeGdLU5Pj1Bd2RcYiu7Og4smhnqxMGo4vY5LBYCAWjnBKjShFybdUKVLUTNk/&#10;PN12+w1s+2gLHPvKqiqYj319Q1h7WFyUzQpbVpokUal/YrJyZIzpKBsdP7l5LUqAKYNsxFQKgI6L&#10;B75DVBSqCVOmFHpQQBGVssjKRdjSyFxJTkXsJOGmZDzk54CdVqLS/ElMEbMIOJ43/AUduwr6phfW&#10;moJkQktMqVEI0WAPnDIsM45S3yZjTFPogIwKRfF544VZZKZAZZQGMCKaWMBWhUCmoFni8rWcBB3s&#10;ocJTw5eLIjlDt1+6yBsqBblx4isuUBoQegwfD3248Dx+W7LMA1PH1xReeuDfWTMDN8/0HcN/7OUW&#10;oLtdqnbC8EaJO35RDmd3M4zPv2QEWwvokEorRWEhJbS6tJ+NOKIGv8UdGTYsNDsfYqWcunDqE7/0&#10;ia1bdv2LrLuvfv0xzYLq17o1hYpDQnwHS0jcuGW77N2ERISWD6w9yjJGEIPKdju6bu3O114jYnil&#10;qhi4KysbcYyfm5li/lHS+Wnp06PjyavxBVk5iUssrxV6maTB/KT2eWYGXB1cWFKwaTKXjD5KTVVo&#10;CVaDUhLZn6G1UaE8MSc9ZSFpmRiq4hgeHZOB4a3Bob0SZ1shhJiXlVWSn0fWE6WeWk+c72vvTFmJ&#10;ry4rR5xHBgeo7EtPmMSkNEqx8pQfeuXgzr6+/7Zh3euF9MRIWMQKwJrIzGTzNJfVWHiwxzNIPAxM&#10;W4FWrKs45V/Mi32RuHM1iX8HRge/fuEs7WCxhiihTNFaaFGyRMl5pm+U1TShbgnOGugf9tXYGPW/&#10;qRiVg53wjrvemQu08uhj21579T83rO0trcpOzVydJyWN0ZX971k6bjDxyCin3spyTnvPa2+8vGMz&#10;+chb2ztObFu3TEchSn3Hx83DnBIIL7Yr2DtmJBukrBJMSTw0spL5C2m5Ssxl+MkhDbKDPTSUOIcN&#10;oXwaQm2CXhNSCLbh/nuJI9kWxAToIAmCqbsD+I5fBjiYn6WVjzrnLC8g+4qrJmZgqYohaWQns46W&#10;L89OMWxrVLLhn/sCtPjsxQttbS1FRRRES6HcClKB6tK4CbyH/6LdFZefX5HnBTX4xqRTWXk1HsJv&#10;ZOlSQcBYTcLwzFSknDLjJUqPGZ4WdXTavgpyyr1bApG0nK7wnzmecTsOneTAvqpSN/cDq0J3IOeW&#10;03syrBk02jcSaTWBKHNusPzFJaRXhXkmZ3IyUil/k24VuZlrcAFEHF+HZAgI0+Sc5xCfSYibw+Kb&#10;ngT/z6P7Q04uBUomx8aZEd3awhJi17Rm89q1G1i8Z5qbW1ovsV1pWBJW05JWZ6bGGQEWBVdnGc9M&#10;zPZ29Teu38LWOEZgPzd344b11VWVi9u2JH/mcxRn6y0voCgqt0OuZDpRpUS0/MyV9r7+7v7crNzd&#10;23aVFBR3trT3dvSkJ6UtT7GzLqQkpGSl58QvJ8CXLSks37B+S1FDTVdv7+mzZ0bHxqBKlJAVuzA3&#10;0N3d1tIyRXeRpWXweEXRWTaUBUYC45N5YyVEFdmUese05ROsVeunZqiWktu98bgQNLPQPcdFKQri&#10;CzDYEcBqalpTLR8Km17NnhMSbYdiwhWRw94TP0DnlPmG6GDiLcPepqUs9M0gnd7YFkYi5siF+AWp&#10;HnX3WuInUocLg7IEORaEIgsNSC/8qcb1Ek4LOShPM/hJl8/WSzQ9aS3KBWkneOwFflg8IDvwscHs&#10;cGi6ent27bk2JSvjfMulhNXZjAx6vE7NzUzc09l5//ETF5sann/oXd25GQtTE8U5OQ3VVcBgykCc&#10;X5gcG0uNy4hfEPGb9n/4VzQMwWlEUNW0R9VCl+dZFDDMjR7Bpt83OEzFQMrVAdVV9/Uf3LLpxdtu&#10;7i4rmaPK7ywwVkp5SVlRfmHC0irTTcLJ5OwSPT+nZ8j2yoBNgN4iKDBHSeV5mMI2QRL6eIUUqSyO&#10;pmLvg2GWCp+ZnUVNVG1RrUJo0ODic5H3sbyK/5BGthDtVePINg3a+/g27xaM7UKyB/hpjGeRCJQh&#10;ZIlPhmJpqA0z0Sfx6DKo3yG5mD9YzfHF8dkJnj07J6O4tKikpAD6AlHdBI5MgCksBaI9MW65s7Jw&#10;7xvN6InO2gpUIZ9yJcVG4XSzoNQrid6yit0pDri8qhTj+ETyFHAnqXOMr4cpJis0M5M2LzI54xMG&#10;0lL7R8bPTEziiZH9eu+994LcPf/885wGdwsaHfXsYGH/9m//Nm0oSJIFzoOs+lu/9VvNzc3vTkj4&#10;E0M2yTo7csetvZs3jwyPQkIdGBmhEAOmTWJ21kfml68/2XzmlhtO3nhdX09/T3vXPCXfh4bog1tT&#10;Vp6bnjU1MjY1NplEGgm0HTwPtAa1Pkm6z8gkXGZLMD5DjruSxeTYmPzrMRPi4Nm1Fea/7+yFNeMT&#10;03m5kOMc8VblYqVWaCikV8Ud8ewn9nfpWGAMxABmLB+oEHg6ijtuNDvz5NqG9rJi2B+3nDnPcr9U&#10;VqA0KrYZTAEUH/KJZrRWksZF9WoqMh6dnertLv0fn3AzYdF56WtpZttMZW9C6cWqU916LUT7aSvV&#10;3H5R3y1jjudUCFqVdLBtaZqharpKyUBkJWXSTrzhcEseALWRoAiLtJsQTOcpKLqs6sNqq1E+jFm7&#10;hiW4r+nbjNJezIaUnWMZh6KPqe6uitsA0Vi9DnGerFaw6Ei8gv0qtIblDyhHLKDpmq3svrQKdruh&#10;bUkl7ElQsoiqY6pJw27ZvPETn/i3mzcHtUQJqNx6yy3Adu9978P0qmZ4+OTd737Xd77zXay7CMiO&#10;HHjhYgHR5GplPcflPVXOXRreMOwqLoaWltbUkEoXLgPYYfSlLs0v5aVlQEKixiLjQ5yhd2hgbHKc&#10;m29cv44SqDCvCRk01tWnxidOjIyWFRWPTowBr/iAKLfI+vPyhhpHVrGHudT8MCvaFJLI5LjahCSy&#10;5vmuQ7GR7+FvdMNWz8gBKfkw5tQhAskqW4fJSG4mHMvEdNghCWlJK4nxKSuU/6avIdRmSMPZeTnp&#10;TQ2kvFU/dYDchsm6mlzc+MTkmclJHM287Cx4huOkrtsuB129tLychk6dXd05edmFxQUMECwbxqO8&#10;rCI7PXd8ZCI+I9cag4IfETinOlwmPhxR9Ti6Q0xPL8HTwUDDqx0fF8CGL0fXCiWOznvGClsUhjP2&#10;NLEUF0oj3pksGtgLnopyk/YU+qKvUFIEFUcsxT901afQCqODI0dKoNAMFLJaD9oeJ/SJ7UWylhjH&#10;bssVLJUKhydZ5bszMkFksfK1n6uuubQ1GyQXA1ZBTLA3iR9Q/VYN1TB/MMwwz1KTMW45Da4qlg/I&#10;3PDQAHFyCHjYDXjuLOk45t+4Yuws7O2yBFb5iSrjp/6hsnlCPYXRseTaEFdFEYnEoz3D8otUpQ+K&#10;JI1M4xNSqaCVkpFFzyxWYHxaptAo1iRDkSyrZMfF7meubUrNyUzLzkpEBIAa+ae6dYk13YNtO7YK&#10;ocGpmp2nSs7M+OQK7VwxnvkzVBhZlYaOYX2g2TDZkxGjTGKZlBddXFlKz8mKS02YnJ8Zmxnv6u9N&#10;y8lirCk3/K53P/CRn/6ZG6+/bmRw6Ovf/eaJ40cuXjhHOjIAKsYD/hM+etPQ2M7Onl88dqphZPRK&#10;fh6tfj6/b/dAdfmVqlwyBQmaYxZiV5lxiPIRXijjGfUMtcmT6LwGf4jrmTEbwKBIjEpMmGoRywiP&#10;gdnj7uOSluaYa1AJs+W8BlGiegjsv9BW3T/wwA+eq+jpv7y2obe8+Dt3Xt9dnD+duADIJ898meYh&#10;q2mwJvhtccUsFvwXlLAQE4w0JovNhQVN/jXzPTU949IrMcarR6tr+6LpSDoLkWKNc5S9ETthCeeR&#10;qROXge3INa7n1Vm1RMsvk8Hp5RFW4nCSECNR9WU6eGKhNACPqG1BPFTZKIt4hLSwSMHeRLCFYScb&#10;RWkZr662vjGRNPGMdOx4RoiyJGRUz0zNpaWS8c/8pg6PjtHPGB3B3jczt8An6QnJpFCcPXPq9YMH&#10;+3q68rGwszNnpiZSkuiXTUtSMmPQbCr1qzqKqwl7iosKU1Xl/F/NayIuuUce6lJKVnZcStosZW8T&#10;0zLzShJSM8fp97DMYCKa2QkpmQsrSZTUmV6kll3icHzWdFzK9GpS/sLi9efOP7tuA4a9CgclJ3a2&#10;t7ED5Ofkjo9RzHe2PyH+rqJyqlHFl5eDzXS0d1hhwQKYByBxhLZlqCaSNi6Gx0Rjfel3nwT5I5RI&#10;CBu/e2FxlrNSa+5y6zmQ0qw0yL+4wPAqqPmjneRcacl1Zy8xN6kLi30FuZMVxdm5WcPD/dPT9Ole&#10;TJI94vYEyi4xIz0HYSBOkZNTNDOzQHcfkA8AOIPJVrB02KwoUc2Z0ZeoTqFJswsG95O5aQIoaIt6&#10;1kvcAZb55Miop0JaXTqUC0Y3mxPQhWrVcSQUvLnJ6dmJqRWq4rDzz84rNqNUXe2Q8pnNpWKhoEJR&#10;v9ZrR0mGrDKOEtHJdnIzYDAy1PZ8JR6VbB11zKAxcoMZNIaEtRblmTls6w0L3N7zW2iSBLaJe3Sk&#10;OOuR0PQodJj3+Fa0c4GPKCSEf6rUZmdS7o553haGN/Ky1dUAvCYwgF4l9qAUV61K+Rw0DhY5Bhdc&#10;+f3qhCPH0SAPDbacaHbLiXFSIwNar0Wbc9NpFZVCR3G6jgL+4MCnZmefv3Llmuuuu/6Gm+qr6/9F&#10;1t2jX3/Mx9qjFLJm4b1AAcceZSveun2HJS17okdozWgvVddLdjU+23nw9Tf27DLdp2roPDZbuRpv&#10;W8jR2XaEidTGyPgI8aLBUYdenxsnX/F8ReTQ11ZvXWAcUy8xUh+r1JwsD/VHLwdcUczcGrOVnZmN&#10;P0j5rbZLraTBwgslIAkATb7e2PgY9WZzctmikJWkhrHxTzxzgD53f3jNTqp989wYBXFMqXpLqDQC&#10;8Ts1JzOqquG7VsDHEgdUMURugXb0PQkpO5fjDy8vPNnfRYyP2eUO9UYEBEUJszIJfxTwyNwz1Gie&#10;joQ+eEwEhxEdnvf222/HeCz4xtd2Hnn96brGM3WNPBFjJe6V5NEhhmBz8QVABJQl01VR2jQ2fsOJ&#10;M2c3rttyoYUxbK+sEBlPt2dUESwUC1EWktglScUnZdOyiCjJwjBZlpWUoKx1Lmn8WJ5K6b9cVHnx&#10;2nlFurGiPOanSTI1cY4/uSVLoWhUhTH4XHB98cjyY58NjNurQWz+1Eaxgfj4RmuK9BO/hlOSvzDY&#10;R5MszhCy6nRREpGtx0vAFvRIgN+2KMLabk3EjSfsyYaMmR8QYWz+axTKiwA4fzQ/Ia/oKrzvq1L7&#10;qm2HTmIJzeTlxJr7YeZlGAUIsbzFBSE+ohE5fcOEWWmhFsIT7dHGGSlSiygYSXILxF6BiYYIEQNH&#10;Qtlp+NVLJUKXA2EhBstSvfbaa9eu2wR/6uzZs1eutAHLWrxaDCDqTl8dEwvRC7WhevTsIiE+JJ5b&#10;guODGL/04otn09PvfOU1HnBybRPxPf7Ehqcw7xAEmOlSimOXlhKOgCDATRgDdJoVRIVshm96ZobV&#10;Ry2VhsYGiBIk/Pf29ACmVJSWola7Oju72jvAjNW2RQmt4lZgx8vmM0+XrSTQOT6bIWNRgKk7fj6R&#10;5k3xm6fE+nt/446WA3b+PvaN7B3ncNlEelScw4h1+XH2004Y+G8mSDadxkawlEp2Sot3BevB0mqD&#10;C1kORcypgvVjt2Sv4HZ1w220UkqIv/3y5efWNMWuGhdg7TfqxrDM9DFH6AdC6HTd457v6ur9t2cv&#10;UtT8tY3rm/dewxwRW0OwCDygqSgPxMbujAX8E5XgMu4P5qOYQSphSbUUwwbFY1DbHn6K/768XFFZ&#10;8462jrXPPn9ox7a/3rF5pL6Om0F9lZVVIG8cxp3wRWoOIHtM+vQcZmgKNGr4m5xJJbWl+QV3KK5o&#10;aLg0qQjYKvqtsuceXLMhNkdeE41L45mUCrIJcvEuruzhASc/dvB8uqPl5r9GCzZ2xiOpkBcZMgX4&#10;kCd19ZWUmgRMxv2To62N3njC3KGgQnv5aZmOnqrS/U+/xhuqYvuHcmndq8G6IuN1SeQgXpzW0xn4&#10;hCatuBzyUo1pqLQs6+PEbLKK77/YShHptsUlRhiW4i/90i8xyEB1XJe2vKB4v/Ebv8E485NSkt/4&#10;xjdIm8WB/0Ji4sO6w7jJrMxnH3pgqapycHTkYmvL6PgYHi6LjnH+uZXkPYePX7pr/9F914wOjfR0&#10;Ec7v4RLZmfQUEwGBrYEYPrza4AFNKVkaopORvb/HCnaQHt8oKfok9PGZzOn83Fe3bNzR0XVT8wUW&#10;TnuJAqreNSyY3phJceZZ9DImil7AcNGaGMlIP9ZQwzref+Z80+DwRE72RG62S0s0d1GWVjTj0dd9&#10;vnzK3EgwjedECdsRTN58AVrdDdP/9oomWsvcXtF5XNKM/HtVmUdXV06sRbzCEbvaPuItg+DP7jnT&#10;0evtNx97Fd8aghsI+XdO7osdzNiveC9Rv3l/wOA27MO3LBl9YiWmfukX/60Dc6MnjgP0p+Tl8d4/&#10;4TXX15eUpWAbgn2afu7hvu9T4xfCYn7Ls4R/srrUNgP838qPSI8iqGopINovxdTjaW8NxYC8x+H+&#10;QSWlxK1Ozk5TqAFCFttKPhHX3FzSvYupt1pYNKS6+xPoXko9gFkGqQPSIgLxQTwhKSghz+7TQ+8m&#10;Ej7LgWEQSUv0JnZw/EM9kX/NftHXXR8Ys9vwT48g2ZGenWe34+uIGYPmjPW7uGUjjOmGF1/jTkZr&#10;K3UCuy3hFAZm2SabxArFdWQXbj5zFoki/YIrtrNdzlO/QswLfs6oO62Z3zFWMfIAd5oT2sIFjl1E&#10;/+PhgWOyQYpGLGyX+wnxbB0q5mmkHqM3vvfxeouUcolAbxsPzalwMlcIu1iLUy8tHeUbY09KaYib&#10;ZsnkXgsSrNOJHyHpz4XZdWm0jjhNcHLV3VMA1vcD3RVRZ2slgSFNwTxiWjySKyiPz6jKXNAowBqc&#10;BhE+hRzcjjbM2m1qQ9MtIySkWQXiwafARIqrmtwCA2VmZ+K06zgChxRSA0dJy1goKdh78DQOxGAT&#10;rT/xcc2GsZon1V0DG862HNq7Tej6gmrRLMzRK115L4wIu5w3q0GK5EZKOGW9MxqjQ6PcJDqInnw0&#10;faTuKQYV73du207ToXfcffeuXTspxowlAAHz3LmzHQN9fB1WOCVHmABYebdearvuzDn+NYyOPVVX&#10;/dlrd8Cnay8utErOqUvGiIxVBT7R2p7t5Wo5muvoyKsrIlSbP1R3gQHaCvGxl+DdfKHtw68crR4a&#10;YdYvNNU/cd9tZBr2lKltAseAXwLUmm41U1AtUJRroAbFlIXhP0AUKla4YNT/Oc8bZbzUjsPq8BgL&#10;SfA5QimTBsQZnEbTrXsQhylkMUdbSbTkI83vn/Arvq+0rplM6j3r+50i/3rvW4vRSAMQn+sqj3U1&#10;gdtDToioFRWXMoxEK6DRQd2gDM1g3yA3VlRQAm05LVN1e3kmjGeUGFfBcmA2+7t7zpw5Q6qK8YMg&#10;eaj/k/h0gdtBFNBXa8K9VZW/umHtvzK0jsEvUdHS5cGVBaqyiJeqaBQBCWhAQvYH+gaxoQqLSsj6&#10;x4Yy5a6o5zy0EmW9L3WWlt50/hxDdKW42CCFRBwWZouzGD0lHp4Qgn13cfmzI4OgDcwjG5GKwGXK&#10;JyU10Pd0RdPME+G0ld9/tuX2mwkgIQMChRITh0eGYZ6jgdXTb0Wp3wrmBXo1gcTmMqtkVzo0enHP&#10;dgzjCbrMwksglGDVgE1xiu9mDGIlw/GZZ9M7MzTSoKTNuz3pMALH4GTJBRseJgyMTUiRfCtErMQ+&#10;/ivBtXUXFDULrRWgbtsSxLBmRXkmnKtfqbbQHELHCnYJrG7thK4WopXiZQf85SvFl7+rc98b/Sej&#10;2jgyfMelSwfWr327JhE3jG+F6XqBEtaXA6KueWSBUSETwqhtoS1nHnp4Y7F6zJ9Im5T124ADo/c2&#10;3FyC99RhMh9I8qDGYkZqlt5IpPWiGNNY6TyVk3nNZlJWHECJNR1NLi0ru9zSgtS966F3wfNeW78m&#10;Gpn/lW+o9u5+r9cA5DW3aMKJ6iEnZtv2XZY5os3NjCErToFCUVN6VlR8V0XF7tdfZwy7K8rZB9V3&#10;QpuyYm4sAM4BaoZMFZUUs6OoxDWDRNVEA+zMAhAPyzP8kR3romLTbwJgRTcI0JjOsvi0efUwtwFK&#10;lXtMsCUrg147WcMDQ6dPnR7sHyTnKw0gz4pxoL1plZ0Jq2sV72jxro6e+4+ffL6p8UuNdf4g2qWw&#10;ObLgo8gCALGjK6zQOlvt3oEAcNIq2FH40OPxCbvjk3atJJxKSXhjaQ4rU3XErfYK+lUUVXUFyCwp&#10;Lq2qrob2zydjoxMIlla42S2kB27btg37rPS739197I3vllY+v2adlSdQxo3Sx0KPJFoeLpdsfhZe&#10;Wj27ce2a0fGCmZmzG9df/8ZxRqm3vhb7kLXHvqaVjz0HppOfg4mDBpQDbVVJNCuMM5lNVmlSpT3E&#10;JgDOJ7xHzJs4sXBJ4lsKvYk1Z8nGIWTuCJh5yQIAsQWjSHug6RwIS06P3eyjbZ6hvrI437m8uCPt&#10;J+fZfXl54dJFsW3hP/ITZclpUX2qCWLNxHxvdkXja1twupVfcVrvIDcEAAD/9ElEQVRDUMfEGMOu&#10;ZkT/DWROz8aR0ebtisl/dbMyVmf5JYZrK/jvvqdePnvD7ujB/UR+gJ8kUnMAZV6fx6qP6rzWUllK&#10;g6NlMHlWiBGqVQw1blW9JjDkLYUQ+WTY0d2iTprA0NqF0yBCmzduIl1uZHTy4sWLuPo42HgLjIZl&#10;0FKg1SqJmqb0kupGD0pr7xsAOACA46JsLSB9lMfqJGcnJ3v30ZM8/aXcnLGxcTYGXABsmPyiUlJ0&#10;GPAew6CJR3EJKOWsDaRd5OuUFM5WVVXFaGCgXLh4maotBD3Y7+Dxdbe3E+9nnYqCbrxrs8Stj5eI&#10;vvGU17JaagYoh4CmOd7GnzPeVKTu9TZEymL1pn3u9Q5s6YRv7LegqqDAaEdwbMbVNlpqxo4Iv2Ka&#10;OxawM3/EDiLIZWrdwUGvGmHb2FXAzreyYEOzu/Ydzu/CRIKGs8UF9MrkgytFhZFByZ98/0ZjMCl8&#10;ztR76kRXR8cdHd13dXQ9V1/3t1s2dpYUk3mBulabTyScchgrq5BQ1HbGO0RbeUMZFu7UWIAEb1lC&#10;BnnBxt4BUIzfvcfPvucfnsq9ePnyHfu/X12u8oXw/1dWsA7wocy4yUSa+JVJRKjoBcyCxyOFgIMo&#10;yiuxjsCMCKEs0+D2UqcGS/0hNVJ1kIJnN3DMKHbaUFFGojjJdJDBZEEIlT5QUlvsyvIJjV7R+opd&#10;oZEwXJUBe/zYY0yo4jIJZeuVQ0Sca0mFWhUM1cvwiQrDANQXZzyvO9wMcjdl1U+sKDuhSOsOSaif&#10;YijYmOZOYAGQ7qeMP/BrVavNwU7XHKknNeaTygN/9LlXMdA67r+zv2+Q9QVvDugQbI7qNqByXJpk&#10;ChYaKB7NYV9++WVMfJY8RevKTZD6iwq/fNetlVXVPQMDre0dM3ScjI9nlW5bjvv57qH15y+9+vM/&#10;c7qpoa+7B5ydwDL7GSsdB5incD8B0bKN0gxHKE4wQ8BxsRpFkgmI91YOXbuyOr4acCeyAbXG0ETs&#10;lSDya5uYwJtOn60bHCKVdZKRCZVeNDU2315Sxcr+GoYrDxHLKSg5FWhaDoRn9/zWDTvbOm45ea5h&#10;YAjYbjxb9S7dUIMLImGwqXGj0+faoJNgcQUWnret8DikKW8/2BBjq1gaonWRftZfbfvwHeRNn/9o&#10;wM7xi1htI3smtGgDtRDefwTYxQqwi/RbhNZlVe0LYozUSID9eD9J7Di7Wnv7yzXb21eNzXTcJz7x&#10;K/z1xH/49+f/7E8v/OV/nR8YLLvjTp12efmNj/+bk7/1G2t/+VewDbgjOobLlTXE8M36SnQPHzG/&#10;is+CTI4wB5E/KwppYqCSCOByqvtm1Q/VPwDlAWd/ngpDWCwk70DTQcBoednY1FRWWgrege3MAZ0d&#10;hHzm2HpU0i6N83hPLbEF/BEREJlTjmwGpTl8B5bUvGWco7uNPo/VNpJ633fsz6IO2DjKTDPcxxKd&#10;uYrwIjawxVWrmmS2rOpUp6jiHu+HK0o4CZgdmrm/nLbIGhw2fXK8AFsoMsAOD2CHo97Q0MDp2cS5&#10;DVQrepWEWbB1EicwKZfiIHKpihmjgdox54b6CYyMsexF7tZtIDiYyAwXY8hdcipgEZNSswIVWA1q&#10;L0ZC7hMaiYibUtFyiCSNp3fL2V8AdjKmAm6r4fXm2vF/GZjWGYF/AkCsxJvdj/6ZWaKcEHMyvVhz&#10;UBuaN15xmNvENPV4uSGICjyniXmXiowMD41QdcjQQkoDy6bX3MCkCJa8pke+oVEIXdvb3u6OavAy&#10;88GXHj81qf7PcV0SdnFbCDQRgEfegoLfFgMwfCipqrNvqiBXgJ2lXZpukQ2NutxwruXVnZus56Bt&#10;wDjgSj1D9xszGNfSF4ryuLT58icsQfZW8IVxwOmZKc5UWlG2YePGrdu3Xn/ddQRK8dgRjJOnTly8&#10;dInkEktsMTNpdfXu9u76kbFfPnWuYWSsuaHu4JYN39iyvjU/100yB1h5Q4vNSJ/4FLu6A22M/TVS&#10;FBbsZhMw0q7/DAi8wSc+yP651wyRNRe3su/M+dqh0Q+9dJifr2xee3DDmte3ru+rLBOX3zjRDo1Q&#10;wNKFTDWQLP1ZRf3iKdJHlybyASZluizSYA3S7Szy43VguJ4X0PAe5FxbRcdNIEWulKtkbGUVC3Mp&#10;DiBIX+NXZz/8NUYnKDVYDOqgwrWFFwB05uFb+tK3R/VdRBRwgG/JA0JSWFhcUlKalk70VMaY6osr&#10;VcwKKykWT8OZHAbv6OFjp06ehBWl+PQMeRGTQDAzk9MkOzOAObnWpEXddcBryHOSj8wUCz9cjb+n&#10;svzuclo//et8lcUnvKoCSkxiCv/I2CC/lewMYgLjY9MkjkHOJWzBgFIK3BqiJMyZ9ehbCZrgpubm&#10;59atkwOVkjYxOc7KYP7wXJhznJ22+ek7C8uIiXatLGDZMuDMICEgKRrbCMVj8KrEiUmzG9eVfOcJ&#10;DuuvLOMiHpOYnJqkNA1KTo4/dpSFG5BYz/HpaKi79mSziKLzC1PVFXNlxQB2XE4mt4V1URrAjgbW&#10;Sw8jll48hD9FdUh864RkzhyzYPmTlzLgPCqCPzGJ5IisYZC29Txjy5y3JgwGfynCbb6uux6g4aaQ&#10;1TcHZFD1/2QCOb3UHVwrT++OTPCtWLXvooZB7wsnVvLs8IAwYUvDACJbazs62q+UFo+KwyGTz4bH&#10;K4comTN8b8Pmi0piroai8krEi7I4GfcFYdwIeqY3RQK3Z3QCmVaev/c9RQt/cZFxwSEF6deTWpYk&#10;OkwddDEr1KBZAJx7YprTOJU4UGdU6F9W5NQ3SKwQvojDw/fA4vMK8ts7O2+77babbrnh6NFj1127&#10;719kBcKwcxCDnxahgC2+ZAreCscB2LmTafMkZooDCihV2VjLFDefBzi+5vUjx6/fw86qDUvkBaJK&#10;0Mw1JPgh8PkBKADOEFM+mVlcNNqIRWBU70DCynvTi9pWDQbCSJUdwMUWzUEI9LgCG1YuFFZ5Ykpu&#10;di5v2tuutF5u5YokCZKdLkaZNf5j4lPTqUCRgkzcevnK/sttr27e+GxjPVahntdMEynUrEypegst&#10;sV1AssOkVlRNBXdd2SNAQQLNzriEXauJJ5Ljz6QmsU4E2E1OstVq4Kjwrcxa2HWUG83DBPMiTdaL&#10;WYWZOCH2FmgdXln6Fx/Ze+o43LoDTWt9QfriNIvK0sW9AK4e1tsTKdVdBTqAORISW7Zv3drSljc5&#10;dW7j+n2Hjhy/+ToeSHApGex6cE2QqHMWrMEDVogKIFV0huQUQpDacjWvHkuyy8THpVqtOoOZLOlH&#10;//DQrNWKodfu7ga2jW2KRtRy2O6qEZAU8LSjTTFa5BwzTk/hxsbN1+wp+8hH0urqKGb3j28L+2xa&#10;4uFzZ5FWyhrCihQWSUNVeOnQdgjcGmbvVonyG11YqYkTpz47XtPfnAVn2AXECnMvfAMObZfQcXqL&#10;bnJ9FOks3615IS2DNeVbDh7nNDQCjwwdiWr48lP5gJiWEO5j3CNZeAp9qCleAEhxc3oIaXipeNpW&#10;Ml8eGFFo3bp9q39oPCGjTEgQlDljC7nuuutuuvFGzPoXXz6IY88XYSXgULNCsf+YKRZnZJr7G5fJ&#10;+eU4tH9hfgE0vePHjp04dpwS37Q8n924BqHZfujImdSUXst3cnlOTsucmpziQqrK6XWmLTwuSJpc&#10;CEAB6LQZGbSC7ejspE0EIkMmNWM/SUhofAzTGypWBkRlkhPlzFnqFxgdUL9wS6vZYFBd4IqHgR2t&#10;fOdcad/TjGqXjQHsfHail/VRMB0UA9vZ7ITzaNmS+sBO5X5jANWFx5hUO0KoYyzpzjPZxLCLPjeq&#10;RSBROBbhSexq0R4YvA0wPncZtAZNTByzay8uipUxPsFuY+/hQ96AgW49+NpHXju0ZnLyyeqqF9Y2&#10;ih+POjX0jVCUktxwCZaILKkwI+Tayclp1I9bMwo8YMUoK1OF1KwRkKrXyY/CvD519oaT57a2dh65&#10;dte33nn3qVSybrFy1OaVucBKpvAxistRXSLDbq/Kbc5Iz82BtpUOOsXNCn32aEAc5aKUw0ilZ1xF&#10;a+uHFaxruYemIhRaE/xqRgvtVWREWN5VUEJJg/EWwC6aXx8oTVnMyzXV2+ddnzguGLDFg6Y0CG12&#10;XjZAJAYVs0YAQChB6LjKUCaioawlTSSL+Eop7XNSN55rObdxjexDUze2i6k5o2L+VtaKq/iixqyi&#10;PBeJ6mxMLHuGC6yOhyYC+G9eOlzVO/DqXbcslhRVlJe2X+lkqb7xxhu0iqGtBC2RPTBLHUmC9tQt&#10;lgMfF3fIitbx5nxN5Yv3vwOclIr1nb3dI5PjhGKpS3dvz8BPX+6gxcRLf/AfB1m5Pb0A63SDoQoC&#10;qVJZGfSIUCUsuz0xFsyCNG6OakQpt0CsH+l2K9gEXcT8c0NgTdGbGcCOiSkjeC89DYpcW0lRS1E+&#10;2aw3nTrHsHSWB8ysCF3yvT7SmYHmtLCYciJjXq4/+fx4U11HeWld3+DNx5uB7U6tbfBvqZ5ASOyK&#10;JtTxo0jHuhXhcuEbl0NGltJnZB0vfBBWPTDr0KqsW+qTnz8SLRczhXx+2NagBDrbaqJv+XffIoR+&#10;ElddsQf4YVIFIVUtUlnB/VP01MtjxWCIkfBHF4qe3fVl7JAGJwxAzqsYX3CHhky89+H3S9t0XLn2&#10;s39fftfdgHQbf/t3OPmZ3/+97u98+6bHf5BeTlwq7sCB548fPxZsZCFg55dDKHw6gscMm18JajEk&#10;xE1wWV4emLXSutwtGxTeVT7dbFZW+gf6+T6+8ujkeP/wIDv7uvXrt27ZwhJg40PtEK5DnrHW2He5&#10;Fv0ZhHTIChFaJz6i1fox6z6oM+j4QiSByo5/M9YZSU4wMTF/1aSY8tQx4U+Nm793fycabvuVVC0T&#10;YE0zAs7mi5fO9AFeTa9r5NjGF18frC6fK8zFuKKCOgfRQQNFQbSX5UzdQEK/119/A0dCodLxjY0s&#10;VWvBRCbBfE5BgeDIeXQLF4ojvMxPxlCNO4QyqEqDUhFJH1HtN+xnld23W/ZApgAs7ke1F0Pmgouf&#10;ry83Df3XsIy+nsUzEvxZ+VMQdOS5SBx0T8+geO3elpmhJi3O7MbU9xIXhp4rSTKG4OyXtvNbMxQP&#10;ldvLBR7PWba6yYyWvwqzKLyOlwWKSfFN9aCwvARZXLIOlBsld8WcOW8pxV+9uKQjS+Fij9gh7t5a&#10;DFf/bACw+aXGJU/8KvjQ8oGzYDKSD4Ybp7azK3mTs9Vd/a3bNyhmoyw0hR557tH0tH1HzuCVXCnI&#10;dySOrxhU5zck99SAa/gv6nnKAd5hFpaDetEmJZaWlmzcsnnnzh3rNqyvqqoc6O270tF+/Njxrp4u&#10;sCtuFleD1Jjrz12q6h/8xIlmeo5To4BKBZ/Zs6O7vHRapcMVn5MjE3bwMINLO5Qrq+iNJsDmIdIb&#10;0aLw/GIfEktuCHxvd6Bcsbr7rWM4ciVu97FTDz31fM3AEN0kOkuLHrvj+u7y4gn4TeZierDGm9Hy&#10;65K4EBbNk/ulBB+5nKtYPnQYmGRMxKCMiwPM50KElGB+AG1ooQHYMTl4e8ZOEmHJADsHBczgkYZx&#10;wM6f1wU4dleKXb7+7KrCp9XiYmlxK2M+sinyfXPptUN4AQbz7UUHwfOrqKwCsOOOAFKsGTomsVog&#10;ciOpSaIXUJqtuLDo6PHjdHvv6uo2zqwa+ArUV1mYlIKCQiLy1Gijjo0gHgk5rWnsflYT3lFR+Svr&#10;1zS9ubrrW/T8v4JfZ2YXW2dmWXDgnDBZeYMjC5knL6+YQR2fJMF/ITkFByITh1YF7oTbKkuZbayj&#10;tOyms81sBF3lFQwfIK9RXMB2ZcQyncwLLsxteYUvTY+p5syMsiLkj5CUoDQm+sloA2FWDc1QW9WK&#10;7z/ddc/tiJk1zJQVgMktOJV6gsretPar1A9RsFetS4uXFov6lQFW2Dd45fpdU1MT6EIVazaIQPGG&#10;NCgOKpyDHDHLXDHUqMLTo10eHMPfY6R58VYnavBAaiNr0SEJpNqtu2L1jUiazxZrpMaNWO07oNnG&#10;Qa6AE45t1drubM6IezIh7qYRC8PVMlzt9RYtEblTpmW1TfBvMjvr5rNnx7IyrpQU+rKL/llzUylZ&#10;p4FF7zEstWZFsvWU1uDmGF035xxqcPOeZxE0H97PVWUlRSEwExdFjYAsyxO9YtVUkxQ3ApjSHIrU&#10;zH+FDsFfMnaIIDCzznwkwUtUaic1hW/BniFowDM8+PBD2fl5GOcP3HPfv8ha+/q3viZYTICyxd+Q&#10;p3TqADDFpua2bt8NYxDxVegyXmTCYGu0iQR3RJLwYeoHhnKnZkYa6+kQgT3NqsBtQ1MC/lpOVhwh&#10;BBxFog9MJhFF9TpkIVqxJkwQH27ZEMYRI61Wbo8VTVN9BPmXLKcU9ZwEvSNLGRsnITk3K4d76+7s&#10;OnXy9NzMXENNHWVDSPzBhUXx4XnQEht9V1xccntLx83nLx3atvXIru3uq0Qyp4taO6EIsLM3qh1n&#10;W6mMG8X3rNbN9pX4nSsJRxNWAOwwPnF3AOywGLBNGCvfCWQM8eDzCyOjo0gMz1VWWsEbYqfQjigf&#10;rpb2P/j+u0+dfLyi+oW1GxgK7dZWBZyT6MGvRj59dQQIGcNhWeOsTSFsF7dsufv5F1nSUznZ66kQ&#10;tqYJrN0bbvJnBBxcUoaUc3AJSWbA3UvgCNpHK/hkvgNvVINS+m6JDEx9rOpd1sld3TVkVNCTwypH&#10;gXNrnfkxxseUdc4qckKvTufUNhlMAR/NLfhog+SbD933noc/KKhOM56Xl7V9O41i/zGifzYt+dvN&#10;p1h4hNwDq4fhosIeC87bg1mdTGth7W3EvJ01cK2V6gv8Mx3oEeCIOKM5Do1EOZBvdXaCu4tkJjJ0&#10;/JHdkhyqqbz2By/EYnbOD/ZXZNLzHoefa2PNYuoY+g3Oom5n0sjm56NK3MbiWxpb9WmxMQzoSAE8&#10;imKEF8T4U3q5tqZ2586drEby5rp6+vk6OxDXR9UbC0+pNNhFPtfuObobo2WYkQUkxEKura3lDd2p&#10;AAE5npV1KScHaXvg+KmTe/ZA7Ocr0KDaOpUGznPDsOFxhEHExYFWQACMtCpR4v7+fs5mWlVWrGLp&#10;i8tsSBzGeaYnp1PTYGJ6rXQrqqQv6xGJZLnGDBzbIPodWNOBXW2mYfAyCNnfx472j0qJvTotIWnC&#10;BQBrMdiOzKwPz649S+f3+L7dsHP6VFvB/Bu7sNWcd8f1zYCd7YeBTIVPZNcJYlsiN7cWFPDB/kuX&#10;n1+nzkq+fNh1fGU5Tx6H7frTzZtefuX0vr3/dcPaZst8ZDGyiQnctQ1JFTap5UMO0jLl/ylnBAuO&#10;bcaQWWEr1CpM40hEi0soTxY6gnTq8r7jzdefaD63vvFr993WU1FFohlqim9wabUEIa8/J4ddz3M8&#10;cZn4hF2RWyU9zYgRysSxnoazXllfPTHSpXYAdNA87C0qV4eiFGE7SEkzwNocPG9OSu5rWLg+zPE3&#10;SMUbRLxtfqPp9vUVHRP7PlYk8APcOudDnsu7XihcnyVGsDXoUwRPcxngNZpN7wbKxLEv+K+EDe9+&#10;/hDgMrAUwToeUX1+4mgNucDM+a+8t6w+OvMumH0vO0ZKdm4evyQ9JfnG0xe2tnV++77bhxtrATtB&#10;yjimo4OWLEtY8/fccw/L+fHHH3fN+eKLL1JTHMPnBbsHHuDVDWvO3HEzxeg7OztOnjvHBAMqsLG+&#10;a3D0vs6+w9fuOHj/3ZQmBK0b6B8kpLRA1RJq87AlJyQuraqYschHhmjhVHhXEKZKPghlEyw1y0oU&#10;qQ64LCtz0lTF02qxGaMlkW0ZawYFKyyPgvrpaccbahm7m082g9ydaqzz0faXSbwZdB7GcI/YY2aW&#10;Ehu9Ih8SO2ksOxOcDtiutm/ggZff4NiuqnIqcbgyt2iTEQ+ssINZroFZ6Bm8wT/71KbVkXnruWCM&#10;DrE83EKVOrRVr8ItQdemWL1ta/8q8zrS59IOIdagvcNeLnXRMdEISHXozn/IBsMxbkJEX49UmYxy&#10;e5mqDA7wg9+yLgLb+uq2E+kzOzAmgBStJp3E1hfjsGnT5oKdu6baWls/+9nk3Ny6D3xwpqvr0Ec+&#10;vPtvP5VWWppaBCksjubFjzzySHQb0S2ZQgu6oksHhjesAxTx8ML+xmTXWtC2p9CTCqMSIjY2cSqF&#10;2FBZMzg9Klwm1ZFOiGLjpk0wzqiv2t3Vde7s2ZZLlxBd1i2jyOQjuwuLFLAj1CPJFEPXqVxSNQKm&#10;bZR8s5ODxAubxSco9mfsfL3lc/vmVf3j+t5sLK8WYoaHhtHgOuUxLFpTPu3gpMGTwVRQWEj4FgYh&#10;dv/U2gbudtvjB6bXNiwU5QPhZOXkssrZMTEaeVKcMdD5ysqqm266Ccie7Xh6eoZCSygrAl6Ykbm5&#10;BSwbzGwxd4jMgD0bBJVmme7K4pRPo5p4xjOi9pqcQ42D2ukGhp9MTRPDWEn2WRNtxaqsuvdlO55B&#10;MVY8VP8UUMHQkqvKm0VsUqthYaCc6up453eBKboTVYlxEM7EzANUll/vGLoVgLSijapa55abQTmq&#10;8aLDVW3SwDgF7AgrYK+r/jAE4cHBoZnJGXSQHGCDWLgeIIiVJpaR7MCjz76vPlftjt6Eq0AfWBBE&#10;CsCD13zCnsnEcmu4Hti4cMlxTci3xLu3kmdWjCkuEXrzujOXjl63Y4FC1UpcYEPFuCP+tFBNQdG0&#10;tNY8ADsqf6v/ohUa4mLKZMGp4adMetFnnOYiFKukuLggL6+uvn7L5k1gtQwICPXFixcuXrigDPGZ&#10;adVrZrEsLu451Xz/489QGI6V9WpB3t/v2z3SUNdVpnINGFMIjHSdZ4mG8JweGfZSNBA2BK5qBLcG&#10;eiLAtvxX5TIFGGbActBQG+7rb0wlySPYc/R0Zc/Au773VFVf/2s7Nj92980ddJOo8IZa1gzXALuI&#10;YecMeqEgmn+hdWoghuBYjJEcWCxbsE4xbthel1RnSXZmjpquet9h7c4kZHg6ofja5p+KNCPHx3rF&#10;AqnYRmOv2C3pR73HzTQfQUlnYvaYdcI/4DYfN6OCosGC4eKPmFbFRaWFRcUsx5lpxVAl81bBFvIs&#10;1cAhRlH2F2Pj6JEjz7/wIrZbXS1JUWlYWbQ5hMsCW0q53qlqDUyrX/QZ/RBUx4ageEIKDWH3FBXf&#10;XV7qT/Gv+PX8yNATfQNAneiC+KQ00jmparZEmcx4uMZFswtLwDA0O6TkH1YITsvoxBQF2ZF2xtyI&#10;xKq2tv/i+Rc3bWaWjHYtv8L51+6e9CXG3Z5fzOx3qXuY8AfUF0RmocAWecW040yaYJzrtU2l/wDJ&#10;Lq2/qpxScZyfAg7MPgVhkEC1XjUvk4MpT4cCF39oXe21x5uJ7qbMzPWXFnZTsXJ1xZphWqgVEUlW&#10;dWPeI7N8zhUDRzKG2o9Ig/C7xHKH3tMG2VAhCDrJCgCRlKtjhTGs5auH3o9ZVZZzGnDXlALiOk4r&#10;1RYtf/dWkldlKeDjKGzp3jBX5OqR/+4Mu1BnXt09Xdm6dvUdxKGMJfag+Li20kKH5IJIiKh2VpTA&#10;9hG/FbO7VLecN0aytl3MzE6eMnQqtcuYIRckR7rvEJh2waPoVzxZcCehnCDfgLkwK833ob6U+N04&#10;Gso00+md3INmts1Rm6mgTLEm9cI6Ae+DpkcDkzXr1g4OD1dWV23atGl8avrwG4fe+56HYnfP/wVL&#10;0ifrG9/+uhXVET4nsWO7tC7tfKAqGZu37ggcFaJMagghi9dIjNoSfFwAGwrnF/YdOc6mPdxQB27N&#10;mUUTJVFxYUG9FxITodswjYVFRd5ghfPwPYt+iNnOrfgcM5laX5aMbUxGlZVKSswAnmOrwzDDOmaf&#10;y0rPSk9Jxw85f+485XmhtOVl506Oi1eMOiep1UWccOX+nLx3Hj6+7uLlv9y8rmvXDu5EcOACSJab&#10;6TIRRGxDdwJp2cqzKI88AjM/5LNYWerEbcvxO1biH49fuUCaqZV9Nlaq9bg0VgXDKSaLBRLHxyZ6&#10;enspJcb40JYTPhQhYqgTCNPYc89+7PAbz9Q3PNuw1gRDYJ9CzUbH5ekB/MzA8qsHqIp+tVQmJauK&#10;viICxEB9/XVHj05kZVZ298KXuJSbBfInUxV/cZ4KViThCpLGFs4vKMzLL+C7U8Qc6D1qpj0X4Kdb&#10;F+g7cEa1cLYIqxZqSAins4cvxVgzx7SDFIopRIWsXTZs59ez+FJ3RNx/5YCtm7b8wkd+3oU7Kouj&#10;95b/9T95nU5J+Pyp41xF+fxxq+qJg0KEEkgGiswdPYS7NJGu4WzBe7Vdl3dm8QM1hw2Cr2aw+g5s&#10;G7AETuIdlqyJ7ifSa66YXDdFRo+dOW4mL5vx3PTKkcHaimlKBUuRvMlnc2Wnu0qg7rUjFEISETdz&#10;LzRQMvOoXGDixB37AAqFJY6Ish4fp4EUTjjvMVyU/Z2WhoyVl5XdduutgMJPPfEktTDSM0Tt5MyI&#10;OtcxorUgVDWaMNZJpHP9lmYXFEDu6VbvpLVr1iLPrCnAFyNYxfdWlNcNDW9uu3Kmvh7/AROZjVHZ&#10;f9wYacjw6XJzuRnewKRlNSE/U9NI2awa/NGqKSlxYmoavB6aLYIFgCqZwdhVpUQtK3MITONbSRAp&#10;erm0mpsIsPNxE93TdiAZt46P2X4WGZpv2n4EE5p/aK83z2D4iceNuZBtEqx9n7Xgz6FFHzHsNO+2&#10;Fjz7NSDdKQdEq8U/tHEOXAHf3Nw795/am3Qr9sMWhYTSqPhthQWNo6M7OrtO1FT7ekFCnAmPcoB/&#10;98snT5fRPuz221vuvJ3SNlS4MEKB6vXYreAAQNHI5NcpRGGG2j4UO1rJzKKq8Yp2rAzqUKtwgxqI&#10;rKjEgzlh8dccOfHeHzxX0zf4+jXbjt24i62AViTCm+A/mogHvGsNdkDz8f1M4Sllg1LiGnxK3Dqa&#10;oiuybb4SD0WqKZgO1ii+t+Le1uVQdYQDqzcwTxgW51TrOTSzRrU2ZNRyqwJ0TyNpUhHZ2f4+mt9I&#10;BUXLM1bOOZK6P5od82GE+9smrsgbnS08LZ2iisbi5KSuILm4q1C5ruQaL9EHeY5IDMN486kLWAPd&#10;VWVWLUXGDXY2zSuJynAtFJRjglpfkwRF1eiA9cJOQTD35uaWfSfOPnbXTaB1+GYMzsSYSt5ynv7+&#10;IWaPRPKPfexjhw8fZr1zBm7m18MWE9iYX9rUNLLvWlY9ae/nm8/SNQAcbW5p4eGh8Xe2dx/es/PQ&#10;3p3gp9093ZRVZk8kqwRiAkYnLeuYzVlq3WNZSr3LumIYzFSNw6T0ohaGy1FpysqNmQvrqkyVFGQT&#10;S3zBXxAq+S6WhiaknUMS49srSvrKy/BU33nwCMHVkXQxC3wBBl10bVZiVyWGUrRC/U/+ky3Jp5Iy&#10;dqfXNfLJTcdO1/UOELwl8ZY7icIDLgbCGnytxbx86Zk2dZ3qzqF+k2sXo8nd1tTqFvFUuidW0vRd&#10;s3j9w+CJ7Jzsqh7IjHbA6ItvOUkgkFFRojfDRtH9+2HRKBmJQy9/umh8/E10ZLQW3hxsiDnVmxl2&#10;0flVj9q281tuuY2fXd/51vk//7MN/+E387ZsaXvk871P/GDsxInWz35m5OjR6vc86Ddw6tQp/3q0&#10;JE1Kr+LmsfujItc+46obLYRJmQSWTM5llbuURpHuhaERZW2DxkzMAcJMr1m79oMf/vC+fftAsoYH&#10;BwkOUfy0+cwZJp0qdmKGJiVSSZWhocyX+2NSzwEcKnxWCfZBHdtgNg2FUTMQH5S36JOrAxjjlnDX&#10;xtq6Oh2BPrcanQZBOhApjoIV46RTkQLbmK4sK+AFktkxRElFpyOZT+JQTXlhe1fdgde67rqJIXS4&#10;C4/RaxIRbEbtDwwM4t6D35HMfuZMM21k0S0WgQZ7pwd3ckE+/Soy+TqKi6tDpV9R+xlGwHYjqTLL&#10;KoBnZ46o9hprr2Kbp+ZHPTxjRCiaMos36eWr4O0T7du0vzhsblW9JtgUfAuU6WpAurS9qQUZX8Lj&#10;koISA8a0i23D4qQMz4cVxcrAwYgRRSMEi3jotnzxYpFzOUAQldCFYWdtf40nLqsVvWsbIvei4nfy&#10;BQ2Mc3jIxsCUWgjYiUDvm7nBTo7e2x81fpZrlALlCUUKBkfciY2Kq5vpoDvtriy59vUTrYV5g9oH&#10;tWer9wb0mIXlnInp2oHhI2VllgYr6fCeVp5hyuMo/3t2jhOCXefl5muOC0sKC/IhraOxscr7e/su&#10;XjhPCtHQ4AAdzBlPROTaoydKOjo/dOAVCNoHd205uHnDM2vq24ryFbSzhmssKBBt3FFntBkAanww&#10;C1EQ14tmNnaKBaTZ6y1axeUk+hPvg8BAzP679+jph773dFVPH/2+qbL9zfvupOur5MxodD7yshYM&#10;PNOKEmVSrYhVtMe6ZDpIy0aJl41jRX19d+KEmSp0LZudPUzVZukuCPMAnEbdh63YT1ycjNwgT0qA&#10;ndxZFAxbPko+LI3iajnyR96yTUTaVcXxnQQcpg1qzIQ3W66cbQ5S9fbeDLuE8rKqoqJioqTKnqba&#10;jRjriQAGaCqUBGZzQW4+xTdbLre98MKLSB82ADid8qHmIGkqoYRFw3lZ+GzNvGE5AxN7Su/dpRUf&#10;qK1p0mL/V/56dnjgwOiQ2HN4DiTk0YcD0FwOuEQIHY+qlD2anIxZTGOf4bFRKvWoiz26T+EBkd0v&#10;FxQC2KELrhQVmZFgGI1sTC89REmyZAoL3pyd/9zIANw6NCq1ApErD1vKzpETLetXWkXB2oSKHzzd&#10;etuN0Fo5C7dGzGBwaJDm5ig4ZQUJWYsnKdU6G4AmxhVNzZSMjDNbOV29L1URjJcnouY5MqcNZFO6&#10;C4Ii05EbC9CPcOGZOUrvVt2GLzdHBiBAqCrfAu5hkGpkq8YYqQY7uLa2vnbanN3tUFU3A6Al+R7E&#10;sRdNJEz/W5QpMK2tmQRBXS85reDWVRfeGXa+HUQ/+aIHdaRgrPuMuDFGcKoeGLit+cLzm9f7Y0UK&#10;xJpHBEC/+S4Bo5t+GfKu1JEKyIE4gYpZsPNSe93bNvI4XMWKw+qfR2s9WcdhO//JJNs73aRsXPxQ&#10;e7Ev6BM2XAulKyBjdvsSa9CGQCdg5xSTUtsXOIxHhNGlbL8Dw0M33XoLO/LLr77S3tHxgYfe+3b7&#10;IVal/L/73m0tXgLspM01Tm7HIm8MOrs8BlXipi075TZZDrH13JQQB+klSJW5bvydRiqcZc+RY69t&#10;34pcirFpbYkdeJIwKdopi4qAA9lBSB7MfwSCEjhSygG2QgNd202tY5r8eYxn8QAC8hqncjoApwJp&#10;br3c0t3Vw92UFJegzfu6yduLr6upY1ZHRuiEnfWzCyv7nnx2qaT4L++87dz4OCQRLmQ6cZ4n1+JR&#10;IZ4MWq9ZKR76cyIyAgYs/sfm6KKpe7prObFpNf778Ss9Mv8VuVXBFSpFzVI4SG5YJJRsFCwI1K6K&#10;/pJaPjvb2d5FJiyMCS7a8w//8G8OH2orKPhS0xr0uuNZbvr4XmJXTA69VLMvvCoERXDFyQ6uY1lk&#10;y4PJKR2l5bc0n+Fbtf0D3NL5rAw1VLeUbLJ7Q/lPJn3JvUcJGeXMnEPnvVTFpFNquGpIqf6gg1rG&#10;r+MIK9/qDpdCak6qNVYrLUZ8Hcq08WxqQxkIgrp4Rdi8Szamz1/98V/oT28ui8MnUydO/E/2opa8&#10;zL899Apld4uLi8hZg5mpJAVT4zBcVRveMAjkVYrddIZrBMf8rdanJUvYbXk7ZDPHAoTIs9ylOPwV&#10;6i//LdJN4exE9kzgdjpgx6dDVszumu8/TzE7PX7IpDBbOThGy0fDK6V5FZgwcEqZ3Na926NCblDq&#10;xtU/y+qIGxBA1JGRVHujPPUjxyZYu2YNmCvuPSuCWUhLD8q0c03PX0ffKUSj3GrJM4PCG0SP9yxV&#10;tZszOcQ3oNw1XSnJxOF9fr6gBC47nJJyffNZvKnTKRSqn8stKGTguE0eiTVVWFDA6ImEPDbG8dyz&#10;00XZAvku65SeSIDFeYX5XG4GTIcy9piWaelc0SwjAXYW4WC+NAs6r+kmnybbjfxlKS2uiz12bi8l&#10;bMS8XK9xmDPsohmMeRM6KmGOTwTYaZrsVLE/1UxN5r2uEkSTfB16YMmanVu4SL9pcKOq++4hOzRn&#10;dxJEulwY7Cn5Se6739t4RsZtly5zKMXsXGYc0L+jpZV/kO8eu2P/4rat7BwMGnMGMMe08d66Ty1l&#10;pefBPiUrlowMYBVFG2lPlpm9tDLvSeKqKGSelPUyW6rpH1h/sWXv0RMHd2197L7beusqfdynx6EM&#10;G7BralkVHwxTxgBVEofV4uTeqJzIwwIik6DktFDVSbAC4eTpiM2XzVeVYilfy1pGq/1LYjy9t83c&#10;1Ro1HeEbJBKu7tM2yr5eHfAW0TIUgECr+BT7mvKh1WzE+JCx3oV/l8PUhjgE7BxbcX21RBs6AaNK&#10;fLX9SjEMPaPDqWZMOxijri8TE7BRL+dT9jhhf/PlZ9c3Io5ilC8I4aLGELhYX2/v+NgYy5NqpvAy&#10;2APcC2QRwtS47cKVvSfOHtm9tWXzGtimLBkit1ZLJT47M+vceWVGr127dv/+/RQLo5JdcVLSAQqC&#10;WOiGngx/tGNt2bW7aqurDx16/fSJExUV5YuM/+rq/3m547qB4WPX73l11zYyQSg2yBeYHbYyJkhW&#10;GutwWY1rElJlh9nMyl6MADv2fwXLjEQZO7xCMBkoSyy1sXYXY0Ut322yrOmXYHNbm/HTWZmnmuo4&#10;/IHXj9UPDh+vqwrWqQommpr1lDRnmplNFs1vsM6dSmwxHn9xho6K0s6Kstre/n1HT1Z1946lp9M2&#10;SjABesyK/XuoWUoj9qesPE+DNVDAjJ3A2oXZp3ic/lnRJNM17LdKibaVHWqS4P5jIDMXORcz9snI&#10;wPVvRRtfJHvR3uH6wE/oX499RePgu6pfxdCFq0Bh9N6P8Ve0EPSV8OPg69FBJvB+iehbvHfA7pd+&#10;8ZfJReBd/o6dNe99/0v33QvDbvCll7jLO15/o+FnP3bs3/0KVe3SyyifGP/ss89GV3RRsQe/apRH&#10;f5VBHOAj5qob4oK1jWaQVWGTwpbM/sX+7tHfqQVi2hl79u69//77YBj19fa1trTA1wa8wJViWWE9&#10;s++AcBGXYmAxssyudv9EomW7SqJ4EsFGYJFO63QvQY2pbRr7FNHgxEojz6VyP4Ht4AKhHwZOBhFd&#10;8+wD00IriwrpmhptjsUlRa1trSWlJQWFBXNkvxquhM/UvWNTUUdP+dEzfddsmZ6Z5QRmncZDoGP7&#10;5z0RX+B48Bvey8ychUXIrprMvk93NZFx8D+oZMfmRAKXVTSfnJ+Sypf5TBIKpEVFo41Nqi5+MndV&#10;2uX/4e4/AOy6rvteeHrvvWE6Ogj2ChKNneq92ZIsxZbsxLI/J3bySuzk+TlxEid2XOLybEe2CiVL&#10;lKguUuy9gegYDICpmN57L9/vv9Y+Zy5AuST5nvPFh8PBnXvPPWefvddae63/apoKHz3aRiLtOUFq&#10;HdU1OJhAHlXnRlEMsYXIu+gjGnFKZzHbyZSqrX1Xfn3zfJi4t1I2+jHc3w5tl3bwwgrxeE2YwB1O&#10;2BTiE1qi2pU2RoKw6HBMCsvE5PjoOK5m4qh43y7qz2CbjUUUmtR0PUIbhFF+YMp4ldWVTG+bBDDT&#10;1/E85kfRaUJ85DLBJlWcF0Ebqt+hnQrhI+f/8vKB42dH0tM6ivOFH7ETq8uGPDT1oxPX9/Y/u2MH&#10;D27RaGp1aPmlUv10lnbSVOAbgrP4r7AQqC4HTwXFQ6D23p6ejouXhmjYtbFZVFBw6/GT1X0DH/re&#10;440jo0MNdT2V5Y+87/6uipL1kjJDq0KCGHNobfOiFn/RA8drTbm8RMkQvw+9RIwcJJiroivatsVS&#10;/iPLwEM3N5NuO3bqtmMn73vm5brB4Vduuv4b736ov67mck2FTadxgVWfcbGvOHQ5Ud1tHkJSZWtZ&#10;arbPCcgmO+zsNHGEC7ivJdut1qjkZ3IKOEtBXn5mbg4DI1xD6YHoP+YvQRRgeIbMX+5EYQcrXW+C&#10;KSAULpljqR6/uIrfVQfCO/jJfQ5sYt0R5ZSDflzxCOqhkzGRX3Al26iUGPoQK5VSyZUQQHVlDQgL&#10;AC5ybHBg+Nlnn4VmysoreER8cihZDJtHpno5/ncITOVh04TWoSFzsfsqqv5Jy45/8DmwzOFzs1N/&#10;2t/TZe3UcgqLAOzwPqultfO1uDddXmRZ5jQ4XaZy/NTMNPUEiIEiQlXSzGwYmQ9Wd/3uC20/at1p&#10;4k4RksoPU9FMIRLMcP/G2j0l5XzjMq2lpQSqIFVeXoH59ahELIWU5YAmWdHl3TuqvvsYJDHZtM0q&#10;F4HZkba8NDU+wWhULVo5rRhE8nXq+1lpl3e13HaiDRmUvbTcnp02W6SABs/cJyjI0qnVeIK/TM+R&#10;18qdvi7xHKNQuUtz2EO0qkGOq2aB1uKzKavuwTAyhDINBZfUNkdUEOESYPKciETVMFZwger8WRVi&#10;l4lo2xLugfqDyBVlExFqh4MSccwN2mOsSiSqHBYgG474KTiho7r48KnzPVVlU/k5LjyYeX6USBPU&#10;vzi8TnKau0pUGNQuJdO7M3NE5bYc1vS54gUz5AEoTiBBrKM0Wo6y/OWW6YwlgrmJBQR1WFiGaoVx&#10;Xd4SgADxqOa2CjgorcTQOun8tjupvALdR9PTJqen2QruPHgXt/7OD38IuPPRD3zI1by/nyMWVl9/&#10;9KsGCcg68n0LPNYmRDZa6p5917nw1qTEgJ12RptJ68dB0hNnXyoqPHK2DY1rtL6O72NcE+TBtCJV&#10;EXygbKoCuLAAvlBYUoxnrLf3suRsTh6E6DOuCjoGrmg7kRWAmFYwqyLsQvQf/tcs1nF4aLjjUufY&#10;8HBdbR1hQcQRABZsq9uGH3J0eIRqPig6H5me2/vCS6Pve8+b73o79bYAzpwfTAoLIuRPzxxMVacI&#10;lc9mI+V+wtdlz+Led3mf8mBSVnVSyvdTNgeEwTBW4d+qua6a4kuqVmh92RR1YhNnOV8qpsab3Leq&#10;oppWALygPtG7T7w5mZ39B/uv47qIaaudJHPXMQ6IzDTIrQD+mDGYIiQTn7r1AsH5g/TTmy8/+5YR&#10;5cy3TEx+p6ZSxrOlPkL7PBZbAnRpmZBaV5Ur4tFUyt25xYEtMTrCQKqemS1acdeA4VhzYdlNRTam&#10;gQnRRJbG1lQwXdjdCeHOyPGtMXF35ArXXXPtwdvv4sVVZXGOv/Bc7sBg4q6Z+HouP/eLfR3gPjic&#10;Gb9+S5RI/bKYFYK8JF/4iuf/a2eNonldS7NWPNHoeUBTH01/FbGJ1l1WxhlzTtx2+Pz7b9P4rzhs&#10;sdxhEI7R+pq9Lxxj2ngRA3bxpfwk1t0H5n96QQFFvlBkVKGpirMzHFxynIciq624qIhYg/e9972H&#10;Dx+m0pyK/c9Qir2AxyfJuqS4+K+++tW2tramxkbBpskgdB6yJCXbzG/5cNA1dSN7WD+BMaizTGY2&#10;UQxEgGIhcAK18OAX3mEb83UcMtffPZ1dzERvedkEfQaSU8Cga2tqoC6APKL8vK4qJ3u2navd0Dwb&#10;THZREYO8Zv81ECVdmwUAZaqkrsWsCFRiotThRALa2nopCc+kcIK9KoYNvm/3fBtIYIcirO1w0eGL&#10;YudfAdj5ItpqhqWEAsIKWq0T9j396WclYAiW9GYKvQF29qGV7bOcCMvtMWYxe0LnbEXY2WD8Yeyq&#10;EWBn47QPuI9qN9iTTuWSxZxy9MKF7tLSSQsTvq+z6+dPnmqdmvpBQ8NrN1xP+KSmenGRyedhrQcW&#10;lXTJsNYY8nJQOFKIrSM0iY6KSDQNTE6jFYVB4UWwtommGqfcfuL0A8+9hKPl1ZuvPb2jyVBHIB1F&#10;2qYnpbuPEbc/FOgtXLXVpWeyyoyTIDI0VEID1GaHBgvqlktcA/lf2aAmkBzqcl5BHoH7QnOsqYt2&#10;RMdnUlOIuNO8mSYVNhfTog3KkR7vcQDmFtBZSnWMltUn0nevhAUNtOCGX8SLV8NA7g13OuE3Q2KG&#10;5RS11H4zuFUvD7JnEjgMgjL8x9MtyTkVqU+Z8ZtyqaTwgYt0b1zmBSczFbgTYAcWCE6E7OkQwnhA&#10;3FQXTupPGmx76Fzn0Qvdr16/99XrdlPFljmlaLp0+rU1AIgdrS3PPPsKj3b06FHaTXzxi19kwC8I&#10;AtbRV5j376/bsWv3bub/3NmzA5f7MOa5Reng8H8+daF0aeV7H35v1w37FbjLEtO6LjODUvU4fjF2&#10;WVfiKlBe1CIjy2qpmIOXr2NphH3H9hQOF3Q8o9NV0Ntsipg+89dKjWPX1BJY0Jow2SiYVCkgdGqr&#10;KO0qLzl8pr15dGI6N4dqJgQ8OMPGHOor5QziS+Mr6xsHf8fC3AmADFlC7XqLi+uHR+88dZaTOkuL&#10;nRJi9o+pwr+ie1m1egPsPM4kkIi5CrZQs5hsNihCYEc8Th8b34xpLyYkLoZtrk3GUwSinSI8QgLd&#10;bo0zDu1x8RURZHzHeCThWRLmJD7H1yUeZ8wgGlgi2Bejfqbe+zz74P1Seq7kpPe/70OHDh3mT1Ju&#10;2BJwB3X+6Z+UHzy0TkUFSme+691QSc+XvlRx6HBeUxPQGVCyX8cYJ1wwilbXqHz390ejK7RLchPg&#10;FrFrBR8Yv2SUup8voNiVlJAfuk4/8bJtNQ8++CD7HV9Cq961cyenHnv9DVooYvdC83n5+TfeeCPl&#10;ILp7exGGZEgaQbp7WBNv98GZF6SERLIBdvFzx0Ti9BZLlZhmEh5KqI/BceFwi9+qWvrsGUlLfzbV&#10;iH6vBZJvPB+BdeDp7KqIAjRS5I9jRgZrJw/dtG/PI49BhHO7WpYWl/CQWSGXdGLYTS1UWUkCbFGY&#10;8aJduHARwVJf38BHk1NTBhPRkjJdWqsqTmoHWt2k+LTiG8wDa2WMbIGsAEIA7GxpMFBlovi2Gatw&#10;ThLien098mlFXOBcGZ/jdOsEsKzC61apXQ5CqRd8xPe5siAMyRND0ixU0WylLdDE7+5X81DlmKpj&#10;WUHCtIc3uUKlHRN4d2kJFWh6aloNuK1nneGC4nMvfqvhhaIaTHxgKaNUZwGHd3WIQENAhjlJfX2w&#10;wGn1iz2SJK8wOiJFWtmX8JdmUArAkkxV4YBIsJXlxpGxiezsS8V5UrrUg12pK8DCPWUlh9svDVRU&#10;zqoMiHV30iZnYocVsbh+AgvYzUmazsnOZd/BSpoaGZ2aGGcfV7nXpKSmsbFrL1/+4I+erOzp5cHO&#10;7dz+jfe9rae6jF5VQLbSXQGJXFPMpJVtXjZ41sY67RpcAeJHu6zNiEGFQMZCoJz3fZL9oJioHt0W&#10;2oOXw3ZgdlBMJ5xQ0zewp/3Sh773o22Dw2d3tBJVJ6iuVlC+XdbFi19/S1NjCaUk6RZGABFuDj7G&#10;He3EVCsLPg8YJ8eSj9DKTUBISiK2nlcUp2AnpeS/wmytOYAar5Hk4Wq9OWcUxmSlM7mP7/sx/yby&#10;eywDfTZ8WtS7S1vhKtoOJIaaI/d5UhKFmAMCYl3L/HSutq2+yerMJOEcJZ5EuXhLlKtPqyilvOwA&#10;Q21saOS5XnzxpYG+weqqmqGRIYWJoPdubORk55kHVNdH7XDuUV2+1ZWHamofrK72If3DPl5enH91&#10;edFUETw1BNBkk4ijosxgZ8K9jXhTk8kjBp6bmpkkxYE4U7L3UBClw1skvkk0EnfUcfticfH9naqc&#10;cLmyyncEuYUIMDFgTn491Q2Uut+xMGt4Uwr6G2UH3GGgBHaMI7PLOBM9yiypjbmdLZgtLC/1DbjO&#10;4gwOEjQriqenkN1iUZdyVCdlqEFczcpa4dAIp9VMz5/Y3SAF0ESclTxWGIlJeLlIIT3TrrfgcrVu&#10;I917U+iBO1C9vwovVOSBprSmEvKkYiOPDLPypU6W8rkYLO7kSoy1aN4iDb2Rg+tCVDIwndcO4x3X&#10;jFVq0cSJhGoUYScGiSJtXZjGmyZJmVIDPe7L2DhsGqlJh0620S6MHmISL5GoX8Xisdw+N/D81vyG&#10;d0wMuWclAIXc1xuA+jYR7zu8zxboWpauFDEvr1FoOY3SCerQqIaioiXeYQqVUkMOLOHnAJ0E+FPY&#10;B286Qa42uSpTaFPEpzbgdOW2W6EGMkTpfFVeWXHs+Jt9/f2Q4pHD9y0sraqE4jItKf4efkjO5Wfl&#10;+z94NCAYFg+ueUgCz9GqS0hu37VftXu196UQiaA2yJbCxgbNzoTrOistcxWce2ExgynKyrrjxMnv&#10;NbfM0bIql2b2JehMVgtStKWAa1pqjo8X5BaUlZRdON+OXNvW0CD/ljpLbJAKyA6UmZWhTZ7AYBxc&#10;wOHAomk59FcCSC7IK6Iwefel3t6uvsW5pcq6KpyT09PzikIVs1PZNxt3Y35J8f1dl289ceL4rbe8&#10;sG8POAghTUS7YXBCGk7j7BbcKAevTGZaNiGPObkLM7NskMRiri+tULubVrPzi3NUxPtAXhk8/IOC&#10;rAngubVVEmbXUWIB9+eIj0WDIW6FkWs+8vOLiC1BtIAgqUMENlEqxVhyDx8+DJ5IyfCffB5/dfIX&#10;7zoEDUEo5Eg7Pzg1Ow/ot8ptanOHlVWJhB/EjeXDUmBH/aegJ6aFeEMi9lNSpyndk5zcyg5NaMbU&#10;zGsV5fZ8G4tTCxvLq5RHAu4BJyYya3p2hs6FFB7JLyqCwyYmp0isKywoZKfHFq2vqWN1scMXpulX&#10;NLu+sJxFoUAKUAG2zswtzuH9SMepy8UBKwnpyWRJgMWpeKgWSPIwMCG2T9Kngv0VaAwX2Qpdafk4&#10;Kz31sz/1s2Wl5W8ti1O7Y+e3X32pwTatq47B5M3h228oKSu/2NU1s7BQWVuLOYE0s2gsST1rVktq&#10;thyVQMwO5HtuPMNSslcWDeNNgQiecVW+dpueFGhzABoAYw5glzWonTZ/QjINvQxOWu0H0Z+m//i6&#10;KapIa67aHDi000cb6m7+7pPI5KmGegWjWvhTaG5j0YxoggSgCh5UbxZJYgQKyYwAVbMsA1WHaY1E&#10;EdOVzayM7PLiSsip82LXT3/qZ2oqauemF+4+dHdTQ8tzTz2/trJRVV49OTzRcaFzfHiiKL+ETuVC&#10;bay7mumdUj0tM0YkIoVZWq8ENc2VWDeCz9k4CMNhHvFeslmNDg8XFRTecN11k+MT/YP9Cnkg7nJ9&#10;41JhCcR5f08PKOJITUNBXmFRQTHDIw9ybHSCzgcQc25O/vjYJEpmSWk5SjO4Hg0O6hoab7vzQGNz&#10;U139NrStiWl1JWdWeB32FhumabC21eCYNP+rdginhtjItIfh8AhYqe+2jtmZbH7kVfHYyCz2N5xm&#10;RLyiqEFREKRljkp3hdtURcYVew7fMBT7be0m2JiNTHSexQsoahreVx82iwCMtFCoRvsHUyjBbu87&#10;x7mia01i+L5Ct9bklkKOIsjk0kpSNR52Vnm7NBgeJTVpPSONDUTDSku9XFXJ1d5z/MQPmhvvPn/x&#10;gZ6eH9TX/8H+azoKC1fmFym0S/9m2jrkFxRWV9d0d/dg+zJ1cB5tBufookWJwDzFV7JuXAcqUm3K&#10;DJkWC/JSbFJT6XDbxQ//4In6oZGXb7j2lZuvmyvMC/AY9qRVakvZsJ419D5TYUEpRU4/83PThKIW&#10;FRXk55NHsDw5PUlxZBxiwrbwtFCoLpOOgWlE0KERGOrDvCH9VUvBur2owBRPTVqmlbQSu/G38jNh&#10;ELQWKxnNhCOihTrBIQgR4xNmTGGpite3lEwGyoqhyauMk71GCeP6MnHWIWz1MVCJcLEZd/LmOagv&#10;WDJqlLS6QvqCOmx5J1dkFAstBcXYBEQKDBWwWt1c2fdzsulqvZm6ML+8MLcEZdGFEB8kcvhScf6H&#10;Tp4HCxurrysrLqmuqO7p7Dlz6tTU+CQEgQ94YW62MD+vKCcb+3J+bqZ5fOqDZzpe2Nd6/JZ9zGFB&#10;Yd7gYP/4+GhhUX7dttq8/Fw8CA8+dOSxHz57/PhxesJC+29a3ROO03W1f9RUTeY7QXlPPvVkZ1cX&#10;OTY0S7zj/KXP9g4RcPGln/tk18YqPdQgW3iW1rGDl/vHR8bpPUcGBy57nLZswVVVlfOMPw0JoxJi&#10;udgYRP5bbVTMTx6VDc68UKq1p6orKKw5tCom/xpoOH1tc3lufhbfZFV1hapTWX6Z50SwLp5xsbax&#10;RL8RKpiM52Y8sbf5hq7+I2cvskZDTQ2e2mYoqAdtWKabhQgJoI1SNhQ0kZKKkqrqFBjGSPzFRdRo&#10;+cpX16azU0401pAC9u7XTx5tu9hRmjeVx9rJShacaC9821Twn3bOLG9UFTYN1bDXPqG4ci+jZXak&#10;iXMVBWGTjSPQeTZ+LNBcNVYkzs3695Aht+6tmoz2HExHIdzWd4tLSwxL8Jgj1BtaaF/CA7wFK7t5&#10;7ILDF9q1YX8R/rT3XFX1Q/polIEbq7AxyGLD2Tri70LqrmDEX/Grrayt7Nmzb9+efRSFevZtD6bn&#10;5fV98xujzz+3/9d/I6+p+dS/+JXs6uqRp58a/OEPrv2Nf4uelQjY+W18/Gi2sTHsdzHFbz1Z3VzU&#10;coCpJaYznbAwyCp5jWmanpnMy8sm7Jq95rY7bv/wRz+yrbGhuq72lltvwfKhsiso9mA/bVMGzpw9&#10;Q/WiopKSe++/v6yyorC4+NjJ44PDQ6zL0sIMurYMiijOzqD/JIp52t6iFeZDg2otZjaCJHzmfZL1&#10;WWy9RC4ffxyKKAl+YfWZK1wa68voN2qobHFf8v5I11/apO1gRmp+LpZbWk117eAgvdeLqyqrx8en&#10;aqprxCVR/QcoSJXO1tanWxr2PvJDyI7YfAYQar4lJQP3E6wBLo+JhW8bw2PHjp1ozl2d3fjVtlXW&#10;jAwMjQwPot3kF+Qq2TJpNSc3E7POgoJ9x0dusEdhnuRYgAIiUoYixpu3oNfWQAyxlQ3lcdlG+CEF&#10;Cq0TYeER0BGq5XBlyDziEp67yjlMOMgCH2IPWbsaUXaAY0zL9il1L5dyONRYaDUbNVwmpZgEfYh5&#10;QQln+8bxL7UllEQIhh+cCr4k97DUK5kQyHI4CzG4bVsD5UEoJkBQM1fEyOailu6EByvEH3gyrAM5&#10;vpox5hKvO0ThHBHFgylnDWsNGW8gvRRD6RxEmm0kZ6URr5GdlkQZBQbGDr+ORlU0t3Dk3MVnWhvl&#10;O4THMUi14Us6Hmy/NJ1V0FNcDd8jKuhZiNBEMKGwiirNjOVkDPT5qenZicmFSVrEzjP9zPBdl9qO&#10;dly8r6e3eXLyRy0Nj77nnq5rd4021qwsqbgts83Ks5NtrtMnkwameNDZKUmuWcLnKzGmoD4Tiaaq&#10;GGrtE85nlntjv0OMMWu0Ts0H8mwsalk6CkgIoT3IcxVJYEgoSLe89uY7H/kOaB2Le7ql8asPHe2v&#10;qeyrrmC/IOEIFkGpZnfRWljXPiwD92QqVFFj0FIK/pCstwJxSr3CRlCHWuaTjRL7i/q7sEdWBkmg&#10;GqTmzfzsKtyUnMncK+B0hTpxomaZ4ITrKpFRRS2k3Mt7pMgsBSmwb1G0FVek4m1FvNZTAohQTOEv&#10;1AYrtPjDyNLaW+SO8snUxHlhHimhGhoZAIW0KxRdw5K8QUNFfpfVNCDXcnLzWEysJ9iIJlaoZRnJ&#10;6ROjYygGeBjOnT136dJFlkA7qZiA1rh0x1btICVyosIxHakKkoLNrNR9+s+3qArEP+zjudnph6fH&#10;B5M2VFDYmv9qX7PCpmiGtEKFzi3sXTX0yY6doDrC+ChhACY6IBIs8iX2cqt9bUxv64p8gOnvudT+&#10;xO49ZBZLhkh/lNKN/oCWDx/sKii+r6IacXN5BbqVUxamzqELLd3Y1KhiHbNudXMVpQ+GKLjY2fDY&#10;07AqlezQo0B2KktKuSnNuzm5qLBI6UobScVocjm5K6nUzS8bu27vrmdeQcjlr64P1dcskq4k5Ifk&#10;MwlnC25QOAWYkkramSXpWajIfDO7lI7BiAk8h7BV021zA9WLsl9pqxTRknbAp5KuaGNWbcDiToSc&#10;IVWQMzgEKPXHrZDuAJmWnSTLRIlWnK1azUpsksbsZaK8+j1ae/IqwzNMWe1TLahQ/l2vZG+ZRNoa&#10;HJvTToF/nv0kEyRAApM8DlfU16QppdDe4OSOBu5AVDSWOsJEN4myWeOoba6ZxjQwcNOezJuEWUY2&#10;DlBM8K/zzA7bwZ6WyCzySCygr31FO44X7rTsHjNkGCgLhArJBcxLQtU0FjoHZY7oGUF1Zhp4tgf0&#10;pn6bqkSkkt+sw+jEuE1MEj1/UH5AZVmfn/2pj+fnZv39/3ztG1/zQjXeJldob1pyVWUlqv7wyEjq&#10;9p3XSGSEyBDrEutFaKP92LbANfc4dZWV0VOZyRrYVifk0uJ6rC+1aIvbkM8IIkFAW2FREaYSJj6R&#10;IHAaviHWgJm1kgSrQgSZNZZiWeGmSysbpaUlBQWF4+Njly51jI6NQAmqx7m+NDE+hTAtLCrB+BAS&#10;z16dlflTr7x4XW/Ps7t3P9HaYsnPGzhJFHyelOxpFBbkDL6Wj6BnnOlZOTwieBY7qBIK1jcF5WDA&#10;z8z+StO+obmZL4wNsszyGZo2zyBx7jE6i8vLVgwICgTdi61GGK95HMPC1/CckdxEsFJ/f/9PPP/s&#10;9pmZR67ZP2KhFhYXExCJRAXdtKQookQ6haY/yshwl7WpQdbp1Y+c9NTOQjqsbYLZlWCVJadcLCxg&#10;3owhdarrpFxEOXGa1UUzUEXRiukFy18lsT9Dke5mO6GjqEAngb4Wtz6/sgS8AgNzphpWSmOTd0hJ&#10;Vu5gt2FEvvsQvuR6fNDYDB/56U/+LG/+2LI4HUOD//HJx5pxNmaEDrO+UX17fjKnsgK3IY50Bo4q&#10;ABOvLqORhCvHpo5B8PIwOBjv9owf7l2zCjNqUClr0N5Hm5DRaJCL/w4L4VXJXNeM/AX+OD7hPrZo&#10;+nnwLc8zby4UF/DNvc+9NtG4bb5QaaHxmf7CswTM2HMfvQ7PquEIAxMCofsjTRCFPA6Eevttt4H8&#10;8g5hhu3g3eZ+GRkehsCo+gE9czEZSBY49taDSHLTnBQerDhQ2hosLuKqgimk2luBWzxI3Atn/tmz&#10;Z3Esi7cVxyhXa0dRCd+6r7vjuDW0RpDhgYQeEOj8idJk0Y7qJAvaxXWgmVaO7duz8nKJL4BDh4aH&#10;erq7IEH1nGGsluHtxlFU1klvK6Mpmmib7jB/Mr1sMp2elcJiyw2iHIdwi1mitfNi6vE8+ILyWzLM&#10;lzVyyXq4h3vA4wi7oMSL3xQRacIxxNZ5GqzbMVGMWGgJkjjtbjw5rcRk4HRmWquBkhiBdgnGoqAn&#10;Ko5XVhw613bfpc7t09OPNTb+qLnJh2ltj7VfTczMsN+RiUzGJW3UwDJw+GjzXw21MGLu8Ed2PjW/&#10;f9KR8xfvOnnm1Zuve/S9D41s28aVhSVLeRYY6kEHyRY4K9EtCaHd0rlMII4iAuSzYtGRgVAF76CP&#10;Mj5VejcBKo6zGEarQe8eOrkCRe72qbhOTyTpJOpShPVW7q0mxw5fO81MwpwmstJVnBWfBUf563gF&#10;/VukpsZRA7zwIFMd1jUyBkRsju0wfJjJQZQ7sqeGuWzkQJkKD1wjK5P9/2h7x1RLUwqNXHt7x0ZG&#10;aQrGp5o4wB8zfFlrvtowOvWpl08/v7f1jRv3WhZqlillK2gVbG2EDljgEWmm2TfdfsczTz773pSU&#10;L1k8DkLtRztbH6mrOnL4Ljj95VdfgfG379zJzNx68tx7R6Zeve3G7xy8BRWEYHPkQ0F+YU11dT9+&#10;wMt9gqJpFgx6u5FcUlpGgVewPGprWV8zGe5y6dv6MmZ0KdVSsH7lbt8yLaw1eArv413kNDbfG66/&#10;/sG3PYi0GRufUFQHuQbEZprmJOckXBQV9fdVONEKmaUcPtlONut0HuXnVIvHKdMP3zm4uC9KTL2q&#10;e2Bji7N0HWEhI46vT+ZkPbW7mRcfOH6+eWxKQXxgJQmM5ouuZfWufx4AZoeftjUCH0Z0qMRCVKzd&#10;I4Wdy50sTVoZfcbjj8SVX9yfhcOVopi0YrryPf2tosm/m/hRGKfHoySMMKbV+CKJLOPDSTzf/1SN&#10;j+iIr2A33di7Z9/ePXvRc4v377/4B7+/sbxy03/5w9yGxvSCgrLbbuv5ysMLly/rncYmrvPbv/3b&#10;oEjx8m2tY6j0v/VJkD8qcuhtKMwxaRav5nNFVYBhKE9x4ad+27ZDBw82tbbASnnZOUSqXLp4kfjT&#10;2dm5kydOsKEQqkbHTJCsEydOnD1zNodFn5rKJune4A9bI7+4RQmJgIPmGgjNPtLSJ5KfzYmvWjxv&#10;8SrwjqfdmNvOvH7ydtmmbWidJyGYoWjQLe9nZbgBAAHPzs+iaNXV1xEcREKEh/zEIO1CoZwrLU+9&#10;BC/ObG/E/rf9V9EN8AHMvnv3biTtwMAgsXXsocNDI8B2tFYjdo/dmaw67BHeZ2zsxRb0Z4TtVHpl&#10;VJGrkuZ9DKShxzClw/xbMsZc8sm0tZ4RjuVpzLHrz6pce06Sw+4S9QYERrMYbusrHnGNM1fAzsz+&#10;8j1NtXdiy8qbRXjyujwAdoLGtSlcVNa4R3SquAHp/Fhy2V2dXTMQgDW51uMr2JBo6FiH9CHqeRPI&#10;NWgdW0vsicTB/Alh2NyLUhKmemuf1y4qxUSQEyWRPJzENQjmghOu6ep9ZldzYC+9bTlrrsUlp14u&#10;I0vUZsmez09T+WzHexXVTcqOHctLhzrat42Nfvz1l5smJl+vrLxUmP8H1+3qKCqQ9WpTLxFp0sxA&#10;OOzvra6vCcwYJED8mDHNJ9D+FawKFfh+6OIrPlCaD525sG1o9D3f+mH15YFXb7r2xWv3PHvNru7y&#10;El9f6QYWB6QHlnvDdm0zE4SVRJJT0J1DdJGTxJdHy2ZLLjpjNgBh+AGVAHEwGW1uDn4pI0qmIsge&#10;+xQd9lS2MqRBcRbfcXDQ+FSXdgnv2rw/aqLAjOVt4IdINkLj+pZrMhZsCYhjKbdySHgklBJTqKq2&#10;SnPY7NLKGvks7evyv9OG0raPqYnJ6upqqlgScU+rd9YYG4oITbM7DBgwmSJ4wwAMtwbsu+ILxtBC&#10;fvQ/0KNndeU7U2OnF+dd1XSsKggRyRZLtlHoqKeOKkdyYpzQusmFOamdvrYBplMMhi24iSFXyy8V&#10;l9zXcYGJ7Sots+CzIHp5x5uQdC6oIR4vepaxXyQTEHiqhEjTbYXrmspqIcNcdHHvThVY3NwcrKlY&#10;WJwX/IdqlJU5Cby+vMLGBPqjMGL8FllZC+srLLp6Jg0MFY9NMrDK8Zlz1+xkZFzdHlM5YVapQLCU&#10;SNsOV3VcB+M1mLTzo7MVvx2fAp7UhDi/SGArCkBcZpibZsDIHwjaXsuI92gVB20kiFzW2VZolcND&#10;XJxVSkB5VWqXGNkrxkQJdlaZ6womcm6KLJMQJWL8qt2Q/xuHx67r6HmWDtqGLbot50WunbN80zEX&#10;piIn3DD3qFxjZekKctFY1RxfZLkd7E9kpcMApjsopJZPeQdq4iJsEOYksIR6My+Jq9NDqSIViFNG&#10;Lj3WTMFepqy/X8jcXU6FJuDTZ+fm0NEpD8cdcPNzf0ONCAtb/+j7Qz3fv2cG/do3v+bKklcHZaiL&#10;KwvjY2MUiAAvTm3Zvsdknrmo5K8OJ9kuFrRYKA2JxgOjb8B8d50+/erNN5maNQ31y5i0gHNmEB0K&#10;cqfuQ3FxqUDcPII7wD6JJaaSneKBsQnhQuxvlgWvOoIfoAh3AyATpUzoiAfHGiir6Fb1GqDhrsBg&#10;Sq1jeW5sn535ped+NJWd89gdB47V1k5N0fMBWGEe9aOwsMhzlKwgO+l4al/AgkrIGp0qINlUSiic&#10;kITyjc2Plda1TYz+2ivPWt3K9fyCIirdUZwoTvoDxVLTIpx9OnJmp2ecpE0RScOCQpcCs6Mi2O2n&#10;T986MvwnN95M/WHfEY0ftvbURE6wVFWb3xDSHl6YNHfs1KxfY05WJNOaal4oyGOSW6anW6eneXFB&#10;c6vkXBmFlgOrvCdoXU3QZRcxQtoWYNAp0GQNj1z6xhyuBqvWZI0CAUwphwfwN7M47wXaFQ4DurcR&#10;9APcyh6GhshArioSwTQ79lF/HNMrYkgq9d1vF4kPfOc7fOHqsjgpyS++/Nyr4yPNOVuY3W+2n+hc&#10;nof7CgjqKcjD4aCllHKsGqKuLJqXjuRfNYeV89AUSmvaI3zDamfI7SIxpPQMa94sTNoqu1iBXh1u&#10;wtlLG7f1nfAYOvtxbc5SzSQvgihx+SN7c8sQ8ucdbaAcWNKN33ni7AEVs4sVaL++BcBJU3bHb6jF&#10;rhxqxfYD2lhatgBuvghSQJQmB7t+S3Pz/v37Qb7Is3vpxZdcmpM+oJsmJZOl6NMuvTI6gmi0EajE&#10;WLIcOCqBLANDVEohRR4JqmbKSK1dXlruuNRBjjn39WLV0tvkulYI68i2hubJ8f3dXW9U13qGe6J/&#10;A++PFz6YnZuFMWvr6sDryPXAEYZuSlGSzs5LFA5HXhKnCQaCaLTIBbl9LX7Kwg49L9/4KDxGrGBa&#10;zSCjfgc6AzoLYCf4wUxrDdZBGEuFCAvq0xJd5wrAzp02Vukv3DXCcJ25dDur1eiouZOSN+21LMoY&#10;sDOvUCJc6Oq8sWucHG0mSGRPxzaVRdyo7opcxeqAyRI1jY3/sKEBtE7D8H3RY4BIXZc7e5nlZnrx&#10;BCASSRPjkRWcbxTpoek2CdKbFSGYRFGPSz/98mus9ZntLcduvd48UEokD1qPGWWmMAOIaJ/TYKxA&#10;AaLAyz/jQmeWrHqrytixxLxAACLh0S0gBjAtkwWCg4yytTVafQgxiCkGhmGFUpxG3pbcJZtGkLFr&#10;M0Zy0eTIANvCUpxZw8HXE9fXWdmOrW6biSSxTAPKhMMNEi2gS2xrhu4v3FxUMB7PvsT3VI+UbctC&#10;YAi512bHmJnB0YZ6IKud5y+d39lCEqvagifrBDVsigKdcJTWDY198sXjL+zdfuym/fir5K3PyISB&#10;8LiCr1G/Ru3GXO1ITr3mu49/rm/giIMsWZnfuefQ66WFLS3NSgw89iZjqGJrm5k53N757qHxl6/b&#10;2/WuB8ZGRwmUI1ycViP5hFgmJ58+dWp2alo6EAlHlK3IzCwtKWU7Vi1Lr8VtKInmx/lFNelobq6y&#10;IK7Ixq9BF1lTSgsh+WlceONNN9EogyVm30O3omE0oT3cG/cV9GNEcoX5zqUu11b01VY0DI7deew0&#10;D9VbQ79RN4Nt+m3/davPDb+wNPaxq7B86huKKetKqZAmmpzUWV7cVV7cPDZ5tK2zaZTKtdmTeTni&#10;AQMEhB4aOuD3ivRSEzCCWDweJv7xDQVPu8+ODgbPfWN4N0B1kXSK6C08r9NlLGpcIvmO4L/9BJN5&#10;W6ZjLKv9u37EhO0LlHiFWC699cz4yxIXEYgSX0olfhLYR7QesOmkc23nmGowu+zqmvoPfbj2ne+i&#10;LaxfLae+nl4T2973fuLs+PNLDz/8pBWw88vGQlV/WimP+Nja+NAbFdttlXtMv/KMO3kErV6PpF9a&#10;GlAUX0GmNTc0wxLIha8+/PCbb77J5OJVUkzN+tq+a/ZxGk1UBwcHFYKwujo+Np6TDbwVcIbYphC1&#10;aD1t+UNOuWMHV8z8FfMcqSs+e/6MHDA9v60pqnwNCjHwnUfWj5MuCokSf6VroJ2YGWXb8SY+ZmrC&#10;0vDRCpUo104KEt9QzK8UwZFtxF6t73z2Na7bX1XGQ3EZA2ZMAFtdYKXtb2wCU5I+SZLd8sISHruc&#10;XBWyGJ8cR/UsKS1mtAZQXgVRhaQNf9+nwmjQdgi1d1D8srOGg1Ch5axta4mryWtZQUq7VBRpTKuS&#10;2EZGdkVTyvy3aiNKj5LW5B4aj8S1O/iKu6FuKIwcHEBwDtXFPy6QSYmVCagfmWpqPgCmSXZATi66&#10;CrCIgh0NJzLADteXIuUjEjWsJ9E1HjzLZvzZaXE5KKdocyDoZ3VjNb6K0zmXESVLtqvmpbKlzCak&#10;7dsdJ89wtZ7yEotcMwJRVGNy49jEXe1tL+yxuAeDc10IMFQMSt5DFxdCtby8bXRk/0Dvz5x6vWl6&#10;sqOgqKuw+P+5bn9ncWFnUYFEHQFFSZLMzBWX9+xuwYfqrGHd6q+UHokEnMin4gsz1GPK9091KF4w&#10;MJKzE78Pnm3/qedeaRwd76koH6yrefSdD/UQPUSFNQUrKWRJBb8Aj1Vwy+ACFX7SFZGdVv4vFL4w&#10;xTsWCXqxRV3GnpbfIv0P7R4wziAwVS20U42MrYQRfEFpINjEUlNU7tiYTmus2kSuoNn6iRDtEJYf&#10;SapEqZXI+zHB8EJVriKwxpnC+raRUKTZZgh86qY++wLcV0pTEYsyEYqtOr14r6XjE85BadqLFy90&#10;dnaQtiRNjPnaRFB4NUaxiMGJBqQ46RlRGeKQ0i0gKak5+x8gZvfyyvJ352anV+Xg53AYOmYN4im9&#10;lg9RKQ5R8yc6xtDgCH17PBJI02fbiFewNWMq2HGuxEpRS0m+72L7Y82tquJmULmrGVb5RufvLCy6&#10;p6yya3F+WjssPo9lFhs1BhmnADElKquegIzl9LTijp7a7z7ecd9BCjhIR1lfQ8KzK+Fl4cbktSAT&#10;WEfGu5y8RhtMHqitvvqGV05wt5zF5f66ylnyF3AtmFhAA+SRvZq56Sc6uJHCadCJTeGhjqOzobjD&#10;HKgO2JESa7RtlXpMoHopIfOuGPHL8jHkyRUTED2jLqcyiWfH7JCljtbZbzcbtUEqAjps7q53Obc6&#10;YJcgWgMHewl4F2yGAoZcATi2t6bs0Im27spSFDOJTxPoSn+J9lbfCAIZiGtkiLn6LdXQHG/Wk87W&#10;OjIKbFrk7A8au8XTOWDHKVbhzdQNGE2Jokr6MA8UmL5EB1OsnB+ZNooKI4gxEhS2c0XanaLglTqt&#10;fg62EaUSXqaGVyrIsPix96tL7N//8fVvflVCUNEAoZAh6rxtLGmkPqW27tirdbAptXyTGLATbbhM&#10;Zxl4KHXQW16+XF19pK2N2WwvKKSWtowQNXIwO1J93wjwpFe3qm8AAdGfWzGZCovD87CgNQfSth4j&#10;KO/QMnEIRA1gCCL1Llw4v0CtE0URC4QSbJeSnJtfQC4hiBPJTe8Y6n//mROPNW1/9IYbclq3Y3fR&#10;rZL+L7hnuTmpBMBn+CRHR0exW0DZzBJQp9rlNTR0iA4Jm2NbY/KB3IKjWfmPD1/+Ymc7VfPU4nJu&#10;gToThD2PjowTmOqKC2Pg2cXhqmi4Pq8bCermqcHpSP9UFv3ly7eePPFQ3+U/u+W2iwUFvOOghoUj&#10;yVfz1iW3opBijC0nfrAIjOJDcI9VgrVdTlmABj+TN8fHhtnNPNnUbCa+8kQIbGSpDJcw3DgzHZqF&#10;dq2LWT4eYAiT/Za0ZNvezLQw3vX1JQAPg5U3vJ+6kiQpdMW+ZZxpq6/Dkjy9wt1WZJOzqHPzOx96&#10;L+fPtLe9tSzO2Njo8y8+C6e8NjPBFVtz8p6YGj1N0a31tcmpSYZVUFzEdcemJrg70xczvHG16dMS&#10;f2oUGxtaJqtM43I9waxApSqoJr4Ol1yaZ1uD8FtnhkUJqlUkvGJ54VeOP7VsznDEKgmYHUF2TMZQ&#10;rbpGxgoK34K9dBMLGFYCcQjKAFBTm08eAQbhR/u5idqF5SWvR3a+re3AgQNIma997Wvt58/zCKq8&#10;aIvI0ylm08I6sAyCAIqoyweAus0zQipqqatAfHYX/EBZCC1fIwwDKukQPQGVUiEIEpGFQyFpiiHm&#10;gK4XQLqnG5offO0lwIvzuQDEcKuruxLqDn9AG0hXvt7Q2AgXsL8yneStkP3X39c3OTmuIFXK29Oc&#10;xGxXafSmZEnX87QlS16zrSX4hXz8WiibZo9cC1YTgzN6cGM+dk/peRO6xCZymdtvvu5hHQ0yk7Zo&#10;sk4vEzBcItT0fAYrKLVSELFVWPBH9qZL7hGMMLuwM0WAnQYc0Yz1bLOyKlHgDIWIWEoilazTmUC0&#10;C4UFTOP9Xd0/JKs6Ir9AlJtJ2XlkaOrezU1NE1QbnJriu9zKEvyIjqOJTiYP4Z2V+PPOc2c+9dLL&#10;zRMTz+za8c2bruutKJP6j0pNeohQWw3Iwk+VQcztUjd1Nc2PEowVXCbbWBCdaiC68uqGFkChitkR&#10;CE0aD54YTsB/YFFXnEFgk+3hUTSFaCzl3fe+6x33vnNscuzAzXe+64F3Hbrj0D2H7r73yL33Hr6H&#10;3kEfeNf7Dh04ePjOQ3cfPEJvjZHRER5U8RVXcpyzXsxT8ac+7RYWHKhREimu/WGOBP/WFV+xKHlH&#10;Z+Irs5QrBLCSX0SPeLk8lFNrBgl2rjZIvgHz8LXLFeX3vvAyNZAvFSlehmfHyQRXhth+lLCltV/8&#10;0Uu95SVPHrwNI1PhdeSAWRYD1bioh4IR5t4FRrb/D/5r1fEzWHIIvdWy0j9+39vG0tN37tzJnL9x&#10;7A2kKwmDqCcff+7V20cnj916w/E7bhoZGwc7ky6ytFRUUESZ7Avt7RAGkh5nLaRcXFhMDrU0vPVN&#10;QvhwdBn3SEGTfWZOVImONGkwkKV3b/AXPGBmtsopQAn7r9l318G7+Nblvl7ep0o639JevL4hSE/5&#10;syoV7CJB9BMlYCJb5ooKTm1vZe7vevN0w+DITIFC7XyZvEG27zVxkB1/akJs+Vxr9E2EdyiwICqN&#10;HPKE2r3ZWEO4B3F2R852MPCeytJ4KUUSSn3S4eThDCVKsH9jeojPSY8Mfv/UncyxvuhyiSMow5Le&#10;etiYqGJRExOhC8b4sNoLJm8Sjvhb8fC2xplQO8a/5b9j+r/61gnSJj5NgwlmrO7qAj+aJampZ86d&#10;YZj79uyNR/LVr339a488UkErinIAVh0Pf/WrX/jSl81nFcLn44eyaQlyNb6CTyDZbtH82ISHptCU&#10;0lrFpoU+IV2GwgfEULSda6PteGlxyeWenm888g2+v62hHt8PIYDq8LW4cPbc2e6uLhVrX1mlmhEb&#10;ECUnfImM3vyZBEVB51cBdlurHtHDVUNNXMf4taqNWaaI8anhrW54GPhmXaKkX1koLcbUak4BGe51&#10;bKwov7gYcVmp5x0K2BaGYDuGuX2gq5nt9TDmzude4wYTTdswKLg1OD6bO3sxNl5FRQVeZrY2Goki&#10;cidGcaiPAdIRZ3e5/zIlJoqKdbKmWoP2mDBRt5mpIXI/zIyHBtosUTog5BXQE0iwm5UTAZLIkMWs&#10;Lc0K4Zmhpd3ZQES15xMw4VC7te1TlX1RpGxAI2szA01oR9MrkpP66eqZhZLTEg0jgOwkXIZK0SX/&#10;Hn3YeFQ/hvuFZ8GB6tzqNG/tgxgEqOWli5cmxsYUTAHIYjwJo6ao68fWNLi4l+y2qXCb1hLUzXi1&#10;UfvdHOgJO7NeqI6wRVFaEQ53LFDpJiPXFASDN81YZR1vP3maVlHsrS5whIZqJnTivp7eF3btUTN7&#10;rYdnWOi1jUQkcORi+2eOv37j8EDL9OTjDc1/eu2NXRSRLCpGT1GFCnM989X51UW3O7i1BehrTBwO&#10;2MUiVw9nh4tf58FE8bKl9kRSyD9VB/egJm/ceaatfmT0E8+91Dg2/szuHX9x8Pb+6sqhWjK71TdT&#10;24TVtnYLIeDv1oVMI5XP0SMQPUvdMTSyRayQialNNvdma4iGLNRIq6d9R7lzKgy+qsczKrKzyOoV&#10;7UBFlBmR9qVdQ1l8jtFpEFb3OSwfUx/tFw7YGRVsWVtb3B0pAz6BdiPFaWqNBB1HGTGSULo4y620&#10;a6MWhqFIjfxCGX2mxjNcastwHcB0IojP0db61CmMWTr/MrSlhQVMWtLGbMew1EXbypwbNTU2TFtB&#10;mc49q2t3R274REn1v+7rN5OTXt9cP2t9PBA2LhB8J9paEev/qQ0X55mYLBnFkmSemclpxQeouLwi&#10;rwzFIQeI5qLqMeiST2TsxJyUdLG09IGOi1DJJdoKq2KkY0AC79y26Jibe6imbnJltWcZOBWTXHaQ&#10;CoPm5jAocsG95h27CxJiftf2uu88jvgbb9mGLiQ7VOF42VTlorQUtUXIYMB4AGzLKcJQAg+hqets&#10;8ehE+bQiKspGJ8/v3QmYYPyopsYIPXsE8vYsE86O2IpBrQLTiHmHb0kjtYN7GzwX0Crv+mzi3gr/&#10;C4BTqr27ZrDQuKmkASdEbnCNwejP5bIuHhnCnLmhZMIArscso80lwUGeyEomA12dCILEtFcZYIdO&#10;nG8cGqV+cVdliVbNygSI/a1OiO0UVr5BnjzgeLYAea3lEzODRNaWPDSO3JnfRbq9o5LaUExzZ7LZ&#10;PpTm7x/pi3ZIaQP7kBavVr6q/6AAXi2egFFslnnczXO+QQbmN5FseOw6NjiRZOy/BCLIpC0qoiu9&#10;MksmqCG78hMf+MD/FDb82jf/iikycwU7RLyzuDiH55J4CYE8pMRq2R2w826JgSEi0S4bNUS1uNUB&#10;+HXgxAn+6a+rY56J+xBksrFJLQDyYcGWkISQOxNEg27rRI7FLdNC267clpowlhDRhv2N4dHR1T0x&#10;Mc60M0hWAB0I0wMgb3HVAHjaUGxu3NfdeX/Xpad2X/OtugYqCFA9xIqGLjJgXkAqRNiNjo4QjcKD&#10;FJcUs8isFnAeJ+QWlGLiZhHhmpFOdbYDufm3ZOa8vrz48Jnjcm6npFoLM0quKBxJXiOVBV0DieDr&#10;5IVNTlLdbpmpI8CB5WaQauBZpLR28MHrX3/9HYP9T7VuP1Xf4OEDvpsaifz41EWbYNMcbE/z5lqi&#10;UEU4+p7jKocFPKYlo8jKWZpGmvpmG3Xrk5LIvd0xO/tKVQXT4xuMMHvy16jPqopzhlXZ7oKeV5iX&#10;z2kyz0Cg0T2xupX8KybU5mcuCY+l4k1FjphjVthE0NnEiCw7Gp9pQBIMsfD1h/WDN3e07sKH/9ay&#10;OCNjI08990RSGtVMMrrXlzqW5l+bHU+lGFZKEnX3eMD0rAwgxZk5RXnA0NbKRfu/moOAK1nCgpcg&#10;VXSPBT0rMt9YW2Gy4kPT3Mzx6xF2UmqjjEUX9y40FWNhUx90Ryv+YYwsqeGhue4E9hOi/WJL3XFF&#10;fKiq4vbHn+OmFD5wlUVXlKbmt5HE1cbvIUXWD4uKh0RxIsdYCIvD0BrNzM+ClxEfSqV5UujJEiLA&#10;HjSdW0h7s5KlZA9xZeXPEqYaAXaxQPG7k63PmM1vL1RIDgTz8tOIrjC/YIpi+WfPjY+OEWcH+TKz&#10;MzTqUrlWHAyZqnUFtL20QtdLJvyB3k6G310q9dTvwgskJ0NiGHn5edgSlVVVaDPylKYmDff3Dw0M&#10;4o3aXF+FqgSlBaBOk+kIr8+N/YQQHSf2yPwUXcWAncgshP1K1jN/icHkmjfx2JaeGk+F38j/9Ahw&#10;3cJNV7M3PGPFicFP8xp2HltnxVeEMNqK6XCiMcUx7HN2i/BAIZzOdkbJUaupYLcKgDjfBbCDGjGF&#10;YC7MF67Ds5zPzyMrlm91ouqFebB5ZrntfEKYWShPZGbX4SPYGsUVOU0XAW4C2oYX6s62swfb2l7Y&#10;u/fho0d6KkoNvlf+DSCUmTDqki4N1dRwbbLq5SYXG0uJJ0pp19YUSCPUfmqpsigqDBUT1iIjlima&#10;o3IxZr8xf+kqWy/Q0BbIY1kRQ7tadv2bf/5vdzbvpIApaN3O1p3lpeWV5RVVFVX8VJZX7t21h1Z5&#10;/IDc8QNm95H3f/jhb3zVU2gDfURoBX8yqq2pjix17hhnuzoZ+Jk6OUoJdHL1C4pMbF3cyLc3Qk/J&#10;hTkmgKf34kg8Bv4V6e/SXUQmeEoVH0QRYiji8PmLrC0RFmbESnux/hU6PvXiSUIwvvHg3cDx/ADY&#10;uT8QbQ/8jtcuRrjgbf/mPxf2DTjVze9sffQj7+7q7mpo2AZDvnn8GLRGKauCS52f++EzqxXlz95/&#10;5Nupm5NTlBefoTstxE6CIfsYTSSJkMWZy5UpccAasd/xJ0oGCC7MLEQg4gcjZtvWUUxx6YuM6bqG&#10;sbQhggR2TEklrY/fd9111x0H7pibmbnc14caxbxMjY8xA3Qfh6bZChW3TmfMvFzcmZrVSCwwqzYh&#10;2uyIreupLm8YGr3rzTPcsruKypgbFKj1BboK2CI4P76OZt/2Mt6Bzl0fNfNMfMkLXLindzTy8ujZ&#10;S00jE6CBMyrOqHNMiEh+Bwwg2LAK+Yg3Dj12MCKT0jexGLbQ/zjoz2fJf4tUIuJzOeF/xXKGF/5Q&#10;8RF/ZBn5+rb/fut34+v4C4tRCrTqX/Ejnq4tSrabxiPzO26NIJakV17N14qrnT5z5qtf++pfff2R&#10;r3/jkUe++Y0zZ88hZJ5+9tlTp08/+fRTv/cH/4UTdDW1dwiLlWhRRBhmIlPqNXiOzCPtv7YRm4dG&#10;w7LItbh5PRscS3zq1KnR/sELbedff+011Krrb7hhx86dN9x0EyKBRf/KV7/K80PkbIhohiwS+yAK&#10;q7vcbSad3+3yAq18qn2ew+ppDAnrddWqJa5jWB2DCmRNCBVSPB03s+1F86BAQUIF5exBMsir0djS&#10;umfPHlRNx7OgHyJm8F3xUQDTgsURtg3sHTKtGOSu51+f3d60ZL1oYF68IKiRvOJexNYRwI7buK6u&#10;jnqtvMZtzCRgXgLeoYIywqxsOhvoYV3l4bfUQ1zpIR1Jk2CWUZgQd03xl6XgwVBOLQBeW7XGnXnd&#10;CRofTlQsvc8VqqfH1mkDtSIQ1kzK+ioYGoFCZpYYKJ3qxVqtUkumTygzZDmAjn1HWJoxrX60L1lp&#10;aA9ZVVky3Rfs8kL7BQfseAyrV2bAaKqs4mjFw6InLOvVKbGxyzGikQBQqo2i64cq6WO6pHFaWkae&#10;BTcImzKzSHslcr5xbPRUQ73M5dBWQpM7k5t74FwbX+wpKw9hv6q1KdvzzrOnG8ZGP/3yiy2TE483&#10;tTze1PyVnXs6i2XZemc0xQ4EytWYF9eX3VsmwC4g5hodYuwqok380xcrlsbOIy6QNfjoMBkpCrj9&#10;5JmPPvlsw+hYT1kZwXR/eeiOnuJS068FYfECC4GQOivKbFXiPEtCrxVIyznp2ULsuLS9qcqfTnCo&#10;aPFIEuUkxobtziIcJIOKRC6pJ7JEsok999N63RLeQT03KWS+XpMndlj2jNksQkEUEhvioxMjgxJn&#10;w8eQKFHDOwH8NYKOMqK5LNs/JzAGmUS2E3FXVFyQBg9WV4W7pE2ak6ASdHd3vf7Sy7A8jGWVnWhD&#10;ITaQfwppId5TUwVUEjGqFTxUpKvCSK3dsnr6ea/b1EZrqfcP4HhtfQ3AztPQpGZZVz13lMZCWCur&#10;BRQWjBMBGQGDEeezSNH46VkLqwRX1norlFndwJLA/c3qdA94RDQskwG1YHY/aGpCFfUIO0ktzXnA&#10;rrj7veWVT43Ts9Hqjau/NiE4OdibfFel6U1W62YYnikpTT94uu+d96By4zpC7FdUVComY3AIabZt&#10;Wz1qL8pYqQlz8DYQj7O15XeeucTgcheXBlrql/LpS6PsOuIfIADrWkuxdcVsxlsSDyhdigpdkYHj&#10;n7qNIxCRIo9mgsqYQEPD+2uSVd3ZPCQHeQwLWuEA2eyZOQGVkxJkGp4hCHwm81Mh1j5xZgdRftob&#10;bvsaRZqb/nzLvunCwxnNE/RN2Ojrd1ECZWiU8Lpnr9/dW10KZqcyslpog97sMGm65Thki/ULevSc&#10;O+G0Xp7WduXWwFfjEnVujOvhzEL3wvHq+Er/ZfAm1WAXwMk+pW3IYqpUFhkhsyT93i0737DkTvRi&#10;OZpoxVfyEYFooHxWaB5PfNainfCR97znfwpLfu2bXzHl10wR45vx0VHIBQKllmLqzt37JZts2dDk&#10;9WTuLnaVyw6DJxTYmZ6BpZfaVcrOlNI8OnqytQkLnzbo5nhXB3RFGBLVk55B7BssmUUoAkBAljqF&#10;cahAqQoGcb5ql7JKBOUQVUQ4BrsUsUQW0LhkIYrq27JKMYMNVa9/6HLv3RfbHmvd9YPtO5DrFDWX&#10;33Jm1gLo8P0rVJUVGB4eQryyzfM+2bKcQ3AclmdxWZVOsw3hppQ0ALuzqcmvLM5Njo5RuYhxEu+K&#10;kkHJHoDampq64hKq6Y2rtd/6GppTX99lNEtsqnzKjqakAMESi8c7PT29t506+faBvidbtn+/rg4m&#10;99g6L+KIexCSiuWUr33gzDhV1oADneOEbIq1kA4tAVESVvObfQIRwJUVe4iI2bhUBByZcePAANzR&#10;WVJkABoESmzjEhegEANOCnWPzcq27gOb2ZRgxHTMypYVv6Z+0hC8tkbzSKjFlwH2vI9pyK1JpFWc&#10;nfW3NkXZ0kfF0KbbpYN2bT2XcbIrzULrdrTu/LFlcf7gT36X3kng7ThcoZBJmIyq7fijqHxpJWwR&#10;l4uQ0uoKah7GolXF0ixYqT1lmkiRMrTOO8K4JHLBgD7lk6spNMeCx+C6qeQn+yQHOUKRzgQswCnc&#10;xaXCx+yR/aHC+VsOknCmnz9nTT/3v/Lm6Laa2fxcgTsmdTAz9MJ12uCMsKAx66ZNIBshBhCkyviK&#10;/DZSM1UxEIncUF9PKXqySqFhMrHFklQYBAUzbyfbDM/IqLy9t5NWTGC8ULyB3CkWmsRaqUskoEEW&#10;QTJdXV2k2fJoUC838sBsrgVOB6FSoEGQ7qZ3fZ3vLirmavf3drLvXcov1M5qHm+egSFxhcKiQuUE&#10;WoVHvrgwNT3Q1zs9Pm4tARSTQ0iECiZKOpqzRYRMASArgwytkeESE80W9QuNigE7F+D+p6ovJxTA&#10;ircZ96wmzoAIIJp2zbzvUob9cRgQ7UUfLJHTjVHRmHUjClCdMWmwNy1Y3TJVY43DZz7Mv41QHwYJ&#10;auQZgcXMW2Af05uRMELBLMLOKa09J/cj7e1coKtESrzDBFxxYWkJqIx15x0a9RKuhe0Kf+dmAruz&#10;FrRWVLXV206d+vDTz9SPjoLWvXzNPim+BnCrIhtns1Ehf8yfzDWl47Igiian1nY271tEnQ4emEVU&#10;T598kZxDJ4qTcFAPHN8zlAy8kwSwsCzTBozjbH4euuftP/H+j/937HBw7IX28zG7OdNdMcnRn65D&#10;8xvfj0+sZjUh20JR2wnWS0wbwHEOwriJa7VFpDQszODoVz2d2JtnxphSMdwHqNmhSPbaen9lBV87&#10;2HbhieZ6jz7QfeQm3gCt45rffOheNhFH62LAjpwuOTnMD1bYP3j7f/i9rOkZn6KB22763n13UZ6S&#10;BpGsdW9vr2qXpKXdfvrcu4+devG6fV0//fHu9TXq1LH9yVWh6txpmFJUYZ8cn7SqAJg1svP5kZGj&#10;jHvF8aF5aNEDeBGAJ82bRGMo0OPYt2jbZpvau3fffff+a/aDC/T0doPs418hcnx6coIWt7CD7Q86&#10;PDDVYkkCruQX8XVxyYPqdmpHIzc++ObZpqGx4y3bqKzgT+3qBC/8ajyaB3L612PAjpJlieI3pgdO&#10;6KooeXJvC20uDp++2Dg8Pp2n7rQO2fmVXRoEvcWs8XDLCMyTIruZLseVe7OjFN2wIzgi5ghdRM2R&#10;IZ8oBsJnsfDxW4dpiSKy/aT4HL/FVW/6jfy72rN8w/J9JArc89kwBtcRUIYrpzTcKeH6W2LKouXs&#10;an5W0KHdWuY0ihmPjI7GQs73r1hAxgMOOIV9xZnRD8R54C751W3Ps4yzzDQ8QEsQKLRKwYQS2rZU&#10;VauR9fwiStubJ45j9z74trft2L2b0P6JmWl6ZL/62qsIIrSvna07yMumM5LSW6xGnosBLwxkNUzW&#10;1AbKCy4HAvAZ0by9dZ4Td/xoYcO/oXSJ+X/MQbjCTPFcG1Q9N9tRzcrky1T6OTU5Syj3WFFBiA2p&#10;DLl5OROTE8wu26Li2s3wk2/DfUJmOKHyUlVgsnkblvr1335iZd+ujaoKAnuJUmdPhwIvX4bRBxCw&#10;hN2hd+HnUBHbi+0sy46dO5gQasUwVlzOPKr2FyjEIr7liqcrlzpyhPkxPT9MiOFfoCWKrfMKIp5s&#10;IKek2SuIMN6MA+s8DsbBOg+vC0xjyY4erCbLyUpEObmaOqYLsLuxT7FLgDZaVJ0HYasouJcCsISy&#10;QOlO8gGtE2Bn26iVOxHQZYnsyJjCwoKLFy5OTUwowNy6xMr3yddSMzxf3jZqC52zgYYYvWD9mcfb&#10;ThOwpBMt8zIBuEcwGzwo+0bPq2gVUzLTyXeTJh9MPAsrrh0c2t/d+9zuHcGMMiaUsrmZXD82OpWb&#10;21NRZroCON2ZhtGRn3z6KQC+7vJyCn//8S23UHV6LFNpOhoAqhTeZAF21g7B0DIpi2quJSeZ5irK&#10;FWW9HLBLJNpYShirBQkXixqzb7cO/+4tr5+uHxp73/cf3zY88uL+vV84dKCrrKSnvFRSRb2jvAgN&#10;QfdKK2PLgwQMv9NCYCrYLIa01lRVfGKqQpiMthvNo5TUICuuhPZpR6ipMiQfdZeYCTR95SNG5YYj&#10;wE4bgehOpqGbnx6yZ2qa6WRQnjEpwyVQ1GBcdPVImY9nI6hnVyoS8RyKgkVvrnOJR130AaxLxbWm&#10;WFYbVpAQbShJ8/JiJg4uyDe2vAyMfu7UKUgfu5XRocsbvySrgUAqpW9F8Dy0NGKLDDa4WTF8pmla&#10;RRdFHqVfXttoTE8vjnpPXSWa/lf588Wlxb9amB8KZQG1dEwpqfG+TTAtWssoBx8RKksFR48MfRpG&#10;pQpGWFwcH59EGLq7SJDMOrEvUvCYJ0nReDt0vYVSBhvrHSUlD3Rc4vyO4mJRpLNJgHlFMR3zsw/V&#10;buOrnfNz0KxhfJvE/srfTIlJlsMMM8V7bWzM7Gxq/v7TSLTBhmpMITC10rJygngoBcZJhARBOVRv&#10;yCkskCWuqC6lMlRPz5ZMSa8rH5ts37fLYIe8woJi3sGFqtBKq8EazwPEY71ol4DbHM10FvYp0m8V&#10;95VsUdswUmv5UTcLhB6WbQhXE4GpBYREMJ9FqLYSQ4U+ShbQzNYyGCK0ztOAuN1qsvWyiKoWuNah&#10;dyI+8qHGY8ZzbWEWzLmud+fxNiTJwVPtZMLinX3+xt0qW6z8XbGS6S1WMtXC6yRRvRSDQCgiDoSX&#10;qdqOUuwtxlZKyZYLJ9aGXFc3C1q6umN8jkYArOtOFmFn7lxLKCLKZz1U1+GabG8YoRIOSYq+0tOJ&#10;Cg38DyhhEh2cKfLOpziuuSDuMu6jmLv8AkCH97/97f9TuO+Rb31dVGGyzEHNitLSm264kaZh1TXV&#10;AuxMD3Id0ZQ0T6v2YGY7hHm7chexX3dl5TtffRnh20WIOPanihyo0BgbtiJgk2RTSRVe31RptFyw&#10;DF2eOZeMVr1BOn8tjAwNDvT3TU5MQIsQhGo0KSdL5e3NU7GRV1BaVFL8j159cW/HxT+76+gzZWXW&#10;0pA2QqqIbxVJZaO6wGUhqU2vQmxUAp6dQW4C3gllIyc0k8xcerql3ZGReUtaxpsbaxcyM4aHhmen&#10;KeyFhaPC6tnZeXMz8wCyZaWlbNaUOlYnL1GWrBsjXmWQEfOCK5XIPuyZW46fePBy71OtO57evl2C&#10;xuxeZz+frrhhgy+8xJC/MNUhqFX+QmRpL0zcMFHyuoec8KQVxYwxqfI7wp/qxdnSgnp08FwbD9+e&#10;l+vWtfmsmF7tYdnW2tXqBtEqTEoe+41rk/TEcawdUWX7oVVssUx++iqq4FQUMeF8EoLTzWsugSwN&#10;TJzvj+N6gTP8xY52ALvSkrKryuKcbTv9lW9+WTtuxJhMJqQEokA2FtWRuCTiWXAiAURq443Idn3R&#10;N1Q0HPltLVlDh2RHtBlrPr2MuqF1KkFixRptWMGF4QpmDAMQZO0mUmzGuyAgNRCaNa+IFEj/EVxJ&#10;+cQI1HOOCJy8sTlaX8M5tz327LEb9znYpxg0912YOaEvuuOWQqSZ2ZwCeRNkZJ151ROI58vIlrMd&#10;zmxpbuEdjGkc74wDac2NQF84mYkQbZvo8Sa4sTQJvCnPsPof2TC8O4e6bKIidra3dXR0cH3SxtE2&#10;KIqHpaqUE3rylZQUFmprYeUZg0UbreO26S4p4817ezo6i0qmVS/fIl8yKZ9fQOK5YFbZaXKYsJkN&#10;9XRNjU+sL1ODZR3nKb3ADAk23VTqlPX8VGkbCz3RhklqjONiNpnRdiXl2TYVD5wM9rcBdvG0+0bi&#10;z56YEhtvMLbUW01dkOeaHzcv7XuKwjYUWP4dW3gAO9stfTAW2GW04mabp7iaS1nznkjwbiHoHUeI&#10;3YBx+vR914O37TswoOLkjdHQBmC0EcMW7wNMLS4eZ62drjY36ffqnnaIgbAUiIEIOzx7iEm3Nw5d&#10;vHT7mTO7O7pe2b/vywcP9FdUmcuEGxr5WlwlrGsv1XdTPG7Inaoe6AlVW8cku43OSuRy4F4ysjFo&#10;xljMFYgUgqRhQPQCdzVbNW7TcDSH/Nva1PqR9/2kL8pcV+ebv/Dzde95L6+/29p0/J/+0tlf/9f8&#10;7Pqlf7o4OPDN8hL/c+B732356Z/hnDPnz1280O4yJD6cuxPZPB4Yt49qoIXaH3wU2NO5Izr8Ivxm&#10;3/ax8Yk/nchTEdoWdgi/Y5yYRuG+PrPFfGeX845rYHkO1tQcOHuOC/ZVlplNpUn45IsnGkYnnzp4&#10;50ZVNYCdSteZser18tLwb1lUSuPLr1/7Fw+z02gMyckX3vvgc9ft7ui4hK++sqpigDqF/X10d73x&#10;9dNHz1985cbrLr/jwcGRkenZWfRFKkKwNZIriAZLmC3bFhOOPQ8Rowoa2p6lZaB/H1IiNQWklohK&#10;bfZe59HFIGPFc2N97rVHqPiUWm0geYm93bN393XXXjs4NEROLo/F1s2KkJXHhgwYwQZNNxvMErxf&#10;LDsIZnp2qEXoM8wR6+UWlirr93JN+eWaivrBkfe8eLynqmIqN0fzaSvHyZ75hS3E4Hl91er7/hIv&#10;pfOv9AqTA1Dk8ea6vppKALu7TpxvGB471bItEWLYQhwUaG6CJGp85i9S1hTg7KBFIrUEErlSLpmZ&#10;oWd0xo+lbkxR8TtbMjnyJcUX39oyEvC7+HwzGcIRv5n43XiGgxg0ORZo3jg0jCGhtmm8NMbFCk/b&#10;epAQb6ztz59IEi+yKHgB8O3XjK8cMWbAE4Owi/4hkcBHbzEmAonsuwRQiDE9wk5NinJyKBADxVYV&#10;lRBPR22ygaFBGlCgHw6NjU5OT1HFVen5S0sUAdi1YyeupJ7uHnIfMrKtqYjFC8tfYEUVuDJWl+NT&#10;/GmaawAlfdg+5sT1cjJLfCfeeTQDoYyBNGC1cUwH1V02SS4CoLAntSNlemmLUKFkCFjSdnUFzy7I&#10;I1dAPArqkPvQ5zOaNjVnU3WUkW01Fb0DzU++cPnBo4wWwd7X10fROvD6jo5O7kjPWQH3SSqQByaJ&#10;ForQLiou5r5K91hQ/Tv8AXCPPbIsOKYE08Qm3LnGGcfWNGj1Ss/08DXB4kKiIgvNbDYX/g6Xx0yX&#10;OIHq7KdCH0qNin97/w2+ZTuVuNii6sTZctlHUJ0rUcH0svq1P+ZH3VQt8t0luTQo6UvkBXR2dE5P&#10;TpHawqNpK/e2zMmhyYzvEjbLQSF0MR9+21LrwwTHXrQkGpN6MBgkZFafdQNT9hUTlGdRgrjWwmfm&#10;Pt68prurt6yc7jfBAehuQOqULy6BzZ1uarrrXNvHnn66YWSEN082Nf354YNdFeUdZaWeoCQYyGJk&#10;UvNy8IGhEMA4pp8oSZn75uTlmO1j5dWdMV3yqArhFUcibceCIn40pzxnydr+4Z1tl97z6I/qBoYp&#10;UddfU/WNh+4jt9c1E5+fFCKZvN+q4ZeG1pmrz/5EOinUMKIqvaA1pYBaQecsVwBJzFSIyWZrMHIk&#10;G98BWq0lyVOEX14NJQR2cBkG6Roy4l2rzM0V1+GJciEl1hZSg2T2mDH4jvWyipNqKKlt2543cSr8&#10;z8RhxDOoUny+xQuolJrqgAS35758hWtqu7GmE+xQqMkM38NUXfv2LATquU6RfbW0mEeKJSVKrNOu&#10;IXIZFjOgkFITS25NpCnzW3RtD2OFMt3IKE1Lb8q6ohffVcv9/+d/UrGOH5ckWsGoKBsLFovcLWJj&#10;ybDyrL8I3wDSweggSmBmmqJ3UzA/DxuKAysZVslUqHUKgLVpc/aWjEad8EyjzaQHuzp/0NhkwJAO&#10;HISuzWuxZIel3ltR9fjwUE4+qe7Ag+blFZ/R09n1Q/UPNegIF0ha4/ee6njgIG/Ozcyy3aDXgSSw&#10;L01PzxCJxWWp+c5vK4Ws5b7Y3HDbyTY2oaz5he6mbYsUPVRp+1KUHYS2WQWhoCff4h2UeUVLiDrN&#10;2IlKhYTN3fBoJxvJZFVpQKGTXSEUz5UQSMhi5RwMg0FVw82gCi9ZJSlpTp2gGRgbiIMsKHYtOXRN&#10;id2lQZ5EOI//uaWVuYM2ZfPOE+e2DY7edfK8oLqK0qev20FGhW38vvXoCSyaJygzsZ4QbHZa2UaZ&#10;UsykKai6spWo0viC1ecqmxVIdQjCEqgNgLDTvMCBtBcP8vYqX+ZRcCWANfWo3djT7AiJSgApfNj2&#10;aOzujCwQJ8YsMJR8dgJNLBAvO6+Q+MoPvuMd/1P47lvff0RRp5CB+uQqqbekoKixoZGHFTm97aZb&#10;J/ELGukoDsNnKPKn+YjRa11+SUWwVGR5OdbW724799ott7JZU7cbiFwId5IanWCicwK4AQBQdk4e&#10;lfxst0LOLnMVgt5YmaGBge7ODppQEubH6ep1oD676ZxJNgCrWFZWev/l/o8+/aO1isq//NhPnZ6e&#10;hg2BnThTPd4pJaBE9DTSyLm35W9llpTIsuXAtODrqIZmVtF0AgV9/UBm5vWbSWfSU89n0jt1o7Oz&#10;c2iwPy+3gMHPzi1QvQ7GAnvlOpPTxNapQvbMzDTDxtHHRQjfo6V3U1MTflFpV6dOfbyz8+ntO4it&#10;42TvV82z28DIXEjG2EaZ+bFL7lxkEy4yCy+MGDXzkhwK+jRNRwRN4Jz4wHBJ0ojItUYeLOzZMz4+&#10;es/Fjra87LnCfPXyi6JOBNW5QwND1Otuyx+7AfKhWGQz5ISHmWnloBb4Bb+xovTUs7O8BsrRfumR&#10;uoZuOH5hBBAsZH86cUKk37/+5quXOi8WF5UA2/mnX3/0q7/7J7/t/M/DuuQFeGe7zaU0mz2yKUmp&#10;VjBDgpjtzkWG24FSpEwvdHvgKrVbdyeoJMrY55txdxWVV3SgxgRIdFX4NgA6fhfT9XV4V9YtQzfC&#10;LCzG1uCc2DSyR8OgF2HUVe1/5TgE1lWiwmRMFKiMpLTQW+ujaVPEG5lZeZ7bSKwBD4ItzEbFM5Ei&#10;wE09CYiMGMJfCZnGXBGspm1NjTs9bxFjRiO2UDFtVVe6RAiyt7sJf2EvhFOGhoYJrBsd7CeDldrY&#10;XBYLgZnkT87MhZKKijAAeHCqC5FBzjA0VMN3uopLW6Ymts9Mnd5GwLn6pheXqcUKh1zpaOVKDVgi&#10;gW5qYBASQQWFDkggZMoxKaA6lZsx8Srvvtp5szTSuGESj1T03yH1VMiRYyWWe8nDOWskJTGfPvO+&#10;Xk7bDNXEWjj8Iz+isIuQMa2ldwTXDGlpadYkz3VW3qHYkq4f9Hxd0/YDvcGXAhZnZHcV7UnbNqei&#10;n6STLfTMNiGlRjgugB+DT72GHcTJslpjHJpNrXYUF22fnmmZnHytstLhMz23qT7s+kRY4CFQx0CK&#10;r1OzzFoW3tPZffhix7mmpu+/46G+inIVmrHOIRZMr/KChhBrrtRUQaAdFTpoBip7SkyPjBOkbJzr&#10;dp2pAba56qmj16Zp2EjoTWOzKpstGHs2hypDbU/4sQ990vkdGO6F97yLGs5Nn/gkf1743f98z4sv&#10;3/iff2/fr/4aRLk6PdX71a+8b2qWPx2t4/jKo381MzEZr2PiC0mMaNGDCmD/MOQYbXH+db+KErfs&#10;iPnUh41K7oThTxd/JYViOTZpLJbhkMGgtwgWTvMsIReUmkneOXKxk61msqme8+88e3FfV9/33nH3&#10;SEMzYW4AE4bWSgsSVs6diYhMTt779Uebf/SUh33QvOn45z77SmEWvA+/w+Ms69TkFKO4+djp+zt7&#10;X7vp+mO33TQ4Msz9WXcogur7eSCAVGBRc4wFMs6IYVGqCAEZWdqzpNloVqyFlik6vLKCP9YE3GwF&#10;0bmKN29AeEwdQ+VxmSXYv76+fsfunRc5Oi65WqTqk6Yyj42OEOaJOFJDktUVKx8hRRtS9qXxqfZJ&#10;9necMXmTP6cLck+01lPP7sgZwkiTL5YUOUDGrb1rBwLESr3I/PZv+WFpTwF4dQKI/TQuMHhztjCP&#10;DNmeqrKGobF3vHics7orSL/VYOLNiICZRIm9JR9Wvb3xFtQVy/bwwv8JIt9hkXDEgjcms8Tvhjmx&#10;YgfxrePx+Hf9ieLfoskgtUxEJSBKLuicaGNXPO+4kIynK76m1IWEI35e2+d9PJGADDcKAi2+i98d&#10;KPeq+Y/YZwsI8OlwpvEMRhMXkhgCh02sk1akFPHsbHiHbxYqbjwfObQ0PUdfC3Z0tOO2C+2d3V0Q&#10;GVoHsSwdXZ1YJ9dfdx0NvihrvDy/iLq1phAgw8mkCcjScpgGwM6RmmgnMcDOC5FFR0ylTnhXTW9Y&#10;Gp8WCxU2ySksQEkGVD6yL0BTFK6iD4TaCEDbWdm9fZdJ7h8YHBgYGkDLZXDoMJRq8c3MDEXBHb7K&#10;JBVg70H85JsM33xtcWdv1RsnZw8dAKdHwtOyjGQRqqyojdvM3L59+ybGJuDQvfv2cKnXXn8NCdza&#10;2kKtjPFRYs0ywQ3xulmwksUoEXFPLTa7VeJvTYKlUDikgpzQ6qR7tT51wHS2dSHv6wgncvZV+g/v&#10;ZKA4WlUd75Qhr6ktNYTripkvikk/9Zj1Cjx+i0Spa1iHMLv4fQfvrGatBQ2oIrMklTx8KgGe39XZ&#10;SXlctk4+Z2YFOuLat0AKn9xIhdZC6VmFlbquEKHYfPCW7sA+gNUNzGavgaKQEOWfGXRJ2Wo5XUx6&#10;mJhADU4Gp7vzzGkcD73lxCjYViLGFVhUPz62r6vrrnNnCax74ZprvnzPPSebm3oqKkjt4zyjSbOi&#10;laIkJSA9P9cKJsqxYkuTitOaNc3Jy3YJYBaw8bJDXRZB6Q/oL+IjUQgk0Lxe3vrGmVteO3nTayfA&#10;7F69af833nn36LaGwdpqxmKKiXwnLltSoz7tvmR+F5fn8WvNf1QVHsDOMV5bXAGOfs24JEXC+uoh&#10;aHppS6XqdQbYLaM6GI+qtjg3SgTsVNjK9G0H7IzxPaFEmxr0aoCdisShheq75KZE0LiJgoBCOuH5&#10;g8TjccmAW95Hbipg2JL0vOZj5coqyyNKS8GeZ5kKCmk+sMgXeGapWKtrsCe+h/mpSZpOKBaEzn5L&#10;QDNkX+Ux5qVlrau89VGun5gsPWN1w8slCf+UBLMQAobUtyqt+78Vsys6fFhzOzXlj8mfWY2NS93d&#10;/udbj7eecNUV/rov/g3vPzE59q31xT5CL016OCziGyvvIKF85uMt0gWOQVEBrYOmcF4zkVNTM15D&#10;WX59NPuQDS3ID3jW/e7O9R4mhTSgNBBvkmP+YFcH75Pi7V4Hordsv5PhxVTTLvbB6lrGMGZSyk1C&#10;abKK0NTY0G0sJUHq8PSulubvPc1qTbQ2TE9M0nSCEB0SY+nR2dXZzZ+obX0jQ1yH7EFEhMonrK9V&#10;T04XT80wuNLRiYvX7Koor8JKQuajbkm0GkRoHiBl7GED8oL31ZbUJIybjTEvqx+kWhhhCMjiVY8J&#10;s2GDTDCRYNBA8JNBs/I8S9NXVWsncumvbBA2BbZHa+qsQDdiVLPqQwpQmq+xWX8/5kili3R7g/yj&#10;53ory6gg/Ow127sri7h60AGC2NDuwWXkbbBYbOXrRvHV/Kk4U6wGmEo1o2Xue58iqzpoIUsuuIOQ&#10;C4WqbCn1Y4+i/YoY4HiLTyQJ/EY+h3o6LBcP/rYyX6JMno/geW5tCTpckQAVN3tYCJX4NwcAMXcZ&#10;2Tks3Mfeq5iDv//juz/4lrKXcI1DP9ZXvqP9wonjxx97/Ed461M/ccftnUvz3jjYkWaRg62uFeaz&#10;5scWNgxpxfMKpQ/X1t1x6gSBkJfLq+kXBE2aHchT5ySvWcA38DWsubZBvdzywkKy2sjVLMzMnZuY&#10;aTt9drBviMDR7Jz8GZS1uSnul5eTR5EOTebGZnFZ+btGJ25+81jb3UeffeC+wZFBgEb41EJ1UtZX&#10;NoqKSynmDZmrcCMSE8dYVtbk9Dh55aT3lVUUZ2anzy/OLK0sEj5P2ce7srJvSUk/k5l2kh5/2Sr3&#10;g4hYWlidmphmmYsLCgEzs9JS87Myxgb7l5fnlhfnaYwkS5w2eRQnXET1zNmz71pk9/GTJzdef+OX&#10;L1x8cnvr18tL6XCatE4bRJVygDoJqxfMRVRKOsX+2XWkXRu3BQRYIfBB4xZtCh6nahWFIaStqBUu&#10;tMt36aVMr5pFeohvJNeWVk6PTrKtFucVZ6RkF+WXpKVmd3b0nkxO2zM/90BP7/frmuF5T5UXCrtM&#10;YJWKTcC+JHQtb26AxJADvZqynpGbnZmbzUKjZbK8ajdjeymOYkw85IO6WFJNY36e3gSFRaWkM5Os&#10;jMVLeKmh4dTBI6WI+somVi2WmH1ItWQgIftvbHzkhVeePnf+1LMvPPFHf/6fzrWfxC+sUqJWAwNo&#10;w5MrkJhAt1wdESuNamOTQHugOkpzsR1KLhvjGUOFzAuqCOKZgRmhAlWFAI2UqNpUbUGL3EcGkxjG&#10;9k6/Eulf1MwDJ+KVflMEnjIS9IakqjAXV28Gc55LsiMwpUgYahzrMb7Tc4KgfiUXczkFddH0S3Ub&#10;14msVq4ACuJgdfmhp19h8Sfra9RHhTlk8i0mVzpadi77/+zyalZRAYggk0VAJ6H0MNby4urSwjK5&#10;2PhbqTHdUNewuboJuSWtQQPZaclZLItDqskZKfNr86tJKxtpmxmZuXLAqoqfIkb44TGQ0xPjYzxL&#10;YYFazE1Pjbe3nxsY6FldXayrq8rMzphZnJmYHqd+ASnlyZkpaTnp+3Zej3gHL5ifnuXhIQL229z0&#10;jBWVudGkH6uue9+5k1y5q6QMxi4tLYMLmIwl6l/y7trG3NQMfewyWF76lizOk+pgG6HK7a+lIECs&#10;Sgf9MdMUzm21UIQo0JKHxZO655LGHyIlcqOZBasyVtrztTlbxI08nB7WpG+ZpBfRWNqLhTFJ3ijo&#10;ztqFh+KGcYEey4JwxTm0qDR3jYv7NMgForFJhCUVpGmB3FpiE/0hw9rKSFvpGVKlVEoBK0ip6ukp&#10;gJXcORvLRVuXbcFryxRYWKedRcrmHD5mToBaFBq8RKGipfklSMhRxGO1NR9qa4PSu8rLuCuus6yU&#10;9Bk6QW8m1dbWE2PCAPft3d/T3UdziZ87faZ5aupHDdtOXLs7DZ5amMnLSiMAKknai5oeWWILcSAo&#10;I9lee1EqBds/SqGxrYVZ5ODkgPbJl4YVCfZjAYhzgZ7luCMZhCpiaQLQSdgmiR6ZA0Wo8rUUD4yK&#10;DDAuQpxxhFAeFyT5zjvuIjCZmTz7G79Ou8nZCxdiwK7hYz+RWRawewC7zj//s12/9M8Sd8HPP/xF&#10;UoXUV03NZVkA/SiLVKq4IYoe7O06iDBdeC6D4G6LH3RriB2c+Fy6GEXtR23b9rtIP0kmq0Iqj+p7&#10;W90a+BaDc3lpgXgCFRRSYRk2rQ3WEXlEK1Sidml9hMqDaMTspaY8QmqgsZpluuP0eUIV9nYP3Hri&#10;7OMfePdk6/Yi8Pd08miEtio/AU8SLru0lIXp2QN/9pcVJ9U4VepQacmLv/Z/9s4tDF/qyc/MLchl&#10;/9qYIRB/efkzr526eWDk6+9/6NL1++YW5iC40uJinM7zU9ON1TUF+bmT8PbIKKynqNtNVQJCVGem&#10;5aiviNGx1bxAGJJrsDyzNJOZQ+61EHQ50ajcvLZK1N88abCEdxSXoi32j08mZ+fsvvEmmsKOjE2e&#10;OtdGWRXkxsryQk56SkVxXlrS6uzo6NriPHoBhI3euLq8yBYFXECpGVVrAGhLVuXmZWQp1hRYAHME&#10;8XvFIzlaZbCcat2GifuuV463jo1P52RMZGmYtHEqyM/JKqA6LQVbFpZXFhTlSrPmFHgqUvcUcWOm&#10;sThOajr2GkHK/EArHhEylZf3ZnM9VH3o1PnG4YmpnLyZ/ALtEerUBmwAI4ij2KCgY9iR8eFhJyHN&#10;ES+HNYOXAnzVaqN6fS7Tg6IjRF5aFqIl7HlwdqRkel5HnHb3FjwuIeDF97WgUhv7S17wMNEhUySh&#10;NQcneNCNmz2+N1n8i5vyVjkuYhFvqCfxhY/EFHz31QHnhLOMKyw2S8gsj6rkLPVeV1orpzJHRL8o&#10;nsjcFQl8p4vJXRsWRXAIr7GZ0bsypAub7zpo0sHhrXiStDQKqKI+DQ30F+XnlRbmj4BSzY5Q93pm&#10;YSqnAPMnu6e7c6DncmF2znBPX0VhKf0o8nML8vILF5ZWZwmvy83jXqgOsGxmdi6VUwhcBSUi4DM1&#10;G8FB4yprsCXtwraANE5eYwoUX24duTD0keWIZjE7e6bwbZsazQqPitrDZoY8XIVSsLIhH0oZE8dG&#10;lSK4mWdQ8S9J8AzuQa382amh/Nysgb6e6dEx6nejVDCO/PTc8sIyJObGMpE0iN40gw5ZpjTlGCqH&#10;j6XMJK9q5NYbtj/8aPKbJx7fTB7qG4QyczNzMojHTUlDqPV2de2/4/au/sszC/ONrc0jFLCbGGdV&#10;yJbFD0qjakiCouma+dxsmqVJSq9s5GTnI9CQh0pPTqH52wJeqLR0gB5EGU6+NWAuOEEqkWQfxVVE&#10;Nm62KQ3TeqGKEazNlDZ/w/DksJHVI+1OM6P91zSDdDW7z8suysrIzUpH1iAh+MGvoHY9Mq9NLpsA&#10;8A4VJrxT6Bcs1UA/yTikw4+CRRT+lwFSJxvcOmQwEoTO7PTkYF8vVTCp2qrK1+wKhEGgARqd2+9o&#10;21fujaWZyuetQhzxOSEz1hQFVxcM1UvG2kZfZANHgLADcNPsTIoa5FAHOi8/C/1rQ9olcJPVj05J&#10;2TbUP5Wf11tdGQxlySfmJKmrsry3vHwyN+cvjxzsrihDyvi9UU6lh5pGZFOHJpqK9ZGda73i4T5+&#10;uAQ4KVIdEJYZSElHZeQJBSGasorIsnA7tWtQHUWfSVNcBIgIB7TUM+FACje97c2ztCx/37efrB0Y&#10;Pr+r5bWbrn3q6IH+mmr18NtIVqkMWctWP87Ditgf8ZigEhPKZOmIG/TwScmAhKmowc1x+zAJRCMi&#10;U9aT15bWljKs07DVtLaur4S7rTNItA0elRgF6FB0hKXMD5mmmBsKj1TLK/WclWKszrkkNpFJJwMI&#10;SsEfRKlTNe1UxyeLRVMpZCvco4xarTPziKFNwoBmnZ0NLVVjp+o+Ed+qBict0BQHl4E2aezhEnIq&#10;vWdprrxjVoZMGn5zabYxQYakiHnxh6RkVVmyyCU2G4ZRlJtdyJ6eQsCd+vhhanq9GYzQvqHhyem5&#10;hsbm4eExliwvO59+GsTuCDeRn1D/Wa9bdVLiLmDA4FXMFNiArBI2yTXwz6S+lbVDGJJ/twOgreqT&#10;nySJtOe73y3esXNtepp3cvbvv/SXf1GwZ/f6+MRbL3PVCUB7Ze9+90ZWZnyFv9udrzjrhwN9L89M&#10;5xFCkoc545nyUriAPa26+DrzLfTTG7kZ5GI9BjZWU9LVPQSBk7Q5Ozc7PDZMoXjqDyC3ZRKLVpRf&#10;JrGhQnUutYP3XX4bOyALVQAB1LId+/7OS9+ra4YPSJVLzkqZnp9FZiOTltEr6AKckXFfedVjM2PY&#10;t1wKjRcthTAIAn3YUinQkwHrcE9IC29ASmrzY8/0PXAvzkoP66bxH3rVKL6Z+em87Azkxsz4WENd&#10;DaEfFN/nq2e2VaqS3eZm7vzC5M03Nd9wIxFk3Z1dbHx4cTJVfB6bkb5t0zNz42x8a8lLaWIUcl+o&#10;xkPtqQ3POoXx0FhWNym8oDx569IDjIa6tY5emoa0YDKIU8UHjw+MhFz4EktjbkXFrwhoWiZ4bhM/&#10;GIS9sbzGhuIJBgqrsyKVqhalwnfJ2emErYORgHkrc5utkZl0vcIkg7pcSLCkbh5pu9AwNnX41Pne&#10;6nJ+nrl2RydQneS7AiFNQQtqkYVCqEDjaoaeB1vBLCd2lgxxIhbx4sYaVgNWETawrNpgLElH4S2k&#10;pargSaL6Nm2Qq0XBShoGYxcKAYNQtpPnPIXsRF2DPdE0FuuwAazAnpGdmZKTweSYv1IDlMMAO5cP&#10;c7LXmS7rwqsNSF/bsI6NRFbOUDn+Yx/68N+FKR599NGPfOQj/+7f/bvGxsZdu3b9zX/+XS74ze99&#10;i72WIbOkVByncm1xQXlqRvbO3XtHxiZSf/9tD/GMl3AgmApjRrS5JqKQE3dxxHcyJTN4VuG3O0+f&#10;ePHa62PryBVQCMVd9GwOFlSsEuYwBsrZzOxMT28PnklmjXPx3FPxuq6mcveuPbkF+dTyAIBuaWl9&#10;18jY9a+9fuzWW84evBOVam52RjUaPUg7abM4Jx+sB4EKJI/Ryq0E327Qaxn3Yx5Ws6rp4c9kb1RB&#10;tPUjBZW3p2WdSE8+mZYMbMklUC6BukeHRxubmxgr4S5U4ueRqUuCR5e9SCA34XL2sCwzebVEItTW&#10;0eFrOeXYm79w5mxncfE3r7+Op7NHNjehWEMbtVxO5uBzX49RtGsIwj6F3gk9CAaBn+KKtE+a41ny&#10;FMujqOwhOpOhYNdhvm/bhk1KjaG5GUoSU4l59XRTy9FL51unJl+vqnJ3AdtaQV4BKh3MCKWDaTIM&#10;Neyiu+iatTc2XceqjVg5LR7TVlfe0SjYwUaVPDu/oIhILmVlHQycN/+nEv4ssdeksHxfpqG558js&#10;ivXhkaHhkUELB4fbQqRDDIHJ+jbp7jf1127J8IJCX0ZyyiAwCz1Ohg/dLbdOthn1eC1t8OYi5FOP&#10;qfPSN+Y5cV+hWFYv0wQG+N3QcVloPCcAnWrcEQVe+TfcdmL4VphGYI0vtDJzrBKcA/9LhYWcfMMb&#10;ZwarK8aJY7Ji25aCIgksVdfyBnCuckHpvWoCsA4qSoEeRZvJebyuwh7LS/jYoUwoghw0iom65ivJ&#10;JRGmg3GBlbjJF1txvjSkTxLEwNfPnz9PyjYTCzErTH1zg+QaPEF4BQl3ZcjsVYTyzc6oaiH3o+QZ&#10;43ENXkQYWgLpL+Ls3n/uJPN5ubwSSU/YMF8nKZtnobPw9Mw0301aWfKcEc+J4luewqEkB8S1ObWM&#10;EbTqkrEWzWby2JYjEi4JJrJRUSRkpd1Gxq2fGx7fndC24onfNaU8HE5ygcDsVnEnCn3Lna/mqfMv&#10;xNexgRlqaKk6rtxKFBrVRFZyjCKJzrzwopCFgCNp69PX2Tls61X5Bnw5QHmKXZdW6/fnrvd2dnIJ&#10;cmO5L8os0wtreHdN7lc7NHDb2MiBs6cfb6j/85tv6C0t8jY4uTm5RIgtG05lQcxO7x7agNJr1UAc&#10;k/dJCm57Rf561JI/r6coKpArIagtno0MbMkIOo9ZlW85PMZppHjv3LGTF2TCLvb3T7z+egzYdf3F&#10;50HxFi731Tz0EIDd+f/4Wxd//3cv/O7vEEBYfO11fAWWbb9wRusSHS4HOAyatyeJNh2PBIFhPEZA&#10;jjInJGNnbbomD/zHkqxUBcOfP/EiIZTAp8xxED/JaBHYwi7oT2dM4QIlI62PkK7R8bqh0Z3tHWfu&#10;vG3gpuuZOlzEbHDsEZ79B24B9A+n3P87/yWvr8/paqWl+cmf+wztLynURRkAskFhn8v9fcXdPf/H&#10;s6/OFRb80UfeeTl5E0AckQszomIScMRr5PPA5ctsWJJnrKicqEkWwoLDdlMqkVVIMcvL6n5ubOAG&#10;gRaRaMhlhLxgGAodmJNa+bPra3PzC4CMN954Y3NLC1vYrLKtoU99BWZQAQ2ytFRBJWucsnbWIg1P&#10;FXNDxzQaOc0vEMgpYFgSUjc1NML2Mcebgj/UaS4paZrIqdJCMljvvdDDULvKi72lCZW6NVHWpPjK&#10;CLutBLeYGGwWXcAHH74TA+8OVFdiJzcOjx0+2940MjaTpwa1OtuKJfv57onxI81qmDrZOAEHUo9C&#10;fp2Rtt6PZEgsSWJx4eQXc0rEZlvyJ1GwJJ7sg/dPfVeKWSAeauJlfcCJV/CvxO/HgivxRThnazgR&#10;b0QAuLNKNA4hmDLg7Y34yvEwDBYwZoi40pcD+yHIqWBliVlU5MrbvEi+Aiuts+S0gSUBfHl9hdhu&#10;vktDFUJTd+3enZOde/bsWSBpMolq6mpJd5BsIibXIosJxBR3Wya1awu+EN75TocVTwyJRLauIgyb&#10;XBcNQae1eYgfLWFKTXqwImp3AhZsWTiGsSlM3vQzp2RolUhA1AcJZ3Now35alw25MmBeVebCUKSa&#10;JAa6bQRKmqWoRWY2kRpIWWLeT58+czYz7cglla3sKVHTCV8mJwnuOzQxSelSWGSwf/Da6/ZfunCJ&#10;isyEWq8sLlOQhUA89lzFyFtev1U9U35JCO7zontJQvbhe3te93Lp4Y0PlOXvt/MU1jgaji/GKxsL&#10;TIZke3jA7izlXwmwHBZcrsOpwufWHkWr81aCDMWltk4LyyFzDuFmThsmUwRpPjhyaEZHhsnF4U/u&#10;iqBB7dL+ik7lip/9+Gv/HZABk+pbJ0Qqho8u2uqF7jgx+PYRM1QK0VAExVOnRSErQlssam+jYHa6&#10;aWT0dEuTjVDT6lUy2GWncnKoDuSX0oZifOn8qTsabs6hshhy8bm9KT5zb7SkoWnjGrP7BeJH0Jz6&#10;2FzOBE0qfseHzXHLsbPv+e4ztYOjXKR9d+t33ns/jV9n8/NtUYyd0WIjZ0CiMHEpEqZzC9aMOMUc&#10;MH5fM6G1B/HbVQJfaGcl16Z8MLzgU14wIfKD+FqpKhOovrKXFGRk+7tPkstA1zI2g/4YhFs81KtW&#10;Kpaf7Ms2dYFJLZVGA+AmXomM/YU/YzqHI03wWyR4QkFG2V7R4Y/gz8JeiV+CF3xBYsfKzgAw4MYi&#10;5YRCtD3d3TAsc0EIPL9X1xUGqDFE7a2cm+ySYYqu4A67bzOtFJVy+7ccjrUNPfGjlz78wd2/8s+T&#10;Zmbyrrsuo7n56XuOlh+8q/re++dOnLjqEkWHD191Qt0v/uLYG6/7FbKIBXtLXB53iWP3/GqJ7zwx&#10;MvS7bWc7rcoBB7BI9IA6MxBDWNmwZyU+rzn71I+GNZibncM28cwhZjVI9GCuhfmyXO0gUq4SLKK6&#10;ZJrjld/bcYFTusvKbUtS8S+DCfU/0mtgc/3ekgrGNpiCYNS24iWzQCRk5rtqb3zK9ed2tjb84Cku&#10;O1hLxwmJCNQwyBXtSFWDzALiFR1F2R2IlwPdoG947fhUwcQ0F6mYmFp7+0MnTpzAsMIi49GELhPG&#10;tbY6PTNFNS018UF5E3ZNfKd565z2vbSEAGdZCggBZbQoUFHFJTCihIVaYovyZuxHUXV4fSUvrd4Z&#10;jnkvI27kzWZmjG2ARIgb0vzJ22KHC+1YL/KMuujYPHzuYuPo+KGzF7qryr/w0JHe2oqemopQUdKN&#10;iigXXUbxFqIKWCbRKJzDUo4Fmts9VqXlWRCYZQkEjdxMwsQjZr1YC7vqU/BP8abnGdhwZSOJe92y&#10;lHmu2DpvYqYQdN0fFVoN5hRLtypAH0YGN3TxFUlAl4OwOZPzkx/56N/Gi/r8gQceIEYeGub3Zz/7&#10;2b/5z7/LBb/53W9qbWzo/uAVxWXVdmDdU8Nu7wMVZY85Ku/SxBKIzAwKO5k2Qjv8lHiT7qupvePE&#10;m5zfW1npe7aLVDVfsg1JfThoYpCfR4Ao7EE1nJMnT5KLCqeAHbjEJN37+v3XUP17eHgUUqypqX2w&#10;f/D61954cd+el27cT74t0h6NnvQExqQWICnJFQVFkAO+UwS/wkaU7awC6hSs8wAxhosaQo1eePWO&#10;rOLbM/K+nbLWlZlm/b5wNhqZrq9PT4B9TbJ0NM0kQw30wRzGWYu0rFlYUIvGrCwyEeiJuX//fsoM&#10;5+UXwLGHn3p6LD3tD2+6MZZNKDS2Er4vBj3BxL1LZyMqo65I19xS1n0JfW9QloHtbKZ6SBIpDYGU&#10;tIVFNnSycSsrKwkeJqsR0aHt0JABeODWkSES616vrmSRVSmmvALADtgFV9oiWIyik0AM6EhNYVQJ&#10;P/QDZBVqF99VN8l1xU66TzVWenhndHzCdV+rKIxfTeW3tPkpr1aFnxi3qeU25XJ1+sYskMkY0/EC&#10;HIlXAHYxIfHC43J50kSdifxYpV8ZsOjmuAkc+RXlrfHWp2p5iV6kflzOsnyudpgQiMWkCXRySrbB&#10;CTsJbJ1EtJDTs4fnILzNZgS0kn/ACxBLQZN8VJVcycyodaxrHn597oCCrmyXlbWR2hrm766nX26/&#10;63ZSHVUNJTNL6JV5L2yR5SaymCciMnGPzeO0gYopboOTF2h7fn6Wnp3Ly2rXiycQhZilRJgQPCTN&#10;m+8qMQWFfoOIAl3uypwF179pW0yiDWoKJ3jWA5TDqgHPQkpMTF5ufk1tXXl5BWPruzwEzZOurxQA&#10;05VMzFLSzBzCqSnNk+NHO9qLFhee3bVnJl9GFIyILou1ADZBwjiF1ZjGlbkZ0bDBfEy/mQMuKCQx&#10;XW+LD5v3IIojwC7oyi6e4jNd65XVFOzEYFfGLGNely0F0V9L/poNzovE3V3sF11wi+lcQYhqr8Tn&#10;+wn4cTyqS550UZvTiwLB9NqC2cze1ZXlWPSeU1LPBWcLMVIWkjzAEJbwWEqcLq0oIkLeEwFM/kik&#10;xBI3x++nmpohcjRaTDCWD3wEyPWO06cOP/MEesZ3b7rxiUxg97W8HDWQgVdh5IVFGpfYfuhahx7b&#10;54t9TSkJYg5JCYN9TbKkZ6jqJYfPkpQnqyMGSOgC3CEDXw4OjDTXzjW3bpMY+XkNEd5sv9D+zreF&#10;ig8zbediwG781Vfv+NJXGj76seP/7JdKbropu6Z2aXj44Le+m9fc/PpnfmbXL/4SAR4XLl1s7zgn&#10;TvaSevbbPbGE1MjUNlL0audyewsACF0OHbNzrEdD2jLMttQ77UqRpuybVKzou3ElBcLZ264ik0/I&#10;mMsMy+JW+pc8hU7Y53c03ffCG6P1tWc++G6VBDYvok+g1Q+RV6yib+Cu3/69jBnxBcfYLTd//+0P&#10;gNaN0fgyiX5EOeTB9vRfPnj+0scvdL12yw3PveMe2d7ZbFgWxGJOP+1QtHPp75+bnMLm8Qga7kCE&#10;EWshzIwgMlxSlnjr8tbNVEW6ceoqfc+1auq8ZoV18UDm5xfQTYm6eA88+MDOXbunpsnGXSVKvbyc&#10;/sIb01NSA2wTSMrNy0O2E6zLVKKVsuxkN5LNQZOo1PQcTnDJ7/mIzm9sq0GMRwiU9GnbyiZysl6v&#10;r+LU+y70tE5Mky07X1zI3sThcc0mLkLGYgAAbKUSRYeF14d3nLvDfrqZRKraieb63spyVMy7TlJq&#10;MKW/tkpLYwlIkaHIsyptJD1ZoeiJR7iLAbjx4bStG0XJfVfLBzs1UQQljta/Hv+WPInOd26Kn0VC&#10;JeK7GK1zkk78ujOyvx/fNL5mori76tbylb/l8PPjt30AztqKQ4l2ZH/H58Hl+da0R/OvKpmuMStt&#10;1dhUCfjp2r6tjQMX55us9vTUJDttflE+Z3Nlwn3YPSUnAWIovEsXVMIZsrOJ/CUBAmyL7VDKt7pj&#10;WznRSGr5UztgpyFh6hghujSQEmXrbqMKQjG2ChIfOXqtwTsk5VzsLewcH5QAt4gzToJcURTTiQAS&#10;smZBaipDYRqPee8RicryC7lAVuSIby1RApKtnLIqwxcuXOztvdyvqnZp9/cNQlsDVZXCvOFrpeSo&#10;aczwxERDQwObLAoz2QO7d+9qO9s2NjZKo23uCGLIRSenJnFINzQ1EnMHvsndIW49RbrSvZkb9FgZ&#10;wKHuu5aPN5UByLOpZKciNz1XyMnAKSqmTAeS/BB2JSFIMqwjTra6gjK3Gkr4NhntuoEx4x1ki/pk&#10;PIZmEPqKVTXW8immQoCdRmJBc5xHic/RkSFiM5EL3BX3FbuphYZq5/obDufKmEfiM6/iRwhUEJS5&#10;OUxBtEoCq1LemBnlHVsaZtDJk5Iahoeu6eh68bprzKVu5ZKNBVSrWxcKTmDfSsJea1cOBZVszgna&#10;UjCiZRXrt+jLgxpVeFSH9j9xokJ+zN3k4LODUO5yi9ZLdAtOB0jnUN1rN+795juOnNvZPLStWvwY&#10;qhxqsFyYiNE4GTYWLzot1Phzu1lgqbs8hZ0ZB3kChEkMwV5egSuSCUGO6Z3IAxETknGlADvTc/Sx&#10;klUUDq8a5w7Y2aIEq9MhfgfsEkfoj/xWyRyWWE3JPKJN4VHKjZAhRombJRRUbGn0YRcgfr6aw2gr&#10;9YRBL06nJeCdmEKMX8KBDga1e8EZKziRRLg2R3ZaZnV1DaZie/uFkqJiMjFZTrGY5WLagqnGugty&#10;cZke1II6rJRq/APl3FNecn1B3t9M1f4paN3C8NCLH3z/Xd94tOz2O4DV8m+99Zn7793xuc9t/7l/&#10;wp9XAXYAbcX33x+fwKfgd4lXmHrmmURsjvNBAAvuuotimfRV5I6cT0BfWnX12tgYZz45Ovz4EKEY&#10;koGqXkkvnhzVtHUx4kzgy5q4gv6OLwGT6KIVGiAVligZORTNYHHHqDjRFe0A+wbkwi8SXye+hU11&#10;8n2dF3/UsoMvIpxYT5l15ATYTquA7NzcgzkFz82RUZcOj4PjUuWgsCBfJWXAEFwGugA0HIM/p1qb&#10;uJrCOBQNSikSXLOL4LOU8GbJcDVZY8k1wCEufraq9ObjbVwhY2Kyd8/utoF+SIqSI1QUkf24mTS/&#10;uDAxNbW0ukzddsxm6oW7Vm7+TZ8aD5wVciexY3XqNKWu3/qWZyqgQXM6zGm0RlNJzSpqLOAdaQgh&#10;nExGfcCzPFjChAzMmJWjClTxesUKf8xhRNX91POvoEpRqO6Ld9/RvY3MkqD7GD0HDcRYegtLDczI&#10;NHpXWbGKInBNxsqCVhafGC9K1PXxRNItEgVbTBAzTrh3ZOthx2rpTamJsTZNlE2TNix3RHlVVk5V&#10;Og5onQr4sLULT/CkncjjxzmaXBcyJviycjJ/4kMf+bvw4+/8zu9AwJwJOANg9zf/+Xe54Ncf/Zp8&#10;UoZiudDLzaADbzJQFSuVmlzb8FCVsOeOxaWg0/hVIxIR+xmx+Ns+rWGiTbkhyI4PL1dViWiMmFQ3&#10;zdbSV9fqVavm9JNPPYWcLiktzSvIIxEWP2F9Y8PNt9yC2jYwMIjguy0989Pf/mF1/+CXDh94Mjcr&#10;N59AhBzSE9Sjd3mRCbYENCJeCRkldo/thxAnS7u1WtewonqvAMAVF1MuBHp+f27Zvsy8b6et46Rz&#10;WgHxQ1QYhyfhvaObLZ5MFJLZmWmV4c/PU+jawjyBSCw8ODos17q9lcVANqGPHfnSl2HdRx56UM0B&#10;yEI1LwG0YQaejHiT0S6M5WCxnSjKWrEiKfpxLNh+wj5mu5lHKYgFbPZN4AtHBnUjIA7/LeDa4OAQ&#10;6XKoUETWwwI8yIX8Au5yy/BQ6+TUsdpqBlxeWQXPkCO3QOYbm5BZLQaOaDmEzanPoyGbJhQE5yeI&#10;WmcPEw/ETlHgbw4pgBpNAjMfWF17RJj+05DNKJJ+bDqBJlYPbPLWpkNqA6qYYpylzHuak6J/pQTr&#10;uywd8tqi9N1Hqih2gX2qOKsYetkD6tuoN6xKfCg75beThDUtxipzKppLD2Uh0463u81kxkTQAtQt&#10;3A4NVd1n5K6Q2zAhMstZRXMAe6cpkEQWqfhfpdlCCJXRHZdRJkBG5mRzw96XXkeXndxWp46Nwk3o&#10;rGrx/LKZVE9XpUtShJySjscOpQDoNMUAq4wa+QA2ZmkSlpPkKAB3RAcQYEdXbPVm4bTQWsg5Mda5&#10;qV0NWodFgYbhe4laiCi1hC7j8JH8uKXlZWUV5Tyunanik8RdclmPX/aAMiW4pyQfuXj+PafePL6t&#10;/vN33DmThymlKSZFG9yQjCUWaYo6Q/OzSqNYWNDkWCizyr1YEKmWJZUQZWUb+I+bJfwgLiMDL8gU&#10;FyyxkAmKkm0ziYCd7zF+sv27Ffl7hSg096azmitpdnpQna4QZKajKobfHD6uk7qvVpRjE2JXETs7&#10;iGOQXJyHZkaHxzdB5naRxB/PLBaegpK6RP4zqalrljGjXoZM0D1d3T9z/E3Quicam/jNtbqLS7iz&#10;GGBt7Z6uzk+/9nLTxNj36xpPv//DNTddNzA4RJNv4Dx8g6APBIZa5XzRquHnfvcA2GkSZMo6Bqd2&#10;0CaWUrLo22hJvKS/KRHeoHppLUiJqMANF3QtlilB2sS7u2Nkznpsfb4Qburv2rmL14mAHemxBHlm&#10;VVQM/vAH+a3by+64o+5d707Nzi7YvefM//WvWn76M3zK2F95/cWY3ZzjnACU4W6Hm5FbYIEBdq6y&#10;cDimIBXBzD8/Pf7hT3N364h2toBNhHxIc/lpYW36mDKAS5OBbr46TCAuQyQpJZj68xmZzWfV3neq&#10;pZnL0kaOK8v7ihGSmtryymt7Pv/FVBol27D63/POH+7bjZuK0gpIXZh6Ymbycn///d197xocOXb7&#10;zSeP3E5fYEZRVV2F/oowJLQNUT80SFOmgfHRsbKiIgMWFfpEAhuqIwYHWEZBUSn6Mqst8WSl7n32&#10;VhbnrAg8u5LphKpPSsYVwD2TtlLfWH/0nrubmltoBTs1PYOswKDMzMqEkBXkix5J/rPmMpW/EBY0&#10;tcaPQIFLyIcX01OzdIlGyhG+zpxIhtr0ahdwFcog63gRTaoHDfhSaWFHWVHr+DQ9XjmhuxqnnQ5u&#10;JzXLFCzDX7acgvGq2VzGxeajpDRTJL1Wi2gvP+/sjua+6sqHXnj1zhNneWdgW01Muo7mcLs0A+wS&#10;JYb/aaXzgobjBBOOH6eV+pNeKY7CdxOv7OOP2cRfOz37m5oul2XREfamvwbvc9bzI/EpYqU2kdR9&#10;JLadR6aibYgyC6w7k7+2dIDY16A4FyekGAqPxhwMbC13AnKHI0Jjdi8FB4mR8gEQREDVcMUmQBuQ&#10;H/Yz0qaivJzi+qNjY1AawByVvGlQi6FLyc6CfMLD5ygogxOCCHH8hVAFjl5VQzV/hDlOSGWTs1y9&#10;4614FndWPF/U4klLHKP8miLJbU240p1dXEdTYJuL8bwWRaLa+06aMGfe+JPrBnSKMrvyQMvjS1KS&#10;iyjL9LEW8lYJjY/UlZ2WAmDrFubmHhssQ4ZLn/YzZ86Ojo5h6ZEm3FFUQH7QfX39jE5t2c1O02it&#10;Ny3tZUgWaairb28/X1FWQfG/s2fPsYOiM5MLws07LnXAMNvq6izTQoFLhF4gr9njTWmiaKBKSVuI&#10;u/yYbus5/WNRsT4Mld/iTT2w9gWrA6HcSq9B4r8FKbmyZrCdfpRyLpA0Spx1oEdHYAcc2B624Jum&#10;67tGHvGbOkFUqN1Tjl6e3bApJ1etCI4Ni7Ab7O/3CDsBdhZhJ9luUXjKs5JbzRQsXV5lOqPXesd/&#10;TPWzH9vGw28lWgSmi7lekwjKSeg6sev5dDcGQzS+ELS3QYX1A8dPX66qtL4TwYXMU4eMK1d8I6cR&#10;35ImIb3X6kyYxqs0NAEc8rhoi5J/xlJ7bXk0e4YWq7eYZ3S4RIqiRTXDwQbX+ze/cea9htP1VVf0&#10;V1d88+2H+6vLJVJMDplsMb3MmrTwaERHx9t3LJRsyVyRjv2TNqPGFLa3KoXcyxbC1AA0LvBdxTf3&#10;UiAAzxdwGnD5wHNJPbGdwRvwolExPscNpZ4EsgmAncG+VwB2LuISNcN4sWIZCL9D10pIEr8pFkls&#10;pCZyOgBZfIvxgyG4WeqAnbjOPc16olDDyx/BD84kvNwj7IwClWxvi0L8h9oAkKiOTkQ7Y3wPpGFN&#10;TkxZQQIz6PTcWjLTRoIyGnOKv3igsvxnm+ubc1QF6G89QNOKDh9++aMfpn7t+KuvzJw/X/+TH2/7&#10;rX8//srLK9PTI089VXnvfXRJSIyYA+C7+Cd/FJ9Q+4EPZtXVJV6h+ec/t9zb65gd1webu/z97775&#10;C59r+uxnN6anBd7dccfrn/1M9xf+suWzPzt/6lTn4kLHAl1TtfCg9xL0WNC23C6NbVYDeOdP5E8a&#10;71DkDPtreI3u4SodbrlNkqh+WlBlQk0k1nZLtsRCxq4Z366nrOKeS+3c+0J+YS48lpEFfoozEHFm&#10;qaDJU5kZB3LyUa66FudZVF4wdJIYNG6dZITn2khyctGlrqbHnkaHmmxpUIO4pSVMJwqwqjswAjyH&#10;BKMMOc6pJ1pQwEam0DZS5sdnCqaE3SS1t/ffdAMWOtGdCORV6n4sL83MzS2uLCnJG9fvxiaV3Kgt&#10;7eiAEYl+2y69IYeigUoesOI2r0JYOMWTO4V2SJq7FMrMpZmGqFclKRQgbyF1VhZAZO7oMEJWDYO0&#10;UPQEYpYdDnAfs08jLARU96nnX24aG396z/a/OHLH5eoy7bmW8OxcbjLc4S6n7q1ja6W1ixKqokbA&#10;pl2EZbIWMrqTaEfbsQ6jjKAjxasc8bvejzk35g6Map3pIs5JxYWVJSk6YCd/kpVwFe6r9QEOsS43&#10;9iTuSmT79vHbs9jeYKKBIq/Yyx/9wAf/Vn7kBDJhSWhDKv7mb/4mKbF/859/lwt+7Zt/pchLiwQ0&#10;3SZFKVTWE0Pm3Padu2G8B8tVgaiDOlY+B/odMF3nInsjqKc+y7bAm52l0rk5tbeyyqWzPJPy0Gqi&#10;1fhVvpQVPPMUz4Z8Cerj/NGxESZ0166dtK2kOF1vT09FZdW9XX23/+hpIhce+fTHLm+sDY8ME3qv&#10;7supqYsUlVuax/JSnda0JNJoQc9N+ZAGZe1i5SDlTXMt5uAeY7Dvyy2pz8j6zup8f1YatImWB/Uq&#10;Q5CSauTMbmz0X+7dvr0Vzunv6ystKy0vLyOjXplEFPyuKCf1AJI6fPgwzXTJy2BJbv/zz5d2dfd+&#10;+tOT2dlUC2YGYGN4GNPIJ8w1Ydc3XEbZ+3HSTXjX/bFXyTJtb9jw2lI8u8jCvOSPAhWWYQwQg88Z&#10;BReeo7WqBBzVZyy6rbOkuGVyomVqmgsPb6vNKiwkhof4BSBlEqYwxtTQWp2PbDwyyq034rrcvEgf&#10;qgfIIISmleKhdCueAfqmf6hAgTllbjJcxsb56m6BL9cD0Ix5BcUZNuaixy1ux+yMrRQALZXFvms+&#10;aynBCDJ+uIt6LFAK3dR67quNlGKcUZkeE1iqo8/MWuCN5JR9qon2qMAMkuStkaAhC4SXSAOR5S38&#10;S0JQIsMNEwvKkjPODRJJQrn7IFIpEOaoD+piRPBSeqTYyQnCD3+qvqf5NmjdiMqL8l1SVJKXm8et&#10;Bysrbv7hk6RUDFfXKBkZKW4qhAZreCFWLlogNjUVc1Raj5AmakZruCrcwg0kdOWnRzdAobFialQX&#10;cllo5hVkAV7g+59r1qwsnAXMT3idd12EVJBQYHaAC7wgoIbzqEDX3NpaWFQ8OTnVPzTEPolQVTkR&#10;UZH2Ecu6ZXNLOnzpwk+99GLT+NiTO7Y/uWs7BVVkcaco1k/9i6mXtrY8vzALtD2/MLewOEf7YVGs&#10;XGdG4S40FS+gSI1EIeV7g/suRYqRoPRzHHmJ9w//VJCZ2YFuzMcXlIAGx4zO3/pWtOu7KhbtJxGD&#10;2k1jIWdy29jMJtjNjPiFDBNLfZFAd6+t7VWUtomtvgiCtg0sAJUhfzY+x0pwUZZlU94CxYuY64km&#10;vF09R7s6n2xs+tNrr+8ClElOvru7iy/3lJWDxL19cPD+3u5nduz6ytH7z+XkQqKt21uYD2IrCAym&#10;kDnXpO4YRBDJF5Mdgq8db3IFUQ+spMWgSEkpx9vI6vCOZyP65EPQKNS+ClAUV3BmZQKx2fwchzzC&#10;Ilrup5/MgZVx8MBdnJMI2Pm3pk6dbPt3v7n7X/xvWZWVmu21tZ6Hvzz20ov7fu1fMcKxifGX33jR&#10;JYjrEI6KyoKUmWPPIZ3aH05MkpaEH1tsy+BlD3gqtzSzRP1hS5Pw7dwHExjf8FDFW9vgZVx5pXSr&#10;rI4l67itu8kNtNPdOQOeAuGa3bmdv3c+/Xz7kbtsmxN9mmBL2/f1RxufeNpvhqvq5X/y068UFhBY&#10;pxTXvDzs7aHhob7RwfeNTr17YOSN2286dufNpJ2iUeTm5cK2SEKXaTSBGR4aQlMkxIZyrawTk43Z&#10;ACMj1tkaQF3LKqvlMdpUkgTLpvhmQ8qoJ5lLGVDWFx5X0I1gNW7N5Wmb/oEPfejmW24+9uabFy5e&#10;Ki0vVeI9bqqFWdWiycmVu3tllVAagu+Ya2KgkDa0yWPeKHkLvVRWVGbjW1YqTLZl80nUS0GzwlNh&#10;nk0JjD3DMskjZ+9kbvbJ1noe8eCJ801DY6d2Nroc89kLMNCPA+wkCvCc+C4bheOFXdYMgFgtmc7L&#10;ffH6fZx+4M3Tdf1Dc/n5swX57vpxv5G8vleShF8nqG8R4fhg9ET2jtPPX3fEd088wb+VSHv+Z9BT&#10;I7Uq1q9ig8eH8NfdK6bsWOhddc34i+E6P+5SV90i8dYxYOcC2RfIIIatFPXwhs0P2Q/iXPdoWISd&#10;kC/BP3JkQoREB5dXlCnpLyWJbAYUGgwY0QxVrHLz6BiLqKY5Ev5RwQZpaSg59AwsKaZAcCEBGAQk&#10;OZjJvfgdBxcwOA/VYUY97EtkBuFBKErj1HpKiWdlRVxmPFw5sb4QUIM/qUpv2Fdcg3cVDbLTvmPx&#10;eu7ZoyCi5ctqozPwQsKCYWTmZJeUUXyyhB1OXfDk7aeyY0p2enZPT29b23kql6P18Mg2w0l95RWo&#10;M3d3dyPg+ioqvGA0xgZOPiqKzExO19XV0sT5+eefv/G6Gyid1dZ2jufwblTMMtlkwyMj119/PcqL&#10;QecOfHsnPpUzt4re0g+j2ENEpZ4LLMoSaeUOjPYFsU9YZfvHmdF/Iw34JQlI6S3JRG0ihsmo+4cp&#10;vaaZuATnteqtBXme+ELObJvZML8GYfAm3VIt6Eh6hi2Hh5FtImHwqRNhFwN2jIE5QhAHFnAwOhqB&#10;L2LMdOFFglvvKn6UNLHwumDIWe9s89Amo85xyEEbNBWJOTQlADuCeXvKy7TublGbEW3jNSefjSBW&#10;O6TSWxU/74TmoXQgvm6Ba42k3ahPpfRzi+GyUGkBdqrQ65xrClN4iW/+2Jlaum9/96m6wdFXb9gr&#10;nK6mnJ+Y6+UnDx5311q1NNAtylpAbI2pY16wdQjKgxWRcOQuRNOzGOjvHgUI1SD3IR3u5QE+vvm6&#10;qEyUk05LDoDi6GJq4AUBKRl4hvS+FIktf2vIkzEFm0f11Byb1OjFVTLNBb4/Bd5s1k2LaGGLxs4K&#10;nASsM60+bM288KjSSGc04Wa4gRNGbKnF9/K75+ZRiCyHBdSYTQ+QWkrI8AKct04WPx23Xn/9GLRU&#10;UlqGdma9OzUrBnui5Kv7neN3EcgQqPSBqvL7K0KF379O2ie+D/q2ODZ64p/906aPf6LmbW8/9xu/&#10;nlVRef4//ofi629o+fQ/GvjudyZPnGj53C8QNBd/q+xd73rl4z+ReELBnj1XXKGyKq+hwTE+rt/x&#10;X/+s+4tfPPzDxwkc5U2+TjQfXaLuePgr86dP805zTu4TYzJ+eRhfd+w6X26X0r4uvnZOYzGx+Z/E&#10;J4rzTAdzLlA3AGvYGIAr/24krhNKvF4xST6bfvh97ulo/0F9E+HMkJmBD4QYe/KBsH5yDA4VFH+3&#10;t4tkMeVqKuc0lV0pPUv2ow9D3E+Hme3NrDzDntnR7EkA6CfUVeVGsoU3ldpCmQJwBlr50b4bfKO2&#10;rm7lltsbn3pWBDM713/jDZQA4xkR13NLZO/NEmFH2hQ1kqneuECum8Sdkju5GoToQeJQm/IxUyhm&#10;ZSEbVvXPk2dVBtW5xLxWAgcULiPpnIkJb8q5kmTxziZwTgTZmHmMXW/VDZDifN3q0Hkuma555Fz7&#10;Tz37IlDdU3t2/tmh27srSqVsyyoUX9kiBq027JXBTtpa3LCZsvRmpmn/t83T5LNaogXTKzLrtsSF&#10;m4FbFrdkgP25pc8nLjyAHX9GCVgWJORqldxJwbsONSKPJX+gMYJS5B6Q14fllo/ENyqBonbraLuX&#10;8sD8oxLnZH/4fR/4u7AkIB2Bdb/4i7/IC87/m//8u1zwr775V4xW1eSgXuMdIK7yyoqm5mZU9NTt&#10;O3YTWwdtPlBW+kNPjHURGQF2vNQTJuidflfBPgaY8eI9x17nQbvKypwJAeyYLGNay/anNvrCAvhX&#10;RVXl+MQ4yhhw2O49e7AWMD17L/eWlZTdceZ869PPnjlw2zN338mkowJSzRGOwy7F6icRYXl1CdaT&#10;y2lzlY0Hm1nauycM0u0iDSs0hyg8IuOwakrX1u/PLWbNvrSyMMlSZRHpQ6KZAEs0OeBumIf1o+IA&#10;+UFU8GF3Bg5HX6TdOPybm5/HwMhKuOnmm3lSUDzcvNufenbb8ROnP/fzeNhARoSdZykSmBcARWGz&#10;Nm3GWNGhX3cwOpzh/GiSCKAhSueEimEEq0hLoIBsZtvBlXDHO6oQtLFOQRTIELExP0dT0VTHhhAi&#10;islSUpKMkVfKSx/s7W2dmma+O2qrQDHhNAQEwbpE8MqqF4ObXmAKgeBLShSjMVO82aq/xdKWezn/&#10;0wbEAWnb7JmzBf5krsIOJ8xLY1aWheUKSuvSJqzfFvAj1UV+axUcDJ1evWaK10DxoGhow0PW7Vmk&#10;WNDWgTmxBAw1fmTv5Zeqp2s2NS28FAxmPxazJ4EioEKQgyA/3ypsxs2bJkb08nX20hyrpkxIphts&#10;gRQlYBD7UzwiGRohB3onNSTrOdlr27bzcumaQpHiLEqu4hKhouL6DJGk6xv7Xn2DHaK3tJwJoC83&#10;G7yqFqi0I9lGXByCXQV3BnazBllksnjjP8HquNaJe0I3tC2NyC+V0ZGxoZrfwVj1BfLNjwlktxjF&#10;cT82poL0dvC+74hMKaRbUlJGGmxVVTU3A62bWxTOSHLcCvXirYa6O/9UiSc56ejFjiPtF8Dp/uT2&#10;mztKixKwKpUOhtGYPVpCUwwA3JOkdPxYWWogYbk3KhmsZGBMMQwvMqM0mRGUFaniIsOg4iZgZ75K&#10;8eGPIUqzmTFTZKtBsC9uImDna+uPb37rLfNja193kjBHilhSt7AvhJQQn1Hb+d0Ta1WMNTWOoSug&#10;VD+kxIYAFYWqBjTH08E1Ws+QNaVRrc6IlIQFqAVJQWvmBgGUnHq4/eKnXj/WNDn5THPL041NOpEu&#10;V8Ul3PpIVyfD+rnTJ5unJp9q3fntqhpWighfmAzMBROOO/R2d8MzRC6bYzAyGIzXzAQKCK8aYQRK&#10;Fmu6Xs0txFcWF2uQ15IVLjA5YwEmPpOc6vJNGozCAaPojEjX5zSCnAV72W+Cmg/ddZA3EwG7H+zb&#10;8+Yv/DytY3f/839BbB3l7b5ZUXru3/zGTHv7zX/0J/mtrZz/51/+i7HxoatW35fM7MMA1G6hOYLx&#10;MrhjXPvMz9Gq+WpFkQKxJRlHJTiFODZhIsGY3L5jqr4legFlqsuM4coWdqJoZGYsPT2fECA79j7/&#10;6vYnn+dSF48ekmReXvHckOt//48qCISxY6O05Ae/9i/O4Xeie09BAVo9YbXkxNX0D35mYPjAyMQj&#10;733weGuDEtwshZCE6dHhEXqmFxUW4nYeHxsH6YCSkc9EvuGClkMiM4vtFn03Oy+3qromJ7+Q70qY&#10;KycRZ48SjrD0yHhgIhDXfEsZK1ZtExlLqcH77ruvvqG+o6trcHiQR1xcXiSmKa84f3p2hocjqIRI&#10;c9NuU8dp4UD4nmp1QrxpiHlUCCGcq+vFpaWYXu5LkzQlEcmm3Xy5ztJhbrmF9D2L0HTS8o3gck0F&#10;DV6pavfO54711VaSIRtW3E4T99rhcsxXzf5U4qQTZ6JJQI3w+GTXQPiNxnm5uqJheOy2N05uGxgC&#10;xZvMwY1nI7Rs78Qr+O3c57slBaJXto2H4yoZ5cP2E6968dZLxQLKz3RGsykKTOf38LFxxABELMHe&#10;eiO/iH/Fr584kvAEOin8xOhGBEdLBDpO4TgVM2v7eLiUpiXKjmTpEsVjPIHkOgTXixw/isTiI3Yw&#10;3EUQDJkTEFJtTTURCqgd7LWEL1kDNxo75OBG4j82BJBilX7zlXUA13AB9nucXJ4mKEPFctg9d551&#10;cU8bNGgGozYI0QYgN6aRqRPyJ5oqr25XUTMN95f6jwS7qUV6zyjP0/P5lqI+LPbW9A5FOoBfc3fy&#10;BYQSWiVJhmWUIyGAYwzTvaCwgGlUNK5GgV8kqaezx9E6KlEA56HvoHEA26WnZF3IVXYwfpqe4opR&#10;9YKg/kAWcgaSALUc6OvHSVNRWt7W1nb9tddRuJkeRCSFEBgCSMBVyJeHE5lDCxVR9oOBc4qcgI7N&#10;HlHwkcUFKnrIS5UWFJbywuG2aK+Ts8KX2qbRfCPRiww1+/LgO//Ivmgh7KbsBTUrhuiQn7F0fSvN&#10;x2wSM5rikWgjIxqyBZAk1xbK8wLYeYQdklkhxgbYyWnj4jmEdYbXKIo+INuErTyNnaDAT9v2PVDe&#10;f+vHVF5nn5jFRDOpVOmleRitjdDIqJSiTCoJPvm9RAldZSXW3ykglBFgZ1JCcKW0BZ5DHW0tZsYB&#10;IepJe/Tc1Nw0NXdYPqEbgqi94obtSqr1IrTOQ2wcFrQ2Pknbhkf2XOx+7/eeBK3rr6ng55G3HfSQ&#10;uqsOx/ZsDbTpc3OurQxBeoVFsjQWsCY63Or2OAMDZM0D4hYBF/NiUFwTtUE7XTpV5fHay8HPoxrF&#10;CNJWFXo7Aht6RCr3lQNeIzHYnPrUajgr+9G6o9pQRUL22v6Mathd/VwJQsnH7zIWeI8XVNq1GG0t&#10;r8fQYWlydxt2yPHXophF7zyd8OwiAAfsYrKMqYLG7HArBotl/uuOIVmZrTY7h9XH0TU4MEgUiOrq&#10;+AxbRJJsIDU5kkJq06uVIaTugcqK0oz0f9zS2Erlov+Wg3i3iWPHFvr6bv/ilwp27R576aW0/PyB&#10;733v3pdeLdy3j2K0sxcv1H/gg8BqccRcWm3t2f/71xNPyCwpTbxCdk116S23eqosesaJX/nlG/7T&#10;b5P6kGO5sed/+z9OnT5Nqbs0PIq7d/uVL8xOj5IvYu4Ltdc0m47DuckXJXEHiWfS35SyImBagtwF&#10;DQKYlTKJvgXVaQaDArCFPyTy6VWXpYAdQXZc/3IZHiCZ3No0VOBIP+hCiwV5t+fkca+uhTnAO31I&#10;RzV08pws2Rg2JEkDJcKlFHd0N/7wqd6H7uF9OUjI/7XHJJUKVwp8SuYZQpFoHiiGO5BfkldasfnG&#10;m/nTM4whf2Cg+5q91LDjvpPzs7MLc1A8obVcGkOaRAY0KzwqBssZ2cuNKBCACcBUDAqHP76PzSZX&#10;nKUsMm1t8jFbNRuCcriKEt+W6TFJlTDjfIWLOvhgsWQKmTHoGI9O0Kr82klHzp3/qWeebxwdBar7&#10;88MHKAcsW8dkgu3GtClUrSRPX3FFIcB8GngwkdwyspJKluKjV6rJp1MifdoXN2hTWp9ITPnbkQUX&#10;vzaWufoQz5r5GE/Rlk5iMyPy8+JsYJ2uC9JhT+3UJbsQQaIHubyR/1G4siOGbjXTa4Fy1Pl573/X&#10;e/5bWPP/Z+d+4StfsPRFFd7zqQDfVkVG8kUGBy3CLiX50tLSg3iN6D5BTURXAT0kyQ7XYeMR+Wbs&#10;Og4vaEHPp0fazj69S33oNTUWTKSgxBQBCpLANoMIUNT8PXv2XHPNPv68dIko4qWmpsY7Tp9rfuLJ&#10;MwduP37rjQAgeCamqI81O82EM3G5uVQy4kbqt4imBFhgrk2FbKlvkfWggXLJDMdxTqWebelZn66s&#10;n1xb/ebaIh3lVK5AZYDZJ0QvbslA3HkF+QAkly/3Zudm19fVUQ+Sbly0DpFphjaTlnbrrbc2NjV1&#10;dIBnLt564nTLj548/Quf6ygppmo4lREcePI2BRa5pQW33dGwZPe82RZ85czpHa/VmLjCvjAMD9HO&#10;Z8Lp8LC56aL9M7SD4A3gIS0hO6Usc1lW5qxS0hNrsn1mpml8AnHQ11BLEw+eMYeuamrWI2ZZg5+9&#10;qrRYWcovw+AWeZYtKevLHFNafpMQSi6xOuWwOY5sDEhlhm5sEr6hBVb8vjLtVEzJ/CGKX0vgOybB&#10;o80RKsbLIQeWb2r7ssgl04O3gntl6alJtRI6BIcTDqnAOg3JxuxR5h524xzvYayMXDqSuriCEJnu&#10;zRVUWQRlx1wJUq6M/pWeGZXl1G5jybBmtnOrKKTC1sbWzhaWpCuLxTOTQcvC0IDqSopKuZ366tGo&#10;XgqxGlFNNDYiJ65549jpm2/Bn0cagax+1ZYBeqaczeLC/OzKOt1UKcjC1QgPVw0F4WXGVOqH4xiV&#10;5epqDCrBIIL0ntyucxgNrHlgHUU6AD1ZWU4DvOMcMAWP/eQ3tSqLS4geLef8zq6u4bFRIDyABx6G&#10;hl+KY1KtbRWtu/tix0+/8gb0g+B+YleLSFChf4ZSmYZrwWEanZdm4ytKAQFapYinR9VlZmCkkbXn&#10;2KuSzOxwNWiL4KPaZ0FkR7MdfSvYsQmhcKJzh2ziTdpE9pZHPfEWEjwqPWbSO6HDo3vuXdBH4t7B&#10;Owk7tzvcXFZYJE9nvZYDtZnGJaq18ALfON3sNDVRh74avdA9IsObVnQsBOAuEcN89bYTp+883/5c&#10;a+sXbrqVZKiIOqUoXC4tO9zV2TQ58cz2nQ8fOtxTXoH8ZPlItYDMJibHceeyfESdIK6I1qTKjxWB&#10;siOyr2LATpLEcqXEIXI/6RkkBa0As8caS5+2ImJcwCS2pigmMyZHOqjXgLDk01hLFtu5Cwu3HoXS&#10;h4Y+8N73893CPXu84wTH9p/7x/t+9dd2/uIvld12O3+mA3X9n7/Kz/af/bm85hbeabvQ9vXvfM1u&#10;GIyngKXZ7OH+DGiBh1+FlBo4KgPBC81b1xfBN4EwAr86jQRtIKaTmELCx5IXIpFwaQvxkvtRILrx&#10;nZpkKQnICivj9cghAwJhuPPpl1qfeO7C0YOv/KOfiKAMlRe49dd/M29g0B98qaX5hz//mWPH36SL&#10;skqlFBWhyw8MDR5uu/CJzi7Kt9FlorZ/8KXaChIYkNJ8BUZmhYD2oEikUhx9rJLDlh4FzVmzmzTG&#10;UVRWQiYOcLtEqIBriVBFcVrMQlYa6ilFBnB3qbUQmCykXVZWSjBOXl5uO5F1nZeIGmArwV+F/Fgi&#10;mS4dhRxPjAQmCblcRGE76k4j5xAx0KwHvYyQ9kODw6TVq5aV+dXd+SFSl+EUFS22DURCWyY+8sXi&#10;Sg31dq7h9URu9vHWbawFmB3f7qpUEF8QbrG7JQZVbVYhWwdWfLl9m9IW5maeuSj88LWeys46u51y&#10;TjV1AyMHjp/hpO7yEsOnYhIIQilYmEEoBLXHl5JT3QbzW8QvfHfgT7dPYuryF1s0loAA+tfji2y9&#10;NkXWrxx/3T+Nr5x4zavOif/8see76hVfPPEu8Zh9Jv1ZmFtT/cJTuJALv3E+eUiaHZwjqxt8QTHt&#10;ksXa4iQOqfIgMIQtT0CbdkZlZAOjqWDi4iI+xCzllavMK+a/haJvskPJ8EPTkDIj7HSO0P71Nd7H&#10;kxWH8/iGokVH8zEQT4NXiRwVYzCGzcgkmRHhZikLTjCmSqUSGe5P6mpqPC2ierumcmDVeFCwoCbE&#10;po65M/+PGY12C1R+2MsALYBs1c5nuEhRNK6S0pK8vHz1pASeAIVfWh6bGDt78izPggABreNKzAC/&#10;4Sx8c0x3bxmYS/J7zp7qKCyaBJ1XeQq8z9kwNtopbWcPHrrr7Okz1HjZtq2WvV4hPDwmWy2xQsnJ&#10;amIDvMS2iytahxpNyMdEJJc9o6kVSjqAYTFEaFOL8hLTns9k2LwSFteX2JebvdQyUGX5BajOYDuH&#10;RRIPJ9dVgYQWvnHlj3UjdAjLg+wslo7oSPNbSpNwwE6Wk6xCNswYsIMEY8BOtqMp86b7bf3IBnPb&#10;1xSLyCIU5htz1hV86oIioERuTeoKkIEyi5OS5EnG7YE7RCkpwEsb2waHD50599TO7Q7YBVvJtFCf&#10;C+ccV1BxzsXjhPaUnjm/gBY9PjuFngZ0LcvFCpG4TW5uYVcC1a1Sj2ODuuPMuQOnzt1+gvavI6/e&#10;sO/Rdxx1wM4Bprcevg3qgiEvRHVUFIu6LPTK+TdRlYpUM5eiIh9ncYfVIAFrQ2T+Y8tk8goMHGKZ&#10;KCxaX0PIR9fi+lxB5LiyQrSsyjsCeBrn8QKlwpLUgjx0DdGFn8bw1wB2LqPiR4gFr5owUXbQ8nfQ&#10;cyKHLCy54AElfqY/Dl9HFtmT2t4RbHyD4aKUWBe2/i0OskgIt8wAm7OoBJGxb1XWYFY61UYSmbDD&#10;g0N8RqNh3O4CYSUWFb7giYimcibfX1nBD91nWvMUFfXfehABN3O+bfrUycaf/PjSyMjpf/l/7P5n&#10;v9LzlYdxiDJxp3/1X9a+8505RPlFEXZpRUXZO3de/IPfSzyBNoKJVyDRYfbFF4HhAOze/OV/OtN+&#10;HoTuzL/61dy6bfk7d73wnnetTE6MPvvs2V//11ycif7Way8fm55iWmJZak56oaU+vU5a8YYS71wu&#10;b/mt+j5mv0jttDALLYaFTrt0liVmrgNOs+XbKsWQuDS+spzjO769Tr6v6+Ljja0y+k3dhQCdaBHF&#10;xYUU5E1GYp+fGCNFgJVnc8JAhlEDXmzQuxf7p4Bd4w+f5gpTrY2+ZcCMPCbhMhP0u8e9RCi0ysik&#10;UY6frIvqmpq52cUT2Rn7jp9m/Hmzc4O331pQVUWI8NTiLIRDNiZjpOGS/NxQjBz/1svRFHJPBwrx&#10;AQSOeMdr++G1pKFJX2v5k6k+r6pMQLPuTMtHVqywjNllKmAJQxcbImG9dKRMVkl5saolt6pnswkm&#10;oLpPPfN80+jY0/v2/MXdh7oqlGepb7uNY3kt0ocDI+hD4QJuSNsuEx8xs+iFN5uSwmrYnpQArZEv&#10;rhWLEKMHQyxhF3F2iPdlXcP+THjHbqgikVHzwJggzCLza7ooFpihoHUKe4WCgKIog27lFBEWEAXB&#10;2IM4lsDwsiGUvLz3RlW5/1uZ9H/w/M9/6fOKowIIy1TpcMmc5BQUdSqHxICde4SSCbLjZpeknYf0&#10;aV8+YSWRyR1vz3YhMS0nYFgePX+OFSBDljPRx1lriJtJY8szOElTgtFDxCBBpMBxxAQhN9HG7v3q&#10;I7VvHr9099ELRw+JAYQFpC4QRDo9TWxASXEhQXMWKqLgAXLxQDwIy/boR+6DmYLY508MiLTMlOqk&#10;tJ+tbulcXvjK8iwaE/snJbpX1qmWkuWPwaOyU0KJNJEYGRokho4x0NGUx7EmX9SjwBm1dvTuuxl/&#10;R2cneMd1r73R9NiP2g8fHLr1FhJ7iZLgcVB92IpATDiNaCMHcpRYqOhCb/Rknk5XBwT6hGgv3gNm&#10;j5UJwwnMsaB1MW+DZa0LaFfQh7bAtUXcuboMWgtcTtUStl5CbQFeYULbk1S/r6uMDNbV7TOzzcOj&#10;AvL372OQzIwYxfpNLi/Me2io26heag4GKpLxpvLDfBpnmbGORDIyKsaAash8E26L2Un0B9EiErAu&#10;ZU2SmC2dxloYsboaI14TwGHT4uLbpbxvnE45fjhRbb1YXQaP9doxfKbQSIkhRXK4EqPZsHkLIBeh&#10;xVE3H2kWpslxtXAbd84bVufDUlvpoLgLLRGFG/yCWHE9w8WciSQdhPzJlURZPVtl9DniFrFv6XKP&#10;FsQPGq3nojIBzOFobe3eV1+F62Zbt1sBUXO3Qo1Ja3RJnp4GTF4gWEHhKSpVwi7lN0KiW3F55O86&#10;GQcapLQiIgYI4mM7NAuOoaJ587xwFnUoSdbmhQK2CwqgRlPcVcmRwROWRStYA++yYLe+gX4Wl22G&#10;a6pbxMwM+ZnQoYyxtLSj5y/y8/TuHV+6+2BnpSrQxzuub4ocnljN5Kginrhbw9N0EWBhqpsKNRPR&#10;o6Qex0SlKZrJFISYT7t3hTARafqZkQ0fMXKnAbeQfYUdqdD+HQF2sUBUF3EnODviFxY+ZqEW0VIG&#10;crQTQ4SdfdHH5c8XE6QvugweNkojDv/tL6L9zM6wCj9yeUnrFtTuL0wUWJ8Ei+xI20ih1DTyt7Z/&#10;+NATz+7u7H5+R+tzzc1UQ3HTUAq6qcl8o7ek9NrBgb7KqnaahFK5kt5hxSXIKCw1z2zFluPJICMW&#10;D4k6PzcrBERYoSjHYEULLTGhYvNP4rBD52H/A2Nn+ew66naCHcEgPOeFB/dldeLnhQQ40VUo3NYb&#10;zlfB1xFVyxV3519e7NuzN16dv/XFI9995Pf/7A/Mexl2Zb+OH3Yv7VjuvPX7+gip8QGFO2Ansozi&#10;rfBfWAR+iIQMNp1Q5y1gNyYMXQfnpOmFXktIRqg5AuQcsmQZBQGBiuoQaIeRvP3JF4itaz9y4MJR&#10;JcNaWEpKWc/lW37rdzJm5/yR5265+YtH7jx77ixha1QUBd5Cno+PjR04dfb+zq4Xr9n7g4cOndmz&#10;/cEnXtw+Pnl2z3ZZ2dQuSEstKaS/y8LoyAhlCuq31as/bP8AorsQA1sJyIrsBWqvrK7JKyxg0hdX&#10;1tzw8rKeaJ9WoTyFoqe8w9PB+yjFxLbzAHv37t2zZ++f/umfgvbuvWZf38AA697Y3Mw+e3lwAFmB&#10;5srmigCBqFD+kL5Li3OUc0XmC6zMy2PJmXbNkyUOMxtQvlQyV+AYofGjONFWUCRtWWAeWuEcqmk3&#10;XBj6wQl0ubayr67qHc++TnosuWZzxQWKcIxS410KxXsHlqMTm694vIlgDMdnxlJL/Gs93MmHpbAd&#10;7x88ff7IuYvskpNZCuiLhbwxtw5t29HhFOhiIfiE3/KRi5fEw0+56p34z6vIO77X1n55JbIWSyS/&#10;Qny7+H0fnt/RJyS+e+LY4mdJZMl4VLyZKO3F3dETOLPEstdCq65QBVkOSE/lFEyWWpUrNUg1aaCw&#10;LjALlt9kzCJDRFhyTdQ/VAhIguA7ub5ysq264ipR4hUVldxyfHwC2sD5o/ABKQ/W4Q0K97UwhQpu&#10;tc3ITHHzKPAZxKOeFfm5ksbEriv6VG4Gnz5FSpl7xPMB3OzggtxDqBzi3Eoy2eal7YtiQ07DKuKh&#10;mpDSSIhRI7SYndRoWyqTJik5jQp91XV1ZWXlYOLWkkgxTUMjwx0dnbMTs+VlFSDsS4vLBLSq/mN2&#10;DmOen18ChmNzv5CX3zgxdm9v91PNO5gKVHMr+JVSlF84whUuXXz3u99N28HBwf4DBw6w41+8dIl4&#10;WHYUR1J7unvRBvFsy/dJlJkFOjDRKsobNQ+BVGnFS/guEon0eosu0b5sUi84tfyFmUnRb3sRag85&#10;GGURRiHJPbLcriKwVdOvYjEeMwXXT6RAJ1HeYfdiUT3CTvfjf315A4/Uj42wsxCqK46r9Mn4yoGF&#10;XQfXzxaQZzrk1r4Qs4DGo6BksGZqnsyTtWPlX0XpeNo57bqu3id3tLr+G9REG4+cKiYGZfnZHEEs&#10;RmiqScFWtST8j4Z2SzPkUpqnX75Yc/zzRQS1WQEm7izC7lDbhYbRsZ947oWGkbFTTfWvXLvniUO3&#10;DdZVxq7PvwGwC4LL1lcMYvxFbzSfcOdrlwAu5Ox8Fyauifg+aDqcCtiFZCnTE9KoHy4U3qANq0Pt&#10;CUKbqOzxWvv13aCYnKGrgGp2Gc6nwDretO6cwaEbA3ZuohNtmUgn8WtXS2JJGN8LxRT2VLUZQnR9&#10;/o3ycaQ6Ybj+EEtLNB9nfZuHEEZkzxuuH9/CCWlkbDy/qJg91BBaTACLbxLnZExPTpcWlzIbxMhe&#10;vNhRW1PL9RYWZnVRRQwgeUK/7PsqKn62iZC6/x6cLnE2Sg4caPv3/67rLz5//rf+/Z7/7X/f9r4P&#10;TBx748yv/suLf/D7BTt3XvN//d/j3/523ESCF2UPPXTVCTl12xKvQGrt2KOPcgt6U7z+s585+J3v&#10;Xfsb/5bVHH7iR9k1NX2PfvPBk2d2/dI/HX7yCQhk9rrrvvz0E5Kx5pV39QzKV5tqMG5bSF/6IHWd&#10;yFzPj44Nm0D3pliYS9D/0OgcCZbibEq87SNAb1u1jOOl8Vv4Avkq87qrtOyejgv82Z5XIPQ2NRX+&#10;dZcTrEdphT0lZXcVUnNwbWhzjaeAntFtUJus7IohfLpikEAMkkp23Q8c9QBANDEH7CZHx0dGR2jY&#10;TUglcbLNLc1l5WUgDP19Q5hGVM3KsyC70tHxy9deQyXihdUlCBRYU1X18DFbxIrEBf3qLU6X6XH9&#10;0/wVKHFpBud5YHAA7KKwJJUJ42pWLMlqS7EQxjWREqgmnFqC2GHh4bJuQJkSrVp1Z89/6mlBdU/t&#10;3f3nR+7qrih3jgirZVzkOpG42F67qIjcI651XKHqbKkcXrlIOIjJkFBi1TYdK/uge0UVJ+yPLb0r&#10;kdQFhfvJCdaZDUjXMCe2aQKRnwlx6l6XyB3nVqT0ADGsxcFYciGV2K0/m4o92WEXYcI0WPo05pIS&#10;kPm+t7/zx0qh/7fffPhrXwa3KSkpJiNBzKUmKkrfARSGYlNbW3cwAxBKB5Eaycmt2dmvTc8IeLSJ&#10;VcSU9Z9K1JudZziAip1jzYRLOnL+7JM7dmk+gTCEu5EWJ9pxDQlipNo96Q9z8/Nj46NobDfRE/d3&#10;/8tEduaxd71z+NZbtWerxhx1zbjCWk5WbklpYX6hsCRJYl0O8ygjNysPRYo5zsrORFBOTk7AjWXl&#10;6H/JR3OrPlpR//T81GNrC5TpxZGL/4RiR4oKU/QBeI9aExTm5rEjz01NF6Rl79m5u7ayhjADhHIu&#10;2GBZKXrfruuuKSwpmV9eAoCo+/4Ptz/xdO9DD3Tcc2RwYIj8WZ5GLVNNyljDhJXk9GyCrpTAxeXx&#10;rhL+rTqtsBHxExaiv0mj75XUzbX0pPX0JBp35sjZu7ZOqaRMHDDr1GTazEpKJeMih140GPhWsBxW&#10;hJ7m8UhzllGW4tG4uGCCdPZMtXImR0nbjFKDl9dX2/Jzd07PlC6v1PcPLq2tjrQ0odKtcIm5eVJE&#10;IFiFD1pMrbroqgWvbCdqYSIwsvNzM3OzKX43szAHfpBTkEco7HpqMrnUlMNDn2DqJEPXN4ZHBqEg&#10;gkHgbx5fcd9qK8H2m0LuMqsPZkMCoMKxaNiAlWW4vEXS6TeqtwVv0dGC+SHclnlTKc70VERPOiFm&#10;RflZqOxkAppIlfsBUS4oKk2tM01FDmLadmXh0aSZWEW0FASidm+qWc/OISMt+pjeIDwodQFUIABD&#10;HDcD/1p4nccHxcCjgSemm/nWYxyQShQBef+qtUyKa0YGmbCodDzKMsnxLGtqEjsB2Y6ZScmZVPSn&#10;QsfmytKundd89/tgjcNlxfnZaTnpqWskny2MDQ9dnpkam50dn5udzMvLLC4qQOgTgeUB2RK7iDjW&#10;WRAgzcAzKBa4pDycNSQzgffQLRGD8wsrI8NcirD0FeYEfzAcbCUOwA2B0lSWqrSkvKamrqioBCu3&#10;t29wclLdYAXcYFfT8IICqPNzKm24mXTw9LlPPvMSLYGe2b/r+Rt3rqaukzphTTY8YkIJK+wtanzh&#10;oKlB6syofRtSpaTWZjIBmuwcmRkpTINqHzD3GURyMotou6YNSnb68lnGnsS/A3PmXdJha23y10Mb&#10;fJ8QmOpNyizGSK9ZJWpQKkzdrizu9sReG7BVBbZewWa2hGBu/mZWXSX2XUeaqSmncmZ7rJLUKwVD&#10;ovgpKkgl58hmdcMC4xDW41O6lsNHcCEGm4WKmycMaW9lzYWSKekO3rc3+clELCQl3fjy8QM/fPrS&#10;rh1fufPWi9m5CFVhfRDGOtJ1TcO22hSrpSU8wx1tZ/tLKyYygYAJXFrDGkQSTk+NQ5r1dZQar52c&#10;mMR1wBxB6ujUPIIIWVPtSeJKIEc/MK1U8fChw7uhoDJUlK1LI2Y1wkUU4M0h6oWkEq9OpKo6ZBDM&#10;z6OPMLvYuR7h4nCJ62Qcqq+hagsr73jo7b/2v//LRLTu/MXzz7/8/PkL53fv2O073K//h1979vUX&#10;iTdpu9h27sK5f/3bv37q/GlxnoSkrmmrGY5w/XXhgx7L7Du3tio2FCXWLfBjeLGUHL4tzia2AxDd&#10;IjRMY4jsKV9ntaLR2/ZbipCy6KWpSXol0dyYFcjA6kBoradnp1OsDuO2sLAkJ7cgIz27omfg8G/9&#10;XmlX78uf+kTfDddb6L8a7Wx75vl9D3+dgi9GySkT73jbf6ko7u3pBr9vrm9gWCS6UlTh7kudKEnP&#10;XLv3+Zv3FxQVMOaemso7Xj3RODB8alcLBMYmOkeVE0GE8o6Q/4zchrusE3oqTunM3LzS6qqK2rqs&#10;ojxwSrRAMHIFBYA4sCEitwig2AAiSZsZpyp6ATIe4Te3SBxHcvP2nQfvvmealKjU9J179xRXVBSW&#10;FODy7bnclZufXVNZOz1BW04QM0GTwjiS1jNzstCHwRT4QX4CB6iU4cY6G0oubclwAhiEoc7VkgPy&#10;o+Jmc+jZdWjIhcdkF3N+NBRB9RYF/aLEmVHICdP5uc9ev+vaCz2HTpxnEXtrlc/iKpofEo124MYS&#10;qmLwtIdOuBhJSsdpjN9eZVk8IlgLrGKJpsSY7nK5svyFvbu4/rvfOEUE63huDj+WzQUbC5eRWPAY&#10;bu1aVpHNViWATK7xRKqhv+baPh43UZyGXcdyOuZPt2o0nshTFT+OmxkimyhN27/ijBAbPH6poEk7&#10;BSccQWBGb8anxadokInAog/MrqIb2QD405+CP4VqKegbpYKnwCKSOLdJIpZcNUytuYIal/PDaWIl&#10;uRFd/KqVKA8t5+o6TZOskJwlrirPWh4fYV/ILLU3ziJoJZdaFFMzc7Pz8zML+D4zLV5fFU7YbNUU&#10;IZMwOvCfZKx9fpRDZ34NJAEoSvpmJh8JXcfTRhYCeCLvE8iDfEaJWl+fmZp2bxZ0xgv0K18FXxd1&#10;iVlZkRKsEhsp6EtAJowLXYjnJ0/KoUor85AO/eM59uDTdGw3Fa8gdoPdNVPBQsnJ+cS8FhU3NDbh&#10;DJtfXCopLpmZnbt44UJXZ1dTTSNzyZ8QZDY9NEAwKRaM0ZWWOUvPWVxcmVlP5ubvnJu5eXjoqYLi&#10;spzC4f7+ipJylFu0FDxtBFbvve6akydPFZeW7dm3D8br7iSva7YoL6+6vLx/eIjilzwXPdrQ7YGC&#10;KFeBX1FCkrKAySmE1ZWUVxCZC/vD2xSx1kYXZb86luXsGDGlVzHTjz6leZQKcilmwmxI5ltWGJoU&#10;+y6vVWIJwlGUryr8UaUK5YgwRMXUmtsIClQDB8XOKPrQdmXQL9qdUR1kA5VX20CUPBrty0mkxNJC&#10;fHR4iDUTp6qRl2L9UBNBkPhhP/f9l9/8sB1p85UYIISFEeFBkEgkjJwbQNxISev/pRwXvqtq9BHY&#10;5Gkc7lvISs/T5a13iZlw8tSaKEtdKMg7cPIc9NJdXiQHGFvOhjwl0g20m0hTEtdYgD9mvqKepaQg&#10;zuVjQruU2pDF2KVSwVnwiAELcA9n4btl/tYOnmn7xPMvN46NMxWn67d96Z67EF+z+V43ILYxgyRw&#10;CeByxsUmdYlR2lQqV8lp1oeNCBcA70Uc4Wj+auJo/b8UyqcFdsDdRZGlETvA56KMx1clKPjKQvV1&#10;plV+dfGVKH/wwPBlmQnIeSp4qJWc+n7CjG4rcaD8g1uSF8/dWHq/gigtgLAav6Ht2rITf6LN3wSI&#10;SYBI3BJuJFnPw9I3medV7e51QDrVJqNwy+zMHJOaR91Gms6vJ2UCK2YrIswTYxUjYo5MEwuh9Ic/&#10;nctSPa+ZFVYMo5BVBAACHqfrIHYpmgiLmJ2ZcfLkcVz2LOviIl1BTTsQsidKb8nLv7m4BMAuUW7/&#10;970mI7X0gQdafvpnSm+7bc+/+N8rjxxVUbmf/pmKo0ebP/Xplk//9PRzz13VJZYb7fjlX0k8ASNh&#10;5y//SnyFoc9/HlyPdhNpVVWdf/anN//hH/OVoccfR59PLypan5vjyrxz6U/+uPq++9eqq9449jqA&#10;ggr1YHfl5RErTeFO99/7PuW7mMIXokbDvln7pgZdLW+gv3jkleKfRL3q/y7HjHYW7GJVUU+jgwL7&#10;eaZ5K3/s9ucUGNMh15eOurHxQE/HD7Y1agDJuBgX3HDAZUTbt5lsMHRy01eQnkXFgHqq900XKsSL&#10;dsDIde8JJRSwa378GYZHYX2PdOFN0o4p40t/P0xg7k3Ac2NjU2N9w9T4BCIE1PJcfs6+kwqyy5yY&#10;fLq+Zgp5SCK/mbFspbDdghXQZ2/bBJJACMpzLD8QCSWchfMR2k/LVPqgWtSZ2aUuJmkphQV5JExY&#10;NyCPCjCfwybMLo1IFRusdKkCzZTuIBuHG8n+4sGyMrDOkjLSCBD+1FPPNo2MPrt/z1/cA1RX6goz&#10;F9xU5AWjVT9kyXuvuym1jYGZD8qCc1Q5iixKBReGXUP2NXaRbxYWrmSMJUERNYpU6ICyPD2SWgUQ&#10;FKBsZwbhE3vSXC0yajJdJTqcSY1mogr3CYqNcKpg3JloMJVLg6ZTExE3hNkJIkEFgEQYlwxItf2T&#10;gExnyuhgpdgZJUsqYh5q+ckPfvi/j0n/B7/1F1/+goowUvDX9lqUoiRMUWrDZaTDd6nbt++KfRYk&#10;xn60uhJBQ5Cda4W+kzsfxvIrHpBAXzt4h9g6BdklJVPJjnWwCFmW0EohGt7HIoB/8RuarqmpvvX4&#10;yb1f/asTt936zN2H1iuqvPwWu4NjwO7JAVjDKwgwZzGfwSHK8i2urasbrFz1uHQQDZkI0HsLKo/k&#10;ljy/NHcslV6ctMqSvq7dIj0jF9QvI1Ol6+bmqHeTn5M7OT7RdvbsMBlMqvKLvpRFeeOi4mKvpk1C&#10;gvtOWx5/ctfTz128+whoHZEIw0Su2e7o9gOveS6lZZkXKzgnLdzfvVWSNwZUyJq0mnS+3WJUilJg&#10;ESsYzmN76DuyjwgLetLIsZxOIT9qG68rOUIBHzEKbdh8CCBXYK2IVni6NfpKSX61quJtPX2cX9fT&#10;R0G04fptQqaWlmVBUROQnmWWkcL6mK0qAyO2AOLd1wWrCnR5ypgFYSmMUTA9CbYpc8T2L9GgmmgM&#10;oIcNHGbQFk40rsAKKu5di67n5QBJjK19G0aw/C3pJGA3fJErO2/SZQHGZHc096DiyyxQSAwPJViz&#10;iiw+sjh/Evq4vFjUnkiVCj39W6Rrt3dyjQw39+oEhcNj5MNCBe+iTUYw9Z3ymSdLydR/Cq+z1dGK&#10;52Rl5OVk5+fkA+tQA59OihaTvFZeWTqIxrq0vPeNY6zycFXF5PjYxMTYxOTY3Ow0ippU3+RN8hmh&#10;bYua8k1Opg7aE7aswvlUIl1N4plGtxt4gYt+fk7dwQmms9CGwH2u92B7MHusb21tLZGhvCZRkZQZ&#10;28XQnKQSqmnW4ryILSurbnD4PcdPXt/b/9Tu1i/cf+dgfY0ixtUeIQRW+PVN9ElIKqbVEBNPkuJN&#10;69exkmq9Uty0idxUqY2ZGe8hZzgzvWNBwsRUUi9sIXXZuCN4qM3zESRMvFj+qetypIy4SmrAk6+m&#10;m8TB0+5fd+LRCC0fSgqTq1zGXKYbbqEAV8g0Py2hpknYCOwkV2XlBGNjNEYw3TioyH5Tnyhfhbc+&#10;S2P/xN1Pvbz93MUTt91w7Pr9QDDWiWfF6r7CO+ZtjqKVoa52BVxMNEyMna5vJNOfEBRYgMnHByH2&#10;WV8jvbG0pGR4eGhgYIDICmczn0JjmRDIEEU22qBcEtlhXuWQ0evS2x/B/dvO+57o6uertHJATATP&#10;MWARkZqWpPL6l/8//+zwXYfiTcFfUJjqYsdFpnEn+4sdleWVX/veI0LrLrbxO2ZMPuLGiUwaryYY&#10;cEx+PhIfHsiUd3+zwkziUJ8Aa4/lqFyo4ueXskUMZGMGvzG1FjQqeuWEounT+V6pB9lGhVppRknJ&#10;O5559tpvPHrhyOFX/tEnl0tJhA8UuP9r32p67uWAemRnX/rYh/98XUKbin4wo4ITjep+6tmX9nd0&#10;P3/9NS/dfC2OMkxJjsm8nJ6q8jvfOA199ii/SSSqYW1s4qDKycxCWyP9jeQptjNMcXxINH9gbwJK&#10;t0WAZgQRI/fU8ZfnB/E3A4timRjtMOTUzCxowt333nvv/Q8gscH2actO4TDcd8hnroz/jNhbmn6r&#10;XmFKknqYpKTQRxrIH4NETGZimQmxcPI5qAJnFaHo/IcYNtDBCxjr4PYxGehxzObhgnHEVmB6n2nL&#10;WPQF5X1Lj005+Oa5bX1DNHsFxUu8lC+991F0Mo7RLi1xZKkqSt1OsCCLKLPLbmfq60Z3WUlPeWnD&#10;6MQ9bRdaxydmiUouLDQZJwrwPT2RMp27fZxvPTjTT/Ah+QmJV4ioKpBfzFB+cvxpcF4nyMDEMcSn&#10;XXW1HzukRPkTKNqdHwlH/MV45P6t+BRPc445Lv7I5UH8UfwUihJw9pRtZLPtstQEuMITiIQFAlMn&#10;CCEgJPV4jIY8eubTNkNLmqL+NK3cFBtH41NwGCaa0I5NiE/VgX1r2D4GziQlU2ahydXYUOQWKhqk&#10;rvRegkM1KBCE7MG4PbUfQzBsYNo7hDyS/+7TwmG5R4r29XiQTYqkECq1yv5LTpz8Pbb9pe3Yvl3e&#10;xDQs30oi6U6dPDE5NaG6OUnW3sC0ZebAhSlfwWZzknCD9mR90wfOngS2a2/cjoSnr/SevbtJoaQs&#10;zMkzp6uqK0kHOXXyJLpubXVtT283mgBsCD6IEgYIwkWAFNHpub6HHuPFUEgIR34+Wq7WzqnUAscT&#10;j0RqfCu9qd+pHb7iW3Siy8XJrwqosLO4eshENovJn85hcyOSKIzDlVhuhzIlaEbZ87I8oSZVF7Zc&#10;tv6+y7Nkn5kWiq3L24A9XnPQSSIeeeJG7DEE/tu0BmPSKOPJICjrqkvMV3QFX0Hz/rKmgnANazaB&#10;EoJNwLq0c26j81tOTiflfSOT0is3CmYyTSbEINomIdVDILdYAPVY5in0YwAZX1FFQcvMMCU++Y43&#10;z9QPj/7Eky/gPX121/Yv3XnbmfptfRXlcmpLYJrYNCdTRJlbMieWPNwzRC3ZYnhUI/qkhwhFG30g&#10;bF9rz1ULy+EwmclRpsiausBEKttiSpflUiREvtjAwqGHshBaFkYRhcaAAv6sw5WJB9umQpCNQH6n&#10;q8jQdJ3dYLq3HJIkkYcmFo8+fivRGHzs3A7dwLMBoH9GIwt0VaGFTJtIkNbV8oihxFpNZC/vFZyF&#10;Qb7ZvAXDhNckaSFNmHoUdk9i8GlcmJ5l38SnB3zf3t4ODhQrxq5/MmUP1tR9rKGx5X84sC6eD9Jd&#10;V/r7qdOxNjoK1gY8t9TTg1G0MT3Dn4n9Yf0rvHPVCXwl8Qoejsfv0gcfbP+d/5RRVESXsPbf/o83&#10;/eEfAUxSwy6/paXny1+aOnH8+v/0O3/5xb+gvLsr/5Z/YNTrDJboFrJ1ESlGtkNMnywB5QY5WWyo&#10;OE23bjSj8xQLoiGmcBQZGhYCbFd4i5CPRZAzgp/mr+kS+2BvF+vaVSIoCnpzU5TRkZGOUtecm3dP&#10;Rc0PB3v9rhK/dNOOADt7jOBgEz2nphJkd/HonZLY4R7JNALiTwKP1IB4c4OmSdS7h/Amp2Y5fz07&#10;u6yzO3dmltGUj4137N3Fm5ilbBqKWXHgy7jAXIRmR2gzst5A9iBCBlQJShuioDbvEGQ5DbASLCaF&#10;x3jF1QjCmMStqtpkgWMq3ud2rlmVdKjE1MzJvv/CpU8/9QxQ3XPX7v3iA0cu11Q62ftjib8E1YVC&#10;0KEaXSjevRU5G3GKc+1WRKovtK+FBWjYP54+K6ZzyR/xut01Ep/60o9h+CtNQr+y/w69s6MVj5de&#10;3la/Q3T4nwrNtxlRtQEfjO1GTmZ++0Bj/l0cf5sbn/jwR3/sqP7ffvOP/uyPzYWrhF5JLSQY3miI&#10;WNJ0JXVH664Q76hNU7bM/WUlj4+Mi1gdLDftN56UxOF6CEy8hEzl3RfausrKp7JyfLNkHozqAmCH&#10;YgHtYbHQo67psccuHD38xk03YBuwV8L5ohhhGT7pUjUgTqt4jb/FPPbGwDA2rV8UZ0YUdHae7csZ&#10;oHUHswqfX5l/GbeeECWpjNpoiRuleHFaCsk90CbeSLIsLvd0nz97FmMXC3t0fJSieBWVJMiWs57Y&#10;QaCKOCRhsPLunuu/8W0G2f/2B7FqrK6/1C/u57qg27oC7LRRa4bkf3SfosF2XszeEQZF3Ng2yA+W&#10;jcx+Oovh8sV5KHMrCSsUprLKDpTkg2SoNSiQBWUxifiKQN+GGhtgJw6wGnZmbggUlAlq9dFT8nNb&#10;hka5a+3lPjqZ9laW03yQ8hnAnHA+yRQEH+pbRtqq7SKbXCE0TB2gIb/5ExXQajTrHFXLc91Dni9h&#10;jcSMgBnxkZdXc0ai9ZutO1inLmcR5npcVTxeU8A/wkAeAQu1k3Hn/bOiH4vV0O65vrbIv+j0EA8X&#10;xPqFxjAv5QeX/oG9qvFyuuVv0UBznc1DNG1eQYlgMsIIQvTGQ1HItMsU28uDUWAqJJIxzgmKNIYE&#10;wM5YeMNVOTlO1YHO9mWq8uNXsLhF9YlEoFvUEiRPvjlx/wutTUBYrS+/+lorvd5HVxbxry4TrpVH&#10;PWNcysp6FnSuyHlZJ1JK6beUkky6q/zU1g1N7iDp9GbVQJxsEpr5BTWqd5WUmY8NY698T/okCW7M&#10;GOnb3prZnL3m38SfjRtGAQFJ93b2fOD0udcqK57e2XJ6eyO0p/5ZVoDbQiEs780KrGgJTcxpcc0F&#10;LYzAQhgYEi5Tqv546ImjVfwcys97Z2FBcVpac3ZW19LylMcf2VCNI4J1u2VeX4lzufx2CMpsthiw&#10;8+jvGLALkpY33KnpppzYR0qr248uwsQdRr/hJwqm0QkOs7n8k6Yebdp6KBu3Am5YdxXjcj/cFdpJ&#10;/GcwD7ZsBE3Kgdfa7nvytfbd27/3gQcHKiswaqx2hvrKexy+2x5uVkiJpwtz0ubpbdveceoUEz7W&#10;0EBTTsKZZBGwjrYr79y549rrrxsdHr506RLR+LiUpQLocGlsmxDh6JpAQ6zcdLCIRn7UnljPgpon&#10;P7OFxigykUd3BnEc1oF1UU4QA0I0EH3eJUaV71Q9YPWz/+gzP3YP27l9Z4zWcQJduBFabZfObVUx&#10;8nA/dZAymR+jMFHOI4GiPnTH3/WvdcJaggEWF9WHUaENHgaib1utJT/sqvbC1k/Xd2aXEyXMiVwL&#10;PucRAmBRltS4EUAKQ+Sq2WVyys6nn9v1zHPtRw5RFcHPd2X+9j/+fMX5i36/lNLSJ3/204/0XKJg&#10;HO4ovCw0TSLyvmFk9Oe/+3jR/MLDDx09ubOJL9L6nM3Djdep/Nye6op3PPMKd+2uKheCYFsXaB0p&#10;95xA3rpau5aUEe5HCkYWb1IWFstP1V6SFcKmByOkYgWj0KMjYHBGj+eJOrCEJd10y813HjyIO4oo&#10;afTDopIiweoZaaQoMXvkd7CSggipqL2yQp41T1bCjYRiSOixRBIcmnUzvYAySVQ0YejJ4ACkSnHX&#10;ZoRLKmhUQQ2K1erIAtt6w2fN/o5tZmLremvKGwfGDrxxhpW6XBtCEvxbnB5yIiPVzZbZtl3Dyu1a&#10;kWfWa1G6Sud0JeGsF1M52a81NXZXVrSMjuNtZkH7aqpdeeQhEynZtSUxVII9EGuNeuJIavmj+Hji&#10;9+Ph+SCjrSfgHfGnRqO+FYcjnpurBuMfJ7551ZnxGMK0RBaUvx8PMj4t1tzi9XJF3xNC4yNMrSg2&#10;JB859caX9a7run5UPkY6gzQ5S8kUWkGoEc3vtJUgVdTszFiOGwlZs90cwWbdtMyXYBUPpToasAJg&#10;FxOJLuuLzq4gx5yOmK54wfmL+CdpIOZVzC0LRrFfsi+0j3iUd2BbjwTBPex1SNnaCBKXbMxASxLo&#10;YFF4MutN1jEcEcSqhb0Dipl3xMSK9p6dO3ah2uTTTTC/4Pz5ttOnT8EhFBJeXVD+rHQt3SJV5TWk&#10;vchbym/Gbzuyjq7i0vu6Oziht6QM5gVAR79B5UL5GRsbpaQyQoCW0yirlZVVg4MDQlOWlwvIcqUj&#10;mSWUWc9DYv1VnJSngJEZDCi/9biUC1UzJ7+Aftwh+rf+JOLVibNtRdds6eMaMEY5pB2gFjB+uXJt&#10;fVW2SUugTrsKd9HGHDrGsrFOjtJ+GvCMFTKBLKvRnWsbU5PjaCRFBQXqjeadrPCZRtFkPnW+TO5G&#10;irctX2U/CKhyweQbAK/daRMyxKLwWKclWeY2QkXLe4y8aNKc14Kc0wtm5+uHR0411rvOb5zrNYWk&#10;yAbA2q5vAknXFGDnjmRuLQ0ybPSqSGWVQO882fah7z1RPzTSW1XRU1H2hUO304lPmrazPPFGMWAX&#10;+ZacoZ2MEyUDN3XEwd93S0H4pyK1r8Ch4u964WR/Ao9gddkpkSgk3eIHDUA3d6wi0RPZP3zTZaVN&#10;Jo8a16zgCphUpn+a1WyVoF1IxoCdJjA2NaQTBAdJ/BR+C2EQVwrASBRseVncCtAghZ9qX+MdjCCe&#10;RR59py6V4tSzxr/51CRMECTR1AWZiVBAi0ZjxzAkjACKI1qWwZBFRNYLG3Rfb29f72VoV11mvD5J&#10;Sur91bWf27lne37BWyX2/+A7gGuC4ayvq9boyj/fevG3nvBjv8KU1X7wQ70PP7w4MHDj7/5+4d59&#10;2bW1hBb3/tVX03Jzb/mz/9o9PPTt73zL4yqYLldWuZ03P3bJHBNV4naTuDlKqnshGFMskB9qp7ZI&#10;hRPwLzpvyTdj/eYtINeI7gr5niDr42XiQk4hvo7EVNzbeYEgO8saVbQUYgExiPEESwxubhwtLeea&#10;HQvzUCYUS89WC7WXvWPeyRCjwEgIsmt6jCC71Inmeq8NxxPiQMUmpdwBTk2+htGFwcV9SWhgHoj4&#10;GW9uaHzxFQZTMDPbfsct4Jo8GBlOkCKX4j5YIdao0WNsVMXF6+96aU//YTYhJvxJ1CrBNuOmil2w&#10;SY7nIOxiSh2UDmFbt3ZNF2UKLSEhLC/3oe6eTz3zXOPIyPM3XPeXD95LWr1FgKhes3OQHwSZ+fVj&#10;QybiE/OjuDnmPBNmm9Bpy+dx0COuNxEUOysIpyYD6nmrNXI9334lrqkkbXTE1OtD8j9jaRMIKQB/&#10;kSfeJ0xx9uEq8RMFBlGBMccNrZypl1BF/pMw5WaFXVffsqeTBNrc/MRHP/Y/yKf/fV//kz//ExR8&#10;XIK0GHU7a2puCocBs04ilEXY2VIwcHiO2LpWmtNnpHdGlez0FFEKWyIT6lsJLMojA9UxF0UL8930&#10;xzQIyyqcEOJJmhIwRxohxbRNuR4E44kfXTh6tOPeoyaFgaUU0WBSQBETRrqKHgqBa2ZHm6zXxELx&#10;K6ouogL3Uu3Ss+4DrcvMf2lt8SU8HdZGwKAcWV2O71B3jWuVFRXnZecQVdd26gzxq0X5BXDmzPQM&#10;zKzI2KUl2vmxbNVVVXQJKWy/dPv/8/m2w3d13X8PeRB9fX104YSvXBx72cLgNJT7SYttZqdMe0/R&#10;056kYCVRBDC+IHQ3ly1DnWFh++LAInu0uKCA5A80L8wiK8WcjobLDCj8lbzjpUVyRY3MtE4BCbQ7&#10;MrHeJ9XScAnqFKTC98eu3ct5DQNDneWl11zoaC8sGKBgyuwcmJFgJvl8AY680IxpxKZSqBqdQQg8&#10;hOU5EiOm2nziLpjRhIG7aHlWK4W2MT09y2xTvxzz0sbm7Kg14jmtCpsaeymsN+J2XS3yJJipFXln&#10;ojgFngsapbINKhLxqxSTLStHvmTQtZBAE/BIlE46bPHjHSD4XZRfhGgjOJFBUswFciG0EPqD3B04&#10;dnVfiFuopOtIoijYwh+dl90d5BqdawAuMiQJDatiMSViEetElzDPmQJQKKNN0fZlLPss/mdGV5em&#10;J0crykpKiwsHSvJbXnlzeWl+qJQ2HaslBflFeTkFVGBUg84VMheg4fzcQsJKmQoyizQYQBNB5doN&#10;iT1mEKbfKxsIlz77GdaN942VRmIaFb+V1AVNeAAA//RJREFUBEyUaEEBBVBLS0t5k5jt/v5+ziHU&#10;DvtldXmRTFieFnq7t6v7M8dONE9Mfq+u5qkdLcvlJP3l8kCe4qrVAUGMIshcaLqglJSPIrN8Jh3Z&#10;0X4j+pRRDJEcLSo6Qu386LipsOBHY2PuoXUV37rC6Yj1Tf9za+fwPyMVkAf1+/I7/moszWPS8jFr&#10;WvQgDo6b6uQ+Mxtw4saQINb1kA7VWfKXoc4Roi3J6E5nXdiu5juqP4GFCfprF4fxn3WXh+977NW9&#10;bT2v3HzN8TtvYr83e4+ksXQUFfQ8geuUI7R9LeygcjDgPc218JOU286egWhndmz3CLuGxnr0e06u&#10;rq7avWsXnob28+f7+/twnzkx25yIpEOIqNBKyW+bIv2yRsCSHDyiSg1wF9v+g+5lvODhdYmAnRV4&#10;1MHJrhA7Q2HL8s4Hrf15119+/vGbbqAyMT9rc3NV997na4pF9cz99zZ9/BO8PnfxHLF1V+2mkeQM&#10;oLnrXr6OoEO+Xr6yXMH959imXrXaPjLLSiJKWp6DrpZQo+f1MUidiLxz/qbH2VlteOu6Zc0Pw1TJ&#10;CWGhD9nZ1b0DN3zzOw0nTp0/fKjz3qM+cr5C+sddv/Wf84dG/PJrLc1/+p4HLwz2M0WobuhXAG3U&#10;HHxb7+DbXzn29N6dX7j/4Eole2KKLH5RoWsIuuF0QV5vTcU7nn6FP0hP0HjQ+01Rw0JAzHFeWVU1&#10;NeQQOmgkiERcIco5z8ygAROPoSBtRWtSz1SqlCC29dRF0mNTUq+/6eZDR+5m6x0cGc0vLGKW8DoR&#10;b6OMpI11VNjpKTpXluMQo1oTzXC0aVMDATdSsorlZeJAWl9T8M46PjLt4CFoShFQZnkq/VwU76qS&#10;A3YMIpa6jvnieXCG4WNPafCwHOzWWBXzjWAqL+fNljqY/M5jZ+v7R2bycxND7czgtfWMFsK/xd+u&#10;oQYPaojcde4008Cm3PhY32VXI/v3dGszVHXXydMNQ8NT2dnjWVkqRZxwOB26fupKaqLMiUeS+JW3&#10;vpn4LZfV8dLHjCBatCO+y1X6a3wRH0A8DL+UH4lKbfx+4t3f+qbzfnxBmyodhOPEr+OR2Jm+V24p&#10;2z4S4RrRNuGfBdPCBHwU0WbdM91hZqgZEsYi1aST8pqNA5p3/kIuwqDaWkzUSLWJ1iJxAteWQ620&#10;eCZ9GADl3gbKvE2EqyvRVvJc7yjCTlE2ofCelF5zP8n1hTbFzi68CG3eeit7oUxxmRVwVIofIQ/J&#10;iiwm8c7iwpRKIywzObkC5q+qQqCQEd/efgEXaVERHWPli5XwdFOH57KHYsumHzy3UyQXSoUSuJJG&#10;MzIow/SBttPTs7MzLa0DQwPw4NzcbENTY3v7ebh4395rMOAmp6a2NdSTwN7d0wUnKhkwN5dBUpqa&#10;BydTpKigkPsKurPgDHAwXxfnnIAqRUyUOHs/9rU9XUxiptF6yISuaLlNtq1bOhvA3Aq9px3odJzI&#10;X8CDeN9tfT1/XLqWH9Pjo1Z5PRS7tG1etiQKBUWiCMUsKykBKcnJzQMuQTcns0F5MBbdE3ynQY10&#10;htXlbTy6taoNGhavImqgZlaQz9ZN3av9qaQGW5CjH5bQo4wO5ZPZvqKcNQaPgpeUXDswvPdS1yvX&#10;X4MSJvKW2LEniZLxPYqBQUjj0UNKqbSzvMuB8hAYNoO/r7O3eXzqJ594HqjupRv2f+1td/dWlRMF&#10;rMA+jTEAdgoH1YwZyGXOqUjOBMZPZGEehxs4I9hApP26680jKxNZ2B9fXUU0b6EehsUYBInn6qCa&#10;Dodz7LLRwsXSIxZcbiqq2rU5/DjB2dkm2QMjHbO1zB4Bxy76In3KCNS74saP4K8ThZX/6eohL+Df&#10;WAbGqr58SpnUCJOiBRGITiyKCuQ3I1vtESAPRmXZhXKaQqhcLBZ38R15By6CQFRaJ42GDWjvygCj&#10;ZF5ZUQmQTXvbOdQwJBm7NsNQ8mJ6+j0VVfdWVgX6/l/kHxBAdKzmn/lM4yd/avl8+zf+8A+fPn++&#10;9b77rv/H/6T6gQeeeP75v/zCnzNvsSrou7z42iqNRkt5xdP6mzGd2Ba9TtklIwztEkws3ghKcY+N&#10;jfMmPAp5eOiTFbQRnVjRpx9/OFWIhh2itXtdrqy6+1I7sNWl4mJKBBDlgHuysLgQqxFJZLycfm95&#10;9WOj/RKbqamU/XDasNq8+u0ywTkI6mv50bOd9x0S4m+IDzADRhYOEmqIW7yJDqnTWUoL4PViRkbh&#10;2fO5VtS4dHSsY3crReetspFLGU8sly4kZgTWcPTOgjOQohsr5HcnY6Sr6ogC6iwhTw2yZaZ6rTpl&#10;YOmF/SZmwjoHclFgBFwkvMABj13+QHf3p194Eaju1Vtv+sb739W3rcZglVCKOmZb5yZKkUV+HC+I&#10;7QUq5WEIirUVT4t/2Es9qsPX2H/kU3c9ArHhoTnRdhEJL4kPd8j4okrU/7jDJv/HHI6cxiIiJjxT&#10;8wQCu1FmIVsamKIt+FepxvqiV62UxDMzwUWS0499giWuB/nER38iJt2/Hw72B3n4aw9rLbR7BUOM&#10;/ZRB+lxYhJ0ObS0MloGC1j1AZ9+k5M65BUN8LUQlIeLRRy+Ws1DtxKdqHh+758J53iEe1ZjTCs1Q&#10;UsT2p+tW1w49+cS248e//953X9qz25v1EJKA+eQ1LLmY4Ccd5HgrSz6kqelNfIZKx4bJF5Y3KEmQ&#10;noaGvXkkp/hAes6rm2svUhHNKqPBj5TrQy4r29uqoq4uzVXQJ2Ft7dzp0xfOnQOxLykspOgWDQAK&#10;CgtA2cfGx4aGB2Hj+ob6bXW1OW0Xbvj9P5rZ0Xr6A++V2M/IILwOsVKQX+iKpssI35OYXEbllrEV&#10;irQt0Lw13Mitd3M1WytVBbEkqWYZZaFWVlDWKsvKt1XXFublw5CTY+NKG48M7BDXRsBdmgF2jhwY&#10;LuakTwyN7qltxkqM8Yml2pZUVk7u3F7Z2Q35Hm+of/crr18oKBhLTSVnUz0HtaNIMPFdV2jUNdbK&#10;FEPvXivGI2mx3DxrzJ5M1zY8HZWXPGJ5qeTWXF7m8Ty2C/iU6yFVWFlmnupsSBU42lwpFqgP5qGI&#10;Nmln1mtU+rS7ZkwSWUkrMdgGjmUIUuBUGh3GiQpJw7GMsSqAVmF1NFHJxaTWVpGWVpirpqgM0vcS&#10;rGXqrDMw28tFeM7bYkUzGOQ1NcnjYTjMqhshRsxB+BiNu1Ag+E0gnbJmpMylMAAQSvweqclgTzwS&#10;HsoVzAKVLNxcY3a21VYlb6wM9vf2dF7oyc+891wPpu5YZX5hHnXCAA09iEnknJmeTZk5lHd1nvr/&#10;EvcWgHZd15n/Y2Zm0ntisizbkm2hMQ6D08SBpkk6aZsmpWmnMB1op9M2U5x2ipkmmTCjY7Yl2zKI&#10;pSfpCR4zM+P/96117tGV7KbptP/p8fPTffeee84+e6+19lrfIpqSSqQwK8nKWU+mBYqlC1nwowsj&#10;U2wkWRiq6RyyAK39nA7QcF7z4IODg+DLnMBU8fgToyNchG9A4YdaWg9da2kl/G1h4Zl1tStFRVR7&#10;VGwdkTI2E1wZQ8hgEFMSbUVcApqH1dq9RKodmR8daCCIYWPhfq6idvdrnIp8q3WOzgY6JHQiSIon&#10;vQo+iThtXE9yeCnMiqIEitxfhrcKZ3GYRud4tJR+5KgySuLH4ANvvuSFGDxPUnXZ3A1kcXYhb+ov&#10;ezrwuMCPLgsOTTeGeTA6kBw054wFB6gGn7Gjh+mJry1rCMBddWGsZ+Ftx87f98Txycy0//2hBwiN&#10;UPsUzl4mzFaXpErg5BQx83IAuPwU/mvBqha9pFyD4aoqOOaWUyfP7bmdhZ6Znab+EVzQ3dVFDVBW&#10;tqK8DPK41nwN2NeXS8RoSrDlhAoPFzJl7n+X2fzJ+yurJN0DC6qxoO+wTBrvqDLFa6wX+f08NMTs&#10;E4P3VXdD6lFcHPT2zre9g/fHz51FZ3nwbCNtYUO0jvfP/PIvdX/7m3SG5bUBdsQ0BStsC2djtfl3&#10;RFdxuJE9VfWIzC/n+DTThDmKZkxqgwBs9bAOosONVfEzmuIehdb5PJjRpBNsKTUbTnSUttAfagzi&#10;KQaOtmqSCB+75diJXd/6/lxuzpO/8gsT9etctnCFguaWPX/+V0nTMzalMRN37P7C/tsUC5NKcGsB&#10;Yqy3t4c/H+rspdrRidtvOb5nB/OMsafAOBUrZM4DceRkD2bHO/tPUfckrr+qXLugCXQ6FKryQ2JC&#10;Tn6R2isRGK8iQhqlbD4tJXVF3b1tybF8Ii1pZXJqfmxy8pbdt9774AMULiHULpk4HYiJPpIWg8NA&#10;oB/CBdAjwYInRwZmp2dgDPRXLq5iWysrtJJOz8owRFOaNWQt9cEqGQl+414yTXRXG5j15DHAzp1G&#10;fM+xXX5TcsKRL+PZMJxZhcZ8Dp2cXD5zdJTkd5UVVfcP3XXyImjmRKbj0QpfDgWFE2QEsAusbtfV&#10;tMom8AUVuSvmugQze9LMUe7XVVry0i07trW07Gu8WDM4NJaaCpDn9zJSCaxWxhnIpfCzyItQ6fST&#10;wy/6g/ie4k/N4TaAvxNe3D4OtE83QTknFJXhyTe9iB6Ij0Eizw2AG8PffHqjzw8v5d+K/tO/i4Mt&#10;fK5wwL5Q4XP5Cf5ogXj1MTiXBbEAJvANKrXt1sr+GnLBJiXkHX4G+LJdDArA5SbF1Cw5gUBMl89q&#10;pBmUP0X4vKb+XD/CeWNp8UByX0fl0H0hTG9g5fSDdIX+fQO1yeGRVeOLm6ENclPzX+pBIGB+o8xI&#10;+Ajmlm8jOZYgWetta63CAsQmNo7wN2rY0Rbw1MnTAG6E6FKBBBRLGpfqChlRCeDTuBkD7MzVeBxe&#10;E9ZK6ionDFEvLzn1no5mgjLmtmyhEoth6AuIl7mF5a6eLhJj6XJGDdP6hvohNNeRUfx4gHfYi4aB&#10;Ei2SAKygyicZGag/3FNaeNB/QPJQEXYe2WH2mYWh/6gfqbPuKbYEj+BHO6w8smaDC6czaG6O3wTz&#10;Gkin4rbuDNYOCYDoQSJwvamyogtj13SiAlOp3owCKbmhS0rh0cUpt4vbmia4SrchMVltrdLwjDIb&#10;qGAkCyPEKDRKjj+eSn7zw5+8z+5mfhf9IGUsfkCjcBXPHLOSFqGMckYw01vGhmrrqVCjupTwjmog&#10;UxZAW6Uwp20tHX1lJbPZ2YzUsGYr/uLKjLGwJZSJdm03CXjdNTc2+A1TU7f1D3305VO1w6MdxYVd&#10;JUVffeM9vRWlLiYC14I0ChsscQ/BRunKkoOnIStEsWEEvIAAnEcchrM93QDWSEq72dMGGtjhdhzD&#10;NV+KNuEAGwxClrS+4mwzfjmUaXIj3zlb2fA0OPdIwdFuF6g7iiJYVRFPkx5xxXr7XpMh/qAR9TvC&#10;2NcljF/cDr+Ri0qXbB4WLA3Znhpes5iklIysdEBzOAg6YySut4BlZ+RkQJxsr5wPeTA2B+yU9RQR&#10;L9zCJ0fPa2lVbGb3HXpo/54DWzduQxvk9+G778nNygFDJ0rgU5/603f9xHvf+fBPvO1dD7/tne/a&#10;tHnLa2vJhcv2z32Rc/AgXwlbSfCad16b/eqXvekjFafLyYn+7o+4O6cx7MefePyz5891Li3idDx9&#10;+vQTTz75g0cfvXTp0uzsNO4ViArZ4p4ApkVrYPZIOGPhMoXLF24WwfakGmtSwCR4l5YptTE9OY3K&#10;RCCEZYpYFKSFY3uwZ8TNHE10AT34TUON1P+krreIfXWlJScPDlDg3uICiaHLMUtUGIBDO1cWHygs&#10;Qai1Uc5TgBklMk2982o/JpN9a+CCEw11tIvlGUeqK0yd0Jg1Aykp9J/EyOUjtjIZX+lZLg0Rf605&#10;mZvPXmAGMscnXtncwA4EC2ItmaeZPY7bUOE1ScU2La5FqVpsDcB67Iwz85Iz1KSbn5+m8vnMjDz9&#10;RvJyPLBnIuVJMbHf/KB7MWwMUoGbZiqyNG/u6vnIsZdrh4df2b3ru+96W091ZRCSoPgVgDnJKJm0&#10;Zsa4rkNvOf51GRge3NSKXWuSoxlQi6uoVSx9cq1UwdTyIM368bAP8+NYRpM+koB1u89+BTcNmPm6&#10;RIu+Rcjyr6VYM0eDwbsEVCy0PHOqy+lGq7Yc26xUnTqCJ7oaagSm2uO+XhqfQcNBuo1th+/7ifeE&#10;mka02vP/02uXPByPPvlDrCqLqZRJyMpSKJL9hMUmCiC+Yd0GbTY+gaYxt0zPMFMPFBc82T/sU2az&#10;HRzhdXmBLRFwYER7a83P51r3Xrv8zIZNmkGPJ7cGFIeuXL3n6JGZ7JzvfuxjU5kZDAWStGZbIhK5&#10;AY0HrXKEWcV6R4XkLPZL4VrQslmPtFzMysvKJZ1wT1zK3sSUlxcWnhgYnp2cxaoglSInIxsxSn0d&#10;yiLjLMawmZ0aGxkaarnW3N/dQ8cQpQwsU4t0iryhstJSSBN8h0TdW2/bTUF3im/Xf/4r8/l553/p&#10;E6JIVU6O99BE2inDLXCUqxtoIo5/KcIu2HCUHWTUrdlXawzfxAVSSEtSAzZvbh8bQ1tWNIsyknHz&#10;87PQPlJSpicpvzyFSar1SkpkRyGEidfoq5r2gNh999as0aDAdAIhRnIG2l7OtGfk0Fs3q2XHtkM/&#10;fKqrpKS9sOBdZ8915OcPymg17ZnwLSV4qu26ClVa9ATEioKCNODJeM2SkdvAXTyqX49h1KCHUw9T&#10;kvjQC2VqYuCxOopnpFqzxRAZGhiDWWj2JYFFKp/hbkNX8IzdxDZczh2JQc424YeEIJELp9J4UoS4&#10;Gldm35+cpKaSGqgbCGz0gIcah8xqTG6GgiUlZ1fXJsYnaK04PjaG0ohp6kCP1OUoJMLNPPkNTEVw&#10;7cXdA6E4MV71XSHWshb0HRZSNddVmZ22n0nTE8Ns9+iSMsXAnan4Ho9jJG51cb6jrbWrs5WC2Cv5&#10;GTDbzss9GalJszXF+AKZZHFcXAL6N8V5eNzU7CygVvW4UGwdwQV4cpWAQeohxK+2Iuwp4k55AMBa&#10;YV1XuRgeY/GoOsLr0PjZYru6uqBn11pAmQm1i12h/HPsG7p7f+rEyZqR0SerKr6+sb5hanrD1HTL&#10;5k2kW8pAcs+zqZ1L6kpsuqEpWAakGuARQVhMSQqyUeBQm874hwpLfr5yXZ4shJuPujTRRpu6XngK&#10;ZBBdHkxxRNsLN+Rgp7dmFEaK1srWADvXJQ2eU8a9Cyh75/phpWIMg7ved8lisBe9mbfhj+7Bth8D&#10;0l3H9ohVxyiYEwA7ixaxEBKVOzFnkPCXKAevP220hHz7157bdKnj+N4tz75hj9T9xDQbrXiYG2Ha&#10;TJFQPj3NVodo9gZbyB9WUJIa4yQ5QY1NkhI7Cgt2nT4D5R9fXaal95WrVylK2D8wcPXK5e6ebr6h&#10;fs2rq8ODCOrrALSH2mmugok1fMq3KIMg0BwcVQn5gqFpY5ZPwbyIkafz54LZ/RnNARgU++d8wr5Q&#10;izdt2Aj5AdhNt7RUvvNd0Wvf8cUvTDc385EDdk3XLpIS61p9NGxHicJwb9a+Hrm7eehlY8sbb8F9&#10;QSru0nzERNLjGM8aOLsm69Q516jC/Ekq7esagrBLV/HdQsCj4kQTybPW00tXW13ec/zczhePNx3e&#10;f/bd7zAS9Aqe8TXPHd36jW/HIc20/8UPveWhx3ZtwWaTeZyaygtYj0He39J194XLL+/adnb/7ey6&#10;3BtNcWp6moFkZGXK1xdaODYaathBG/tPX+Be3aVFgjPUKIhC8ssK+aGenUQltq60SQhK2qgcD9pj&#10;sXGxSZlB6itLeyMubyn2ttvvuO2OPSC80zSMhonIeF1ZGZ+aKC0ro5wmGirtnPgKfq/erq7u9mto&#10;xVL4VGwokNPUikrOTCPAB7IE0JydmQZiRohSCI8UO4fqmGJIhvT9wM2jzCnpPKwXVOTht7ygz644&#10;0WqvBH5YWwEF7Nnhi+LqkV6QuJqReq6hio/edOREVd9Q4/oa1w7C8x0/9eULVECjXd+IPcwmSIQM&#10;1jt4k/PlfXZbVt7juPN1tR0FBSQvH7p8pW545Gx1lQ8jFEeGtgc6ZajD+Qk+bH8EPz94hAhwFr7D&#10;+85Z0aLDvyVxZFdgPOE1w5OjRxIOKZwuFzsh00VLIf+ic1D0OeHJ0ePxK/vXPSLev+4z7Dtm4LeO&#10;3DEcTMTJasNgW7VCEb6Qui/UbnV5zKsTAHYO6ERCDaxDK2XLV9ecjyASr5/tHm+FcUYmNpxePk0k&#10;CD2CArvgcv0b30ME+leqndhNCpPK8PM+I6G7GDa2KomS4pCcTCdB4DdzPcJqKZyqZHPLyfXZUySI&#10;eWrdHEpciwPLkVZKjqcCEiVGEKj5hYUI7aamy52dHRRCRmahAnFroCZOsLBU6bfuz1dOSVIyjAMP&#10;p2dmIMnpccN0w/UXVuOBnA62XmX3ZwtA2xgcGabcZE5+AeGuFNGvW7cOeQAQT/Y9eSFUysC0k2yh&#10;keXqCqVbAEJ5TRc15yxHlIxTVNYgUrtHy+v0GEW6Lk5v+AlTFMNJdjpRcwvNiM2j7EgMYzKRVRnO&#10;/TrmKHJTzUkoAIY0JA+yNdJNlWRQXQ2fT1NmZbBiZiN2eM0lrGinnDTsP3hGQ36x7VWHpX/JwuFg&#10;G+Xp1SOASgIcWWofRCkYHPkUA1V0ngE6OMJD0N8NVKcuk1IOAllqiPKzpSYQtIk6BKa/r7GJOptg&#10;dg706BnNj8i66jG9NpbVThH/WOtkRsls3NPcdl9L2+GrrbUjY88TeX3P3d1lxb3lRGWaQHIGtOT9&#10;QEWxhQkBO9+qQr5znvA5DOWGKFaBS0H5II+ws8RlC4WMtL4JBYJeWJdORbKa48UCZCXDmUMD2mB8&#10;9xRJ7+JQOwsT8jdxJX+a001+ZT5lhtVbnbWgCow8x4LMrK5RMNrXTYmVFIpE7Pr1X8v74er7ekFy&#10;4SQwYO7lYiQpJZG8Ig7xvhUyYgAksebkZ7NHgxBxHWwL1DkXHRJRUduQv9ZGNj9PrNOv/dJ/umvP&#10;fno9Z2Vk1dc0FBcUcwLdYGhsvXPnrlCo+gswMn7/Y5jaTSf/6D8B4OJKijt+8IPc9RuWJyb4s+RD&#10;Hxq7cnm85Rr+gOjvgs0VvO1tUwP94UecnLV/f/v3vpu1edPKyOiPed+v0cFGir/pTea9wPo1yYNd&#10;NcaEwFYsq+8LHC7QwumKvku4duH+IspUNR2CZ9UP0Pw24FMKb4yPBZhwRvDtQ9JAXjr3EL7m8EV3&#10;WXTD7hmXUD8+8kDbNYbVnJtvoB+27WoyHSfUNpDi+JTSir8vt+jZqREDCE2xV46khb5ayUV3HTn5&#10;oejktrR337JV+AOYgHnVKXyAtUUJUfctAdgpmsgELNM1k5RY2tyaYc0A8gaHL9dVIxcscgXYREVc&#10;VQo4PYMnYx+RzWsJ2xJvdGUZn2K6p7k0lx+fIJlWpYqtVwzJUuiFSjGh1n3kB+ED1ijQgHL/cbGH&#10;mq589KVXaodHjt+26zvvfHN/dQUMbp1aDbDA70nNVpP6DltIXTbLgFIGwl5tKvnxj/hZnjdHhZWZ&#10;1d9mKsMY7JnuElPchjXl0P4udF/iRnE5Egd+vutFPpf20rTHQGuKRNiF/O5LHW7uIUX5+2ab+uCD&#10;Hx8nPpZgU4kQRkCTll4dRthZDq8ddJdzoN/qWcvANAXM+m/EHDxwPzDyxJR+eBH+UJEq+s9/4euo&#10;i89NzfAz/+LLR0QM2pmCLDqccbLXLGM7fkP9hoDoPTbDGKBlaubBUlWQaSPITrnB170xoaCXVPJC&#10;tpHoJJ9uMLt7r11hrglMtURp3eVg0+V9Fxob77r71Tc+JJc7GLgBdkyW0sgVRKwoZchZHkht5kpC&#10;5MJWm0Jp7QqoJlwrPlG1hZKzkxOTd67G3RoXf3p17XsdnT2dPeQHgU8rUoBWXARfJVModJHmEiND&#10;wz09rc1Xr44OD+UST5+ZiX4zPTkBe5SUlmgZY9coErx121bC61BV1/3hn0ENjb/0CfUDMh+Rh/8T&#10;tzU1MeWKiFutrstq1BEPucJDPKfSfK+EijpFWYUGbzph5XyWVmilAcpSnF+A7mDhObFoEKmJyVhc&#10;AOra5ZEa6r6psm3LVlw5KF3nGKDrWBaLanUUiTaRF9ShVZKn0FHAJandcOfpMz2IkpWVe1paOrKz&#10;R4hE8yaPytHA9aqZVfV7oX5q0iOVxKrO4eAFPpfuhJ6ED9xYRf23FJwpJUCqEgVfGJ4lPlvgobLJ&#10;ODwNQtoFBQeB7WSrBFuqI92SoHK4BVpbwLe2zSvOiL5pSajRiA/pBmQOonEJsUqgN65iPMzwU0Ye&#10;EhmloKq0DDcaprI1BhlgpVzg6upqxyNljsHL5Rt0iBN2yjtaKFs/P9c3axtolHxBxMsVIUXpbW9/&#10;+1ve+vaCgsKOzjbGTuSmmk/AAhQ0JNolHox/cWZq4urli5NUm06MKyrA25s2UpQGwTecbe/a24Dq&#10;jjzIyMzNzs0noWdiehb1NiMvT0Fe6pSkuthoiUCR5JTMzrFx2vIGoV2muwgJDQAXEDpH6zxegN2U&#10;onX8hipYHQiYqeB3dlrq/V0997S3P1db+/c7trSTMUPxrC2btnR2b21tv1CngqlQjtKC0IVF39r/&#10;RHJRHUK4taYoYrR5YDYjEfyaEP+GgtIH839UCkBdqtKdWqh7KPDanccS4PoV2AvXN2QXpxFjkWX3&#10;XsCwrOSTmMj8TYp6MwYLMSA333AI6R3VijGwjb3DDAB1LrQ9RPxpEE9E8ktXNpqwCHj9SK6BS0t8&#10;awPTdWRzKqrM8Dv/um9fBmqqye/a6m0vX3zH149OZaU9c//uq9soYihXGkaigGlaQqsjXILym+fp&#10;t6hqu5gU2BbEk2JSUDXJQwIsNJ+sq8WBoUH0pEPXmmdmZs8lxk/OUNKIXsk0ExgfGsSIG0JjwFga&#10;H5n07S0QNhYLqT8DEEF/GlbluyA7sep5286krdlluGWIiK8lV2z3cviAg2gS51BjFmMYO1z+77tr&#10;H20KQOWa//ZvLv633+n8ypfzbrsttayc0sVNf/gHlD65/D8+5YDd5oYt33zsGyGzh9twggohOIRm&#10;P4Y4ykKyjq9ChhSWCyQutdH8JeqLLeqx4EF7FsMo5SIR4dhvU7aMzS1YRsaGz4OZkWbAgFQbOito&#10;QX2QLWtndfV9jz23+Urr6Ttvb7pnH9lLSg2wx9/6pa9WP38syPxPSzv+wfe+WJiF6k93CsoX0Adw&#10;dAz9b/WjL5/Z2tpx/NZtJ+7cyVfZU1RhANkAX8WqHZMHXfjju7rJi87yYiIN9548x59Xc7McGmDE&#10;kMeSEbJkNsgZygcS2hobgxsjnLUTxVJKlXauNJMhMi6tZt2WA4cPZ+flDgyPIEhRBin6x5JOz02T&#10;D0vRaIgXh9Dk5ARU1NrSioboMdfykTJRSOa1GJTOFYp2q6ppCnTuAAroIVdISxAoT0q/GmvKgrYN&#10;27bBCB2qtKsUcdd6LZLOH9mJzZ897EbBa6crnwq5Se1oJ9SutHD/mcs1fUOTWZkTmZnBFyNZty6m&#10;XM1y2e2YtOv92o6dE/x3RMAQ6qO/XH00gU9K7Omqyrb8vNqRkbefOsNg2wryfcwcqE/hSvkg/Te3&#10;8HH6U0fDbeE5/tThs1+XcVGvHLAzfjS2vaFqxOt8I2Sc8IXPm3/XhxoO3l/4OKMHH32aazLhaVCs&#10;39UfyrFRDonPCMVGD0v1PuzgTfZaiQ6L2UEpgABc9NmD6TyGoWx2Swt1PM5j2bgZNewINGMvQ+hN&#10;mzmtinIclqqvS9mzOLDCOxBWOJ6Qj+ycABYOtC+tsgwJtFGPu+cuGJyks/Entj0Z34xE62hVSkXG&#10;cXFIWj71fcfSAlwHFUBD5pA9l3Q9GIA7UuUK1kAVGRwYbG9r43xwQOXkYqVZpj43RYviTKUH2vpK&#10;fUpJ5abgSozBoW0mmeuP9Q+O1NUwKwebr3D31vw8lCLFFMckoKNSGg8EpLKyamR0ODc3D+yJWneg&#10;EohH9hEmmkqUTKDoM5kmb2gCCUHRHmM4veOyMYoyQ/p8LWmJGmPkeTUWv+EHJQXJZlkWVBRVbB1e&#10;VDU9x4fttcrkDTWq05ziqvTcUVGjXcgc12iVcwCmFsxmdp3tAtqg59FfZ2esJxtRLUqr5UrajNBb&#10;PQlXyiCCko9UL8TCroPQPC6MuFQcS3IifjASGFPBcLAd8EukA+gIuEtN18w7uueeM2cEeQKlH3il&#10;G+0dSlbjPso7I9wquap/AMCuu1gmkqbOeSfgYbGMlz+nViOEhGDdd/5S7dDI+595npC683U1XUWF&#10;Xzh0V2dRAfuAohnMTJL0CBXQiKKlvY03XYQF/svrvkmzhm1C7bjOC/JnW76ngaQiXLz5GqI1JTLp&#10;6twdLHdgwPpiofvhlFG5DHAZtSynB7fNs7Gez49tRuYviZbnXE3hFcqpUsqUo3W8YAZsbuMVH0Bb&#10;NnegyVgJ98HQjjcCiAA00dToYw7ZPBTnLthCCeYDc+fuPPGe5jRyC86jZTGLqEoDv+D25oIq3asE&#10;ai/Ecd2xET2f0Pfb3/qeO/fs5+uznZ2k/PjAJi40Lk9NJeXl8Xrk1VemW5pnOtr5SausZAaAz2gQ&#10;8boM9eO/CTY3PTz00nvevenX/kPOrl1EwAHJNf3h71/98z/f8Ud/Qo/SMHSO23Hytb/96/CjjJ07&#10;k+rqnrv3cOH+faX3PfC6EX85Bv8BLIbX4Z348vLGCxdk1AU6vjlX1KInBoWTiaWMhsSmHUy4uyKu&#10;k1/U7hMtWHjt5EcqEbLCKlxJceYmaOUC/uQlEZmL7D1PwiQ/MvR1ZyyaJPheiCBTAaizuFR63RqA&#10;nZp305mNzOgkkqERBUqtzxhNTb4riSyumLalOatJoFugHQrvT5IccEpzZoEwqh9/jvEPV1d4qLj2&#10;JtLI4uOpTqC2P6mpfJ0iCbyAWsiDAbfozMrceaWZ93OnZo6sr2Wn4IET6YyOMz4xxZUTn2LdRW1p&#10;VIaT/1fmhWPyl7uXYEWEFr+JpgGtm52aBqrD648fxn+gb40HOXPu4ju/9xiux+O33vL9d7ylr6bS&#10;dRL2rXkPfJYYVRpQtNC4/tqaK4ZKiLO28AH5s3Q4vBVaAdNT00gRnkq+FJUplyhUUUJwAilj3nTC&#10;lV0XUIHRZzIzcAa66AolWDgY48ewJvV1KedL8/ocZHuxHB5uCLmOrfVD5dY78gsZHBzI1bB4vXkZ&#10;FWbkIlGCePXnPvqR7Mz0nCx+Mv6f/NAblZ+0r3/nG2yGDDsArxnSGsn4uE/SsNtJid3gGSMiIBNY&#10;bpCgXT1QWsgLitkpOCoKzA4nC4PNV/Sm5Ufjp2PsC9t2KOozIWH/xQugdS9s23bhrrscOvESdUyd&#10;wBTCAyi3HxQDlmZgeTTAPUxrAoAdvG34jtpQymuYnTM/tbhlaWVnbMzRxJSOuKTuzm5Qucz0jNnp&#10;yUG20vEJ0Lq8nBz29N7unraWls6uFvYWeruQagjRM+IsUw259OjISF5u7p69eyuq6P40UP9Hf5Hb&#10;2nHxvQ+vlZYi09WZhaqltvmp6UTfkCLzaVuGrwaoMVndhlQhxRwCQVaVGQAgYLxjtWI9OU3xm7xw&#10;K4H25zm5OWXFxQTV4J6cmpjEt4WZXliQz2UBWaZnp3le9SmLiyXmLjZZeTquzHgt/cBATbT9Ut3s&#10;WQI4Q59LsCbQ6ieHQB2sDlDLO8+d+9aOHVnTU/WTkycLC11LcMDONrI1ajz4OsKTvrhYoQyjILeA&#10;NwXKWEqLQHfTNRPA5dQkJA7pwruYcNyYwA3ujnBEJE7jBJifU2IsFT2p1aW+sUFZCpfgXIylR0LJ&#10;KI0YKryJtBT2ZHAM9p6jBiwBOwSvOzt6Ucny8wq2bdt+yy27+H3rrbvvvPOuldlZtOTWlpbhoSE1&#10;AqYzWno6fEu8Ivd11YELuhLDnx7w7xKZEyLpF3o4lykRgeC2lirTvf1d7/q13/zNDRs35ecX1NXV&#10;V1fVvPrqSwXZGUwHrrqYpQU56uLjRoYGW1ubKSRASgabBDsBQgA2m68rrjrewgRPVOQnJKXmFxcX&#10;llYAsiJ7Rdb0ihUeyRwnorMuzFPWYY42cyIt6bCOIJnbVZ5ODHVSQsh3yWCVQetgCqYR84PYOmbb&#10;5xDrHYpl6j44P//RM6frJiaeKC9/vLyYdwjFQxXjW5NElZ4+C7e15GaDSYg3Dau1wE3zzBtJhAwe&#10;1pLwnSwU4m8srnxjYfnry9Cod+vS0h7v75f8DIvQuwA3NomW1A7kyS9vKItH2Pl+7EqqK6+WEusR&#10;VYHEd7mvSkVubdqltcRK2llWZbvIEf0VgB7XHI07TZs0nJSuSa6fWoiVc4D+9+onPuaQcZiN3S9d&#10;3Hv8you76n+wf8tYusLy/enhGHejUaUYC0J4hNK1SLJYpqkfi8WjefKy74Uq8Y9oGh/t7uk9TkBE&#10;YuKbe/tevWUnai8KNIYOxSmKCgvB9vt6e9WpaskitoI4FJMODlgECJ29o43bsS3+DboAyW9jAtkB&#10;d7wDjNl509VxHz+QjO/iIdf4PJOxyTjvOXi4qLBopq0td8eOvZ//4nRra9vn/0/FW9/20nt/Yu8X&#10;vpSYldX0B7/vgJ0tduzl5pvL2MWbNWF8pyNcGut7FLAqI/Q0Ou4Y7KoBTseqBXo/3OY3CQCQyNdR&#10;MUyht5ILssAcml+Lx6Frh+NIkPT+c5c++NQLxFD83XvfPFRXQ3UFJoiV4lZ3/M+/Lrh8Jbh+YeEX&#10;f/oD7QSAzKpZMxfkIny9tLvvY99+iiza7/7sB1vzs4tKS1hpNXSOWcMfy+IpY4AIHQO8wocN99a+&#10;0hKuc+ep88wBeVLuvYDNlyxNgd1QgR8KX1F3S0ARrCFCaTCCmCPzkSwi9/D03n3wfvXwjY/Dkzw9&#10;P8uEEsIDsEuUyfjEBMof/IBJPEqUx/NHiUEoKciU7UsrPWVJ0HFIQe1Q/NQCfXI8DIYWnwl8UYlm&#10;KSlxiysLajxuNaIhPjU4EauGqSvQsJeB56s8hdeqsIh7N9TdCwE8HKS4ujwJ5YxHxjm6RFW7F3dv&#10;2dncSXosj0mPDme9kCA5U80xIrauFLUIYBd5bWts6G5wmkcBO3u6t9j6WdGPwsLrYg9fvgJyN56W&#10;BiVwL3e5+2bhh/8pyzyClEUziJ8QveU5eYeE7VQdHgIqAvU1oGT/+k2nhX8GrBRFQv5cTHXwgDfe&#10;KyS2cOShaPJrRuvo4nczzp013AB2Pd4jbcPvho8jsDuSKa8CIiREB/24hNgiUD3+3fz1ei5qKQep&#10;ppGekvo6ZQGoMEVSdmwsmDKRMUghkClhVaBAEfLwUbkgAgD3+4ZCwz9Vg1FbWRfpbCFK0VChH2kj&#10;fELQFYPE+IRKkcBwijWHlakorxVy0AIoGKTXSjMD0gS+CkSuEGolIrT+m2as6uucxhbT3dODWxcw&#10;iOeE3ihPLLlqi88ziJasaClCQ2IHV2RSEgzLTbu6u9nBhY8kJORn5fT393XkF4CV77/SdBlrMycH&#10;ZHxoeAw/aGFR4aWLl2htsWPH9uaW5nV1daRaqfW7NQFDKRXmqA5gC0SDuPrkDk6nP375tujLFy7i&#10;TSsb0hgvVETwRvp3LsB/YvamA7AEHQa9dMhkjqyL/NZm9Op6VsRA0VuRe4n2mAcCbjSZhKJZSqz4&#10;1GuVsxEuLrA3q7mXti7IUeAjpUj8i06Wbms5lfqVQ6DBwMSFpTml6AoSDH2fRidoYkyOq1Ic3rmY&#10;d3A1uL0nvV7euaBrBFlnMvcpFjA5XdHbf6m+llPEdL552ZTJeRCpFARNcMK7v/fEpsvXoLFLDeu+&#10;/MAhBHtPcUEwA7CeAXaOXMtONPefxcEYYOiGbhBJ7AkH1wE7D5y7aQUlS82F7gKBZ7C1sNMsfdv5&#10;xZkoIAArPCeHl7nSgddSUxTpL6xNuSkUZ5hB2puubnLGAtZeC9hxiQCwo26MpZ17FD98we24rQLk&#10;qfhsdrWNJwSOI8a8iejrvaOiqNCf1Afvq+9CwP40qyqSGevCkxWfmplktvgTe803F7EDpJKSALNg&#10;feg6lIKJTAiXjBaMfnGOnTtu+fCHPs7X5wcHn9l/1/pP/iKvAdE6vvzlzq9+deTVV8vf8tZnD+4b&#10;fvnl4ZdeGjx6tPon3sMkcs6/ELADO6NU3rF3v2vft75TsPfO4e98h3d6fvho89/97eFnj6SWlPBO&#10;OEMAedEfAc/lPvAA5YPXf/KTDT/382omG2lSEX5F109Pe/n9j9R8/ONzjY1AfhW/+Iv9L74w9/d/&#10;V/7wu89fuqhWzeJrZVDi0isqyHf7oqyszH0MPxqwEzu4Cz0ianyNXE1D9qPPwrSS/UYS83MqxaPF&#10;NCRX/Xs95DzShCSKHIKXIQ24NJDwYNontXdsnJ685+pFGHJ682acItizoGIUW4fFgb+kVi0tHkzP&#10;fnKMNKmgDR7fF91aBQ/xkdk4vFgqVOIgZDJaW8lugk2tgcXHsY8QzkzuC/YU8SJE7GKRsaf09Pbi&#10;ahhaXWno6c9e0GaUNzjycnYmrJ0kzsrgiWdn8bDKI0FeBOF0xBBNk/Q3hVN+OjUOZw9TEUcYOHn+&#10;xIPzHXTRqbFxUrzVPdIayKhNof1MLc2/qa3ro8+/XNbde+7uvU+8+x295aUylFQRRwoORQNZR3ID&#10;rV0ZtZtMUt24NC4Awjl0XnMxvqwixpIpFmFnzjBFFa4yYFla+G4ND1FAg9W2oiyU5JvVUVBeiGS+&#10;x67ajuNyx+4ejCFQjm7Yj/xTl5OhpAq5/rWUIBoL9LIbRKKeNJFejhZib3qIFfEziSEzSIe7VSTJ&#10;TQJYJM8aKbGve5f/v9/8wle+wFwzTpR5lBM0ECBTHtwE+3L8+rr1zAoQs+WnWHN7cydenZjirwdK&#10;i54eHqN3nQJITKnioXkqXgDW+vLY1wL4lBcsYX9FOSAdq9dZVPzIU09tb2s7unnrC1u3sfFhcjEU&#10;QtMBjNm5ieFKoQRoEuEkZDmpsil7w9gYWUXKBgIUZpcH8Lbii+gdRJYnU/r14NJSQ1zcpzs6RhLi&#10;JifHhocHUIfgfawNbGBCz+mpOD0+3tnWQv8pwNWstcTS7MKMhNTZqVmcguq6mJqOHBqZmtoo7GcX&#10;UQSjYxPljz1dcvJM48c/NrJpPYQpWSBDaJkpw26hVtTE7CRZqIqYQIOx7hIqyKrQiQQvx2C194lL&#10;0IQlxK2myr8K1AXCtYqZCGmT7pgUl1BZXl1rLWwmxiel9yUk2X4Sy5QWl5birCVOEHsIsk8hpIJK&#10;Z8kZYHygFopDBB5UrJlFcSeq+inMo8uSTo4dhzEL7zAkui4s83lsS05WaVd39fDQp/feuqun77bh&#10;4bPrKhPSkuMZXFLcWuIaKZh4LeFoSz1QggcShBwnooHGRqdpUFtYWArEPD01v7oM2M9IiM+ZRQki&#10;nlTut6S4VYpcri6lJSXMTIyjleNTQyAyHTPTiKM5U2TY9YnKJV00OTM9kwGrbxrYGdXhCCgz5Ccp&#10;LTmnKD85M2VxjUefWVym74TayikVeWGOKDt8yyODgwCs62pq9t6xpyS/sLy4LC8zp7Ol/Xtf/fbE&#10;yMTakjSJlIRkiJnxoyBn5mRj0ALhoTWiacEAipVYi6FdBdk46CzsCPDsLLHZq0uMBdksGW2tio2p&#10;WVzyR1bf/O6fePhhVdYPDzzb3OXqufOEr+C+yUpPXZiZar52oa+vg0wL4q2rKkuAmcYnRwuKi+JS&#10;EslzHi3L2X7kMmVyNrzv4T37Dq/Fp6ZlFxKclltQOreaHBsPpJhOtffhscn+gZGJyWmYLY1CN4nk&#10;yyqlg0LpY7NTM6tL8ekpOfmZ8Qhw4J/sjJSsdFars6/7Wkfr8sIMLu7C/Jyl2Zme5ua6kpKfWlzc&#10;3XjuxfXr/7C8rCklmej9woIisET8xMiloaTVzsK8N7x6BnHaW1GETgmFYZHTwnRFM0TXYHmYCSXk&#10;T14QJ8b6EoQXIyZY5Pf69Mz/tvm29elZP6YUW5eR/tLYMBdSS12IVz02xDb+wj1NXgROMIzH062x&#10;dsptltNUt5caC5TGIAyTEmUpdh6uAxaD0BJWwcSQBKrVFkN3QlhVC4s4T4lPEf5omViAdFwrkZT3&#10;eIrkEDQKyscWqI2F7ZAf6RCJOLjU+UuqK3HsFq3ETywyZiUBtge3wL0A5n77y5ce/u7LDO2Hd29v&#10;rCvHU0UnaFo7pCXhxM9htmluA18D4pJWkwohokBQiA0o3Mrw4bdnXEAnE+PU1Zwamp4dnZy52trB&#10;5evq13cWFlUODOQvLLVkZculJlVe+x6Vf7DIwHYTU2geCj16DwXzUErPVDgC4kgVG71tjOwYqWAL&#10;VFpUO8RU+sEr34aSlRAiEA3S3RwCyHBl8SQlUoQS6xq3jNpyS1NXoLxCxRaWIAoUeGzm++67lybb&#10;WWDZd+xBBYtPTen80pfmBwa6v/2tq//zzy79/u+xgv1PPF73kY9CJNeaSee9oipLKbRCZfzKAkhB&#10;T5BNSW4FG6niTGmlS2UPAEreRs5iEQIOBq1hKRucgAkKNSDpUf0gI35Qu3lOoD9a0zM9wgB5jZLO&#10;2ieoy7B8gR7bgdw2XxEMqqtjXOIR5N6HLlw5cKHp2LYtj999pwmTBJJf0kn/nJ098Kk/zRgIWkzM&#10;rKv7uzccml+gZwjUoKK72IRM7a3Hz93/wgkC656/f583a55fiRkbm2CZ1q9bX1FSwVAWphHLSPU1&#10;UuwwI8IfVcBE8MTHNOWksfMcarzCdtdRXsyyMvTFxRmSj1nU+ZlJonnVuRb6oyTX7Cy7WyrFRuco&#10;+jCcnZW2a9fO3bt3zcYl4cSGIqy+M5VSkbRMkyLQSUTJzkgvyM1sa7v2yivHmPTaddWkXuDvxo26&#10;gF4GM6kWBZV3hThBRBADkwAiwSSzKHw+Rw/AlaUZ+gWrWSYMBW2o1Qs1EUnHXZiZo8o+GW4Jiqxj&#10;hmMRu7R4JB0FCZu4EpvCRqatCuA+ORb1gddskiDY5MgyBStxdhfi47SyAnxW4843rGP99p1urOkf&#10;ouTfVA4J44DN7IOY+ZIGjBYzT91pAItkUIpS47msA/pmrwYp8PiZEgh0gimZPFWkMXReKY/ssOg/&#10;bXl5xDTVjowevnIV2G4sI30yM9OEkhUI9PQwqaNsDxZvbOW/pA2YP4V3CCMJjb0QUXKVy/GFsPqP&#10;i02sS1cn9NvCvv1HFrbcc9Ig1QlIskLvWMJDEEfquqzjC3rX9ekAiwwcFDC0X9EvHVYjYyxyl8gd&#10;AXKUrMhKS4tTCp7FErtIUYqgD8IUWcFzhig4GKYIWLui0hGIH1DbSzX9oSCuSkSii0hjiRMEkJbO&#10;hgrNoPVZigLCl0ItKV4BGK4nSIq2CezxbMHEITi2xQRSkcJwDG9Y6S5L7Q7LbFJABOwbMbygtwlK&#10;lP7EAWw6ewDX+XSYbrsG4sKXGSDSmMgIDJiy8rKx+VnYjfg4y6tMziUiIy2D1glL01N6CwuN9qMg&#10;4ECKCn1mAeQzWNN+heeG28UQTZ+UEDs20IcylMluZa5vnh3tEW1IepUtHo+PpGBuk1N5upTS8krs&#10;RhQccAwubEGpC5h8sUmqJsxO0VFYVDc6fF9r23cKS1MSUpEF+NlWF5ZxFAwPDKElFuUX0l6xvnY9&#10;uyAbgYoOYzUmUs83hhTV0eFhxorjMDUzDfhwfnVRvtZ0enZK7xKLRH5YY16j2MrnGxSL8IQNUSV8&#10;wRSaWc30MulLCAqkySwl5tQBWHWgcGqyLIhjSyfl8dU7wCsxObto7RiElsKdI+pMgBdGjhjUC/mb&#10;ISMaSFISDoAWlRShL3eIp8ES4qNGIqjBjEgArFBuo2pWHVHF6zhScVSnM0GULLaxuBkRFuyl3BAW&#10;DPJGDiLH8EKx1ShggNOAQRlXCk0K+OLy2tzCKBoiFZ0UycyFyfqXV3cJqYHLIiU9rbSnb33T1Zf2&#10;3LKE0mJFM1CMrJwJ4KJsaLKglV9n1VHve+r5nsrSL7/zwZbSgjnSy4SHW5avGUuyIb33LQSNbg2b&#10;i9PJA5QApSgrKo2Fi0lddW+igxQmOQzWcJFhwXEGzMWqazz8SDwF2rnWjtOU8kXrQaaNh+Wb7KG2&#10;BS3BjFSdATKVBUK6HsaYKJzT5iER23WpLAkL83iog6rWwtMpRsEiGBkrYbSqCZ2UzBCJmlLlQgvT&#10;5sm06a7GjA4BNFB4li5ZQndV9RiHkKC04EHMC6tLQjSGLQsZd++KvXD5RvCObB+DNi0mUDqOBLA4&#10;1Gp7SSMxDF0BBzPTmgE6+ybQKBa32RyKn3Se+KTRmSFirLgq7ivGmpGZjWbnuYIO/oc/Dgt/5EMf&#10;LygognReeve7yBvA+zjwzNOoN/e9+FLth37q9C/9QvE993Z+9St3ff0bG3/539f+5IccrQMg+xeW&#10;sSP27eVH3hOXnEL43uTly3Wf+CRS7+ibHsrevKXnu99BMpa85a1+C7C29J07oz+q+OBPNn3qD0Ze&#10;eXlxYmLw2WcB4BIQNVGYHWgdEVyvvP+R2/76b1Oyc7gOaB2xe22f+Ye7vvaN5eGRF06fVrlNIuuX&#10;MEVXaLS1Y+s2ZpggmPUNG6EHNv/0tGyS+Ky8cOCgcpcJfzrU5YTqFOtOF73Qdb0Gj5IRmWHkCtJP&#10;WeqCEkxfxVy0GC2TtD/qiEZv3UlWWl4yODJ4JSsXcB167qmuTc/MzcjOGx4Yz0jPXl5YnR6fJh9+&#10;IjHhNvxLKKVLcxAzbIzvEalAkAU/0hENYfIHyG3poPXE+IZ103k5MfHJC5b9ZinyksYUF8NGyOB/&#10;J2s4US7NpdakpL19/VygcHbu5Y2bkXkL03OYybNjE3PTk4vTEwQXxyzMwmbxi0u0kyNCJws+XVnK&#10;SMssLiquX7e+tqZOKTVjY3TmmJ4YRX2HPxKBoOKTUG9il2Lv7+j61cvXNkxMPVpZ+Td7bussLUHJ&#10;IBtCtVDi4lWPmLJLK7GLU3NrRIfMLq9MzieuxiWvxU+OTiDVSopRMmMnpicwwOFueNyEitKcWSTV&#10;OsD7heiTjwSu1oJiRWAxw2ImptnOVPJM4c8K+WITXyUPjpAAbqouAhhjhCaAMbAHJKGVouJZ2X1z&#10;oLoC5UIswvWBZ8YCnT0Bwn6iGBNVT8UTTCNRWIdpRuiZlNHzoEO9Kdki84Q1SqBLnHAaW0hXbKyP&#10;4bJKzhMPiLURy+Mnp2P5rgCf0tkNCn3/v1GX2K99/auwBFg2LkN+2HFy0rJBYNJTKK6VFA9NGEbn&#10;MxZAnc5mzVMzD5Urze0qPa0jng3XD50VHf8OGcb0Ri231XiK23fhPIF1NI39PwcOnaup4aPZ6SmP&#10;/A+3HHcAErmj+iACBBUrC4rPb05TXX8puAI/I3VcY/cvLhfHxP7x+XNn+3q5DnSDZ9L9JxT+4YsO&#10;zqMEgamrLomq/Cg13VsXEV0KHA4tjoyM7N57R0VFBSgmLqDSHz5e8+QzFz75s5Mb6rEd5BEyjygc&#10;yQVRqqgFpq6jntthLnFe+a7BliEpZe9A8tq7DT+WHPN6bexqPODiEvcqryiluxDkQ3QG7ABArrqn&#10;VsZ+aGCA5DJiZ3jesdFRuBSwAGOYEnHcRBXilU2r4ETl2UGAWEXaG70kmJXvsQbtCxJzAFDqGsM8&#10;HMvLefj8Jcb59e1b3n3hcv3YxOWNDThvzROuccr81vqa8SDIJPBiMWScCWQM5Ki8ri7FzBJSjuEZ&#10;2AkevmQxvdwdZJMtEOcVkR08KSKbeeOaWATu5uVMrb5wH9kX6HN4g8lQ4OysnCyWG/0OH5zqK8/J&#10;oQfVMhhzg2dVVlaiw1jh51Ui+JouXjr+yvFnnnnm+9//PuCx1fIEifF4PYvcpAjgsopoMgBGwn1D&#10;H6xUZw/dt8M9Cb7BsGJMneIoVRFPuc+bN23+hU/+gu8YbZ/7zKmf/zhbMs/S0d46PtjHPkXSdUvz&#10;VQLrFuZmcYmQ2FiSm0d2LsMoKi6i9MycClLNdS3OFBSX1B67hOuytyinprZh89YdOGeID02CFSW+&#10;JA5JloQw8EPynaLCYjq+Jaclj09PDY4M8C77C/WkMdWJD4V0oWTI+MqVK2TCMjxmkD51FxsvDPT1&#10;/0ZxybtfeZknO77/wGOgvsvLnEy9ROt4BRYu6JzdeFNrZ+XQSNXgCGvRVZyv6bLUXBeTAsyY00gz&#10;EA3RDuffBwor3lex/kdupjd/mGfV6OmnHn4QEpK9E/zlt/B7SWPyFAlPLLcwF/PdyEb1uiz+p+eD&#10;B5EV9reN1UpH2gHibyeIh03HNatTnBPk9Cn2wSgDoQOclKimJir9iQiy+CyhPgxSfektH8ddULef&#10;uLzn1NWXd9U/tn/7eLpi4338iC7561JSCJXnXoQA43RWVU2RlpILxgaHFRa1oFK4dOkkqASMm2N8&#10;ZobkbrgJ0IercY+B+PifaIKFY9rz8wOvYyS+hidC27fJi9jwZnTpi2xGdvhsX9efhFPSgkr1lkNf&#10;i82+CTQzbpl0zCwvJC73WqB5yZJUxz+rU+OJbvffdy905bcg1vXKn/4pUXW3f/p/032CH1I5UBzf&#10;3NbhJ/zwqUfxe+OBEdhqzjasa2SZ310l2iyOUnu/AQk+ky5JLOne6m9a4IB/xQkkIB2ZTVZo0X8L&#10;1nRFwDg9ki8oyrA5AbWx6+vX/ktN+y42vbB104vbNoFC+SJyr6qu7rv/19+TU+rjH71t9xfu3CWD&#10;y6MxMQN1LN1x+iI/r+7aevK2bZJsJPAuLLR2drE3MTnbt2/nNyuOG1Y6SugK9CWJHEhGvthZVoyk&#10;uvtUI7frKi9lpbScGELzVKLE6ZpJlq4LUvYahRKoifQKBQ03bdlSW1vDsLEseSo8xRQ1wf5SFvbS&#10;wsT4OGI6K4PNP7Ozve3E8RMwBtE97JJAsIafBEXAfWX5pZaK1gmaWDqBkpYYAUEg8TzdlRGG4S3a&#10;dxbUvZcrOSzlUkJLrDKwHqGpEHN/YcI2kpN1I33a4gX+1ZBuia2jAUV13+D+Mxe5RVeFYq49sga7&#10;zOlEUICkuYkIbiCdX4c7VD1EVkVywThF+YJw/H0JOnkNgg19ND2NDNmOokIKwRy6dJmPqAMbLlNA&#10;bBFtJxRT17nMNIeQ78JnCc8MRhuJVrOIQh+jfnsWodveLnP8apFreploVzyuM7WPKnw/epDCNSJh&#10;aD5IH5Kf7685eO3x1OZF0BERv0Egqq94eOXwGT10MZjdSOtMj3LyQXqsqHJLzW8PxsOleJMcAt6X&#10;nMEuUKUU3A8q3SPdT0mK+JZXeCcxTrWMOfwuPtTokUQvgYZtiVQ3PamP1h8Q5QSxTO0I7gtjkjgH&#10;PXvFLvZTvsinsCpChwcjLgHhTBABs+BBBLBAEPpkJkck0svL/3hNTWuvYT3AOAAqFCsiOWd2LBGv&#10;yhShjGQOb1ujXLWzV+sn7Pz5+YyMNG5kE7V4uqJy3djYnuGBV/ILcRNanbjF1DTFgExQr3digs0c&#10;FvfpJTrDq8LDvnAi/E/vZ+SD4rgzFIav/h5A/HHJIWWZTeQ/wtFCKgqJ2ZfMAmOlF1rRAF8NCmfY&#10;hisDSakJBue64a4N10g4aEIiUFsXCkhOSqMdGpLF5kmGeVdX/lQVHMWD4LkN2gTbjsY1FYqmiAEr&#10;LBhWxItkevoSG59qTPYsIpgk7qvYYa2G/VjpCwoua41UQt53Fm7AndmDFxenBb57GyT78Z2V8Egd&#10;KSmDNZW3HDveX1VBD2seASHrrKJwOWs76vsOL/i0sqe/o6y4o7hAASraOgEkTd82cMHZ25lRZWls&#10;3px6Qyb1HT84x54xeplCyRAKBO5inGIBSlYW0CPs+MMm3PlIkU2BrDatzPnX7yXZadiKZTu5ThQJ&#10;i9NITHdyxMxGG4bqRzNmOEiiiLiI9hHzbLkgNREdyNtobhWZvB5C498Krx/9Qhqq26eumtrAmG17&#10;ZNGox+bLlDP2XJGbHiMCu2rJgyv5k3NkhEUdPrFve8u7777zIG+f+7Vfzd+7B9cjgF3L3/1t5oYN&#10;xYcOo+QRUpeclz945LmiAweXpyaT8imaJoXkdYPaXnf8r/smGNxaRvrZf/8rtR/8ybI3vunS7/1u&#10;SnHJxIXz/U880fDxj2c2NJz82Z+p/8QnyaUChlN43aPfj/6o5v0fOPXJn8+9Zde6j3y09wffHzt7&#10;dt0nfyGM+BPAd9ttL7z1zWBz+FnJhyV/dujlly7/0R8dfuY5HPtpvT1ctnUW0BNj2MOZaVBH86s4&#10;BGPD+g0sJsoxOjC+HjD3cHWcOP0IdxB/8/o5av8jKFbHmmQyZia/3UForKFzr+uzNyzLPz2FOHeV&#10;YhUTWzM4cO8VBeZfyy1guZVkqsbTVPJAgMuw4cL7svOenhwK9zJHJFx7MbMgsIUn16+rffzZ2dyc&#10;wWragiUorSpmDZUeWaK+ELOzCsaNoSSiajUiKOEbqpEOx8RuGx0jypobFYxPnMzLN7byyqfokBCn&#10;zGFhS1bj3oAHHD2oeVmlpaU11evycvOnZyZJliL4hbRZs3Uk1RDx93V1f+zi+fqpyceqqv5s86ZL&#10;6WnwqnadQGJ7pSp8MLC9thJWEJ8H+p7a4MasTU5NsjGp6zEuZ5z48pGqikhQJcTkvUXVYR65RHJ4&#10;3dfOzGrLXAlzdHwOFcFnjktzrOl6QX0Tl8jOwr70kdT4aNpwsgnXOFoyhILuehGlUGcyKepCwCgn&#10;MIb8QkCK0UI1pEYXa5zvT8EGKrmBbo/8jI39twLsFj/xybyZOegva2oqbXSc+E/qpzE81CECRePr&#10;6xquz06UERjwW3zcAyWF16ZnR8xpHL038Ge4kbi4DycCLZpeBzVDg5MZGf/rzW8dpYqwCehlGrlG&#10;1V024EmH9mYDfdAKfL92vQSukz2Q4E2j40rWYm+3PrD/o/na1Z4eVBMRjW0AMv/Uux2dT41DJX/N&#10;ogAJQw2ieMXo5ATUnFdYwJ/AH8idmrra9Zs3gcFz16LvPVr95NONn/iZifX10kqtTTi6CQ/lIQZc&#10;kM6blN0ODI+gMZpvDvzH9CpKUX1HRKeGJsCKlgLAM2kzoH1PdjapkPwmrAMmZ/umtIZ8a6SpM2hQ&#10;1RSAau1rXBQ56aDeNKNlBkCJhWwqRoYEYvAkCR3DvSw00tzehCLg6ouPm4H9giRWQjeUDw/r3d/S&#10;wWQ+v2nDAeLz4+L6Kkv1dGbZq6JWZFM3wC7Ynq3zC/2V8IOjIEpG8JgMIDYhkq3jWZNBJzWFEyMF&#10;pDKyZozWriN4wiJOYR61DUEvJ2WAAItl9Wkia4DkDrzvGHUwGRIEoIqpUFdTOdPUR4L5QWxRiiAj&#10;NX1ocAh8qvHs+QsXLrS3daBzI5JUe9VkmASEWNzRhFgUcfQrXnqteteJRSqmSHE43fINq3ShuFMu&#10;IevCqhi4sUoG7r33388sdX3j68d/+iObf+M38m7dzfW72tomRqiYR/JKD4oy65ibl0ObMp4Ut2Zh&#10;URHQHRpQd18P6n52Tvatt9666ZG34cpb/PQ3k//de6uq6yga3dPdV1RSNDMNYDM/PkJRmlF8NaB1&#10;2kvARrMyWd3Zxfmh0aGpuVmQzazcHBDnfBxbmVksHTdva2klH5wZg1nY9yhK9Y6h0Q8tr9Rfu9Z2&#10;4MCTt+waS04eGR+D28HyMBKkNJoStvt847uffwm07qVNDe2FefsuXUPt6S0r0mZlqe4uy8JDJB3p&#10;usvk3JdfDmD3T2+erzmjPj2DFQkxu1CkaO6jADuXJxGp4oaiOVqC8BKTRaaR2/+2S/k+r4Im0lNl&#10;myvfWKLDVEviLqUws5vwG5EDX1gjOzzYatxpEJ7Qaq4IskbwfCJUaXWsPfvj+oZhyefMz+7jF97x&#10;vech1KcP33JpAz2k3MUdAEncXxEbJLqq0bDZY0KfF+BadGD0HkLcGQ6LgXUCqrswJyIkdAGgmcGT&#10;7IzMOXnyJODstgceYMnubDxP+A9C1bfkUJmwUm8miwx40ExZTJ2H4oTCORw/bQ6VJw6agw9c8dTC&#10;+u0B9YzeaNO+jKtJ0ljd2QN93XsTB3YdV9++fdv7HnmEu+BhfvyW7Vf+/E/jU1Nv/Yu/TMrJ9ZVn&#10;AwxTYpuuNn3/se8hTiQTLOjCs56TTINh9PAOzjpxptU0UVEJw9ZVvG5W6VeuTiH93DaUHWa4XrDH&#10;E8Fh9wxgumBGLKtJxBSoAo612SYNm8ceaGp6/5GjPPmjt+9urK1R9pza5kos7D55ds/jTylwhyM+&#10;vv2+ez9fVcLeZHu8aXRKllq54/SlvWebXt65+cTurXyRZ2HAqpC1vFy/rm7jhvWUnzAdEeMQhzdV&#10;YG7AWUIWM5ezKhv2VpWhv+07TZexWGoGGw1L92FCEMWED0MnbDfEzoxPAsRNsEdW19Zu3ryJdokY&#10;nOk5haL35RXCABfnZhmqulIglPLzcNu++spL3/n2txlleVmJoltkLwtYUcEpbdOyVMVB8bS1lYTU&#10;/Ku0ikQ3q8D9SN/w/dq3dQbjGXmm7QgjdpXXONa2Quu+5fzqPB6Y9oFdrcv4nSPBZdrFQggu+HR1&#10;ZTIn81RdOd89dO5yZc/AZFb6bF6OJ5QFHGFSXVcK+Fn10Vw6iLiFDVveXAqhNPKmQSCyUM0Dp+0g&#10;OlWf+Iv0tDO11cB2bzt+8sBFweVe2M4Pe4qg1nUoHJwr3Z8XJS4CwovWl8LJ4QUiOVrScoVwe3JC&#10;9eu7AqZbB6pzQEXhd02EuqC8btkaB12X5D7yUFvzP/0I7+tF3/2+xl/XAbtgAFEqtdb3RmiPuzsc&#10;o3Jv9lGI6vp9lUhtuj66Gh9J7bODR1Q8/ZKkHyXhOMGCzuZBaFyXuGnk4UK4lPOxiYMMMAo/DZ+F&#10;d8wsXGU35L4A6LxGulLcB30MKBy0pb+vjwsRDYimQWAc97X69LiQrUiLF+1CPjg2ZwJTQE1kg4BH&#10;1D7WTAcZYoLuYheJ2nLVWk0n1GgoLTMD045lgaMZEsyl2bDX5uMkFEhKL7dmBi7Vrnv7+bP1E2Nn&#10;yqvQNBgzHk2ehfwpBqbJW1opLilhv6BEOUWbFVOWpCIM3AtpgN3IEpJfgK7FKADDUhNTPTTBJKPX&#10;W4b3oNsAlAmJ3KfRRi7q0w5pFSZVog6pKFPeolQVJKkdwxA6RdhpK3Q6DPYlsby1W3MIDOGkiVK0&#10;FY+vf9Qfkf+sZrW6zFpVOsG4nkGpRn6+kPIkqdR1gLuZ1PJEe8Sgag5oX/ToVIvhiCGNxPriyrMd&#10;VLe1NrmC60WrRlpcj3dQCZjSxWUi0SQe2MxZI5hTy8h9vViEeXN3vXRiJie7q6yYJUsmoNfqMsg2&#10;ND41Rx6NHYXtpk9MVfcOnKmvdjhC4JLFuMmWNW9BpDMWYwpt20DCOMm9Rv0I1+dmXg60AkP8NUEG&#10;2Jl8sAsadMWMi6Ot+JQzDvGeUpYihWudTRxi80AKlzwhi1nvluvqh3/RN2vnQZckgfCXMi9qcZ+6&#10;v+lft3JBNzyLf50ZimZtl2+ugfgJ0SJOHxkIruEZ4hYIO2sY6HwkpVdF8ZVTrO0ggRC8eRiDgVOQ&#10;mkoPjkl6ZrDNU3CjjRu2fuRDP8s1UW8mLl3a8lv/0ZWZ9i98PnNdHVAXH/U++oOUosKRl1/ue+yx&#10;9s//n44vfQmIDUL5F9awA0GbbGmZ7e7e+4Uvkr5Asm1qWelE44XCu/dt+tX/gA1y5c//rOa9j8xf&#10;anK4rfNb34r+qPTBNzT/zV/f99Kr2Vu3LpFree1q1cPvDgE7AL7G3/2dqctNrZ/5h7Z/+IfiBx7I&#10;2rzl+Te/iZ2elIi+xx+v/+QvoMi9dP4crmqzf2WY07QFfGdgYLC6poraRBSKB/3hnbl5tn4dTgC+&#10;DYU7hdNw9MYh8SAScXYgRkdIveItVJrYiNXXP9DxXcN/nSMkhmhq4TVKUXl5Oct9IpbuPdkkkzZl&#10;5aCfoFxalAw5aMtzs4SeLfQsLx7KK0QetS/MK21TcJUSjexHKoJTsrMJ41j35JErh+8CsONq7Jeq&#10;LGRF62gXKVG8skriIA2vKaSCTCFjBhhyLK/g1u5urlAwO/t0XZ1FpAvc8wKe2sxNsCqswNJj+AWT&#10;YIDk5RWWl1WwV4DW9fR0M3IC2I1AY+/v7P13jY11E+PPVdd/Zudtl3MzvEeBglp5RT6SubqFXSjD&#10;nfgpJUXy+LwzNTmpO8bGoqBOTU8mp8L9acZDKL3Oj85uviebJ9d7rEUAO1tcrSn/OFLPa05zlBOJ&#10;QVC9E4Jc5eFiGmOagRJitQ7eBcdrFzgQW5EPnLpsAgJbLPjH/YWWjx/QoS5rik3wPIq70lO7vegT&#10;r4d0D5OqxUEknn4n76mt+L8VYNf4x39cMDd39/mLm680r2+6svvVk2mXmspOnCo9cWqtpze+rrbB&#10;zbPrKl5E4eN5W6ZnGyjURdTo9HQ0V4Sy2Lkxmif5CMLhuxfW1TfWrfMZdH0Lq8GVv6hlMt3Otn9d&#10;0yaSM93ZRh8G+c/jVZKDwM3Dy2sM4rElanuPwyQuGkLYxUyFVWXPknAjYbBGZAwhBvyNEshpyTRi&#10;TUudQzFYWqxZV7vnzr00TObGpT94HLSu/cH7Ru7aw5Kq1IW3kjAnMLcW9JqYCHmPDI+4k04hSKLf&#10;gJRI2jZqIJ9HexnUoRwIKGGJLBurC760ROjchvp1WRmZdEcYGugnC4nC/0UFdBtQfa0MrGdyg5OS&#10;5qaneYJMkjdBwVFlKACniAlS8zC6BKOgxcCS8ALx7VaMROk4Yk3CVlV7UpbkvO2nzAOeWAHPy8vt&#10;BbkoGgebrl5qqGusq3ro5ZNMekdRvlB0fdVsZHfsgyBYvIWmN5Yw6jTuINAwNi4vLxeBMDE+5gE9&#10;LoaN/azulbVhUtV8apzPzapkgELk9Cen6vrmRhC7kH+4vKz4RzBZjizcFKQzoKjTwYCpjMWZQBia&#10;eYxnkeRqG7cWQ3vMC+fJOe3DBY9koTs7ooaHAnVGGIlMZBO6juh2FB5UdZxwaeKauhv8/B9KB5fI&#10;oYGkfEBLdOcE30V+6Zd/BW2YqnJHH3rw9r//33iunN+ra+u+8rlPt7e0Tc9M+U4mXU4VZJIL8/Io&#10;vg1MNjI2UVxcQjHq6urqu/cfGBobX9u5ce1z3y+qqEzafcu5s41DQyPoiCODE6B11EhE7qOiipZM&#10;dk8tzg1PjA2PDWNVZ+VlF5WUZOdkcpeCjEzU+ra2NrBLdg4qKSDWVctseemNXb1v6eufPnTgh294&#10;8Cqtx1NTOjo7M60FKb8YNg2GUG/3Nl3ec/nyq5vWf+vwXT3FhZ0FubAfmB367JDVVTU/unZUT5Ax&#10;3TYoiLM+M/cdBZW3Zl63XV8ran/0O/Vp6a2zM6OG84ZS2KSrlyMRa/mLoPSB1a1zHNbDslxiB/pV&#10;BLYLqm+ioNsWgjZm9c/Z5OgGIsKg7KqkjfVRkWGg9gVablo2ueZrGwzwmlzpGFSkdpPPyA8ZVNZT&#10;WLGzwh/iZUzueuXsra+cPbVn+7P33j6RLp+EKxu+n9njmIKoQuyCqGAVoFtSQmSYLSwRQjs3q76E&#10;yjST1BNSphgnGmSnBVeDqu+6665f//VfP3DgwOnY2KtXr97W33eyrCycN59nq14ZwFSBTAr0pxuA&#10;A59qsW0SiCRteVRAxFUSB+yQtBqOq7zWzSYA7DjHrCyzYWQd6RWewNU1+PGDH3g/d0cvJJ5u82/8&#10;Ftqqo3UXL18qKihkGcICdn/2F3/K+QE0KvpCU9Mv4u9lmi4smREla4GFZ5ZYBF6jCVnFGUXLOn4a&#10;qm8CYWQqB6WL1DEh2I8jBYAsOB45JVzGKgHZDARgBN/dd/Hi3RcvHNu2/bE790yqFqfmz/IkYt7y&#10;4iu7Ll8NZjg9/S/v2X8sFYeKGkdIuJhuVdbbf/8Lx7c0d3zzof1N66vtRvKayu0wN5tfXLJu3TrC&#10;JPHuErljpqjixx1IjaZ8pxssQxNQKv3ZUVIEC+4/c4G5binMJdmCwDrNjjVfYqNhBWenlawEjg+x&#10;asdcXqHCOkDzyMQ0YxDOrFi+ZTYUaBklDqixrfnao9///tWmi/RZIuBzaoKM3QQywLXxme3qfba8&#10;ujhykJLNCDfmkO9SDhlZh0fBayx68EUIzchwTZGL0mSvlfeyQ49mudo8ryPazia+40hfsn/8d/BZ&#10;SKhRCBQfwY580laUQ7hKzcDInccbId2eyiJLa7YQ6SC2zrYnbXwRqjVLWmtmejjVVpxOpM4qgoA+&#10;P1bDMZKiZXLGVUNgu/QXtm5hwAcvNdUOD1PYDu+HKzC+CYZ4Vjh+pbvZ4RpjIBQioFL45vXntSQO&#10;87gFmIfn3yqhTvnt+jHN3lAPc277ZcN58z/FvFFQnb+2yX59g8fnPLyaz6FZ0tdNL38KH3O4UuEX&#10;XZ54TbRw3aWlGG1wcQcCxH12BM9uJyjcxpFKmxn4HXSO3yTD6rVFvXERvk60jMyGKN9D+PgBwUTw&#10;U/+TZPbraxEZvM9VyHSOIPAn8oSC3PwZ4mVugaiELrNnsQnojFJylMBAOugiUcHIHQVSWSUjy8GW&#10;NDB3qv7jeQSym4zgHNbN4siW2JjUszRXgXXcfXx80j06jI0n9awC7+0OTaoJGbG0FhbRnl94b1sz&#10;emxPcTEDBtHifEJomRx0s8X5RWBHDh4RUcnIeaFbcEfLLMGCZaVz8/JUKl6NazEXCSIw1S34McPK&#10;jEgRRBTdahE9O8kW2U4Qn0VBefJZC9ISbZocU/k+i3QTm+mwHChOs6RHB+Aj+wiX8q6yZgVYJ0L/&#10;QTNGGRKpOfpp7GYsicJsxOBlWQOiktyOtHc0XrCt1VRa7WSGJHoyu2VHmXPPGp4o19cQdl4S6o7u&#10;iofCg980BtM9WHEhyz4t9kz8zfntJQWqxigQTImubudar1UBkDwyUoWg4Ftau17ctc2tCa6pbHGN&#10;XCIiCNs0LmPrCMWFE6rLFmcc5x3/HR6RHS0wqfS0ilNymWOVf60+uAfPAbrY7hMLjckXbmHsXBDn&#10;ZAi6cRrfdfHO4ANDICLlnImsomAwPMEBdrjE43BB4TCHs7/rFT7DwQidLiLdn0Ou9Bdy5EU5KqJF&#10;aPSzh0JAUIrf2ufG5g0QEWonjUAP7s4DF9fqTSVPPBxE5CkwNwN0OWMeo4gtbIzwkQ/9TEF+4cTF&#10;C8c/+uFNv/prs11dHV/6Ytmb3jR26hSGBwAZd6PLVu7OW3K2baOAL9XirvzJH2XU1WVt2sRH0c0c&#10;bhr5P/kneB8m3sT5czUf+CC18xp/+7e2/uf/ovvm5hTtPzDw7DP9Tz6x9b/8zkxjo3ei6H/88eiP&#10;APWa//qvNv2HX+epG//Tb5e/5S1p+QVhim7+m9706od/csMv/8pdX/7aZFMTGb7ptbVX/+ef7/3i&#10;l3f+jz9u+du/IZsxfteuI0ef0Th9o7Gwcbi1t7dX/ZazMniT6lUUOkCbvolubxK/4SbihEg+uijE&#10;UsOteK6YRQTjvVpc/Rd5RAMyrzNhIS+Eu5ifBBpL5ASGGKveMD62r/E096UNBbYoTg6ehNvgdMRc&#10;Mjw3riYl/eT0eDSL+Z6VopJTAXbBp5MbFGTHpUYrq5gNvqjsG2p0ra0BDtDfkmFDdSmKb0mFu/GU&#10;kPS/lJu3oa83w4LsSubnL5aUqsyQRYAyGSaQ5GeWFmuGJxxpEcpqFpSVmUv4x/DIIJgdE5WWknRv&#10;W8/Hzl1YNzHxdFXNp7fvas/Og6hJbQcqYVEwptUfmdwg7+BMWzV1wk5UvYAYvFCp6I14n5CrlIZg&#10;8om/RuhIGliVeeJ3BCVKOTMkFWXA+oGoEIIvi0kVXgXBuIbUe0wMb7qtrdwLcqhN5pgp4bhrsK0E&#10;6+sXiaglIbVEr3G4s/ub0avjF9QdnEzc5op0vDEB6EkaggP4yNMt/CIuUf1qIdnw2iK9pPZLQJmt&#10;8X4LRPh/f/zXUy9f21B/6rZdZ/be3l9ZcW3zRsaQTYrPWkz65CSAXb0/ibNcOC/hNI0vLb+vWhXl&#10;r02rb1f4Pi98IwnFtF/B3g9zRQ3BjBxqyBPlyHV3IhqGYqOC1qWB9us+KodvIdzitdj7VuKG4mKf&#10;S1DDh96+fnfecnGPZvcXrhky5TL5Yvi68kw5c2xqsrCkmEC7weEhNuntO3ds3LIZlWpscqLmyWdr&#10;n3qm48H7ut70AKUZpKnEBalAjFtCHMe7GYqMc6C3j5sqVsE0F+34lvWAHmjWvLrZKKhUdq0C6mPo&#10;AKqniC/My6+sKMvLzQbdnxqfGBnqRzEApCM7CWiP5By1rEpN7u3paWlpZrdXTyv7wVZVb3ti7lQj&#10;RoiGqqqp0zrA4qKUKOlIjrSBy6sKBU/A1PA30iQ7J4vfJmpjBqsrqodGqgeHyflqK8h70yunmJnW&#10;wlwtmbVJdT+8R9iFlMAYuBRAAxws+yEuliLMs/Ny8xrfGnAZWPvxLAGOcdcR3TnsHJKSkT6/QHYJ&#10;jXWQbjI5+XR4hHjhGJpjZudmcx3Uc4SbsmXVdpbKGorIs4IXSt7s6+27euXKYG8/AgBLNYcEWhKZ&#10;F5fpjhaYerbRWpoB1qbkplpYWgsOLo5MkTZmQToCXy3OjsN4U6gcn7rOobUTlXsk0fLmzVve937h&#10;EXjYur/7ncHnnr3yx/8jnhi3227nTdqxXW48B2JIpKTy+dRXKyc3P59nmFlYGhgcrt+wqbyq6r4H&#10;H0rPyhkdmyQ1ctvOW7IO3Nn9c79JP4GlTZunJqfPn784PUk5mimeFPGPtGVagS8Z7RQVD2ammaW8&#10;QprHFwE+23zGLk1OE1tHMB2jJQkX6Qwf3d/S9u+brm6Ymm659/BzDesUaJOZwTxD5BQu1dMp91kB&#10;U+964YWN7e0nNm0+ubnB2oTKB9uRmw0n72m8rMA94/dQjPoLJoQZu7+g/O15FTlWNf9fcpAbe2Ji&#10;PLxCKH9CKRQtZyJWp6U8yEpyC9F8UxY2ZeCYmMFkkVqiBE5fJeNZQXqzhNmoLPFH+5G8K7FEj+IP&#10;S5NZZZdmj3H7wPBSgDy0PamyBvbAfuJ7fra9cOKeL3yjpKu3cd/t5/ftNlJRyJFAOdsbOMfmLJhD&#10;7U1mkhEbxb5AmafZ2TniIinaH6j/Xv1ShXgoxLBKFSK+zJpCWnfccUddXd2pU6e+8pWvdBUXv6ux&#10;kdu15AKda+NxzVjlu3wjtZkwrd/0TlXDueFw+RxEDioSFEEl0N7JXrXhLMLO4xQQXoA05jELcBZ3&#10;13vIA2eqaoUZUaR8Rt/m3PnzTz3z1J/8+Z/uIBW0MMiW5YTf+e//VR57Oh6YoaVnXJD8JyUY+H52&#10;BjxVHaU1Eks+YtoV0kXTw9lZ3vT8YhnwFj4gjUASSSvi9OkpnXYoCMle6HqC17SQzvT6hv+z/9Kl&#10;fZcaj23b8erOXXYdR1rV0OEDjz65LlK0bjY/73cP3T1pQJ4uJHJQCvue0xcfeP7VqayMr/zk22ey&#10;M9040QYU2QdR52amp5D5eF+QVB3tbWOjI4h6hFq0Cnt9DxUOwJYnGwMibC3KYzB3nzp/NSdzBiFJ&#10;YObSEiVQqS7qOMLI6PjGTRu3bd/BHtF46RLhxoXFxRUVldPzCxjzqHegbJPjY5SCEDK7tvr04z/8&#10;/ve/RzxPbVXlYD+ej/GiwgLCctnhNIEGolFByqhBBEkgDygAlTSw3UjgJgqJCwrbWlDrj1BsovBh&#10;+UCrcBjP7rs9n3qHEK6J2PcJF0cE+U6edcX5snHlJorkn2nyzO3kGWwhiM+EA59b8kjMeEZKY0M1&#10;19x7/EJ5Z+/l7RucsH0nCi1heeyDDCmLAouEsqziWVHkvhV5UlORwKLDceXXCcFUNxnAZjqLi9oL&#10;CmqGhg42XakbHh4jZj811TUf0WGURS2OsAv45ujC04nS3/HDKTb4NCIownf8/VC/Cq8TXuqmK0dz&#10;n58TLb0xXkPNLbx79MD8tUGoOiKej+voQMBfEVPcwbiQbl0GO0n7dSTrTH8LOcIH4LsqZAxtKEnN&#10;cCUPWeIEnJGecshrRVtZZroBdkGMg8+23yXgc5P+ITf5g1Bby1/Yh8F9/dEcjFMWg6F1QmGA6uQi&#10;zVCPvtlZXKpEIlDYW0474JrIMvkt/NHIyQ8WOJJlaZ4erSLC1AQpUJtKKnvgGcVQtNdgU8FL2VmC&#10;I0kvoH7LomKdGIMaYVExZhaoaAWjCwJmMHKR0gQ2JWVmaqY/Nr6/tPzhpvMIh77SMu91A48zPHo9&#10;e4sYVKnC4kJiisgpJtGB8ahUH5pJbCwyFiUKakdrys7MpCypC/kowM6iyCwzwck/mqIkGQMng6wv&#10;c9hoH1ULezPuFJxi3zNUmU3QCqraj4SziWh+jMnd9+OZV8GPgHavsmql2PS2gYnSSAPRFHARb4Kg&#10;KSjQATm7srtPlIyqojGBILDaFdoFdC8yIIWUBVUmVdjUATuTeCir2kYtU9vTk637vASgUEzBSqrx&#10;iKjQje1MvlnVP3TH8TNHd2wSPU9TH80AO3OAi48iPIBShxi/91JzT0UpEXnOmdrmbUY43Hz02SYS&#10;xjk3mrZ1TgTpjl6XkLxDqRJydCQCV1YowzYuFKwG78F0BJTJd6tntxQiakmnqiebi2hurTmxg4f1&#10;uzsj89r1DROZin/XdY15+Zb4IiIGQ+7zL2LK+Gm87w4ev6xJyusk5yzGby17hNNDFo4myJvoUyUy&#10;XLQaUZiCL/PJgvHF4OacpZaO7RGsKf5otc2No18nrYIJFkNcgY/LcaXP5Sjm96aNW9/6xnfwlY4v&#10;fn5+cGj4pWNDzz8/09HBRpJWXjbd0lr+1rfyadMf/gGV7Cre/g7dm+4x3/hG3u7d2Vu28hEAWdh9&#10;NXr8P85rALu8u+5q+tQftn3us5f/6FObf+M3SYwF7z/1C5/o/tY3CfEDH2RJwqC5rFtuif4oe8uW&#10;0VMnL/yn3772v/4ya8OGbb/z30a+9z0fDFdOKC6++hd/vv/7P6QeE8F37O7JuXlLU1Nbf/s/E1jX&#10;+8NHc3bsWKmsPHLkWbZ+Ae3Ul41T3Mb45DiBBXhTCEFARAONUQrWVc6bDidjX9BwNX2JAewkVy0c&#10;SkLEmMUsNYwUraNCYQ3R9q9HIrJuvsVNZOAfiy+swaA6QqenXaTckEC05MGaOiQEblSLZSPKe440&#10;Jqzjhszs3Tl5PEHHAv1tNABZGOaNSU0Jajg4+gwl87v+qaNNd++VIkqWmNI/12ADarXjkTXxJ+qB&#10;6bgM8pz54Qn6UlNutZpFhTMzT1WvkxJktWI9s0dlOOUR8IqXCoZjP5DitEyNKRWGIONq54nj68bG&#10;f/rUubqx8Wdra/5u+862rFwJDwEPAvrVCScjgy3GDb0ApjIxLZ8thg+AANGSMbF04CHdjOtyP3V9&#10;XJWnSsVhtIdZnV+DGaxopzoXaFML2opej9U1RVVFUF048Ggsn/tLlGk+T59JxUuw/OI591yKq0Lv&#10;n1FFRM1y5080p4eiLKSicO19X/c/A8jPNwfzAAWSx7ciUwh1ulVkCERZYAHobv4tSTlbXGEOZlTi&#10;vOUdzxz6f3989Rtf9U5EHAv5efP5eYtbt7Tv2Na8ZRM/8eushp3tbaF/Qg8TMtsYix0X81BJ8Q/7&#10;6e1w/XBeumkLicz7dX3UWcgPVYePCOJQAWILgUYcqbWBaqwO2PFN3twdl3LXWsK5mNWzqdS9lh3b&#10;2dXtgB0X5zTfbHhB4o/RmtjBcVevwJNGsXYSJHGZpiQ3rF+/cetmVLSe/r7irp7NX/0msXVtD96D&#10;NxIW4TuMwdx8Ci9iJBb2pbJTgOjD/QNOKY7W+b5rgaay5qlDx4arGbFymvAho4FS8nJya6orKfVN&#10;YPL8zBTgDuUoeT52PxgOfIvCy0TP8eBUH+vsaIeX1HE+LTUvN0ftjQDCVdt3gftZZJ8kir0wGwsb&#10;ybQRqyoR9HBBU2Z+iM7Ny88FCOQRkIjMZPOWzfccPcY6n6oqw5t08OI1xGVHSQGcZ6aCrZTAOxnk&#10;bjS6y5B4Ud4cGR7i7nW1tRNTYzrRLDutuNs4VvkFzJ79WC0Rk5PxMHjaMn0TmF3Lf4lHVeUf3sQC&#10;RNJQxYZ8Ma4mp7GsO/n1IAZUZ7kU0CRi4whsHB0Z5U/yuYhE5L4AiCilc9Nke8VhKAqmCwI6rA5d&#10;sH+sYfu60u/VYQQNGNmol7sJGldNQhIyJnYODzQn0kgPHb6H75IPO9/Xd8/zx9g1X/ng+6sfeYTi&#10;EU2N58YG++mciL5YXFJcUlrG3kDyWFpO3tXmtoP33X/PA28Aqrt0ublu/caadeuLiktSisqfOXWa&#10;DoSFjz6DND+xqArZKuAgDzxFjil2v7aAwBAKE5PEjpOeXlBAHbx8pOnkBNWxZ6C9wY6uwYEBhlqY&#10;X8BAgX7e1tf/lp7ei/vuOvuJn7lCotzEBNAhsz8wNEj2DS5+d5buPn/hHegcGRnH9t7VVF6BaHL3&#10;tDmZV7uK8tG/dp+50F9eMk8UgMVUh1o9Lxoycx4uqvlXEWH4v7jONeBIOyJixEJNbO7DFwLizPEW&#10;KOcGuwTarsktUwqUASv8xlRT27dUH1zuZWGviugUGIEoM6Hul8MOVyQdYK5FrlhKtUeQmc89Zs1b&#10;IZtSKreBWx2bj7y8+cixpoP7n/+p9w7VVGryAgUXJ+11wM7kXjBVNIRyoYEhR/1+7k7spWokqb80&#10;19QmDU8rxdO+ATOzT/NYbH4EUf7whz98+eWXnYx5jvvbWrlyR4GKajm2Tu6Tti5fyshOpddmcPqe&#10;5wzrf6ZmptgebQXsTH3w+3puqfGPKRJWw46Dj2SiCfJQGU3PP7Ib6gIXLlz82je/2XTlysDg4JnG&#10;85/4lV956sknzp07D8M+8dTj5y+cIzb2zNkzP/+LH/d5ZZ7lhEyl1jUpSAvwMhX7pNzMznM7JoTH&#10;pCK7tquFBYXtT09LtluvZ6+XwWObmS/UxUyOoKQOI7MwJCMKkYbHwAfht1ZcSA5M3qoZHvrE449W&#10;Dw1++fD9TQ0bhLMprUnfS1uY//B3f1AwFVDmWG3Np27byaTZqGT8uDvqzjMX7zp78eVdW58+vBcc&#10;j7etCIZin7mFOtGlUllfk44MJw1hZHiYxiPaU6w4oGsn4WGaDyQgB5VS6kXxukt7CXBn7NteOtVT&#10;VjKRlo4dTMw4cwh2xg+lZHbffnt1dc3wGDUzx6tqagjoQ/UjODQnWyVroc2ZKaLoxvp6ui83Xbp6&#10;8SJ/0LkSr8r4yDCeoayMVB4J1ISdQyX9tUKaO6s8IqrgwVkafAMk/zN+SIjxE8zn8Ie2P7OOvJkm&#10;OIyUbzvcRnJkJz1T1cHMQpMBbU8tPcAVQSfOUA7owyAF87p24V/wlD2bYSnUfVXFA9VllT1Dhx89&#10;OlBXOZuf4xmv/m37TT6P4eyG4ekzIa1x2CTyjZvdKfqxMqyKKJmzUlYuj/yODtiZRTpBRaGa6jZg&#10;u+Hhwwq9jAXFC62RUBfVC4uw8yfSLmlHcMGIrAu5UnqReN+wihvq1ukhXOb4p6EFZCXDgklzyemE&#10;pJ0rcoQTy5uozn7aTUf4Xb+aH7rODe7wQHS49AgQPRtK+OxhCrA/b3hOaMyHkgd6ULkTc+YJPlPD&#10;vlRwcF5bzQor7mOymvXj6wyG197uOlQdo+fzpvkPHtDkmc9EqKP6owXIoAUASkc3pzp9HkCyiONF&#10;HBE6ovD/iUnIQ0qXPak8OVGeeYVB+3iC8K5I802jfAspUIi68jmlXVCuaAk8m0hb0DpOIIwLYqvP&#10;zFigILe5DHlSOIgbMSqumpGeAXejO8niTCObXkDSoAVJHWq+wlXb8/MM/pCaqpBec7gyk/SUIvaF&#10;GQbF4zc5JQ6OoHphY3NNnpcq4zxnNF4mZce3Ucvh9TxZD44LTAN0VbVtkEfXkD75XEWT7hWSPS1J&#10;62i8ZbcY8Rvv+Fw5ey9a5xYJGdmRQS8kxZIafQQEbluYKE0zb+a6Pad2bWt2x9fVLEak6GXsRW7R&#10;3GSvfWA6S7RNKwRDAYW4Gdpn4X66uo3d7hgRAibWCIEzBNHOwZJDT5ADmAHY3uektb2l4+nNKqGz&#10;NmcFuCPKkmUO6zylaJkH+p5LzRMZGd0VpZHYQpN7kaQtn3veoF1LyIkhkTulhQ8YsnA0p4fcHbxp&#10;EcdMgwFqQUEhXYeS1qrVmIHODAqAM87FlIJAIwcDN0RdDOJXiwbsXLaz60ZDdVzBVaBQ6PnFXETY&#10;cwUxOFzTQ9vEU7IvbBpCPem6HIuY8lFSKxRWrxVl2sJsud2QZPtTi9vUFONQLZlZQLilTFrQ2QTI&#10;yA72A77lka0AdrQZiZ5JrI63vvHtnEaHVupW81P1nvdSkPe+l15JzMw8/x9/M++22weeemLk+PFt&#10;//V3icKbbLrU8/3v4trf8ft/SPwdX4zu4hou3I/5gui89I0bN/zqr+Xv2bP5138TO4QdvMpq0hXc&#10;dde2//I7GevquX4ICBa96c3RH/H1up/+d0WHD9d9+CPrPvLTE88/H4bX8ZXcw4cv/9H/qHr44aWJ&#10;iTO//Eubf/03COiljUb1e947fOzF5r/6y1v++M8+8+Uv9PX1aN5oZ41ojmGiZhFtpK2PjU+UlZV6&#10;QJgBPNfX0WkmMr3BRh6+44ShJl+SGhaEa/amiRY4xQrL6mwT4EYFZl9GNOkb5+619Oa0hApFLAW+&#10;eKQ6ilLNYP/BS+fO7NnvwIIJDwQY3WJkgLfOTFIbhbu0UyJcLYWkMNhTkdNm9GLkreHFxxNkV/PY&#10;s5DQzHoSE1cX6KkooCoBREzZM4aLkcFn1kOs+qTNzCEHRpKStg0PE2DCwxTPzzeVVYgwTR/RowGT&#10;xapsviunmha6RsgkBIbLvOXE8QNf+nzNyMi17Oz2vNxP37qzPSfXC/orq83iCXJyZUUTB2DKeVCv&#10;hnsplsi6tEudJ10XV7OZUjhvpFtIJbIIX+sSYELG9jUrcqCEDcU362riLF8Ik7q8tuIitOnQwRd9&#10;x4f1YG1lzs1Om+Mt1SS2OcytlYxu5l/x3xEulyiOIptQBoaSwV+EGognXoV05gFL0YCdbS/XT1Aw&#10;VWSo4T4eXpAx83XNZsT3QPA/pz/y3vf+mKz6r3vaF7/6RRbXzLJgXxseJrZjnilQubd1dQ3+MFoS&#10;30Iicxe+vjw99cbSEv70xFhfv+gpjpa5zrwu2aNnXBSvBiwC5tAbZP+Y9SVn7CriUmJW+rRVNbKc&#10;eTk+7k7PvTUu+dWFmeOL81iYCuOcnh4eHnEz0mc/rGfs1THVQ9IiZGBLXnCXjJxcrELUly3bttbV&#10;1/Pd0Ynx/PbO3X/zD6B1rQ/dK/eagfwGXIqWZEuouFWidyzmBVvdYF+/tnOfJaMSTxG37BVr08i3&#10;PTXflE6a0dJxrLAwD1OPJKnFeQFMajeZFEPnLrP7iIPjmQVowzK93b35ebn77r4bsHygv48lA7ar&#10;q60ZHlU6FX/CWNJSrKeS+f/MX6Qoe5wgjMHD7VZWE4XQg22hwAHYoR9jjJi0Eiveef4iN35qQw3f&#10;PnSpGaoYrAK7CbjGYLsAjdZSW5FaNBZYepqc/MUFZENahirrX3ezR8QrCwFh8T72OEsTGmyqQpeY&#10;kJGWbplic1RtI0FYlZjJfyF/PlZt1+XJsWo+VDHBIeLbP1sCqBa1ZhgSWrWq6JMOptbs9GSznEdi&#10;B6RwKLVB0dXIF8EKZs/Fx3JxJ3rRdqjBsdYR/nSmdebnt6SzeeGCUIzYWFjlXQ+/m3fGzp5OSE0D&#10;p0stK+/6+tdyb701o24d55878YrmBz24pIRus/0DAxQu6xuZ+OjPfhwHN1Vevvilr37s5z6RmZWb&#10;kJlz8uXja3PLL7zwSsKtt6JX5H//sa+lpFOeT8jIMnWg5qnZPkerRoKJMihXl41+zwFf4A4C4CEZ&#10;WWrW/NzkkOjfif/w1eZfvXJ1/eRk04EDlw7c2dHRAeWVlJaiGPX196PdkgYOZRKvsOdS0x2XLp3c&#10;vOXobXfQFsT6jZJ7eH27RYz2lRYzd/ufe6m/omQ+L8f311BjG18V09WmKEf+X35QzI67X5ueCi8V&#10;MF9Etph6JdkutcDkk3vRQ8BOctkEs8XjSH8QDgX2TeMz3xqUxCRCVbogh9c6IaeV01SNX94Ba/Qd&#10;gHH+wujfggJ0XxhcGAofbXjmhX3/8MXC9q7Lhw9eObzfyhNZ5rv2McM5FB6nGfPd0DcmXtAcTUXu&#10;TVlEPFAFbGhwGEiaYCmvwqZWbgrkYf9UETfCdE1PkmRzC5PQDBHY7OxV4Om1mAfa256qWxfuNGoI&#10;avufi28big0nUjw+FNdO55m5lgIjl17gcnEiMLzAlCN3dyjp1cwhy7JxfpSyE7GRLFPP3k9MoEXO&#10;xaam0+fPSSpSNdfBntWV3p7eM2dOnT17RpqQGeHqFqmIYhmoULOqVlEQRG4OFY/j8bFRQQZ5n9g6&#10;V6bdoGU2NIU2UPAWtgxCAl2HcB7HMNOnkQmwaQisPg0ySImN2Xex8c0nj7+weetX7nlwOivbQB7F&#10;DiNKazs63vvEU2mG8jOZ3Tu2/eXGej72vVxNDjUza0B1+843Pb9947FdmwQAxUhZ8eg/FyYMFaid&#10;MRJAzF7W09szPkFupQofIAORXC6O/GSjcDsM83PAzoMHpUeWFOLUue+ZF7vLShYL8gHfpyfJmIuj&#10;Cc/d+w6S6y5IYJUiVqXUsMvJz0NDRaIiNIrpWVNcTFg3Qo3A7Zdffik/K6uyrJSgP9pt52TnMH1M&#10;f15ONolzZmCa5mP5a+zcFiS1SFWswaGBsZERgnpgH+3OZpr7yEMOdTPPsNwAn7J1CRw/JO0a0CkP&#10;kMdxO4VKdbd/HZ13aF4oiM6V/nrTR4xJ8LbJAHmkE+Jm87Kbd9SXdg3ufv4k4xlaVyXI3lla06n7&#10;OtZiQTj2Aeibiryohp1S41kPwOIZtGsa3CrUWjwi3jUB4vIn0q+EsU6kp5+pruIJDl++cqjpSkdR&#10;ETUlw6kwHoEcgh3HFVm/pn8UcmKU0LNSrRE83U/wifVJNnoPruPvOAzhRzRrh9+NvotdLqjpFn2y&#10;s35EAFzfAXkHFSeQnzfum+Gz+I4QPo7J4WCHjX5kZ4doVdDjLg2hMbRXydqpSA9/n7RvEZLlXllI&#10;kLkH1CX2esKd3+jmB7S/wzn0wGJdJHL447BNo5O4aeEMyDsIFjo78aeHFHF43S59xS4UPRW8lp9P&#10;qp4K10GJmF3qqWcRW9ZSwKADBXErvxNCYqqgfzJhs/Ny+a53oLqvIP+9xSUQRCuBdpFMWI+z0wjA&#10;iyxFGtHIc+C95W7zs/Ntebl8eF97C8/SVVgk41MPpZa4KD+oXtySXCfaXkGwEq2WOctNEU0MZ2Za&#10;paZYttQcuhF6OIgsy0hQEYlYvs9ePwI2Ny+QnedBSrblmmEX8fO7o0uNqNkC8Sz7xuwlCuSFs695&#10;DxghcXYH53yTPIp8NwTLjUv9tlA7NZsVCVngui2Eor0RwxaiiL2Ml4eJYZ6Usa+GFapKK0zQq+OR&#10;02UpqHYj2xmt96SQO15LRxQP6B4KJlEVLQs6s3BJ7Yb8ob5T9I9V4ym+INll4no8M/3A+cusd0tB&#10;TsKiVR91P5c9gUQf4sXmh6lqYHdMT+sopgSNST9PT7FJkMEciCXUWo9hCY7oPSLkd981onk//DNY&#10;LHkgJL25le8jRlQaEoYo5rT5KJNpWILY8/q8gAPOpH44YBewQERwRfMy14vI86DUjH/RBxweWlkH&#10;8mLj+R26cFyMGKvdcH74aP6IN03Fa8Vd+OBIB59YJtLAOgpIEE4kk80smMAUdcBOKT5x4m5NiNGI&#10;gu/M1lM4Z8gMHiJq+jEe8+Beq6vDx46Ro5paWpazbXvr//70XG/v7r/666TcvNO/8Alq2FE5Z9ef&#10;/JmH1/3Lu8QCsS329GRu3nyk8dwf/9EfHj36XNOliyXV1YVZ2bMXL/Z/9rMhWscLbpdcVoae5B+p&#10;5UVHR8aGDYsdndeuXlt74YVoOklbvx7k/viHf6rzy18ibbbq4Z/IqK0Dqjv58Z8dPXnyjs9+jqp5&#10;f/vpv7IdX0JSutWSetdU11TDCH39fVAWMQpo0XBiuFguLcPD0uOCsE1mOKQuAFPRgLkZxPxWF4V3&#10;cHoG1ojnMIZNhKOHHvXaZUjIJk4/LtUVmbFGRpfY9kJq+oNtV2GKoZp1yGwyHmjx5tU7lT8XF7sh&#10;N//+guJmkiBo+xDRzRgPNOLAtJNrZItZa3juhWsH91EDW1sJ8tRADG49MUEaBk2KrCsbcb2qyIlf&#10;Codx8mh21q7eHj4tnJk+tmUbijDEGHg7rICmRdgFeXsKEVpZvb+9/ZGjz+S3t166e/9zDfUv5ed2&#10;5OZo29GUYvbKmee1XqjujuuL3cQ5C6FrahTxAQkqn2J+SyjbIgZ0E84BXmSQVKMiVw3oRVCeaeD2&#10;RVW1RgbIXPL8+sCwCNrXaGN9DWDHozHtzAMu9rmZKXiQuCPbZbRlit1c7Nt6vfZ3uMn6JPsRvez+&#10;TqBdRNbdw2v8Xfd2+gnadRyvs4tQ05Z3eHxt1a7SuZVgm5bEPrMUq1aTWkwZy7TgiHnkPf82gN3n&#10;vvA5A02Ders8H6N1jUvPQpfYUAfyTTFaU/St22uaEGTHg5IY6xuDdrobUzzC97XdRqI5/EyffSwH&#10;s6itrr3XG7YQOPgV88bsNBEx56tvzMLCnuTMO1Ozji/NHR0fhpgwxCEIBReYes133cxxa8q2GhVw&#10;t8czW50+wqB1GRlDExPoZOvXr6+qrmYk7J65re17/v5z4w11l97/bj2IO+aDy1FpQqKE64jzKRCr&#10;6jmpjLO/p9cogyIptrPa7i5ceVHQpPeakEVitX0AkIhyqKgsI9ticLCfSIe8nBweEoJOTYrPz8tX&#10;7rfRsMFVS+mpaWh1gJnFJUVDw4P0MkjPUDFI8kSAVbAqYCBV1fWOuirXLpDCYqDQixiJ8EKV60AQ&#10;Jqf5BYuLiwDsMEjQZwxzXOgozGeoBy5daSvIPVVZwlcOXWzmKbpL0f+CPTEE7GxS4gCSECC0P8W+&#10;Z+7HR8c2bFrPPLBAvklHUHPNCSPkatQBYYEgMa/PMrOwoOz6zIyJsTEGs25dXVVlJQolPK0ZVooV&#10;IUiKptTWy7ImqTAz5IEEpMSpkqZtbUAp0cqYNClPDovExmkYNieG4boKTlEOOqukIGsZnqsgzLOn&#10;w8g2CJqT6E8nWt9OdIsgN9BMRjve8Y53ik+Sky//yR9Xvv0dM22tVNbf+tv/GR/a+OjI1QvnSRwj&#10;CA4Samy8wDzf/8CD97/tHWfPNR598aW//fu//8KXvwK9gkajUf733/3vdevqEd8E/Tza1XNb0xUK&#10;XXfl5M+ouBplpOLiqTRFFca0lHTiY7KzUK0gShDq/oG+qfExky9LlDJdoZ96ejojPHTl2pu6u49u&#10;2vTEw+/srygfGx/1tEGCkkiJlXs+NRWUZ/PU7Id+8Gjl8PCJLVuPb9gArgEBK4AuZpnfEevHenwQ&#10;v11WXDo4tOv4uXN7b3W2dW5VMEJsTNs85bHW/hUxu+aZ6VHDaqW8mv5sr/3HhYxnT0h90mYFzqQM&#10;CJP5Gp4JFjOwoT3DO9THxYS1O+c9CUu/vLIDDwNwQqSSrDmDRVDHA1xHsXs2IVJ1FcLArf3ZNz33&#10;4oZnjl6558Cxj35goqHBKCesDeWeeFK6EEqmOAbhGKIfG7ygN8bJFo7VREGK8bFxOAhsV89pXeAV&#10;fGxmoM6PD0ItfJcigYU321HILLO7NTf3/rY2+P5yhsqISP44/GF+SQMwA+eVmrvY4cMIFSkAO39X&#10;Pz6VdiPvH2eQjIbigJ10bhVuMxTDosOU/aPYAZ2l7USAgNQNXqsKEakxymQylFURVQJlXO/hTRQL&#10;SBfAjinlqWEKla4jhhelMCbORFwiwpa9FxL2OphcWxkuZlr4SNmW5cGznFmmEXPDh4Hq5wjdjSqB&#10;GMtWQuREDiw/z2/e+uKWrR59oCJmtpp3nDp1z/Hjgd8/Pv7Inbd/JlszLEwhPl5AgxHbB59+fkdr&#10;53NbGo5sW28AE2JX8cve0EZWiG0cfIvOJcglSUK1AtfaBVaQ6twFyqVRb2R1LMnI0EO9Z6NSgEBP&#10;aVFFT//eU+eGq6pGkpMJ/wGtu/fee7Nz8sbGxklxyM8vyM3Lpdi+NMjExMrqSubeEKh58uiJz8WE&#10;YT1mxsatwsiS7mIKC8Hd0lFox2lRLHhjnXbk8xZOmsAScDDpWgJrxSMTKOgzeEOchejZahYbIweF&#10;pXghhrQUKt7nFr5Y5hYKGncEu04EPNKjR+Lk/COfK1cjggvKH+3yQR+d3ljXW11276PPl3b00IZi&#10;Lj/Xp49F0OpIFujqonZbbCX5QO14xalEMDWFgHXAjtDW4EYRMCvY26JUR5cNdKI4umUzg3rriZO1&#10;Q0OEzwDbhfyF/ud7SqBfvh5g58LNbwdfhGc6PfhdnKpdCFyfBKUcRrzo4RUC17ULzOuwS2R384kM&#10;ni4cZ/TJwUjsM286EY4wIh6sgVoEBXN5EgwsSHO+bmOHV3Oj3a0dIwDt1GjG/kXoXkZdoqWt8T51&#10;GqF+NZVR6IFrFyYQgyHf9BQhRhCO0O9FYLE/WiB2IvPJvfABcF8sT05gJFC1CodnZEAG/hVO4DFh&#10;XtsvdF9fJh+wPz6eZ7+y5xuKZXxuDag1WWOZSkB1ZItnZP7S5oZ3FBVW0uZieWV4ceGe3NwH8lUB&#10;ttZqZV6ZmkaH4TpSgE0hIZ+AKhZ81/vYFhYQN5dlPWTmutQ3PPae1mYG01kgHAGVQ30JV1Y4mZJS&#10;bPkIB2QPWlNXdzePrK3HJDNDYjGIPanZUO9r588VrrUkfiD8xTHOdfxOimN/tLhL6+Rgziz9b4C7&#10;Yiic0oV5YebJ1R00E3C+0VIaoMlCRxNhOLEex2FhLXZxu6+xvXVwtkLgXMpMY0EzFKdkWtAxeUZQ&#10;J8PrdDjM5PqeYXdq4y4gYE2QnaL/LGhOG4itpyIKnPEsIhg9nJ3NxIp73ck0VnEVhdeZm9AqW2gG&#10;tBPFxlT3D42kJjcT2OuVGGUZBFNqebMqZi76iYnNmZ2vHRg6VVPhJxgOpAe1bROczrQWiSZ96qaT&#10;7yN+OFW89ggFSDirvpSu83jGq9xJ0oH1OBQghUScaEdHx5g2eZVUclpeMZ8J20+DtrB+X+cj18F8&#10;esEDpTpRu8agvegBO1H5U0hzsAP55inwYf0iTjN//3XhFoo4+3ZgMEa/6Q8bfVyXUR7yD4WY8hB4&#10;zmJjyVJUcxMbpQZpmxqvE1I1eB+bPzJ/yiBVhlaIKujF1eYrx149drnl6tjE+AYs5fh40DofA31a&#10;K9/1MJmwoHX8yWuq9/JnWmWVnxAd/va6y/fjvAkS983HfvitF456ViOB7s8feW62sbEkUq8jvAhn&#10;AtJFt6b1d45eafrWufN3pqdH346PSt7w0Lbf+/0Nv/hL9K8gr3ahs7PhV/49oXz1H/uZH7z68re/&#10;/c2BwQEYmoXGj8JCkEiJYNm2fTu02dHRSUT/+g2kJiQCmovkbvRLubx2g8vv61zppLW4pvBqspLd&#10;ZFdrGUUjExeS4qLEfOAyZAMCeM3S+zX94n5ONKnI6Q0MTbHOBMCsXAQEguFQ07mzdx6Ez3BYTk9N&#10;qsAUiozV0WpfWVb0AHlUKyr66dzHb1AmjysK+ZH36RK7/pkXIbieogKCbzDYFW5j+eAEEhlTKHIE&#10;bVbK89IKNAPHTWZlbe3rQx1kxPS/uFRcxkTAmxaPLPeB9BIPbltdPdzW/vFz5xsmJ46s33zsgx+e&#10;bGgYlfYorta2E8eseuUt08BX8XsZAoWkNNBKDlfjPmHxlt1JBggbgG5k3ImHgPwe1qOANmT5eYpF&#10;jTePSyAxxH0uyd01qJzSiC7KHXxrMyssUFx9E5FKT1MLFKopFCLic3ALWW8N0/0MsAtcNx4xGcRd&#10;R7nEordaLhWyPC98fQMyM5km9jcycP+fwSDBaVGAnemZkeY2vsWHV4smy0ACmIkBHsHvR97znh+H&#10;Q//Vz/nsFz4r5SpiI0hRsXgTXFBsUfEN6xusxqM2HJ7LvD84BikExkRb8zQ5qdauTk3zSGB2jw0M&#10;+mNLqQo1aZOdPqEc4MfalSy8XuaotZ+CMlOT0tmag4Roq2FkBCbrkKya1NR0AHs0IugdFtsdn3J3&#10;evaJpYXG+NhFVc5ZSUogI2x1ehLlegqMz1JjhM2ZNRKLNsMPpqDaNS8tWQFswlMX4N38svJdt95a&#10;VVNNkDMxUMj0W7/zKHUpT33yZ03ZUiKb/FHWLJnfcixA5TSvQKAvLLE5L0zPTpNnaB08mRi1awHI&#10;J8sd5IhcdPQWsh6IAcWuG59cnp0pzMyuLCmtKStZQp5NT1N8B12Ujq/zc9NUhSN1HQAOTy5cKogG&#10;W5fCwGMj1RWV4L39vT3MekFeLlOGL4A6ARV15USSTdMCbHgExssEbqCM6yIV33BmkhKr7Fp4FNrE&#10;Qk+OT6LHRlpich4dCjLwzcaiyBDORvwXBSQxyTpLCqsHhtaNjF+qq+0BhI2JvfPcRQqw9VZV4J0E&#10;PKehGF0tuTFhkKSws7+Toze3MJualpyWkTI5M9Hb00etVsQ3HAJ/cmOUbNB4cDrLTCRAiDIRMeD6&#10;KiO3hGt3KW4lNj8nnxlCKDds2JCVk3u1uXV6dAIv5BIxeRSej0tYXmJKlgi+hAqpUkeGaEdb5+T4&#10;dG52fnpqOnEl6UkZyZqtRB6a9GVphjFqx7RgJAoRJzBihpiWwQsQc+IBFf2jiBVMAtXQRNSgwTK8&#10;qYlJjDQ6roKM8YwsDBm5PLtrllIQmc+lFf2sxWzaugWXGujCiZ/+CMUjdvzhp+jgDqP+n898GmdI&#10;fklpS2fnwMgISOEv/sqv7r7jjsdfejGvqPDd733fhz/807hYcPEmZ+atLcXcsv022huPji00XW6b&#10;mluZ27jxrheOzC7Nn85Uv5I48gaS4jMyU/JzcjIzUxNiV0enCcXqGxsZBBxVMColz+YWE5ZWY1Pi&#10;7m1u/eS5RiJFLjfUX9p/J/KVfYgUTwiNh0V0JaVAAimERN564vQDr7x6bOOGL+/dO1RaClVL5aLV&#10;ryLdIyG1Fj5N8I6q2CyvNtVVVo6MNVy81rt1kxVllyLpiiDbRMvC9OHs4n8tOXVHbt6Tw/jrJH1d&#10;SQ3FiG2ZOtbiFzBpZaJbkUl+C8VLjFevFxMB6ooHmhAP/sVC4w1UlK056LR1eSl9yCM1mWQjihRl&#10;0U1CUZSIm3QKC5E3xNV0BX7zk0S1bznV6QKTyuvdr54++Nkv5be2X73nnpb73kDGoSnbtl0Y7iAq&#10;lFLL3VeBmQysSad3PISanJQ2PjaZmqLMbpxa4xNTA6B1NJtWgcV4Vk1gloV38WAq+q0CG3R2Vl9l&#10;wu78Rx3zFoCEyIXkdG98EXN/WwvntOYWIlGFYZuhaJ41a4hHsEQ8z47KoqA9xLDFGqyoSIbK+lmN&#10;VVQTzxaxvdwmn39VC9geyR5ODRYU22+xq8hHuagsyZhzVlYhtETe1E6M3MRpiEzHDZfKl8yAMURV&#10;EVN6WAIbkxOzsnOA/vlAcJJ0UFUIZbux8t6qxIQqoCoGc+Jpun2wCOr+YbHYq6h5SCgSzJZW1IY6&#10;UeU1FSGlMuGaSZBLBd4yFdAFFLCG3wznCm6EVWRA/fjIm0+8sq299fnNW45tA63z/uMiMObzgWee&#10;2n7lsmsAS2lpf3rnXZfS05lQRsgUocwwtobx8U9+74mcmdnPHr7r7LoqmawKrolVxYA1Kp8q35f5&#10;TUnNgPtY/JGhXkxLde62AiEW9oGYIVbagyykwpj1KO+DJlE0LreEAj14CmkPoOvLwE5HcjI2T8/v&#10;fPn46fi4wp273vjGNxG+M6265ooBwbkkr2xsHFHkWQX5bIfOnoKoLFqYQL8NGzZ0t7WjqHEidhqB&#10;PkwamRSaWPZlizNWspiKsmu7ZlxTkxMGtloIuIxq9kPs5JnM9EzXexw+ExRrf7LPOLrtqpRPLLqs&#10;9Wo2RlaRO4gQqJq15mklcZhCdlE2uPgEaEkNJEx9wETnZELqoBBCmnhENPtZbiXu5B7oyvFJ8ex4&#10;fMh1C/IvHNrbcK5px5HjEO5IrSBLqvO5PeyAqbZN6l2QUheXPDs1Ozo4Mjo0OjNByRW18YRjIBNx&#10;nFgMEFa7K9eXtqeaVoF+6Iqjq0BdJcVkxVYPDe1rvEh5OzA7+lEotkW4ANNozRLcBWSgk1LPlGpn&#10;Pi5rJmHphwDNoSYlHMTVK35cvfLfAQ4fvAisYrel3XgOtVsXoU4APs6oxInrIQmc4+a36eVRkKT2&#10;AhO0QnQt2AitQFFJajPnlb0E0lhipCoMLC27b9/tMZfhoX7oAjzcLHz25Pm3AwpXnKxbRIJChHRz&#10;Z5gaoS1HrJ2JLOYED4cJ94gAO7DbRUMGomdRj5ZA8lCldtjWiN5dATBAbPAOZSsgcnYBbBUpkdTJ&#10;nZsjjVQNVaUx0LhW8aaUKQrcGeaQUekj1OjYmAXMkCC/jnkyoWv68CJFSQHoQY6YUipapKTkFuR/&#10;vL6m2hJvqdS7LTn5UFbWOnafyFFHV6j5xXH6MSPUKGOSlETl8EncopO0fk4sLS9n5N19vdyubkPD&#10;1Px4d193b0UJ0Pmha1ebc7OXiwtgUgVTCPRcps8VFQRocp9fWFRZXYPuOTRMPhYpIAix+XQSIKiL&#10;SxllVJ3YWIQA1K5oPtkzKL2iUGmR8gQDmiahnMKsdFSbW51Py0ynKdjM7FxmRhYZFrHLa4loW/FU&#10;eKA9WvIK0noJVkxKSUxPTkijnTWN1pDnpEAgyBZW0IFoAZfENqBUHwkYme10S4WGxFxohxar7nnh&#10;4gjYR6FQKqSk3HxNcTwXRJVFgFK1nrLDZuazS7BUVvUCfU1hXOo1C/jrLWh5hUtomvWFPmnCiiRj&#10;BbU3iMoVZ0VwcczaFMAfoJXFycs9hQxC8qP4IGNSk+JoWMzv5CQUbkAIdkDDHZZyZ+bqhkZOlBcs&#10;UxJQ5SJUFEesajEu8LayYNA512LrRydu6eg+smE98wZ6qK4oVkETSpN1LUcEA+MfNRgWjiFI3lBO&#10;++3xR6GMCInHbdpQNDm/B3qapI6CCVR6T7vkApoJHXBNViu4gX2W0+1FPCFB0UIj+kbOsMyT+8w4&#10;39pWQO0oD0Deyvm2XgEiIUwZhQ4RqakVY/oImAVQxuygJiOBbCwIj2dRO9aXHmDX3YDXfwRmsqEF&#10;oIkzuz+XS10fj7/2MTvVAJzwIJapLacO44SXVfo20ljDTXqZ5UgV1BrWGD2aEOxYkngWEPUZmdlq&#10;8cMKW54GC2rEJwfs2PBge3tLQ/0G4A0fz+WWKwV5Qdjd1dZr+bk3dGAD/4oOfwvX65/74unBgb9u&#10;vto+N+s5ZI4pAOtfGh9l1motR+FHHCcW578zN91L8XGr5F6VrLpAfjiW5zGAAIu84Oeb3/z6o6dP&#10;HH3+yCuvPt/X3wPHoJtCnPNLKwlp6fkkwVbXUKogMzsnKS15BE1ieDArO4OuVEvLohDfiXwjYJw4&#10;Qvx1WCXcl4+7L8L4kvjSDXDZmmdRQc0USIikN9qiB5XEuWcEoDHy9s2Og6+ExB+B2AxcJjtL7biJ&#10;pFmWA2Zlpb2w6IHWKxQGn9u8kVhnlJjRkTHukJxCxwyoMK4oNe3+wuIjo2NCPvgPw2GRkuIkIUD2&#10;aXSZw9ikEAgUi0qP+K9/7mjz4f16QBgAvdq6n81M0nkWdzbqTSK/p3kulTaiSzhaSPJ4dvaOrk6e&#10;q3B66siGHZjjqHrqBab4ULUyu7+zo2Zi/CMnT68bH3+0qvqvbr1jav3GHOqPx9Pse5L5JsdbmQHm&#10;y/B2sBDnwtICaIR7AjQbQuzkKUDpYXe22DaVO9ECWTiCcopQWSkPTapHbAxhklAXkoFPk5NS1Cpn&#10;dQW1kJ1IohNnM2KEbVmCLwHJLaWdFD7NCy52czbS3dG8vfA/tyKEfGVq2sRFqpURoCQ9jIeCl4D0&#10;Np+3Fh97wEP/2OOV2hh1mLokRNDRJA7fXn3FVUyDAVh6kKPAGoW2ZoXR+fmK2TKHt7suJPHtdgJF&#10;ffpk5FN+Sm4Kpf6qBAcly1MYsESutT/6t4qw+9JXv+RaBw/CA1r8r6KjvFt9fH29UmJ9scNJC7eB&#10;iHQUhzTPzL6xFEOdLDZlMIUy9Kbv8qd1lQqUxVBj0yJFbuEuSXd/aT9gZ7SAOw+vY1Z3rMbclpD8&#10;9MjgOSwuKnbPECO2AFcw+7weHFVBD374PoBLfUNDRWUl6nhpSTHhAEODA+wClIpjTbOzsisqKtZt&#10;2gwBeUFZxrPvM19k1Y5/7MNC65x+tH6mKjAsYlkNXeZ2Ui6ANsyQRazQH4ey/Y7fG2KtFAIeYW5q&#10;GjwZFG92io5d80X5+VWV5dhIK6TY4GazyA4raTzHBdU8GEQRFU3slEC2rOLFDNBkztwHZbZNUASa&#10;F6ggikBMSVtQWu0830IJRSnBuAh2LEPBzVLXE9CWwhwjCn7nqdi44Dw0Ja9JCdWeq6t688u0nYzt&#10;Ki7sLikiMfWOE/wZ16WMSPEGD+XeJ3mSTWmWmWdZafZan3IaaaosHJgdq8MIuSBqAa8BX1WJc24O&#10;+SXWzcwaGh4C49t1666GhoaS0mJco6fPnR0bHmZIwjLmoKgYufvgal0qjbuM49UaG0OsE6nClTGb&#10;AfvMQBA8ZxFALouAZZWT71nVYd4cg5dBFDEYfKsIaTVQBWzGZERF9BLTIyx0Vl4MRZtcvnjx7e9+&#10;mC8W3HnXhl/6lY2/8u9zb9nFn+3NrZcaz3V3d1GiC1Z64IH7H3nfI3l5OSdOnNh0y87NG7dwqbTk&#10;1M7OjtKyyokRsspGjzzz/KWmyzPYhzGJPMJIUio6512Xm6hU11dVCllR7Ckvv4DwOiYB9yC1+9jN&#10;yE9Ta3ULOWAVGiYnH7lyda+ah2x55uBdrfm5qo0o7pC97a5aj2FmgXafOLnvXOOLmze+snULWAZQ&#10;Pf+B4ahogazHYMNzdva5kn2VENe6ft3dL75a2NV7bX2tS0DzlshAQzq3LczsSs+9SVeglm3FL/5i&#10;zsGDvEAh+PGr7TLYltkbcu1dIQuHhDURjEzYnEIu1O1RBnAQFOu6gst0DrYkl2bhovsGYO097euR&#10;mAuRt1LaVYRSV7UamsLuhAeQfr52x4kzu469cuHg/mMf+amxunqP1ZGuYRujyEkBSfrRNeNkZHqi&#10;B29MTirSEV9Tblb2sKLqiJGMIS6AGGHMIbhJ8epBoJsGHJZacFKNFsjhhPgDtubmccoD7S1PWUED&#10;5Ij76o27hQMEj2mhbaF+4/CKeZJNlWfjlpTRcKPdlLaXaQiOO9gp13P6uFpoKsuUssB7EEl+M40e&#10;5hAvUWaSVbaL4pfVTUVR8vJ+c+dg6hzyVDKa8tSifXeeEEoqmeYHy4fPlpU6YTWhlH+kvZnN27Yx&#10;yUyHCWSkWFB/EAYifULzmBB/+Oq1N5880Vhb+/kDB9oLFGWs88lEtuO93/tWZV+vv57NL/iDu+8m&#10;IDmImbC0Yib30JXmtx4/01lc8L/e+dAk5eGcPm2iQT012tRUlFSLklZFAkQcbIsOZE0kVN2UJeUF&#10;KCHPocW1/8wlKsnPkJIT8UZIqQpFlciAVItxKunVnKmuKG7v2jq/UPLvPmZNvrQqUllQlbCVcfWq&#10;9F+qJXtbirQNT1ChVRBGeDxw7734nLp7eqiph/+Te41P0Bo3Azicky2KBKRD1SHc8gEX8wg7PoVs&#10;XD/OzckRjhk5nEmdruggxZ/aTiOojdOw8amFpVxnGS29RE1EJvt1ApESKYvj+5k+MuHExJJnQU9c&#10;WZumO1gkaDziSdxNQMS2DZy98/njJe090zlZs7lKQvTYEB+Ja3hjY+JMAuuQrt4BzeEu+MZD6lyp&#10;88EYghFow/6m86CzFYXtztfVdpWUVA8M3HW+kc8JvgsVTVdvRD92hBwdzdqaMWXqBywYzJjd4iYB&#10;Gwo036+iRxIMNeLwuOmL5hZ9nSO8V3gpfzRfpnCJ/V7S3yIzGe6q/r4bVDcNyXUYv0U4D67VIF8g&#10;GD7CWOOaqHD8BjFhhvS+FUCAjFWz0uJqFVAdMfb8Rj7D4cCiR2vPEky1Pw6nOZgYTWz+kX/KELUv&#10;WjalLa29Tz0si6gK0gUN/nMhy/6ouCtxGgaXtlO3IHEZ+5AMHFjdkpf/HxvqwOled/LDN3dnZ/YQ&#10;rzExiTrO13lceJPRUgmE3yhFDAwVi3nLzcuSMRafcCU9jTu8+2LTD8pLZcJZA3dJdGVgqLU3r9l3&#10;yIhHZaX+JKoXDIiTEv8HzD00OQ6H0cvQSxyoHYOKpXimsFOdDD8khtUwBcnTtDAAXTY1DelBh/qu&#10;ri7mbpQQ37Hx6dlZwlb4YQtAo0MK2SRYqTL2U/ltLTzTpiXM9FZIiB22WmJkIz4P8jOvU8hqJtAl&#10;kD2YQomvahbhSLPlrEtCYDn7pgNleMdZXF3ClBatR4qJIO4AZGRBV0TTEHuIti9gT14ZMwEQpzYK&#10;xq5QUxWEN6cHm4jjJrzkPORIVf/wrR29j62rSMb+jcp2D/fZOIss5ugqKTp46Qra9Wxujmp9AoIa&#10;wOF8JIrzVI+oJidO4b7Vao+OiB0nWid4/2IoNn0yNW5LAAp2J9wQyoaxLitBeROxnnOP391K/Pmq&#10;B0c0xfKWWxM8iM+bv8N3fZDhGFw+OL+HL/QaRTMSwRfNql6n9XUO891GbyL+yP7bX4RTp+e1LUYP&#10;FUmJkJZiue28G8oxj+uRg1DdnjW3/tiC5mlkl5vrMsZCVCyHQPMj3Id0UGjj2KsvfvvR7zS1XP70&#10;l/7h6CsvfPV7X2/uaDn6yvM/fOaxJ599fLypqbDpaoh/vf5z/TPfHU1KpJZ0Xn5+Vk42URQCFFBL&#10;EFZWsuMWKrP/48fxhblXF+YCwbsW0zpDn8CVamPM8IjW0p8bGXrKupFywAQmvYkQoJhXPI2nysrL&#10;ESbE+SqUjIofSSnEBwxQ0j02prS0NMwkYAncCuNFGMAYEmpIuh5hBy+7LanfJmQFu7tLJqJCG5sk&#10;ulgOlz58Ee4v4RL7LXCzSf/xgjWmgjplH7h0/vKhe6BSNcuwVtq+H6EjtMxMP1RWzp+d0EyEp1Q1&#10;3g7u6LGBUrMTEibramqfepbXQ9UVUArXEW4FTDEFTsGcLam4HEA5F5fvis4/TPvaYFLKjv7edHTF&#10;tbX8xbmTmdnJVguSu9/bcu1nTp+sHR1tzsm+lpX5F7t3XZNjO4sa5cwnHmmyTZQkZ1aGeNYiBCx4&#10;ViTLAPWmfRSUo7bnDQSCpel7fwafHzCNaewQqmwl4JJIkgtKOBgPbr1iLX7cMA+5kiO3E6sCjCB6&#10;uay8/fKDqkawexb5UaLSmlonUcuG/Dba+ckhYekaBqxYoQHbYPTjvGdbuTjtRvnmcsw+N4FmB69d&#10;JPKey9WQEoKHtf3FoJtAgntEhQC7yBF9ZY9T8JXl+kFAqAImRYuP/MS/TYTdV77+FfmjbyhZdF0f&#10;i29oWB8+TCgWQ8EdcIKpMC7cHyopujo1M2oNQG9iofA6Sq1zzonYxgHpiPFENBbkLuXZ10lhnhZf&#10;zXbAi1tiYrevxLyyMPvD3i66z/EOkIR5SyT3geRHJxR6ysWdY4GNKOiLpYQQsdQGIJ4U4kSwNyqr&#10;KqurqvNLy7DrsKA4+e7PfDGvtf2pX/557XO2sTlZhPoff3p0uKvt8uJZHDVXGOofUNwH+zyKjtzO&#10;2s2ROAWZObw/NT4OPl2Ylyu0LjMLYEnFHSkBYA1PCc1Dq+E2ykCiyrKZDtCRIAPDF7gUGg83FRpo&#10;gS6uQPADHkR2bX52Lqy0QLjLzByZr3xryfSqSFkRy4m1aMnENBX5VrIJHpKVZTiTq6jNeUaGA3Zi&#10;npXV/Rcuc1uSYftqqpgNsIne8jJaWXlUsKZaVUGWuBGqMwTktpMM1BVVIucEpZOYQullIKAPrxEj&#10;L5YtKF/hagQw8Qgp6WkbNqyvq19HOaTmtlYExNDQoAYjStE8qAU7UmgtJiUtBccI3YiQqhbAr9I2&#10;HOjJrnmzaEZ+ogcUSmAv5Bp5LgyG6/jJHFFK1A2x9yJUU0Dn6JKDFLaWgdrjzZbwbH8Ny7RYjubL&#10;TSVlZWycIYX/8Nvf/85Xvzk2PYZFUVBY8IGf/ACU9urxV6kIUFNXXVhYDrzQ19tP3Sh5I+MS2SDO&#10;nWs8ceL09MxCfGIqIQB44YkUbc7JZX/bc/bcuYN7aAWLuY8gphMTfZB7KWKIn5eyAlyCUAZDK97Y&#10;3fNIc/OpyvKvv/H+6Y0b4Em0Z4xwpQMTQaZiN2Y7xMftPn7yga98jel9/MDd50qLSY+FHZgpnki5&#10;+taWhPCWkOVdJjpbKa4rLm6gtHjnmUZEV3dxgTMJklLb6+rq6PIC59Um3RBmn7Fz59jlpsb/+FsU&#10;zih685u5Ml67cMb+sRdPDPU/PqTmy86G0VLFZY4OL2/qqZ1C1IKEZbeufcyhqOE6eHrtPYew2Eek&#10;RWDqy5IAS5YdqKqM/OYTIR3eeyLyY+ek7n7l5Ju/9u2y7p4LB/ddvvegNZDyu5haZ40s7e7hD5Sr&#10;0sW4zgBRQKjUL2lxGfnDOPr6+gjgMGU3Ljc3H4biU7bLAICUBDBYQV2mA2eyy8boaXGrwGcSzG7d&#10;+Gje/EJbfgEZzjYr/Gd4pu3dXFKmZATH1CwGPQ04yYBd1V6zKDqDRSQT7DBsxzjBDHfJSWUA6VEl&#10;qGkAr7Av7cL6yOSVolZJzpoLGjsqLtVG7yF2uK2ApDEgqczITFvAi0ce2X6KbFycM/NBAJPVpeRB&#10;8OfRPCFZAhbix55WEEqQtsNYGKeLHS845XOlIkMRenDC8dk73NJy6MrlF7ZseXHrVpfzLvaZ7fSZ&#10;mZ/67jdzyPq0Y6yu7k9u24O65xCmcCulO8fce63t8JVrz2/d9Pj+O1V+VbiYyhoGkVCU3lP6GzUN&#10;UG6pdZDCaHHwm0FmyL8/heZMD8zT2N0tx4y6nFJarUK56amuwtqfgSEFKoBB2d/XP7B3z91Do3kv&#10;Huu//XZd1mIl+BKkTP0EeJxRQUjC9y0mRbSK9m2LyX3ZnmhSUVRUfK2F0qXIPRpKTiBzlryqozV9&#10;0tqbBqMoyLlpQ6JB67QsWjH2VlVyuM5xoRalkViXWJ9bJzZXquAHcxBYoQrjYyfjQFhFliyURWGS&#10;nmBEY23vmqX8PivwR0ycOmFOqDC/uq0pn9pk9crKQFXZYE1FcUfPjuePo112FhfKSWGNDugqwA4L&#10;Tjc6piYn7Mi2BYtZhHhrsoIuExFDTjQQAnYhP16XS25mA9ulp1+oX8frfY0XagYHKUxAD9nA2DY2&#10;cUU/lIGh1uhfB7AL9RB/x49o5TLQxAJFNsCqwjn0aTcNW0f0F+3P8M43vPC7RD9XRLzcoBSF/OLy&#10;xx8/eoT8Hd40+oRQnru57tdxzYrNmot4RFteQT4cBWAHv8udYNuTtYkWWidmt+69oYYWvg7HH/0I&#10;NifXp5o/Q33AbAwd4eDF42YuenBgsNwyU8zJT0yWGjLZiJXPT/lhQvzJrLDCpqJGJUsqRNoc+sTs&#10;mzlBEn3arWVlv9ggkvhxjpyE+LMz8iXzdSgzOyebTckc6jOkuKK9Q79EEtN8qrAgv7Ozk+1rqKqq&#10;tKf79oGh85aCx4Ip/TYriysAoXE2z7hz5w7mmfqV6MW0oGGEzDBXHZudgSNQBHOzc6gl6gmDfN3K&#10;2opc5EjQ4T7jtYQUtVHmuTIpSxQb29vTc+3aNfyUE6Ojvd091PkltRx3FJWtFM+yuESYr5VDJ65Q&#10;0sxYU+55wrw1UGGh7r8w0hSKJLPWhIPBKZHfkWodgVtV/G3q3yopJI7cmR7orT84bDOVn8L3M38E&#10;2YPmG/FdLjBodRb/y+WPfHA/kwlo/Qf8I+We1VeSmaK1TetQuqXCh4mJU/jeImRza2dva37OTHZO&#10;GDAr5wQ+GeJPUrTThat/6NLV8bRUkDvoiowY35edvCNMp3i8kJHNPgiaP0QSSK6jVM5Koc7m3wq5&#10;PmJ/WcKapduzHynt2oxSSNd2eIA2S1UzqREROcG/PmyXJy6+3BNsIvZ6YcfwBH8EFwvR7OnXsTa8&#10;vl7XBZ0Jh8DkvolHQv+hi5pQ2oQTFYogf2Tf9TVg8yD6rLquIK3VaMXoxKbahBBf04M4VMqmRpum&#10;3FxzllmoBF/0MB+zTKnWb/neINpJiCyZVsTPJ6cMDA9B/NhiKJbdtITr7KomnPBf6aBu+7FpdYlx&#10;HEH2UaTmhnxOBpvW3AjA+Z2B6r45M9kNyBixbWUkrq4SqbcvO/e1ozs6MvwPXe2tMzPGnPrfADut&#10;NYxAqQ26WhUVF0s+WKFPNAs620DfxPaypIWFBYhFn2EvVKIN2nQzJw8xpidFRmhgac0ykW2FuJ/+&#10;MQlsoZdGJIa8oAk77Snm9UceIV0FckCRm+5k81qYwota8goIskNtaMnLBwtQ5VCbIqNY3ZQZvq+w&#10;6Mj4mNMA30YvdcoXDUf6TpiryQRXbMxIdaWiRuUxlY7Cs0hkExUEZ6uXnbVcUBlJlU3g36nM7O09&#10;XVyNuOij6zcC/9/bcvVDLx2tGxt9pr7+iZrKV4sLrmVnpaSlM2jMhOLCIuaB8uUzM1PcUjE5zKTc&#10;sQIIuQssp2cje8sp2TWriL/Tn8LhMsldWwx+oR96ezdqTyGLk9NIY0lCwxSAbd4SCVaV+laAOV+O&#10;B2xgS12LxQVCNBpXwXBi91Okkd3XWZuH5gUzsDBJxw9lNJAKYYCdxzBYOQVnQwPs9JaL8YgScl0S&#10;RhmDoWjS6cbLCnWKis8IZY7Df7qRu2CN2SWXeIIbD7+RUZouxzAU7ufYiDxe8t+8/73/Zl1ihYZG&#10;dBVNb1CJQtopKbEbnBcc5HTVzm3Q8H1XoPkmTSd40j35ua+OjvsD+znRktTYJNACXdSKaFx6KmXI&#10;FtiyMUToxpCYzVzKrK+FvSmpO9diz8auPT89zlaKmID5x0bHgdvU85jlV50J5Yn7ICfpgjc5ifqE&#10;ZKHRIJfKyc7ifTQF3AK0NEWjmpghB4LsyLiNz71YdvLMkfe/ezJDkJaH1Nme7BF2kReG5vjQFayr&#10;nVMN0WcmpjjTOs9pXb3eFUubn5E1Sbbs9AxoXXVZBWYKAeiCxCiXIKZQKw1yEojOA7zliySrSi0x&#10;g9gK88biVgYX4/oYJFwWAxXO8AgvZJm6INHZID4xJyuXZx4fGSPun8or5JJahIbxobuFTd9JUSV1&#10;8wygc5j5xW7rUIVEpy0HxexYjrsvNBFhN5qR3lNeygo/cOTF/sry6ZxsX1wem5oXXLioqJAoWVK7&#10;cVZaOXSJME0Ii5KQAGzHrTkT0vecf4JplZUsj6SUg5nlVZRyOJn0LgIexybHL168KEEQG0szEKad&#10;MskIL6YZ0xQlEtNqdGiYdeXx0YlVc5jZELzkpSt9U1EJEjMsaZ6SIDzA4Ege1p0ARgPeNDY4Qp6F&#10;ory8ndKEKVXD5mNlqjiB6ZWF7aJFCyTCoInlK8de/sZXvoaqSrHev/mzvz5POmpySllVGRHF+/bv&#10;p0UPxL1l6yZSfklEhhS42rPPPFNWUlZYUDQ8MvI//+df4H1B6UUIr8bEDw6PTZNbjVaemjxcU7f7&#10;1KuszvzOrVSgRh2nQgTe6pSkxKwUkvLUr4eZpwTpL15qqp+cfLah/vRdt3N9uAUTFDTW9juijRap&#10;e8ejAWHsPnFq1yuvNu67++iD95GlhfvbAGFJSQeIfQdSzcOIruasGhgzhjRMZaT3lhbtf+FV2KSr&#10;ME9JIBZ64xtp58oCW1R1QuCyyzl4kB8q1/Y99sMzv/LLA88+U7jr1qX+/nDyX/fFE8P9/IQCxLdP&#10;P/xNV9dI3Q1eqfO5YDtlnFhMEK9dupkmGjT/JeDLVQcrfapOu14iE+PE21m69hkeatEcYIAB+rbt&#10;yLGtz7144dC+5z7y/pG6GrGDt342mec6JD8Rf4Q+5y0rGAFOLQWYhM2UlHSKi4GPDPUPDvQPcg/W&#10;G4cc+jQhvOAFtEo1AYhSaIq75br+Y4fPRrTUHU9Nf/el87zbXFBgz2JOeyGJAZhouKsknEkF5TYK&#10;CmPSBPDpibVxmkM+dESLMIycHBLwaUeBcJWReeOF2xJiFhsP68GF5dKYlUdXQbhzErZK94uULvLG&#10;bVB7sLkK+3X3pq6Ddsd1mAn5Qqwktrd/VSYXeLx2T6qZy3REJAbYCk9lrY2hAwtxkUwW1VhdA0+y&#10;UQeemNUPv/rqru7uIxs3vbh1S7hbOYFt7Op533NPJZu/mjm6uG37Zzdt1XM5Nm3eXzap+9va72tp&#10;fXp9/fPbNolHlI4L9wtNkL23tGRF8eWKB8jzeLoAm5NHyslZ2xx38aQt5QL5/JAVwhRgTZk/2p1D&#10;ti0EGqHNraCknu7u2tp1b3vL2zLe/8jyN76V9vQzxPTKRLUKjGrikZ6uaGX0Ko9PUUVHXqsFqpQY&#10;KVbxiGueq7KyqrSstLO7hyetqqlt7+rMziuQsuJJB7YwQvhUjmSiqKgIfgHk4mTwbW3lJAotBCVB&#10;PU4qtC1hrJBzQ92dr7CAFruq1G8DTIypg6lxNneWdwlNJqpO8IhXg4PdoWsRgDwR6U7TM3TdJWZ5&#10;HqG6tMzjhzs4V5nKTL/QUI1gv+PE+aK2jpPlJQbVqa8u7g2eRfknptUJ0Vc/JIlEsYNwGudt0+ci&#10;5GJZyzfYtMEzRAVPcUHSYwmvqxocPHjpcu3QMJgdyJ2zicuXcDNyRdHtGT2xRdiFxBneK3rzChnf&#10;hKS+FEpI/6JfM3x9oxgJxerrvAhvF3XfYGDRFwn53U+LvmkYKhWOKvzUF9r17PBqcpyY+cfmxcxQ&#10;rVXlb9bWFD2JvSd1SdswJyBn1LpK1XINRLYSZNFz5XtF6Dvx16rVY4cP1ReL364hhFI0XAVDpYzn&#10;LLRHOX6iVMkUk5vGhJCgqjii0SRZUw4P03ZaNteQtbaX7hET8571699bVnrjEvyov3ITE+rT0xpJ&#10;zbO5AhRgqKhVPDsWJnPFn6hbeHzJRmdPs97ZU2crKx++eIm4jHMVBHrIkZyVDdKXDPQJcEYKFZsd&#10;lS4p6nXp0iUmEAUQ3lW3n3jqq0yCemeT3paVZdnfJGcl4gsX82vSFKmhbUPAFuCEkg3hYB4eDupq&#10;75gYHVMqk+TVGgHbLCibivJS8KqQo0URwJQ0cnu5Fjo5mglTxdeVtW9srnUJgm1NOJqmZYamF2K1&#10;mBC5w90GcYXPwmNNTrJhRBDrIL7dZKZlXSh5R0/gnd+9ZAXvK97KSlxLeyHkTwUVKB2j1hTKn4XA&#10;LFzP8ULf+Xgh8U6UjKpneK94KxXPhiWLYHE0LeWei82TWZkdhUWSVo73GA7nPzJ9I5gFAgFNrL0w&#10;n+dNSLEOVKGFFaFVRFvIOJIKEcBOwQFRjijnPufHkJ/9i8E7wb5tZG/gNRQupdeClLmS9hplyWlL&#10;klv9xghZ5x3njmD3ipJg/n44+FBohCMJBVH4jEBd4TXDDUKjjSCtN0klt+XDJ3rtXIXyJzjHFBVx&#10;biR7TnuZ254kvhkebWTmiV3mCLOATeleqsJEnmwyYa0G8uhE04m0/6iPyuLSxABFxYdGR0bYO/xg&#10;0tA1mUQ8kAFGn5J6bWriYEbOj8/1/9iZbXMz3xrqfWVkkNR4t3RAEMzMASyO46YeQQkMfyiSluuX&#10;AqS7tLjwyjw5yzfsVkHYWkxM5/x8Vlx8jtk+frwwOnJkZNgi0eSlcPrhybk+pWEKCgsp+040DFre&#10;zPSssHuCJyzOhgasZD6JDahiZDob8Xf8RmShZngMYEi0vl6uJ2gvkGan1ADtZQalWxgA2fPSWEXb&#10;3jUliIAUG/pow3WPJgAnFdsWg10piQJD9ocAQP/UFF3E0+Erl75bVkFBKpXON7+pYGjTQltnZ95Y&#10;XsE7IJt6KgXmLjpgx8X8Lg6yc7OclrZ1Tz8Hvw3XqGGj1ETM2PQMFcSdmRUWDl2JCLUvKHgoWXD/&#10;RG721o5OyuEzv9tHht/ceLp6ePDY1u1fOnjwCtaWmWMY0PmFxYgjsjXodsJkUrhwYZFCgarP4rwQ&#10;RtgFE0v8hKF1+m0iwXpha8QSd/bwgUFlE6UUEHyoAMGJlJtezcjKTMtKZ8KpKWZPqqAzL0/BrWSV&#10;Jygzj4/cBuQFC27wcZIV05dVDm2g5fCb2JSFyXGLhwAHTJZT2Qr1BetngJ0IzfjbdT7fv0OWD6k3&#10;fBFu2Y7HIb3cGIkmgwgqqOsa55tQMbIhAsXpJ1QJXOBEAnICt0QoTvGN8dQffN/7Ayb5f/sPEXa+&#10;yuEhhT4SlRK/PgLYhc8TTlM4HdE1UChm98Fq+fRIjL1piq8/l++TEQYTQRtDyoyyLDZH1d3KZeoJ&#10;DeBkOOSutPQ7U9OfToy7FkMK6pzqgxJoOjtLciC/FfGv6LM1qi4aHu9hanjvlT3BFSigKL4FM05M&#10;yivII40IlyNB+6hRnLPhuRfqnnzmxZ96X19FGd/Vxm/NJYR3RMqsOkFAg5ZmJZ1eBbY5z3apZZo0&#10;qxKUud/APixRUUlZY5MUDCvKyy0tKqSNArn9U+MTxGC45Sh9T6JITVwVbQmSZREBin8LUh0FZTqu&#10;qURFS4znT55WA1heJnKM7HvUI2U9JSQxJCBgWdVWAse0E8lG1fOy1L5Ey07V9czqZCUUmWCNk7TK&#10;/rzLK52F+dVDw5UDwxetCHFfZVlFb//tJ850l5agi3AOAocJVqE91SaPA4pj+XD2EhnEQiCaydpg&#10;ooSEpAp64LVzkTLXLG3e7UBSPcmTUEuvuZnUjPTs3GxeU0Q/Ly8XHZfhcWUhofHxPCk6O00VUUnR&#10;/5TdJXRDa8110LaccFkQlg+Jz5+IlYzMdAbArTlNgjhSGxtT2OkwEHPOprGx0JJnB2NJSn5RVtCc&#10;V+YmMSlru71lk1m+TGzyxDQRgumzcwsDA8OTMzMFJcW19fUVVRWofRcuXqirryWwbmllgb1taHTo&#10;937/93p6Ou/Yc1tufu5P//RHr169Qntirj1HJHhM7CCZrhOTxDghKOnqmJKeOnNLza1f/QGPfHx1&#10;aXhggNmjiB3CmlBK2xEXHmjvelN371P1tV84eHdPRSmJdlQKwP5kIzeHtMxyxVGuxpT39j30yqub&#10;m5tf2rnj1B234Tak1ODE2Kip+2pSjJ5tXixFPhK25/ucH6HAkhWiy8bOZmZivdx69iJk1Jqdicrr&#10;e6wiXhITu2OWahJSqw/fW/KhDyVXVnZ+5csvPfIeIN7df/lXO/7gU3QKSKCxr9XLeF2J9+TIwJPD&#10;A6GUMPIPFNNwPMGQqLVnLnEvF+TynfPZFXxlowE4OQASCQgVqKLSkQlSyKx9MpFNqlagxjSuplsv&#10;Cn4WFpQz7j/bjrz0wOe/XtTeefru20/dudsq4VibF7VakMSAp7imD8H+N9vCQ5iIMJ1fUqRbgoLD&#10;i4pKCguLpiZnW5qvjo1O5GTnEgKpAm0KC1skIhjZYLN+Ha2LqKnXjdLoqeNU14adqsfT0hgAPrq2&#10;wgJS84Q4KEYoCD8X/idEzswWSVrlc3naI1JJCIKl/FtcrqF6dnBZD4bxCDsH7LLob+hQnzIypD6S&#10;yyaXiTQYFflwwI53nU8p5+aqg1KHWFM0X0NIqTDnySbmRWAVqKUKRakalrkhhbqKMRFTVuyIxsnC&#10;6rxYEfqcw7bms3SycWngRrjmMSrZmT/3X77yUy+/PJ6a+if33ttZVBgKAX9x6MKF+8+cltrOIyck&#10;fP32vc9XVvskqHePVEbMwpifO3P6tr7+J+vqnlhXqzET6KfcMbIcFHTsgJ0qkwWKvkxO30wYnUfY&#10;2RQpwFPJHcsKdvAq+pLt2ANWdIn/TEeU4iiQzgEeT6BNSgLuJYp87513lZaVd7S1z+bkF37jGymN&#10;jbP3P8QwMrMJfKEjrcruyETUfmARK7YGthWbl9dKxDH7YxOT23fuoDbK+fPnme76hvXKeqPWqO2C&#10;rgbYbrcCmeNIAOXCI02FB3R0rxW4OH89pctZ1fVahWxGQjAcDRf7W78xox0EfJAD4pQccTC531dU&#10;atUmV7RlikQNJFGEgexrJaor1cRwz0UlCc5NK4WQt0F8DNmUlSzRhYUzP38tJ6M1L796cPihYyea&#10;s7MG2LmojEYkMqKPCoOGwAits69od5Z8CXLs9TKiBpln7XVKBzi+6VLLyYZjLDWVHrItebm1wyP3&#10;XLm2bnT0VGWFE4EDdj5dPsGuexi9BZZGqHr5C+fH1x5h4E4ougPOtSgAv0v0t7Shvd7h5/jJ0fJf&#10;6EnUFfzi4cjDP/0p9AgRuNA/iv4tGowAduEQUBecMDjbGFqHRTobuGBXlZZvBVw4VAlMIb0G2Jm8&#10;DV67cLNAVY038FfG0LfQ58FnXlLFDkxKJzyfeVNBbQb86cxM9Xx7z8G2YHtzRyQnsecSKWxVCJVp&#10;5VCQJ/NI5TKARuV11tY25mR/oKLydRfuR7wJZseTts8vEBM3MTXBroOXFMW4f6AfsYNHExkBQo0K&#10;ddttu0lGI8CttraGOib3d3QwN625mOFyWzFeJCojwdLD97dx48b9+/chbjs62vGAorwVFhAvLz2U&#10;pojzs3OoW4V5+cSZ035FG0EARHqCge1wkiIqqalVW1uj8VpfTy8v8rKy0YSJ68UDJvb3DAlrsUeV&#10;AgXsqnKfsG7p/OZqlTnupVpFIrqmFkg1UNUsyA6pyPptOnc0YGc2PF5vAXZYmQEtBbnsQfCOByXb&#10;4Rfx9Y0loVF+ct60JhL8sFgsN1G2UgMiMdpO5MgE6s5pA1KhM5XSUziL5XlILilqxnDDlSXmqHZw&#10;ZDIrvbWoUBXb7McKUuhHVGR2jq6JV3t2DszuQn2d5ipFNQ1DCRDyIDU7ojk6PMGbmUT2hJvTz/0r&#10;IS8zpa57ewCdbY8kPmt+ZYaYUe11oMIIOxWZjRI1wQzaVGqfiuyzjNy5+zrj3HjrUIa4WPPvSo4p&#10;Xi04wl3Y+O71U2IVFBURTX6+/xlK2pCPfDAuKCX3TBXEG+DOWY3WilghSnjtXkkD7Mj7s8kxs980&#10;aPxetJCe87XQzmutbyAP+Gioo4tGT8TPEvcxQ73D6Rm1IlyhiQohFNkQNc5X5z5OXpfyT5SW+9GS&#10;4anhvq/2tY2qhNEq9gFIPeJLj2ZVKfiN7FLNXCvmxVOHleyOzUw9MT3RHWngFmgepkcEPTfW1uin&#10;c35i4sjwUM/i4uX5uR8MDgDhydbxfVnxzRbQZ6oHefTVNbVE9aIHkUFq84e1lbhI0ieNblC+KQhr&#10;qg5WtmeLY2VoX57TNHI9N9KdZkKiktgNADsrPO4tWAKIwYvoq+yOvmiaLI/soFvIJuELJ3u/cjTj&#10;JK2pb6RvReaLsZexMa0F+Q+2NcPxVzIyNG6L/IyIC0XYAUIdzst/cnDAy2epjmUkUcDv5fs4jD1S&#10;W23eo9ixdTXQH/IA+yuXBheLCzNUMpVpLqyOODu2H1UJtqAArlExMlo0McGlMubnXti07fP7D3QW&#10;FjBMb3mNJpuTm1VWUUPhL4yFnOwcXC+U01mmUYduB926YarsPmS1NCeK+64sBBFlHmHn+kGoP4gD&#10;HRuzID1bSEkAy8ejPD2pb0Re4zMmNpBvuZTlfNWWjaX8wCKFPHkaGd1mOnEt+S6UlCE3m+bWVgey&#10;YTIVdzU1wWvBuLSzkFfbghxdOgSerqDZnYstj7ALj3ApXXiGEsO3bA5W0C2+UO65cDCPvT26Z77b&#10;yCQ5KawZSRAOLyipYgEFkQ1fU2mYJ0X3ZG584JH3RY/q/9nrL35VFdv8MVyE4jQSkzpL12/cKL+i&#10;w7Fud2q3Eg9r7xGuq3SecBJ93G8sLXm0b8A54aaPfJqij5BdpRa7/A1cxEE7RYw0LvLe7Jyd6Rlf&#10;IVYtVYJJhu28mgYIEBsd8wg7WQWU4opRPCekQ0RSTm5Ow/r1SOe29na0GDyPFAIrLy/Pz8uFI1Wn&#10;ZmEhMydv/TPP1z3xzLGfev9gVYXcubRMIkMWVdk3+es/Wj+UNu8IznDVCtaqYjFXM2MTnO+x1/wg&#10;2HhJpeGshKSK8jLi5tBKqHuyODM3OjI8NTaOg8IUD+Itke3azaWPmG8BIk3GFsMGUUF4FArlwGKc&#10;SBW1ZFgLezFDelW1hGSigN1PzbLd40dl5ATKssmIZL1sebDPoIgArQUdCVU/Xgn28ha5HzMwls1k&#10;5i7na6ve+OppPu+rLGddLm9aX97TS27s89s3I22RMui4GOQGny0ToIvX12KJry+wZ6WBl5WUlPAV&#10;79gl1S0unhdMIKZmTErq+MQ4UU6oYHQuI4iaBkOcxxJLjbOaAtT+o9NhVkY6vqy+3h5mSQl+sJnl&#10;YZryGINDxA0rloudghdQDkufmpGqTD3zfAZOVDPgADtD/mT5QgWCQaLCS7UV9pTABs+fIlutjixV&#10;K2UsZNbJIzYlG8ywqKSMZWfTprfGlq3bNmzaQFbV0MhwJRSVklRQlE9sYHP71bONZ7Zu37BxE7Xm&#10;Jj7/+f+DerquoYEkl6YrTdTrHBgeGR4fzyW1paSIlhdZeZkpaWnjGSt0NLnj1fOI7JGaqsIccp/j&#10;ZydpDDt5X2v7JxsvrZ+cenpD/Su335KYngotElKq5TOpJJ61fDr48NDl5ocvXDhfW/vFew9dwYil&#10;p1Vd7c6dO3EocZa8XgY0K8JcLduopai4ej9CseivXVPnV19pMZNx+/km5rytMFdCxEB39yfX3nv/&#10;toP3dnzpiy8/8p6x06e3/c7v3vLHf7La308yLBmyFIrPO3iQib0pN7Z1bub326+2EFwZAlRBaPp1&#10;ORM9qhgV7jDnu5v45jiCr6Bi87jrEGEbfK9D3Ut0uLvP+43qUJjNNDG55MVZezmVslA1i1nqw6KM&#10;zd967NQdr5595fbt33rnA11lhWobJ4RJ5SbZENwBaT9ebdOlKgRiPiSVp0wB+7BYcTTy2JzsPN6+&#10;fPnKYF9fJl2TUtKHBgfLy8oPHzqclZnNlmxy1aK1I5UnjAh9gzU5GhGwLmYDEnUj35apq6iE4ezu&#10;6TpTV21blIkya96nI+oKLu0DlMGXN4JH64tRIT+2C0TKi1oGCcEe0mgtvI6pBvnVfm+VDUl1pYsH&#10;6p3WAC+Cmdk0orCVcrvLw+wNpDDNxgIHJNzVd5XETG3tFr4gsE6R9nyDaRdQZ32oVy1/whoimHpi&#10;/kKzqRUE4+GBZmjqOl4VAHXgwOUr+5suP7eh4Rvbtzh0Fk3k73zx2M7WVp9kOi7/6cF7e+jDGLH2&#10;ANJg+7rR0d946Xnwvq9s2XKyrMzCec0TvBaj8Ela8FAESgpxAsqaqyLymigyQnn6nI0O60iIkufM&#10;k6/8fYqiqpGCJgRpJekJWud0i6/Bgkd8rDIUzaDl1tk5OVOT0339/cxRWl3D0o6dWV/8Qkrjufh3&#10;PEzJS8xJt0Rkt8hA4pfgJ2m8Fk1gF4wfGByqqKpGamF/olwijXkE9g5lr3gwowVOyi9t0YUpaXjL&#10;ZpBjZSUlpNexXQ2PDDHBOZl57KFMnXMcX3HqWlxS63ZnRidA6d5qMYx74GbAzvDu664UMXXkcNxM&#10;4ZYC3T26TuaTe6dMe4hh4qA3Zl+xPOk0IwKbx8Ziz1D/W1WYXVkdS047V1XBbLzt1HkSj6+RFUh7&#10;K5xAqWpBrkxGD6UziFNKnt3YmNy5x5jOTPRQHImcI0fIjz5wTZ0dIOnAdm0F+XUjIw+fa+QyRN5x&#10;ssygSCTj9YflglZjJcKy11+E4tEJNRyD53T6SPzN0BzyM8PDT7Owox91BOIisgu4NhEe4Y38ecOR&#10;XL9pZADhCeHNXOA4QMYL34Ux9gK/GtmFJIHOy8BjF1bhB0kRudxcvLsnNQw8DkwvQ9ycxsKZiX48&#10;AhHCQQaEJDRQsJ0bunLARPLoXaa7D8ADE4xXdKxQ49UyHKFFMv+RY2poZH1yQtguehngNW5xR05u&#10;/T9VD/51F6Mhk94vq1cnp3LzskdHR4iMKykpRlSCmDPxClJLSARdmpiY3LplMw6AxvONqL99JSXv&#10;uHiBMdNAFpVYQnUN+1BdqumS1tzcvHXrlq1btw4PD41REheHkpqVreEZRWkYGRqE9irLK8DdJsfH&#10;cCuo/KvUflUHDmoPyYRbgH0JqAHj62htQ/MkDBKDaWluCUWFGWETVd8wi1pCYWO6WDkqJECyZGbQ&#10;ZQi6QU+GiS3WQ1aGPBsm33S7VSGsFl4nIa+WBJJiisAKCF+EFUTYsXDm4HKPmQI1DLL1UBrfnr0Y&#10;htAYE88JSxjehuOALFAwUXEf2Bcry/LTmdDTVmKiwN2fVjJObW6kWaPkm3sSHkUAchfSRAzjU4pP&#10;3swsmN2ZdTWBRuSwvw2B5yLXwymfq+E52NHWeWTLBo090ev/eNDodWBLAi5C0qFIMfa+Ljqkm93I&#10;4M7+4fm8ZkMxRrOUEYtb99cktvFV+cqk/OujgCVJbYuwtl/bpZkzvt9RMx5xlPq9osVC+NrPCb/r&#10;j+Mpun7l8CImwgLxFS1teO2Anb8Znh+OMFopCiSkRmOjVWwBdU7TQL1ZaPG4xWp5QncQb6m54kz5&#10;Sh2y87xqrDG0EUtCUFY+hS/4BXFITxwaJ1iEHR/HvibNPE0sLOdSsgm5gqrCkNNS07tWVgisxb35&#10;ugz+o998eqT/b7quti/MenkKjry8Qs8wlUpgW6xPI3a0KVFLLUqdie2Yn/viyGBfZNJCTS9EeGXO&#10;uNKopdVE0bRxJtzIDJ3UHdlKLfYCWkATyycrSn2oVYuZJ6bYhynaKuBh9ZEQ1iv486hhx4CZaotf&#10;n0S0uq+O23l94Whh61sGNexMl7J6ZLbUcJ8BfFKlFUnjCLUZ3TyOnL52hFQRvnDKj36f1wB2xsuW&#10;huUYvv2J552T39jZ9p2SUiFxVFgzgInYDU7lTj1LS/WsaGzchcFB3Pe4iB2wc2wonFjEE9fMbWlb&#10;/8zR1gcOykFCT5+FBUxRqR5EmRG7i5iSRkt3u3hSThnm3Rcu/OTR54smxufQBm33GcrMaMzJQZLA&#10;NJZDTM/MVGI+ikoqSORiPZBWJK5R8kiJdrihLIhYTiPzyVqakeWcrcmOC5gJs9fGGvCLKTCefBKY&#10;EKbtmFRS9VCiplEpISk+xxRiQthxWBe7j5rYshyJsbQrkdJF5QAkJsqxQ7qkEPGYpn0LdTWziIzD&#10;5YWpcd5TiF0a3TEB9STZdTVXFB2zMxPHF4eLhKImFCBuSriAEkgacRXwPuzGitwUYcd1tJu4DhMR&#10;Nx5nF0bY3SRVGIOCvq0ElsddMEtcBM0S/vrJ93/g/4KL/+VfoemE9qGICsoFrYFTYBLGr9+40e/B&#10;W67E+NxFAxwWLxAcnEaQ3ZvKSjjtqgrGBYI4pAe9cyNgxzsSFr4pOuOZRerapsmQtUdycquTk/+2&#10;q6NzcYFoLN63hnRzOEt4ja2C4Q2FqqsA7SBp3GRNi/hNzk5ZWRk2+YULF3r7epExVdWVOXSoWaPJ&#10;3SQkiExZf+RlYuuu3XOw85ZtoTSRBhlEkOhhg5W2/QlRAZnyKQJDRakNVOL9sf5BhgwapaRC5LUV&#10;XUSv2VRbR9E6hkvVusy0DKiACDsET3FxoWVlKbxHzVYEIql7C8izF5ASMOfl2Ezu8JGiycjQ1uxT&#10;Kk4mmBSj1WVQBhqxk9rLdwHs4Ba2XHVosogYQa6MTJnm8iDGopG4/eMNtqx4kEft+u5lv2XS+Lrc&#10;de4C9NBbUcbri+vry7t7tzW3XVi/jhpxpBISvSbeWV7ClcqfXH9uRrHE8mUpCUs2PF9EroFKuIC2&#10;DBIZWkD34HTjgkbUkpWppegDcAmOIwA+TEF0FilxJrwRT+yura2tFEdgdVWdHUuWFkVmFquXi/Gt&#10;PZYmjfX3bEcYjjfdn+Ok6yQnf40dAdVFeN4o0LSK+DiCU1LT0/iOW54W+mMdNa0HduD9T81jTyEg&#10;Dlk8PDpaVlGxbef21PQMDNSa2pqdu3Y01NfPLc58+rN/i/paXFI0NTN0+vTJH/7w+/jA+VZ6Ztq5&#10;8+eRUkurccgm7lhdV0OkIdE2UHL/UH9H+6XGJHW0ebC5+9ztOyj1MjEyMjY48obegYe6ep7dWP+5&#10;w3d2V5XGJStGaQmQeR7AWrykUSp9UQ1S3tDe9WBbx9P1645t2yJl0TRF9V4mEWZZ66UKMIYjBFNE&#10;pIkpiM7p4aG5Um6KeR4UfB3bW1rI1/ZevMo53aWFhpbYzMbGvPUN71h85XjTp/5QUN0f/clqXz8d&#10;sgre9raxpksvv/+RS7/33yrf9a7sXbfyZijInh4b+vqgCvyH1lf4kVOjy1s/eL3/4mWaGlcNDFf3&#10;jVT2DVX1DFX0DlZ0D1R09Zd29FJdvqStu7itu6ils5Cf5o6C5o68q/y05l1tyb3Ssv25F2tPn193&#10;9mLD+UsbL1zeeOEKP5suXt186frPlsstWy63Pvjcq5W9g8d2bz122xbzvlFdTPqAVRYzEyJCSlhP&#10;EZDcNrJIopaRnpoVwOXa9ykQ2d3d3t4Jeebm5EuAjI3v3bv3wQcfIl/p6tWrMJC+LAEjhMVFr02L&#10;gXZRTu9QaXaNx0W0b1o9JaVvOXWcP9uLCg1ssRgRR0NsF3JjzxMM/X3ZS/aPiSbtDh5161qdYP2g&#10;kp2XGRFTaa81iFYWNfgO2j81MVPTUOMgMdBOJDAKnI/TATtXFPSbonUe1RKvsrXenpxUKbAqkDTk&#10;MywofdH6RYoTV6QlAwuyM0sGig3lsPTGT04cIZs7d/tU+MbBOx84+uL2js4Xtmw6unE9D4TNEk1X&#10;H378CfIWneqmCwr/4MBh8DafWJ9bwMFDzVcevnT+6br139i+Yzw9TZIBlc6S9TSDNq26r3yoyYRe&#10;oGMzwfbAQTgnBCSl1sbPb4MfBUKaTasMF2FbitqUP1Nh0JaE65KZJVGkmClBkBQRxDharzU3AxRu&#10;37YdbGoYXfDu/Wmf+wyUlnDnXdxEtVR0vhu8DvpKUbKcCAN0VtfSs7MHBvqxWrnp+OQkji4Kon7x&#10;y1+uragwd52rtiIe/mQAq7FyeLD+xUVF6OUY6tAze19uNj7hoJB/qDNwGjUSHEnRnNvInc2t5pc2&#10;XgMdZEdIYVPRE0WEh21bzJll3hKlfijCTiGy2mzNr8ycqPWz2ZBrKpYKTMBNZU1bYJGzjMu9CO/I&#10;TG3Ny2nOyXpXY1M9qm9a2lxuDjX/jJAUi+cGjHUZYkcOIKvoJQ4Bu5vkkpO684ffMXztGxBBr6er&#10;Knn/nitXa4eGCL6by8sNPcPhUI3nI3rRdaVaxBlKgFAeOhkzkeGm5gTvdw+o9zUwlsny1zlCweuX&#10;9cMGH+yYN91XSxnhPn8RjNBe+5DC3z4qpwEfm19c79hYjESVyiA5oF7HWDVC0wDsZE2YtA1OW2H/&#10;0iM684U/EfeJO1GCH/kmY4I+xT4Y2RZ2QBuyiojbDbPkIio+Z5oY1pYnwMdwVUoUSPUQDoyz2PQU&#10;2xeNgj3f0HOv5DZT4RGV3hOQvSvthuqu4Tz/ky9IjMVL3S8fuQ6VpcvMZE4QhtazJwO16sKFxvUN&#10;G8DyLjc1oUeN4e2OWbuntQ3RQf0jCRDzgpjJn4Q2RfJsWWkpZadgLIQQWjG0IuXM2gThOmE22B9A&#10;1qyirWYESSLVQjuH5g/lUfn1azEDff2d7R08KtWJCDjCB81sKaMcSAhlURpsQgax3olUJJwnD521&#10;QH/kTnKAWBqiIWK2PZgxICmq/60Jz42Wpa2y28nO/Yob8NQ5a0vuJBf89g0RrdOXTvFwXlxQvxPj&#10;gfMNwUQdUnAA6r3iu9Vx1iADQs/cJjQC0D/W4FUqoDUyZOlFVNpGmDGZcxLj0tJrBkZ2NHceuWWL&#10;E6WD2Yr1VUQw8aJm3dhxLSfrnsvNV7Myh5OTlo3OXU46R7gw8ZTYmxjVp8oJOBRB0bzmvB+i276D&#10;GBcHrSfMspVC6GVnPI7bXF9BNwlgK+fc6MNZ2+/otwvvHqKQodT1MyVI7Vn8EVxE8KaCu28EBCN/&#10;vr4jwaOjQlETzkl4kXAwPmAFQtgLD4xV9URLeZaEMQDIe1UZRXvYI+l7Ku3HIJlV7bbobaQvUYbG&#10;8x9t5+UFmQRKgB2bUkSRJffpSdFnKHTF7gMqkZAAhfOASC0RS1JS+spqNU1m/5nHM2P9T430MFsq&#10;XpSaAhNhatGL0Zc1+mIMNVLxTfzasTDfpYoTQbmSkJzCF5LprqRef3xrIhdZcUkyhBwaBZA891bD&#10;QIXFmDDwMg4iaatqRyDLHI8MrGdaKqXEpO4qRiPS/ouRYBXyXSjcozfU8ttynjj8cRZWBIigIDlw&#10;LDo0/xyBIKoOaYCdMbC2aaljVprwdY+QWfxT/9NTYvXI9ti++7HKs/MzlzMy3trbzXqN1q0jpofr&#10;MzznCyeGgtTU+4qLETNNoyPUpWIao4vtOBuqJEJ8/ERDXd3jz3KjwepyXyNVryLcODGRcADqOTOf&#10;qKRQzKELl37y6IsE3b+wdfPX3/DAVEbG+o5Ozi+cmnyqiljsVSqp2OBXs7IzS0uLU9KyR4YpaEA/&#10;MAF2RBzAoKpGFTSRU01k0xDlHzBOUbiGHtLo34FdBYwHQQ7GhobZudXmOAxTj/xOp38alunKEiJL&#10;1jarQws46Wba7yRK2CziZOZzeX1qrnovKoyMk+6qGZY2y705R/VApye0S5KGkp4mHNzGwfoGuLPj&#10;h14WzbAIkpMZj/nsJbi5iHRju3K4d3OCSzm7xaKf6QIhpGS5YH1DlwobCHMjiwh86VIilHUWbOuC&#10;zm+q78ZRX17+mA994IP/TCb+1zn9K9/4iisYUuZdtkcCULUuDZs2WRyE2RHeqdTCFfzH91BWzfnB&#10;R+RzRJAdb4QdY6NP4AI+CyGP+RcV0xHMl8+yftempr4lL58//qizo29qgnewu5g1KXILi3jnWEgC&#10;YtSrLibOi1FlF6pUP0EHeABwpLDr9vT2dnR2bt60cectO3Nzc0bHRnGC0ZMQnWXD0Vfqnnqu6cDd&#10;LfcfQh5BAW5j8No3NmdCF3D+mthgU2LkAAywG3vq0b4Bmalp6VREVwiY9SRmqGW5uUgaKu/C+bgu&#10;J8bGWfz1VKE2/70H+EI1fh/+LywsZgnUzZqiIYYG6tCeKvJlBjz4OQTCyH8cIBWTuiGJNFylPl0i&#10;BhDBbtTJMfDK4vZZLBN7ckukKeXEhZT7GOFrYRBuTbkGYRWgOK2zqACjc++pczSxmsrK5J2L69dt&#10;udq8o7XjTG0557N3qEX3yioPyOMXFBRMjE37xhzRC5N5lsHBwaoqNa+QIjRHyHQiMdV8lz9HpmeT&#10;UtVHAhmM4dfS2gy6iieB4Bw8CcjjdEJnGTCdsCcnKWOMzYarRzmkVlOcKDpuhCCgTItDCTwY8kX+&#10;IHLBkojmVYIeD2hbptRrng3hgp8lFOi2EEHuM1Sh1EhyKxJV/A41Dk7gT027TRwCj6uQs2x6V9Jc&#10;TLrHEnPxuYW5fQf2EUEH7Ljnjtt5RvIon3jqsfGJ0dKyIjy4R448d+HiqfHx0fyCPDq9Ms2CbKyV&#10;fGKSmsAWFZfk5OVOTE8RA01Z0zNnTy3NjkCrUw3r9p69zNQdn5871NzxC1fbGianXty6icRM9AKl&#10;dSiAWRGH2alUh1lDmSBOieV8Q0vnzx4/s250/O9uv+2VokJIyEU2MzYyNtrT00MKIy4g4AG1Rlpd&#10;VQB0Eu2D1xI9miDq8D8D+87ku7Tq2Jje4gJmfm/jlZ7SoolMWtSZQ5um4IUltz301nU//e/wpnjP&#10;qfTt219897s6v/a1Lb/5W4V33934W79Z+5MfQjH0ILvnJkafHR9x4RCQaJSUc8Hiw+HFgYtXPvDc&#10;C9WDQ9X9w/7DuTnTMznTs9lTM/yEL/zP7MnpLP+ZmMqanMyc4IdarYGM9kAKl0hd5aUTmRlUn+G3&#10;/aROZKZ3lhV++a0HOsryhWwKS8Ex74iDpLrozsL4oBMUQrS+wLgJ0Bs9EZu+qnjMy/9TXFyClXXt&#10;WguOx7xMQSTQUlFB4Y7t2/FDPPv0c8ANbGa2T4SWdtj2KNhCbpKiLoH9TamYkWM5bvXQhYssB0E9&#10;2DSB6cPDRhRfZ9VwYr27q4UlmOpmFw21cMdugpKFJixmzPPmEXa2w5IsH6+mqJlZxM8yp6MjFDof&#10;425Wfo7EVzP9fOcMcmN1IZrpOaCjooymxlHmwopP4gaQZWV7sOiWgil4aMCERBLSkK0tgAH3oeRx&#10;C0FaikX/CThLit97rvGR556nROlje267UFsd2GBm+Il4Zmc/9tjjuRQYtaOzuvav7tjrm6Krs37c&#10;03zlntaroHXPNmwwlFP4rEGWoh9mT8qooi8JspDNU5RHKXGps8JqTZPht2wktfwWF1kJVMUiC7SM&#10;J3VO3YckytRSXoEWYiY8EAlJgomtfK9iyuQEVj7o5PQk05WVlY2hjv8VHyazmrt5y+otexN/57e4&#10;79Itu+SFto1bkgqDU0GbBrtbRAvnuHgsLCrGRwpevHnTpiNHj/6n//TbBw4ccLjLhYbH2stbisd7&#10;bRFAlvVicSFjKniyC9Mldn5WLZhgBObKadA5i25mIWs7ffJbE2romy2coyceKaASDtEagitkktKG&#10;OEiBk51k0IkJjJQELAGj4pg4FoCIcyxnveOXU8SiDk+A4h3MEHHvyspIUuJjVeW7ewfua+1EE2op&#10;LtKA3e1gJroVRqTbL6EXGlEA2LkmZ7plyDvhgP2FU44fTkja0KNMa1iyLT+vdmTkUNMV+lFME6Ku&#10;XPjAdPHtScjQa9Au3ommST/Bh6FQ/YhYi5YJpma8DnAWiRwNN8PgRfRFogWvK2Y3HSF3+Jn+qTNg&#10;xA97w6351HnTH5axaeTeXFKN+XRA+drW19SfVImKJNMrPtN6kdkdfJ9YXhQyKzqKQH6hNHPVyTW3&#10;8DVdWMKx+Rj8fE+w5XD7KnwEPmVj1dpFisX41eJSrIaiECCF1zEkj+XAVhCDiGS8sIAlLhggwslU&#10;Yj+I1/b/9liflQmvjSSRoLegvSMvj3FSewR5a46YGBIUjr96PDMr48D+A42N5xGUc5vWw4/3trVD&#10;fN3FRcx1EMAYy8mFra0tKMP4DpHpmM+EGk6MDRPfzX6Ul5NLwHlLcwucsHHD+qkZEvGMLQLsybwk&#10;kkKy38mf7enqGujto2cTrhqi1U3nWkFBIv+QV1yKtcN/g/xCvmP4Was73FVS/VE5qBki4jGBbtmQ&#10;0iKYdsszNhxP3Ga/bfmR67ZG2rodsAuqcWmlgnBbixqyEA/JLvdTqWiC4VHW5hXuTpE67YXPWWiZ&#10;iFbqlz1ctgCeS9V+FVm6ea8y616tnnchWHUu1u24hty5quSAi1Sir6ey+O5TFzvKiieyMkzSW9ig&#10;tUzhh9ae0qZsb+Wm91xpHk5ObsnLWZRyatUPIs0cAl6LNJ0IJYmLU6gtJHhnqGjO9ZN9X3Y6ZByy&#10;J3gipQWINYSJUnBNWZ9KArYraGrc6a5QHTtcAfMX/tuuE+DyPgaXS6Gg08RGeNPP90eOvhT8E4oe&#10;v6x//R9LiXWw3vk9fFi/YHhEf6ROdd5Y1iAaaa2mdSiVyiJqWewINuSJsdrttAH7gE1+EAyVbLUF&#10;kUAEGPjOTEIGrJcdI8CXyyqMVAgdzZ1UfkdVaIg3z1HnX4pxcz5T3bo0D1hVnXxDP9YfIQyOToz8&#10;/UBLy9y08GmLA8WkxanGD7iiGISKtyZwPDKD0XrkZijZmBPfhaOJJHrDQlI5Ycjic5DC3FS+CoKY&#10;XWuxlFiug6hB38BeA8GhVykHdUCItGBcCHKSIPiG8CP6109MYMo5UsMV/OuuJboI8jQX4/GgYKI5&#10;LS0Vw6jVIQcH/RkdbxpjWkipkY3o2eghFNfRL5yWwk+dzJQSaxLMwoQt+tLIKCWD7E9Vw7i/tbnt&#10;gQdp4MMX0dJhDzQHoYTxCe1UWl9eflNV1ffb2udXVGLVY4N8w/J5xhDT9gDmu7Ja/+SRSwf2wPiQ&#10;EQoJc8VJBEFPz81R8/Sey9c+9MwRTJjnt2z6xhvv76sA2lvqTEra0dFFbX7Q0LTFxWvFRXhkuawD&#10;dnhiKPVE1f70dGR8JqoagB3yKQTsXLf0zdDlpFUeNsK3pRTPRlfNCLwb1yF5x2GItUayUP8XoT07&#10;P4uryfzKEo1ckU3PKMR6KCWohrU2YrjJOnWov53F7WKCiq4sHN5hO22vM5OaEIKyie9JlqVpGqAq&#10;Ppv8N23NmpshiPkFQMaYfZ55wfU9b487hhKS107DrGeYEhstBiUnQ8dDxEXpphAlR1yg3XQo0tD4&#10;yHlBlOY1DXFXxcT8W0XYfe2bX2PzkNCONMvGJxaKu/j6uvUMT4AP0UFuYKnwmlGD9k6rzRkGDVpE&#10;BhKXuH3m4o1lpY/1DgTBhF5LxFA5XxLTcCwr2PcHtXjnR3C/Zb6rhkJdWtrHqqoohPa/rl6zoHrd&#10;GigG+5/TR8ZHST9k0wSrnxwby8xQo8f2tpZ1VSV33LJzYXY6LSmhsrzk1MlXL19sbFhXc+DgPkBJ&#10;cuAU26za6gnZLe3bvvH9poN7r9xzpxfB8JbVro9xCyMyK7RknhnjBByKc3gMCZknw4BWJ+lZafPL&#10;c4OjA2OjI1l52XQVgDBQCei7CUCTl5tdWVzV3duPpE3LzKLEB783bNpEOZOZaaqwE3SalpSaNk+G&#10;zuwc0WKZ+QXYFOPTRMstqpwvRpo3nZfbH2BUvk1ZqIm4AZeSM9Iqa6r6x3taOlur6+oaNq4H/KPy&#10;BgtSXFw2vbY0uTBLcQUEHoW7UCZYMFBKNEolw8asCm3CYUKhWWKY4xNXyPO1uELiWFhTRfMBxa7F&#10;dJTk1o2MV/b2X6grR73iZyYr8/aT5zaMTV5aV01gRU11FU6V7p5u8o4AKXOyC8goZMbYpeBGctUJ&#10;AGQPAzMtpPJKcRGVvSdmpkiiIAp/ZHJ8dXlqZnIEOz4zNTFudZHaafErS30dbcDvJfn50CZ8Avw6&#10;NjnRRgRHejr5J0gMIBOmxfp4UtuSJP8FBgaSAAzHM1Eok98EAy8sKbVZ5WQkma3MqF4HtWgsg0pr&#10;Kha2gBWk7tTUalpmTmp6JnRAdE9eQQ5SghBG/EmrxJ+CIFJNJDEeVXQxIW6BzxJSKTbX3deXk5O3&#10;45bts3NTRSU5t+7eOrc4/srJI01XjpeUp62sjb568tkXn3+cXX4FeC02BpFNS4iZhaWktMzU9Nzk&#10;1IzcvDLAwZQ0/DmzYyP9bW1Nna3XUBJKsvKzMnJ55IsZqW8/c6lmcmrv8PizW9d/7qHDnVVl4ATS&#10;cKEQaGk1lrWMm6dQFvEmcGzcg83t911rebq+/u9u3w3sJxomvA4GQHc06515w/HsmzHvywEC/Vn5&#10;SGWomHstqL1i4Tl8RHkDXdtoRumFprQOlpdTmfnBl072FJUMJ6cS840p1NzR+uTRJ5u7Lt996KGB&#10;o0cK770XmJYMmYWhoa3/5b/m37Fn4Llnx86cKbn3vvOvvvTNsYEzM5M8CoGCtqWYVmW/VQZInnw1&#10;69EHsTH7Lzbtv3jl2PaNX39w/wu3b31x1+YXbtl0tqH6XEP12fX81PC7cWvF2Ybycw1l59eXXtpU&#10;3rS59PKm8quby840VDxfmHqmprjj1o3tt2y8urX+0oaq09VFTTvqGzdUNdZXthdldxTmthfldJbk&#10;dxbntZXmtpfktxXnsXnIHxvRfWFGi44mnlF6kkkL5azjA0L3pfoPW6wa72rvpBx1omUpS+ARioru&#10;3dXR1dXRs7y4Qlva3bfdvq6+vqa6tre798hzR1e8BqVV1jFlBDGrCAWScWRKwpRyCjEhQESqPGOx&#10;BgnqWSMdkyZz8YTsrsSvJaXjjcvoKCKufvXghaanNtYxTOILkCJkWzIWRXzErYILr8QsEdebmAxJ&#10;qKaYfDGKBxcOrIgXIr0WKXkuUvB0D2nzrDuPJmQyAUqTG2+FqMwE1J4csmTTs8oKCpZm54YHBimS&#10;SFlNNmEoiAGAzispjeEnxK3Eram6rxo9rmC9AaqRmYCHNTkuMZXRxSalJaSm5+eRz0pCIiMDzZyd&#10;Qn9QyU5CFKyiJOqRxoGOraQ0Gicr4EWzInsMTk2mHGRGZk7mnY2Xdp84/eL2LT/Ysxs0Fj3Oa6hI&#10;6q+tbevp/cALLyYbzMQ2fmTjhm9v3elbuOmFHr2xdk/zVcoCgtY9va6BOWSnMjI1NZ/P1QtoFbWC&#10;IpqLM1P4bVC18nIyY1YIsCbdehz43twyFqZEbSA1qUhKScfvGg9kzj6ySLiQ9lSFiTAs01kFF4iy&#10;4pPM7aAmXCT2KFVBRaZX4hIzUpKz69ZtrKuhQxT3RM3KQsulrVLKvoMxv/WriNCFrZsKszNHB3oT&#10;CB6JX0pRqOLa2OhQYUEOxQVTEhPIekvB7MTaXFooLys7c+Hcpz/7mR23784pLJjE3OfJGIFUbar2&#10;TFHW0UgQv4eiaSjdQO0elOmsDGUAyUOEEiQDWbMrLc72SpsrgTJe0cZ3fqm5SUSmyNBFRJtKoL4d&#10;BDSQQ04aM3sT8mhOnEYkPx7tFMS6YlqUEie/Ce05qXG4xHtE3BEjo9IK8dPzi/TtmVsgLW8Rj6JV&#10;URfuqcBzBoUcVNOXdHQd3jHbYfV0RTn3JVe6YXBkOiVjApuK2hSWas0XRfHWqMSK6qAKqfaWBJP0&#10;IZGhZ0LBN0GRUxWAoboIUQFiVytTazHufIloy8DSlFY0mZVxob62m7KnwyN7Tp9FM+mvKreyC1aw&#10;AhG9trASR9UbKJwFF38Tt69iEOYqVsiY3dITNpEZFqgk9Sp6a9PuhoJlaYmKnQ0DJi28IjRpDP8I&#10;DhZDJo2UD3P1CZgQdqLeLlYRRba32CMw0QM7OnK1ED7zaAaWGKiF0ao2oMW7gdurPiVKo2pwo+qo&#10;NmWgHloHPYUaqT7IihBTVAPTmB2WD0FAAXxGCXxge6B2QnVCVknDJCiBT2lo53/6hqWJYvqs+QST&#10;xW9utACV6naKj1qOWSHqiqbVNBNQ7PTiEtgGhgKZUYghGiikxMfALMqTko6oR1uVKKCnEEmgqynS&#10;oGLJhydEXTHDVFumSgC60OJyZloasrEkZi3b6qX83x3rM8khjbk2Md3X24dHs7K8siCvoKO9Q0X+&#10;jLmwZlpa2zZu2lxRWY0e2dva21VQxLTd09q6urDUjk4TE5sSu4YbZHp0VD191PduicowqRk5qwlJ&#10;c8vMUtIkbawT4lFf5+cmpscHE+OXMzPUfEtRrrhn0rJmlmKmFmJTswoWJoeLCot6e3qvXLpMBhXP&#10;PTk9nZWdAzeiG2jPglSZenrmxqHcxUzNzSJsSMhYmCOoZZb9hYLOROihi6qQ+wpdqeOpLDO/SqQx&#10;whyBykyzyhA7uYTa8uQwxZokKQ22wD3BNkUPw/nlWFQTZdgLJHUeMPvCtmVQfrUqCtBkV/lUB48L&#10;CJhjtyNdaxUpxUquLrLJERNALrY4lPtDLcZ4lFNVmwlFoUiM2/X5kEuwa2qtlxYoia2cLMCVNPhl&#10;34nzlKftqCwVo6q4aQrJE2mZGQjwpNgEVT0jMVCZhKvrhkaI8O0qKpLzli2JnciAR9sqVPmFltV4&#10;21RbyiLTgxw36ayIUyX9M72qeGuooCYBdpH4CkQTMzvPzjk9xzANXpAUgq2tUoS2Lugez+28gljZ&#10;jhVfk0hQewqpoOJfqy6rHxdKXvjEIzzCd4Rd4zxemVhZnYN9ia8SDsNUqpEugtxS9GA+eBQGFEz5&#10;/xH3H3B2Xdl5J1o551yFykAhgwgEQIIAkZhDZ3VQtyRbsmSpR7Zn7NG8sd/z/J4cZL95nnmWLMlW&#10;tqSOCq1Wt5pNNjNIMIDIoZBT5Zxzfv9vrX1OXYCULNtt6bBYuHXvuefss/daa6/1raQqNYxHUybr&#10;HORHVWtNoVJykbQQeQeVAm/vYBtKILgAM5NS8syEmYwjey31XnEnajkFlWg3905QCi6xIsWOAqBs&#10;5xcV8j6B5EqdMThPobKpGGeUbUWh0SZsnlcpTGwZMzOg5FiQ01QfQn1fnMXcYEddYBtz2eiAM3KT&#10;R1TOrOr6LLDRkPaEB5L6bQjxidzih0Kthf+CAHhjfPit2cmMlIy8HAoFl1FEBdKhPwFBoRATD40o&#10;tVqrnq/Nc9s2qmIXqIvKJZSVxKCsLK5+m4nj+RTe9EBckg5Fy4sHUkY5KRz1qRTgzUlHzCHF+E2i&#10;jxRY+cVUvDcrr4T9Ge2FBcNe4BnYeNEfuDUj8Xrl7R2d75344G57Z24+feaL/UbafZhW06MYR1ZR&#10;nioJIM4z05Hw2iyhV3RJGzE3oxwe8gF8FCJCYZF9KiZQlwBXRE0BRsIHgNixYAemXW3jd4xlBNAK&#10;KGppOhPbkACYeXRgLoNKQKI+tWuRf0U9jQ0HL5yj4HdvcxORDBNAGctgQxIlPAXXvT4+9VztGrSO&#10;swOAG4r+Q9VXnfMMpBKmKTrRknWfSR5prmv6wRvoKCNN9Sghc3gyl5Y4c/ep8w19/T99/AN+v7Fx&#10;/e8eOni3slK0i8YgZ+/0ZFrq1r4BBl85OXlsS1P9uqbckiK8lGSsFFZW0zRkWSYXKVnEVlMIawz3&#10;JPyfivHHu4wilSxeNbVQP2ulcNLOUUzM9xCm0rsxsZOWs3kGzlhZpHQxOxp1Q1Kx7WamMCJZI5V5&#10;zMvBL46BD6tlZ2QtLE2jPaHG5OCiYTYp1Ei4jJLFk7NtO1xcmFFN/bkZ1jgvK0vZhAuL2cAsBH8j&#10;fEkHRIguLk0M0yt8WX2yM3MRZ5BwVloOa4/p4Y4C1BskbtiNF6lRKw2Cvc1K2GfBUxNj1HEdy0wj&#10;ExEcB1VSYowXbN5YB+mzVN1JxYKAxBV2YP5ukb0XbhZsJ+oyk99KwoClIFeQ7ihmhM5YzQVtG2IK&#10;XiOFGSUxQNAdgngRxBoC/bEv/O10if3an36THc66UqvBo+FoRAMEIZi6dm1LTOihRmvkxXBUVVzh&#10;VuW9hxJj16gTFi/iT9wfYrCXm0Wrzlj7SAhrfLuW/Lyfo0Lz1NTvd3aJ3jhfW55wWTQ2kG9gHkWZ&#10;EYwGRjI+rkTLNBW2LCkpgOyJO+NSrZdb3z9xgritJ554gtK8XN/tbe5e3tb50G9/9dqRA1ePPhIz&#10;toOHWlHbqGO2j2F7RqIQ08j/4F4LbQBzc5mp6YUFhaSIEnuFhsnWTOgZDpbJkQlQKlXbSUtbQ3ew&#10;5OSurk7CA8tKStFHsX8ENiEYldSA6pLB0BXBh1JFFpjaaAjd5Y4TE6NeHVkLpsR4NlfVd59ZmCEl&#10;GLSIxjFUUoA1Jid5Z6KqsYF5mKJUqvkbsUr8LviArI6Gav6xk7EG7v3HqA6TbwEXHjipzIjk5Ztb&#10;Nzxx7ARjaKsoZWyjudkU+3vwg3Msx1BzPXNOd1cGdurUKWajsnwNQ2bwXI0gMqaIecAVwNeRpGgK&#10;/MlvRfNOTREGNzE+inOGk/HSMJPE6PGVnp6e8bGp2tq6kpLS8TG660wrki6FqkkzJQUFXv7AG5lD&#10;CVxWuSE8IMikGkYLjNdzWTiGJc/fQ2/+ZwCeEyoH+fuZOVwfqbiypg7MoWRoZIgYFpBGD2k0f7zX&#10;R/YAKzaTHLgbDXVNbQ0aKCtWUlZ47sKZazcujYwOJaUuzcxOtrXdvNt+m+07OzcLAkI1nAJYnZP1&#10;zTaRnSUXSm5OARoPLrsb1691tHdwBypJ5dMxIyNdnVWGhrbebm8ZnRjPz/vzfTtbNzZnZBIVH+pW&#10;CChizUxrxCJhQvDbfObc+V2dXa+1tLy+fp0o3LwTpicJ2JHxbJ4QmN19X5ACYpHthz8sb1+h1O6M&#10;SvyRS8s410NE3cEFr9ypKOW0p9892VZZPpqnPGLMbi30xOBjm/e88fiRzf/Pf04kXcVjj1/4P/5f&#10;OWvWFG7dWvXkU2UP78usqfnqmfeu9/V4SI1nH8VLFksPbmK7b9LBy9cPtl4/vnXjezs28o4M4hAr&#10;ZQwbhLFNCaqetirsMvnaLeJlqbdviNgEzBRB0ivLohXsduKSVC5HnGCXCwQj/xQK4oc8MMIaLJXD&#10;fPsWEBXK2KVQSFaEh5AxPMIdjIL91VoLi4/C29x8FrOyqLiwsqLqySeONjc3k1tx/uz5mzducitc&#10;D1x5dj5unxZm2YzwKLAkYV64/rr8nCGjTy2HKukgMYjZ1IFL+HZZCYAdpNteSYSgwgTkADTon0t6&#10;dBjv8NBWNZa9jiokScRB8BjBKYcTXqVylZ9n3jrzSga3nBdT8+QJKxBkwWakrsPjHKr4ab4p949h&#10;/btnWI9ixMMtQhCcWp3IlyUwwGZPdevyLSJ4SWgyEgM3AG5ZnoIt2o8QzStHsNkRKADucjF4CA0S&#10;x+bDZy5se/vdsw/vfeeBLe46Dowgsz3lqctXnm5t9RYTJHJ846G9pxoabIDG4hZjxz8/d+r93d2d&#10;v7HzobN19bZVecnw4HXy0DB3ycsAkhXmbr8lXM1joxRumFQTN5vQeCeSkWA2pXnzdEEEsd/SAsJk&#10;X7iXWFYhnl4y+ujQRj6FYV4cAOwNDbRra5QzJjmFjUYhZizezHxGUyOTlvZb/yk7K2t68+bSoiL0&#10;qoKy4s6OdrJb6F0DikiHVEKY6VxhhX3y8Kl2dHX8b7/wC7UNdQf2P/LByZPoBliEjGFibASpi6XN&#10;IBHapLnw6Mqq1z4lo8FqNwDL6vH9CM9v/3j9GkfrfLl5EANfGK31CJIipaYcTBGZ0KAuqjFEVRTz&#10;Gzldqa+6efwl1T3mRlxhEI4CLeXXtQxv7W9eU1xBjxYrQUIKAzAjT4KcKWU+5wW5KxMZoddXW9e7&#10;Zk1dX/+B1ktMbFs5WeRO7CZYIigqfu1U4VQiMk44tI5WW8TXLlKa7EyLxPRz/X1eINWvblzfW7vm&#10;6GvH9nxwmqp2Q1kqqSZ9w6CxuNORKbW6YMgLDbJKEsuuxSSaFP3QEVPzfePxMSTKW39qC8Z0c281&#10;z4CRrKYgRfMSvptwR3+68EbQ6e4xn/gIUzJxJD4G3S76ooASqVtJFkqq8HbNpwW7efkOM/eFPnx4&#10;/L5G8ZL5VIu7dax+FL8v/oqy/nle9QsHUjEIjK7W0eREAs8uANHYiPWm9wXzZD1QJCMXS9KxEiMK&#10;zgLkQuVPTf3R/MK6/6YiVonr2ZiV2UH+R2EhigEHQchYxfTpQrPiMT3i49y5c2vXruUpyFRlaG0l&#10;Jdz96N07twsLBpWOqaAMryKE9jg9O2+t/eTS0xOYyaTmZYvzRQV5fJE4u8KissLiUmz1CbqrJaXR&#10;fJptApAlPzMZi7G7o3Ogf8CDOnhei2oLeYU+yb4WksnZmdgMZle7A0w1wimtYniNJdrKHvca2dqb&#10;4tIlFnfnO5zW0kLcjJGjUvSeSBETXkzYgYWjrqMR2QbORQn3vcBNfWc6s/lDVHXidSSu8VV5clmA&#10;XQK7CGE37EgNlwjgkoxTtim3622sJ/OGtjyIWKSl1Da6Qg1ID6G4g1SFpeWi6ZmW4ZFzatlndGvA&#10;m7D4sMOFDo+BV10mBUFmEdAmIpyD/AHdLRBzfSyN2SXjlDFfEY914sl8EmLp5GFZFkazKgb9U/9i&#10;PJMxI4uvl+WbkYPDfRpmUnGyaVaSUmFrEFvoMCP9/lvY0wUD06WQ305aFmZ4Qjzd6mpGHOImnD98&#10;4FyvQWmbvlbQdFf2UAJUOW1gYGBqApBEh+keFkapw4nWHA5LK3QMgNfilHnX8Zg3BZhGtGoRlOa+&#10;sdhsFaThX2WwgSsJfIS2MtOA21JqP0pExzz+1sTI7/S3t6sdkwoHcSRm+SVOu8YWxUgbRWjw/o72&#10;Dps3j/9yjcgPJww/5PII1LS6yvGC+hVcY7FFBCNQ5oeTEy/iKCffzTH0Wltbr127BmtjynFgW8T3&#10;8hEGckqVMe7LwQkxjSEQ/PpCr0xL95th61qEl3TbSEW3pTGtPaZ833ATBXs8qxFfCGXT4AF+LfoS&#10;k5mIRYrykZLFUuK0PHD2zJ/X1o4MDlEhjpgJSSYFCSqtQc7h5eWP1dd+r7uHndwBa2YXRYggMKZ4&#10;dhFQTDC7t5dd99rbd546jMsInf+B984e+fq3q7t6etbUXC/M//0De7vW1Ji2opwtmZWSbCuDxUU7&#10;27uoeI3vn7TSsQe20KSYWwN9oA8jgSEjKAypOzY4DOkyCGlKKpsoYJrlgu6sFrmlvtJ0IhCGHKLO&#10;FTbhli4ZyVOjeM1jCpkKaSmUjiUvhj+LqdRB2PXkaE4BNp1KMwGZsdBoihAnS6JSDxZWKdRFNb+B&#10;psXXuBB4fDctnSB5E/aZmhhXIi3qHy5na4PG6AF/8ewY9VoJAtl56k4pFlsQEMFGxu7GpbAAEJtW&#10;WctKl0QB8nzXFWZc/p5vYxirPa49pJ8cnlLDiWxMIz+xieogW+CwVQOwxbC5ilU7kyrypi8v/3UA&#10;OwrEf/nLX/4Xf73jO9/5zs/93M/dR6sf/vMbf6ousYnvu4HpMxwAO19li7g3MRYBbU4HZi9/xMFp&#10;z3kxu/HV1DPnJT/7PvFhPeaCUvV0ZcUX1tS8Mjj0jc4uOWO97iCAXWYGaa+sMUFbVIOXKSgxvAzt&#10;MpUQPeNmQaEbHCG3b9+5fv3Gmrq6xx9/oqys3GxqxdHxu7K9++Hf+erNxw9fP3ogKhrtawunhQwU&#10;ix9cXdd4Umz4FpNlQab8uNMgO11eVVOYTbEAs6NJX0FhXkZORVUlw0QQFBQVyGJfmIP4lEllZSkI&#10;FDCKV/e6kdFhPLGgcKoiKQwGKBD/D0HCaiEI50zPz/Hs2CBQJJYcDFJSWUKBAUzeiUnwdipazrOr&#10;MLSiCnIailAaRkklTkupb6wvqyhDBKKNunljkltbl+fBwhqaGtOGlVxAsTyL3gewc5X9odMXmYSb&#10;xQWcPJaXM75h7cGX30KCfLCyCC6JdoiwbmtrI6yQ09xOhq+w2GFU2w1TYTZe8+wsopvfsifNDefr&#10;4nG8Cu5OVjVTV8c5X35jC/6CY5Fo6t+K4WrYJahleI10oIaf1VlwaEB62DIFVlSzLyZapzFfQud2&#10;38mcmHk0ypTjREOc19fXrqlfMzVDesc4QehqWW2amkWBCJ3w7W4BxRThjPM1LWV0dGhscmRufurq&#10;9SuzNAKZptxcT1vHzcHhPuAdwq40rXhpJTnxtuYXF9OErSIvtwDlDsOE5m7Xb1zt7emhGGNlZWV2&#10;VoaaeMwv7j1z6ej12w/3Db6yofl7hx6aLCoEywGblIEcwwmKypAFw3I+2nrlU2fP4bD9/z3xWFs5&#10;pWED38ZCyuxcD36lBiq9SlRVEKBZVf0pnUtxUBIbQc5cXLkpEqVQWkFTEb7/9gQZLoifu6u6sran&#10;D6zwXHO9CU1reJm68onnP9/2ja8vjI2WHTrc88L37n7lD5t+/CfyW1rG33ln8PSpwffeff4n//7W&#10;B3a89c5bjAqQ1dcr2lwi2ZK80jQ0/A+//2rDwNDXj+6/tLbBXSbcN6hoXvwydPqyem3ywkrjl39R&#10;D6tof7JN5cBZXkJosGeDUbAT4zDFG2vkb6JP3/StDPkvBSIWcE4/+m3CXci2zASN2UsXwX6joyPU&#10;4yeqFD8Ve7fIUOgnNEZopjZmdrsN6zc88MADzc1NhKUeP/7O22+/3dPV40W40RJQDVHYE0xLz//S&#10;79DyPJqfZ9dU/C+bmx4uL36xd9AkmIUTKExyWeg+8Io8iFKtjly+xuc3igsYBgIHVUj+ZGscK0VT&#10;ziWpmDkZOWAqcC6lNlGYADT5YR7UHsC0WsfarJyR1UTzImhe+dg2Dy9QMjDQB/oMjzOh3M4D2nkG&#10;Qqo8xjNgwRYP7/u6Lq6eDOqCbfEFyuZIy1XtOcaGoiCJgczHKKVWKeBhKBal1DTPm1AATprsVWdt&#10;Lkttsi/8/tcq2trf+5mfvLqxxVMwfMDavPCVnTi9s6PD15ciC//XY0fBrkztWzVIjl6/+rOn3qfQ&#10;2P/n4NGxHFIANECIxO4SZIiZIjI/+JQ7ONqm9N6ZGXUykVk8hctb7cGsA2ms8rq9KfBIBbvIJVnF&#10;Ex2wc/IDsNMkpyndOAB2Jrtsc1ypra6prKygdBR+ad5EblD5T4nye/YwqtTf+k18WukP71ET4qX5&#10;8tJSKo7QhamilOjdvLOnz3z9a18DSVvbsvb1N17/9f/4aw/u3oV1eebsmUr65yalQKLsQdSdsj6q&#10;NGuiZOoQOwbk7mUBTL+Roa62GPiRhaYgL6Vqm+UiToKKUGq9B7p/UZLfEpCI7kDvxkxXESg1i8Cp&#10;lLeoynuKvvBsFCXQydBNxtmrMjpqq45xKNEjV53Fb5gcF2yrPSArly/yuAb7qHUvRV8ysig4aJX7&#10;zE2lBFmYl3BRiT4U7qy50vJLa9cyz/svXmwcHESEerdlNwASj1ggRMLVdwPbVO0F+6lT2n1f91Iy&#10;vu/41uMihZMB6d7ZvpXFfu7dD5r6B0dysiE5TtUVHCyKJlMvzT6XCIrUFNvPZW/Ge1ziIBPfjEXr&#10;h8VszBqa2mjwrgD4aAX0uwz0q0fGUnz9xHlwofVh+alhG94Si/ogVBXHa512dG/P4qFAtY4Y3dS3&#10;wr31pGairGITH14XXxSfYWO6YN0lfkvjiVp2Iqm8vLpDgXQJk/wJXqHoGtL5rH6p/NW2r2jXMPve&#10;m26ZVHRHjru0W3LzfqG2kU60943wv+3Pnfm5rw4Ogzi4U6SlpcV1Lfd9MmD3lOBJtTQ3qUwdpaWs&#10;36evXr1DvgK10pYXaVEDz6A0IqjR+Gh+VVNdg09QJRoy1ClodHgIDzTXHB0eIfyKvSk7j8aXbAEA&#10;3xyii+LcdAprdLS3I+hEIAZhykmm8DrhmGY4WTK+NhpiQ6gfry2Vk82Es27OmcRJWCtVtktlQEi0&#10;SgBblEMgkkgXMeVDWoh7jRgJ86xNOCrC+9GsGgF2vppOk7wOwJF3C12lfsL5rWiAlBsjN3vBO8Ti&#10;mOJjGpA9qlMBD2LkJSkID7LzFhcUNA8MP/TuyUtHDqpXd1Y27jsyFlHTSRAeHhgErdNmJ703Zd3Q&#10;6K7O7mObN7rbRga/6Su8QmFQTpzpbAxE3OfagKtJwaQURCox4XCmFxiMxh3pie7Gk7ME2o4Fl0lr&#10;VkT5noZYrebYcgkH7BKlXMyqLn8Cs0ZCElqz3dOlnHvVPHPW19E5URCYIz42f6vLEbODg3L3X9wA&#10;u0RREwmhVceJG9qrkxOUduvAZocui5+dIiTmkunp7MJdCsMzJwR/BD+sCTYTCwraUp8olQUP2aaR&#10;QPDsiWDSOt+tShU1lFzSjr64IJCUUk6AQWygiyvjxEwkLa+JpViCCOhcmPuL0b5T4yPKE7RK3ySY&#10;O+KWSLfcy2VaPP9+dw6Xb75GvpSJgJ2/Ge9T9mcwY21pgsbPs6OyxRU8PNGSH9OM3TEZStBqBuxA&#10;2mD9Xbx4kVK27KRIHkwYpVQbscZLtsphZl77pXjhcLlNuPULctVa8ZdGncrF9AIhyv8x5tNQRT1W&#10;o1x8EU2IP6Nf/L5b845qvFr6Omwt9QntNCurhHo0FRXKWkheuVJYeOTiBQptXSTsA0+hCkbpEayV&#10;jhzwABrPralBY+WF5fbOgz4BxrNDosGNT8/wLRk/KSljLU0E2SH+Su60H/2jv6ju6j2zd8ebP/aZ&#10;wcbaS1lkoM9SxFzR3zpstLalQJ6LmZktXT3ctGpi6sSOLZ5Er2gbHYyKYMj58eER8ldw/qtelqkx&#10;bv+y5uZ8IKNO/blRnMN+aanOpp24+WcFyg3+FpWbncfb0+aJQo1jKJmEtNFPOXWFWGDULtUfpPoB&#10;YZUrK6igaGXiCGrXWE15pgJA2/RVuUKp6GRSZQVbBv5yXQgimZ/F37MMbaOnW3N3CTrF2CIZpZBZ&#10;+g3uWNhNlZ0JWlYZHywjuuLygqByVFntC2aAO7vxIKJ8Y1RwFrPTnfpt6zeFYZUxtWEkCBzjGsfr&#10;xfNqkC2Sjuk2piLnGm9q/aXP/+h/ceP+jd/4DYqV/RdP8xNglr8OYEcNO9d1gvyXCFCXE5dWqT+R&#10;k9NZSEqgntvlQSwIYmHxlykgNyy27rk11S9098ZsE09xLE3ieYwBu6cqyp+qrHhlYBDATvPq3UCU&#10;xKo5FS5LyxKq5FgPPUam6kRhC9cIx8YVCGB9GIYpIvbEU0+uX78elYJgtBjRP/p///ro2sYLn/04&#10;Z9pX/dlsKwjBU8K0fCoTDTwT96ZMRO/Hc0IstXlURAvqcEyWtRECmggNKC3mhUYqswWFBY31dSD6&#10;pEiBWxWXFOF5szw1+AUsJ4m9VBoLT20KAnMP2xCemluYB17JLRA5hSXF+YUFqDiKOszKoOwdEXaq&#10;jkF+VV5eSWlJbV0dHgH0uez8XBVWKMgvBwDKycZKlxlhtd7gD3Np2takqDorjWlaJlzIUyiu3wA7&#10;nmOgsY7fYHZtFSWgdZw5kp2FX3fLsffQ584RCry8vH37dtbl5vXbWEuFhQVIXnwOWKG9vT3ejwI+&#10;IvADzYY/ycbnVh0d7Yg57oXajZbMReBtppfqKngIOrWVTlGYiQpN1loRyz9zZHDAFHjFMXG4vo4d&#10;zoN7+ySGzfBMVZa9aE05AwCUSIc8cLy+fq4vNA4SwAsVBUhPocYnC0RluqHhIa+W6mqe2ekS36qs&#10;qYzdAkBShEZ+Ue7gUG//UC+Y5Pzi5DjJJINdI2NUgachdxFUg9ciRWAmCbBUm6kpLinLzMxjHaan&#10;Zju7utra7+I9qKqoYLfjZIpD0Qz20QvXnrzVdq6p/vePPnK3ptxyVkn901aiKTFJjfJqyRsqfn/0&#10;0pWj16+/vr7l27t2OHOFx/SoOiuUqEr/JMBasTBpoLYVKXqF5yG6CnRmAf+MYsQ8kdi1bRN8qqVh&#10;kVkSCHrHQ2uAfcUbSRfXNm65cWfHnfYzzXVu8lnx+NTD/+CfXP7X//rM//KP+t9844F//Uv1n/8C&#10;V7j91T+89Tu/vTg5ef1Xfnnv//q/Qc9XrrVqSzYIyVwbJo5gwaTlw1euf/zk2be3bfra44+O5mXH&#10;Qlk11/w5TTY7ZmcCXdewzEuLylFcvkZKdIEaslAelVgeJYarOpJCIWTLWaxxIATVNudKyk21w4RD&#10;ZCkqlVJ+JG00CiiwbmtWvJk6PsSKskqE9Mp8EtSl4Fawe822BZkyf+hh0BC9Yr7z7W+9++67XL+0&#10;WAYVFS5o2IdnkvAG17xiqM4BO4fufDzP1Vbw43/y7DfHp/SE5uTn2RUyQft3ulAtLxNkx9Ap/Pfy&#10;hmam1Co5eqcIXUgoovATIaBlBcVM5MTY+ODAIPsfIVdcxxJyLWDQ4oOccxxPVNFWD802MBuVhQ2V&#10;zt340pCBzKUDZ0Kp7KBVm9JRY6KK+mM6oodDzTE1aVTmv10kB9JklNI1aTho5dulWi2rfIEiqbzn&#10;nwpdqaykufaDkrr/QuvR199qPXTg5Jd/GvjDI3NjZZcH+bmX36wfGvIJnKgo/3eHD6pLovcJEcWL&#10;xo9cv0rdulfWtvzxlm1G76EAudKNEgA71yYdszPC96VTQ3PhbkYtvKmUT4s8VRRwOLTFcM4sj0eL&#10;apOHtu+FcA9fa+BSaRJkWwN74cuNnd7Ly1Rj6O7uBm2nTig7z9DAALn1JUUl/f1UqF8ZbW5CjOd9&#10;9asMam7rxuvXr5QWFZaXFudnZdII8qXvv3Dq5Aly37Bnf+1Xf/X69WuYnEjv4bFh9GWg58qyktnp&#10;aSSFIlCXFukXOT5GaVGlZ5EFAQPg6rGynqRZKCpncnI6ZNZHrT996R3X0wSZTejLzZ/o4drfzU7y&#10;KCdh/CsUr5hSPT7iPSEflDuzjJhydEPBsqpgZU4D1Yolej2DXYoX+jsZ9I2aQzlIEFZEO6uyvzPz&#10;CoqYOi2tcmvVOde1NpGuyhAh+dS+HN4htu5uaSm9Rw5fvdpGVdY8VZuK8TXX22K9JbaUEt+0ZxGl&#10;iTETztf7FgSUaET550wLxMlxt7yUCLuGgYGjV240Dw1TRpPGJq6Q+U7tfmDlXUXeGhcHGpJw01Xb&#10;NUiKhH9idSWivTH3198AAP/0SURBVIgEXdTY4S/ijIrETcQ+loNE//rZUXnHWDbGV/bbipESxGY8&#10;FpMZ99zdP0IGepSTK9ngtL6tcyN7QGN616+jynSx+I+n2lVWXzK3LZ3wnAd9r4ify7d+2811+As+&#10;hRqhZOROeBDzjtkTm+S3Or++At6iy2E7T5QMPUxNW0CqPlNR/YWq2g8vx3/PO3UZ6fAqt0JnYKgb&#10;N24kkBeczrgptaGhgZ4SSJV1a1tc70KytpeXrR0dXTs+fqqqimGiABDnCOUTuYIZhFpSX1fPVk7Z&#10;X5javMXTaAI48woLS3r7BkgJJP2LRm4w89DwKI/NPpU0N3nzxo2hgUHbAXUghIVeksVtJqLX2LJJ&#10;F6ZO0qVgIwH9mmSfTEQf8b2IKWQ4DIj9ZoCTthhFxwf7JAKjBJNpYgVdKcJOtahsB9cP273TcBCb&#10;EUmr4I4MVG8dKyFtYeG4rAxajSJhnXJEh1YLMuYIf63vWe1a1wVsYIFlZqnPY4UMRA7k+WZmFhcj&#10;RwvqT527/sRRJKQcTqTJUEIbT8DwiGKH2RwNNcBhAMsfuXq9s7x8OEd6pqSUalxINqKTSd2NgI+A&#10;qZihEkZhw3ET1c0WCaWItsJZNmbuxd7hojjmvog1ZGab+BXjxM8eULVoShPeD5kHYVosIp6DCDtT&#10;pP12tuNbAri2TikIQSON5Yf0vXsPn3M3x/x28ZC0LtZUJ1qC8JQuhP1NV5hip4LxoibGtMJAGKLO&#10;lBQsDpIuMarRc9hT+T4zoHIUAfvymTSgn96XpiB5YDh38YnitYjPYXtTW+PfpiTL801IAQuTo3Yr&#10;FCYis1OVIkky3xN5BOOnf29q9IWR/hEBfNaYlXYD1m/d6T3+cT2cRXLkwe4fiIP3YQEzYc1/pWIC&#10;hh1Z5YQI5jJfZITOeQXG1Vs4qk6ukjokqECnl8ThHN1L24LmweVkLG+ZkDt37ty4cQPonzaPyCIk&#10;g/ORKVFGp/5HtL/QZZu/3NVi0Jxq+fs5QTjbmFSLRB+jCegKbnlFSU5GSxIAAfiLaUDLHZFEInFx&#10;ApPhQdrKq6V5PRVgYFWLI3PJg12MtvPMrZsvNjYB41LuQMJCflmqLkjqGN6d/nRFxUt9fWh3XE39&#10;f/LyuOokeSWTs+orYxV2GS2Db37lWOndjiuPPvSDzz5HsR3GRigPwBUFUogsZnsTRq/tVPKSISAP&#10;uwtydrV1Z5KIvbwyPzbaWlzIZJB5K5UJjyMTMjuHyB0bHEIXR2gSUIcSL1xPqd8IQNGDgHJRvmdK&#10;ae5FzZ7dKw3EfAB2WwtyMDuLAA66mRMvUl1VW18L/je7AL6WVFJWTBqq745MnVo/WfVA+Bs9jamD&#10;ViE82mlwTbZn6JzNSK1BZ6YHBqhgr4li0oljUE1JcxswR1paS4G3KjtqUY0IV1ULOX7Yf1GapWMy&#10;dKxvJhn2BNWBg6A9xx79cKEdHA/s1y6apSdYfTfzIvl2HwjREFjHfZQpbEkZiorUXoQfWlXElCZr&#10;rhr/HTlprEhBSvIXP/eF+6TWh/8EgPvFv/bx10HruMXX/vjrzlYONOkpLGjCf1L//cjw1dLyCctL&#10;T5if1QeXMP0oR4GLThBoJcYS1kHcZsLk3sOW0RyiAvHySdC6ivIf9PW/PKAq8raPKrcLYuVT5YcD&#10;xwjlpVW8ygOzUDCV7DSz8fgKjvTRUWhlCU1lz96HqHyOVYx6ALarp1tJ2ve7X6Ej28mf/Sn386je&#10;gKS8CbmA1q3KfRcx8eHL7LuPOVGNBaxCAATo6ysuJWBVWqci6KgooABsyuuocOMiZZhIC+/p7QWp&#10;k/agQxAy0SG5lL2TE1Nl/3NzsgsL8opKikpLi0nMLCktzqKhaGFBUUlJde2aqupqKiNQDqOiqgr4&#10;pnpNbVkZhUQqKiqr+UpRcTFmduWaaoot8MRVa6opE3C77U7fYH8+lYzGJxVoSkaTVXbXrmIEbSHC&#10;elrD7OTIwIIBR7divorNBrOrbOts6BtqbWkUOJOc3FldQWeH7e+cRJYdm57g/ps2bers6AKXBK0Y&#10;GBygjlB1TTWFp8bGx5gq4tTYPDACkYylpSU5uSB0S+ACyC9FN6A/zs1xIwSibYeyaZlFskFhVPKa&#10;wQdB66kFID3P5YztW76dE9CnKDFtY8GTZrKfh7PUxXttBhGd7d2urJiGEfaVmTnkbxbA/tj4KIVm&#10;i0uLEWeMGavQymO4zGNLpQo8GEHGONUS0bGU9Ie2ttDf3zk80g/22tfXSbCjVQ2T5onwQvSwSeRm&#10;U42C7LTy9DSKYiz2Dwx1dvR0dfUg1Xj26uqqcsCa2emenq5Hzlz8BycuECL0+uYN5w48nFtQADlh&#10;/WPKSD5a8iDDMT1Fz3zw/KW/f+xdwtDoBvtayzoTWZFSZ/CKv8PwHWrxeLI8YkDZgXjftH/lw7pE&#10;wOA0RnVtQDPmsBjBgK5/4yE3IM+D7NS73vrHDeVkHbxwhYHdKisG+SUm8ubdG+2jg3t+4Z/u++e/&#10;2PRTP33l3/6bk1/+WeLshk+dpIHstl/8l7d/73cziosf/szn/uy73xIkHUlHPZcpQodarx66fPWt&#10;bZvf2bHZPrVwblNKRAOG3vmjSQCb9oKhToU1zsWyl0S2SeK/WfCG4RECnwR52FbFFg5qNyv3qbJq&#10;PH3Vmg4GrTKeyVgaSC558QwL/vWux3yX3Wuwr3dqepKdrayslH5eVgOTAjrCwgjVRP2B1IH5AEGs&#10;N+jsjWtXWUfaIrO74nJH1Llqw7blItd3FpPOAbDjzefrqgisaylYbTjYkq/XNyYmTDHVLogngxKP&#10;pUUFlvOzRM4yGETxzOytsiI9kQ3J5k7NWMhfVihdVmZxdgHZB2gD8B2XAnVE0UTvZOHNa0jCVFCo&#10;rQo39TQUGedsq0lY0iQAu3v+rhsGzoB+zkpWhrKYTW76j1Sh9HSiDrk4IkCwpk28K8QL1lZWAoqS&#10;w4RmQKVmqxOAyLoq/VZ+RIE4aCtWaVR6BV/cd/binpNnzj3y0OVDB7ggaJ1XlHdxUTw+/jPfe7lo&#10;iuR3HXebGn9j7+5Ym7T3NPtHrl8jvO61lg2vrlVeub2LPmTiQjX8XB/QBT3W3K6glbL3BRZgklrU&#10;iSPQ+sRThhXe6Ifa8IqXzZW8gBcmJrMw0+4xlnYknUxpEenqluWhVQgWcuIuXbzQfvfu1s1bkCws&#10;XFFRIcoH5ntfd9fePbu3/p0fQ3RN/ftfASYebagB+qKwwPDw4F989zsd7W11tWuqqyrv3LndP9CP&#10;SKuurWnraCstKZmamUJK0wnPo7ylS1K5Z2YawJu0eSLBha7OzKLZQGYU1eMFEQrk15kapjgs74jo&#10;jbxV21vpLepszhYHxTFPMAdIAqWv4Ash4KQ/kBU7vzhBGQQ2rxXKoxDslMvJplu6la1lR2sXWKv1&#10;pmCZNGPmRyUeVJ6WW6oRoEqXUQuPdtvsAQTX5eRJR1ykZpl1TrecN4viMhMddqPxLcrovFK6hrOy&#10;ztbRoy3pk2fP0hTiYlOT03AQofduKP6+a43xRuOAnZ8ff8SfimxNiGHx1xzCgOzgRtZDtvZOWQmA&#10;HYGx3O0uNbBNWPlvHaLDwEe6aQDsCO/8qwA7EXBCtGD8UE6JTv/htT9VFOTiqJb2/QjgsJLdDlrp&#10;cAvZrxB/Ue+4AZ1w+Jyo2Jwd933qeJguYkUrIB2Vu0Fu2PYURKJ0VFMAonv5NePJ9Cl1BMEfwXd5&#10;u/LqaYlPJz+Kd9CzIXEy4gKhYVZaND1BtZAItA6itoc6+5qmyqmoBRqGBQK5o//JkvInisvve8z/&#10;/j9LMzIql5cuLyyiGtFVHO0IU5nEWC8Vwt3xB4PZ0eDIWrRkgJRhNV2sq/vkpUtgdierqsDKJWPh&#10;XNwhswvSapeTa5rXAF4gw/E5ExfGJIwNjylSYyV5dGwcF0x+YRHKD3sKXJmXndvTcfvunTsIbepY&#10;uYdBKINFXpuUJDIlGPwebccFiaeT5WnINT5dpo+dUdWMGGYWZVVx/lmvJdNP5A6yw2NqIvXb/jSy&#10;F435MniOnjW1S6TksHjWzNcybTUwaYZyU6kSiK+hRdNYpzhPRTX7Vni0h7V6nB3fVKklt/cs6C0E&#10;/FADbF7uL/5WdAsJCoSBZyxVVGw79i5a0Z3iIrSO0aFh4tZpgo63XHCKB64ahsX5h69eH8nKbqss&#10;M3a2Wt7W0MaUC1nXgb8iMM6sUg3G50DJQZ5MFpgjxF240PQf2aXuNosiPcMsG2d7BJnzlL9v63kP&#10;apnI4zG46bPtDEh6RhBL2v01cljATnC5FO9usWG1ygq+cNHyrcpS5+UguDy8PeL9+MsxlxrTBfWe&#10;N+WVtCh4V19dNum3GTZKApictGZ8pJSQzAi8IS+R3csH4BdW30w4i1wiMn442WW1CDwSjJGM0PB9&#10;Bd0tCmDH7dh+4EHNprIXKXlEI4Lk2qhcz7HR/m8OdnbMzwipY8/Lg7Fy2OqZPdOHA95tBO9ak1Rf&#10;M9mD4W46h57L+kcZWmeIoW2SAuxidcuN+/hPJ20vbCqlTCkAYkSli3kHAwus07ZjAQHe7MW9Goab&#10;WJ3a+XmqGCGlCTVoamryDCrF01h75fslvK3dMm11Lb7K1kFBdEyLEYmsD5t9c8AbXxu+5oaeV232&#10;+iVaGtVSNop1avTJN/ESmiz5p0GGuFZve4dENOuIZotHOTubAZMFod1/efl6UeGT165yi1tFxfhS&#10;nWcgCgu7SaYG5VBmVm1qSllmVuvwMFoNxjsFSbg/D7SwomQC1HgbfNJIc8NAfc2p5x4fbqIWgjJX&#10;AASd6ZWjQG3WFTUo97Aki0NV5IBYLzNjfU8/w64YHf9udRlzgLNWCJSJMHQFIuwo5UYsAlYomhi6&#10;tYInDGJ2rZS5FL2lml3vda6smLsnRZKpwDyoQKTcKuY2USbfckF5Rc2aNQ1NDSVlZVQ2nF2cIySI&#10;4GtMYBfvElnWI4IrMs/yoFMMH+G/vDRGyCFFmVJ5IkrWpGNNQCNe+9IqLijcUoV9FWHHPinusIJx&#10;DHGJ4gwaCYkkBFUYKu9SXTQS2eb0UCIagOmRt9tdOhKGUuD4rVqYc/NESxm/BmDSmd32inA47Qca&#10;s1R9tyZVuN/jrE2UKZvEDpeE/mWJEdV/Sf3Cj3zuPqr+m/nz63/0NZdKYWOyYJ14h0r9+ZSUB/r7&#10;3miQtqp6Z5HpFTMAD/NXAHY+WSTG8oKOsb5JCPeNjljBtUlZIhP2yfKyl/r6X+rtM+LVwZKrqGNm&#10;JgYCbI0FwKxRUADMybbzZDWhMIgHvudbdE/BzchCE26waTNdbpMoUoCQdY1272/9Z8489uNf8CE4&#10;h8equKdBGRindVpd44QdQr2k7lVtfams4KuuxC8RnfWcgnwZVXFZqZJ95ueB4YaHhrCRsI5b1jUL&#10;HlhULbYCOiGqtJnSonLRZihsnJUJvAX4RhatGuOiSmTSn4BKjrk0s1EF6PTUsvLy9Rs2PPz44/XV&#10;NdA2EhZOYM/F9lYX1OwcmnKwW2Bj9fb3dXR1kpfFs5EBoXbmpDgxgRZGB/vxvBTSEB3b0ioUn9rJ&#10;yjMnn3RZaquFSJypr37mndNM2p0yKiDlY5YPr21kOR48cba0tOy9xTme5eG9jxAXzUcIdNQ+FWDI&#10;zlaG3QQdq3UwM7z22isI9/FRGjDMkjCGGYaVBapFSAprkp8PWEk6JzUmBhH+IJm0RwIfzM7JoKYd&#10;WKQcDulpPAXyAocAM+TOUomSeDvX06yCVpEqYOy86utb1TZ4NHy7rqkhuyenJ7ieVfUla5La6ypS&#10;aZYBQgnpaQhvahIgLIJ0dGTw8sVzYG05mWkdHRR3ziKckQUBasBfTYJpQX5hdVVdQV5Vbk4hgcND&#10;g2MdnV3tHd39/UNQLGXyCLqDzgcH+/p6ex67fOuZm+0vrqv7yuNHbpeXSopr61Nwk8xS2tIr/Ehl&#10;nXhARNvBcxcfb73yYsu6396963ZJiQudoEI5fVrkjuECCu83RVDROhTYVmiYRRMAeQu5M8SWkGSz&#10;kQNkFisBqt7NZqP2biHkwIEb0y+12wznZt+uKP3Ue2eF2ZUXE13IfQeGB97+4K3NW3d2/dv/k6s/&#10;+f7J5p/6e90vfr/3pZfIXe999ZWmn/g7HYuzb73zhmeEJO6yP/7aW9vvtL8NWrd9S5QQ4QmYAaUz&#10;RTnsyWJbRRuKiBVLA/KMlPBgOZXWTVqencKDhrGBUOFBlZNiJeQBE8zP7tRjgc/yPUppCJpiJJE8&#10;el8YjPYJnaggL5x1lrOJ8sI7OG+xoCyix8Q9tS3mZ6EWMnDZuLwFEnAecaZMOLoOQXnsu+xqcnwt&#10;kdc/lU7Z+yCAgvYiyWlO0+frKuPAusR9AszuxvjkCFmEBm+44lqYR6iR1pENdSg789MnzzPYO5Wl&#10;mEdefE4bPrxt6dDoBOkLSUCajIcxOELEMCRPrGYEMlEkxMYf2Q8Zim9KU8IjuLVFjXm3PvZztxt9&#10;w+O3q900EjOCMbVCRosECwf1fTiZANxQ8464SIu6TcunHYbK+Npsq62d9wa1dhMhVS/E11k3ScKC&#10;G/oHv/gHX6/p6j6//+FLj6pEKXdXmJsNjLtsvHHrMy+/iZT0rf31zRu/u1W5SPw4QO0ESKTqkWtX&#10;39y48Y0N6/1NgXSkg0WZSvaAgdGkopmWb0JG8LibKErjNO3TjDtlY9t00OvDWmiJJUMzE+msilYL&#10;MIQP20UZh/VGC9FG0svt4H0EDtsKyNrQ4NCV1ksYFNu2bEbeYhzS6ezWzetHjx6msvgHCzPY81O/&#10;/Gt1NWsqnjhy4fy5t998E3/wzu0PwI+nqVWXTN5BTmNzIw/BlXH5uFo5PjSsuktJK6Mjw9OT44Lf&#10;iMGZVWlhVQJAgUtJyadEE02EyACamVZviODat6IvrJRtim5osFnn5+ahzJmDWd5pytIyOUols8Lf&#10;vJieoijtpBqGpKnrupgCKeehCwYXSWWX7SmcTqYujK4mN+pEAWZHOB4MLWuK3jupaVPTE65wg/1g&#10;XOPfUqqyEUOYQpkp1CURkeM6RunzdeEg1I4y8AevXGkcGCA7lfRYXxSnal8X1yL8cH6NFk4quG0V&#10;4fBPgS3jkxO/DlH4kPiU93nB7S6ubeJmRy9fa6aeTm7OGAOwcA6jsGgM7j32u/PrLwHsEvWZRMUm&#10;UdjG49cDRs8V06HPiSfRiMHd0WWD8e0mnhN/Lj/fAbt4WvxMGVQJ+7LPZPi630XYnOtlJNEL6Mf9&#10;oBgu8xlACiZhgibt1xevmc0WH7H88V1P0t1NXTt8vSJzO4T5GD+G6Hz/FgBSNP7wLG6CShMwvnQk&#10;0NyyIlBkqG9N9kjJjxWUPlaohoP/I45SS7notZo7nom2bt06j0FAxVLdlZSUvr5BQACUSRhFNUBn&#10;pzrKSh+7fYfZ66yigXW6xVXRwjsbuLynuzstN6O6pqaooMB9G7AKWQ7osjiNwdbB0WFP+Lu8rIKm&#10;imwTt29cxgMtdJ7mNgQkWpdAGYrJmGHWEcTisuOUWObdrDg1pWX+0TG5C6JvclKuJrA8uV3TVfNL&#10;qvMS+04AbmLATvwaApqkq5uKEuK9xQEJE+0MGKjR86PsT6c0Bx34vvq+K/UeH4O5sAxutASpcMRg&#10;kK6tHrCuTgjji0qDSO4bXcoi9ZJ41rdpsaFvcCAt7TzlvQYGJ8fGyQvijkpSUIsGvAvSysSzSUm4&#10;WhEyHdWVIksrSow2woCZE4aaCNg5BqLNRnuiZUFg5Vr0kT+fQgVcSPi2ZTEF/mOlOcLhjOwPCZ/Z&#10;qEOLZGcEe38VAE1kcJXYtioWMcv4RRW7rMv6DFv1Scs8EI+YqeW389vaNxJlZphwvRtF2Dlfcx1n&#10;58BYPuYIiLHzE64lQ862cL96AOzsRiYoeCrWCO8glgTqltJ0rCmkPI5JyiW0s1yeB5OQjQN1jsAx&#10;4hLcovF6dqA+5jcXYObIl6k2pCXOO2DHF1kYIjagNs5izgQr4NjOTF2zkkLUxsv9nW+N9ttWSBGV&#10;XIWaUraIFbchuSPBhZXPsIssJ+N4+WJalWpqh89smN/VXWl1hv0KjsT5/Dm/BD3N4cDw499yXVc1&#10;7DjNIVQPQ+aAHvA6ex0kDk+qkHZ9D/OsIq20jHEB64dHdxplxBuBxmeKgQxl17ctWtMARBuzLa4o&#10;KuZ0JyrOi6R9AlQXdiUYWD5ST9qGT+TD8Va5FhtrnI1dPv/s3TvfraEVlTBM0bkpXWjVKKVYozQO&#10;OlpcxH0vDfTL+qaNBkWO8vLTCAWjRBXWlmwJ9UKZLyslRlb+CdXsUpY0C6skgVTC7ZEHIPzqMANG&#10;CrZhG7hK6FxPTX24uw/HCDQEKVwtobyVWABNXRY6PUxGx6bGxqFz9HikNB8IGFOBcisfKU8x+ANG&#10;nCZWe6X0cs871hSjXFlZB9Gu9X0hG0aEWt3YWFVdRWzdyPjw+PSEIqXSkkfGlKNNMiwsI7Wc5Fxl&#10;E8uDbhW3KbhPm3L6mNEidI7kBmYWHwzvBJ4FsFabV40cXJSZz+Vr+fnIeZNZEnfqUKQHUJsHjYo1&#10;twYxZnRrTfmTckY8EXxpfrgQBcyHMSkqgcaLbZtP3IWCJHpQjqLCdAkRduoR41lCAhNFkibJ6T5P&#10;FpBbAwHflpWnCh1yAXzu05+Npejf5Iuvf+Nrup3YxFEK41zjUrHCl9lcl5d39na/W9+IXeUjS+QN&#10;sW4QlfcP20WMYuuSkp6tqXqxt9/fYQnjU12guDB4sqIUtI5M2Bd7emNZzGqBldh2lSxAIWkFlAe7&#10;Vjg17RQkveSxhxZYdiQvZ1qfbpoeZsPmSD1aMcCGqmWTnLznN3+35E7bB88/M5FPLRFZqzyNF5Kz&#10;8DqL3La15YULvlhQRrtL5NGwSDo59mOhZkJbAlotT8BHNGYIenxYhZwA77kipACh19fX7dm9G1gH&#10;NYWHz8tR1bBxmixQjnFxMQ+DVtAH5i49IqSmsiw8rbJG1RF1mY7LwCVQDTcCkqupq+/v7enrRy1L&#10;h6PABeh1wWO0d3fxHOMT49duXOvs6aKhAOwxODJkFTPkqWaxWQtvbcFl6ZEl9MnLWxuVi8O0K6v2&#10;nBvPJlVXHjl3mZkZbCL9anF8fPy9xVlKBO587zSBcm9Mju3etRth1N3dhTZCdAR6WHGx/FIkZVjt&#10;EsWvsea8z/B4Pz+v0INfvGoMQB6LjouGZD60dBbCI3eAtDgHZzKgpeLs6PJhAcA8i4MjqmDiLkGv&#10;Y+rF/mVa3+M2d9KyfTiIclfj/E0tfWomOin4BYRHeiLAMANm2EyC7QSOGChsSybWwhJrNDM5Tj4b&#10;ubrUsCvMy8rLoyzoQllxMbYfSSXgiAU5ZOAXlxYR7VSMCUCqf2/vYHt7Z1/fEEE/qq+Ul08SO/NJ&#10;5a+H3j/zDwmsGx57c2vL65ubMWipAArqynOxWwaHgrZV+QVVzik5+eCZ849dbH1pQ8sLLc2kozh/&#10;3f9cEa8ZVuL9GcVZ2LVSMjFiZw0BN0MLe1YKq6nB2kUN9pSggnLYdawhOj9KQkEptVQU1Y23N5lX&#10;mk7criz7zHtn+VbnmjK3RSGeMqDrtu6sysrqZ5+F8m7/7u/UfupT+S3r1v/Df1Rx+Mhv/t6vDw4N&#10;qrqZR68mrxw4f/nHXjk2lp/7659+tq2qwgtRm/pp3m1rVR3W0eEWU2HCEit2XAxp2rA1hDO5n5NC&#10;3br8kpJiwnxUH1otz3ATUdBNZQscabHHVC9KOeEsACeWVJGdz46+KBjAFFaBY5xjdYuolc9LiN/C&#10;RlW4xMSq8HTVuUhNI0pcDbCUG05UnwrM3b3bRgB5RVkFmlxPTy/4CFJOKVdBvTS/omzMtOdrK//n&#10;DQ2JgXX3id2SjIz3h4YZh/Zms0NQOFCd4GXaIA7QYzMl+cjFax21VaP5uYL/LONMecFWGpmnmOwb&#10;pogeiizz6LJaD8gEWN0iXqsOowfamPpLAyVOE1DmReiiABkIKpbt0vMivZP2rl6T1PNYVTEK9xwa&#10;qqXCcV/mhbtpzLSaIr6vMFvLYo5+1YJBr7GYLToFKhfWtEsxpLr6iJ73nLxw8OXXgOpe/eJn++oo&#10;7hwsBKdAbnHgvZP7PzjjLlo09K8/sud8g2KpEnclIpv+yauvNw0N/uGjB883NsQbn4adLDrhslaE&#10;TYCdb2oEzBqEJCepRWwo+Y4X0INphyIj6MBhInmMrZaQiThpbIp+gQNVkSRsslzWVVj/DRil6WJS&#10;srJMG7NrasIX0I3q62oht5MnTxEU1Ny8lmvOz8ziAxgbHrI08KQrrRfWffYzROmO/rtfBlZ7d3IE&#10;3igrLe7qaj9x4r28vBzm3WEGwuua1zUTH02IMSkesjOQEupyht2+CKKLLmQlVs0RakCReRCs+ymR&#10;toYsWhiHVRWMQFuWmCcSMqxg6jk2Dj7C+CktrcavBApgVfnVVogfGBv4VxFzqj9vapZQP7O0HABS&#10;73oJOThbIsj64UHwEDHKMXJ3cGB4cGCApn6LizMyjNW+lh6SCqpD51NdBtr+kJWm/UJ4ohrg0XdN&#10;dnswWV1+kg/79pYt2+/ePXTlCvcDwot3irBfRBqRi4gEml8Nr/NJ8I+U5WfyxNWe2NjgHadP/8hD&#10;7ZjDu5Xlx7Zt2nm3nZoAzcPDYHZj2VKOHbCzncyEj8so/vvLI+xifSZx5Kb8rFp3/qcOs3ITd0ap&#10;wZY6EsbtZBkBl3zq7yeyksYZ1SCLH9bxMhvmqjHnX/QL+syr0aXZ+Yq9gllsr3fYwqE654v4IvFD&#10;3TeARLROl131ZAXsJvBXtHYO2MUXkRoX5sepUBTo02Mk6SlpttYK4VL4gc6xveCx/FIAu/tE9A/3&#10;z+bsLLC58ZxcYoWA6jZv3uyBgcwwIgX+6hscgkFYN+qjIi7xh/SlpXZVVX629QoPcbMQYE6BEhiZ&#10;8MLkxHTPaD+ew9raNWw5FPXgKdgeFFhhGjJPOTYxOTu7QD81HrOzvb2j7TaP77HVyFhLLiJ4hjho&#10;S4yNADur9yctgtajnrTBGvpk8jYMStKMvavlVkaSFaPg7h4KpjWwQDe7jL7mkFDQ7ixKyLx2XuNh&#10;FX2ItSB6fzpk5VoK57iEAmXxaCkpP0bh/nWLv49kb3RNkzhIU6dlx5xCIA+7o/WWUh9XG5+ZyFTG&#10;GJ+u6+k9lp9HMDIPyCAVWGfRPYhNEaRFE8JpRTOzBPO2tjQbhYsKuaQN0uK/4sgyNyCN2+13iGGV&#10;tmIc66wh+rQjsHPEa27mxO/7a3vwDN8i/aOYl+PzEy/F+Z5X61zvdrVPtbdU8URXi3THbLR2SaE2&#10;X+TViAJXzQrTEaRKLEC8Cp8d8Vai24UA4yAuVtk/eqjwNZNDgbzcXDfA1u/FE4LI8Kdt1ezR1iBF&#10;fVfTAJIcqtMmE8szw+PFJuSNU3tHvby0icBi3mTXCDU4AHQvFbCbZ05NWVWDi9z8PJlylvLPR4C5&#10;LOpk0tKf9XfcmZmAMYmpQ9spLi6hXBKagSwyWbLz6Alel8ZVcVe8VbPIy/5Eem+skFsXXSnPitoy&#10;zNf/9NoyelNxciH6kncE8NiIPfhUunKs9oe9Vp9KsFmdYNWmMMWDg6e2iDFFGgLV8dQufHjBdu9/&#10;mlIQjsTdgY6haipBkTJLhhVU4zEJDhB7ZKvF4Btgp5RYm2EJcKMRpTlpHzEAM74FUsgJ1d9MJH4n&#10;FapN8TXNDCHbqgMkJE7xKTCmPL5yM6COXS8sePrWLeQFjdoCSGylYMzwUojfUHoGySDEGL3Q1Y12&#10;xFKxSSkfBaUfp2HoSe2RoaInJXeqEx0mFT79WYsSSAYAI0XBvHSy71FhESKOeKIULWWkbR4cZcxr&#10;Jqfe3rye6Bm5zwlCgDBm5yZGyFId57oKVTH6c0eTcjj0XFZwUBukN0tUrEKYVZtKLD6urDrjK0no&#10;X/h4oEz1dqis4tOJ6fGBoSHyzNDvaeBJug0kY+xt9zKJYXucqlQhuqFYHpX2rcx4aUV5UUnx8NCA&#10;2/vqfmvhk7wAx8AUZJoJ3ystK6VJprq5Aptq3ArGZIWkUnvarwN2NN22Lj3CG1V9yIQrQHZKuh6I&#10;ukZolbbtSufmC3R1lwLq4Tu2uxjn+tbt8tL3IjMlkcYC2jVP9ttrafFC0GHk73EJ6VJIVQySkz/3&#10;qb8dwO4rX/uKk3GstGCPBRZn6n7WuC13YaF5dORCY1PMFc4J/meiRyvxBJdfHMTWAdjx4ubklLO6&#10;861/6pL6ifIS0LpXB4fIhI05zfdLloJzVHMN4ZWWSvk2T2bG6uDrnAGd4evTlqZOLmmoL3yLDFHO&#10;x+rQlmybSuMPXqk/f/GtH/9RrDjfmMW9nn/nXpTgS/HN3qqYRft3vJeYIAi1G1ydjT8STmSyW1qL&#10;3GLY6ippWZpfSIEhUtxLiou7OjpY7s0bN/JnT1eHRdb0kX1G867bN2/S8AXbtaqijAcx3ibGTWEv&#10;8k8yY1hrOQq6gWcAwJjBK1euvPnmm7/9m7/zyquvjY6NNTQ2sj+ikFGrjmymgeFRmHCQuK/BQfXM&#10;VZjMAv5RGlhxWeU48JBWDYqngErnlhQZJLvdUgZ4Nm5uPQAzCJeTXU3r7sXFrppKuGHf2db2irK+&#10;NIpwDUPEl7LTybzY8e4p5uT9hfmf+qmfoqIBaRrEdDCZeKXcHecFkh1f415cFi2zsrzaT+BSWHFs&#10;h4h+OWBnl4CxrFq9gn9Ic56cmKIYeVGRYvSkdZn3iU2O7wri9ORDpdYHmJXT2NhCd4iESB/nQys7&#10;c38Qpa6clklKI1X2QOKmZyaB7QAG+wf7/VvGszIsIXyFcc8v9HS2A8cSFDc3M0VqGQK5v6+npCh/&#10;YnwKSirMyy0rJfu5gDj3dPorLa30D04ODAx3dnb39vaBI+fmFZLJjIpMyPHQ0MDBs5efu9n+6qa1&#10;v3VoV299De+PT8qPx72V6pJO016NWeg58F1a2qFT53/8ey/CRt/cvetEXY1GaKqSM5erUP5aeF+0&#10;0So3xN7RvFlnCHNZU3/HKkIi3AnANj0qlgvOC2JeiNzm34EblQk1AQeHavYgVAndlNGCXEj0sfMK&#10;LL9bVeLa/OaWLY98+gtnf+GfzHT3kBI71npp72/9Ttm+R16+cPLytVbC60yUBolCXi0/b2/f/MKB&#10;vaZp+RO50HBj2GGyoOopbsvLw5p8Qa3Qv4oVleqnOjp2lbSleWimqLCAz5h/tSAEzCJ1N43udZq5&#10;cGnpv/qSJ6baV1cLIfHI05Okr8qNaEqTQAooRQkg0YR4ACO/+brAzSWVuiCjEJyOeAdKqHIiCkt9&#10;bS116xAFFkOURLlGQi3b29vBZsw00RAcsHu2puLpSsVO/hUHMRdchN7cMLvR5zyZfvhsqXkNL8wv&#10;zgPVIU8+/tbJN3ZtltGJMUxCNNF2AuCEzw61dSsfyvrDauQwlMG76lnvrmm5Gd2JJwGYigS1Ok2S&#10;Gx4tZvUBaW7glgOjFc+Yh5zXc1ZrXAtE+J7iHPE9C7EDr+KrVON2wE5uGAMuZ1OocKRp42OFbkVS&#10;1xpciwKsuoiCudC2Hjxxbsd7J88/8vD5/Q/53Z3Hua9bZR/7/iubbt7xrWsuP/8/fOLpfuB4d1H5&#10;AiQnHbl285Nnz5OE+CtPPY080lOvau6QtjwoPAtamcl/qwuuUXnOjuV4SPt0KQUfGe7mJqdZMj4n&#10;VDZAjCPrWNtI01C1O9csAs+aQDOnKJFNIjccng7Yaef1UjIpyzgYOjo6iRhtam7qaOtA9j6wdUva&#10;Cp582e1XLl966OE9O3fuyC3Iy3147+ToyPxv/T7JBfOb1lMl2hp5p1BrCUOTbrMSdClS0QhUp7Ut&#10;Hhe6n09MjlHrBwONlUIhcKlLhWHWiGmzThTLbBaWUZ0xMat9xPUblxg+/7yAGjXslBRvN4RDfsuW&#10;Lfn5JYODapiIk4YHHB+fkFTMzaPQhdAn1WYwCF2Za5pRiSCzlIX40PBHZrF68gL0Q3iYR1AC8F9X&#10;Z3dXRxdPR3aRcotU0MBW3XAx0Dqv/MXltWam8lq7SPS/ALTFwpN7nW9shD7A7JoGByfy8/nxT10s&#10;xDLWn9SpJaQxRaf5R5IhFhDnpzklxDeKATuGYbEJyu52LrvY1NheUd7YP3jo2vWm4eGza9b44zgL&#10;6IJGMWburOpm9wmKmK78ReKn/mf8vl6YfRsvny8oRxzh4oazB/v4d2M28esE1cgQjfhPXdieyIKK&#10;wlBdIfRDNpndFw3aYJQA2DFZAhQ8JiP8Fi/5ZMYj91mNL8iLGLBzsuTcxOeKpYSvgp9vyxdAVQ9t&#10;svmRpu8v7FLSlHzzEQirUGUzz2z/4q3HC8oeL4w6Pt23Ej/UP9fl5lCyeSxbGalsHPQy4oXazmSr&#10;amdefhGMDAxezJ5H7yyaXc5Mj1iW8eEbN5jL9vJynKPismS1x51YmGJ9yIjHASBPLVB3WiZZDrSa&#10;QYqDJiDBaHnNlDB1I6NjQ4N4mITqw928w27C2plupkiceLl9RfgT4wrPBH+iVnEmFjvfcs+W3Jtz&#10;avHBTMrcslm18DEjsADY2WVMkNqiOw/KFtN2aShLTJAxZ/GC6qfxmnJHvukGmGdCGYAY4oacFyzT&#10;IODCicySlqLABfvI+gF7aRXkmxB/lWaVj8KSED2wo7F/+MHe3lcbGnhDiIey2ixokDBjt01U+1dC&#10;tXlo5IG29uMPbBERCkiR71MXUzEs4SmBvz4E2FmchbkXLSXWh43wTaSywIwykTT+SCwF3cZYUvFQ&#10;Dr4kPi+bTCJ/hRmPJAN/xjuU9kTl6xhHJETYMUdSJ0xQSZMx2MVBMV+7aD7DzujDZhS+Xr5ScYSd&#10;wqCiI2LM6AtODZEsMOlkMtZlThSq6QxLORLF76ulprcd1Tg0HjG8y2eX5FaXiQT+dGJBLATedjRH&#10;prRfU3nF598SSHltNM8shCZ1IG6EqxOUhQ7ESCjlJEqzhL9J9k2sAhkUKeWlVD4qKS0rp/AR8xi8&#10;UBJGq0V7/LndoxALOn/T5ZjBVUEFjiVbzA6J34ppg4u5bPfn8uvLLk5AvZ1TQoSECC2cz2mKaVIa&#10;XLrnwPIC3YDvYtkxPwbXBgZxCeC/9SJV2q81FQ3t1H03hIh84Uz+Wj8Z82rHEXYWeilSMkdtGjpt&#10;rOb5PET0cw/IED8O2pkAO8ODBA6gwEt4CA9igYCGeAx1NrP6kk/fvf3mxvWCOaXmiXz5zXV5h9To&#10;mxOThwqE3rYODuEABDNinZMVYaRah2hEjtYxw2jefA/V3zKUU/DWWwKKOtKqBx7lmBVrLEc0WKE3&#10;IwYf7S0v3dfZRyIINh16QHdDLbrf7Iw5dmdmCdedHB1DUqChSfc2b5Zoz6bF5I/VIkhakAxRSJrR&#10;NPqbueK4ifysmapMgsFL/AB2dkFhYVZB4eQMncBnVJInNRXdG9CAiaX2JvsHCjmTMzEujMUrn6M1&#10;oUqpalkG9rJWvIYcjoqKNVVVJcUl1mFSfcbZO4QlMP7pacLxSCYrLS9HX2RSWTHZ6akyq1XazhwU&#10;XvSCpeRJ3TEcpJzBR6qdRdCiMQKPZd56ADtLozEgnstqmUxTlAZlUkksLjrwkDQT3ky7qd9S440q&#10;PRHX5MaqYmZk6U7odKVrJSX9bQF2X/36VzzQaJWbgO4tokY//3LLtk9ek2OZ41Rj03d27HIhKxzT&#10;GFV6lScWRUckhcMVXXg+W135dFXFr926e2uKAmSmCbqny3SjZ6rJhC2lxQThdS4v3M/j6n52Xr6f&#10;xuwyqcwZaaHQTV9vp2LuqImblk75DOJCEcGKWpkbc9nBVzgZo4jc2AN4p19944Of/ju9tTWeCQMH&#10;KmIBRSFScF1a+VzYd9XWgBf+CLx2ZwJs5cq0YlMluCXETbbIULEiua7tqVeL9j+K+kzPVJWVTo+P&#10;Zaenb2lpmRobpbbIUv8UkIkUvJUlnKMEwzQ3N27bti0nbZEmFXAMzJRfXJadXwALco/Z5IXi0lI2&#10;H7ISyADPzMqjXiZPS1I3V2tqaty2ecvQYD+aG8oY4rJ/ZPROWzsVcwg+ISUWHQvLWM1kMb04g3A2&#10;XDdK17S8dvrCJAv/kg5h86BquJY8kleAJZXbYY0UGxsbeSgQwE9/5xXO+Y8PbXMZzXLQ3+Oxq3c2&#10;vnb8V7dvqXz+2UceeeSll17CIGRTBI/jU77FC1A8jCj/CkvDCWnJObiF+ZNE2ps3b7JpIfE5p7Sk&#10;PPbScGumFICP93c/tJNZVbsZM//ijYRJ9gl3ke0CmgMZ7FloXosjOColHy2N2g4/38mSprP06eUj&#10;dA82DQlT1XpPK1AHHokcbkE8FDPMGDjNK08xZ1nEMAIDUorRkgFZmbq6uvraOoIFBYEtzANH8q2x&#10;6Vy6wVLjGcymsqYaxIIMXy745KUbz9y4Q923t7ZvHFzXiPh2RugfnfYdmvXi7qwdQwUPyM7I3ffe&#10;ycOnzx3buf3N7VtVj59sC8huNhQ7d5wFD4LJoXv4Md7jeTGfocodamUtN3sW0I48NhhCK2EjlP5i&#10;iUgykOmkia/ddi09NsSv8H5xzZy1HWPGtPHzvIbsHDpz6bELl4/v2vzGthb5WJaX//U/+7eNGTnX&#10;f+VXMPoJrCPa7t/86i9dvn7Zn5Ejg1YQSUkHzl/h5/h2itZtipZyNeUqXiznO9+n3bEoxFBlKSnd&#10;oPlTeJEk9DJWPuAGhF+YykyqhPMEnT4IcU1PBSZRhnVmkYcKonTLjwRCZV6a9CWxuQkHNHspGTgF&#10;obSMJNVYdBHBuvg5UIjcX/PzFOkiRIhaE6wj4UssBHVp2WtZbiJNc/Ly2W/aO7uYq0e2PnDhwkW6&#10;ehN+WFuzpq9vgHJgTG1KRrb8fnrU1Gdqqp6q/K+I1Hixu/t7be1O28iXAlFaJfQ2NTs9ODZEnbB/&#10;/vt/+t5DO04+ssskrZBEppCTc7IyOi/cVtXIZXso9ypZgxcC3XlexTxZEyXUUL6LvC1MUy0M95cr&#10;v8A6ozE/s3NToi5kJmAooozWOpm6zhRoMOoXk5aRCdfzsC5dl2bUNhpG8FBWeB8wC8lDtgAXQSdg&#10;4rkIMgSdQGIH7DrKaGOUjX1Du945Rfvvs/sePPPwTqdwlxu+NHzls1/9dsnIuIuFyaqKXz68W7yP&#10;py46+MqhS9ePXL7++qaWl9c18y3fgziM07V1yMWmw5EaS1exdhAYrWhaDNs9E6riZ9iQt7c0ElWm&#10;g0knCajSygoepLK6hjqkyLI7bR2DRMOlpuSYoaK9iRofy4tmFVD2OInJUgJ7hkaCk5bHglaZk/KS&#10;wt7efjpNz03P4uGksiv0u23LlqeOPOZFP4cHh6gss/OB7UzsmVOn3/z+dzadOrvhg9O//aVPTeD0&#10;SktKp+EXPJ9N99sUWoWI5tNTFdG8OK/SiitJoACwWU5mNi6l6orq/fv3t6xd/3tf+c+U3VQCQlIS&#10;8B+aGbKOx+8dp+8EMTizLuR5Rt/TOY0JVCxlTg7D5n3E/tatW//k29/xT51a3AoSK1H5wTYgQVZm&#10;ULocSCYjXxYDUl22onWGRMBDQhI4UEhhfgFFMK5cah0bGYWEiopJPCfFIwtDA5ImWpmx8f7sjKi3&#10;v38QOhwdHYcOKeOl4jszE74duJDxF37rhv7+A62tFIIk5o4fJzC3c3gR6zP+daB7Vx4iddlyyRXO&#10;dA/+G9+LM51hxUFzSsuF3WzFZcComD1BhItLdd29B69cbRgafn3tujdb1ou+M1ReRxUPnNKsSYKP&#10;LfFFTOT+wp+OF+yPLj+dZeIvIgDjPxNnQ7Tne6sVUYWi/VMH1HibddeHtqZS6K26gI8k3prNMM50&#10;oCSewyDGqdFuk4b4RXRADChpUkGIDlb8pvZEFVbXSbZhBwPT0veileK1nOEJeLdxqyYIrckNTrNh&#10;VvW62NKLJ83dDApYsYfVFNnDuu+HfUULiriX+0HJRAqqEFaj0JKfrahbm6kE6r+x4/Xh0VNLK7du&#10;3WKqDhw4gGZ1lvKLTU1L8j1TMpWwF7lOAe1xDqFo4UZ87OaNp+7efmPt+teb1xFBC+iLfjOZsYyq&#10;tmXzxoP7D7BglNelSQKcPtjThwBBZ8M06+nvk+yqqmEGJmdVGNTX2mnYF9QSlaRP+puyrOwA8LJ9&#10;nlg6TSiGsiaWT7NW0I7UQDAzjfV9cO+DMOrI2Ciub/96TCe+rKlKBgiM6RLGT6PYW2xfuMT2pSdg&#10;gj+l8mdlcRqCkfe18ZlfyWRIYGcHL0CZTOaLqtXU3PQKu1+GmJFKmF7q1vBozqYwKBKGr6ASiQvw&#10;EeCrS01u7On/yZOnf2fXjltFylAOzIKNkCNk00z64KHko3/6jW/98TNHb5cWI6PwmkBaSm0BBsjJ&#10;IZv/I2mJB3PG4Tq+VTm7CSMz246xaQainEe3rewcIVR6rdgWuoJSUnnGXSlc0OfQz1yVCZFg9DWV&#10;PmBuGL6iWbIjN098arVFlhVYlp/PXewEWQrK2FOLOUrfLCuoR6ii7uKS39mWi8tuUiRGmBlmSW4q&#10;sxnpiMLVOMFZ2O5lCv+qAFtF/7kUKKkTAOLRF9BNc0ACWRAEKKldkoJ/BJqkpc9RxS6yAe95oXxG&#10;pXAhlbmQiWjNEniXFURlEk3fiABcK/FgQHBqEgpYSXkJ9pc2dJmIVqhLyjKwlao08qK2co2UB9Qh&#10;a6JF7BM2Qv/gIPuRr0UikTsvxPRwrwBfdb04sTk9OEjrEs9nzOkcUWpwqqKrmHxJV7Nn48Ppyk/m&#10;NcvkEJtUFBP1fkGx/L2HE09ihJ3Pp999cmHcYQQ3q/1NP5zXpMYTTUb5JrW24h9zblk6vBKP1U5K&#10;A5v9S9Y98YLxlbXsAFjmpSPEzSEttFzyyVlGqbXpcifjH4Y6EWH/1+uvvL5u/Str13E1itMpU0YR&#10;WprGmupKqOVQXvah/Ly/9/YxYt4oDIJesXPHXurrCl/GF6AaQSDgbBtKkrM+qHhMxGfYazwG3guy&#10;y/oHh+ELsFpybWmCijaibgspahp5tLP70ePvMWyQsF/+wmewKLEu+zp7RwaHZqfUuIKqn+yPIjXv&#10;rmsHL1x5MOeudEhjOnlKULBZMbhyZkKZB7gyeTQMU566trZm7dq18wDQSWoLS9Agk6PQOauYPDrW&#10;h9HLi5rKKkilv6evZe2Gn/riz5LCKMSAzD9lzOIxhTAsR1AyWYk4uOPl4xkdVrWuDOWPg1AD71Fp&#10;QQXjUkkvU1QQVDazsERVAHJtCvKlJaJGelUHr/CAxPYNhWlxxk+gbQkQHo3nlahcWcHWlrFM1Ujz&#10;XflsOGnxTldP9x988ysXWy+Kj0yN4fCrSYAbQaoXoVy5JlSt1o6CAQkWVv3Ahe9+5duJRPU39vqJ&#10;55/AKPVECncz4Cf0ded3asaDewvnZmsnZOTUkCeVntFdQoBogOFdjidG2CVSTEw6vPDYur0lRR8M&#10;a8kT5chTlWVPVZT9xzsdJ4aE1vmcGp+H7UcUY4e8EzazigvLzCRNUPuKKg4qNNbAeB2zs+pO6yPx&#10;3frRKze2vnvi9uNH7j6wRaLB3SmGLFiLwdWaeonzzv0TN6r4I9Bevq+ACuVFWuSt5a5NTtDex/PD&#10;AWeICZkBLNcoiAtdXsYSnhgbJXd1Eqqn5v3cTMZicm5+7szMZEdnB1fbtv2B9S2qa97T3SYHJoWB&#10;iksIv9ZOZOyXnpcNjGcRP6jmqZu3bdu4fQdSgXDr5qYmYtkU/pCaRj2R69dv3Ll7h9IvqFmg4+Z9&#10;hC8IWCAhYi6vsIBhq4gPqpL5ipkQBTCSFWg+QJ9rkbLtE2T2MQ9QPzzAydhgMMaF5rrn3j3Ln9Sw&#10;c0UNPpnavIFxPvPOyfPpadcmJ5577jnYrLW1FXuJq6GN8ZvTsKZgJNRKqq4QQUbcHEKMeTNfhDA3&#10;gBUC3GhYAS2oQ1Ymuwho1xgij4gPBDYcxR1dn473bLlYoyOmQ+0r1k3JxJjD62aoROZKTHJ+Cn8S&#10;yaMuBAIXaN5KqNE8bgd6QRTlFyDEwNrQd3kW11G01Ukqo9BZO2plaFCnSUFDG9avLy0pQx2T5kXq&#10;8uQMXV+HBof7BrnqNEFPNbW1SK6+3r6SG7d+7NyVh7p6X9u68cWjjyzVVNOmR/FfqqE5b5G5ZvXZ&#10;BmmF86QFfuL149uv3Xxz1/bju3eKN4yBtSWbCW0Ubju0RwpEbJUo48JpxDJLy9N5KihmObbyMFhK&#10;oxtFckBFc2tNeyz7w5xUVhXBPH7WM8orCdoZ2tba1lSixzx69jI8d6eimLdfP/5KZknpE//4/1F5&#10;9LHvvPXSn33/W1duXDaGDRzW2D305T97qb5v8BtPHaS9SbyUkW82qOMuE6THUHvRDUL92Isgv8IY&#10;LBJMq6/mUunppYUFo+PjPMTadS1VtWuGhkb6+geyKcSg2hxREIUSsrwuHrr4aj81d7e6y58UIVcu&#10;OaSa202lWVoetxVmFWaIy059JKgdOUkHEspx5pC1ztoQlaA8IwCYxUVCLGlVNjw4rEr8Scm0MGfj&#10;R7P1R326phIhGWbnr/dPS37+9zs7nbYNgVSLUdxZiqQzpx9X3vfBOTaigbX1tLxi0d32ZK4WJrRZ&#10;I0moxcF5ljGoQ5SkhwphU6sZOlCopWnIvMGcdq6AjWl3JUe7pDnSg5QQtkzlkpiHk+uoHQGiw6Q0&#10;drkDnR6mwcr6Fsv5cAEbtmfKK8Ys6nAnDTyyf/aeOH/opWOTBXlf/Xuf66PN0b0HQygcHP7cV76d&#10;Pxm1mGhp+r2DDxrVWfBWBM0cbr3Ozxub17+5pcUc86vbULxnIXydXC1GwH6bAuddv11LUMCgmtxP&#10;S0tYrU1Gvz+PNNQVevt6qZOgIqc2e6rAbLSVHllWdpq4jrtouixImaUyflR8B+dzHeA8BCGES7sH&#10;XtCXCPHSevlydWV1CX6S4hKMVkAqYLsPPjj5/RdfzL96bf97H5zYtP422XCwtZQSpZfwuNpbWXfL&#10;xyFnFO4iEvza1atsmgSEsjxAk88/99wnP/lpXGbXbtygizfdIajAkJeTpz561nkplUL1Fi3pjVas&#10;Lgylqeh4RhodYFo+rlpe79m7l3jACxcv9vT2efG+CF1R2RcXSFGEw712gAwqUTZeb+8QY6o5zlXz&#10;aliC1dS4esQTlck3ITFFYQNKWkwoE0WzI+oPrFu3HvSB6Dti+iBBlE32QwR7NmXvE+zSWGAypLHc&#10;XLpPcO9HW1sbBvrHc9W/1Rk/iKAII5YkVPH6IKy0ZFG0shuQsYkV6zkOLogE7OB9xZbjjCYMRAVv&#10;JFVZ9ZHMzHM1NZxw5ObNpuEhil6N0EPW+NPNUW0ECf6qmBViQRrEfjRsEdO9sQ/+yNZTIVwq0WaD&#10;RCPUwSwrjx2NIDleBLEcIYbxXMb3NamGVRBy9+L3w4NHG4GCeU2l8+1b1baNKiRcXL02A95atoRJ&#10;ix82kWLue9PKKoZD20cUsXLforsIMm617dEBY/M2WyqjggHsSW2Nbe9zVRi778mi8j25hX89Uf1D&#10;O6spOwuEq3tZ0QddXV0UD8FRfe3atbKKStkti0sUIWHm4EQrQZBNK7auymoI68jN6zxZbzWvU4WP&#10;WvRJf08vdg72IYEkBI/IsCfvy/p3a9KMQzF14Vkc6iaFJPh5wb18Www1SqNg0lW1P9REU2so/rMM&#10;JTtSpEqYkqY0N9tsyK8kHzCgvbEEDoiDVwWNk/gUciu/Edqen+k0oAvbYV3HFWHgMFO4iOyXe1K5&#10;4z0FfrXvodC5IRBiaS06Suzrcb6ut4g3TZeW/a/kOnQD7XB8fywz6/CNW6PZ2fTxcdZwsUBAfqzD&#10;xCxw4NIVRMrdcoS2EsK4g6xFL9+2mswTqNu/ZSlqoVZddHnXpizswuJJgk5kaqCHtkXSIGR9msAJ&#10;Tqn7uCn+0yczkZs0qqhug+5nWIzK8K7WX0tnB+TK7IYqDiWG1eA5gRcOHWJG8Vs0ZzCQL5zsZ4MR&#10;/bLcyOmKF+gVDg76I0j3cKswAfeM59PoKiIcKcP24PYGOrNu59RiLn3v2KvekHZEUxSemJH58Gyi&#10;PA7X0ExhdDI+jP8DPdgTEVSl7wI3KfvEwkUZAuHolt5qOfMqgxiCdKfGae5Euy82olkmIhRQBiCb&#10;lufP59Y3CKefRBHnn0bvhIgT/9PfN2oPnzvlx6tpvq4QcBpzjT97LPbj/cuhPb4r+oyKNvinfnV/&#10;4d+NWSmmt3jMnDC/JFzY1y7x/ZgyjVBDqKMXCNWDe3iUFXJ1DFoZVQlAVQJtBzkQLX/4VzXSDL+2&#10;/VICHRLU0gSY3uYK8hOQKrD7sds3aDimoYYsDFlW3FdNYFNTu5aWD6nab9rVEdXx5FDWiOCmLGtg&#10;twDzcmHUPH0p7Kf6F/+46UsCsLDKQbtYWsbD4MCL1BByWeW/hmrXbL98DZzbFPSl7jU104R3jIyB&#10;99FlV6qyDC6L61wNLQ0U66uJ4xze4VIMw2WkVCcBI8koQvwgY7NyskhQLSsvY+RzCyS3oW8LuFef&#10;RAsflUgjZUMiPwWUECplwn7qCz+LOcruIIN2mp8Zxsb1hbbToYWKfgUFzIxFT9HXlTjTHNzJAvXU&#10;UkLwDi00i6nRT819VUWZtGrESTNzMxXlZXA7z2X966Z4TMsWLxbsY55gnihmfLGY7T6eW4kSzjsK&#10;wbOD8wH+0PScSPgtmJ4OB7X1r7/9hmRLJGT8U6dJvW82oGSZKe3UfJG1kqagSE744md+NMzy3+w/&#10;X/vG15yxDLTzJwpuFXFrS8uGqxVVa0eGi2dUMK5loP9mZdWUUCQvL2KYd8QX/sDxvCRKPd68OTX9&#10;pXo1tiddKz7ty421e4oLf/12G4geBBlfwU8IDG+7kKNCDtiJy4iln5X1Jc3JtkFLzNdBnzqzB/FL&#10;i/SfuNNx6PqN0w/uvHX0sGrWBDNYEIdlUymRykVDJCDc9eT2gnxoDgWYnFdxeun1GFkmc8XZbKxL&#10;6qCn+vW0wqBXlLoCI18AcUi8X6LkT2FhfhW9n6jbPTw4PjI6PyuoGI8/dsv4xBiXamxq2Lxlc0Fh&#10;AX0hgB7VZIP8R7WGzszIVmohNvTkPCF4eG1zL7VeGRub3LZ9V0ZZeX9X9598608pAsZzXLh4ASOQ&#10;aNX+gT5qVw0SIzE+hinEniCzLDmNISoipriIOYTA2Zm8HjDvSwdOXkQGqTSkRc9KWoFnWgdN6qMX&#10;l5T0DwzAlNQuGR0fg8nB75680c4V7laVkXDHCZDy2YyUtfVr97348vuLcxmN9Zs3b6K+ysWLF8jF&#10;4Mo0eKZ+H3Xrenq6mSx0GnYo9H+MKzgE4BwGg+tYVhiMJeBNlzUMGJSQP0HcmTQ9jGHtgr0jW0iF&#10;yaPdwonQt4EPA3aizMjR5OfERCuOlcknXQf1QCn9xGgQ6ZOVNdDTO0Tu1sAgJfkVziZfCYJojp0D&#10;4ZJH60Zy/UAb09JJcG2ob2TRqZhOoS26foyNjo8Ojw72Dw0NjswtpKxb3wLGyjRevnLlSOvVn75+&#10;92xzw+88tr+nfg3uCKad3dCK78uXhe9WSpsV1OcFtHno1IVPvvHeufXrfv/ZJ9qsa4HbcmE/uA+w&#10;M3RAem1CAIIzmv9esrJ4zsVqm2aQDMxAMVkhXUSZBX3GcpiIxJRaJaeRA3YqMGGHYCETouIJ34NN&#10;OLSVy3Q5fOFaW0XZaC5lR5MvXTn/R9/+2rde/DMC6waHB+INlaU8eObqc8dPvb1j0zeeOTiWT7CR&#10;Jcjafa0Yne02Vh/Gfxv4LgQx2vPVptZhNbl9pK2pTINbVSr5l5pKtEBeYeGGTZuycvMGh4bJ9K5A&#10;pk1NU3SHb5oW5oJMG6CuoApgPl3+o2nmT/ZJM+cknRSIEWuW6apv4pqGlDYrdsYXCwuKtdPIvS+g&#10;AccBP3yxrrJi3boWgOCBvgHrDS9dBJrHUHmyuvzLzQ3r8v5bIjXWFxac6BtgtsH0URnNYyd3GR1U&#10;IKTexjUs7oPHP7h0+IDSbxYXpiem2Kfh/OyMbO2pyUrqZzbkbTJsSI7IqCqZJsRcnUwRcc1KS5QK&#10;YHThxGB5iqblmI0EPJmXK5lGeLLKXgDCm11nWrsSyw2w029zscj1ZwcvCLNX/qZUBPruEMUqIESF&#10;oiyPgNnfc+Lcg++fPbd/97GnDqkwR2RXOF0xhvWt15/67quhxURKyps7N/2AdOBoq7KNQMv7E6+9&#10;s/1Ox7GtG45tbeFPNdpN8C37QmtLkl6lCXDjJ8Zq4FZVKjAuww/BXCGypEAA4CpvFBtD/QUNDTd8&#10;zjRQtBxOwwShc5KKtdPcIxJiTmvaYc33i0UlopRMppqBqVyGFOOtzc8roB6buuIskqeQAXzGTAK0&#10;AdgRxVZaVoaT4b333/vg1MkNx9955vzFt5ubjtEsCF9IVrYAXKvdQhgtexqLAS8wDOQehHHzxk22&#10;ooL8guGhUXajZ595bteDu4lEQwFtbGpm8CPDI6weOgzzoBZFoMJFRWwuPB1/KR8c4IlahGT+Urik&#10;tLStvX1sfPzAwUeb1629cOni2fPnsIjZQKFBq7giU0i+b3nFzG0QAqNXbUUXA0qE1UYsjFg2qZaE&#10;UDORDQJLuO+sojAsGmtWGymqMcwvd4Zok3uBOfIngBg9fpTYvbDEJsWEu7thlTxcj0mIpGuvqCCL&#10;sH6gH9iOE9vKraujHa60RGQTLEVXYzRkM5PQ/zjTrSaJkajen9m0QafyDU5oHZi1+j5Rakj1KBXR&#10;TETXwuKtwsLbRaXNI8NHge0GB0ldHs3LdQXuwymxJizvf6JY6sZurvgRAuMYffrjxNYXLxyw08m+&#10;dUZX9p3UVbV4U7Zbr97KX/nVFG4aWWsxq2p+LPVPO4mIwawnL3+hWh4qVmMhGUp7kRtJsbpuYYWp&#10;83H5DPsLf3Yfnv6wZYmfyEWWq7L+vi+Kyx9p6pbEp/f1bIZTGW5oeqeAPG2YSoQVFRj7p92cmVqb&#10;lVsi78vf6NGckz0AkFhSQg0WbowTlyHTgJ7ZMfA3GzmDlMAFWlFVjU3GdFzNJX8tBaO0s7yCqkwo&#10;HdSS4MlgHNI8oDdmgPJ2yAdmEzttgq5KJsC1goawFJWWMQPMobtRuZH/aQEscTEwrYq2DO3aPifm&#10;HDM4SdOu+lASj7Z80tGHRobAqtUYKqE2ojOa805U2NKpXiTjP1JnEtSbeK0Rl9zSi8Agl6Q3iESW&#10;iWVy2nDRvcr40vY9axWAxktaW0KcDAK7nQN2JqLtliqx6kadotJJuFCvJITZcsPg8Ghudnt5iSrX&#10;WaccfrQRe3y2yTn/aRgYArC7XSoVnRtAZtIZzFYkntj5wgk7HmocZ+VP6iCaE3yMcThp+rzr9kFe&#10;reozdsGAAcXc5PziHJF4ODv4RzF/OQYKSaRnSB3iahYFn2E9VRV7ztjNua5Bsv8HJc1ecxEHgJwN&#10;/TFxDvlrDudH99XB+4kz4BPCmSp0FcnheFRGZ5EAirzX/jeixPaYoMlwprgaD5MBdomX8tfQZCRP&#10;UAE8TMzm2VyXImF3GUdfRSZJ8yRlRwXHgGOWLFch3eKfTVc3P5N+29LTBFA2JJqYGm8RNkBdNDxf&#10;C0QU8rEXiVYRL2vkwo8sOHZB/zFpGf2YJaw/TRfXV8yvJWXMXkdl7PwFIYi6puFXIT7Q1GVLA5Zz&#10;QiaA2gKoTJOyJSy7MI6IjGMmXHOLZz6WpfeuySqYuLASMmPiFUz8rtOyy2k3zK0FPHJWVTIUshbp&#10;6a4X3Xdrf+c+uvU/AexcYJirFiqzgB+0A5JDJROsLYMSjAQI3iksfvzOLWbzZlGR8X3IpHQxBW8S&#10;G8aLJ8rKXujuEI6sgKFZOSbz86QVLS0iw2Tnep6myQlraaLv236iTi9YUShd6u2zQsV2GQi4cjmt&#10;qKAQAoIc1vUP8MXK0fH3N24YG8WsV7F7z3dV7U6V3LHEz3sxO5aJi+coMUaZQMPocKMjvDBHeRrR&#10;JBwY4+gY/MbBU1hYwF2YXqvbA8OKbBidhKRwForaZ1FaHu8vIAbfevzg0y40nB8dkfegSzeICL0V&#10;o6FnSv1SMBC9yahzlY2mmJFOhQbe5F4Y1FYzHSyCPKilaXz22EdCMBe5HOcSwcAjuEwT3GZ17Xnt&#10;te+1psQ/LtDET8CUHx404GPjBLAQXgP/edgQ40T9++5Lf6FFvLdbfaw2uPErjgVQRJVVi15j50Xy&#10;6pa++Okvxvf6m3zxtW9+zahWPgKXy26N+pHasn4j/5ytq9/Z3UXdOMhsS1fXia3beFNk7Rkfdmos&#10;4xJfxxwY8/EzVRUgd8Pzcq18uamO6huG1gl6M0BzdW8Q6dghE9o7OinK1IS4IcQq3KgAewuRM402&#10;uFqW5l1l5LvNI6Nfunn7laaGN9Y1SxZbIx72P62o95QwOyxx8D4G24pWjQQ/wbdDyVVJZhGpDXER&#10;toCwszNSpycniCknBiI/l24REB+UN48CU1YKB+fOTU9RpUxAsog4ncRLSuwTS0V1ofXrN6CNW3Pb&#10;pNmZcYYI/xECnJNfgIMUEd9HsNzY6L59jwK9tV6+mpmbV1BcQlJQeUUV0mH3Qw+jKdy+dYuuo/zX&#10;09tPjtXw2DjiAFOZVWLPYNAWFJgBLi89wKrjaZasM4Psq0xaFMHdcpC534ntkbMMiVzAeIDcPSqV&#10;Z+bPuxUUuM985PSl/oba+fJSMx1nSKYbbmhsGhw+cOnqry/NYbju3LkTNy+QnIekckccv34mYQ4k&#10;XxCMZo38aAtLFXz62ihUGDosKS41kErcDhVgSaLfqKaStVviEVzl8t2VH7U3vfdwduV9g3Vcqwq/&#10;+dv8AKta2irtERU/p8IKxSR51dWVF5dMT061t91tu3MXL4LVVJJQY84gPPL2pVuE6VL5BnLzCZgi&#10;dx99V0XKZuYoFD7UP0SqH21XM9Kzm9ZvYQ9kpXYcf/+fXb25ZXL6jW2bv9dM/UHlfoFPASsz1SYx&#10;MVwJuBFsalaBkMRDpy8ePn3xjd3bXtu2mWmxmkiKsbfOYNppYg+z49pumohrEqyXmDFZ5ZmlOdOC&#10;NUXwgnAUC+igrbFiZCw+0RJFrRQIgAvVm83HJZ3SbSkzeJxOAFZU+t0i80I1T5oqVJQw7598/3xb&#10;VRkwnDOTucL1I7BQTVSS959qPXCq9fiOTe/sVBqsc1wsjEKRAV/DSEnnNbHyHt5lrTC04vzNO6oz&#10;qMr0FhthEyAyUfWKpAd3P1RYUjY0Ol5b13DgwKH8gqKBweGJGRQjFSAzTUBjMtQaezDWBky7005v&#10;Rl2SQmBcJpgmaigh87aojDZdRdiOKNl8yBISRPPRLgU21Ma/kkQ/sNLScprCwjRXr14VZJCfDwiC&#10;6rqhuOjB0pIjpUX/zZtBqe1wN8cnqMWo4g5SREyaWqFZ1IL+xoYdb7+HsnCtMHdydGJiZBSNLJfY&#10;0EwieScAgKxoTpLJDUMcVB1DiB2zEPyrBuHCmXr2KHw1coUi3uatNswKgLOXyRN5m27rzVz5wwlG&#10;wapW/t/3FOkx0cF90Ve8nSgPQvai1oYrqHP8PDP/8W+92NJ649z+PRcPqmidwYarhjdf3/fGe3ve&#10;Cy0miMX/k8cfaW2qc17w3+wBTQPDP//nL4/n577wyO6La+udwKQYK6jHuc/ROkF7ajxvCpcRg+dx&#10;iEKwh5kdq5CwROno6mqs5VRqP1ES0hfRirF4/QQhkoCz4DHQG9o5ZxYWFPIm1ggM7w9innfRtTmK&#10;QP4V+kLsCZdSc3GamRq9KXM/KYkWsaBSDBd1qqwcCLqyqwOjPZkCIvx09/ScPnVm56kzhGWd3Lbt&#10;rfUtwNNU1bGiqMSz0NgREysJkWXt2MTwbFJAgP29fXV1DdToJJ394Yf2PbL/0c6O7lOnT7PrPvDA&#10;zpqa2sL8wsEB+p53YlrkZOeqzXeGestaJxMvQMrEZFlRp1RKF4+OjW6mh8OO7fgqjr31FjNHBLe0&#10;ZESZBxtYmKxkh4KVtUr6ibQTk/RgsmZ/IIKwN4zD5SBPVY8jtFMpxgb80QVQuS14uUExBCWqqiyo&#10;NMOgGybhgUr7pZ7X8CieYbYkWpBa/6X7HYdOD7EUZVUAyM7VN/D+wcuXaSB7obExVntcINjve1Ah&#10;32tE3lGEXSzi/HzXL7lmLFJ88rgK6+5NSfitWFQLMBnJyjlTs+ZOaWnz6PCRa9f46t0KNcQITXg+&#10;JDh8/PHhd9efhjv4+7GwlXyzUvdG9sEiCttlfANnn2hyXBvUFyPLIVKXg0IVC3N/oVrJLrYTQAFe&#10;x4Ad4/KIGOhckR1JCvP3WmnYQnocS52zxdYR2DnBeIvnPJ5Yv1riPDho6MOIxY778HkQXQFIxabG&#10;qEzKskhPDRGkCsjOZcQWTWmNjfhHyMWJ8eFnSio/tAj/w9/Ylp15dkURzehXaBHkwtN2jDAFHpHa&#10;WDwg2RvQUWZWdlVlDYoN+R53S0qJCv7Y+TO3CgpHsjJSs4BESbQv1dZw7RoqTfO6FnA6dRtJJuRh&#10;EiWQXDDQb1aFJczMpkG0yqFbeXgLdLK6lmQQiYldOEZoHRt+CJi03k7aHaLsS4WcYL4q2HoRiYHk&#10;tL6C2eigdoEAowSZqKYWurz/CPYzKSFB4Q5FO2LO1cKZQ5cXHqvl19SWbahJJHmCTuKV8LRLUffG&#10;aqK7C1Jqp0oa6KtmH0g6iUb5Hv4waEbFlKwUE2xuBjVDK5yeOXz91psb17lQ8Or+aFp67XqsYS5o&#10;WYVTM4dar726vlnGv1VfsjFYHonU2NXncsbUoaZ5PgxtWDEqxTtiEQtJ0qexLL0/J8o5OPzWowTH&#10;a8gRljlgh99NKLUdtjGF4Fx/R2JKXSmFDnNNXlO4mbgYvmRlLpREKaBbCVJq0MSIDO5RUp7HF8eC&#10;iI+8dp6zNheXwmBYJELQZyGWSy5zmNkPCzc+8iwiH7pmx7YQzqQkUJCAQG5o2l4CCDms0i/3AEBO&#10;RZpcO2zf9x3BIUJVnTVJ6L+lGJhNwq6qEySvLXRUkHl2lronmAFpw7VuELZArmxAiKB0U7PkO2Jt&#10;EDRPeFFQb4NWEOEjbr/Eoi/+NFHo+etIzCY4LWymorklYMVNqDA37pvwGbZJ1qcmYEWBqGqaVaVA&#10;ykpy7dffiTkuzFikqMfzmTi2xRXTGyPR7R9FMyz+0IKFRvB6DWTigJ18n/LTCGDVY0SpwfFd/CKJ&#10;tHSPwLfGRdaJztiQm6DT6jFEwFCXbcQC7CQVrCj2k3dvv9TQZKG+3pRDC43fDJWCeC6KT+9X58b0&#10;y0OD6mc1PZFLXaG8HBN+aq2m2TMnrYIqDF/TspulYf27cB8mE2FHHVLeIeYNjuA68rzmqfobmRB7&#10;bt4mt1NBdikpV9XkcJptLCNFlrhoRyJXUb33TbsvfW5hDhSIJ4ZNExsT12kJxRKJp6uoZEfIzMlC&#10;wKrsnvU2YWbZ1tCRIDpB5KRIm1oCzKLai8vLRUXFuDswEHi2oweedDoRVRj/usbnzhsPaHEN2QEZ&#10;IxLZBIh4notPger4zVf8SfUtFbMjo24xLzcLlBO+6O8fcN+ZUzh6GhcEqOBqMSoHKbrwYST89hrc&#10;Tloe900wEJfwIUmTmlPVgu/94AXkswH9FmgZEHfxtv+JqiY9QI5nlR7lfZRjkiO5yxc//bcTYfeV&#10;P/qaqVMBcRM1Gnjncl8Rdk4E7zet3X/3NgSStry0te3O6Y2bXMvRd4O4D0zhbPNhkceb6hibnPxQ&#10;SfEHI6N8F4zn1261jRAsei9AFl/BScHryGtRQa3z84WtmooGAUEECkv13JkIOzAwV+1fm4ZHfu78&#10;xR/U179UV4sZAxFwbn5+AWGfjF19YwWIpHmgjnGhsMv4B1vVN0L3fblI5YfhSiXVXXl21psvsusD&#10;S6P0T5JB6SgHxRYAEKDnwqJ8mvHB+aTEYh4gklFwAEWmybLOyWxsbmxpWUf2l1ouTE4y5wtz1BVK&#10;VS+93Nz0rFwqJQxT2Xd05IFdewiI6OsbJGVtZGzyzWNvX7x0pbi4rKGxofVyK+lOHV1dBMH19fYS&#10;YSscNSWZ4heiflU8VwqHqnSi/ZCziWGTn8fDEDpHtASquaA6+fKRiSqxg+oFI0qIpaTMmx0F88CL&#10;TAdxr1QQZOeZmJwYbmlq6htq7B9q3dgM+Mjuwp5EkYmTNRWbJ2d2tHd+dXy4srICRPLWrZtEl9XU&#10;VBNbB2bPIwOKDQ4OAOojIlhxDyuTR4KqPampuAKoysQcsNxwFwICelMNOdL0rF0GP74/xIqah7gn&#10;iunwp8F19oF/rF8yBhIO7ZzRd5kuVhkYsSg/Pzsjc2pqoqut/e7t256KZhCOdlnml/gfNF3gIbAJ&#10;RHJRcWFTY0PNmhpIg2LMCDD6ZACfdnb1jI9Pp6dmslilpVWjE5M3rt949NLlT/f1v7l18+8c2n+r&#10;rEShVbh/rZcNk6+4EIOc1HHFKTKVVrCX/u73XicZ9veePXRmfQMBTAIvXMMMkTvah6yJjQ6rxm/h&#10;AMZgzq33MSZ/zi5Td0BcrP3SMDvTfxUprz0AhUMpvzJOVC45LW3R9CULujI11np3+DtW94Ce5dbw&#10;CCc8okSuMAVntVdVNFEx/eJ18DhXmjwW2YfU2Dv07Osnt169++7ercdB69wXZQzpv40zQXwEz4vj&#10;BQcGfZ3Z8jAPV9gFr1m2AZRvlWItRs9Vc5vG+sZ1ZPF09/bV1NZ/9jNfAHU79tbxkdHxidkpiZBI&#10;7Qghx5I1QXuzqXPrw/QEi7CLtVjfG/iTdYGSZfulo9R6p2m2FjKSVJzLvZ+gOqigILEE1l0+e4bm&#10;niQx5WTlWNnUxU80N326tqYxW57n/56jpbCAp7g1NiWtBCQiiehjBOEM0CqTqoj9xeWHPjhD94yL&#10;BK5PTeMKxE5DARobH+NMraki4bFZVBFcFVvMFmdWteOBb3phMvf6+lqaga9aWsiNFa0LLzzuykF2&#10;lfzxajtWiNqvA80oIiPaOGKTgOtJrhPSSTJsegbx+5iFbpxx8r4zFz7+Zy9NFRa8++zRO9tFVB7u&#10;HLM1d3n6z15ae+22z+F8YcGvfeE5BSJFpprLioOXrj//7pl3dmx+8dHdEwV8akLFFjlsBhYQIahO&#10;mLUa2fgF9acoz7E/fBjZPI1DtxwbNmwgoQxIaKinB5yRXFCiRXSeyrELFkfaW4yO5AryODe/gJAM&#10;acCRe9DAZ48cFYtRe0lKyZLUXAVoWMIpD2tdvKeHR0YwjWjYQ21PuBQNZseOXRTFu3bjOjsCcN7G&#10;t48/culi+9NPv//AA0w3Q6eBBUgqr2yHTWErIDqbqoHocjSH7enohm8oqtg/MDQ3s3D40JEHd+9t&#10;bb3c0dFVX99QUFg0MjxWVVXd2NCIQUmOhBUWk1SYpjKLQU2ucvMCnkIZZQdhkA/v27dj5873T5wA&#10;9UN3ZB9ZolcE/6mJmFRiD6pl+7JQSgkm06es1Iz9uG9BMI2Hd0mpV6gKeAnzrPl3k2ZRuh0WD3od&#10;9j/uXLRSgDkQQ56OCvqELqCYskAYgirAbKVS0B084z1RTsY8qJWIDt68W1bWVlbeODj4/MmThN2R&#10;MBsLNCPCYPi5eHRi02UNwDWxEA4nSL8jvyX0o7A7RdZYNoNC4olAUe0FZy+VauZk/GBn6uvulpd/&#10;5uzZI62XIUZG8uHxx0xxnzzRTaM+PfEjhxeRI/P+XSMC7MzksD3IzHizRoLP1eREyDaViRIMv/CA&#10;fkEH7PzB/Qo+NpY7bCgKajF54s3BKNBu9XQcYNP8muNW8GzC9CayP1eLDULpil5SzWSUP6PEi+Xi&#10;6fpWZMNj9s1ppUASSWzDUxzzEPGZMx9yR+2XeePCyDdON3QN8ea7xNk9VFB834T/DfxZPDd7eUF6&#10;FFoT0bs7dz3IgIetiIfCSCjFsLQChldeXGopgMir5VtFxWtHBtVZrrYOBQTG4IkRzjAydSbX1NSR&#10;IqDc7OwcyBDMjllDWMlLvrgwOTOP8giux7PHoDOPn5WSERecEk+zPWMko1WHFXLVLQB2jIMrIwpZ&#10;Cqa2sqISWkePRi5m5qokS0wqQfaGpi6uCRo6EqfCBD+saCKR7Fldjzwy3lMYlUfYGW4YhL60CNOl&#10;zBDy9JtM/rTqkVGEgkfYSfhrnT1CUF8inMCaGUtuqQauhoVE9GoiO9q73tjUHJyA1l8xWeCVlDQb&#10;jHq689PQP9Q8OPJiU62pChqqKRJm7ooPVoHLWHqw7cWyJZHRYiEQ+DUKxPCQZZtGmwgdbktHAupe&#10;GEVqb3R2LLXEfRHKL541fncVCGvd4msU0oELx5LRlNrGAhmyozEqBM8ykQ2DsyR3M7Bj7jCBYInV&#10;dsTygWuCZ/nJifJK1/FnShDdgcddMYkCY01u6ADvMABGdLDKvqpRFYYRXz9c1/H6oAS6yDKgKmTB&#10;OsjnVxdNhdRN0aX2NRaRbQjcgWe2sHw1ODdfu+1iiDIUa+WySKmyvo+G6qBryUPuWqm2PNNRlcKi&#10;kAGPzQs/+oo5ORwwtItGDrDE1+4gt++K/vUU5p62k8HBHQS3gv32juLZlA+qp+AjOkf7cgd8NtLh&#10;E2feCdXZ1jeCmG2dkSV4cbxFpyXSkk97DNj5C36rsw0yGWuLmABseUMe9MV7m6vEw3B+/fChzOfg&#10;anLFwgpl2KYsQIekTSAeWT/an2D7G0VFT7Xd4Rs3ixV24PG7/E9wv0rBUwJFiRHzj5WU4bkBs1uY&#10;n+FzJAGODLYRYDIuhjkv9MpiZA2wtanHysa/sCRsTo5bqdxJiFnB2V46WvHdqSpRMj/f1NfPTStG&#10;Rk9u2oC6xTyg9jg44vZhSA1IUC18zokIw8WCJCeNb13LOly5haSMqTYcibrAk4q/IM3cyrMQopE2&#10;0j9ARgtjRNwzfqM10ryIpCH0ZBjsqrS4WLJ8fvHIo086EsfhEJivncsBh9f9TQ7ecYTX8TIvfSPU&#10;wTqIEo9E4iqwHQf79NTEFBoyMSvMAmcAA/hl/TpuZzkSx0zyRUfifK9n3bmRrzvDo7gQMALXpwAX&#10;4XWqcVyooELm9tvf+zO5hZEDKrehGHlPUtNbbBakSruzxKrXse6yQ1Q2WqXY/rYi7L5iEXa+Z0V2&#10;qanFJppT16/fGM94W3XNjra70HX2/Dz5IOcaGl2SejTWR8rKIOkSxCiY3Y81KDGWF4TaxRuMc7dz&#10;uN/RhaN2CzuJSWei85RZKWo29U4bgMHVBsJYOzm+a2EvqQ2DQ3/3xAevNa99fe1amAHoFiIh7QhS&#10;hcvMZoaRknDc2G3DPaM7S0BgOweJHzG9P86igsqZBrnwBckJvlFS2eToEN4iatXRp30Rpl0m4iCj&#10;MD+bvldAtKTBkhtLLCjjgGYB1CmqQ75SQ2M9tvHA0ABiA6aC7EpLCqQrpGdiwkGhlMbPzs1tXre+&#10;sLTi5u02bK3S8iriUWgCvmXbjpq6uoHB/vaOzsGBAUqPkwrBE2EIjU1MgNbxOOTYEiyTkZML5bHL&#10;8US5BSphi5DiXoTMYQFQp1GtxJUzrh1S/KlAFSuvyZ5h0hkewJnA3PLCPf/Oq+27H9j/3VeZrtNp&#10;KxSnw0TKzaBoRUrbjq2brt/e2zPw9ckxDNcdO3bA7WzbDAA9EraEc2hkAecgfZBu3BpFEP0PCI/l&#10;pakDQWYuMkZGhsmlhSXhXDa8aSukwnV8AFp507nj9uouIJzDtbSuidgK22/94oM4nTY+M6xzSmpp&#10;STHIBWva19PTcffu2MgIswFkYHuj4Cdrj5iEvYeLgITY4tKy+oY6atJBn5xAi95JHNFTswNUax4c&#10;Bo6gFWxBQSlBC+w1G95663+/dWvz9PTxbQ+8vG7t2Liar+HymJybsbpprjtqt2Tz9qrDjPDQmdYj&#10;Z1rf2Ln5d589OJybzUBwuWplpPjISyw3vx7Qm77aYciHnWSO3MgmdDEX8ywpsUowdC3NmEg7CdIw&#10;Q0JBYWtmrjhPqgsH+w4T7gmMuF8i/5+naxnioBaf3NeXxhhZbHpxXVNj/8D22x2XWhoZ3DLJB+a2&#10;PHjm2nNvnB4vyP3tv/NcZ22FFfY2hSbyhgaNXE/pyxgsIn8QPM+6hQW1KIvbYTn9JVtXJxgAredQ&#10;5E5adm4xBf537t77iU98prO397t/8cLNm3eIgpxXZJ6iwIVvu5ZgkX/uT3Oi4n1NnfmoCeCOM2H5&#10;wInQvqb6LAoOpTCcKdPaZrTtJRN4lZWdayUq5oh74l4nT57uvH2DYHj0WgLOaaj+E+tb9pT9V/SX&#10;SJSxH34NZvftKzeU1kQDdcKLaBGIHFTFDKDVhct5OQSvPXnz7l9UVxA1l5uZXVZYkl2Yb3A2pcKA&#10;Uha93wip/p42bXvWEt/ih5fC3dx1o4WQWozq4/ocQkQgKw6q7OxMGgiw95teuDSnmp7MlWeUK0bG&#10;k619fiMfvst/ngiAELmqTp/EAFtdNNh+39kLe0+fP//I7hMfe3y6qMBP9fyPGIv/kT/404reQZ+T&#10;yZrq//TxI9rkYjjAhMPBSzcOXrxGY5P3dm3RXmOH7wchdy5aeN+beFbJxuAb0LkRPWI3kYlJrbdi&#10;GBEACFSrqakZH0R/dyf+PaKJyTuAKszkQIiqX41ZYIIDRHCmo6GdsDt4LqflXLl2ayaEqchQM7KX&#10;ttLku1GFAFHc3dfNd/E/MxLWC6IlJpkJLSmi8fRYb18/bUy2v/f+vgvnz+596NrhI+OT05Qp4Yps&#10;MYr9lLdLCirQqQoXZGaNUt1qYAi6x4ND2Srw0seOPLZz1647t+/euHGzce267Tt2YnP19w7Q3Xh2&#10;em5NTe2WTVtzc/Mnx6eo17mSpxW3jniWjW6muNqHZWY+uPvBTZs3X79x49333gPDraquAsJbVAMh&#10;3GnypgaE1NQPAlacKhyfsjwAZ3ylzllAgPxQIjoVp9RZTK/BPWS9yKWtzGyFnywRZIjyAJhL51hy&#10;eJln9jIpdoQ/Dw6BtLKmBXkFMLCqoUelOWJRE1OFbxAJFJJE/trF5mZu/fwHJ3i/rbw8PsfjcBK/&#10;61LZMgWDvpT4qTAvO9/Zx+mf3zjVLAfUUU2P61qlT4cYRnJz39yyGQo5cvkynTGUIZsT8ugj+g17&#10;YqKI8GGYoRbvkOE0iazIdWGk54a9DllubmgFKzLsN4l7imPuLhXlLYweJ546bQ1WOyl+ZL+4sV9U&#10;nUrqhw7bdbURacc3ceTbmTtXvJ+c392lh4/WEcD4I77roVX4D+KPnKP94FsexePPyws+VdU2fBXa&#10;ED2mk14D+gokHSJ9DJZV9pSZ4NIMDbDjoIEf1/kbbj3BfUl8WJOSfHF2Ti35KJ2ufjhYu9mT5NrN&#10;zVvMWjYb9VDfIPXpkCEEOVN0/Ex11Z7enh3dXe8X5xcVF02MjfPED+3ZW9/YiD+A0qtYlZpb7BYk&#10;N5mzBFXjyVtYoJQCahmCS8X7I58fr9NZGXOtC8wy3cuAMWnVgRzMzyH3pzl6VPSAOjaKOJ6lV1cZ&#10;1Y2nJvNpYZCrHhExqWi2nQe9GoEMhFXEjQ9SIsDO+TfeRxAu8Vo7YfhlrSu0Dc7j/U3GuPvSJAsP&#10;5V+0MZgH0MnU2DCYySI4psesO/cwoB9IBlk/geGcrMOXb96pKB2luoUnHgrBESjs0HA8nlslhY9d&#10;vX2jKL+feB8D7MRHnn8qT0Tg05ihRHUoZNLQ5EzyTIWAQDrqaPCAaDNCNq2UgpOopsf+d1YNDl3/&#10;NJ6fmIliBo++vmr3+Xic14BkGbNPF1oHqj5vWYuG8D6ncLK19vYYK+tMFXWn9We06wkO87vH148h&#10;FW3E0SCDgLrXDo0HKZJwsRDNpO+peGZM2MhhJT+3ZlkSadFKXsdf99fG3UEsM0BtsrI+PJlaKKTB&#10;a+Zd1nzLk6c0ViMx29/1bRU4IOFpFbAzKo4AO5OrFokq7MCzUIN7wMcQr0jMCzE9uMDx6TcHR/hx&#10;zdl/Yh02Jh6nf/eySsxG7pP4daJ4jL9PXIpg/iiJzRfCpX1gzEAHYaNcXQinjuhA/4/HnPjCz3dZ&#10;bj9uPqSgmYhsFhYpmoat4e/aA6/WOoxJ1C8Y3yvxhXqGMSGhJIltJVF1BajLO+OxghZhJ+BUmm1y&#10;8tNtd15qWmsgYRAA8L+oShpOcvvCLGrb2pzcd/p7kpNINkA8JlHhSk5cAUkrGMxc262LsOuayoxP&#10;Ag5A7pllYaaq1BiAClzcmWbeUXo7rauifPvlq0Si4tGlE+1t+nDOLWCA6BkpT+2ot61/4Opov+bP&#10;pSTVHkXOVFSUo4gyh8BzPCOGAJXVMQYE2Fm9DcQAnb5uX7piTSo8LE5iQYqU0LEVcimIsyEGECCA&#10;e+3b86jfERrw7dUrOPsWHIs1B3Y5uCz35X1vDcGZIGiELAAI+Jt8C1gAGTpJAWUrA6oSMeQd49Y1&#10;+NUp1rNiOdy1aTSswwk4NsRi0SGggxTjlBSMLBQ/vsXj8M4Lr7wgYWwpNF4a3onZn4W3BZh64W+L&#10;lVY8kSzfWWb6i5/50kdS1//oN7/6R183r4+Z+vbjPOKHUmLjP6ZprJaV2dLTw5iK2EpnZq5UVmme&#10;Ppov/tKRwyEkxt6anhm3xXNBb0t+fy0Jn3GmjVURNVg9Fw8RZ94tSpGyOygNgj5N0Lm6ltw4NPSF&#10;Y8faSku//YCyd/06otpMlQPHchCRuT/HPo5kRNC0AqunoFpI0rmlZsEOJkLpEiazQEYnQllaidaR&#10;GpqzAErwzhINXZNXqHNdUABAlzaiSkaL9NcrKsjnBKr54p8FitqycX15ZQWEAr0CrjMK7kFBemhD&#10;lZwkM1Io1V61pnbd+o2Na5u7+4cxb6lhh8Y+PTtXVlHFbnj58tV33j0+NDw0PjFJMuzoyCjF3UHD&#10;tG0yJMAj7GpSJHLoAqlHRrHKys7EFJcRgBGuXUSuU5Fm1D0JI9wXXfMGFGmGBBOLksoSqHodXZzT&#10;01H1MPsB5lmFPe+fFfqQugw+SBvnzVs2tbXdvbV1w2Nvvr9+fPKF9OVdD+4EiQN3w+xG4RsaHgTm&#10;J6EdYE66spX2cHYgLok15LZTk3O6KRqh5oesMS2ufGsWdKZoLyWQBk8pj6bMrkhgxYuuJTa9R3Lf&#10;jA7fu/wd+1CHE4KbGeQaqwrm/PwQsHxvH0EZZJqxcLxjhqL9mHYHqZEyXLwGD3RNdc0aupsp6nB0&#10;mO5O5NZ39/UDxQLS5ecV5WANLhN2N7Xn/LlP9vcc27DxDx999AJRvkkrFZWV5GjTcyAzT1JJ6T6s&#10;iy2B3Wd548jYJ499sPNm22s7Nr6xa6PH+KkiBrCYRV0L4fItU8+D+hCKmMQRdrqU7W33TEvEoCri&#10;wgJYzxZ+TLc2G4iYCbPlfa5QPD1rA/1QahOQjShotekE54pPzTNk6TPa3FzZtNtrrOQbEs3U2Dd4&#10;uaWRBeOyB89cB7B7+8GN3z+6OxqeFsNHYRF22pn5reAS15FNWTbzSRq0SMBDG0xkmXpl5EuXZ0dY&#10;5eOUMPcCRDOEAKakPPvs84XFxf/pN37zg5On8Odjk8wtKazahb4hS44QaOB+uN7gupuohYhp4P7I&#10;x+CeH72fzK5KxzEF7LM1Mlgzc8CjFUqNRiCkODWjIL+opLSMQpAjvd1kjqshVEnZj61dRyrrD1no&#10;JyffmZqFxoBAzP0qRZLCzdR2nZueuZqdvX5sfF//0PuFRWy8iNq8MsFAlPaTT4y4WjCMHLpPqExG&#10;nAFN5oDQSTZ1QuUNVAqzbtUxLASSaRDD+tf5rXh7rFw88GpIEGXCUnLO7IRohgMP+k4cpJAF53sS&#10;EwcvHrnQuufMubMP77qwf3e8K8dfQSiV9Q9+/mvfzY1aTLRtXPeNx/e5eeDnu6AQWnfp+vHtG9/d&#10;tckjHYzwzbGckPHkdgE/LqDMDSdlyyhRzBj2zySpDo7h8qTuD1BdJ7rW5OfLT4iwsB7clqk5jc7C&#10;azQzfEjqbGUlAhGw9BALBoyZWyaa9Nv9xfASe9+aWjw1tWBeCMbO7g5YLi+/QF4CTGskbHqG3CGd&#10;3fAn7Hj0ytVDl1tfW7/h2KaNAGcT0xR1sMR+8QiTrMQKZcllpOTn5I2PjXZ3dLEfFxcUQSsk5xx9&#10;/MldD+7paOu4cLF14ybyWR8gXV9pvMupd++29fWQM1u//YHtsF5fbz8MlFaSI8+tvLWKgbXS6apA&#10;3NDY2LK+hW5Ibx8/jogoryinmB0eIzhb1V5U8Ufxs7YKEjtAv8EktkXTKpi3X/klrqCJJyUo3SlB&#10;4rXWj+mK/AuQEGnUOH2sCFTq5PRkf18vGioOK8hrdGSMpxeQregGqXlaS7ksfM6DMhC/cOKJVYVw&#10;f7eok5O33bnDF841NLgAsSOKxEwws0XVlhLr+05MilKjTAviI9/pYloFsJNk8UxYhKCLNCtw4dtZ&#10;lBCRfLeyoq2yomlg8JAl6hLxx088zo+UKprGBEM38RyPIPKZ9hfONQ7YadO04TsdaYsxIeAP5UhE&#10;eMyQPhbjrWF2iLBzeeuPHAl/i153sM9FtwW4yQ9kCwLuby5baQJAq37jeGl8B/erJc4tbzoYp08j&#10;T5LH6cQ6g7jBoBN33XMmH0nKZWVYzLvqWsP3riiLJz3EUXEyNnbRo02WOZZ8EdutkVdTetZHTn7i&#10;m7cmJ0qsmNcP5aBaKlBdx+ISVYro+gXBl5ZXYAXiLKY4FspTRnbe1PCoHCrpKnvCxk4b2YH01Cfp&#10;B00BlppqqhiR/bRj54P4eqjkQPtCnAH0bGV4pERRCJ+wDUXAwo8Z6orr0xhPPtOgbtomSm1/thni&#10;FNzgwaOjd3xrdvphflWxLmmF+G58AE3rmu/euYtqmp6rHCs32OKF1msVTknEI4JqkEZBDhPZidsK&#10;7yhX09bbVk0qiSOwtjkHZo+VQ7uCYzjCb1zZkLNGepelull8oBY6aCjJFBEQeaGUKW5KeoDxpiIz&#10;ePLDrTdH87LbqkpdiUBQkZ1BzC8yXLVQVE5NCf7c5bHLt2Hbm8WFPk7fT0VXZh7FM+Asqd8UI4l2&#10;tJiPAhWFEToPOyvDF6vguymzXlFNzObX9MMZgWl3Voo/8luEW4cL6lMxok07Nex4Gz2WyVZKsyrh&#10;WN6fRdiZjimPF8vtPUykEVgDN7+m38vuEhjZWYnDTlbxhFhjt2FH+kO8iAkspGuacuiM72qwi13a&#10;2HtdZOSqq5C6t2DFVeEfTzIv5OIKsJQ0UxPRLu4kmbSoGrmFj2hWDTgz21iaj5rRUwKFZmL5Criy&#10;yHwrtiKvhfvo0Zq5hVUREfGwGip8gYgzndP2Pz2sUb4IIyYFH6RTvx7QuM4d/7Hy7NTu1ksU1Gll&#10;qK3ilIG8up0XpoAIraqslTDTm4Y8hop4aH0iRKbU80scaZUlfu8RE1K8LDH1+vqsUCUvWu5EWe1k&#10;4EN3KNnwUDVz4F3sDtoQ8NvCBA1hiWqX33f9RGJOGEzyoqrzmSnksYgWcQR8YFWG9Zg2OK2LLBfz&#10;p1LA7pn2u3zlFgkoATAgQ8ihARQSZEjSndmpHylX356bE4NkoTHbmOF45V1xsV40mlkjDKthp+xY&#10;ZfVCUx4ioCQYa0DB+aiFudm57Fk8oPKWcN/OzTUPDTM03LDvNDczAzivhNtIAVJ1IY0jkgM+h65j&#10;JGdSLtY8TCS0oHqqsYkc9lzUgihFLZyuKKj0VPW1uHHL1teUKbO3TPQpQ583YJb5GZWNw32+e+c+&#10;Ly3naa1eV85110T1Jt7i/RyQMt6BcrDrOZkIOL+IMZ+APwCyiakZ5T7K4GRK6NcBqKIt2GoNyfxU&#10;imxGBnscj+maBrHk1NdSBL0phogd1fey4n1cFp3BT3MzTcHmqakvvPI9ZbApOsr6Mktz1J6u1nBY&#10;HBTgUYKfNcn1zpzGEVAK8/Cjn/rbqWH31T/5uh7QtD4XxEglMYo5rlLXb9jku6lEVWpKV3FJ4dxc&#10;9Yjohqax0xnpncUl7iKLeS9BWn70y+vjk1yexNhzk3S10/z6JIJh+bI54/kL5hqZ77qU1CkTvlCz&#10;cDeKIMHAnoUn7hLSbGJ96ZkPPpjIy/3K/gO2T4ThqQYqLRwI90Dhs8pcuoEyVEKKSiQpgmSkckX8&#10;XLElzx1Ts3MNjxVDQNUErRI+LKBEUniZygPUHyDptbKiFAuN/qAN65ohgNmp6YqyCuwHslurqyr3&#10;7n2oob52eGRobHQsv6AQ0GyADt6Dg1bBmJYLJQwVpxThm3UNDRj5ly5dmpwjgjTXZiC9rKwSJKir&#10;q7uf1rrLCz09vd09vdAWPfjGRmhvMEyZ8PHJCfZL1U1UE+VMdjqIsqKyenp2kralcCwXIrmVH5Rr&#10;pJI1v9Uh76gZzJL9JIAIZV/CSiR7yHMfiIyLGZUZvlkKUcw9de3u7bKiBRouFKnFFafxrdF1jbtO&#10;nGMY3+/v2bp1K0lbd+/exdxjFVh6gkQ4ky6xrIN7Gj201TcDyBK8g7A7fmOE4nJQr9iJsdLKqhjn&#10;dVJxFhWikPBnTEKSSBFgJ63CNBe+5lpgLE3cxuC+xSVlo2Mj7bJFu2FTcsSYC3rOU8/ceV6JVlQq&#10;zMhoaGjYtGlTWUM9HhK6StCflygVjGS+3t3bA1pHUXf26LR0yv/N7rtw4efPnVo/MfZGy3p+2Ahh&#10;O27Kdo0wYkx5RUXYrdZoQhn+SCSkzBMXb3zi2Aej+Tn/3089druq1FlROzd7pHoKKQ1Q0XBqEi8e&#10;5DXxuz4n2vcN0/Qj3s9i/vLT2MBcI9DmBwTjqw/WkKSdmDPEdxYxjsASALEkGMJLj2nk5kbkTCAJ&#10;kQfp0kZ1HjFqAc/BH8IgGXFHVfmB81e4c1tt6U+88O4DNzpA647vDpG8or8ISHfui7kSn7TrbW4V&#10;xIojKXVB0IR85VDThYgAuU/F52b6KaVXdfaJAVqzpraru/t7L7xw+9ZtPpmgRBcht8sA3K7NicmM&#10;ZCw9wO5mNKY/7V6aT9AvV1PczHYhxpncniA2IT6CqCBmFaxkzMRik4oHVRQXlXIjMA+iTDn/1pVL&#10;n23Z+HNN69Zau70f+rG+mMq1qbcmJy0vHlstA42NYZMJiz7GuiMqn7zbzjxclPK/nF6QA50jdbVB&#10;zi+gY9JrFPYfVcyFDlGSWpuqIycIlGcMe/F1q00XDGP632riMAjZjykuOz9P6ITRj+I3hfaaTu8T&#10;LcYMfnUTgZ4NbgtNsRA2Z17xrX3nWz/z0is1Pb3f/8THrm5qdB6XyLK+4R5BU3/i7DMvvYUTTcNK&#10;SXnroR1v7N7q27wzgn/rS6++88Dtjm8++eiFljoXID4GMVdAUu7Z1HyhpVJY9zpb30CfThU0xUKc&#10;IFgZEcPgBaUJAYKLcgXEm26h4DjGKZ2YLNHxMXi5qrp6/YYN/IZd2ck0tVZlw+BFg3pNbxUF2mxA&#10;xjxscUkxAnZkdPT27dtkno2PUVJEzmc2CAT68MgoOhmYK6rZoYutR65ceX3jxu9UV6srxcoKFRVg&#10;W0NaTCwkUUt+nno5RYU5g6S/Dg0XU9OxsHCYzWhlZc/u3U8//4lLra2nTp2qrKres/chlpiuyphb&#10;EyM4a6ZhqNraOrpetLd38IMEnc9cYadwrynXJx2D30j+9evXX7SDuYKceB8BopZeySDoCg+hIbgV&#10;/XE8FBe3ophFWs4Spg+YeUYWpM+Is6lcdJJ26joqV3BULIZ2QwJ3KipLVTkZLU3dzWYt0SQDAU5Q&#10;c0tLC+UapNkkpwCdk5POfbxmbix2PvzaqSgWQaTEfvH11zsqKr565EgiBqekn4je/CJBeGUI5Xda&#10;ctHhl3LzmD+d7F3/0XM7f5m+wsvIaSBb3j5wk8M8DKkpY3l55+vq75aV04kC2I7PyZCN5X/iLhDL&#10;GbMeEsRsZGCp3HgkZn3mfcCy7nxsZvg6EOADjlZpFbDzPTaRufy5ROdRDTtdxA5/H15yw9hCd020&#10;moefBAU+RZuP8wN4X3Nlo/FH8BuJNAw6jN9xYeKXleli/BUrh5wvhdCAQgcFOM0Bd/F7tlLRAaBl&#10;2MfROhb7oAsaXuhwiMcJE7AeLzf3bV/S9tf4V2J2706OfHewm92/OXe1bHa8QP9tL9bm5qDjtc3R&#10;2ksOJPwB6Jn4T/DsTs2qJHFFSfnwEBETMzXVlQUFefhQOxbnB2rXfObKNWpZXkhLrqtvbGhoYiPA&#10;y0IMOMBxT3cXj0hB9UkC8MaGmXqev7C0iplBo2QOVFOFOTRUhoBq51ifDWcoubmjeqDG54pC8yVj&#10;TyEBFqoaHByurKIR09pzF84rlaOACjY64lWO+MIi623RE6foPsDOF53DudHv5cTg5KrgCRuafgzR&#10;CC+wyO0bRpm4M4PGiB/KODIAdp4Sy0kEinvqj9x9hjUZmAdQEyKJyHU931TrY+bg0eTNMq2SN2MT&#10;dx2By3m5d8pKZM97CJ5xIk0n/DHjyfTxM3G+a/n7Ps/+OP7KZ8eFpEaliDA/zRwj+t9ZLwiBWP54&#10;XIxPYOK8hfUy1MbHYNcPq0ARbJ7FVKAVa0OkhCdjRvGLtyjjgvCfkgSFiUurdG7lOi5CbZbCfXnf&#10;14v39V27jw/J7+4nhG3iXm7R2ump4wg7A+xMYixMzeiOpr7yBoqyrs9oFNgdjmgy9Sd07Gvnwsbu&#10;7iE5pKKYYzfAqW5GIUBEFpIh8gcB2irkqri4iJr6dqYSXvU7AuzwAMsto5Zx8oEo7MtW0Zve+My4&#10;teKz4a/jFfeh8hsO89En0gOvVQYjQUjyOrDVcpC38fX9I+PdYFL5R74F5GWppRXnCMuwiAqpglbZ&#10;PD7fb+3TZQ9x/6FxWoSdr6AfH1o6DyUyWE2VkLVvAlQhnRSNa2i69iP0/A9dIX72D79YMD4SGGfa&#10;A9e2qFnD4zVBNgyxle1EJJq4Y4YgOyrZNa8zIW+IAfaxsEw8SYxNz0rk8TNVa17suWmgG41NcdTm&#10;oRFxLsiwsqHNX+BCSzA5Jg2EmZYcsv1k/9LqdNIj8qgOjHxAR1JTsvn59vKyh+/cVZAdjJOecZvq&#10;H0YYFtdtwZi+ESZoL74iMwtSwDThivhONtPbfbSq9c/6mGKsapJcGM1tdmQMNdotU00U8tFMVHbA&#10;sjL8DSnsGvhjCQt6eO9B/pwYH9cqGHTrW6qzpBNAZBNo1+YWPAi3QPdD8YsxegZjvaS9bGIyVQiw&#10;E3iTCjhaBS8cYz2e3LjgIvxWeV/bpv1eXJwAOq+ahW7sWCcX4S6eiuv8wl24O6/5+vde/p7AH/xX&#10;dnF42EWTzB8OFS5TpxNxn5XCFFMw/5bz+bmPf/7DVP038M7X//QbWvQgzS3g04Jj/EjdsHUjcoQY&#10;HDZfeRBWli5XVzYODBVPq01Ey+DAtYqS0SxsNgUWG43rxwp4QourhV2dk/3gdW9S8udrVJF3uaLS&#10;kSCDaZDIur+zqO0l9kPknYldNCaVO6J2HfoBto0HtlH9ISVpPjVpKmlpYnlhbGnuJ988xpf+4InD&#10;+MLYc4lDnWfV2E1p8Eps2+IC2VXEmbn/lLjz5CzKfJOfTIDN/CzmErmwmam8OTY7TYsKbjMmKxse&#10;AX0A28pMW8409wfLK7ed4tgW2aDTF+aWZ6dIa89jvgrySqrK6koKqx/ec3D3w08WFlTjbSqtXHP5&#10;2u1HH398+8MPr9/+wPtvfzA0PD47ryAILjE5PbGwME2bvsLcNY2N64eHJnu6+p984un5mfnf/+3f&#10;qywpp6sLAhLRsLQ4Nzw20NPf3tXX1jvQMTrXP7M4tQS6lbI0J4M7lXgwyvXNLqdOLRAOlUSPRg29&#10;MA8pQFr4wNLUCrVx83My83Loq6ckR7PdAI6ZDH4oqk7hlkU8IMruzpyfmUZHgV/5rXJHi0t52Tkz&#10;k1MTo2P4WnMpab+4dDUvu7F/eOvk7K0tG9Jyi7LyCqbml7r6Bwdy8hd37jrw/ZcXk9Kv55Xn5JRk&#10;ZRVNTzDZTFfy3NRyY13L5Ezv+MQI9VXhNLyJJMDSIhogcYUcRdVjQiylU2Vzbnoe/VDNtahVlJKW&#10;TYULVP4FEjqTlMtLTLsCzjxiOWQ5y6ZB20klqUUyB0oBQgFdhaLTk1dmF2bUMzMD6qJq3XJGVlpG&#10;Ls2bU2eGpns7ekaGRlLTs9Lz8uZTUieJKkvLmABkoeIACAQJxOVV5TX1pdW1ucVlg5NomIM0taHA&#10;1szEbMftzrGB8dyM/PrSNQWZedBf1d32bbduP9fZ8YP6hj/ct29wXcM0OZFETSupFbahr1ZqcXHh&#10;3Y7bbJS5OQgKQkXk1D987tLhs5df37XxTx/djszn4bylGMpdyjIlSFmwBS4Awiv8mSkAfEvn7zRA&#10;BX7EtiilZLsyMUT2aIeQwqxsJGvF6L5b9k2mgBnyeEWknHljFnnmFOpcpeamJ2cnL6YtzyYtIujo&#10;CEJ6pMKp1SpSezH3Rhtg/87Pq6ipqahdQ7ExLBsqRAL4UbYNzR2v3BJky93TVkaLcjprK5976xSB&#10;dWOFuS88vuvCpjoFJyUvQHqLtI7Cz5SywA9PJDe1WpYrxiInlbYuqQQoq5zAAs1ZOGUlVYoQYct5&#10;GWnZqNTLC/i5WUOCmNNoVialSIgiI0xfoS1zWs5SCrWxF2lVebH1Qk9fT3J6UkZOBikvFHqQh8Uk&#10;TqyvubBaTiZSTy5V2+XtFCMw/pq3FDV2dTVYh4FWuA6FSGZW1DCG9sw0NkUMhnohQLn022MPQWYU&#10;lRXPrSxOzE5s3Lpx6/jUx+qb/ofK+uaC3JGc7EXijEQLK9nJKTmkBqcuZ8mtvNyvSsdJz3b39TRX&#10;z1QXTc6sFBWXAi8y9TgSCvLy4Y/J8QkQXMIzVuapXiRDA5HhCYcoy3K+yU+lMHIJcNXKtKY26Otp&#10;mTjnxtUleQyq4s3ZhWnLZlKoDvsO7ixYloi7ZJYAgktHJsG4clCzIZArAJFRFZCg/UcvXd134dL5&#10;vbu/9+yTPSvLeRk5SfO0FkzKSqVybi6ikY1hw0tv7H33VDBZ0tJePLrvYtMa2D8vh3WfQXaySvU9&#10;/T/77dfG87J/85NHR/H7ZGZrGrRbK1jbExChbYQtK2flhuSFVwEEudd4VKrzWul0vqZEdAAfS5JO&#10;Q1QsUjgRVYdYGXeXLs7Rad6yC9UrQd5VdFsVo+amabkYNQiZisoaum+Nj1G7QH0bZiZGTXdUX3lu&#10;wiQr9i6dCUeJWUQCgGuBffb39PGzMDMHzVM3GIFhWBdbHRUG1NgNN+LBi62HW6+8uWX9i2vX4AtA&#10;PkCTpG4tp5AUMZeenZZXnI/5Nj0/s2LVwMfAcHni9MyFFQJRlxtaNv743/2Z231333j7GIrMU88+&#10;TTgw7Y+wK/CjtLf1Z2TlfO5HvwRhf/2P/6S7f3BmYWlobGJ4Zog9He0BQJaVVKc7evXQ2PTGZez8&#10;tPSUzzz/mfXr1n/6uU/1jvbd6r79pee/+Iv/+795YNOOw4883t/bT8gePvyM1MxkPStrAEWxV7Mx&#10;8Yj6IXKTt0V1IUze/MOpKTQKIu8VPywKmcq+LEhRA2smHZuJHRufBC6GNElfxIdVUlRK8US8C0yy&#10;6nBNId2VpAU9SdGRgm0qjSGJllSGyM1QFmDU5keRcinpTUPDP/r6q+0V5f/54AE19FMgXIhNwDCA&#10;YpxorGaBZAEKCanC7izmRw1biA0325QfVhYjHgueF4oJlD2pLVnS3auLmgmjNELJHFGnF/GVh5hZ&#10;4RzFzySN5+acb6hnCQ5dvgJs115eOkZ3EQNHvNKFBQWoP54aaMuc9Z+4PKglCpmJ6Fqva7p+yNcs&#10;eazQGBOGsgLl6iBqxuw84w5B+vyWiwCT354cNkYVA17gT4Tz8uwC/QEwZ5HnGUTOqUtxciqwCJs6&#10;MebqwQefCMfkuVRzGnuNnQ4VOieT6CSendoMzKByylQFwcMzgwLgmmPkdtHTmWIg0Q22ZJaY5tJb&#10;JnIv/kRLCsF5EtiKMeFRFPW5sMSd+YF7kBFIK1GkXFvMvhWNEl5gnWlYBzVdZgERteb20mwvdWIy&#10;pSQ3pKnp1oeP47Ojp1JImCi7MT4yODC4kdJyP6SDlm54PCfxak9P8YNiSM8OZBWjpLjA1MJUSmbq&#10;7MIcKlRhaQmq49DE5EhRIYLrybtd2IuLD+/ILy1Moj11enJ3f8fUOFr6DC57gsL6BgcJgkBQIIDx&#10;RkOsiuBOR5XQJkywKyn6i3RTogISBi/7A5u4CsGxXRJySHNw1YRLXVEsHPOpnVV4DQiuulhQMYLl&#10;atmw/sypD3JzskoKSzJpGLqwPD4yhqAjsoOG5mi0KH+RhRB2bQ/K0uIpYkpdIHDQKa7chDj1RVh8&#10;lgMKNh6CiPUOAsUSZ2S6wII4i6EFvYAwLK7IJb9rj3wL4WrZ2AR6WYgKATtOT+ZYwfKz4iSyPtlX&#10;caMq9SMlub5vaMedzlc3NwuCMc9wUk4mlELC21zS0tQClcyluqfkZZdMLhw813psDyqfkuOYXiBA&#10;EyopS0QmIIipm42XJo0MMnpw0+IOiUIdHtwbMnjS+FHuhRXSV+KK1Wdy7cVCuxaXKBUiZdHmKGAW&#10;CoVOnkvPUh0CdQNIW8nIJqd5mbQDwRkYdFwGwWs/rK9USqUAp0mfiJRM6V8r4LHJxIhbSawlK4hB&#10;Kzk56VhqybBU8ItUrDc+xToGnmJ7MDEDo3tyidxUMkhlGEtDhpOkpjiyhvpp4f0IMjU+sXrWhhci&#10;D5UcyB1oX8WPquVa2SnsBb4va98iFRVRg00k/62KfrCQWjnBrJ5faXp2wAM9ZcuWlEkl7ok7KpIO&#10;VyVTzHyiLVDpSLYpKqmqJVGhEa1V11CmZkBP2DywU5ZT8jJzC7ILFkBwFUvJlKKlZuIAmVtJmYeo&#10;FtKWV1hKX0fZK+x2iEcdVvlY3gLLWfFIVS9hazV0tJaKFrSQvnQUIqgKszkpHacXL/hNODwSOBP1&#10;GTqB5Lnw3NJw/3BnW1dBUsby9PzS7EJOKmp0ziK6/eQMafNsZuY7N1+Y4p3d+FvmmeEKtrlpymHQ&#10;+BGrBBPLWMXCtcKO6fk1gqutJ9yH8DjhBawBCqkxj2mm2pGUhODQn+SnunAIR4MJqF48QZ334aGZ&#10;Cdr3zWelZ5IrRzM1/HL3bE+RwymGAhPBB11KPKK6t7q6TSCbpomoBXKK4HpsEaVL24gtq0e8c6uo&#10;5On220xve1EpXAcIzd6tDQI+IAAoPYtt7crk9NMlJUmpGTenptiiRvqHKEJfU15JkhbZram5OWz2&#10;KgcjSWFNxHAMzSdRqAvhMze/NEM2HKm+mvCVRQJEstNzctURAtuN2wxNjsO364dHeISqifGXaiuz&#10;8vBkLGKN5eTnTsxwCyuorfwzqBsbV6IHqstBvNkeyhPJ6mS9stOWkpen5iYwf4w25ynDh/sAfYmq&#10;VlyWKbXCRiAJklEw0cz8XEFx0ZTqTS8QnkLqzfDg8FNPfgwlYHZuxvxhq2FPsa8dUA+cDt7GfWt9&#10;FGd4jfADUPMSqzHay2R7SBZPgAKEZ3V0fJraXWzKWbk5Stuyw3FhB/rdr+BbJSzswRMeScIL7oVA&#10;iT0ijl1yjiHsoYntn7/5Ci2ryPODEq3SDU1CsSHmoUe18M7MllUjEakSS+CXMKPC/uVfTvnsJ3/k&#10;h7RL/9dd5pvf+hNFQkrt832GTCapcQoS5GfDZrVrdC+qO1QZMEWOt3d05IDLriQ90N1zfMN6B/xc&#10;n3P4X7NpkQgx28Qz60ApS/V0ZXk3piB11iYmmFx3yOtG9x4K3kSXtuhIB3pZE1oHCmJSkoL5RzQ2&#10;/fv3Xz/W2Dfw3Uf24qQSo+rHBT0yLLQx8iZr5g3VgabCp76JKpUPFA5MULlg6CHpCCIV56KWOe/P&#10;yxiQ/aD0PAUvewtJ88klk1+WX5hPx2VyfyiaQ1js4cOH123ZMjWDizW5prrq1MnTTz/15M4du0Cj&#10;fumXfmlZ4SbUZcsh6oIXExPjjKCivKK2uunWrVuQWmFJMbPEdoXVUV5ZibsNyUdJu8Hh4YHhobHJ&#10;CVBLqGlimtQeNVoi3oF5QuHnoSkSDEQs5VFRTgp0Yom4i3qsKKs1BMJocaMjziTyJXNl3RjMVjMK&#10;cuQrmj2Li/SFdq64vKHpmeOnCfHorq+D86lYh69Apl1x0cj6lidee4OmE3dKS2pr1+BTvHnrJstI&#10;JSaWMr+QlAfdy0pgKc7cGA+DgN1TCL3HzHsZbnnaoRP3dPkKRt4nycCIexMpSAEX2vskf0MEsDl9&#10;WG5oQ31pFMavhyBIeHx8YrhvlNx+npd2zlzcioYqAJBzeHDuXl5R0dzcjO0KISHgeod7C/Py2Wf6&#10;unvo0Qsx0F4W/B5KZbYfaW393NWrNwsKX21qurK2Gfk1Rb0Do3aCYZg3qY3W0h7VS7FsZgE9dvH6&#10;33vl3abeobd2bX79QTV+0Z7kjxs8QBhAqz60GGK3aQke/vtnI+4OYdunM5qv5n18GnjQ21hFxMCY&#10;Q2CCVQxVJLzwBzPzzLrjhc2SPB4eqeY0w0ZvZOZ3kQtlvDCPla3vHri4ufHiJhmW8k9Kd1zNjZKF&#10;aGqTiQNzcydZ+0kmQJSpYH05dKDPLHRWKU2KG/J20ibZrXqSl4AJeRD+vNAzOzXjtOZrHq4ohUjF&#10;JFxTiDzGpjYyslUPxj2SKcEjGKA9+zqavabXiVPCwcQDW4jqbmC+gEnJg0PS9IGUzCN9oxsKi++T&#10;eP/9fxYdPlz1d/8uv7nU7N27/N6SmfnB7IzMTFIHbX4cWLPJWb5eoBpzn710c/hznywpq3JXmCc7&#10;8NuDoWSeJOQZuajXDmoCxBZJgIL+sP3COsJLkILY6MCxLIMKWI/oUQViSAG1yZXSKfK2K6n9n2q+&#10;avNGXdP2vAg3HW69/tCZC6d37zy9a7sS08w2060IuMaaJxo/OWnPN7+19oKiijjm83L/82eeGSgv&#10;VtI0kiUdv5w28n3nbjz97gVOuNhc26bmxXKwJWqTLg61drFkvNf3CwXFnOWC0elET29rrt1T1dRM&#10;bGqXUjqMTA6TqeaBQi2lmIPogllipyARdXxynPgvkEKiHFXMXoiwB3sEjzoBVc7mYjdTTVT7bXbW&#10;ZyksQYIgePT8tQPnL7/9wOa3tm1wwvadN4MIcYsEYVMAWeNqrspY3bcVRB9cQW7tpo0bP/WpT7V3&#10;dLz65mtsUkeOHNm752E6TnCsXbuOJG4e4qGH9vb29vzgBy/RPoiRstAk/s6nzFF5Si1ZLWPIhYiq&#10;RMuYSvn405/6+NOf3NSyqby0/Mi+I1/6xBc3b9zKCeVlFfwc3H9k04Ytb73zJu9AJk5jvPYH1KLL&#10;ZeOUJhTGARq3KdCi2ESIIuQlOYB8qqa8dCKbHHf/KpTMCb5kvANVcyisfXDQUyS4hc1nKCl1Hxta&#10;oTKrCWWFovjdMND/hddf6ago/+rhQ7LATMsPRrBZuU4YLnbiQyZIlHrvb7p8cBkSs5ie1I7Ya+2L&#10;GItr4VFRtE78InHMFNR7a/Mmbv7xU6ctQzZvLFe91ZyE4vG4/hIfq+9HmpifH3/FwgTMk3GvGXbf&#10;nzFByqOpTGPPrvKmO96eJNRNN6Gun+CitR3ORymGcbhQLil1t9c+bfVzNWCsLONTp5N4kB/5OPFU&#10;61YhUiZwelBYgZysofx9iZOes2/3CRTI13XzaNp8BeNVJotDgtG4XzgAUAq5KViWSSsNOI3uPU4s&#10;TJ9JmeWhKKxNDlTX/Hx1clqxJX/9UI4mxawlc1mRLKJX6fJZsIG0TSL/M2WkUSKYPRqWgV+nxic6&#10;qgoIlXj6VgdSdf6BbaSATIxNoG+TM8tyoIvSeoLaQyT1KwBBW7w2kUBV9xK85tcWXGhCNE3gf/5o&#10;lvseeNemT7Ee6gK8OF9SWlJYXHT69ClmsKComLLiRvcrXhKHnYnJxaccT7tPfrhspLc4PcQ8GC9Q&#10;/H44P0WRO1GgmF4qng6RmLCsCVuBQPKI+CM8w0PDQlyYhJNdOWqyaXKbv7ff6nhzW4vfXeM3yciV&#10;rTEukVWKUmFDbe4aquvseWf3dptbhSOawoNqb4TpAX3a0gILK7/HHYnGyY422Wyv6niJtKTCsx95&#10;YNzL6lZWqHQDz+2V+XSPnHFmYWCeEcmQ4khVf0xSjoS+4XJVOA/WjXBqRdNYqJ8phhjH1jXBNFgE&#10;s8uKWGI4f8W7rq2Ilf8ykaOCc5EeommP3Am8GRgzIcueN/EEaGBWN1CXjW7ECHRHz9r2CTGxBrvG&#10;siJxnvymTgk8vpfcMqkd1jE+2efBQEZ9JiFmMAHKPxAGHgY55CwXW+qBdSLQwgVFapWo3Kx1NUAX&#10;jLaSxD8/vJLWrHr18FnlcDQk/i5Dgq2IK8+lUi1ePkSExRY5mXEyoKcezjemqGAoHynIP9qq4hcu&#10;/O/bFALXRG2h40cIk726Ba1uQJphRVTLEWyc6zCQifflJJpikQ8LJzACy3JjxwfHDhuok1B8JIrl&#10;v3rG/Cu21azGFfmbunuco2TA5e3i0kAeFtuN+QaHUvGDH96HkZ+rqH5psJvWM7gt8Flm5+WWl5Xh&#10;5iT8WCXY0zPE7ObLZPzKNQWrFKQmbZnbeRAZYpP8G4QhRU4IZpaJmp7RUV25/9ZdDJsMbJ+c7IGK&#10;yrHhEYZMvgXJK4AAAq/lCDfjQ+au54AoNpwpMxRlEb6V90u851q66A2gg+kmStr6bsn3pBJk1hFC&#10;3a4Fb0g4y0qVvmwVzxeWnjj6NCslr3wWUXuhcJn3keDK7BEUZECzQr+KQzI9xQStDNpzjYvfXlCY&#10;yZddAF6rVKDUialZNKApYEp4LVNlTOMcJp9/vii6JUR8BlvKLQx1+HXx6Ofzmjt6bo1Erh08GoPk&#10;/BfeeJlZwiUi8ZAA/7kJmZWRHeS4U7thFPot8Cf5bw2w+/afSrdw/c3KMTgM4sQvwM5FheSOpUE5&#10;Rb+ztunAbcVnAnju6Ox6f22zc6MfYU+SJ9JM5YgNYsHBi/P9A8zLjtyc1jl14Y1DrxO5WoJMKQwk&#10;ZYbN0zOZBdlhfRmCp/t5cYql5YPnLu68decPHz90t7LcH8BdcH4d7BDnKL7MOyphToYjlg+IjGWa&#10;QJRc0dE6YVvTGpWClFlvfFgWgIq0UgSqVby1MBHHM7SYMBp3o3EeQNzE+GRZWTmw8tXWy3RRpknf&#10;H33zj5988qlN23aMDAz8i1/8V1VVVWgcUJoamsBXsj5oA0iub251We2V69dKIPbyisHBIQiNanHo&#10;/lNzlPucGh4Z7hnoGxodmiScj7gPOf6QtgsYKpjYUDrXcl0YPIj6PfzGA0q9CMWFWjZ4GtFIYkkt&#10;uuNy/Ei9MK0l2tF8l1EyCizGH0yda8m+PUuyG8zEa9jM410558H3zzKTl/OyKE6nSwCwwkjl5aTo&#10;7j11Grdbb21tY1MT4Td0yYDTGAddQBS2OiP7E0rhOiyXWltInxTUyDRzI0MFNRLGFRbVSM7z+4T3&#10;mWnnlBLRiyguFJm5Fwg2mohUBDP/uDBSDxNuYYbERiB2CSBMaMxpBXFlqixUaWlJTe0aincC9zCh&#10;dMVFkaWPGUNSewqr/1JTXU0HD2jokYuX/v6ZM2vHxr5fW/vmxvVzZaWk8zAywrI0gZbxinEvkrNY&#10;4txCKg9KW3r80o2jF669tWvLHz736O2KYiO3SBtztM4rUBnHfviHrdkZLeyLkTLkG228D8WvfVty&#10;Qo4/FecqbjZEWLj4M7aYp0Y8rznfyoKi9iuhg/M9oY9VECWY5cM5BujoZN8OJfnt6FhTgePowIlW&#10;HqCzrsJqVWhjXtW6Faprbmt7UMx0In+k1yjKhjZ2KpLqPS74RAZPJuGeSvaU3WY6JQE1LomkbVg0&#10;s99aoSXakLwPoElhy8oReKJRBkXSo07sQVa1nHsILDjhVufZ9RXr5BjWRjEYitVR3gefyCWg4DPK&#10;1mTsW0nbj2/8f8ABVIcf79T/9HM9L7245vNfyN+2bfLcOVuC5c6FWUE25hBjZvWaDBZw8KWFtvKS&#10;x262FxYU5j/2OIyp2HirdAHyPjQ0hIgG6HOr2NVQT0HlxWpNGcs3l7QP5CRXGMJWQImlvrqjIDdP&#10;qau+N6hTg34rZkgS1RAllb2xzkLSZhYW1w6P/71v/vma7t5jP/756xvWsejmpBSlMBi/Jvc9/Bu/&#10;V97R5dM5VV7+y88dQZXQeExtwSMFyYDW7T9/4+0HWo5vW//8+xf44G5lqRVBNA3HQo8c+lKx8PAc&#10;9+9rcs9He4rTmv9G+5IDHzmu4qrBYod3ATpRwXCC2dMoKoSPhTGqiJGMT3w8yBkUIy7E1mbQmdkk&#10;SoOy/VQOfiInFKmhN3EdWdMXdi5eWEFcDTvkc+kLKfvPXtl/pvWdHVvpfutzwiA1t4AdGaoIwVn8&#10;6aqVKJOADHIQLP0f1qqorHjmyacqKipefvnlkfGxz/7I57Y/sIOmRsePH8cttG/fvvq6xprqWr74&#10;gx/8APcSZ7r9xpXHZ4bI62eXlSt+YUEtgtPSKCLA/vnJj/3I8099wscz09WVXlDgr6fb26fa7maW&#10;ljFyYDse5/L1y+mKdpFsd8kjCe+Grs+DzFlPZrUuotpr8LTJr6a67/K6aXui1h5h9Twd37XWFgv+&#10;mmtSPMUdttxC6qllWEiyebGoe1FaEUhIkQvqTcPAwBfffI1M2D84+KjzvasZNv06JLnc02DL42ah&#10;vV5FV/3xXczywhwQoeyx21d82zdZjvguYUGjlDE/LT585MYfOoj+ay8vbxgcPHj5StPgEP2exvPz&#10;fIR+gknd1cPf5Igt2/izMNqE8s+xahc/grH1PcgjuYi+ffjJ8fPG3+WdeDC6RVSaQyxptqKEtppc&#10;q5G0bAnVALWIAfuiIP5I5jsxJO5i/oSaDY/EsZfOL/EyeGsU7c73Iqe+oKpda9eP+cu+rhQ/J0Nt&#10;SmaB+5/IVMEp4jC+bt4CxQoldybN16dmFyrWKRx/Pj9+fWUeX4JMiOzsspIyUOwTAz0l80slmf/l&#10;snfxdf7qF3WZmfDCnekZ9jnUS9pfsXMODg2oF6HqDMzDm+yQBQQhZ2BhEj8wf0HNljP2nb3Ect0q&#10;KVK7NgV+ikdIO0JEsCmQmBZm3TwJWkFD0ePBCGo3QESAna27Q6Vk4PFas+k5xBGuhABku0EEUWsS&#10;03Zyerqvr7exqRFfNbACkysDz1bQ1X5C9iICvkflUzSZKxNhB3dA38xTH0EIJrXEIv1iPLJ63Gto&#10;2JcGrdTXBK+N04buHxJIRZs2nLBBuMJjM+DD9EzMlFTFsafQbuLRs1faqsvGCnJDp3vTQOyhRLCM&#10;SlIoO7ures3D753uqa+dKir0OXTLy6MW3MwOwbDGxRbIpaB/3dRhUJdCJgBiORCvi8UqyPEQq/pB&#10;7TcHgwsZvuVykgNrwufPIEh1JzelT1sYf1oVAoUamRKtK3tgBO8zNGAM9nr4XjazRqCRRkqlJpDL&#10;ov8mylsfvEmJWC81pcJKXur7RmJ+WiKnaw7vBeL9BDbmCKqL4CevIWeHzZj7gx0+JgB11Y7wFfe7&#10;xHfkHQuDEC4vySaPfzgtnnC7XtgU7Fk0pbCPzBki3sy7YxkzQvUEZ9sTGdpigyDdUoMMvs+PpHOf&#10;pXifWl3o1RSReM31wnnTpa5jJSh1xMpgJWLwKpID4CZLTjKgOsZgFd10tpRnV999jzPHY3w4COKA&#10;i/++7xBf3bslhSU2D0u83IFoRYGyI9DAAn8qv9xiqRaXh4ZH1MDUFl/V37xRQ0Js130TdR/xxzMW&#10;39TPj+YwBC7EF/HzLcZfB2P9wtVL3P222sVSwVrKg3JsKOtJBltuHnvTtcnJJ4uKYM+r1I/Kzhke&#10;HoVrGxoaaS0IEgpci+Yv//fMLEoi/M+UgYFJDvMCFC8tjXO4FydQgkAbCu5DVmSJlvdyzdLftK5L&#10;XQSqJyZPtKzD8mfKsYypHQ/AFAs60bUiLmU5otCJcaQjURJxgW0OWED7HaFz8hMoAkYd4RaXuCdn&#10;ArFruzJ5rnwgaa3R5i3Zgb3Fnkuw9OLHnvmkmhnl4AWU2KSpGoP3YllOEiTzAsw5uo35DNW5IufE&#10;Bk7HBPomAoDgijTrC5RB74tFwwgpfG99zEVZvgpS6mZI3FI9O48qcHqLV83p3EUZv7m7GzKssiJi&#10;rHiOF7/7PoBdUjIYqu8DEstRDq+50HL4SqjeY1aMRW4JVEWT//ynP3cPd/1N/fH1P/0jcY2ZWqbS&#10;BK+M3z+1ZeMG2w0MlVIGRHjN2TfLSvZ0KJ6IWkfNg4On62oTZYc4ygybmHsThRqvmevr4xNfaqhl&#10;Ki8Pjzhg55LxvjMlTw1RjIF91wOgcO4ukWdg4r6Tpw+fv/j7Txy9W7GaU+BZEL7S4CK+CakWCdIT&#10;NNeKpiGe4DqXWdAK0ZiijpUVagxZdnroSyiHpAViWekBa3Vh4ZdANoS8UjybNnnQ2pq6ergAgqAU&#10;GkW4b966U1JRTWuIdWvXHXziqTtXr7z/3gnov6qqhqBpCIA7qpix+ROUV5CeOTVBmuwCpeVAcxQF&#10;Rg+40VGGNz41RZXuIfpKjI8BFMH/RMPC1TlFuUMjI9A57hvqdhF5ygOj5fAMWSSPEF+6MMtXMF1w&#10;TRcVFy+kyPLh8NWJV03pRgmoa7wWTLzXmPCvxGA568WMcfj0ck5bRSnct/eDs7dKC4cIWVZ5Dm1p&#10;mGrjGzeUlZZue/v4yNjwYFMdXSmY9Fu3bxImog7L6aqGgEgyRtLY2DKoKCSpYrl1vlm4fFeZCY/+&#10;c7s9MjfMPajD5WwsnY2+hWOGnyjbmkIDahmXlY1QhKOniYRUs3ACi4l+lb9lXjALOW6phByDYxQW&#10;F5aWlZC7Csw+PDRIqUAGkUPMQspKT2dXX28fO19tdQ0Ugpzad+Hicx0dL9TW/scd23vWrJElbMSm&#10;+n35Oc5Q3m9Ojllqq6EsW22jn3ntnV23O97csentB7eYMkRTYtvweHzX7KJAOQKQ/BnjbS/an0J3&#10;rXg38qU0g2PVmEngtUh5ibYuvyC6WSKFsAABoo2cGErXiJL8OZ/V4xx1rze0Bap2GxvBIaVTzbI8&#10;G8uaw6SkdDWRFJ+8/0Qr69JZV64bWkZ+8KqpbJ6UaWN9i8ZKVq0KIArrCq6kRcHJhpUDMwExENcD&#10;SSiSC82DImJz8hlqnk3P81J0eiKF7oeALvP+h8wpxXy4I9Gpx3YSXpiCu0pUq/wSz2D0wrlJ+fdm&#10;uWkHMuvQZaDq0cgI157xSFr2/tQfmkmWuFlkNTZmbtjwxmNH1v7MzyxNTV/6xf/3+n/8TzAiibOr&#10;M0i9i5Bvi/GBphAwOAbhMNaKHAe6H2w89i4ge1tFOW4xzCQo2UtOcD7p4g7KuATwMq4mrIOhIs+b&#10;MaO7JNFLBdhbRUEenBvlWucFgiREDSRcLILWWaFX70JF9kpGJnoPV1bmmsHYD59pffrtE9ceP3T2&#10;H/7sXEmJKfIqD6wyFg7M0kB2eOSZ3/tK3ti4z0N7c+N/3L9b2ooZX1ZHVmDW3lOXD5wTWnds27qR&#10;3Kz2irKPv3++oX/ofLNq2PnhBO96p8V/BEqI6QGqMNtch9OI/za5E+rxhXJZLmSZB3ILMkklUlFn&#10;HkpxqQoIk3nv7iFUYLLgc3NxZiItIR7VOQ5zamqTRzSQrRnfy4lQkyxAPLiF46c4cPbq/tOtf/zs&#10;Yxea6+MzGYvDUig43IKnNGwRpZPHJeBX7EGJVZwN5NseOHCAOPEXvvc9+gvtfvihg4cOdXZ1Xb58&#10;ZWp6ljtXV9cWFBbhyvja17568+aNpqZGnlMl+VTtdLGpuZbtGM4hY8Xy0oRCDvUP7Nq56yd//Gc1&#10;USsrF/6Pfz564XzFocP8df3X/sPpf/gPRs+du/4rv1z/+S9g5G3esOVbf/EnzATLAPOibSFbxMU8&#10;MlsDni6FuUmIeJMKB19sF02m2gUTC92yscqA5FFV1Jn41lnpozy70Y3WkQ4hlrTNO1CaNn7qlClk&#10;fjWyOJGzrNeFq7LJjYOgda8DhH310GF1ynZIwpwolp2poUngRjZVTDBBJpuJ7MN2mWN4q6q2mTIg&#10;5NpcBfpINGNHvFk7GYTimhEFxqufuIn7m9Swv9DYAHIHbPdo62X5SKpUkCTaLletpsTnlSS0m8YX&#10;DNvHvcEUiWMzkbkaEekqOANQ1DH/GXTONHm0nTAGq+NjqVzht61sZOBFkdFSjSBUADtdUTOj4E27&#10;sWDQhAi7xAmPJyTaFsPDqXPHhxwzUh6UfmVxB6YNu+eGtUA1dAYMbG67pDAjw6dcaLjEcI5nhAaI&#10;qGaAudqsTQrvpCZfWZmuS8kqMMzuzxdGu5MWeBq2MLki6RuTk0cuBFjYja6ePWUV99Bewh9Fhw/z&#10;szg6ys9fds597zfl5l4bG+0am4DADCTSPov+MDszyR9FBYTZrizMEeiXWlxQACug017KzKDS68Y3&#10;3h5papwtKcGDohRQ8yxOTlAEZJAIO6ZFQL8Xg4rEfqBwD3eyZD1D5YwXTIFBp3YG8zVHynp1fuU4&#10;Ww3ykbER/kJlpZvXs889R+dsXutqKdIxNNvGaapK49dJ0Pf4E7vDl/6+SYjpwdx5gTLtTdejVAxe&#10;YYiO5ykHMmp7ei9274Cd3de3hXBhPUq4qXON66tJVB7g/R/93ptjeTnHtm9wHtH1KRfhROXBm+ZH&#10;RBVcnF165MTZ0bzczhr19LNQ1BDrpOtHgJ3rMwzDI+wSATt/8CgwKx5VLI6C3hjPT3gcciHMxHL0&#10;LSgvUYSdzzN3NAeZDkar4UXOBmd8Ww8Z+YxaDl1APduh0C7gK9WBUkE3ONAwSHOMKVXZDt9S/UbO&#10;3NFxD34nrDfac2O56iNhDP5Cjx/C9MgvtXg9c8XxIpTctYgbrYXhPu5ZMckit1si5bjU5fALwun8&#10;hl/dwWPxHxr/PcN1MrBKtfHj8MJTkQj9kPZlBdBNP/T+T8GOcbKJylKtrp1fJ/6dOMLVaXKyN8Au&#10;PjlmBFP5wpCc8GTwTk8X5eXzFIpMT01RLQvr56OTI3+Jy9kwCwbYxZtRbN3HF4+nKyjDrkdF6krM&#10;gxrzh7ql+1AB7JyM7Clso7MVxEU5PDSCaEon8w3uNFtB0sUiIl32+ov49/0zc+8c3iciPKPHD79a&#10;OIJ8SBrGVDT28yA713LNU6h8KTW3IiFPm/fik0UVUPidGWJsGO8Ms1pUWITJQlQBDK4QFuAOuwmn&#10;kycLyMB0oYAIsLNwM2qEovawOqg4+EigHAx8lqmvsf6hqzdwsFNXdSQ5eaSiUoVcFBJLghbFkSO/&#10;lISrVGDlW6Vb23J0M9NtwdfofKIEiPRUaUSLi2jkzKea0Vtdex7Etmnr9YQ/Ry5MNFgsVJovRYa3&#10;LesXPv1FBQ1Smy+JOuAT9M0DAiawzk0GqAgW09YWdX5wlM2lB89o1S01ifzJhT0+zo4FmpLj5McP&#10;VliYz9gQGyqFZv0nHYtw6vIVjIWAv+DwWyguwJovuTRQw3RDBjW9ltP56luvw4OAFKZ0aCQIfx7T&#10;AyFhQvHF9DSBORwUT1TkwcIiQCtg6hc/+7dTw+4PvvEVyNMSPRzckqkby7oA2AXdyNtg24bB/xMk&#10;92VkbO7r582i6ZmCmZmr1VUuKXwZtBHfeyRqnD7XSP3HSouvj42TlKJvJDg04q969REtkcS8jH/P&#10;5FfWu6pUK55o74lTB86de2v7A5fWrfWim64iBHXBhkQEl5fJVJ8KYu+jaBHLqhUhmpRS/LcXPM/J&#10;zoRVCgsKmBF58MmK9Ua0GJgLoHvTk2guREdg1Y5OjPHvxMTI6BiGTU3Nmtn5pVs377as37RmTcPb&#10;7763tnndc88+39XW0X63neZ0tWtq+/sG5mfJU6BWItZpMqFa6ihKXYrs3JHBMfyg7HOwdXZeHiEw&#10;NEnF3UH6/vjE+NDYyPj0pEoGUKVoSbpVWq5qNMJRGFH6FmGrtHrML6DEAE8EWocdwiZHo1hTCDOn&#10;F4G3V/dmnjyQvYAGZ/lVy4SVdB7yHYvfjsLADEDm8IBC0hYIupqFB3h9t7y4oX+waWD4wtpaplq5&#10;8ebIpTvNws4dbFjbj79HeHBnVUUdvRpSU6hUjm1O7aHS0jLbQmQ0mV1Gcza6TKjZIhg+NwVT882S&#10;sVt0qie5GquF1EsT8x/a1SxAbdU/5puNDHJTPhgki+7JZegZXAGjCQuReaPoRVFxQWklsY4l+YV5&#10;NIGdn5sZG8fJMwE9qtQCpQZmp+7evK2WaoVFoHWMZMe77//8qTMbxse/39jw+sb1OeS9EiwdV9ZI&#10;UuQjYwAmdiBJaJ0Z0vvPXPjJHxwbL8j7i4MPXdzQ6ESpDcxyvRPROg/t9Lo8buGsLpveiJpORPuV&#10;s1UcuOBvxxqGmYrGK3bE/IuP3d9xdvall6ESeUU8iEi3tgMWkYDOsvxrs4F9vdDWmHGYxnw+KlDi&#10;3QTQTztqKxnu/vdbO2srxgqo+C6ulUfLbGZbWKmOeil7J92tdygBtE72pEkkGBc+BUnl2/T9GBoe&#10;5n3gIc2QN4VwT4vl6jIki4Q1AFEP67WZXO77FaUDSKc2LEBmcwJglzhvYaOI9MpYXqm8iEKsIC1F&#10;bniEHT/IOjNWpfq0Ly0ezPqh1ReP9RJe5O3YMXjmFOjFA7/0b6uffPLGr/4HniyPsF9LjK3LyKS2&#10;+dgi3dkCl2Fy8fwaVdLKUGMt9lLTD1478eAOdlYH7HxnZZ8jUsyjaL2EBK+ZJOcjZ0ClGHuhereI&#10;sNNtvphGtk4i5aENi59VMuc8lV+98yP0gQZDiBmAEYBedjYTJCfk/Pyh1pv7zl2+/sSRW08fdUzE&#10;EOI0Vh/NwCV8w/WbT/7FixmUUzTmf2vz+m/t3GJFOT22Ntj0+05fOXD2+ts71h/bvt5akCSP5Ga3&#10;VZYdunijsX/owvoGt9IdTRDpKtPCATv9yCwzMEZ7kRWyi9nHeceWgMhcyzwzinKa4rd6wttjCoxT&#10;7TXkBqYvBbjkEyKAl9A61H9ZLiheRvdifS9p795ji7AjosRCPn2fFtnZVoX/FFsobHgM70svvL31&#10;+t1vfuxwV3V1zNFOIa6A4uKUVm9WmYWYiamtsnm6gYnJlVVVa5vXXrt2jf6STz/51IN79ty4fuOt&#10;Y8dZ4bKyChqf0RUb9+M7bx9/99136dtAtHh7O01LlvGvVldXj473jg0PM/f06GJZp9GxZmdw0375&#10;5/5xeXkFRZXf/vQnu//iO6V7HwKwWxgbe/fzn33q1Jm1P/0zfW+8Pj8yzPsM9U+++0cEXhiyI1CT&#10;nQ6usfkH/5BUcUM5xrzEyykUaxF+D+VMzyoxVv1VUlLHp8bpoo7TSwIqjeo0of8MW6dIVx3JdQsl&#10;xZvjxCoofMShppR2NA0NfenYm6B1Xzl4KJbSRn12vQgOMAe3kZSNMsREM3DS8E1amlRYNf35fix/&#10;uFAEbEkfv4/YwjjibuARZuCDjj6N1LBIHwO2u9jUxKcHLrU29KuH7Kh6x3tU0eoR3ysOqYg/861T&#10;tJxwGIsH+Nif3d/hRmEqLIXQIS3/yP9MHGp8C7FSFPnuO4scWkbnbAvWg9p74xrE4yOxmfUdUCX6&#10;FPikH3e3iGHNhnXtlvedlpx9TM4r3cDYX7dzDzxv+0NJ57HIaAuOtv6m6itnEVnem0jhdXoebuyO&#10;KK+Hyb4Rbh7F2ZmtlzSVvFKQnPaVpaFJBZ7rjlbqgwR5dRkFsEGPutPXd31sZE/pR2B2RYcPL5OV&#10;8u/+zzVf/GLhg7s9dPqvc+wuLv7WzdtTM1MADDxLSUmROqHNTCHwqBPHLkXfd8J6qGREdhQLRJeJ&#10;yY0t1dU12//0O0ONDT3JSd1d3eB0RFuzK6AsyRQ0F5Q8XC4DI4jIp85/hw52LnGMpODTIK58hs3f&#10;w7FAAAglYnJyiLAjg4E0J/pOPLh799Do6ODwkM+5fEVWAUAKSUITBqelaB6sGajruEY/Tp3+pkny&#10;8ONvekEGY17ViNAa6FB1YZFfgkvbqV4l8QKXhW+5ghS0FWlKfk/XOZPSstM+953X+MofPn3AhJjH&#10;3Uk59ut7iLqGyg6BxJtdqu/qpb9bR3UF77DZQV18yQECKSd2BVGsTXJiSqxjG5EEWKWLhMlRsK+5&#10;ouwn4YVUzATpwWt5cgAjZGH546hUqPQ3U+Aid0MA+JgDrbClvcvrQKU9Gc0qsenJ7OYKdf+EUvS8&#10;96giRKLomHi4kQiKN1ZboOBHkVlp9lmQMy5qwtJEmmpMD5ofW/dEtM79KkJn9U2fA+2ojth4qrIf&#10;91BygiuCAaDJsDpCGSj4nUB+PtVGD6vpun4poysVVZT6SoOygPlYPmyQXV4DTpuGvqIoQyEjPpj4&#10;yqvj+6hXUWfVeB8IG4FzjV/HkU24GDiJqtDKJ5szOCM/jxFqccwQdnrzezuXGv3fMy0uz+OJStwa&#10;/PV94w/MogjZ+2fYxwaA69LcF92QdUH/ICajo/Q9oxSz5LNZCiqSBxwVP2o8UYkEH7/2F64FOb/e&#10;O6tBEK2uoF3XDJBwi7VjI0/eucEfd0rK5Om3U7WXWTQJnIJovb1MHufEhvyiN9vboX6+Ojw8UlhY&#10;lJerbtoiPXOOiqsNCwN/UOs2yoODAOBxtHI046NjRL2hBs9Msy4pefjSi4p59q7Ozj1bNhdcu8GQ&#10;asYn3m1sZENCeyEiRJU7Ha3VoBz60Cvhw4avaYtKpndtbkFRAXehSQ6JHSwQ+BRzgQ0LUSp8nWot&#10;Xm6DXUneUGvoaUqtlyFSTKipDT/xoz9JSVHishb5D/NhcKi7s1vwnwvQKMnUyUOUYwAC72NlKKoj&#10;NRUrg/0OpI855GHjPRfzDS8lDJKXkz03M03BGGUiWpgXIXso/x7HxzsK3Y0Op3DNYWYmkAK3gLxj&#10;wM5DYp1cGQm3fvnYa/xBnotTIg/FoBUfhCFDpojK7k1NE7toXYmDsibxq9CiH/v8306X2P/8tT8Q&#10;nVEKGjNWtUlTsi0Z2R9cgB2PIvtHO6u/Z/Ruulh3WSmYzZqRUT5dMzZOseuOkmL/ptYmNIFZ3UoD&#10;A5u88GC3K6NjGwry1+XnnRgaSZSPiYKSLVR8IWFv3XwsLUJ6FSVHlaaa+tDJ0w+dPv3urp3v7twB&#10;P6gHhB3G8LYr2QHzsIS8gcUPfUCZ8muSamHBLxiKBLWpSiKhDtCLLEe6MuRiZUIXgN/AfJa9TKoU&#10;kXU0CsUomAY7kNRT+7k5ipSAFmB7zkzP9Q8MqO7TPJmeCxcutm7dtvXtt45T/YcwLmLejh9/t662&#10;AfQNEFkhKG5UJgnjmJyeqSwuZ3oVnEzQ2fwcfMvrEQLrJhRfOk4039wM+BkLoYLGSSuTCzPAc0XF&#10;JYgL5L1+JyXRC4x5sLKgtMtIJ6m2qKSQlZ6dn8EO8ql22nUZJ+F1b4SdyzUn8XhNYwHHF/EbeEiq&#10;A3bqGWoI1Ommqs+cvIyQvV6kijl5NMrJICp1hnricw9sYQl2vnOCJqqjLU1NzU1s3m13bruWjIQQ&#10;qiOuk14M4MECchdMRGNOjdMMBjNsjET8t5Qfts+EPlnOzOEZpaAE8eU17Lx2Dk18MMzhPdVINOOJ&#10;0GE1ibJSqeSrFZUUlVeWF5cWq901jRYQaSRY0ZUEIzxddjLRR/39fUhcugFRAgaJs/fUmefbO75T&#10;U/2rO7f31tUqJ98ITNi86f3ooxSBcO1B02smCMHVlBk+dO7SW7u2vfT4/omiAgcVpejgxAuN5sOe&#10;GQIKgp6ZqKf6xioV0ddrlQt8owr7UWCHmN3Cl5wOIrPTFl/X8b3NZ96NLoWcOX+ZZeWrwEUt0Y9q&#10;Bur/qwipKDyeOgOxWavBSdxYthdJrklJnXWg/CvPvPxBV13lRJEW2vdRj63TGMzeM6WAbkogAKI5&#10;BUgrKlVbEmUMOJOP2DA6uzqHBgbRoSA/UG+rUqf2uZpqS+jmEbJzs+yLoVS5IDkvkGIJCFIjuJxV&#10;L/Z+LBY4FRsDq8qKLhEdPnUutQyUdDDTcMloYpkc7ZgmR7kfY2pKz4w+/CH8iy2XUVOTvXYtaFbb&#10;V7+69mf+Phe98Wu/OtXWtvlf/qvRN9/0exBifmsZHBwbTVJeFoKaFBPVnwWjjbWs3XL8fTSh0ZZ1&#10;bFfKRTJsTmrcnNBznsnZ3OUD0+aR5FLOFSZi+dFmjyjd1XQGr0mhEtGm8s7P0uSAWufzKjWM+0NB&#10;RPQEWiksIt4fLyXuw6Xanv6PfXB+0407t586cvXxQ8qsnZ1jxZVfmUEXC2t1Pz//0Mkz+0+dtVx+&#10;WqykfXPfgze2bFQBBa230aet8pdeemfbjfavP7f/wrp6A09C6BzNl9sqKw5duNbYN9S6oSmmc9cw&#10;EgHuRAKgJlW87jGLmZBUNROteQg4MXMOvtDFpJ2xgQl2UE0QwgwWeHa2AB7MUpTJ2J1jKXilmtVO&#10;SOaCViFPExSeIOtkZgxl1zUrKDB+cvKPff/t+p7Bbzx/qL2mPJ1i6pGH3ynfFw7p7wvhu7Cfoxwf&#10;2kECdc3M7N+/f3pyirawjz/22P5HD7xz4oOTp0/j7dmwcVNhUcn6DZsJ3z556vTV1oslJcU1NdUE&#10;2SEesa5xTFKi9NTJd3GGEjbNQCfp9TA6rv6PmVmPPHq4oqJqtq8vp7Y2LScXXyeAXf8br49fvdry&#10;P/08Y5ju7Bi7eGnNxz/O6/Ot5wb6BuPH5MFj/W8BgWsPjGC0ComUOyUcIInqxBAJwBy7sfpV5+by&#10;JuVbiIZWyS0883a4HOOCaI2if/Mr+FQ4ebsB9hGH6nAl0RP2x99+m5Ztf/joo8FkNXkYiM4gG1eR&#10;QiaWbe5SG5wYZHjf48h0iediNpa38e6s1YnkbXyOk0FsmN031ATZf89LP42msce3btl2967DdqM5&#10;OeN5KsUQi6+Ytj8SsNPE23X8K/GROPiYGl2P1HzLOLdIIXvNbzMJJBoCn1rOsIENQTPRA7qF7D4k&#10;adIK8RW45o8Po9m+jsrg9qTb/45lu6kX7MyADwWYW1UVbSVUpJn+3fCjehC4V4jceVO9BOxKxRJO&#10;R9aMtfIUPhURiWYgIdLQTYWwQFYs36ANgSr8mICUKcWQppKXriXL5y/hpAdZQXnjhbUvWkY55Fwc&#10;wdc6O7FL1+YrZxzBzm/i6XghIV9SsjgxfurLX974T/+ZkgPME/PXOTYWF50aHUGBUVRv0jImDfdf&#10;QKuZnkRYEjCNHJ6eniCoAeweVqKzc+HRo4XXb65//dgLtTWUJPaMCsx5N8hEA6a4JkbYxYa9c1ls&#10;bxtMK5FF6qd0B6M4w0a8jpiwPVG7tqRFbKYxpdwmE7gxNDEO/2opuZ31IofxVQjlL4mwwyB2yRuT&#10;hHlcAmAXhLKxqyMjjr5qMOJBFg5Jq+/TBMJlrM/tqsyPIuwckrNEWrM1VtEil09B0frSy8f4U2id&#10;bysRpk/FF4SP1GZlj2pfkLKNBjK/UjA2gTb47u7tTBoCTkU2bDvQOCIAxRMvNJ/2r+vH3FTU7UhE&#10;wr6QuH95Tmm8lcS8T2cLmwR7JgvB9h+SX2Pu9sH79b0uio/BiV+bi/zoynzgDZQBC1TRh5CL6EG3&#10;1vmWGqHtSwP5KMDOrhlEYuRRCGATj+rM6Ntf4oO4IPUh+SD1wudFz6bncNwTfoevnYAtxNzKmttS&#10;A9jFa+1XcAKIpJmoQutlA5BiT+hwNJ+JAhc68u/GX/TZQ0xhNBIvpv7IGlAA7Dzl2R3Jjvmqbhb6&#10;lcfvJ9wiJsj4zfgEDWAVUA4z5p/6SHxafJa88heppqYEUlsmFfvXE31sYQJV6yuOgPvERoBdvPox&#10;DfiLxEnTOto8f3hXUpzsRx40BtQgPXxH+z6/mQfhJ9P44ahtpUpWbH9oUEgOMgbuW694PDHZ+939&#10;bvE2et/sRTN//yM4YOcn3ykpda4GsHNScrkUYq/S6SiePTo7dmt2+scq6xj+rYkJ4mQGevvRUqrK&#10;y7gIWwiaFhafSnZYSRPeBIvgIl6qi2tK3QVomplBo0YcUXkJriorLWMbwsZZefjBrafPc5KC7NLT&#10;B0vLuDhXw4zUGtlA/X/PnExOokq/iih5rgm5u7l5lCuldr8sd22sMkwE3sHuqnJjYYM2v6nk8I2S&#10;ZEMd07Fx2mEhqQxOCUbNx5/9+ODoUP9Q7/TsOFxJZX0egUpeMLsmxLrDM1euVrF6ngPrFCI6tWon&#10;VEOG6vx9tDa0suKiYlJSxqfYaIgHpwvtpDjFzCnhNl4bK1OFF5mjGzdu9vf3cx8CAuJlUmmxHCW0&#10;Ojrh5OeIEwTv4Udc4vs/eJEtj1oPIng7Evl6kC5qgDzkjS3Kea/d37Z0LDeMjx//wt8OYPcHX/8q&#10;IVxUgJLqYhHZpLO53NOsPv/pT+o5jNSDAePxA2aSOe3+5OtvNfb1cQKy87cfebittNS/T0BAzCfu&#10;q7FVtF3cEBa+AmluKi76Ry3N3+/ufbG3P8iIyCxxzs+xSB91efD8QbNepGHT8CYjfe3IyKdeeOHk&#10;7j3v7drhCdILdA+TmDBRa8UC/Mi0WDwWYEqNk5dpdQqhKHVuUU3uc/MF1aXniJccK5iYHLVpUBHw&#10;efIlDWTljfQl6xZB/KZAGJpBquEbf5eUVYyMjFKUt/NuJ49YX9sAQkd9ktr6NdyOeB1uNzU+Vl9X&#10;BxQIuGNhrngTJ6n1Yw6jFXHp9PSuDdsgDnwd0BxvKI50cYHmBhPTIzwKgRkMmE2FRl+sAjJ+bHmG&#10;ACNCHhiSRjKHajc2MjxGUS+uSgU6QuFoN8NrIlukH5BcYgzjNOoiTOu14I3vw+HMpoU3BSWOs+NN&#10;1zO4LLMt54wVfdQzukabkfTY1Y79Z6++urHxzS1rS4pLeR+ocZoSe8nJa5ubHzp5YdOrb53Y/cDA&#10;j3yC2KgT7xw3+ByWo4oKRuMivM1lERu5OXmg73iz+JNhcpHe3l4e3cWcglWMGATpwfPBpRlEsz9d&#10;vFU4QWs/tJpxvGD+Fe+q0n5CgmXN0vuJFja5QqxRpwiOA34irlLIxeQkPihSxhQ+hm2JYjs27tGF&#10;9UVV3OXhCxefvn2HW3y/of7Y1s3aGr1ap02d24RecVNEaaleigJISWkeGvk7P3iDM4/t3Pr2g9sc&#10;aWSM8ttYjBJ0psf08qtGyarGj+iRVvQRR1qSJJevnVO+zwO0EgtKnwefIiFhCSfH9GBtGMJ1NGA7&#10;+BYu9XAdV0mj8tpwqB6Q3UjQgvI0fKoJQ7RRSOlUAzPDKKXE5AiuMih1+XN//FptR9+//4Ufje9o&#10;AsdULroGqhGzKqUoAWFeXh7BGGwbxtrg577KTJmA4wV1Kyf9smpNXX6hMCCCvSV2VS1F46FDoaja&#10;5tZqFODYt6p8pqhJ2kWml89e+rLkj74SHT5dkt2RruDbT2CoRQPsfIdBbTawkSM7M50polQSIyFk&#10;CA39yaKyo7kyyf77DzJhSz/5ybc+8bEH/8W/Knz00VceeZhWTKBomRUVVLL7VN8ggF2M2Z2cmfhg&#10;ZoJEVcZM2ye2Pfb2zBzCvJTxWtE18PSf/FnroUd/0NxA5JQjHfIML6bErdmZRsc4RACGK6lYAGWY&#10;TS/3Gn5pyUol4xZISE0X+6W1+JifGdcKqrsXse40bVSvXSz74tIyTXdy0kPnrzx4+sJgQ+2Zn/8p&#10;lm9oYkpbLMpEahqCjN84MDHhHv6Tbzd2dvvUzeXm/t+P7k0vLoICp1zhFpctNvT2Hzp/1TCsA23V&#10;5Y5Z6X8Zhhq6JNLg8KFzV/n7jz/xGMtkNKZ9JG7Ccx+PpVLz1w4Xnq6O63kzllShkLky170wAe9M&#10;R/djJw/43co+qocmikJqJngoxQ0salDtdJg3maNJlpMC+/3/ifsLAE3u+74fX2bevd09ZgaxdNLp&#10;pDuxLJMkx5AY08QONWnzCzVN3FCb5tf+kqZJg3ZMMcqJHbPAYj7pdMy7x7jMvPt/vT/vmdlHZzmx&#10;A/2PVnuz88wz84UPI8K9o4NDTcWhk9G0DPA00Xg/I/nAt59lpn973y1USuLP0mmN0+jMbRnzpVdU&#10;xDkmlbP9KEgoQhH8Acrytje/5cK58ySxPvjAAwf3H/jU5764bt26++9/cN68eUyaUe14+RVK181t&#10;qoM4MwVo8oYNG/iU6JsFCyhs1wvMw/vajh4lJAfbn/Ijxife+YEff+e73u/92vnz/76kqWnDR/9L&#10;+yc+fu4b37j5777CxbaP/dWFRx/d8sWHOP/c3332i19+yHhtKcqzEB0pUfMvS28uTeK0i9qaOViB&#10;eSMbR6AfJIb4UOgs1ma5SoeQeiNQJdXBAOZcpmb85XdZYVl2nov4dC1H2PjQCy+ebGr81M03+zkB&#10;sIlmbjaaMFPIEbw6pQk82bOQ4Ts0bK9D7vN9jy8Kh+Kx4iPBlw1mXEyJNqCRNEvxQ7JH+Tb/zj3J&#10;BuyTJR2dtxw8uLijk1TZv9223XPxkYwhXZDs7QbjROfOmVruq7Ppz2JNKHiZBGisyQbpbc1Qydtq&#10;tIKz8xFUXX+iC1VIuBCdjxhIzpXmgwSCez9n5H64j9xFnl3q0L/EUkN+4LrBwK9mg6JsrgRFfkNP&#10;kP2ClMeIQuiHPkhsGFYJCHPS2c3isaV0vqbbr8pw000Svq30Ldl/YkOjUIz8CCCuorDpF12tRWOV&#10;JhBKq3D+dVzo2Lt379DgyFuXrbj/R96Z39RYuWRp55e/3PL+91PiYNmP/3hxdc1X57Xcu+/A1Nlz&#10;GVX3ZP/x49jg4P8+cgjxSQCweFVFRVk/GRv95F+qKdkIqQMzU3Vz6vn0/PmLixYtuubq60CclX/w&#10;RyDaQ3ffwSqBy2C3pPfIkFUHMDWZjw0Ni1LGKVkZtd8hxkQRxaoH4GoeLGpiS7JLP9IIOMbJIHZW&#10;uBp0THf29tQRCVJe1jB/njN58V6LDhQJr9mjiUmqWc1CeLbdqDA+D2ofnrjUnKSVtzfHJQbjiALY&#10;TmaQmzCux0cUl86pvZjhHRVlPEvWSi9yIHl8OYG6iMXlDUDLTzz3EpahT96zJZENUu+yQLm8zHQJ&#10;MEZ8RQGRcxcoGJja/PwrW3bs+pOf/0lYUW93D+3seCASqYYZbmmpaqEEcV4ajhxF8gcr5sRkBMlp&#10;Fgdz0IFCFDF4HRkf0RViuHMkH3HJJE621HcaSTn8WJGC1EjHRaOP9GM1UXPRIWEst8eCFxPH4LUN&#10;TVDKoNR/2FA0s/JIMgYXD8yaOwXpS0oJEwE3pVr4UWEmy4/zRmd8wSP3A5VwHcCpQac+sFi3oJ8Y&#10;IYhhpEAHI4nmBuNpd9eMqvjE5MK0ghexZbpZtc6VwjlLXlLihq3SuQgMlWFwztehJwwo1BlcpEqs&#10;UW+tCPMdddR1tGhj7DF+XREGvRGcZ280tPu3jggRzP7MTvSooJ/GCA5gD1QaG6SPYj5yIJ82zmkS&#10;xYvtC4iW69ryPOKOF5lK0tmRu0S+6FfncoHSoqR5VObtMNyqZ2Uc2UMMA3kTw1xU6RutXnT/JLlg&#10;cvICQTBDozB3vCGoA+qdRlcHdOOcCLvZRUjFHj88WZkUdLM/c98OH8jdx2wu0QU5AXvmdefxY3e0&#10;Hf7uijVPr1tvRRI4hh2wNGoO2drSN9NHjeF7qxtvr2n4uRefY0VUY35iYumShXPmtrYunF9WUwUK&#10;OikNlZbO3Yi1PIeoOoRtG+xo/nPmzBkVPayslk4/NTV33gK6UJJtevbC6Z8dnlz2XbkBesvK/uDG&#10;LTI/UAO9rFqdjuV2CqO99Co3RO7nBikdhAYVztQ3NULhtfuFmi/+b5ypDI9yhvyJHAgoykoQZATV&#10;SeVKoVEzeS30GZP5T6DgHvC/99u/V1JWUFZFAilAUTAzVDA5GkHNYdeTMZy4CnaLJGvZUKaQuHiR&#10;F5M5Ag+o/8wRuRH5jdXAeMc9YMTw2OTZS50sEGXxQE97KQAbwIB7+O658xdJ3RsZHTh39uLw4HBj&#10;Y83CRQuTuu4FBRF5peAPVpUlRUZlLuCseTrXeQ7v/blf/nnCbtB6Ug97UpibT7mzq7tPBCP6XrpJ&#10;n+kJSwMvo2AXVIiIhvNnz/3I/n2A/CdWLMPFRXySUv7xzUcSMQSnaiL/9OnTOOGUhhw5Xs6GlmNJ&#10;bYjlrXKGk3+q8qUnylofDkh3R+V+eqxjp8NoVVlTXaL6OSH/kLEXfd0SGpXbJTZKSiWFUxxVYcPW&#10;viVL1p84ibmIJ288f+GJpUtsjCf2VxNOq0XksgeLzkGSZvqxFxQU3Nva/J0Lyq7NaEF2nkR+KVY4&#10;eIxcIu4dpsi/De3HF168+LW3vY0PHe6lDtHZIahJkI1VcZ1CHiHBuUDbL7SJlhcSKMIgwVqb+iLH&#10;oGyoGs7AoEoh8p+iIwdH+ruHaGFCmmqwNO7017p7yTKpvHiho5gq2wXFFLAjA6ihoZEVwIwgnayo&#10;kLQCcmnlvgORlDOnhAIlfnf3qpom20xfmO6+6rpa1gcrFCTg/KWLVPVW9ffeThYHtq2qEBFbx4+U&#10;wLJiLOzYtlV2I5/QVlnlUPHYBACIcuAwhoDaXgYLmKKJZopBLtG/LGUyW38s2vYmOYaO6ywaOMBh&#10;LLLMapTgT17XuUwFDW/Zc/RUS9NgXTVbwNJSoQ/kxxxeeON1RLdtePL5l6YnyzHgLVnc09MHTJOW&#10;hBEQOdeh2tguVQK/mgoLki8JCub3xYsXVR7IziI78IOVihUFRzZcZRDMCcslQE1/wkQkOOsjSSrM&#10;x+yeKglSH72inAWnHr4sgDXVGDBg44RWYtUzhMhpjyAXhQuROGRXragYHxihnvc9x098Y9FCAutO&#10;zFHpdA0lumF4hbOBaQuinZAWbXp6+75D97/wylNXbvjUPdtPzJ0TAqJgWPAUwG4hSajmAP4IdLXy&#10;YE0mOzJehaD4hngEkZ3ltK+3iWe8NhtqiCaJACeyEgb3RCpK3XTGVaf0sv5gn2qchRATKWYavQx2&#10;SRewpDaHBy/qgcU5pgRNObBx2cIzF9fvP35o04p0DNEVBXajIhGCMNIow0oStrqIYxKdIdKztIwY&#10;V7CT8cjmG3KtomijFixXIPfirGlQ2NCo7nTRLvVsURaHkqQcDGf4yahT0LFEcMyQxScawOulgeRP&#10;Bc+JHuuwEz/unyQzXdmyKt9ARW3eeGJq4s6a+txN/GefN7397V2v7Bg5d3bFf/xF3rzwgQcJZapd&#10;v37jb/3OwT/47+t+7dfR67KaR/OLVXX10nT4vfH34lsDiRRGSuOwoXH64RQVbXzmubNzWy9gLoiY&#10;cxmMpvVbnCsVhU3eLQ3pAxWDDzd7FMCmgJkbkjjWUowcTqaibVI/EBRwv4sxjSN7qWMpxi4g57pd&#10;+6/ftf/QrTcdfe+PwMXg4sptk/KubKVoliHY3faXf9NyQV4ijkt1tf/vjVeXVKuZhYCnTBkT3LTo&#10;3MX3fueZ/urKv/yxe/trcLjpZn4LpyIk1Ls8UFu1f82yTUdPkkk6RJvvGqUqB/ra5jp7BMeTzZkb&#10;LFwa6fybZrORuoqSHiBksZXnRPIpt0jGUTnnSB2DkFAFCyRQHnEU8ZZJTuwc+5xGyD3WLpLi5eHb&#10;C8bqZZ8ldCGw5lrrDG9TotbiUJ5AQkZIQ5iUsdUPsS7BPeBvZ2c3G4QNrqaqGrfwdddcCyn6wz/6&#10;w/Wbrrh56610CqKHEiMm3u5LDz00f8GilsZ6vgsgXX/99Zs3b4Y7wFxWrVp1xVXr5zQ2nj19moxa&#10;TLF1NbXIkwiabe1HN15xFUm1jOT8t7/tCLu+fft6XnttyY+9l4tdLzw/0dc//y1v4fyzf/e3MFCP&#10;n5mKdwajESLTYiSKv0CHESX5zTlX1LWpvNytovEiu3EKVzdt3EBRA4trDJJH2V7JDZxHBHelH24W&#10;BmfNaGkudaXR6o+/+PKJxoZPbNlsOJLeTuZXaOra6CiHlBRFQjJLNXmTBS+46HbYBoI6GEASbmUs&#10;y8Uv36BSj5ftuB8YsSK5FCMjUIaTy4hJ9iLvODWxdy9eTGIvlrs379jBzSeawmKemf9yTH4miQZ1&#10;GyhzV+Z7lysZeaCJS4b76wnlTONTcqfvJeLINt38Xd5+PoqIRcMt8SA8SFdcANPRKHFkD/GA33B9&#10;FNktvUN3sG08P6Qn1cS0/s8nhjTDg+ObzIi9g/409GtJPtnmJitMklZYBgQKegsAHFMT2lPXShNS&#10;kmMwMajayOg46goR+nKnjowhgTQ2NPLYs2fP3bNg0doPf/jbG9Yt/cCHyhctKq6v3/dfPnryC1/Y&#10;9zu/1XrnXSs+8lNM4YcqZtcQeXxH+vqwMyDUYByUD7GEXjQlg4i7w4O8nFBfZor8xfnc1nlIpzvm&#10;tm5/8hmCGjoWL5SVJCJB7L1m2HCNROHJgYpso1nriK1zBdvgF0nj6CQEjK2MwMq83qH+MMPJc4bQ&#10;xa2trS3VNdW4CJwZQ80Z7WlBPvKYMH1K48zIb7bX4HcuXGW4ZvBIYDggLQHIxKMvncmh/BEIOsW+&#10;ZejgO/2EsA/bdGVsSSMC0sFIpAnM/skXXl7S0fX3N27qrlCXwwyETM2Q3yxFA36QX8RCswCa7Zxb&#10;OO+GF17pWr6U/jDoHUibUvOCVs+iQ9olFvuSJhUGu6BCySFd7/WHlyvp2pBOILnILiSlBbOJhd9R&#10;kv/rnuI1yciLUcCLnKyn6J6qgrhxpA12EWHnByUsOLhwSFxpCYLcJwdOJZFl9lMHjMTYCuShMedK&#10;diS1+OfSGQ9azzG9csVJUDHNeYDvBlUSfAZw0g0i6HPUBMydo2GGK9xuMDBl8J+ET+TSmWyxkFcy&#10;3wNPyM4Rt2CIogDxRn6HAg8jSSOz05xpA1Jq15p1cngdssNvz8bwvV1rfacJWrImqQdI05mQ8UKJ&#10;XNHzBLyzWmSyZuLN0y3Pa+6pQp0NIFuryxbNN5Dpb/DIPfT8xL79PaxkWuNkw8PdGHwnjLzdfX3S&#10;3FWSSm52NUrAgjOuwMDLHp6BwWULlbtK2UcZWbBo6SXySbJcgevZtp5obFre091bUXlh3nzV6oiq&#10;uPIbhQUKwaOsoQKp9XBPz71NrezkK6dOLuDOyclzZ05DzeoaG5QLD5qXKmANkwJiLZkpAF5E3MkC&#10;GIumZ2LJwpRDy2yMU4wAUk3r2N7+np1FRVuOHQczCTM7n1/Q2zwn+hyqT0MEDAclkIypnSskksFl&#10;PqIwJUou8WuMh9BKXqr8YpyIKgmu1JRwu5eSl8BWqm4diRcVFciErXNb8bkq8UiLrz4U3PDOdz9Q&#10;Wqk4KLe3wKwIxBRhpCJtpmAcjUwhe65CNirXDsyC7zI43oLQ5YJavAKpTIEwKmZvnMqjgSb9OuSd&#10;CR6eYR9Yj0GA3VAMx/Qkge8NDU0NjY1EN4XSnQCC5SiTLz+TVbVz11Ct8IKSkocff9SWMedfZ+Bh&#10;Gx9b66RMLHOqkuHGIFLOZfhWczZK0kfIztvb2r+2eDFhU4QHslyyMIDNzu4isGomn+AemQhjKUAf&#10;KCPtENjkcPtovxQBrorMKgmPPSKyx5ypoRo68S/S/5TCMwl0jF66CkhXWMwMASAZuBau27hBf5k3&#10;yCWYWEmysguixfkFL61Yfv2Ro24ae/XZcy+uWG4Fz5INvwMOxHRtYbX+YFThyuG+/lU11Y0lJUcH&#10;BjWF9PANSehyADFDd5lWpk3lcZb53Lx5W/btg5acbG4GPriCaq67ZLcDcMKBF92NINXo+1gSoqKC&#10;oIy1h3iyfvCwwaGRixc7unv68HBggkBqH+jvBsLKS0ox0vV0dZM5EK4hvkMQuyg8kpriv2Uzy5f1&#10;rYBqkXkFJWxQISIMtXJp2krxnpJ8yvBXACYktbLZ2IAYIcnrdFpQclbk9iExlVdU8l2KGBElh/pb&#10;U9+gIl9g+ZkzlD0UBNRWknbeT0r35OgkEEhfl5nJcULmZyiuj1lKG0/4iMokIQaWFs5pbiYCkR55&#10;UmnypznH3clzJtWFRylaIXYwLrsGyTx0MXSnvocpPX6ssQt1o6WgjZ6cANP8xpINmLJNchXmkWda&#10;jcRAnNXFhfNaT59f3t17fNMa7FudHZeqawnioDZKP82/+lYvIypw+6NPPzs5Vrxi9RXXXNvWfuLs&#10;hQvVNbWEA9PJAcIET4RaEIgUmbxjFy5d6OrpYmNptAFjBaIkEQC9clKJeYMPPJ/xO2sG646sMIS5&#10;SZkT7MhQrVLC9H4dQ/jDuo+drqOzE/LKdwk5rq+twymO9YIkq8jvzUOWwrbCfIFYatZR3W54sH98&#10;eICyW3lT49Njw3ceOPpzO/fy9k+uWLJz8fxqeq3VVFIUVevMHkF8SA2XV0jyEGhKHBM1TYQZBTNY&#10;67bvOfj01Rueu24jAyzKp18QuIo2AhSo70XwckwbFAKJKlhBUbiKbwozGCnTJlChHKiHYXhXcOgq&#10;qU62exV50Y/+BDSI18G7L/lIqdiyo5FUkk8KsNqY6eni3vqJHIGp8uIyBTOOkcKoABm5GkKFwlED&#10;hgQ4FZkymNgJHdQIk1D/qPIfuccsOv53Zq9kUDnihYnyPitTUFgk6UjJCPkHNyxbt7993d72w2tW&#10;ETvLDwQJZUm1UJ1wTaRSVLgLtS36Q1lwRuAXrVPxARVNYaPC0yyFWUkHSEWsJdGnI1R9rCwrnizA&#10;1SnKBM8CoRE4Ez49JZLFImorWCawFHRmJIgIcZgcZZw7EddzdGOzC+x1IZ6IX6hlTcAcIx9SiHsZ&#10;cQl9A30jY4NKw8LLmJ+/ogwO9C89KF3XvXvX5MBg+dy5ez/6m1Ojw6t/4T82bb4RS8mpL3xh1c//&#10;AtWOcouULy6v/EZ7G6Rf9bwLi6iVOaQuVMVl5EQUFRF0M+/sublnzj5crnQYMEXsHsdmCBMOuMsM&#10;uAWTWh94KwUrI6YkaPr4CG1aAA72V/G447Dg4YlpynRifh2rrKINlNgBMEFZTcy9mEypGfGjT7+4&#10;rv3U0W23XHz72woLSrGiDw2O1tZAUpSwrxgNAq4vdW7+wz+t6O3zkr3W0vxXm9YBYvBXIgrLq6tn&#10;SmRCuemVPfc99dJz12741u03hCmFwhzSkdmW4B4qgC3VBaguUW3stqvWrz947IaX9lxatmiwoRbY&#10;hivaepIJcAYD9jUqZ4uWK2k9LDRRnA4aq75B0YBYplrpJkD2JLRkApBU+ClEvoikAyFtZXk5YduA&#10;Bt1sUJrpAM6qlVWUzRSXSGDKj5ZthQWAvmJX4SZTY1E7JIhAuGoSIay46P3feoal+N/vvpsk37Be&#10;iX67CUPEDkvNYy8sx4BDoyNjFaUVgGnn+Uvgc1VZJc2MWhsaCffGY0CiLpLl8MTYngP7Vq5dfe0N&#10;2yrxo5TSYbLi2eee+8QnPrZy1Yo5zfVM+uy5s/c/8Lbrr7/6hRefrawovPW2rTj/hnsuVNbXfPaT&#10;H2eRwEO2HmEQ7IE2Evl905ZtDDUz2E309bb/zd8An1w89cUvVi5d0nTjTZz/9z/972KrkSkWWybz&#10;iKdGDTsLcLaVAI02upWUVrBWyGlItxD2vp5efhPdR94uIh1MgbISrERIVBj7RvGHSQxSUxqJ3bYf&#10;OG1E6VJK2Na2uhIipOjBXftIIP3YzTdBUoPseAOgUZRqVpEEVeigngJqID8lyFMyyPgnOoXqB8Ii&#10;gcnmYDfTUiiMIq6R2metfiHkqEkJrCcDwThhyoZ8sM1/ZmqSzUkqwh3FTYK1B3ePNqWqTBRU2hHl&#10;/qiHgmjLlvPIWw4cWErucHklzm4ey6rKImO7cyjZVmv5scWKe4wdVkQB+gxNPAzNIPQcPCixsNFA&#10;PBpke9ldd84LYMaTnCiAKPDUWq6SKIVhrJss0DJ1uRWY0vbgMoTDqn+Tkm4RcyI2JThOWXEZPmPJ&#10;/OLBSp1V58FIfOQiyafxkTCE9pggLpvDgCLgJiloCEjoPJ8SwLAClg2BjsEIq1hdVDNKnlAZnIsV&#10;cHYAQOx3SlEzogbBG10ZT1RwCqSz+CzKOYkyIB4B96EaMNIxMXloNX09A60t8xcvXLJ//8H6ibx7&#10;Fsyv27bt0uOPDx47Nv/+B3r37jn8x//r5i//3VX/8w8Xvfs9o+fPj3Z3Nd11d/nSpT94MbtVtGbO&#10;zzs7PTM2dKm/79L42AAKNa3fx9DB8gvo7UIpZvajpaWZiqPd3R2sHR6QE/W1tzzxDLLkiboaYJJN&#10;wX4HkCCsSlgROLGs4f6JwjGUG9RapGRKIlgQH+aPEoMgRWA3fEHsVgE0KJTqx4U2wjoOjAyOTo7V&#10;NNbVNtZW1FZhrFLBX3Izla4lkAAeEDNKIqtRpNw/oCx/Su7QTinyEjlKAGG9Zipq06sleBKGEheF&#10;/dTOi5CvgPPI28U1ayU0kYqiSaH0iNCFIn82hAGrSkJGVszhC5bIuPKRl3Ys7ez++E3XH22Zgxgi&#10;SYTifbQ0KyzBU0Y2B3o6oV3D8IAhfMJYUCemRqdmqIswOklQ0nUv7uirqjlQVUUhHPaGJUB+FJPV&#10;bzQtHIAh9yhgM6o4cRrV7ATmKsQGoPM6ftgIyXz0MkVVUZhneBBVLk/eIzQVov6JYJC0FekOQlZ1&#10;AgkY5kQBIdjyClGsKBaA7GcRky9PjUdwmr4oiUn7yE8eQSv08qHjULxJw1WQlGAhyJ3ES4y+vB8E&#10;UWNiWM4MtbYpIOT2PSClflR0OOiYZhm55aZj2YKb7tmLbNuKZVGLc7YkilKFLCZDAI7bcJZIP1Kc&#10;+zSmE2ardkOAdCg9KrGf5hpnT7PsJxEoaJr5jokwJ6CA/8wGkBBk0frEQJbJjRrSGN0/JUvLZyzE&#10;0PfE0MMyJ5oR5FP0ESiMpjQGWYXbx28tZRRvSUA5g2k5uIUHl10PziP0zH2I4pQxG6nnkvqfSCCL&#10;5qEeqmYk6ug6AzoyXuAEAq+JZ+qJZ2syu/JxncUKw4l2U30MxIbkbgn/pWK1xGikneQhmvCjSDdb&#10;McKEwSDJaFOXxaERctlYUYwdjvJOPCABkIZJNGL1FIrEOk5QuEZIWxsfRe0Cn4ExwsmE3bNFLKX2&#10;BM/QFFPYgV/jlOWh5KDIqMU5q0Bs3dKerp969YX6keGl3Z0oYjTeDJPAOGYOxo3pHLtdXdNcOtdS&#10;xwqGcEdD4yPdl/q6ukooBFBRptSN8YmaiiriUFilUbIBS4roZM9WYryieGh1JcEHvROjgy0tdSIH&#10;UxSbGmILsEOAUGAklKGxrlmmsd7epX2SgReNjj7TPI9A9FjVMNgLXRS2hSKJ4lNEZ1hZjqQzEj1O&#10;0mkR+aQygwqzkb1RqLSVaZw4iVuMHtiiqBdAs2DB4vXrNq5ZvW50SIF61OQih0/eyKm8Nz94b1Rt&#10;SjBBrJlycFgjUXApBAWozhSSIzwxrlxLxhBV25PgHuwJjlQlqMhxdqqHE6nBozQx7+5hSNUVpS6K&#10;6SKeQuHA9/CzUoEKY5EsO5J5Ejdi7CJe8ChhwXlEcGn6WCeMwhmgcttDDz1UU1k1op1DBShjiyvL&#10;KhEM+rv7QD8A0kWRChG1gIdpzI6T9AUg46HnYmdxflFFSRm1kVsvXbqpp+urq1Y3NhGdWi4jJzoA&#10;EUT5hWVFJVWl5TgEqQcbjF5WP4AVi4YUTKyaIkWoGmithDYgMqIqFubjmlHxf2y4UV+ITXWdFboA&#10;I7eU05QPt3R42SG7cAH6RY3BTHHD5xeu3bBemOkIcEdEBzfi75Q5Sf7knmONDVefPMVnNI1d3tm1&#10;c/EiB7xn0iQnNngZwzN655Oe8Yn3LV3EVWx22af+yK+LJDupK2FS0JBkhEkD/Tbv2sVjz8ydy6gc&#10;zKmlCUEzjASx2eE3E2iaBMXI9GhHhQAX4bb19nOlrFwRQNhQ1fSEzvfhUJUdXaPxOmhDoyhVwEl+&#10;ePb0E+sbpQF5WnkI1mHKUOSUmb1sXlY5YmX5FpQKuYFKeR2XOrBPwU4hbfSiGBgahPRgryVzDEVO&#10;U4CQUoJKukR42SPvQtsUC27yy5FGlARVTdyAcZ65bF7vKreKaRNe7g9fzqXIzMjmV8dV+ZynOuSb&#10;gCZoi7HiwKoldzzxMuFWx+qrudLZ3avmAA0N7ICM0xvXzTt1/sZX9+4pLRlramptbuFpFAFUcaso&#10;1clcjaJIcg4eTkL8kMsdc+HClql64JeGmSQUCSsVSquRiYF14zna1ujuxGiPt7cBkFgYW1pacCaD&#10;5Iwq+sEoy11CSzCmkOWiVp9+ybmAgAFTWNHZ8979xzdf6P7m4gVf2LBmpKGe9jqhD4v7mg9kLJwT&#10;2/tl+Csp3rJjz/u++fiSCx2fedP2PauWys6lZ8q9b+wIGcMiLridOBcTGSG0AP9kV7TxKU459Mxb&#10;aPU+kSb0HEs0YdJPnUZgUi6epqPOHx5U723LKNmQvLw22VgcyeiAXKLpkYvdrkqU8HavSrxb2msi&#10;9yTjJdbphhf28sfZBS36StqX1rah1CVnE6ENynoOxNFERmubDoyBUOrRCp5WNVRsC3UTae0b7ZIN&#10;IF5gmVeTQBj9le6Fa2h65dIBx/hzYlhyaVoYFizfJMV9jH9ARRBAfEMqcq8mJ5PjR4f7MRiurq7N&#10;aN0/74RWUuNDQ53PP3f4D/+/mrXrjvzvP65cuGims3PownkCSObdd1/nV7962ZMRUl863l5LC6rS&#10;0uaWltVrVtOv4+ixY/QQYCX3LV96x5PPsMhtDXU2iJODwKoa5Y2YnrUk/VheTdeSgkrUYKxRXWr2&#10;EKu3Sn3iGxEJHKurrVUs8/gEjK2aPvfEmIyMXvXKnvc+t2Osof7pX/qF/pXLqRZJ4DPPV7MLdK2I&#10;hgYBlx88cuXffKaIwiux948sW/IPy+gXEVlNmLBxjKBGV1dtfmnnDS+++tLmq1+44QqRRKmJqA3y&#10;qgWE6CcO/Um5ADP4Y1eum3vy7HUvvHZhyYJhirLHvnuaGQoIHXDVpHBlwDAiUGzX4AeS+34TVDVH&#10;KhYLQO/qGxxgaeiQsmDhAtoUaRbRYoJ1ZM0h+FA5Cj3EAuodvNgkBWhRzHQYldJCXZJpF5/v+Lkv&#10;fIf+g5+6b2vuILVTBbKMiJYKVkPLjAMmBNGLxubD7AUcB+pKIDaLZBGKD4h3bjveDm5cfc01c+bM&#10;g25TqO6ZZ5/dt28PS7Z2rSrbnmxv27bt1jVrV/X39eIhXrdmDVrawX17m5vq2o8c+da3vkVMNE1E&#10;iNmkoTbCCuJe45yWW269g+9mBruyltbDf/g/8WPSjOLA7//Xq//oj4tranYf2P3wUw9L6UyjvXJP&#10;pvEspYciU6JeiSLHiVpwe7twE6q+RDRBoycUB85qhDZTMw6nPWZ7Z+xOdu318olf/RNPv8TtH7tl&#10;S3JfQpJjAyWKKFZKD7d0FCQvgqEFAQ7skQ81IjCx62XjN+T4sJ3LPCKX2rikVkaCZseJ+JEeuXCY&#10;SGuvp04Z4ZIQk0quHga4297QQHgd5fluPXgwzHYVJAtYL81enS2RaWO2dLk00w+0tc5H7uzYLAlX&#10;aa5iGOxmFexsa8ym/N1ckBYfy+nDG+YVIQNc83VkOeVZfmC2RNms02LMQbrSI9hHUhPBb0lj8llk&#10;NQHkBpUhiTqkQBckg0fLG41TSv0DtKnePipphAAe+5YIoYwwgS4sL3JaR/syBgDGNTS0kFSOLWZw&#10;YIAeZrdtv42Hf+c733n30mX1ETK85Cd+8sDv/7fXfvE/tH/8Y7hhFr/r3UggO37qI6/89EfOf+tb&#10;7X/9V4vf+77i2tofvJjdqho8BGWnMNVFHQnZD6dk+K6tb4AONDbQAayRCndSsSJ/h9t6y0pxaW/Z&#10;f4gpEWSqTQ/5gUmgOyQwaYUqzFiyt5py5jBZixxIrykQhiKQROBNsoiALnmvrGlZZXltfV0p1Wbx&#10;EEeEY0aHs72O5s/Jqw0nPtQTSH9nPzHK2Avjo8XzRIJgC5TBqUJYYYTAHJPU2sNX53nFDBTJ6SOt&#10;QKAH5MJ4phMh3vz0y69Q6uSvb7zu+JxG6ncIeIQYcjaKF0XBjKSYDPaEiLdCJkBAjQLnSrhGh7pU&#10;XLwv6qZjf2BewBi/jUFefR6oCUfAgA3fgTLG2SgDFkfu6vFnosdJvff9aUCZK4UkX87B33BcibOn&#10;oqkeEoeR3VzPF6W0RxKoPHdR48vG9riZkWvHIlZA++B3yWrjsHeDRxr57pGbKvt3bDcoo3ABf5DZ&#10;hnIpVUZJMlKZ0KKgz9mA2QulBGHNVId6RccnRU7SLtXp2w0DyWR9zgCyKV/WdCKFGe5PvpgLupxr&#10;KYPUOy7VwrCsLfZFR/yvtMWIqBB65FgDPXGvW3aeO85YlFnbWe5H30tRk0+V9pEE7HsTfT2ail6e&#10;BB3Pn0W6y5YoZ8tyB5moM94XzTgWQBJxtrWhlCTwkKeEXCmdijPSyGRF5rDuG0FHnIpKi8iQ6Znm&#10;pBtKUjVESx0UjIuOqZcQCxI5Au31Fl6uqCRJoiEJCOOesPNiqms/tKKv++4TR7j4yoLFf3HjlqDs&#10;ecfq61URmbOIP/TXy5FvReHzT4yP3FZVwxvbBgfQxEorMMapeJQE6PIykBaKwhSQzwNQVOCY3aUv&#10;q80tDDMCFcaZKOgE0EEaqeKHMIm0c6p17jX79xNtWD452VNVfbYMa06q7iUal0ogMjBMBaqXRymR&#10;sjKSaqvraxGF5X+QR1EoQCQYg+dNkB0kdSYEaDIE/Kxq8hn8WqEtly6NUKsK9dzrnJd/3wN3Wwtj&#10;X3F6hDkY7jZaXMbUMFnwcEIAxWDww2hKATpMjFVla+A1kVHnRKvQwKJUVC/lS4eGWpubCRUh5lwe&#10;a4LdIszM5iPGg/N7CAMutcGiUJ9rhltf5gQqirxn/TFRAF8fb+GHPPrdxyBdlChRFI9cFjM0Q+fr&#10;BMTxIixuwTA0U9kNoxaTDDDBMEQ66PA5OvquY0cGy8pfmz+/DoYVsW9+ONNRRJEcn4QdDPFFFiHQ&#10;TLupkLIYb5jtI/I3CLl6ZYXFnp4SwhdBoWQRVYwV5VeHEB4aJEgEVG5sVKmIihNvIsJO62h2mfRm&#10;it0K3cwiJnlQfNhbUtJfVLjGTWNHRmpHRg7MaUkw3/pNmlVneuePMurQTbxlQcGb5rZ8+3yS6JTR&#10;ghz7UnK/KSAv9h6fmDOH0WzZs+d0a2s/IfRujB2vMFs2vRb4+qU2W4Vgp4UA2qLep/gfYCr2rY2h&#10;qwsZCjR1xVcP2igETYsziXlfvE42gIjlD4Yks12BIl3jzeEIkklCbtaqMoVrCnVkXJVb1zmYgv6A&#10;P6lhmPAmx4l+J8fnYndXH2nZ1CAnlipvihMKPpE/OBYGHQVSK/JKBb5kAoCmy/ARK5MkCwIGrg1v&#10;I4nIrg12FnsssGYrn22EPHRGxdcf7LOfwm9ml2i6UcTB+yiVMrA6+bSILiojhmnWY/Or+/n0dGsT&#10;tIob0OIQB9EFOi51nb72ymWd3Vc///J3VixdtmQpaiFEAQzVXrBiYSGFjqBYgoEqQ+biC9i8o3GB&#10;DXaSxlKhxANwhJ3MryHToNIpmAofWkhspDefv3CBH5CGVCmKLiGb8hbMsmh0MiUoM0LmhuiYpgLJ&#10;YbLDu6xyy/Ax8PbeI6fed/DEC3Pq/9em5WfnLWApqmtrpASGE0mAZ5dgDn/NlLEtr+zZsmM35eo+&#10;99Y7+mqqkh2Si0OE22jl3+Yr4ZEKjBMsh8gZGyQvU2oX8LZ5+5x/k3ske+paHmFLCrk1YoNgGNGa&#10;Mtv32ZPppFyokZcv2ViDWh5EPlEsM2obgpYxL6G/RnA5VcPCLvZvr6OzEl5vsOMjDHa0nrjz4RdA&#10;sDPzmoM4BnnE+a9M2FnUSixhpmahuHrrnSvhJVWCYXALRiFNWSHvWrKJtLucUcC/tSRhsEv2Ls2B&#10;EokItu2lM/VPlihHGzRF8jKCdl5lR9DIDh6f8QQZ6SbGGbQKD1P9VE0GinacOf8jS5QI/C85qGFX&#10;3NKy+9d/bdPv/VfSYKtXrMRmt+63f2fw6acxSJN7873q3IqaWubSPjSIgZ9grsVLljTMaaJwhiuC&#10;MVQKzd574hQzOFhVCVooJisO6wxWusSZqDAiPot1KRzdofbKfar4BW0FlI1uLaNEESjWbEppF8QX&#10;q30Ecf55fHDtzn1bDhw9cuvNR97zDi6jsGHC44kSbIiHmp6iLgED2Pz08yu//ajVMbxsn1i/dmdr&#10;i9uDqOna9BQWOXDwptf2Xf3sC7tuuWnX1usx4TBQeZfxTYW5Tl3bVbUVX5gaC0VfWlnrPKlDG1bN&#10;O3X2uudf61i2aKhGxfg9TfbOzI79Chcx08NvINEmrDAyjJGNLRdNdJzMVZKwkEnPx/GA97W2Yc26&#10;tYsXL0F46rjUyWRZTvwDKD1YTrGFY6kkvIftYLDW8lWqJenGm2hWGZwsOd9JbB0V6z71JpVUM95l&#10;CIiJMhA9OGCcGDMJAwRyR0ghF/unjifF3bAa1J89dwZBoq6xjioZrBeuaUqsEu98/fVbWKlXXn3l&#10;yOGDiC2LlyzG4Lxnz+4rN224+por5amdmWxpaaL1GP7g/fv3DPR2vfjiCwcOHCRIh0FRTIJKCOUV&#10;6nXePKdl++33MNSBY0fLWlvqr7gSwW3+m99y+qEvX3rqySv+6+/XXXEln17quPTwkw+7Fo+2IEOu&#10;mAWl27wR9hVxePvGCFFxSwPAEnKt1sNqB49f3cZiQr2APczH4B3RglzJsX6mDFKQnSCykZrj3z31&#10;Ipc/fsvWjK5JjIu7gvI4uVEwIKE5NGA9ObpOxCvCwSdRSYZiQvCkjEj+SBuY6nF6SKRFKGxZZty0&#10;4Slm14yiZkSGK/K8pTQnd+vNgLKPslkYiqKqQOIW8jKCq6xSZ0kJGbKnm1sw2207fJhvYcUzUBnr&#10;DXXx3iSqJXuFrxtBfCScIP4xN7fYwAl7hIVCQethAhCEpx0/TGNt+Mgekp0oOSHnRdzjqak0RLbK&#10;YWvznyL20YUieh4GD7VaqAhvHbOcK+YYeJGkvno6tkQgrmMRZtgIFogoSAKIN7U1NUnPU6JCAuuZ&#10;TgKTBKqkW6YJRrl2rx6jQLoO1oTSpNVgE5EBoVpQJIgpveavufqaXTtf6z/Wdu/ChXwFul1UVbX+&#10;d3537j33bPjob81/y1u52P43Hzv9pS/d9fKr6//zb9CA4vgnP7HqV371hypmt7SsfNHixfnzWuoa&#10;GqE8xKC2zp23cPFiLtbXKWdCwkxYJJkX68D5sZoaFmHLgcOs8En19ZNeDQ4SY5cIZmHpSOUu1bLQ&#10;9GMLpCQHFRIg2RIgNhqxPMFJ+B7ZWVjrUM/o99XQWF9VVwNChS6iXc5Aehbms652KWR6Q8WQUrnL&#10;xPCy3xmI+jZU0NDr5KNVflTSDwHDigMcBDXB6hIZODo/6gg9KyG3uXD7Uy+/vLSrW9a6pkbmCL/Q&#10;9BNzTFIgm6+i1UulSgJIw+OuehEMRqU56weH7zh05Kvz53LR0CgBxmKhFbmYmP4MtmsTgyHNkmBS&#10;9TiVjY07WvAIGojToEPC6KBYwbUyfDcK664A1Gz9fZ7xROM1w+Ci1WOWR+kXRFJKPVJoJdsPu4ye&#10;eKyGIiNcwoBZaQSpQTahNGlSrxfZe5v9BhAg7dkHJmWz93mG6eHpcEOy40GlM/0FnJW4iKIUQV5a&#10;LodQWDqNI/fh2YLkrlLM+nWRO9l31U7njQ5E50Rnic9DdVOySZjrtMuiaQoLUGcer/ZlM7psjrnj&#10;1IBz+ELu+02KZ8VXl+WJ4tq2X4OfqS9QYJRUfMqx0iab4RHHkbvy/tM4ldxpeAuQMtD6R5wuGEGM&#10;NkTu+CBFt6iXFd5OdDxYVIjSBSwIQxKIg+NU2Yv8epXHzCmKmrs13nd+836fJJCQvmgWwmOc4TbV&#10;EW83v8u/o+3QT7367PLezvaGOW31TV+64urjjVgb8pd3dd1++GB7fSNB94r/t6Ai/jpVXEFamJDV&#10;qsddDXPQQA/39XCOEoobUXU5SkuqamsIb1RjViexRQUU2HPExxcgesEg1F0NqxlxOnowbWTHBvoJ&#10;iC5CY60sr5i8eHF+Tzevnjc4+Oy8BVZvk8CmGI24HsJkESGKY1A3Cm01NM+hOL7sBtEchmVB9tUy&#10;8qKhEWpDY6sKiUa7iINcDRnViCyClvoHVE8Mm2lQDt775rfeE/KlMEg9kWemerq6wG1izMTasN7R&#10;F1OGCvAcvdhim1IRxW1DfhNnSZHU1INfvQPDNLCjgPxAbzdBSjBMBeanPgO+BXaQyEDtSNQEfGP0&#10;xMC4jWEBwRVOzTMd3INW7jg+9HrWw0kAhlILIc88/xz6POxNRE7x8TS1UwV28imxQvBGSXmKM9PN&#10;GAEUx6NsXNkxbPRgxD965NDnV6waa2qsqauTdAcgxSx4j0wUhApNKPhA8kO47WEASsZnk5NmCcpA&#10;k9YeFRjYGnlHXPtHcmDgZbh5FCcbLX1Z3mCHqokr4TsqsCs6mRVev2ljUBMdIVUmtQASi4lZiPnZ&#10;9PTpmpqqkdEFEag5j2KWhYVnGlX92qa6jLZmiJ2L8zz52ODQquqqhtISTjKEv+wko01BGxxTq9ju&#10;k2Gzu++FF57dtMke5ozGG7Z0pB2FTCOl6ocILeFYhED2CO5FylcehNxsE2qVEKYiwFR6exAjmZ9F&#10;FcNyFrgtZ0oUew3yJMkwll60iBNqbIVrWGYmgiUR7lgN8HZwoF8woMWZoKqB+hhgNB4ZxjjPnwih&#10;lBgkc0PZHvC7oGBKexR/li6DFQ/NNmK8bQ2AjAjCIn5NTSEsZyS7F260hJ0n8kZGV+MD1eoyv788&#10;wg4ux6cmrylJFcN2hiwzcHK42Takhxg6pcChck9OnV84l0W4efdhitn1Vss4BdqQRMvTiCZlumeu&#10;u3rxhY5lu/Y+TwZvcwuBGHSkATtA7YiFTWrAO5NakjFCP4VI7dNzCYmALg6TWhvskqkGMXBtLNMF&#10;6M6JEyfYVkz7V266EiTnXbQK4YcBS7oOLYs1gLMrC1h1IsmOVI0bCRYzefceOfEfXj2wqm/wGwtb&#10;Hl22AHW/tqFJnYVpRhFFsiOpKoh+aroyw+BY3tH91mde2ni4PdJgN5lhePGFX4TIpkbw7LoEI7ke&#10;k/9SxTtMV9bG099hJdLhKzk/IcG5CIVcsyGF+IHhBC0In59pmXHTv3EIcF3m6yh+QdIZ6gqiPEzA&#10;SlRQ9QR49JXEUpfx3WQ8YSdzp+mI2RYBMl90AGwiNYYCW4DNrmC68PqXdnE7Rl6Xk7HelRocElaa&#10;TVbpTqHjJfpVSnAqqyslgYX7NJS3CK/maYQ8xZXAz8QTLwRV3kqSdCjregRBgK7amjgyLPCfqRaW&#10;LJcXTTNN0NGMP5hovIi/YuUjdyYCQyN9khzeMmjO+jqpx//sA4Nd/eYbj3/6k00339x43fWELLV/&#10;/OM03ySw7g2tdX7Rqrp61renrPTCxYuEsG6+6cZLnR1E+KqW0MTEbjnipu85fvIf5tHJN4+C6IYQ&#10;y3mZAwbCphRRZaAn3e642fkOkQmHfZuauLRxUHEi4J2IgmgFVQfqXbp46dpX9t28/+iBrZsvve0+&#10;njkULbwxlGNcMfgp9H1mZvvffX3ua3s87JHKyo9eu6kPCxdkgIIgkcimiNqCglv2H7rhlZ07b75x&#10;3/atLH0mobL49r/J6ByZ9GHuwaOG0VCT4qWOn9+/dvnCsxevefbVswtaiVyzZuIv2kitbjFxmG1b&#10;AeAE0i60VchA5KvGu4NB4dskoRWXZuHajetvvHELxHznazuRGwkJBMiiOGYhGZpqNFRVebGrS08M&#10;8QJRTZSN3u0VFWMTozIGBZzxezHWum8+jbXuk/duydAwF34iXzDwK8IKZFeMYnnYqmRBo89SZWV3&#10;VxcjJSsBksiY6xvquZMiALy/Bkfx9BSOjdNnLxw/efwAsXWlxYyRDIrO7g5ytLbedB1kb2JydP78&#10;VnKc8Wuw7S+99PyOF188efIkwhheDCgr44Wp8XLskh2dl979ng8xyMYbNmOt82hLG5vmv+1ti9/9&#10;nqply/hz35H9v/Lffo3dJCk+cHRWDTDBJGCduUjdColP8YyB5uTAJTYUF6IKpoAkWk6n9ziylilc&#10;l+E1RByLJdmhbQ2qmi3pT4S17q9uvi5MPGLCbtAdhuOEpkWpDikVUApz6sD6MNXEBMwC0kqFyS6Z&#10;sOTO0fQ/l/hzj9LMU+MUN5v4cMXdCXOv+GkSFV+v4/kVfGq0zZbUAKyyA+6ygjerpmbPkiVE2719&#10;587bjhzhi5xn0O71zyhhhlzfe4NH4nGCE3aucU2OavFSDKnUtVBirLQy0s+xutJg2rUdJOkmYSiv&#10;4zJKVLS/OYpB8M1wRDL0WETbHJJg0iD4kT+hPc7ivOT2Itc94AfICStbnCstJUR2RTMRcoJHgZRF&#10;6iwgWxerNCqUAXhDRoFWUwyEWkWZGCmyEDZ6r6dK+EQSiGw8jiKJHTOgWRWMakLcLL9XT+8gTV0O&#10;HjiIC2H7rdvxTn3ubz/7o8tXOryOA5vd2KlTJZVV1DTCKofVsP/oEWr8LP/wR/iUaNiOZ55Z+sEP&#10;cVtu0YMEyL7/P02TM6MNtTT2ovtaRVWNiA9d10Ap+mOoERO7pOIntvtgSGM6bbVVkPJbj7axzscb&#10;6rkOuGL/TqwAhg3DpBS2oFWJtS582bEQSlOYNaDKRmDJhF5qCN74J2ob6siHxbIyht2d5QgDesZe&#10;M5gn6S2bnJHCBxFtVlwFI2Ej1E+i/wREOjM5PtWGRys8R9ixp9EMTDJwcaFKDgXWOxUr6Lki7JJY&#10;MylDkRnj4fEZN//MK69grfv4lhuPNyUMXSVEAmgdX6dVCAIuAhHURqQsIE38SYQada5geVfPyu6e&#10;R5YtNenOJEOhhvTfwKxQfW0DCQAUpbGQr62J1TD4ZSjPuXqyCx5Fq+KGZPwojJnYmEqvkhyVoGjp&#10;iQWXw1VfEq9XzizmOLnofEUAnzft8HVmkoqiooYsHejmmA1uVpaGSg3qUcRApPvrDUx8A56Fyadh&#10;Kqi0iH2y4Km1Tsubmmb8iBTpdM6rjZhC9/D0C8jRI8IDze5hE0BGCVFF/gyXjs15e0LHckAsOfVb&#10;0ii0yzEtOs4k5D0bUpDDZIekRGrFtf6wLDZTUkOgTXAZdHsROgnt33NkE8zemiGIQxczNMkWxEKO&#10;6b9BwiJc5DNlS50zi/SlJvuzuJbA1+Xz9WMve3XsW6oYvP6BJhpeixD+kwPtVksRXn3lxArgRWBH&#10;yR4nFjVIqMJ4BfURnZu6lC57dS6bM8D4BeiNueCR7VGCTgmDy6OzxE+9+tzyns5Hl639q2tvOd7Y&#10;1E753VC5+N3e2MRu1Y+MnAoTh54edEOTKiolYRNiDvk6OjQgA1V+3mGFT/cib3IPCQ3MluYJ5dRx&#10;o6N9ibzjoYxQ32oMMRIg5W5pVOEDhF6KZ4ZbgXNq10QoTP7eyqrNRw/DbMonJzqray9VVQkPg6Zp&#10;svGPaGGxwpYp5VBZW1NBgIiiqkFksuPH0/aimBImif7DWofNLlBa5SYct8UTUPAZvgAzRN9IolHx&#10;MQx2ENaw7eiB3Z0duJurq2gyLhtrZL2o0Ad/jo/KwGKQ4zIPxIhGfzBZACPpjW2N6Dm6PGHEnKLH&#10;I+s2Mar2IyjwOLbtN5I4JKmPwNgimtgw1OY5jWiluJyqq2Wes+TAHmVClK0TBntTCSXRxXufe/EF&#10;dXTE/hWWDVg/5jC4f1dHJ/coEE02c0mVjhqJ9UTXUChS4OzMyv6+686d/cK69YTXqYJNoInQKiIT&#10;LcvRKIHeoqwYNE9W5qBBDnkzFYZ6hZlVmML/kiZkngtUimRtV6PS2fR0lCYrE72YnlKxONlVRzIh&#10;NjXYBVYlGBXYa4NdgsnByXzsn9O0hE6pdJLKy1ve1XliTnN/hXIrEo6eQ78y7MpFnu6xcRJjuZLZ&#10;7DTtdANyvyIciaLO/K8dKiwgvO7W/fv582Sr8ulsZTQj9dic06oTB4uZd5sYsRMAhBt143iPEqQy&#10;qBGPqniZJH9QkZPR8cBqfkQsFYURi44HXA9sjm1QKFFQCG6G9rhEDttAhQ68BVitZbpWFSTKQijX&#10;S9k72M+VCTtF2rcsQ9RwQtOoKFNlEGSTqFyOq46RYaoD/H3O4FQ7JWgi75OQqGJP0qiZfWxkkMUk&#10;LTKYdxqyeNl6mpBdRst0j3tmpTX7DZEcYS+X2oP8yotQwoFjpoEAaNBU34ih4ZPNjQzviuNnXpxH&#10;QFsTMS4Xzl8ibpFMJlD02LFjxT/yzhu//s2GY21tGzfgOjhz+jQPZ1GduexXZ9SW66RAOrZO/jql&#10;1imYwrGyvk1LnUocbPbA0DDrDMUjSlYdoAsLly5dSltD2gRDMo4fP476ChpgjYIiyNehrHzJP1aw&#10;GAKC5PgIAuvkPUdOvKnt5DcWzfvjjavPtDRRiYCcsqraesUpREyEVbWEZKSZTUaT2/YefttzL/dV&#10;V/7RO+45Na/F92QkLChjUkzNH3nu3jo9NRH7I/nBGBHilY7AzFkHaQ6D9Ib6UKCBHeARb5kMVQzs&#10;dbWQMlwmKJ/VEEcvLGRz0VXUBKeqCqKeuy96pg8bytMjo5uJw9KSs2toRvG9iAB3RqqyjVQzKgLg&#10;L81fxDOvf3kXvOpMa0ssasQXxpCT8DzhU8TMh/Lj8Zhs8X72UX3EUAhlhlGNFP2jFupC7YLyJIU2&#10;Ay2vM3plMo8UC2TQT11AGbKYGWh2uYubu85h87XMaG3HchhTU+plSZHsOQV5yuOL5PG6+qYDvd0M&#10;7F+SGIu2Vr5sWe0VV+75tV+pWrr00P/8H003balbseKfrG10lnC2upozZ89e7OyYt2D+uXPnegId&#10;xKQHB4/UVt/dfoIZ04CivEQGelHIOGaZBAU+AC5R+YixDbuVLGgREQxBUgEeKjqyvjRGLS1l6+iI&#10;xxJtfHLH+5/YASq/dv+9fbduATypCcBTRIrJOIOAjNPBbGh6Yvwtn/pC3anTXuNLDfV/fNO1bAxy&#10;dwQiRQZiMLyffWXXVafOfPG+e49uWG/rmtR3pWgJbEQyrKuFGCRgDAsBnkWm4wq4xM7YZsdHtz/y&#10;LP4G5caGfB+aW0yfNoZhKnADrCzCDjknEb3NdFKIpBccX2QJ6HjY2CT37JGjbTtf29Xc3ApcI+yg&#10;lRL6j92horJqTnPLhY5OOWHxuETXRdaERWS+RPYYUDkWn+v4YMTWfeJNWzNAzOA5QQSnuptx2xMQ&#10;a6LSjHnkGiMkTdFHqVw+u5Kenm6mQzkRyBBsSJqL9GHFm+zecwDeNDk90dTUMDwy1NvXjbVz8w03&#10;nGo/smHj2uZm+jnAEcjqGrt46dzD3/l2d0cH5pj6+gaWGEeIwmSihp1kOil4hevXXZGhy1e+/RUu&#10;z2mY4ytfeeSrf/bpPxcxlKMyCUBzhYHMgazyg6lxxBJY4lRw19Tg8taELQPwGOxBzF9KeWCl2bQi&#10;CBI7T2IG9fXMYc69P/7EC9zz11uvN9YHlYgHxHAsCEjzT12gTNaCBT8itwGcicIX6y+7npqGegz+&#10;SbLzRONki4qY8bBH+eHuppRtfUZgXUg6+9Pn/JZ/J+VBl5Go8A8m5WCyNRR+hs3C5I7vEjXw+KpV&#10;nGw/fJgM2e6ycq7wp+0XKsCcE2Ob+67sPJdlI4JbVmRfbAnKVRpFMSJwWyq06aqLOMXhNTeXtLE6&#10;d74J63HOQMC59Lw4T9QVc0+rLgES3KMSMsFo7HSyNOz4a/siwn1LcIcSXZXSUihnJPSByFyckcQK&#10;k2EdeC+DMk/Q7MJMn7AG+wu1+7mqrcYum62+RRqm4ibUNVqmizLch9/+1rev2LRp263bdry847uP&#10;PfYTGzfl7h2WOCg8HV7GSorLlyylzuPph7508nOfPfetbx7+4z+6+o//9/CJE/W33FK1bt0/SfBz&#10;Hzt/eOL0zORAyPNsA8NFmqJELxIdxNBQYYUNNyoWJXTmI0pTLbj1aPuZOY395RWydzi9Q9q1ADUT&#10;AxKsdfkOCykJiCYCkm3eERMrDad/eAgbPOUCqMuOo3qUuGyq+skhnURiXgbMedNJw0Ffn8WLYLkZ&#10;KBqoUtCyvW4WtLRTSSaKhJCINpNmFFWplR4VkRQhV0fZIL0lsdQnSJwZ7JjLvSdOXHv27Mdv2nx8&#10;Dmp8svsqNeeXKvNGHClAIzR8TV1ty/lTIhDCLUU7KQ5YWHSyeQ4RdqdbW/orK43+HowNdonNhsZn&#10;AAD/9ElEQVQEGNpL1KwLahILGnuhV2e1Ly9bH2KSAkmSILtYLOkrqjllvpgImAkiKZI8lfGMrWaF&#10;GcHJhNiUpKhLsvJyDAHmwVJDIInSvqQHqcMnWqsGSk1qDzuDkYx6pDtu6meRWEWFReUscgYj8Iba&#10;5ZA7MH/dlE3EJNZN99vxNolMIhERjJaiF6WyJO5SbS19jgHbX8+eHGQjmT7n4aCfFdczUATVTbuy&#10;9fcX2W5NRmQu2TdtIqnl4TJEGeQrKpxQpPARLVgq5vst33t4ubJ3icF8z2Hy69tyZ6cryQYZbhK9&#10;QObCVMHPcCeZSC5Vy0G93CdnU9aJDYLB8rxfr1uueFoOcQDboxuX7EIS20Sagtn29PchF4E8YtEx&#10;br7FokU40iynyF0fY41hg+l7EVzCK1sKr1vAkoZ3R9vRZVGobnlv1yNLV//51TedaGyJAYe6nxMt&#10;sIogu6OHn1i1RkBp4h+8hnJ8aEm4Ca3dM7IHG+YwyKMDvWwqMIZOJeM+ZvpylXABCpKk+DAEREHC&#10;AvJTeRDhICSB8HjSUEi0Y4joT8iKckWOy3JQPji4sL+PYc8fHHhh0ZLEWudNSWMRppB0QC68YhgW&#10;kO74+oxSgykbKi4m45AqBE8Shjc8MjE8glAr1TLAQQ0xYPeRNi4yrqWXIqmQupn8t7z9Hu0WodZ5&#10;auHY3z+AlxfBktg5kbVI5RWBJ4RobKqipAqZnVi5uvp6nPFYLVvnzuWJsp+X0gpJmUkRMEwibREi&#10;cW8faqaydJBO7Zhw3DrWPSVPKOlYFWCb5tSpwnJxMVXL7IjFFMjD+YJi8Rx6FZSBNQn3v2xTBpgn&#10;n3uaZWVTeI/cMNFrgXFgFmApwvTgklCOfArEUZ6liugJZmZm3nVgX3dZ2e4lS2vrakPcS+hSRpr4&#10;OjW7yYTmU2F0aoNmxaIugDVa9y0LkxxQpHJnoe9KzkyFisi0Y6lRIMkP4u2YjWKXabVKpJEOqQkb&#10;r5RsHQKPpuTzIHlCA2OgWranB7e9On/elefOVUaQ5/rzZ59bsUrmqlgjr5oxJ5e2CtZDMusaG+eD&#10;N81rzU2Mzak3YTdq8mPZWVsZg3GzmK279/DxiRY1oNB6y2ClI5ztyThljwuXl8ZjvI8/eXLAWSxU&#10;fj5bG5XUqSas3uTyXNvmrdsjpE72T+W9RYNeWyJiWeyUi8VnvXUHvlQSCVXlSIHisqdFLI9UTRXH&#10;cDQAyeqgcSFFlR3nw6tUxZyyoCoUQoAG1TjltI0sr/DURsglnmHeLrOugFP+hvAhAayKILDJKyy1&#10;Ijr8Vlbn6wm39yW6TenHpDX7SRvem27PeidABqE96b3DwzwQIqU0runptmNtADSmN7cZ4crxpvq3&#10;vrwHbL2weAHfoscOsXUBcwr+Rz0cu2LTtS/tqD/admDlqrNnzgZmhjUnh3Fyv6FMCnBoS+ZwSaxq&#10;mqwu0pxUDBGZxtTW3Uv03EhHRwfhdQjc69evx26IzH2i7QQkhpWIcBsZCCIoWgpbMHYFNmh1ESxm&#10;8rft2//Tz+9Y2dP7rSULH16yiM3EWtdAnZXq2mnIDUY9dY9Rf0Gx8AhOFiSk/Axr3bbd+5++auPX&#10;b9nMXhgXYgWSQxgebcUzfhY8Lo4IQg6hICRd/Zekn1puMwDn8PUk+DzDFDNq8yibEmyzDaEjj65k&#10;3qZshc3e0Ot5LHtKJI5isCsruUFlVoYHfUMmAZhYOMQvGXO6cfGGkBIMPYEiWYRdqtKYKiVyfMFU&#10;4fkFCsy8fsdurp2d22yqlv52xlMSScGsgHaer70OJxSwh/6DbRFvVZISG/Nm9aSVYEompz0C6MST&#10;0h/F0xHRoz9lVQhSGZb6sLmbIHp3TOtNOnxk2JT8KTtRjgjidPQwIoj5FSnNBwuXYuuKlaSmwTY0&#10;7O3qoKtU8sR/1j9EXjTfcy9NJ47+6Z/UX3nVxt/53a6vf/0fibl4qqf7L9uPDtdWMzzKllXWVg8S&#10;3htBSYwKpI4EXtnB7zt1hnpzp+e0GG6NhqJeFlslYAQw260Uxb1Vp2+cGoIKfFJIZhHsU4yZKdc0&#10;NCBrXP3Ma9v3tr1wzbpD73tH4cL5iGJ42qG2RL2pyczo2AA1b8fG6jo63/6pz5X19HpJXmqq/9ja&#10;lQqXKi6RPcmhLOFu+ZlXdy/v6fvf1246M28R40qjXhIOar+FgVaOyiinp+JN+BuG+t2WOpsyszvR&#10;2khN2dsefZYndy5bpMCZNIUkN1WEBQkjWEgUkeJtZSyQNCI48vNKi8soas192OP6Bwf2HTx09vy5&#10;CuI/Kyool0nFawoqk4uAUxHYiiAXynMM9Q7080gC7qAj7If4F2XGU9535dFTS893fvXWa3qqKxS5&#10;9D0HI0EgDKN+YrNLtIr8PHJg586dy/yhh7TZgfaRccwsMLlJbZicpGRBTV2tqhDQ11gG5cbqGrCf&#10;/nFEQ4xTs7amugoB5ezJo9u330Kl1zOnT/b1dx88sJfWExcvnF04bz5Zpy4LFYUH0YZUK1p9NAry&#10;Dx3e//ff+PLBY4eefOHJv/jMXx1uP/L4S08ebj/87KvPfeyhvznYdsg6A8suC5/jykU9wkgWP/JV&#10;BUHQCoNcIT6ykYUzyu6UTUoVSMOPFtwfDwxBhTwhKourzG/wtnhUkNNEuXf4C3sZkhkr+sHHn+P3&#10;x2+lJ6xVea2y4++2HzzywWdeoEzVrsULk0B9OLs1izBOyJQMkZHCkVmJE9tupgdZl8gIPlvm80w6&#10;8nnWRTHbZA8vx3ilIWWfOu7uMtZp2m50tmnM+CtlJnI9pMmkVQ4sbp5qbnZhu+2Hjyzt6uqrqKRn&#10;JV/JcpBN+hKxIE19tYSQqxySKh7eDQED7DoETRWMS8rgRYRbkggclhL2NOEV6eIYbV2ixwTX80+O&#10;mGqm8iVEKVug9Cvau/gsKh8ksrVJmUermEw50iVSIKCZEbA94zT1wpI1TjyCjJWo96AGz8GWF6OS&#10;ZhvRMcmISiiB4uEk9MAyaCJ5o5DwB85Z1fCO7aDCNy5DzKbvf9/7GMBX/v4r25vmrK5/g4Dryk2b&#10;Onft2vMbv773v/zm8KlTE729NavXbv7UpysWLHz5J3/iwH/7vUXveU9Zc8sPXsyOeS2fzNtXiZQZ&#10;veeKShjl5PCAoxIUu6q9VHli1CE2BkQGnU801IInb9m97/Schp7yUnL5EuYY+2WuKJwNdpnIKrHy&#10;iqYjRIKa8YkkqXWJRRe5GJuZRp6iPwyZJYQ8SS8leUZy7qwclbvtWYRdrsgh1qPeEyYPiUHc1CO9&#10;EiYAJ2MGv8/Itu+SqCwxH2qn1o2BKZHsGQY7aazhBsiRWJJ9v+fEibvb2//qhhuoWxeQmWTmOlk+&#10;8bMaCmNxMMQrTCJ0bxX9QAe2myGWDbPC9oOH+6qq2hsbVEM/ltjshsEnokcicUnqTBZYXm6bHlyB&#10;afbQmxO5BfU1UQdEKJKKx9GTyTKa2VkWVCUTs0bKZvERkBI3wClodqENySJJNWzREJgvNq+k5W4o&#10;lXYQ6yTUE0W5+QZpLfT9C1HUJvS4X0dGGE3MfJ3fWAO1uI66SA9z54wM+gmGFg87xE4rZcm6IB8K&#10;uienRrBTKDIjiZBS2aKc6ZtIht32ckmPu6ClqGTZe7PljnVMvCweSUaTlZJsohH5uRE/HQY7eZTV&#10;AkUkRYHjCtSVoyInus3PSUlaKoCmV/x2G+yyN86+Ny3Dly1swPBs6Nxl47Tzxo/ybQlpTV+b/JnO&#10;OXvRZdfVdC1nPL5de2fpMQZqL0s6Ma1AMHcXd0gAqX94UHG+MkTIS6cbwmCHsuv9yt6SDZjbHHXl&#10;NomcsJ4u4ZWisL5l/nL70SN3th+99tyZ9obG4w1z/vr6m082qZozY7lv/pyjA0MhfQV3jTU719y8&#10;7fBBvn6inpAUCl0k9g3kXaRldchRw5DJjvFRoOzuhjk7FMSGD2JMVqGZGfW8LlRnSO272A2kQCXs&#10;gxCKP6LnuokBveDUlEdNzsIbEtNRG8CCgmNNzTcfb3OQ3dnqmksVNLdM9JLMiTWePyErBtY6sltk&#10;rpuQrVDFWCeUZYIXnbVjWkjFo2OUjkJqEbwHXPJ2NW9V1IL2B1O92FwUjWJl7nv73eonNj3T19vT&#10;20/lW3KwqhBfZamAXoa5gko4kLKyElJ2KOJWTOPN6ro66Nnw2Hh/32BlVS2PJOIGYVypKJJDxJCj&#10;dt2oksfpvaaGqtomb5+dFrxdbDpvur6+RkFUU9M0pWVPbc7jhBvEZ6OOlvfaG61JhceReX3nu48q&#10;uwWFBeFH3Yen0fb53dPZpcAdU0SBohS6sIjoisaZtlF+z6EDn129dmLOHJVYida6vMJChYGQl6qz&#10;aQR+qZaChAp7zYOoJ0aW1FoXkqhaFPC2CMTlXWajWCSksNBBoaSYgs0y+1JbKXZlbGLEkK9Zb7rq&#10;Ss5sOzSjknYUiC6sM0GMGhaZ3MOV55cs2XLipJvGbjpz+vklSzPSYFnQM8lFbK54WWk6QcfYLDE2&#10;Fwk9Jm+AbrY4EfAZBa4KziyYxz/Y7E61tPS4qnQM0SsoV1QSWxcVVVwlmoWbdAhunnU4GXLVe14E&#10;JfFohegvuh/1Au0vlN8vLCcy2KnPWGLEDLuhbKUaakC5CieRgETXdnyYsmW7c4T23RxA0myElDsO&#10;BPT1aqiNQ6HSMdB1xY1CoGC+6nyrzdHN6pcW9hg/KYiqh4eQYbtywptjzUIwdfRlzuE/JZjEkftR&#10;0NbZzfL6ewcVx5vqwN471g1kIIBOYTIkfEULYp5n0+H2A0e5Tp1OJHS+iKWO34RuDQ4MFyxceLKp&#10;6YZXd1Kh/Ah9HgPfcg123nofpYiV4QtXHr52NJH8fY9EqxghU0UD7+ntHRyFIw9zG6b9efPnU8bo&#10;4qWLFNcfHVRLaRsWXSnP5h6KoAi8hS/KvSqlR8Rru2/eveex1Sv+4vqr22prIVu0tiRAT5WmCosw&#10;xYfGE0l5TonyegaTu3XXgQ898tSSix3PXL3x2Ws2apBpjRVrUMZt0aPwxHrxPdOE1ljWN9LFHTYa&#10;6/npb210um0hqCZH7roJyEOS1jJJekq+gaLrF2WGmIAldSF0iSiLaAwVxwVKvjzCqcnGAJO8xYGN&#10;KV5nU1CyveRCRzV42GH8iogGo3SI01Z1ibEmTyH//Ly53HT9K9jsCs/NbdX04tmJ9ObIvPgD6BJF&#10;i1gbL2ZoH6UOv+SHLyUtHCO3ZLokWV6P0IPnN9Y8fkuWDEnFuyMXTU63HEsGBjMFcL3eVpLMXSRC&#10;M9SYzeRjfSV3xK6GDSJWoFD2UKqUEeTE0+DWK8orsyX9YU/Q0/hp2nrLqv/4i3UrVg7t3fv9oi1O&#10;jY58s+PisUi9x/RL9wOK4DY2NdIxlikgaxBhAfFx0Qc1nSgsuu3w0cdXrnTuJ7Oxqul1U6hZxIKx&#10;1sJcKRTYmBRhJ7se1rrionKsX+UKjRWcl5Xd+NL+7buPvbLlqnMP3EvfKuFshJ0HWS6BiRL2z7au&#10;OXh4+5e/SnVu7VF+/reWL35k5bLoFzwZ9SJFdRn/sp7eX3ni2d6K8t/ZdmMXcenkAISODPtXFY4I&#10;XkZDpmob/4ZlLkrqqTzHJBro8JhiSSKmLUk8sAB3YX4rQHnDy7sZG6F2GSpFJEJIlEBMBOEkQXaZ&#10;VBouJMncBssofoRKjBTUNzAEBuFnbJ3bSkYmo4reDxQeFxMFI/m3eW4rbEhB+yqCKt1S8KZ4qtkU&#10;sBNzlYhx/9M7T7Q29ZP6nQrTRkCjA9qE8V1GCts4RNTgWlQzKKMiJxoXmfwMDncuYVA0q2XVLnVe&#10;go2wDUQd0D+IO9HRQHywfnBgkOgkuslhdb144fy8Znp7FV+8eO7UqeNnz57avWvnsWNHqIVXU0lJ&#10;0NHu7h7WmjkNDsopItxUVSN1MIekdnR3Xui4GKEJGPKmLnV1cMXgZCSSgkTD8/Qw3nl2tBTKjKTi&#10;AnEI8acl04BEkthg1uEX5aMCGEZaczozvJo4Z4df6ldYG37/Y3Rcyfub7Tf6Hj4N9UHVL2Bk2w4c&#10;fmrdKrqMv33nnjPzWgfq1VbYDSQT6UTrrL2LbMtAiTQ0JqWRLqgdbsIg9SY1uYdEREaVpmCb2sRI&#10;zKlfR+czOuYadr45e5qXglfwRtNz03xO5KtPE0b88PT5ebSe2LVo8ak5zUu61I+C68cbG3mC8DSn&#10;uHL2IgOeSEIqJceKRjHpeLs93hq6MDeJGAqlaDaE0KFqGRhnQwpimjw5o9ucRK2X14dxpRpgBG5H&#10;aHYabsCSIRB7wMxaowo3D79lOiINFMJAOIP0EHEl8GdkSnKOljQouWwr8pbj3YlKXlFKRZUrE4OC&#10;ktli+vKMWR/Vn6F9ypkouqROVvQWCKTMp8b2+fPnb9x847Zbbv3uo9999pln37F6bZYP+zooLSyk&#10;V+za//wb637tP639lV9d8//8UuOmKwCy8oULl//kh+mOrK4Uv/affqhidjy/eXK6vRTcFNEGd/In&#10;peSEhYPYWGmGIWRNDw9QmkAwh+nmRH3N0p6+rUfanl21YobaZG5CEnae4OjB3QLQk5ptVsgDvhGU&#10;E+N7SHFS/oInltdWI6GVUTl6amKENJ8IvJfxjH9yjgykCVXKcNMA4wPFKPdPn2cYkVGSDGhRCoNB&#10;K2YkCKR0XmATguUpKEJEHp5EB4vSOrYpi0A56ObOtvZ7jh//82uvbW9sTLR6s3jYRDCCcOEEZQ6e&#10;peWVyQpIwKVFjCtUULCki7Je64al+JjLy9vr6jxlWIDxS86MuOLfylQIdIkZefWFYlQtNxJl00/+&#10;zJO8ZL3AKVkSvbhNydyJf8FfMgmh6KneHjZ9bnPgFVcs/2fL64/CnqhQA1k5lUIULlChLoumkSMe&#10;qNIT2UJThJZT/3CSEE0/xAY7bXgOIzDm+bfGpFYDCY3KZmdc9jSzI6NjHrboUqqx+h6xhqiMhoQA&#10;PkqRcwx1xH+YQRiw+dPkLqNdfgKTVYxCRDpnRwZ7WbRN9kWPUOpifBH/5azBLsYeL8IApUIPXrTY&#10;gNc9PCPOHswbvDrwJbstWxaWyOw0QFoHJ+KzoVaksmpAbSyUzAo5QXkGJB2p4uBX58w3cbRkb0xg&#10;g3CkyIGIIGfFGvAdqETEGqdbm55o2FMTIU9GWFNUFwGOFJKsus+SMCH2CoLWgERpbYvIPRI0CZ5i&#10;95JrIrHksviEwU4bbWzKz7/tyOGPvPLSit6eHa3zHl22cueCRScam2O+mOqaf37VopXVFdx/qH8w&#10;0d0C/d0WHZvd02vWYa2TaKGWEeAJKrxaOBPqwwuQKQ8N9L+pYQ5S4tGBPiQVT1zZJNGfzSGrEUkh&#10;hjQ02A/3qamprq2uZeJgEB5fQtJYPjVuGx0je0j8OsI4+KkeHl4wQDBa3vz+/mfnL0iqDQS3Sgw6&#10;hZPlVZVI+LxaAj9tMUjYVYtFpdYSNi6MRfxmoMP4kWQTxZdMzQeF3zmsPsgVWxDoGYYh2ssWFt1y&#10;500q7UWV4tERZMXa2hp1dCyQc0vSrCgARJVwWry6lQODQ2rFpFKt2tuoizXT30vTgUpIIK018QmN&#10;DKvqC3jWNzhYVVmlKiOqP07ty9kAEaMtLyKxFbpVWV1BDR9ehiKvDnXBuQyr1uhNJSyWeNO5wsS5&#10;+R++/Q2jlxGB76rB4NQMDmwJkOG/DWA2cJmQyt4j711R0cq+vmsvnPvc2nWEASlI0FQ6RHd+i9PF&#10;4aikwJqk947IjqN79EQFCEW17+gVARzkJOrYRhS3qSA7FBVQoIJFQJostuzd+PR4NmUZ7OJRgf82&#10;2CWqZshYlkVc5jl1VBqHj81puvb0GdAOy+qKrs5XFywylc9WMEHmnEXkU1+kAcX7lkTH2ChmJ84d&#10;ikcIQVG9Pn54v96LpBsxYA46Ojt/Hs95y/MvPhX9bZ0X4+HJPBwH+mckQkdN7gj4126pPzdl4On+&#10;rmp13K9qHimAaiXjixxBnm37kI1BleOCYiipIqBD8MhMU9Oiw0p5Gl8JhSJ0RTTeWDKwSrbsiEnh&#10;LZwB67Ylo/DwTExafFsGAooik2etQKzohMd6xBvxe2r28t+7eyNZzQIaLhgiYqhhqnOnK+V8zh7e&#10;L03p+xjsJHQlgouUCttERHGidaqwN0KOmRS3MdpFCxej4J09exbV2JvO+p9unYOutnX3gUuLF16I&#10;GJzaWuWaDQ2ONDXNUQpGbe2pluZ7n3uOi0foPC2BeFbxSDAmEEA9KW3JtlbgCk1xMCqZkkimiv4p&#10;DKO7pxvVnxtoLrFs2TJweM+ePYS8qjNsTQPrgrYMOoGcGPLZPBVYUTFgBT3yiu1HDr7r4YdZnv0r&#10;Vj61do0UNi21mmFL6ckjQX1qSMG8Ce80sgQ0CN1vfnXvrbv2PXXl+s/ed8dp9H9H1UVziQxlOPf4&#10;SSPIVBduS6xiAGRqgEtsVoJJUQ+LINo+J8WlhsLEspUjvgQlUbyxNRW7YMzlQiFMTF3m4mZmcUMS&#10;PZSRoTBoh3slDt2TioP6Vo61Lt4T4rhMcgFv3junnYRUabSOwzckTyuYUMQ7I7swP+LsXt2NwU6J&#10;IUmOR8hzOQY7jLysnnJgA2sMoowTgZWgKX5A/ggxDos9LATlxAQlxNv0JI9iRTJyqCoaCd0y38O9&#10;pMjlyXRuVdPztfIZfqfXHQmyBT/WFMJYAvlNcE99hqnBMSXnmzqZTKDJq+HJ+DTuJAz6pwgcn5hc&#10;Vibh4J93EE+HkQ6Fjd/fL87ipaH+Z8dHGD21h+obGy51dLBc1B2H9cJ3z50/39I0h+RxFpkkcfO5&#10;E3MaMdgx/TMtLbmLnIh9QFZkfyB/c8XOYeEoefwU2yzIx25fWVXBb2a94GznT332kSXnux7+0NsL&#10;HnwL7KejowuSWF9XzyLwUplYSZqbnrnhu09vfPIZxzUh1Pzp6mW7mhrgsnVqcVgqek5Hp6Ki7UeO&#10;vf21Pd9dveKhKzdoS1GCpmxsVREmJBya+yAHkMvZ369IW9SMMMwFJAc5hOElqntSzChx1ONvbG+i&#10;EUTRTa/ug9acWzjXVCiLRLBt14cwN90zSTeI3eGl5BSDHRZZQGF0XNnltGJk/MTT8SkRKwyJzF+U&#10;BBfywHzX1DxH34pzV6uNQGzgCRYfgm38HJ8nm90DT+8EgMmNNTL6sFw+ob4YlgESi38gYD6VZqkM&#10;AJxDq0l+g9YBhCxLzyDlK1SmwJIH31Upw6nJqpo6siWaGhvhXdR1Ra6CxYFXzfVVR48eRrgZ6O85&#10;c/Y0lozyClpnTvd09LJK/f30+hpUeVZEzGLlJhSWljvijCANeLriG725URI2bCOeWlKUmlqWJoye&#10;TnZUqiyKIhOk0Mgs7I4jovqcuNOZiGpI8yJZoZ7YVqWM7CBxIbAmRueM4nkD8ba995GnGMgnb7/Z&#10;H3nfTfFuP9i2/cCRp9avfmb96t2LFzDot768kyU/t4D8Dof0iZGzegTmZ4wp2xpObLfwM00kTert&#10;Dc6IsF8nuv16hdCDjCckBDGjFR6tVzW7LaPDNmsyJCDNLFsPR6CUeJn0c5AombIAD5L1H6iu3rt0&#10;KU+95cCBxZcudZWVDUULUa+qBT9+G/Bigom66FkjsEbxUEwTCmBTdUvZPXE3CkWSWCd7p0yV01Rf&#10;P9BPC35hOjrLofwRFoCwLWQ/oQQmhRSSi8FQEic5xRGzlbe11yujALugGhm1Nz2fyJcbT14cJKto&#10;8CpxjuoZEHNF2EVKr1hGYkeI4r0wC4tJQZNiQBK3QS4CTSV2RpR3MMXunt6LFy9uWLcB3vidb39n&#10;fmHxmxYuynYw98TkHcJesmjRxcceHb14QWIwIM1ze3svPPzw4LGjyz704z9sMbuq6ZnmyamzNVUQ&#10;GrVbG1aHH0lQUe0E0sk0mUFPVycTZSkcnrx/8aKlPb1XnD23a/Fiw2pUmpK2od1KU2qSBM6Qwy0Q&#10;RAqEQTT5HWBWWNPUSJYGb0J1Q4AN04W6GeYa7AwJCTxERoL3yNiU4Gn02cwOvSfnHn0UTDxTKKAj&#10;Asto7SVPmkGFLVI2m+7ko5B80qCJpCq7zVvSKW8/euyu9rb/c/XVbQ0NGk8AQuy7DpnyLZOFRcrc&#10;QSwyeJD05KihJliKRaFWjBlKzeDQ9oOHHluxXPHC5M1Rbik1Mdgq6roL0BlLXimmRFSiqjC/zoHK&#10;p55OlJFIDxkpk9jPsK0mh+9Mnqn+ALIwZ7GxTI1thGtL3UwWSStme58FOUbnpJd4SOgX4bIFk+QT&#10;UWENMXrVslQohd6VRNilPRP89tg9L0xstP7z8iYGF06Mwpb/vQjpUiSg4lnZTpRNHUDUOLEbIoFF&#10;0IZrBZq/Z+vJ/eZBGfHJBmaDnZtOZO+dhcMcK0MK8JonUqYNdoFMku71XUXiqzQAYpKqeTruOxrc&#10;q69guheXTTBdnwQFYq0gkznOjxxewBJl9NkUL9Y82hxle51zPw/NiG0GD/H8ZA29Dtl8fZ4tXTY2&#10;cDs7z4WriJ9K4sFsXUqOKSwRsu3GgouTypsLRSouRJ4Tq8ISBFmI+IXgGskQssF4u7nKp8gwrKv8&#10;EGGmkV6QY7C749jRH3/h2WXdXY8uX/lnV11HbB0+KkPsm+Zhqlu8oiqRxlfVVH7t9AVnqlkhAyDO&#10;tLbecvAAkzrbolg8p1RPTqlhFwSeJAp6OnCOIMpG317T8PRADyfIJ3y9qrqKLTh9+jS+W7nGhVT6&#10;fl9vN3wSxyeV2QYHkF1HyIqtqa6BavZTZ3pwiKAYgVMYZFi3Yy2tW0+0M5iKyYlT1TUXESMT9SqJ&#10;W5wqmi6vJOinRDrM1CSyKOkSwB8165CkMNgFk1NjuCGV7B8i/pM6dNU11QB99KZwD88CCJX+5WbV&#10;eJV1fvPN10e4Uh4lRyoqKkOuKJggUwMREtyC0U7xo4r705Poy6VoYxS8HyFDC7Sn+fUMzeXGBgZ6&#10;kdajCbd4QzllwCorB4ZHlVmoNH1Jv95ZyxuZ7RXljDWrrasKrzBpsP0oLNyZ+SP5imUYSxFmUkLA&#10;YlQHhaF85Rv/EIgWhUeQZ6amSoklmp6RVIyIGOU5k2w1WXx0rt/FJADh4S5716H9F4uKdy5YQMZe&#10;4kTRCBFItdK8S8iF/DOtmr3aLDFB2QEVNQLRyI+4xQjXCt4Y9BzkVUG1RH+W7qySZCYG6rWAD53e&#10;GkrgQJYLsWR8StBl1M5//098kHlKt0nFSst5uZgJ+qgJENdlVeTpCa2/4ezZt+7dazx8Zd6CL2xw&#10;eBGietLlJ4ciz1Icr+l98+fx87M7XuVPkq8zEpyRRU5sOfJDGKupp+TIvKlff+gLz2+68snVayym&#10;cw83I2b5RFplTBU0JvkILcSDTKL5w8CnJyfeJ8dFYuUKG4R+JUVPMzLkYSgrNyc8JzNsAUHBo3Ww&#10;5aE9xHqqXFJSJUSjoqih3RrjIxBuTAUUV6qorly0ZHFNXTXVx4mYl6Vg0pkU0oSTTSpQnxxRLpXJ&#10;gk4RHmiSHYgW7A2rauyacA8wDLOL7ESK+FPQtcNNiUVKqvVlC6JvEazwRgeYKANELKbk8jAqc07j&#10;MZ7T1dlz/NTJ4dExkhOxCTNmakPetHPvwnMXP3HrTaXFpdSw57uoq+TJSbeOzPxth49uP3z0ydWr&#10;nli9gtqOnqA5pTdO8ypAUAirT2RCYS6zpIGhBQsd6yYdIBpHsis4J9SYtrqG0p6omjT8ZZ3V/LWo&#10;aGQsROrYWeFzImfmVQiRZpZ0dtx9/Njy3p7nNm58+eqreTuaf0TbqnkluIwlXYJsNK0VZhJGodiP&#10;QsDfDO0D33l80bmLT1254dlN63kDLYRV44DQwmnZNXSESVJ7FIZXGsWZJIl+abMcX0O2rZ7mGFL7&#10;ZhOATE0EudjBncDWG+5XblxZdoN2fFJ+J5UzjVoqelqI1Oq7ESnBWmzZxZ1hnRy5IohxkCogArg4&#10;hCRxaIvzJCgAI5EEKtmLl+ldYVcNgJRaLu0tKpPn0843DhPcq1567bpXd3/5nu3n5qk2pSHBAofx&#10;bjS2MSiALOwoSng4ZCAI/YBnQlu5br+HbqsqiiCUAuzdapVElHKEiCvZRaHREOT8kaHhgZ5uOVKA&#10;JVntRIKx6VJ8jYNSOxpmZIB6kBYZOeH5pSVm+VpLIWwcWotoACSnFuFMsuCLWHE/3Ze4373nRoeG&#10;f7Jl4bJ/QZzdG269L54YHXlpfKS/otwlitT5ob6eonXY1levXs1e79q1iyEtWLKUxiyMd+HChQzS&#10;lverJibf9+TTT65b++gKxbixoUxNIcB4GstE25gjLJN6CkyN9MmwqIRmG9TPiQlXPvfqTTsPPHf1&#10;+sN338KrCVALONejMLMUF8CKqpAaejou3ff1b7ccP+Fhj1ZV/damtWwyu6ZHEaIf5V05v/nQ0a3E&#10;Oq1d/djypWqqxgGC5NSUMRAmsEqyVHpkG8E4oX5OiWX3zdq9a4AI19mae9pP3Xms/bkrNuy9+UY+&#10;Kq1Ed1LddLWcY154Ysjvy5spLSjq7e6BacAHeBwl/xCGCEvhT54p4A6fDd/VdpcUu5oG4riQL9qU&#10;W/KsbaqTHhfhfjYqeR3MlS47tu06uH33wSevXPfUVWuETRF0mLA86AxIFi1w8OUQ562O7sAniBqI&#10;aazxfLVMRfnIg6yDxBcJNaWklgPwJaW1w+TvjY0QaII2PzM5Vk7qbllJXWVxDX5YKuBOYXIcnqIL&#10;MLGKYyN5E5UESPZhbhwjq7WQlhk4g5XNW8z3RCpVQMBSRFCzcfoAR21jlfmX6KoEB4ZTmFcaQpza&#10;l4RgkZAFbpH+rMhZxZfzCVZPdqqmXAVVHRAkNShNUWS6QX+0/sK44A5a6GD04VcTKRYiBzn64Nef&#10;4pmfuuNGr7wJDkfxTNlth45tO0hs3Zon1q4M0NVxT9uJG17bc3Zey7NXbTw6p448fAVmo28X4aOO&#10;FLbXUwP2IDpeSRSEJrCmuIz4jWTnZ6JRsFui8zEFOJk3PYOEhOA7tzO1Yfmc20yR/KgMnhn/0Ngo&#10;Ei3XATyPnKmJMA6qyxh/5kbe+bu+zYfH8IFnn1nc2Um27CvXXHemda4Tyc0HQbxcuu2R6LFpFyBj&#10;ou6MYzrQP4Pn7EVWqvkzJCZxH1NXvm55Q3JLVNLUWpHea00+HWG2Dga23CF5rSiJ4BM2P3Fh4gZl&#10;o2OZJYdFFe34oq6U1VcQoaCRBF6ok+noqCS6fOUHALRwI6pvchX+DsqMgA8oIuGERyRQhIjjvpUU&#10;g51OFb4JPgbyFIBBj5f+YTyIdPBjd3p6+n56xZrl1dXfi+nZldYPfvDwn//ZoT/8n9Jpc2hC4+Yb&#10;r/mTPy2vq7/wyU/+I1//fh89XlNzHuMSxYA6+mprq4cpQd5LwV/GSTTyIKhTOFkAfcBAPzqiMA34&#10;GIP/5X945GRj46duvEEpxLYyRI6zSOJ4iNnOJcRYGc1YWfQKYhwRk6bz4atKs8gvxA2j7n6V5fQX&#10;Gp0aLywrKigtHEXPUZ2/qWIyuiLWGzbMcxTOGCp3kluTwnwGb5Nl4krw+UAZKX0+6MOr6Oyo36R9&#10;kUQTZrJJ0XnohraDDZL9X1Qhf1z6gkBCnShdECcMHONJrTR/evvRo3ccO/YX117bVl+fAaFJq+QZ&#10;6Bsxf1GTTMgY6xPRAoSBI5AOoSGzMmiw2IyAH0lBxRR7Uscz7OM379v3m295i2Vj43JYdVTDRBzK&#10;/ZfLpH8qpWAGBNGdcAGtUnG8V8iCp8esTaRMaV8B/0zSRNWEtaJM7MnCsJVkIydpcub1RnOzUE5y&#10;iU92XfJAYVnCQFXUwKtvXwxeK17FIsO+i8ZGx7EPcNB3KdicngwOAhIJjk8myppKn0Y/5RD8pqZh&#10;8ASC0OQN2SmIDyc8obpMofqmG14fRii0nQhfAlawtGqBxdwEYLAtRJAjmM/6a7kiaIvDAVCAmck4&#10;5561a2LwNKn9ZaVkOnq+hFXFgllwpcCK15mrDJhnMowgU4WSiLQ1/CuqoiBhFpt6SVoBNQVBx5Pz&#10;hmxFwWroVhw82jQtADs5fO65JL/pOxrH7BX/PTmidUPQLShAUOnuVG8rbA1TZMSnK+bF9DRJB/OO&#10;G9KgbNwG+pOSF5K98o8UHCTTUVT/CBMSa6ZllKIrF0sso/QabgjezuaFEhqSMHe5UZfN/DJqYAwK&#10;2hwaLviWRJkw8r4hGpKNEoaFrJgUH9K3sbMoICMgJBFsGDN/ch+zq29SfnoXZZh6e4370xOFdx4+&#10;xLPvOXaMx3539apvLloAgJcUJqmXb56/6M3zlVFx2fHNcxe+fvocF41WNKTjuPXAvlv37/3td7yb&#10;MYMjjLB8YmwYW3ZxSf2cxvK6OrBsRE1/p/506fKH+zof7r44SeWZwRHsxHiOKGlfN2/+NddcEzLw&#10;KIu8d+9eRO7NmzfXNNSA+LiZobqhHMzAJvgorzc4NcBs119B/oNHjlx//jx/Xqyo+P0bryFMjsEQ&#10;qoxhjvkCDopbgtiNjIGISHRUXi+rKO8ZHYDjwKN6u7rp6UDcz7m2E8R0DIxN0RCDJrYoOAgzVNJH&#10;Y2Ev+7suKZkUliA8VBra7/7+RzGj4OwAK8P6USxD0DiGATrl0uW1kqhlaDhFscuKK+tra1QLXrnJ&#10;8AWhM2AzNkKtuq7aOgXocGAxhLo1t7aevdDJUwFMClg7JdD0JpHEiosJ9+ntHsBQuGDBHDAq0lHV&#10;htUChoE2GgPoYBkDooTITAHSwcpw/uAH380eEqmhQzWR8itJEc7LBzU6Ll6EiAYbiQo/QQsVNEjL&#10;u7FxzJOPfefh74WQ/wtX3vz2B5cuX0LBHKxDBKQD1fTNdpKvJrjpqiuyQVjKN3UwVhuxwwgeFDBx&#10;TyUfna+rqxwbS5rGDvSPFhQer60N5E7W1E/IjuxFXDk6MEBibGNpKSeyMOYcGbXKxpDRrIROqQZ0&#10;0Za9u9lkJMvYDQ0pE+CMz6JgboYV7NnkRkeca6bxtymfNjTlYeG0nfUH+PkiTDkKvMfr8UDzLPRL&#10;zQjV3a9InigCH/4clxhAgJbnSkXrlGJG5DB1nSgMXo7hPJ7Gaifuu2QXQgzwmjs5X2bboF9+v6dg&#10;mh5fcbPwmIJB0Oe+02cJrbf0/8b2nzykWK9kKhYk3u+aSnWTJAeY+B0S2jGikfIVVu3S43Ma3vz8&#10;K+zOqeY5KKnsCBQKT53FcVbpBAU78ql1fZQnkIkTRsnQdyJdwX+qD1v43ETow9wjbJ6eoWI80gYs&#10;UI0XI0HV4VILli5jVRGOpCFHMgsEhj+x8M1O1S8J/wERDXe1H333wX2vzJ3/9Lr1h9es5i2xgzZ6&#10;imuyTOF3VWxOVrzNy8iTbtm1//3f/m5fddXXtt64a/lilyCBFXm5sxpwNu2Lebs/GLVgdKOs7d6C&#10;AFzlvWs7rIeneJcBpPc49+AVl2GW/xRHzNnc2XMcIJqefiX3pFBhdBB9VuuGRN1KYCN1pmX4FX2b&#10;XuecNLlAYTbEGtCMY1rJdI5hZg4MjXFi9TR6Cj6np6lhN//chRt27X/pqg3JRNLZeiRUSjDY+k/R&#10;oVhD1HiuKPMgLPW80a4Veo0zFrYNFYsIJpqWcg+mIrvEZeEGx2RCRiyQ/Icn3BqXGvyooSAubTFs&#10;p575yPBdeE0jmmAbl3+U5lCoBFsckqpp26KS/CKekqHHJ4g3u662/nu39V945YWRoUfQwcJvwUEM&#10;HVNQfN/YGEmaaJ6M5MKFC/xZUxc9Q2H58OlQ70HPgZpqluW2Q4fbGxq6QuYzTeMEn7B1iUAQKQZR&#10;00mbyjNtFuTTTc/s2PLawR03XHHk3m1c4SMisFBsY6FkTm1pbum8eBHu/p7PfanhnOQPjouNDb+z&#10;ZnnId9q7CtqUVlSo0OfU1K2H27YePPz02tVPrVkp4LHBNxRrC8TedAOGxqn1jgaxcTjdmxMXwbRU&#10;6pv9dfi8v07nDXbntkPEGM50LVtSUBQBm6qHiMwt05Crb7A+SCSKIyIYAXxRSRKppAg3tlcST6fF&#10;DELHufAtrFGBfLN1RXHJpmGAQV7S7MI3BIATRC7n52/bdYBPT86lo0Uu7ssAFfFqytBlP0RGmZHy&#10;FRJrnVUvP1kBh1hDoi4qyyUGFA7NopJyVQoPMX4acWxyHNaiukyBwtzFrDBQkl2sFKgp8I5Y9Uh2&#10;woQqlb2UdsgooAo1ia4LpmMCkJDSyMGDO4mkMrYglQp0xZBKdXLdFDEbQf/sUbQOE4pLxLrCPxDh&#10;1c5SAGk2KnKuho/SvRM12zTWZdri7farpDQxEUo++E1lwn7mri0Z+85Q+/YDx7cfOvLk2tVPrlvl&#10;T036OpYtPD9/7vzzF2/cuYc1OkHNzTBEjg0qYtQxNXqdwEP1/DAOJx4Axh41WFXUMkp2MELBJOK4&#10;28I6liEIb3YYHoLOzBY1zwiOKeRlg7eYC1gbo638ZzQW7dAw74XNRRmjQy7V3bVwUVt94/Lu7s27&#10;d82/cK63vJKsvRSckpiXWP5kDKb2AJY5shhgyE/x3Nc5AmdflGqe2Xs9Xz8zm2B20VuYTTlDEwN2&#10;7uCTh6g4krfdQoXS9GSEIFJPrwg+mGiVsSa42sPU7h13oBg7VV1ZKURGtomKvXAGURLMiKFKmeZw&#10;c2IVYk2EHOGyVkMDcRKhj6hoiC5MraBgWVX1Xa3z3hDTs4vUKl343vee/frX1//mR2/67BdW/uzP&#10;rf6F/7jxt393xUd+qrx1Lm3Bf6hesdljX67CShhVTfKLQCm4HOWBAAewizEmhisLroG4QVUKzzQ1&#10;3XToKF880dQo8SnilFxOGrYslMP2JEedmnI6FFNFr6MkHPOl7BEFXFGq0T0o6qQ6poH2CkB0qqyQ&#10;XOYnPVCgFDK54T/t5plttJd9PI+AAKOmi5ElUbqqAG/nWZQuVTKm+wkg8Sk+V+5ujFmSHgJf8DN6&#10;cYAVy8mJPSYn4hVTHT+PLl9B5W6/MiOns7CXQ/HMmUx1SUqR9iExI8ljiyI3ZJApV4B7UF627t9P&#10;HUkYriE8Fj9Brow1sFBij7JpiuKxxm7theSSGjIUc2dsYANUXt3wH1wsYZoyrcbgna5hMhLTVzJw&#10;HBll8LJ4FrnkQmstcp2lUkYgbbIqQIdromlf+K0ggqBs6ryREAbpGg7ADPhJ8df5TEnZH5RnucyR&#10;K1C8zUOFaGkNBCNpRiv0nIjyY2RJp+CQOz0FXXdod+Ss2/SvIcVA5VCXGpjQnAQYYhf03XTpnASg&#10;O0MeTHWxpORmCPOSfsMfFPpUKC9aao8kSTFVSLgA3GWLkqQTDcPRYd7i3DX3MHLpXoII0WwqeUXO&#10;iUvu8Ea4T3cX/3XzGjgCjjrvSvYtnikDYVjYQT0kLj61AZQxMNNIVwkxOhgzi8ujEHVkDlNPzSl4&#10;WHkxFmTlMqrZAXmp+HSj2QJl0UABnmwXtdZA9eCjpkEsPKH6MSnPLoSjOODxAd6h3wSCs6j8aTeB&#10;556thq8wcuQ8riOISRLAu3a0/WdffHFlTw/9ME/Nbfnb2247VlcTxlAFQL114aJfXLsOy4OX4rJj&#10;VXUVNjtRjDgMAHittu7bw3rQ9DLIGzaqkH2IK1OQgqIR2Hi1tc2fvKdW0lq79FBVkndXLIaFfAg8&#10;M1q7aVUwmLxXWaAUaxm2cmq3JSx7kvJOdiqznrEQh5rnbDt5CughLqa9rrYjBPJovB61jLCb8xrQ&#10;So1KizAmRIpPPuKaY+Kg8IinyCf9XT1Yi8enpCiVV1RQTrS5tYVyxiw6GRVEbVioNilgDNtuv002&#10;hyQZnxrBxNShSdU21jU1VDWWFZWXFJVDgmnYyE2Mh3SL6MbJX7LCRUxZmMjTWFREcwlOik6iI3o3&#10;XiK1aJFxUO8zmvN2i/GobsQD1NSqrq70a1k2DDBRsCjtcwVN4kthKFT5XRQ9ltdJBl/8ype5SxGs&#10;Ah2xmiRsAm8VGTDBPmxZscRiwuKAmA++/wNvCCT/1he/9OW/r6quxJZBWZ/KqqqgrkEtHdC3ftOG&#10;jCIbYzmMDBmGqKevTXVh00rMT0GSDs+Zs6inp5Hox7y8lT3dx2rryKeIBIZk8rknl1EZ4lvet3QJ&#10;NxzpowjO6w5jpqEnoZWxUT5H/CJUlRfcvG/PmZbWwRrEDi20GEUcnJsk2XPlKCezldnfceavCDoU&#10;wBzkMqo/ZLvix5ovqltKzsqYYmqEjqa2vBqDtHwYvR/0KLn1NHT9KbFmUvn2cswCreEEK6ssB58d&#10;lWBrjnmA1wGOF/wI8mcjndIlYzz2bnmw9myHEDkJh1MkRnBJubykW6uVbdRISs062spgYLiI3vAo&#10;rVCVQE/fS+r51lfXoJcikBFXW11TwxVqLrLUFDNSxE1RyZbd+/hS7/Ll/Mma9PX1ypQZAUo88OSc&#10;Jgaz/chRnny6RQ16siOkHbAoqtxbGZVlPNCdCLiJceRCVhN1GdHZ8VD4GSBdKmI3NCSlzkGq6sVE&#10;GXgZ7CwUaKZaqvx729t+dufLy3u7H1664vGVq4br6gnG8+ycsmPfGAOIKBC9WDUFbXCJZ9y69wBp&#10;sM9cvelrWzf3EVCtfFkr5SGJTE2jjmdmBNkg3VxI6V3ikvFMKQUJ8KR2SQs+LhPjj3LD+710yZG7&#10;ZDnn3tnssT7RzkbOmEVhX/S+W6xxtItUjZwywMltCdIkuGzm4eHFciWHvB/hMRNVjfhepUCIUscm&#10;ekRRvUX/El+tmL4Ewi3uHF69HH147dHjh1YtsZblH2NB1AKYtTQmZtHokma7DGBj07y4qbQlavpK&#10;Y+KiwoBGFZIJdgtTI0SJCdMLAKWFvQWp0qLIQjIZPxQLqFJrkXomeSMEvNjHqFOXFIdJlyLbFqdd&#10;oLsQeJUUL4kJA4oSh8Pbzz0dw8MMePm/XpDd0/29OybH2gvItSnDIcN4aPiLbQ73PsUXWATO7XfC&#10;g4epjpzNiCQVMDAurxt/0rcORX1ZV9croZx4i4WPllyTnBGZ8IJYRiAhFXMLCltOnt32yLMbjp7c&#10;teW6s2+7J5xyCikTKZ6ReMOy1FLLsneg9ty5Bz/9ufL+AS/aK63Nf7FiMWmzigCPYBhZNKIAx9aD&#10;R7ccOPTs+jVPrV4FbGW4oWBhol3jMByaRgWPD5NNjonKU1C/C4eYxTQtGbMafFNO4BBVD1YpTemW&#10;/QfZ/sG1y6JzWWQWxd4roR51fXwCsqBYYVIywapxXO9IZiqkgIjAc/rVWIIyKDoyg521gsQGE6Ml&#10;3CJXO5rF9+8TOXtybjNASKgdv0/Nk0SYorkjxkzzZK1zkw0kX/PKDFt9vyzNkQ/O7AyKdsTJ9jg9&#10;CVKqti/K1QSKbLhMAq+jS7fmTI0lMasZFIwZ4oe0w0ILXMh05ZTYKkyWDmh6KVVcRjNaMKFwOulJ&#10;XYRUywkSrxzDMB46rzhwz1YVyeem/JLOHNqg+jaQn8hZC1YYtyXqq8wH8SAgQBJwWNuDcSSBJA6v&#10;Y7A03gWhP3f3VoOfgce877b9bYTXPbFmFbF13i5Rkjhwyg7UVh1cz/WZLTv3LbvYuW/1UoS90gIS&#10;hKP6FeuDm5eyjMRxeAtCHpANK+h9DFuTArClYwTUaY8CVrQBKYDknlxmsEs3fdZS5sFndNiIo40N&#10;NYzDU8OQwVwuQ5kQJ17HLLLV6Cot27Nk6dm5c0mPvXk/KRT5xxuVkS1jbBwZiiViQxijPXIvbAqi&#10;b2Cw06ep0TCXqWWwmvGv2Qda+EwFHb+Cw0CevW72uguHW1lONtGsddZgx3hNx1gxugPYYGc6Y2ix&#10;SEhEANSjualpxfLl9QRT2AwUBT1DUDREK0Je6xnBnIyVaCseHKEKQigvs/0N71qwFIEjG+obnpDx&#10;Cjlb/O/+3Usf/EDrXXfXrFo9tHPn+NmzXCe27p9nressKTlRQhlyDW+4r7+rqxN5ELUR2KWRNFMH&#10;h6j7GenMmhtoEmWzp2koPp1ffOuRI0ziODa7IDYKp5exUt5TkA59XT6zaNquqkYu4sw6UD+7uhof&#10;DByBte0dHFADbqQIjHtEl4qvSqkg5AF8hbUGEqnyZsjUqt2tgmeplSmRCgjmI5c1Ov9KpVYDuAgh&#10;yyuAj0OT6S8Ix4FWIwZjM6UYsWokgZGUnqIGiIqOUw2DbCHwJCGkMdnAFHOTNCXwjmNtd7Yde2zF&#10;CrJWJcmkgpnxLgM8SnYa2rghBI+kBhweDkdRm2wyFflKYD6likTmgUALQXb0aHbsXkZ2DOqWPgVj&#10;00nKtlYpDgtVMJaoHG8RRXX34kNXzI9DRU8C7AL5VTHKMWBhS8rwXZvib6YEwQOwDGDU09TiMfwO&#10;Qc/X7WIXMY7FSeynCk5VGbKkCyAO0ZhafCvMtH6RanrH4YiN9DqepEn4KcFTkEpJzGF41RGb5MH4&#10;QnKea7CzBp7aVXWDHUUR8GNVSazEQqzNcGnAb7ZsCV0KdqkFTGWhbITebefspJqaDHaJypZk+Epp&#10;jlHK1qD1DLNEavazcS1hQFZ8LM/IlOz1STclF9hia6LPeVJiIrbSX6AobGAnNKq3l/7tUrv0t2IV&#10;QweMpeHWMHnQnAHHs/qHIDoR7XDx4iUSD5VyE9bD2EGJwGFUIjRSxT0rytF3VF6Njlo8a5CUC/wZ&#10;JVT7VicxsI4VgBrwChmJovIMk5S1jmca8tBmaXWV7IOEPv0foI7BznASlDt0iIAW6xHauMugNKQ+&#10;3ishdmJi294DP/38y8s7ux9eufqvt958fsGC8wvnR5UD2fLeOn/hL63buKqmJtvlNzwBetqGJJ9L&#10;3E31HUZyy/49z268wkOdGRuKgjCSc+SurKhQq8mZ6QND3fZVHh8fkZYRXloo4uCI/Lh0+iLeDfkQ&#10;UolYLg16hvzQcriM3KaRlchLNaPJsJrxMuusEdtYPzqyIAqIze8feHpeC0JONBHSnciTQh4cEnlk&#10;cRFIUw4wqZJ+nlzyDAhvK3X+QObezi7UJNCOL6I70wqPXFrKoXT39OBNKWfrVT/Sy65X3//AmzGK&#10;oNJLry9Rk3HC6spKeY8sQmraE9Z/tG/FVxYXkd8bsq7YQFSeUKcXyKEpmyVw5uXqbBikiKYU/5Bz&#10;OAAijCjBUij5XUwpGepiEwV44tjR0+fO9/b1sZM9nR3nzp05eeos8DnQ26XrXV1sMAYuPENUZJZ8&#10;Ff4Pji999SHAQ2xdJhhBn1rAULsGnyodR0mPdVZlrsFKyTTyE//4Bz/0j4PKv9Gnn/vCl0rLSrEn&#10;YtLAwCIpTnw4LMVIEavXrTG2eEFNEE0HjSSxjvjfZk11thb5Nj59bd68TefOV0bT2E0dl55YvCQt&#10;knq5zS6hKulE6RjLKYmx3zyTRFvkLkH2fGNphqsCa/USzsNUxz33vfziC5uuzAicxLKQRMEBc0uR&#10;v3S4qefdbEIiAnfaVCe1PwR9xVNEKp+f6aUwAqPP6JcLvoU2orsUki9jTtgsZMoNu4A4AnH25rhy&#10;skj3CAas0PAwAAU3VSTX9DQ7VFVT7YiP2VVPqyZjDuZ2DUChPVYhNf7MYKdxRDKstyWKp0Qj2jBL&#10;x6SSREVdiVXOfsf9nujlh7uiJMpP0FETlBLH70IKSZgvLcP5TMlM7hwaGmTZz82bB1nfvHN319Kl&#10;nSVg3UhPt3qyZDokDznT2swUbjmICpp3ag7KQOhWab0MBV2HfOBEbivbMnsjrxRSKGqc3B/sIgQk&#10;1zc2EgbY2d3DdFT4SGnqRCKTKYYowyqLPcjo4t2cybu77di97ce+s3j5n155TXt9g3ZT/ye2MqYQ&#10;GR6SQvWNYKZibwgEUTASZvCL33pM/SWu2vjcdVcKhUKGENORzSuIUVqxODZF2RayJUXlnKg8KOIc&#10;FXAS7i4k9LbZVJfmu/ndIWroLBh0+mNsdAhbck/ilM5QLENefU6AS0gKHNaEPWPDd2bFTqIQrEnm&#10;iG6zj0qNifHO2ZRYpeUFmTb0Gg6FMPFwvSK11lmkgccarbKDB2Kzu+3JFxZc6Di0aqkB0W/xoBMc&#10;sgVFeyKZlSoFbJYU0igcGdkiWt7Bkejxp0ZOxXxDdtT4Hntjqw43wSuw2UU6TQEqV0I3YstixEEf&#10;cpps+JpnDaj6/jAuJ3SSG1zk0Rd5oW1h9hnod7hDBJBBfG+ob8wld//s8xdHh3ZMTQzFLuI0O33m&#10;DKLAokWLOru6Ll66ROg77zpz5gxjxbpOMCwWzKra2tivRNXn1ZyruGdR0a4lix98bTfPotykDQEs&#10;GKKaY9a4kwlxEfaNI4vfPPO6l/fc+cSLe1cseubfvad3JXW06S7QIymxlDB8CfcRk1HEO1q++8S2&#10;f/gG6THajYKCryya963FC6oqyu3RsvGJaA1I8Tsff3pd+4mXr9j43Ma1YeJ2bnusP1pK9KGzzhPQ&#10;kDQSIX/FxJ8Rmv5zQH/kDk2FYG9QEoInaUn+ZH96rK4W+emGV3eBpRcXNGO2xexKqAxL6yqpsBPU&#10;McBGVd6w3CGTjowBTlWV1XyMKIZIweucUMOSJogTkGyTvq4rLjgQKaXXs3Cea5TPAQhuJM6OC9js&#10;mG1mswunjzFYum9EBIfZmloAaR1SPzyhvZHNBlGNhiEyEmGFBEl6BvpDGgDyHYYwE44yxUg4MCFM&#10;dXqbKCreqLwyPmRjSfggxkP+Kpk5wJZY/IS1hFoVE1XVDjlqI9QADSFIjxye08qNVWZNSN6MTa+K&#10;QmiyeVEiItYwqYeAokiui8J+wmakasUBFIoziZDJ8MraWqdQCyuyinfw7/wPfPNp7v/M27bLsmhV&#10;LTXYbd/fdvuBtsfXrHxijTJhfd2gooGRRRE6w5mFrSfnNVMG4YpjJwfouVyJw5sccbp3jIPqIDkw&#10;R9SiQlli+7ScETmosUVdPruOxWNsVo4poND6jd6sbOfTgPrX2cIuu8c3m2CSB8LzzS6dlGcUZvuE&#10;WTk2bm42pvi72av99vA7zfRWVGC2A7puPbh/GShdXjFYq5wpHpOhntfQiVJiVKmpNZiKXpKNNntL&#10;UNc30L5MUS+j/MnX0x25bMCG6tzDb3HTLS9nMrmkaWbwwaQllz5WIqMi7BSoL5eWnPzqJ8Zv9B6A&#10;jBKZbF9rS+v8+fO52t+nXj1AeLKwQY6sgQvGFF8XHUxhcPLPheGKRCpa6NBYrKxsRXXt9gYh8j95&#10;YJtrefDB6hUrRy9cKKuuJqrOHYf+yS9+vxt2VFepmKVNn1PT9Q21rMzgQJ8ifaKnFhA5Gin8WiJM&#10;WrOexbzjLSpVQTETPj3e3Gj7OCoQiwAWIg9DRHBogHAqqonAAy8WYhD6KnoOGKAT4sxAe1M1Afyj&#10;igZWkB3DARZIVWP1oNjQVQrqAb0m0bnwkCsPkAtbrMgWRfoFdZOeJ1tkJK2oen20ogKU4UGVtEMq&#10;LhVBwZgecb5y/5rCEAITYrzFLD3IgmiQjLva2+9qa3tk+YpHV66w6deWhMxCY3ORYAVVNjBHxC5k&#10;SssJxJskfJ8oIT2C4j/CfNIABKUxisWwy7IyotrNy4yAnvgsgYpo0PTZEqyiVpKk2yCF6vGakg3B&#10;HV9OMEXfsYgrQsx6BUp4qjoUzhTr5+/HhC5HQ1+35P+WO96xeunaZQtXHm478OY77l+9fO3qFev5&#10;yo1X3/Km2x7cfPUtN15z8+arb77h6ht7ensudVyKZLWx6STi2zOy/qLDclRMPJEg40VFiMkY7AjS&#10;541u7J7cnwQoxHdToid4dsdwRf4F2Q/JbZbgaM4J68liJrwgJrVWELz+CdWIBXUYtQLtozmDASbu&#10;8e2KtkgfYP0loTZMy1tpg52m6BINnqZ76AWp8z66oothxjq4Z2f6lo3KF2PEaQRfvD6bKcZ3/nBF&#10;RXRf4gakkcxMV9bRqVPzzSDK5KuyTIZjng9No4gKdW9Zba4gV8uuQb1vmUqVCMlFUAyOgmGehUDm&#10;IUJsqK//4tlzGD6w/wi2/Q672ULPVX0cOcjDWhf2zMiihbaIj0vvjGg9LxXnmF3Mr8yZ9RMZQXKe&#10;eqHTlfGstUf5+QsvXFx3+Oj7H3tiWWfXw6tX/PmW64/Vz0E0xXTFgJAi7qir/8VVa1fX1H0/2ph7&#10;fWV11bfPX/KSugkM57S4vGXfHq60NzaxpLijFRQiczTRhcXkhuL24VO0EMSSd0fn2RNUDplGQZbs&#10;STgLicZgKjIzD4wmk2rzJdlSh7BAHVwj85rvlpfywCiQiy1Sqa7keU3sbay/6/Q5FqJ6YvJYU8Nw&#10;nQo94xEBPlU2NardET6M6k2dYlaZb0EjAS2WDbeTJWMi7KSC4kulq0NUnsHE1tndRQC4AhpSoTEF&#10;s7x73nx7kroXPSSxwwMZ9LNl7oyaXhn9/YNO0lcwrBQxuRbYvxDnBIf2GgYWJJYZ603VNVUYDfi6&#10;RHHZc9hKrQafRiixTkaGMNgVD/Z2t7cdq6xuIMv23IULnZcuFJSqHeT5M6foMk5oxEBPV15haV0t&#10;NSea6mtoYutmIUKfz3/1y9pI8avoh4N7Ocw38AJ8rGTzCwIzOTLqoOuLag03/hMf+vEfBGD+1e/5&#10;5Kc/A/7hcmKE6rwnnUs80SJ94YrVK22wy5BZ1MRwlOrM4ZsP+SsxKsyWPvFwn1u0+KZT0TR2Zvra&#10;i+efX7zES2a8yk5ySY+/SD7syurqprIyWsf6Tr8391tGVCNncjidnr7L8+Zt2bcHsnequYU/MwHO&#10;qrLqVkRUVya+JSHgog5Tx9qOXLp0ES0Ls7el24TRRrrE7Ku8FjEqKTuvG53INA/DKGgyE0QlJhb6&#10;GSKJh82XdF8Y7FgUNHp3kAEtcSSoaWzU/wK5436TYA3Swnf/QA8LGfTQxQtkFeEec77ESOdimWFi&#10;QHpiRBA/WxW4X9GyMluE3ptEnus0ibRKdKzLYY9iLlYweK7X1vI6jA6GCmFgrpQ/4SNwD7NdXV0t&#10;iXhDA0PjV26qKKtYvGv3M5Erhx/GkGCE9O/TWASm8m49JJvdCRpvpVgdFF8xsRx8pGowkAGIX0E+&#10;6UWYPShGQnhGU3Pz/IULqutreRZDU7fD0ihkpjLvRE4p/QGHk1SI2JN7jrf93M4dBIF+Z+mKx5Yr&#10;4ylbai+aKAWhUcUUmkgEoMhm07iU5ZGXd8fR4z+ye9931676zF3bziyYy/NVlCQ0T6F9lKlyDfgg&#10;VYrGkmSoRGkRSQYWAXZR5TMpLZIA+yzZtnvQomFAgOW8y36SYWX2LE8mh5lpDXOPSIkV64tgT0l8&#10;8Rqr+wo6sxqcti33Xmdo6ycFbM0iplmsiUaE1YTfUiUaHexisc9VUdPa6UllTZWSlN7v6Jq4LQY/&#10;c7ql8fqd+3nUuXnYc/3+mJgGlqBW8sIgURBY2JKKLI0MR/SrQJsTsgFYefw08CRCwJyJC0oCPaSe&#10;k7w3Pjoy0D+ALQ1xHZomOT6SCsMklPS74UVqC62oaWQaWSOi+XdErUYghgfvLTSaoypwSVeCFokE&#10;UXtrRNRWZpRwFGuR8/Kura1fUfmPlTG6HBXf6O/nhwe+Mj7UgV2ptMxFl5BxKYGB7IV6qX4s3d0Y&#10;7BgbZewYFRgq69XEBCkQ8to5RxIiEL5ECWfWRmby7jp6jAU+2lAnKx76eUG+Y/iZ1DD1wsfH8bIR&#10;EcyKbd1z5LqXd7183RV7tt7An+fOnT9w4OBAX//c1vmNDU0Ub8KoVVtTy7Ks+vxDV7/0ioFwsqTk&#10;j1cuOdjcRN1JFo3yaQqBVIMpxUv+6NPPz79w6StvuvPQ8iWqnqFy4Ynfle+qQkoqMXtVvBfS8coU&#10;uOTtsGeeQwFQERltQUHAn55oBaj7EeHhylCYmjqE47i84vpX99Iv9dKiuZJpiopBN+WwsnSEoRVg&#10;sIMuquG6uklOUyO2rKqihqVG3sUYykOw67FQstqYh9qIYHyZmVm7au2cOU0XOy4Zg7h/7co15y+e&#10;5+RytE033Vh3ohULb/621xRnd3q+EESWmFS0ZSchLeEPmKA3cEoSklf4RVKPo8KAdtkNLmOthsdH&#10;kx5LaICQQblEZW7Awy7IF/qBI/I/kcuC54RAUijdFLVztazFeRGRyg4C3NEnUNEvhC0rQZZnFUvW&#10;D5N9AZGngBEmQkVN08xnUKsKGrJGZHGox3rauFlBqWHY5WZ5d8FETIRUvwpvuxYmlGvzFMi891Q5&#10;zKqnIOKQsMPEgpP3/q8/ydc+c/9tfKEojRDxAm/be3T7/mOPr1v++KqVGZ7x5MRaxwOp2hymKCCP&#10;ULv965dvONi25eU9LPURKiLjtYroBVVZV6ksKnSqqY71C+kqxBmR643hIC1EwkXHqvBUbQ3glNK7&#10;7EQj+Z5SIR6eqU12p+UTjTZc7pnBjjWx+gehN4MLYpsQKwObiayfmXPMGnkpW8HP4s5L248cXtLZ&#10;OVBVNRTqn7+SCo1J2ItH4iOenKbmxSuyMWcGu0zmNCHNvuiRzDKAcEBmT/BJLsvLXTR9FNwvbsjQ&#10;LniVCzFH3SWbLBim5AwaJcu4qUsxNYEV/p6q2kpXJpbTYmLy4oWLFy9cgFxQiDEyHeVvtoEg2ZRI&#10;EMSKBMBHkBd0QG5ZiYKR7nB1Tf3SHyawumbNmqatW/+R/kIZuP7jJ53FRftQ7cI2Bclat3r1DTdc&#10;xzqdPHkcmlml0nIUCA9nno1N4XcM1qBgOuI3jjfWA8y3HTkG1p1saZTWo1QjW1+EGmLGzhEszIcl&#10;I99Sid2N8ph8UiOG4FeM1crBKBIR94BAXn1Nu2Ws0aYEPU/CrkJ0SQhZNJ8Je71MhUHoFVqimC/R&#10;IzoM2Huqi6x8RWl5JR0eikqUmk5iuER74oYlHCMLa3dSWE3Q1SGZ+YV3tbXfjbVuxYpHVi4PcNAH&#10;XpMsuCkJCXa7T6+DvXppkwS1y5Fu6+awETgcKyoKFH5oIIS+E3e2tT26fLnx0WDvUc1ieqrvgCXK&#10;YEEllm6sPHc7mGX4CYeXuI1ekeC1PboZD7LhIzPVWX4LrpQY7PjU7/WrTS4yxHzz7Q/ee+vbli9a&#10;tXLpmlXL1tx4zS2rlq1btXTt5qu2rly6tlH+86YGcuXqGvm5/sob2IZXd+9EMnHEoq1yIok2VmlY&#10;iUDpjwKZBIMT00rlQ+RgDFg6VHTVh6MWUs00o1pRONCZmyq1FiJnQtZ0j0VfvSPcpVHEwNTQGxdL&#10;F49PRWhLG0Jdu/QjE1lqchjsBHoxndQvINgJndEnskMma+goikiE1sLGYyPYUs+ICUnS5g3Zq3Op&#10;tB9i0pedxDhjAHHpdScYzP2O0NgFyaFGVdTQWyzUQHnqtM7+gUciOvIFxAauOxqU4ZZjlREYaMAK&#10;C5VCpDfJWsfXp6cq6S41PX3h3PnOSxfl+5ugk5hatOG+RRSAMqL5KEmWtQv4Sax1sQXBM6LKZCRV&#10;yGASR5BnfRhZAulSx6ayeBlvyl2K248cW9rZ9fYdr/K9VxYv/IstN7Q1yfBNl3oEVAx2t9fU/kTL&#10;3JUqBfDDHDPYJQa1I2FKMxZwYLN7JoLsiqbGQTWoAQIRhA+bESjpInI92PLyC+6obXhisBdaazUc&#10;RUe9JIaGkGQQyFkZkAJwKi0vjcLKUyoCU1hAvAsbIFtEoZRQ1FG4DyY/tJtIZshrnph0kN3ioeHX&#10;1q7CF2Kxh5wF8VqEpaJi1HJSYoF4NE6ii1UgaHpqsH8A0QyldIAK78j00mIUQQdfAxp4OCc1tTWj&#10;fYPApryfEHeeN5139323G+AjyoQB0zpDfgIF4U3MDA+NDfUPQZKpbW0ohaYBmEL5MEAzHV/kJCMs&#10;YbAQ/gwyX8rNE75HYi2hcUTThR0mieabzhseGq2sIjQQ/lsKUaGvLtsKNKmwclW1PD1y7kvrD896&#10;SWtri5svZ5v9ha9+OepqhZUkQiWCsMo5BJSKmSQEMNlrsREVHChc3N19/0d+6ocBmn+1ez/+N58s&#10;V1XBUsbLasiwMCGPhZe0cOWapFxLhgnC8xxFVOif9NUJcqidiV+pkBcneUcaGq8/e4arBDGvUFLV&#10;gsuozGXUx38ygu7xsfcvW8IDjw3QnG7WHpZt8OxOB9pI9Andx+PEZnfPC89BB6gE4cU3L4xaForq&#10;0lyir6EIRyQc9vf1fffxR0gKIGy4s7Ojvb1t/YaNirBzE9Iw2HkkGTtPBh8umYy2msRLlggGYagI&#10;S26YIAiXpQ+B9UkLygEdUubpa41ahc2iGN2J9CL6iklt9pZENTeeLNrm54+ODbmeiGtDiNqGKJ8z&#10;wGDZQVb5LiYJqAM6ZgibcrlDirnfcaeWZJMZxT8Sfd7oYKyuquCbvSZMobq8ImJKR0M6Ug2sIbrD&#10;TKrxjRLNpmdQX9sb6u97cQf374RSREqdPfPZvvOck03E1uVjszveUN+tNosyVkpci51iHbnHDQIt&#10;UPSPDEHIcZ3MaW6eu2gBOIxQRmAVQTmg3+DAAKYbtGhbHYIpSbvj594T7fecaMNU9ydXX3usvh7V&#10;MESHxDaqVNeAJbhX8E4VRAh3h6wFcnrk5d/RdvzOtvZHVix7fM0KmerD8+ZIRq+JmIwN31JtxRoV&#10;cqb0sricMFJGJsSJ3XRhHdmDklzRWdya9fVlZMAYl62e0c+/40caeBLPFkPK7hRIKzBZSCOQttnU&#10;BrsAA5s/NJ8UqXPflcCJn+lUIOvA6WHGFvuTxHiGsB1yVfL8EGT9lki2CRmerFXU/ITSSPzInxmo&#10;rjjTOueOp19mkS4sbAlpPpKJE6u0tKwIZ7DylgdrYhSOYguBT7wByKQ9U3kZsd5VeJtglsLn2AEe&#10;U1WBj6uQRgFDgwPMXzXCtQKhdcXQMnGW/XQWE0O008+EKM5F9z1045PBiTPLW6JRQYh+5G3veNf9&#10;79p+862333Ib3Vo7uzplMC0ovLOxmeqP2Yb+M05eGB16bkSJpVJsiooIaKfeQW193YVLF3GXYTsn&#10;phqsryGYbmaGaDtmQolaaALwCG/zJoomxEQ4yVy77U0NzPv2Q4cfW7NK7sTi4hrWM1pxgQ7gOotM&#10;i3cMdu/+9pOrDhzZffMNh+/YynyJraNYHg8swduKxltUWl9by4JD9274608tPHTE06Tu7i9tWjOI&#10;CxQLu9LE8QSq6RAa7sJLnb/41PN9lRWf+7EfGW2gq6yi1axPBCl2/qSC9TIQNYn24ZqkXnkfJnRC&#10;s7RhUWaz4NO+/n5HYSNokkTMvBh/W0Nd3uTw9iOn6CR1sJKF7acPLQ9R5oJaRkaCdPB3mApWmJrq&#10;aqoTk4mMTKbQXEWwC8RRTZNtTaTqmXe89cHf/tX/sv3mbdtvupVB7j20711v/ZHf/ZXfuv3m7T96&#10;/7v5yr5DslZ/72Ew4zGqYZefd+vOgwyAODtH2CUeaVeEsjUZFTEOb2tCl9S+qgCZGwcsv+WHV+kA&#10;NUouIjJRgk4oD/L3KHtCeiYLSkJfhCeQdUHPidFhjNATPb0DlCakjYIkbAkF0eRBlQrsHnO8gyrT&#10;J7QCg538sSXYrdh0ArRFWMfG6TaLiRPs5VtBMxR5ru3jVxhbraEh95t80Y3UFCyYbgREBVdCXNUb&#10;wxirJLk0dpi5WIv60a88xvJ95oHbDScY7EzBeMyte49u23f0ifUrntiwQsVmYrOMFJnBborMV+Xm&#10;6d2uq3Vg3Qo25Oad+1Z29/VS3RnBl0g7um0SxSNLaFAVGdGkMRHjQ2oDRMnljXmpFtmExdvDt+LI&#10;oDrdvlman93ge7QOqcWN8yC5WCpDfI/D3NZUET+jBQmtkin5Gx2+R0ubSAfJTb2VlbsWLTnROGdp&#10;V8eWffsXXLiwf/lyY5nXUDQ5HitWZlJq8LMHM1WDZ1+d6sbZR94XT8pL5Dl6qGJtOUc29u+9mMCb&#10;HUieiv1KSQ0d2fGdi8B1xh8WEHrolAOrmlEQ9gR/i4urajDfl4cKOobQiB8I+onRGUiIgHntWrQW&#10;SVzFBXnKKuciOdzy0JB7pFkUVlSWE6nHFz6yCLD5QQ/i6dwQ/F8SWOeXvVxROpingBcERzSvRQvm&#10;L1w4v7ev++SJE6hAVRWVSDtMHq2HJZMyE+1NLSRC8FRoeWamrbGObbj90LETLU0DdXhrKJ8fdgGr&#10;BUw0bCVQkppylRfgZp4SxQi0qkAmVEA9C8sJnYtMAgMLX9Wyk4OMI4nQibLIhE12PsRa/dgsF/s4&#10;hWE+on2jbqJCcSPEMxRJGSSk7Ss0GNBR8j/jpCxDdJ9U7AQPkx/VvU1dgk3SSSRMSoJibPccO3HX&#10;sWNY64ity9DNEJXBpGHV7D4VpgPm4/GpfUdSodyBQZVCRAqanTZpkRYwPXPdhfMY7CwbGwH92OyN&#10;YTnRSxhbBCIrq8B0Pcz+xLBIlPMeBEgmI8qwyEqsDR+WcGyky879row+eBgOcrQ8s3rZuvfd/5MZ&#10;7GKe+yfhePWKNZ/50mfgsM6FZGCWjv1MLWAagZt5YQNf5C0yQWN98DsqrzNonQo1ZFpSjj6iKrOx&#10;H66aHD70xOCoOcpMFfDgqzlVRyXvWTaPnWVBU7ALyE/kfEm9JncZnUtuyyLsErtZ2IM5gghoMZ1o&#10;EjK+YN40LakhGC8NadjltzzlIE06cqlcRgwNfpEAltDw7IR7issImBH+ap15YNQpI/OR0kAGJ1Ps&#10;DIbxmbmEgrceAQZfL7cRABYRD07i1zNlcQ7ijkjGasNaeru7uy51YIkBOIBiuYGjMIgq2bFf+flw&#10;PS0CX4xZ2lTMj6ZX4FIkSjwEXZNJBa/ilxWpWGqLEdiaErzIEBBT3YdfeIn6LSTpH29u+rtrrrKp&#10;zkMuK6m4r7n5xxsbl0Crf/iDILtvnr3A05xyZ5A7O2/+lj27eP7pltaSKdJXVYM+InCisL2SmxNt&#10;rG1k5G6yZ/CwRgMcPkTmMSTzTBK9kaWlVIZZDD0dcwXrhiHeBdOhnKiePFhNDmloM0n7ConB7ObO&#10;OQ33nDyrILux8aOtc3rLy1yESFaN0LCQlBSQUCIfM6EMdLDFFAgG4EFHFGPjyAGBPFJzkPFwD15E&#10;9RwrK+V1BLpgKbeME0G7omMY7Hg8wIhWBaio+2j0swaN4SND/QADtEg1nYMKib26iq7BzGufkcrk&#10;ioBb+cKAveTlomJVqywr923xDT2H5BUKFze3NKoCavMcKupUVVWT9NrS0kLpvbraWowAzc1zyOpt&#10;bm6ZM6e5gYDcsNYluBkYJIOdTIx6qLaKyJ/QmtU9QPluUbokFFghSMSMiwgUFr390KErf/lXfnjY&#10;+Vf4xsc/+ak6FKe6Orn+kiSJCft3RQNJibW0lMl/Zq4mqVo80TKHGAct1KUk3soakclLf0lJX2nZ&#10;+o5LfF43Olo/Mnwgot68YbnzyP40VSIxFnr2pnmt3zp3IbvZ92TYkrv3IljBrjhhGhSwY5W37t97&#10;orGJhs2Znc4sk7lIciU32x74vPzHv/sIsXU83LXJTd2OtR275ppruSOENsSsWTcXb0nnOEO/mkQ0&#10;iESAIMRhurVlz4THEr9Fz+jyJkB00If7UciBqQLmEdLk5glT6jsRfYjjdQkb1XM8fpLFKeQpT4/M&#10;SW+/70H4QkdnR7ACm1m0K7F6cTaVTz0Cwk3BR7R0JzfwBFws8XFsmGXi5Kuzc8wmq5EHgwd5WBaH&#10;2nEOWUfBwCTXcamzf3CAVeA6BRIpj0WsEzE+qCaor0QwVZRV3nLgIG8/0zLH658BlV8LmlDPjle8&#10;fdcumlFQ3NpwSHAGCyVNmuiaYCcE1ilupSCPsnqNzXOa57VSOw9D5yBGeDTH0Ym+3j5EankdY1Kh&#10;WEmPvOfk8Z/Z/cqK3p5Hlq54ePkKs0x4jx073rNw7Xj18HyqRTO+DkKjUCq5fPvR9g/veJWF/eK6&#10;NTvmtkjcSnZX2+rAgFAmo/VYbDdeX4NfVHKJaDX7auJ1wQAkDFhYFZwbdGI03kLvQoY2BirDlsRM&#10;e03TI/s0UXFSOEwwUzXaHAEa+m0GoyHZ6bs2akTqWYxilhr4DdlFD8ivM1E2s48x6W8tSIQf2w3K&#10;NcmPqbUukatCYtFqpFEV2fN57EB1JeO8/tX9LM6lRaqkxqfqV5RawXmb/OlxhUaWMupFVJ0MBXEC&#10;82hpbkZSqaik/SUMW+4UGaynp+vrGtFPyFPBUk9io9wy2A7GlQ+brIqlvQgxCNUuCYSxDpzgipY1&#10;R+jJSjM4jCjs7nby/u6v/87tt95Gp4WWOfq5fdvt737wXV/+ykN8dA19H4pSg062kT/YyTP9vd/J&#10;n7xIUyd6OpCPoEFSgmSIADoeQDAdv6Fs6mMYzV6BQYXfR6i5o8mQ3CM8KXU9YfII+Ih4CpVfurB4&#10;4a179mNsQAwiW5/2T9oFQTj4qKD3N5889+7vPEWszZc+/L6OJYvYUvCFMA2IDOxzchR7t4KhOMcW&#10;dv3v/QGl6zy5Sy3Nv7dhtUqYMbAJmoxOqTQ7mzI5ecfxU+9tO/nEquVP33GrPEtsmJKqJPQG5hhk&#10;ZAaKCi6J+mQeEVjMw0RgM1NCApx5eZgymbulYb7IPaGUKmdE4TXl5WQQL126lPsha+zuhbnVxxtq&#10;3v7a0Tknzn6nRA5DpUWWlY1LClKZQgakpmO0CauvwzNIpBjgwfOBuhzHjyhAhsYPvvVBrLfZDm9Y&#10;s54xY7DLrhw4cnDPwb1vCAIetin8qflNfPEWbHZ5+WcXqradUTBlWVqNEjhVWnMws6rwXS2ecjOL&#10;QzKSbRq8ACRo2qjg0bB3s+pKHJBtiZpcmkFUncvDTjcCtA2N6GSMADvhME/EAY/Z26oo0WXmnurk&#10;G0lzinhFvZjOY61YGkwGKAm4VXD5jgwO4aE13dQg43+TbilYSO/BBhEb/WnsZnSjtoPDLoo4qGiV&#10;EE8r+pb8gsYyqXc+9DDw8tkH79BHEXxSEhF2Eht2Hdq298iTG1Y+uVGZsNNhNzP5M8OynDRRDAVK&#10;HHIJp5/JO7ughSKtLSdP37LvMPeca2mCc5ASizo1gyMipaK22QEkokWu6RkOPH4LodTDYAJWl9EW&#10;A7b/TAPqZ+m6KVU2yOxmP1YJmVHNM9EH0uIG7K75EbfJrvc9FjE/Z/bIYST+iIf3V1W9tmg+NWe3&#10;7j+wedduVo88vlQCDFdQemS8ybWefWQXvXUZE/FkjcU+MS77PBlYOEuyuWdr5ZtzD7/IKbExHeMG&#10;V/Vb0ER4QThEbVTBSISyVFJRie/IDjbFU0f4CZuP8qvy1QQsiGSIqQPTRG44adu8HnkAv57PAS/e&#10;4QgvMWkxa13hLTg1V9c0XFNTny3I/7WTrpLiAyC4yggUwxEoKDw2MgSbwFcN6gGfBL1BFRi0MH6a&#10;BC6qwEU/4yAREsBc1yh/pn1OHQz+gZd3n5nXPNBQE6lGwvQoNacFtkW7vgqTXUUxwTvQBPrwjKpF&#10;Mo/KVy0kchhoJSmuLeE5BAVUfRaP3YwKyDI0yzWNi4VapWBh6qy2UipBhfvF7EWa1MFQDViFz3nE&#10;/+I0IHdFdUNl3nMzFDWswSaCf86O8wi5UvPOiMwNWij48BjuPnr8ziNHH129Cn9VIlKH/iOvpDim&#10;cwbC+BPSpAU2UYwwx4sNBWgF9AUdEzkU3kpaiqqhfMX4yIWustJ7Tpw43tg4UF1tzsX3jA6z+BgQ&#10;G9eEBYZn/ogERlF6CUWR2mWp0LU+dZhtBjnjlzhnYlLSTbHDAbZhNvJL/Q7jVIa5XHnfAx+m0jxx&#10;fU/efefSKMd+9P/8yXPvfMexv/iLosqK+quuPv7pTz5y7dX7f/e3+UFJaL3zLu75zJc+zaSUuaBh&#10;awUUsRVbrGmqhlpiUA/MTQLTXITPFBLma/rDd2EnHpvRzaRMhCKm4e1Qwm/kSHCdG7SkEZUpRT08&#10;T35a8hyr8QkH1Xl2PdZxNsLOe+HVDH0uJJDUYJdemDXYcUMsu9suaZd0JQyOZrVJAZkokxeWCwkn&#10;8AK3ceddTjDyizIS5+GFKy2bbHrCjSo0p8lo9rE+RFjhcrDrWdkh8rBpnW2FoX4EwhXoLktXQREO&#10;ZSrZYfvIw5JBHVvkGeXMEuQl0AI3ZV8ju7+8bGx45PSJE7gxaul2LSKr4rkssoaQuFVVOIxRasvC&#10;Whe/kw1m+DbYifdFZowWhIE79EHhGeK3Wr6k7t5sCYI7j7Z9+MWXl3V1P7ZyxcduvpGyyxjsTOgF&#10;w0VFb2me9zPz5i9Nq5j988gsj2ofHglNJjGDGGZu3rPruU1XloFfwcRYF2QXDD/MjGw5avkJmsi7&#10;ys+7s67xxMRYr8QhmaUN5/IZ5OeT0kdurBQKyvtKuY4exylqcwXnjsAj/AeQNrpYwdEU0Tw10zo2&#10;vmBQhQvm9/Q/t3SBIZZ4JOkt0GlsdoqDoPO3RFUKB0Rt5XwZ7CIOJiLs8CFEC5dw4VPyDfkaORDX&#10;aW0ZYWvKIpLRPHIs7iYlNuJXmAVcDA83ur+qFbPcIrZBRQMWycCxuGUrf8xIh8HYJ74iE7C+gn8I&#10;JUBphQowDJKoUSX0BxMhQdEzDQ2kP4I7Qr1QiGeR15SQ35kIYcogFh/X+f2Frz6kpYs6MOpjHvYB&#10;O4AjqmvWow9xFMEJCryif+DmtvalH/3oPw94/oXf+uSnP42NEkNkWuVMrMP0QeuzZv1aL67/NqHJ&#10;qLbpVNSlCcLhHA0blHI0drtkz9TWVYyPL+rv43zewAB2uJOREZmR/u83k2MDw/dFl2UiUXOJlCly&#10;9nVvjImdh2ogILaOvX7bzh3PrN+gBKiQpbJdDN1P32Invv4Pf4emtm7dut/8zd/85V/+5Y985CNb&#10;t269ePHi8ePHQaGGpiYpcgo1TxiDdz2bbNidNR2L8pbmGQDOuyA00RkrwC6MIIiHadFWRSNPoSNa&#10;I+IDNaCR4pQvaQ8oJ229uoq6jvE6s+3ELRkxonohH91/3zt//Rc/SlLV1hu33v/mB9asXPPCjhcS&#10;I13oN9bbRoZGz58/TwwuOjy+fZHCJOdLhS29fYnBztJsTpna1+1ReJLNMpVySr/FKHZwsv04s+ap&#10;9NImggwjXVl5BdLD+fPn1IOyuoaMPFjVizKGztx3+nRbfR0FcTKFOQfGFK9yoqmBEd2/a8/Jpob+&#10;6gpINCSHl2KMi70QWcTajnpX21CPMb5pThORRHTe6u7tGRga5LujQ6NiMFHZCjB1hXI25u7jJ+46&#10;cezRZSv/6prN7WTdWpoJxplQOnd0DoGbj1RGXSFaI0ODRJIQzVFwVzuBdW2Pr1j+0Pq1naUU8wrr&#10;W4TJS/GLGDmewNOC94hSRJEGrXAikdmQalMdAZJJOp+RItkHDEf603pmjoE4g/yMbXt3JDeGbBZi&#10;ZHoSPh6vbSJPpFgwPhJFze1JC4RSVAA2a3wmYQDj3IL3ZZZ6L4t5FVOORkgJPuaiv4SkFPZksBNx&#10;8VuSI0SpsG/anx3mS48z+20ZjuPs3Dncfe2Ovdx1caHIAsJ+OiMJpsHZBbSk53lDNa+cosgKwIZ1&#10;RdEoZo7+4YZxzc2tCq8bGuzt7cMnSHos++HCc8lzwobF0yxzs7gqsBBBK85A8bus+npIFrIli0fw&#10;rJ/D8du//lvr165/HTalfxw8dKCxpHRpmTyQP+yBtW5n3iRx9YxNHSSGhhgeVb0Jm8csBUM9e+6s&#10;Su+XlDBposMUhTA1ScydLXGYqDTBdGe8/tlWmqYhS0EMUYpu3rUHsnN+ocrMyegZxfhAz7uPndy2&#10;/8jOG6997r47XeHVaoZZNeJm57mOua2tFJUoO3Jsyx/9CW2kPc2nG+r+bOkCBBsyz20qNg6QM3z3&#10;qbP3nb1Ai4mT995JRV7UPOL1iJC0vsaahhxqIVjdEYRoaXigpxBGCq99CNNx+E/CDM3RPFPvJgcU&#10;GHpCMeBly5ZhsIPmkNYqQMob7assa6+vuqPt/IqewWeaKiLWlm72+bS2kSUrb3pocIglqqYoSX7+&#10;pYtdstap1m9oOyF5IwAl2FpQ8K4H3vmOsNZNjYw8fd+9S973fs43rBZ4DB5v3/kL/37B/Q/w5+e/&#10;+sU3hAfDp2k7Uz81X30ntr56gLUgNzZouQSaUGzFj0oUU5gEcyWQadoSjEAkDidHcEqZLUnVV456&#10;ksQtHR4/bbRvwMWUxDcTKRwRZBIl1Wuolg4miHrknFOdQH6d0GajCIMi3QRFIFfKvhFuFcekIimk&#10;UQz1EaHX24eJmToQLJaMelH3AJGfr8NT8cTEdAO5rG4ZrQokuCQF4JIUNM2Ltoi+IRS2IClhGmMt&#10;HvzCt5jaF95xlxVyU0hySHjylp0Hbtlz+MmNq7DWedkRQI0RPqRqBX+fKIzxxGfhzA6lcGYGceW1&#10;RfPKiktv2nOgrq6+Y/68ETJfBgbJyDF9Fxe3n0TvptBK4jhUVnKwDFZVhOb7GOxYyASg038y2u4T&#10;w3MG54rZJ44p7NG5Eh0GO8tFnlSGCMaUXHwx1ohf5TARv1zrMDGGT/S5jerljdlu8aUOfGzd2LOk&#10;CmtxnI8WOnOwPT5IZbZkB+NRoVAmhwfvBeeSGGta28RXgnNdHmHnxxrIs1lk55fVsPMtelp4mh1Q&#10;H3wkqcWJoQg6w7qhfXGbi/+yUMOjA1auVDAxhhIVaNGmYpXiuW46wZ9acGnMEVQ1HYUXCQRTbVDC&#10;UNTmeGFdI2S/1kLk/8VjX2PtQESXIyAg2FC0hECag4f2M/gF8+ezUSwic2TycGAtgqTZJKI5gQ1b&#10;TmMLT7Y2Le/q3brrwAs3XKFoOoxA/ISPihssXWBkV8vv0nL+Ru/CmytVn9qjeNigAtH9iT0SSY6w&#10;fq7agJVYVQJzIRgI95axjYaZHqjufkARRQBIngyvbojeqpsiB3xo/DLYBemIKD9hmZ4p5Q+xgRSX&#10;CABJ61ALm4My3HWk/c5DR7+7ds1316y+bIsMXRne+VOvTzClxCgT0XuJHuhuQxJ7wq8oa52MiJhM&#10;Ek5kMMZgh3hMx1gvQgJLqeohuGPpXItGwknYsqOEDumi5tgmAzaYalSZwS4sMVq3YH8h7YatJzXb&#10;mSoG04gb0qX2TDNjGcmwm6+8mW+99ov/8cxX/m79b3y0/9DBnT//c3e/umvJj/7Yc+94YPF7fmzo&#10;eDt1H+/ZtXfDR/+LrXV7D+x59KlH9fykU6Rw2Qa7BNlJHk/EJxOBtORlYJtJARvqFZaxI56jKaQG&#10;OwuNSUBhSnkSEhQ2Ly1o9FSKHU4CFHQSBEf26MD6jEx5lxPylKTEqohJIk6ELBy2gyBvaZymJY5I&#10;kQ2pI6vRrKgOAa/duInBzhJmKB2ykwWXZKj8yYYi9mCz409nBBvAMmDz8NTGJgf8snvGxocZBAgj&#10;O3qKj2wuho9cuPX9rDwFSVheFDcLfqQXAFSbNm3qPHcGMCYPUaSviJYIhNjiVC2DW7HgVA3p6e6h&#10;rBg3z2lqQj/EPwgASqgYn0BwIGERiKcRAZaRgEZZ8UAvK/MMDES1wU4hGeowo/FIik7C3qWbulB+&#10;oq7lzWw/eJjs1596+ZVl3d3fXbXyYzdtbmuoz3i60Gxm+s3Nc39h0fLl/yy5+jJkJ8jukUtdLhmk&#10;rY2NUJDd7tf4s6e1JZiuWAAyMeQFOiUXRUmZfIsTE8dGhtn0hpKS4yRnIBdF2SimDEKx2nPnIh23&#10;okc7OdqxZrwHkYtFQC5ChDINgQ5KOoimGdzKXhyYP/eutpOMiYL3h+e3DlM+jxw4DPHcHZXWhcpF&#10;hRH9R5OdPO1gYUFuSizo0NM/yNpirWPMjDzCW5BZSqtKVDHNzNlazT1vuZ03D/QP49RhpzoudkBa&#10;KH0iSk84+UQ+qXW1NdWy6k5MYmTiBPkftzd+eo0oDmgzodOyiiRyUKTV4IynAEsxrYqiZwgrQ9PI&#10;yHdRG1vMlGME2ZGri68XP5Pi08MGkkgCGfwbMTP5IbtuCvPZrzzE8qJv2F/CgCL1B76sCVK2Qoic&#10;hMEmjT4YDH366Mrw/y+D3Sc+JYMdAUkYGAEwkTjsRYkte6pw9fqVECjMstSQUb1SZTBHXqcLI0To&#10;OT53SITyH2UrEJzqXJxHMrqEeliTvNyFh+fNXdLb2zikROsVPd0n5szprapijSXDhTeSHyAxDP0R&#10;EmPHCNZk2kcsmAvjPNqfFLMToU+lN6vExhyxwDTFknOlHkxNwe1uPXSAHTnd3JIr85m+A8iXLpx7&#10;8rFHecKb3/zmT37ykwRT/v3f//3XvvY1jE0//dM/DZX8zne+s+Gaq+H2xKWgETrBaIr87hlKNFLx&#10;ggxWdZlShV4i5yLMMoLdpZ8EE0qkCkkSgTzBeoO5BB0Pl4HMDFo/t00RDaPuttz+pIdVVuHmRdWy&#10;2dhuLoUoiEvxxsmpT/3Zl9eGjpcdTY1Nb733LZ/90ucd14kORW4329B1qSc616Fjj2OUAZEw+vX3&#10;D2gAaWuuJP1UiCfrjSXsy35YdDWCpNsmjxoaIUef8UCFnZGOxkZDaDYdQk9ZTURbng/L6evpY9qK&#10;cc3LP1JTzZ3Xnb+4h7KGETdsehA17lXQNLZ15uScxqWd3VQ1fnptVJejwuXkBCOvrK1hkbv6elHh&#10;eFfjgrm1TQ0V1VXQIwgfRjpMe0h7GOxwn4o2UE8zUmLvO3nyZ3buZCm/tHbjK3Pn65F2BIRBDf5p&#10;+UA+EfLFyyrZxQi1DHlb8chTq/oHfvTggWvOnv3uypXfXrQ4bLAQVemmhQBg/JDqpIJaUTY9qpSA&#10;QYj7pASWqkeGyrALviFP3IGJIulWFs4KJFoZrmg1WF42UwwGqkC7fkL1tcVXTTdkmBPTsF/PkYMz&#10;BSiEvAsvFj4BAYgizUm84Bt4WZDAVSYRIkVNKCCH6BjZpORHT7OSk+i4ca2VgNIKF0ZYQp0ZulSb&#10;5EfjiR8+ohSFUnwDDBw84zBsScoRrogtBurCPfhGlXE3NUPrdyAHEKIKGOBqfQBRXlNRKLcEUXzu&#10;bESQY1YGobr04sJ54MdVL+1izS8tnK9uaBHMCuJprVliUSY8t0WuTUNklcmKSh3mFYyO9RPyrKqi&#10;IiGElY2xA5QkxZTc293bcbETKR82YP1KqoPCKUrZPoQo6tzhrlfOLlwAACksqaioQvVSWZ6ogoLV&#10;gpk57UbKioQVNa5zj1w1HsorgIf//M/8e9akd++eJ++6Y9ev/vKFRx9tvvXWkrp6rHh//7W/PzY8&#10;eMcPkFSSi+w7J8e/MTNxZLAfnlampMZiKkcMDvQygvKqEmS1gYE+kB57BjtEvBuiGCneImEqBEvL&#10;wuIx1c2g8lo+vfoqq2uJcgOiwWK0UO4nIhHjJEZMSkVQxOREcx3i17b9h17YtGp0kLiqUXaorqb2&#10;vY8+vbH95I5rrjp+1x3UvIX6s/6RPhlQKyGhYG7TfFZy2Y5X7njscQJ+hO/5+V9euOCxZQsVahQp&#10;PKEXKl8IPnLX+a57T5155dqrpz78E8uWrVBRjH5qiOQT0VVeXlFbVwNlU2+xCSx71Foap+EtzSRY&#10;8YhbIhCG5mh5JFtCUeRADpqmUmvqElhSU13b2joPTzMXJVIC8/kEGxLOXNZAuH1DA14N1mrJkiVI&#10;VC+++CIQc/XadUMDwycnJs7MnXPHsTPrh6YOrFpWXFo+PThTOFU0SbzqeF5VeXVVRTU0HnWU3DdJ&#10;DBjwwlTqLDnpA2Gohvj83m/8LovQf/jQM299S+cLz6PSeGfPffMbz97/NrLyln7gg/z5pa9/2XLG&#10;ZUdofDamS+rnnjML5pxZOOfex3bwntMLaLTtjE3b1nnjGEn50AaqOgHjnE9QoGZyVA0VXSG+MJ8g&#10;4m50A7xraLSFGOMGyXdVDbo82uAiOIkc1pZXgGfqwDU+OQILQDAvqyyprq+uqy+ky1BJESr+JPSP&#10;wByk0lCjVOxWg5WKApZKM8+fqS2uKi0opvTDQHdf14UOfk+MUuYGUqUAWErOq+T/JIUCx8Ej1pEu&#10;qk7ZhUtAoOQ0ZjEpoVJQGkE5Utel3RErY4MIkJfUr5RUwqrDF6ApD3z+m6zkl995b9A49aqCuJCf&#10;AqJu3rH35p0HnrpyzVNXrwmiLrcQfFhVCaHpvLyQrhpS8tjWkfGhpsZGnoDJEgu1atCM0ZByYv+e&#10;/fMXLJh77z0zV16x+vNfXtzZhdV8oq5OBrvgRzEY2aeQ1Mmwhm0RXYgBA6EcGXq4f3BkSBnBSPFW&#10;CSyWZYcdabkgYcE007isN85eDBWIr1v9tnwsWEpKL8nRyPVM3c1eejm8hfgXeibbAXNAroXgjUH/&#10;sHhgkWhvqDvd2ry4o3PboSPLurv6aqp7qivUWsS7b3MYll9FzIte4zUIp2+ISyjhaUiLBx9Ckgzu&#10;2Gh8bnkvk/jV1UTtmxK5MZKNFWkbJCdjVSFgRWp2HilZEjclcQb3AhIJEsMgC8MCbpRTD8vgBqm2&#10;eTyJ/Qo7IjF1UVCcHDIJSlMzEJBqGp1W1kA/bb5W/xUgg9mK83qdYLUsSx6ZUnwE+wgRQmODS9A5&#10;GP9OSVkF0RavDQ082d8Twl0BxXe/F9P/La7sQr6BLuVPDvZ0nDlxZGSge2ZsakErNUUWXDx/FmCm&#10;0QMsoLm1BT8WGfNQR2Tg4bEx1qmwvDAf81o0odHaqpxQyf4NK5de6tp45PiJqzepxCTXFEGk0ERV&#10;K2NhQVEi6ah3DhIRiiGhetQlGqj4WVdbQ3NxNZ60rIwdORJXMG6AnoBuqN+SSxyJJ9EKTqzkKRXC&#10;FxSViCPLYwdGwZZx1kJMeMY4XWwkLzlfXjRTGVfFtKkGkMXo2Qosh4r6kS0g7PxRAyeEn7uOHr/9&#10;wJHHN6x54Yr1UfFI4Xkh6Sc/qSgEoZBYZHlNP6r8rvfLLAlIq2UZ9EomxQh/UcdD9CVik4GNKPOp&#10;91rBCW1FSsKRmhrQ0xgd0mmC6cIIUkLlo414ZvaA76Etz+QNDwzBf/k+FY8gkWKn2KAVmGghWn6b&#10;EB7VzFfl5yXmCUXhv9H3bIpTrGdFeVO08FAXDyEJSf10qYS6QynIPs5bu2ztex9QOaeTn/3bwWPH&#10;enfvwmB39M/+rGrpsvlvexsur0tPPllGPSJy99raFj44G0X+1PNP7A+7MNJ2yP2yDAbd1uLGFQU5&#10;SgdEVIx4NUvZ5nFGf2OEE6Gg6pl/goumk1ou18iLbGOHLdjmrokHKQy8VWi89XaJ0P66VzvMzF52&#10;P9D2TduDZO/EIsonImES7yNxWo3R2WFZRiR+BI2bHJcZmk1M3OiCOLmX9T0dw4NDWg1FjcrnKGU2&#10;gjOKp/HklMJBB/uG+rr6J0YmK0oqqytqVB8WFq6uy4A0X/APAxLcExAO8VLZCanmNFSZhHPCwpg0&#10;N1sjIEkfV0KYwhJvcmbgUA4jNfvlnUWMUcsslMcFCxbgd0QaUMkjtAYaUOA0VZMkxdxDJfDCnjp9&#10;6nhbe31dLayQMkTYfVA3mqO5GQ5jUhcbmxqZFdVp8Ya67I3D68JZOgW+Ue2QmcMD8QELF2ibMDUJ&#10;neQt0uGUj5/k0GAA2nbg0LYDB64+c5aQi/bGhr/afB1psCymVHsbtROjc9EvLP4hCg78IJT2GJU9&#10;k8Ro56ELWrbu2/38FRshJECkGk3LMkY6cAElY+gOBDPHcAlAodH8SMMcdIpjY2NVVCQYHpJlvbRk&#10;bHSMdWusr2c1xB1wpUdVS3w6xEJSEkBVfbFOo4dFADGeeJ4IwJAEWlxWTLJk6+BwU3cvI1nUP3js&#10;yivxF/YN9mEkZZ1JHhJSRUAZdK8Aeb68HDUBqYNScGoJMUqfPWAZIWG8vLSosZEaVqW4VFQXhV1Q&#10;Ro6UHkl9KHrT+fe8+Y7hIULpoKuFk8NTQz3DdVUNFWW15XDFkioIO3BfV99IICd7QWodr2Oo8PFI&#10;xc3MkeKFEtXkKQ8D3oSQArIQFsMiZMumxlp1qIWIFUzMFI9jFGTUwDU17HgablAXrsmEH2+frQcO&#10;/9Dfoin2X8/Ixjkx8eVvfyUMHoGHFiqCFiHmMXj+ALbhTaATYGw6w1veeehQT2XFpv/nl34QIPlX&#10;v+djf/2xq666YunyJafOniKbhShYyjlrwKg0GCDWblSEXcYesvNsaSAxUeReayG014IkVudMKAwp&#10;WgV8WPJdixZfceZ0JTZjggguXHhu+XITXVOKN5weJPBI/wDPfvMCdYy15Gp+5i+amM4eKYX1nvkG&#10;SiO/fecrnJIbm130CGlX9PLzz3Ny2223ffzjH8dOR2zdY489dvDgwUcffZSbP/rRj37lK1959okn&#10;N1x1ZTwzCbkSJ43DGZR2IF62RKL1Dn0w0Y8Z2keDVBGqhfiEHptm97BWgIjukJgj2oO2CYiHlUdW&#10;I40/bghLmhxyq5av27L5VkB+x0c+/NKH3n/is39bu25d5ZIlfAodOH3ujHQ5RSugmY1hoY54TyUQ&#10;Keo1ssqBRZTedBKzozVeJfPM+YcxkFDLR5ha8AaA8/IQBhMVnfVKKDst3OARDaEgCoIEZ/JUYpPq&#10;mFHC5mBl5bv2H+Busl+djRLf9DLOesj3LFm0pLPrylOn9yxZDK+AtDF4yBzdpgC/xqamefPmMR7Z&#10;WVTEIUz0akVGBCDmmAgTE2Tm3dPW/qYTx687f+HhJUsfWrOpK9qsGOyy34CqZ23KwpiDT8gKabC/&#10;o+3ouw7sfXX+/L+87joEqXC+6sigMQFm3a06ytE6GjuV4if5qAh+aQ9J8k2n/EiA1PrDhZSLqReF&#10;vI9dbjaCIHuF4CegyeCd7Yy4Xk4x8phZMr7cc+9U4uLAiKnRz8ZNOCQiTO6xMmmwkrZSEsZsuqsX&#10;KjkipcgyjZ/vc0XdoJpGTKglLlctdOYXy4sx14Z1DnkO5TGwBOpCfjJDyN8SybS+Qsl/2+wuLZ43&#10;IB+OjhTDzKNVq9Gg61l48BKAEFlJZKMG/wSlHyjaRWJ4Ne9lf4BMOGJY3aNpPWHkaUo7Xw8je+JV&#10;EyLmKzIIpsJHwLxdMdwTNpGI6VOWegwgIiz0jYgvWL923e3bb+Nbp7/8pforr7zpc1/seumlS088&#10;vuDt93PxyLEjFLPjK8t+YGfga1MTuyALtIaw5KqKS1MYyslR1JqjokbhIc090v9BfhY8tB6DtLJL&#10;ZMSXC2uCVk+qxAQoRiBJVG8twRiHy80FcTs7OohDvLBw/uKLHZW9lHKr5Jm3HWl74JsP0ynysVu3&#10;nLxyI4hTV1vPoLDrBbmSusLbsYpSInD7C89vPnDQxDBaTCw/t3KpZFlYKSFdGFBDnWJgd5w8d/fp&#10;M/u3bhn5wPv4lOxdE21Z5Clvp5oAkgDAlNgdxRoQ0eKIAwOhcTYI52zAEQPmW3BfpEbkCW+u3fX2&#10;J0doAkplOfJQZ2cXmSDM6OjRo9C6VcsWF0GASst6qypOtTZt3Xd0eVf/oXUrqZluk7fBzCgZr6Ya&#10;aZjDo2iugzTdKp47165Ze9dtijg4/L/+aPG733PqS1/MDHb7/+vvouEMHDlig90Xv/aQgdmkxofp&#10;ZUZ+/Am/+2srzsyf+6bHX1p07tKe1UvMlEP3k4zv73qEGTeMjDUxHMnTEsnVDkVQjfIrrxzGd6nE&#10;UYRJLlpEKFUoli1QSS3COJCB/OIyHEvyaUHuUFdC9JFtC/hjX6IJagTdqOZ1EQJX0XQhcip1Ero7&#10;u7BbIX4w1mhLQzeH0MjDHSjSEdVLeX4ge6JE2RkWgCpVyZeDS6ZmnXhC0ErNOcJkC97594/MP3Ph&#10;kbu29NZUZjTU7HnzsztvfHnPM1eve+qqNcGMvLwYK0WfRb7SfjJ+b3llKRjBrBBJ3SAYmH9t52ub&#10;r7thzcpVddU1ZB0evvGGhbv3X3fgEEBArmgwN9kLwm0xHT1LRvrp1hYHUXhEjKvyZppJlLGebNYx&#10;ktmUzwwqTPGyIxdakgCPlJjbbMfhgGHAwH8aMHJflAGbT2xRimWJPxMXtK4C3r6HLnW7Fy/Ecres&#10;s2fbgcMs/InmJtcINkkMohwZldEeJGA27I9RmCN7u1fes/BJBrGzV77nfn902Xdnr8zWz5nl/CLM&#10;OF4TpJAEwcgcDw4ViJDz4Hohokjw4hSfUJjVgF7114Z3UCxcbQRSQmPvo58Zijl/WswTQEoy1DPl&#10;RkrWUzecHB89MIFXuHAhDtp/46OturK3rGRkeJAE2N6ebiaLpwKnhZy7VZXiJlDUEoE9zLG2uhbQ&#10;JDSYaAuIIfMkBiF2LWyLMqwEshQVHly/6p7Hnp938syBdSt1zUYDHkH2lCSyUZlIiKulYB3yVdTJ&#10;Yk26uroV0BtuE9YJGqG2NGpBAR9PPJKBx+FAK6U3c4gFki3F8TNblgxTgQCyhjh4KuQZydNKdJVO&#10;ioQh7icyIt4nqhiwoG2O+5MHBKAygzsOt9924PBTm9Y9d/VGOSe9cbGJGX3IBTnvW3JF0pwclGEO&#10;k0VMYCAvroWEqM7JaBXYECkOqVPGAL+8p+fOtmOPrVC9PON1EA/blwI11P5KV1waWBgmqFMDKG7m&#10;RlWapi5BNFGR1U9xFCHaeVEjVTChnxEGq8mFpJowlpDcckmup+bfv/VLf8pJ757dB//gv1//8U8c&#10;+h//Lwa7E5/+dNWK5U033sRH57/9rRJsKCUlx/7yL/b/3u+c+sLnG667rnze/PVrNjz0tYc03SQA&#10;19QsGZMIURQ0i8OKdsLCHDjrFc6oAeeu2ZJ9lKFOZrALI2hwuBAXI4xLEml0g5N32fhoGhhrGGCQ&#10;yti+7h3XDtp4KInUF2XJT3UW3SDviFifgij1sHAchgirEEJpr0EFRFiihWBY6lR9gsPr7+IAcg/H&#10;G02lkVsIjBICpu0SsymbjKiUmMeWmjUteeKd06ziwQnTT2XjbN18kqyAQ1GdeZOCHH+ODvYruJJi&#10;dioXUM4UACZDIxJOX28PJWXUwlTl7dSOHIZtEyeClioMhO6m1skRT6pl1BInPFqbXEgTWyRRwjyQ&#10;UQNPIsQlYRw2K+cXwFY+8OQzSzo6di1eRM74d1etOFZflwKM9eI4HH0bvqh/lfA6w0bb0MiRIRlY&#10;c0HuVEvr1r27WQzKr0fDLwxbCl4Xq0aLx6IUKcAcvRHSe3tN3eOD/UoxxiuKkojXS06Lcqxv0joj&#10;Ywmtmddh6dPyKoq2gGdGNK7tLGJF+I0kR0FPS0tPrl193Y5dfERazaGFC0ZIf5HpVpUWIb98Ub2t&#10;ioqUTFNSGFrPBMo7ZaYAx4lhypbIUs/QFcVZXU3bBgUhacmJQQmzADbVcEwxnptv3VZGrGcUclXP&#10;3LyiqrJqiHZFWRVMEEgg4AkOGu3RlWHD4JF/AF0e7hpfCNjh2cpvbGqIJD3p2qhmsWNFlJtA0u4f&#10;GMSCiXBFS29iUSZwGRMFMDJdWVFNrVVmhk05cnvlAJPGEZkh1N2hunR08qWpa2QAydWsBuWgEWZU&#10;ivR85eGvR2CQreNu+MkqIthql5Dn/aWQ3LHKK1N7/cjoDfsOfPOaK+/7wIcyCvNPniDcfvGLX/zt&#10;3/7tP/iDPyACjJN/+Id/ePjhh3k+oQDRq/cHPT75qU88+I53XHP9tZc6L8KLWSZmlcnwhevxJpkJ&#10;BMxlAJpd5ApQkFC1wLqI0prVK4KoRfVA+Q6EtztXrLi+7RjWctTKK8+efW7J0oQq59gdZqltUBoO&#10;YuvevHCeTiIxliMjrP5zltYEMTet8Uw4emlaOjNz25FDDA309v3+4oED+3EFoLz9n//zf5577jmS&#10;YV1ck3AI9r+tre1d73oX+WV79uzBzNQybx6avmRMO4IkJ2SJLXqabQdmqMnAQh4zLw1FRS/WsuDB&#10;Nb+PZbMkJ85BbIJUpRnFFTEIZBO6WbKprt0cRNzCthk0A/jgez/S1Djn+Cf/5ty3vnnXizvqr776&#10;5Q99YOXP/pycbXTpfek56eEo3jQ5LSokPEQArMxzpT2Guhu5n9NJNzrvtxcxppQEdsWUk/AuKWDY&#10;+MIZp2iYIL6OoHa0tiReFSIJLqSZSM3hOsoMYMqSRRfQYFF5+dsOH+Y9p5pVgMng5iHk/uxZvPCK&#10;k2euOHnq1XlzeSwPoeE0XTara2sIISYWxlXMlc/mbohq9SKXRgmxQjGRuw4fpbfXjrnz/vyqq44R&#10;6eD+Y9nhGUeknzmczDFROM+Zv6GnFdx+9PDtxw4/unzlYyuWW8l3RJ7BySDH9cgcUXo8XCrC5ZQd&#10;4+B7qis7b9ybyPcsbIWFIkp6Rsdug4uQLsmTzR2rhmoR0+BtODdHj0gibYdc/CERCMxi8xJpKKrF&#10;y6YZWb6W3uSdTiHT8MlgZ2E4h/27hpSPBMITLTkxAnpUmcEO/58Mt5HLzJQx25fQ8RvXu2umhLEY&#10;/OJpauoTfYu8nokengZZSKY0EsXCYapjFbd85+nOJQvHGuudFhMAoyXlLvz0EoZU0i6yPBVxIzU+&#10;OskX4CGkDEJpWUV1TS2KA6+DmIPgkL+oIwKgAqVUUii1SdLzNXwybKFqvpqHYvLhvcKFsH7ZYKf1&#10;TAx2miBry+D1UViuSUjnORs3bGy8/obGGzbDxPr27x3v6VnwtrfzxWeffwYXQtsIFu2JZeX/RAer&#10;XTNTj9DOHBMMQUDhj0XzBymwAEDE8FJKXshXhdohVa0braqqgfkQmzY8OqJm86grMiVju1S3VOeV&#10;llPjFsU7NCEMTSwjnj0Czaoryi+ev9DV0am4ieKinq7uU5Pj7znYxoqs6hu4ac++nTdc+/Qd28eb&#10;GhEo2UdCXIXdoGTUmsUsywnVkX70iaeXnTxpyBmpqvrVjetGqioM7UIcwU2iJt195vwdp87svP5a&#10;rHUMACDBCqlkqOJipQmEnRQM50+C6iPDRdiPS4LX8Won+slGBpNSfQo9X1iJ7Eh8bmWlJkVNgEDG&#10;IBvqvWNZga+gXXI/McHE8LuqyKFDh1jVFUsW1dbXV1bX8LXuirILi+YvvNCx7tDxI+vWOA5UPkKk&#10;NJWkEe1Tz8EINucJbjwFQAQxkWOmob7h7tvv5oaW224vbWo69P/9j8xgRybsyNmz3Tt2ZAY7bsvY&#10;VkZzMoOdLQBWNID2vurqU/Obb35l/+LzHXtXLzM51/RDf7W3J41lCCOWqZHknknRuzG6aavuvvCG&#10;WDYotiI4oveiMruU7cdzwCCoJLY3wTgGyeBWXJ8gGIP8j0hFU8iRXq5yXc4iDx1FGINLYrRvhOCd&#10;7q4eCptOUzJSUWuRf0/yrpUla2zBJvm3mkSPSH0VnusyEn4MPAhY3CsqGCQwsplMERLFQOrB+7/9&#10;zMJzHZ978zbadGhJY2WsIm1+btdNL+3+4ttu371qsbE4Owg3MfHJjoRAEQpIs+lYQkhc56UOGoZW&#10;VVZt3XIrv8kK6eumNMx01zXXUBnzqj17lnR391VUUOERTORxwABSodJhhKBiWHjCZTuOTE8FIKTJ&#10;aBk1TqmuI8F15LCxhCOY5eUeWVxJNgt/V4W9ok5IbP8sl8n+NIvxwQOTzO7gFjEASYauds+CZPjF&#10;n6TE7lu+BIfN7QeO3nbgyKnWOYO1VWGvk/nK0k6IjhqmpSDpk6mF1BCeHX67mZ0nnow2vcPYkR2W&#10;V31b7kHApF2mzh9MWKhenK2WXhK7LzzFNB9yW/RwCb9WfFVj4D70AiIih6O2lEx1MbmA1licqCXv&#10;Byu8LpK4Q7gLFdcOsMgg8dM8R85PT45vray5bAf/1f88VFbSNz6GeQ4HzNmzp1G9iBDFDEcTFMK0&#10;KRzf1t6GfIWKxTiR4QFmOEuUhlOcCwIsnbIjFkFSvytRRfH8vDMLW296eQ8zPb+gNQLlJihIP0YA&#10;KbwpoB2MQMuEe1JJ2RDV29OjZl5DmJlITdJyiBuo87Q6twa5SGiWcU0V9aC0BHtEVqOC5kKTH5eC&#10;7ARscf3QR0LpJMLPD4i9CY6j9zI6+z5NXrLGUpBB3VZYeOfR9u0HDj9z5Ybnr70CoBIPiRwg2/JC&#10;qArxKiQtP1xV0kySAsXAjHDBhiQXEW5QJsYShgvFBiqoM8xGgVTJPhu8mcY1585hsEuIYWoz4ru+&#10;j6hoNerWXAxFlj/hg8o15s/wFTnjUO/PNdgZYSylu3awJhL+tYBFYYFShHKODKe49rMf+o2GujmI&#10;Ls+/5103/u3niKc7+N9/H4Pdma/+PQ0vm27awtdPf/mh2rVri2vr6q+44sbPfHawvf34Zz697INS&#10;dw8dO9zZ1ZHWnjOeJm+KiWS+B2NpquI59DFHW/RCaRVyyFd2A/xMd8ez9XiZ4UXCXRM8vPvwqDAb&#10;hQWJdTQmmmAmCmQ4L4Mm6CFC58RgB/NRzLKSYorJVHDhPI1HMqEzkcMux4RkrNOuZYTL8V+CIr5F&#10;kzRBo0lTaHm2G+dTayPm5TE7iNviDR+EF1txzgF9GpwCL8Lyy1esoUiplMOJrJGQ8lOKZKAVNcwx&#10;QPtdwneVKgu7bYji4hThyZuM4hfMjP5+KpujKFStkrRITLc93Xjd5OyUnCaHXFl5FQ/B9M6wFQeE&#10;VKm4KFrKKuBUw3amtv/AXR+sQfUgoqmoJROGCt7FHhZu3XPo/Y8/u6Sj88l1az+1bdvJ5iai6iyf&#10;m34mDM7sWVkNSgulZtwd/3pFQldUVTCkY0MKfvdLE9jIy79p756n162RCi/lOP4N6CMaUZiIIhAs&#10;4Pj42J11Dczn2GC/4t0kcEoGlSu0tJSuAo4kRRlkXm7mJnMStQLDsBEVQrT34fhTmdEIbVAFz+be&#10;/vquHsbT2tm1f+0aFQkmEYH4U+T8sXE8MeikWFVxzuCuBvxxEGJDVW4crSgVNqjdZNFssFNDrSCX&#10;EVWu8HCFZIp/FS1btb65do4CyMl/lQeLtyPilSlID58T0Rj4biNUpbe7q6amVlbBAPmMKbNXg4Mk&#10;CBc1NlGNTqJ9tpBQf8x5SOkIRBcuXOofHO4d6p/IGwN5aVuXP0XX2FKC9qIAqaBFOdeUl5Aeo14l&#10;cLSevh6CxBI/pbCDSn/y0DCLSKod/foj32JsQb0Tv6N8UaWEG9qkXowXDmJPlhv3MDrS+Og9t+ro&#10;sa9uWvfed/2YN/0fPzDVYaR7z3ve84UvfAH14cIFdWLg4IQ/v/rVr/7lX/4lOsyVxEL+YGa7b3/7&#10;mzfdfBOF+Z9/8UUK87PCMqekQDhLPQ2Ol4l0Ge3OBp3Bbkohza6SI/v6J7feoiiavLz64eGffuH5&#10;oNSzkmLuEmQP5OQbZ86RGPum+a0en7IT0+QIfyX3IaZBNp0E1kx9d+Wqx1euxmYnNAgCxLC4Da84&#10;3924cSO1iv7wD/8QksT1VatWU72I62HzGcUkxPnJtjb0N9MFD8wj93tN2nLXRJCR9SIM/zNoECYy&#10;BZtF3z0ehUEhGmphQFJHxxC+HYJEq0QakVHfLarXZUwzm6aHwXjWrFzHDb179rbefkdJY2PL9tsw&#10;ng0eO8rFNStXU32eKagKUNjQXG2Kc+iDa8/zELubsolks/Mq5f72nxzWh7nTu+uLzBEd2MDnF/kK&#10;tnbRmiiUQ40t7GvcwOKAkE+vXfPUmjXY7Iihy/bRI8mdKX9++pYbF3V0ffiVnXzRXXV4FLF1PJ8r&#10;ynuFThAlPDBIzXKSfuFd8i0WFNx58PAffPXrdx09+vCyZY8sWyoO5MSANzo8KQ8vAk1GnEmEqe53&#10;vv73248c/KvrNj+6bHm2RHIgBL/3j5xBLMz4BHQQOZ4IRC9vGQGA9LpN9YdsNzPiZb5oTd7Kj6H0&#10;su2+bMhesVxol/qVwrx2PAc1DJ/GHSbFDmrdXo99Gcb51blQYYTyYQZpXMh++yMPIEMTd5OQUg3e&#10;xW9HmPIsLKqXLl7cu2fP8fZ25HWjq83CiXHY/d4CRxxjznmIPribCg9uu45Qu3se+ibnQBf52crR&#10;VoUtjqSHgF4dgo4+CluPl4th+E/eGZURBKix6SGjyBtJtxATJRU0TbKeQzmN2JbQUrE/ILZA5EsJ&#10;9lZqBPP2onH4RX6XJIeIoAwddeZzn/vsf/7N/5zs3dTUib/92yXvfZ//3LNvj83N3+k86yvf73ht&#10;ZnpXfv7g0Ej/wBA6S/Q+p0zGFAYm+IT30XUxbIECkr3d3ibWhDXlYkSrafqYpWDhFLaUEKqEVMma&#10;5DTBw0gw6+/toz2HUo9nZmStO3HypYmxby2ce9vhY1v27t914/W7Nl/Holig5NVwYngoK1NbW89C&#10;YSPk5yNf+1bL2WRep+rrfn39mqY5DXyFjF2aDSCnsVJKJ5nJ//Du/bcdP/nQ7duO3nV7V2/PidOn&#10;+gYHEFYGyQKYGC+vqqRwAdQjCqX3MVlIiqz2QYgM3syOcwNthgjeEYOE6X/keMqTZoJm6zxrQtBM&#10;R0cXv9nrzs7utrbjgEldXcMARZemqSuKg7maSJTzC+Z/+S13ggQPfO3huafPE88btSGU3qcuQCrL&#10;Q06HDKl9SLL9/eisbAFCAKIkEHjgyKHd+3b/4xvtT13VzkdGHjPiYGDLQM7TpFfs59+2fdG5jvd9&#10;4wkDpL8sSd1PMWWH5gCfZco05TLLpbC44BZSWkYRkyb5rSanBKWSKRAyDsE2I6pwl0dV/oq6urLa&#10;KlIER5CWUKWpDuFMeZeJUMljKTzeHanQOELHJkf6h/u7+k6fPo2RSw3mqI4XfleNSIEoUj5srVNt&#10;kSgBAYXXkqq8DyaiElaYSlXjlEiQcdUt5FR0NLAVdqyoB1W1s8MsLHdLL3QtutD59BVr2hpr1YBV&#10;RejD7zY9fdPzu7e8uPsLb7vtxNzEdZStkGU42V/TslkSvn2xsJAqwJUYNaamkCWItgMP77rzTlaS&#10;oodIZopDLMjv7u99euWyh266EQLwvpdeXtylgCY/0IKB6Fa049V4xFOUucQ+ZW/06pmAXwYwpuG5&#10;UPG9/CX7imEjV4zxRxn8XHanb87uzwW5HAjSXLKPMpGAK49vXPWb73nLkxvXvO+xZ370kacWXehI&#10;ip+8XnjL3pI7i+ycIWUD8PgzLPBMc4UQfytbgWzdPMdsrXxbtpgZ571MXlX4KMYgyjtgk1Z4jDu/&#10;zlgFEv2M2DoRzAjzkZs13Vb3IZWWkPKCXL7pKQg7VC1A/jz/UHcNf6oqHP1bHhdmptv6aefY2dRY&#10;T/ZTf29vf38vU6PhHlg4NDSACY+Y4liuwvb2EydPnmYqdQ2NjBYTJdgNVUeCSDtJJS5qTXBisn1O&#10;/d/ee8uNL+26+pkdZFqR3B1tZIZgNuC+0zL6urHR90Nya6qqF5I9Pm8+NgukbRgNP320Juvr54uD&#10;A5DMBOsVdUUO/ySB2FmTthAuAtPNkV04T5ESYRewwyYyppWnHOYS6Asl9UvUbo7KUuFOtplG4Rny&#10;+UgLtEP6jiPtxPI8i7Xumk0Zdc2IsOE/F6JyMTF393w9V5xTZEcMJmEWKn4aWY2vP9pCVKblpVkY&#10;D8mQ8TLssOjFyIFJjMjcBl+Tb47Az6zDaYo7RqIM6d6QGph1ZpO1UMp6GqE4X7FkLZ/u/73f7X5l&#10;x9eXL/lydQUKz2NbbixraR05k3D5kXPnKhYsJHtg1c//h6Lq6gX33z+a9piSfSH1wmbL+P1APlvY&#10;XIk0owOBZLM0MNup76VpGY3ySjLBXHpoOpN7ZNQml+xktMUP4SOLgyF5in/lMgtzXg+OOzMROtOe&#10;+ArCmxc2o0i+nz+5mL0CCQ1lx5Kbn5lLrHxFtfAkpEkTUZrRGG0PyLZ2O6wkvlBELD08ZY/Ky+Xp&#10;X7bOfMSAM880t0lyDh+kfHeR24E5XzFNwejtE0WBRcqB5vI0rHXIpQSSCzInxmVbioJ6nqkNKzIF&#10;ZRa31OPitb3ptQM3vXbwl/7mSzfvPvD0hrW//c63P71hnVcsd9EkaceRbYcZKK94rF9mrH+tw7pB&#10;hkFe/OevvJqTmw8cdoUciR8UGaFc6VQetc/ReXB1M60gMaOM5/bq2rubWhGAVWgMdCgpppANXm0C&#10;7b1ZcgLR7pmsL2Ib5dIbrZS+EdJCUSFBaVUQTUUtkqE+Bdr39/R+detmlBCGMbezq6m3z/DDCiBc&#10;sQuhtCiBhpEbBLzj/p05uZ2+6rVKbkMzirR6BmoeV1Nej/OeCj8jw+Nkq1aSXlFNZekylZqRIlED&#10;McOVwD2NDU1W+4Av2D4Sdzi9pC7BHKilb58sRxgtRwR/QRzZxfmtTfPnt9ZWUzi7sONSf+FkaXXZ&#10;HKzPSIgI7NgBFOER1RD0jCCByIHMmrLdknUj8g7HjlYcZj0yRPAmY3D6GuxBYmISVyRJzF2W+GEw&#10;3KCY0LDs24hxw85dp+c08Y4fBIqA9u3bt//Wb/0WJ1dcccUf/dEfPfHEE8QccHDCn1zkI27gNk5+&#10;kGfW19e+suPlz3/h80eO0lmOlRzN/dasxp6RuezjjMwZUjNy5huy+3NJm+9htucqK/9ho/gfx+Ke&#10;nnft2WO4uezISLCf9o3T52SziwYUGeG7TIzjevbqy3gS159YvYbv3nb0iKVk47aBlf2Atzm2jvOe&#10;nm4arXK+efPm1atX79+/n3NwhC1XeJ09aWkNMUsLJnC5ZC6zX/AKYWNKSkxQPIts3VIDQKnjLxRY&#10;h4W5vByDAB85NCOzhlilD+symkoivlevXnXh0UfI4Op87lmqso93d3s9Yd4opDBvVGh0+QwDGZJ0&#10;s5BLzGC8jza4+KJ02tyCZZ51/AC+DI+nWbgxTGPZ9DStzHhBsqUG+kFk55n67XyXVzyzbu3Ta9dS&#10;8sZ7l0gk8tyQOgHpQwNWLw5+f+bWzQsvddxy8DDPpDwnxeDphG2ShBTIDxIeljJ+OIdC4AO6bd+B&#10;2w4cfHTVql+8686HlyzhoorwpIT+DZHECMzwVE5oUGFK95xsv+3owcdXrvlP97zlcHV1tj7cZuuY&#10;AS87eCxmO8pSgIfkN7FD0kUj2i5TMC6TUfyE7KL1h+yBGahchmjGtde92jzE8QuhuVpTtazKjyJP&#10;XIY5etj7u5dBo4HEkkdG1i8bQy70ZtTAMG+s9HQSAUIuvnD6yfk7zu5Q3xqFlqYu1IhkhR0/lYmD&#10;Hk8mm16G7wZXjqfef3/H4nl3fv7rKsAVgbyyiVO5oQzrmyx92PiYMcyNiGtMSWFNkn8SpqV0yNJS&#10;Zf8RhinXZRW8LOA/VK/odm+DJxcNJ14r75GMgrFHmRSr2aUl8H1PNn5uAyXkC43QSB747ne+y888&#10;8id/XEVDyUiS3X9wv62ogqj8vMd6E4fMZVD6at70X81M7CsvgXl29fcS9oZmI/GoXKGCzi+2wMR6&#10;qp4376aJM/CMtWs82slHyKc1Q15EtzCCHeBwnGArsZCngoCqWKiy0FiwLp2/gC2vtrKq/VjbwQMH&#10;yGVav2Zt2/atr153zcWF8/dvvckygYNSWVJnGXskCj955dUPffyTZFV5Lk821v/R2lVz57XAcnp6&#10;ulhMbo6KTlNrRsb+1wsvs6z/9cEHTrXOw83V0dXJbxSwiqpKlfoaG2XMkBGauONW4SvY7PiNOMuf&#10;/GYNIeYsBdO3FJK7iZl4GiRx0OQuo6hcBOthBAYMHivyG0GCa+LANtrd19/V3csJPha2C9vTF+6+&#10;DRh54BsPt546qxC6EIzBA8IdE9naBaTVXtUVk1XTGnhlFr/6e7/xhlToH794OdbH3bkYanAl1OWL&#10;D9yx8Nyl937jCaOzi7KlBZaUwgZo8uNOual1GqVYog+SJRk/MlXgjIgKI7xCtS2INMnPo7pVH+UN&#10;sGBihIOkV5TOlBVjuhhTXRNWXw0motycwJ4N5bdCSyjTisdkpoCyTdhpe7v7hgeoqIBpmPp5JSpZ&#10;JG891RcVk4+dTpY7hxKgjEzPWGxlw2xQjhAJRfLZ7G5XQpJtxgMiuCW6/8jawg9ZzE9tXHXL7kNb&#10;XzvId0UnwXfVhJGNLIOThHalLMzonAh2Jj2B+9xPu/O+nn58CtSaOH/2wrzW+dtu2V5f29BxoaO/&#10;bzAgeoYhd/f29w4MHqyq+stNG55YtuxHn3nuhj37TCfNIqneqPnKHpSQrqBeJJKHHBlHLsvI5TUZ&#10;qGTDvox6Z2KJJ2gUMMybuL3hb5OvjJ5nZPAyyDT78HEZ0da+izIXPHvNus/ecwuf/9ijT3/g8eeW&#10;dnT6/tzv/iBYkI3TY7NklZHlbH382NyP3hBfMt7HzdkSZUvHp0KocMiFrkKQaRSjDVOyZ6resUpr&#10;lU1ZenIKJIqST017XupcXpbNXa+IComRP65YVJ9jMT9B9cV/y+PVSTUZAxkhzj1dnZ2XLlI6EXGL&#10;wkDE+uOpxPFDLxnkKxgl3Pmpp5/e+druEydPA9VqIENzYbK5x6h9GVFYEd4U8WERPzY1eaK5/rmr&#10;1t3w8q6rnttBEUzsmmMjwxPY3oLBQVqgsRfPnSdqm7AOqOuiBQupUg8KILz9/2j7DzDL0qu8F6+c&#10;c66uqq7OuXt6cs6j0cwoM0pIAiGwARkM2Dz3Gi7GF0ww5rF9jY0tgTEGIUA5MJJGGmlyDj3TOYeq&#10;6so55/D/ve/aZ3fNKKD7XP/31FSfOmefvb/9fetb4V1pdASxNoEGheAigoysWIgotlg4uN2xRPaw&#10;PXEI9Ss/eFIovYoWoPoPrn/B0loVUlEEh+pJgovZOXInNpU+dfIHg4HD8AMzuRe07tSZFw7uf+m6&#10;gyy3oLyFhSvJ9qawQI7THy6dviMDNcOT092REnAU6jYH8k/i4vzBS755VFiDBpwJmwqxEgevA6qL&#10;I4IM4s3wRYW+GhSb7rh0q4a+EfsliD/VPN+yo9dvopQbXP0f/9OHllb5ef/ULCzyvudfrL/99p5H&#10;vo4xPXHyxEzHpfo77oxxUlu66wtfqDp4MB15qk2t34lvUXF/4M6NgaV7PN28cXJ6hdBC38KgUgaY&#10;MaCutJWIGU7nav1I3qLWxixxpNPIXdbLBbuQ5X+Ka8YYmP90EeOCvBkW03oWvX5+Yi1SEyO+zoJG&#10;qWiUNJWjU7NR/fBn4ugyvAIAHT+KkUddicACXz208TjSCVnP6hO9JROpx5+MRMqzS2zjL3MwbcJj&#10;k7rtrnqBSqOkIoR/YYHKAZnkkNCqGzDv5qr5Cg9UbkdYtQLTJbOdqZegkKkJydiuefGNT/6Xz9x0&#10;6DhjefGa/f/+4x94ep8M+dQKWE+xKQ2H1RkyOvbCt0YG0kf+//7igYa6Bxvq1l8nbv3i1QfvOHUq&#10;atlz9zCExfEoIbes4t0AWAyM5/r22NDjU+P3VNVGchjPowSjrDX6JQ4OD8WejY2JTos6zaTBM8lN&#10;spqtoB97Wt2mRa3O1rCqcKX39/adzAzswccejzVlDKGcx5ykZBnTyN1THZi7hHHkbKcE0Y49JbJR&#10;FTsF9HHXhpoq3sUjypsE1kGmLGNwG3wztBWem11QULoLc2FpEASH42ZgoL+rq9OPtgqf4t7EtTkm&#10;Q0QQ9bV5rcl0Ji93qq0oa6itaqqtr6yom5umWjp1b8gpxkJfIjmDr8w69lv1yh3shNKpBsgFRcKs&#10;cfZoDjF1HaDqUoDFpIUQheDYYpFHBtZQwQQKLtvuxDLiGkTVqUMaaUZlpa39/Rv6+p/cvlkD/ccO&#10;DH/QicOHD5PHQ0U1Xvzar/3aXXfdRaYRBy/4kzf5iBN4wck/DmaHwnHsxJGOjouNjfVNTQ3zC2rq&#10;kG7D3D0H9qxnhetZZLrPBQkoRhyRGG0DEkYQX5QAUBFNYTzJWdZdussJZ1zYODHBdZqnJldy8y5V&#10;VcUkrB+BrpCGEDsflkp2iMfz0/IgpQNN+Y4YtCGI9J2U3Qfj66SY3RuvAch2NzUHO96yc8fpE7KT&#10;3/ve93Z1dRGpGBEWcX0wBbbcZz6jBuRbd+6ob2wsLhVQnZEClgcOXuXfVKW+MjlO+giNXGp34JIO&#10;0bPJ4eB6xRMZBHNZZGKyVe0I92AxW1uVDeQaVNtyL0ym4otuG4WQXBBp14491QeuGnrh+UP//Jf6&#10;v/OdxYnxA7//h3lgzFlZf/Y//0KJfpkmyiGOZLQbghQm6PRySiqHTinZkPQG5W05RmKiUgkdc0ss&#10;k0RUyHf37wsmG7EtemonhCrcBghgaQkVUOm3WTmueTcn+MoBQaoanpvb3dj4jlde9QIR3mxJluSt&#10;vCmScaK05GJlzfuOHIP3TO/eRfihEjQMeIea5Wy/OeaWS9HV6xNPPLtpcOjxXbse27pFjXIS0ErV&#10;JrS8sYpv/h29m4LRh8Phk6+/fF1v9/e27vzeth3ivO77FiSghaaLQqY4Bn+nuBjzbPtRyAv8jOym&#10;CDYp0OnhtdAVriTmRKiw9UdVPUGhtO2mNgo+3jL/Ufsjtlgc8VrRAOvUxPQEvh5bIHS7QCJYrwjY&#10;vpKJkfmyPdEJYMcLwQ2hCcVofKSbSx85p5sjpiXuK6J31SrijIXSQvHuqclpBJ/Ar1HKqyur9u3d&#10;637n2W2trbRwiXk1146QRHtKkiZomvmM6ar3z+3bfuMjTzZ29XRchb9XI4rREpAXQoh3IqY1dJ1M&#10;NXoKABdA5rRSRY1BItLKicjz2RmIR3FkyrmDZUUPWufaZNQJJdrwWhW28Z6pxCFuIowrhQ6RT2Ru&#10;p+Vj7pzhyXNpHjAO5I9EeVpbO7Bv/0c+opjqqXNnX/mnP3fbl79GJT/+bKhv4AlOnjrh9Vy7tDDz&#10;5NRQx+LckfmJqazV9nzh40fz8444gZoZpXXMwODQBLmEa1kVZSUwLkDP6ekppR4Lq5KwJxGXp4MM&#10;McxifkzUIs3wRNFQghNw2nGygNz5RTx1cqMRm6A8IyVQT09Ng6xhwnV3XUYYNzc27Nqxc8OGJia2&#10;rrt3x+mzAHaKEipSPHnYCSUl4KFqjEVDm92vHXrbk08hYE3P2V/aseWxja00kMIaQ40DviWnlTkm&#10;C2LHzNwvHj7et6H5kfe+Z2F5ZZKA2dkplJVwDwS9wRzEZJbU8Z2F5aknpyZ4B03CLgT1vWHdgx15&#10;w7q1RQZ79eZN/BNcCnWB3wHPpUqSX+RE/xPacOE83Lp1W3MzWdhZ9AXAI0BlDeVsKMsANq52KIc3&#10;btk40H/bsROXausnSsllJpV+GW5EP4do5AcTCH8y3C2sVu1HFwqgtXdTQyP2zPqUWMY8eepkmhL7&#10;5PNPDQ4PvmXTeZdF6h97xiG+3jWqB2obmmOqsvxyS3Nbz8CBs5eO79qmxjPSS/TjCA97m5yGqj+9&#10;8eQNwtAjem1trYJqxrBoxX4pe0flYCAM15gnf4P0TTYMgB1JF+olVkKXknmZotGaxklgkk+6iYZl&#10;V6gwS9ryQJMUtyImWrtS/F5p+MCCjIWuRKDuuivBnq4wZSNSxrCkkxraqGCA8EUuIg+aCthHPb2k&#10;/oTLt0vrc9YP9xaGalSlq7GOOb/z2Fm+yOuo7c01u5rr2/uHbzt0oqe1ebqqImEXGVa2tiTLKvRv&#10;aTU21YR4LdDqZG2MBMKhYRq83XD99RR87L58mXYLuIsYANAD9blId0VhJUoUIKGnob6nqfEdh97A&#10;+TRSWDjoBnCKw3J8hDLoUS5hT7Y58NjF7YKvpoxX8crr9JyU5UoFevMRX1FK4Zuj8yymJV6C7INj&#10;p7fgndAH4rQrl73imAwRYIXNfYTNQBJXX9hI0h/yhL8y7ePlpUe2bOyor900OHzXiXN8RBGM9RoN&#10;X5c/aV1QeTxU+juGlyp+MUKvbYzkrS/e8vXkUqoVEchsKJDmiZBrpMAp9S5BMCOFDaPTuJzkFl/R&#10;CK3sRs6crpB8IzIwYwvquoKB3D/LvUrxOzrVzpPplG/1rNfcxv3ffOitrJxr6Fv1/5+je3n55Zkp&#10;asNj6Q0P9J84dqy/v6+W9nNl9HDMUoFwFK2Ll0ZGR/cfuGrXrt011XWKeaU0/uwM2iqDR7qqqASx&#10;GwVOMTY7CamtHzGA3P6WJoj55jdOgEadLSuBIHDCLroyozDPVXryzE1PTqv9bnZOfU0trAFocx6W&#10;Ty6S7EZ1/ykopJo4Zj+9WVRi1eq0JLz60ih+lkATeQa06+0MgQu5TpxahyteEYeKQi6YZ0lwJVq6&#10;ZRQDcG1lYAOnGri+nnuGJu7Gd/T0vu3CpWf373nl+qtlxWXqnDiQ44oDbz2XiG1n0koChfhTbMd1&#10;ziKKRA9uKgiNS/wWcYAgp3Kfq2eoM9k6evYFdSZVnsPOD/A3sCGTHw8iNSPSN1O4SVtPcHxUGlGL&#10;9lA7s6moHHSexLxEiSoaejsC2qfJlvMqintnoMT4Vmy6VNPb6iC7ONB3IyW2fPv2+YGBQ7/yS51/&#10;97fX/bdPVeza1fX5z3376gNn/uT/yS0uvva//in9tU6eOfHlb3xZ82UNK54x8zsu99YadglXWxfa&#10;kfI5TnehySuOh5QbJFkdmeRlkUlGW5aesEB/BmethuruQMu4TkR7pTouTx37VPasuUa8RmLpK4aP&#10;3bkbdEbyXZOptXYrc+LOvEG09/OT+CbxEPkzMtEeMYmJgeildMVMSjGkQ+Lz0Gek0iTmtKs0JoJV&#10;48aCDH+8S5UrQdAJs7AjutdF1mmQsMs68UHqewiqSOUdGF+GnuNNxJFSWQmp0lTQY0o1g5BSSodx&#10;1TNGFDyYS6pxhgqDApgo44Bhzy0ukFhAUhS5CXqAyPnyrsjk6kaRhWR9+MrVL73+nq99d0PPwMvX&#10;7X/1+gMndmzubKQ3ncjTMlFFA635ZII81lknKhHrCvtch90lU45qQdlZ2//3MdVzM7Pn3CokBHSw&#10;8N6NG24+9Drr1lFXH/XIeUiivlCv2GKF4mhq4KlGwFlrF1cW7q+oZdLPzUzx8JBTTAsqEIEt0sCN&#10;p5SVlqA2qKzfwgINR0KF4pAZr4qonjM6PxA8hsI8Pf18acm7+gf5Ysn8QtPg8JH2VvApgvJE4fhr&#10;VUl7hdJb6M8K+5lfoEwJ6vTMxCSWIatXWU1b+2rsebloFb/m/Cia9mi6BRLyrCzBQ29/mxqnqBFN&#10;Dq0pML+np1BwZqtoCOuUbZ4LdtPd2QVWMErc9PQ0kgWSqKqqhKCkRU/SlkSF9INxcTPegSi4Pr+t&#10;3quQMdM1MTXf2Tu8qLZ4i6ir87ML1LVD37QNq0rWxoeLkkJbzg5mGzAf8DwwuihJEMJJO8gi+UuP&#10;fFUMXxHzojq3LNMq8kigdcDJaQxEUH7B4NDucxf+ZudWzvn4R3465Xvf/yJi6zo6OoihA4wj4zU9&#10;h3i6p5566q677op3iAD4xV/8RZqadnZ2UtXuwx/+8I/OjX3se99CslFSqqq6AufV2PgoIGTwK/GK&#10;3ft2pSBUyhyDLq9sEulqoYgE10uEVqiYiQxQLY8EsGMi4wan6+rbJ8brZmf5c+vISGd19Rg9ZdZp&#10;XXHHAOzi/XhBViy3iY6xMZj0Wxp3zP+6OOT1p02oPGHOHadOcFJnXb0Yn43bc2fOwEre9773kQWA&#10;O5FIjdA4OZ555pnQEdktu/bvR5VWyICYXVqqxGZTZiTaSOuU3SiZEIAd+0r6r834SEwSywo3e2x7&#10;/qdLlvsJWrSQ/meZzi82uNVbP47jiYyVQYOnzpx87zvfz1ttP/Hwnt/4zbHDb9Ckacsnfpbzj588&#10;+cIrL3IuJjFmOeoP1jg3DRiOu6gGpMP9lleUG5so8THTJim1SvDU64942yNgNvhXBa0oS4RGYm9A&#10;2MZmx2oHpgDu8nLYFm8ApnE+nEsxa4tL9ASANDUzmTAl7n7rcTWguFRbxTDUWSuqxmTwGiFZOdlD&#10;eUUDba3vePk1zuxsrI+8aK4PuwFK4AfnLTP+jkuX7ztz7qk9uz51803na6ot1eRWYs4z+SkOk0yP&#10;kDSZLrHx9paR4d98/slqIR1Z56trLlbXeIrsjXSpSsExNibTTRGTFH9KWY/6KzLCVGhEBp+y5lOd&#10;QYm83mzytWrLuOV6AHbOPrQfLXOEQI1Dz7IuJN60oEM2hUEp9yHQ5glFjOH6NyxPTVI5wVkjRcxe&#10;utZhgQSgrL2ceZDUUuUd1X9dtxnjHL2DWHJE1Vu+RRG0KEkF01TtAHlCCKVaJHiRHEZInTiphx9+&#10;eOPGjQGukdSiIayP0fP1Qz1NrTXeCcWRPTSyqW3P068y3uFNLVaiFGrHqcbrkp7ovCPlCZnABBEz&#10;pcBsKGXFVoA0BwqhqlWJxkbZe9L7kLWURJS+E+sb054+O2vmrbysel8EitqYtwGmdi7CW1VRUVtB&#10;Kpl07SxFrmHEZmX/2q/9i4aGRijpuYfft/Wf/tPmtz+QLiuNYr/89S8LcKQ3mkNZqYA1mbXaubLQ&#10;vbr4zfnRkcIydg6PgE+JuDNC6Om+wmugo8hvBRkPrZ3pYSRzK+qXwpKitTA4TBweAuxAyiIV1cno&#10;dQk/HhR1ABBqZnyKWVJhYyLjZgWYIdEnJyYpE9Hb04Pus3Pnjv1791L+DbH34D88uuPM+aO33DS+&#10;bUu6QNxOkcvETJENsbZ29Ve/uvull2OrYYT9bntL7+ZNXN4I+yzzCnmIb+TlPNQz9JNnL75x4/VH&#10;3v8wYx3DRT85TWnByKlkLgXJgHDZfOJ5tAtsVFPLyDEFyvNlHYMgg5tpU0dpAttBQVd8xWaM4EWg&#10;fz5l3gisYxgp9VJ8Bd4VUYq8GXBhT08PnkJmT6V/dYOIsNFVIaejmze3Dw7eeeoUJTKHXQGAY5EG&#10;rLI+NAHu1qBDFldhgRiBlea7b72zsb7hRwN2Tzz/JH7XlE7MiYMDROK8bhJYQzDMRPc3zU6Wl5/Y&#10;vW3f6QsHzl48vmdrKhxD0YxD3iSzKWljMr5Uolgcfk2rSdaFYqU4nZ4PtGmFO9FxGKeueh+uUV4b&#10;rVzZBDhLV1TPUUXKhIFEi2zdRtMergo1pFBtSZqL8QWb1N4mdv+otbe7/cgJapBdNUmiKI+ti3Af&#10;QWwBwccqa1e6mJpL5abwlkQnrNAWS4CTlqmyfmuYqTuOnoFJXqyr0qqYqx/d3o5q9sDjLw60t05X&#10;V6STrBmjm6ejEIMDcF97oeZJQuGmdC4G1b3+uhtoq9JxqZM/VRaGypgL7J0JRJ5DX4SCVgCOFxbO&#10;Vld1NzW0DgzeefosT3euskJxi3g42JPON9GU29eBAhB8fv1gJPczjswgaa23VzNo/i2H5UjiJE85&#10;dsLKFObjuvs+4lKxfdL9EhdPZNwV+yQ4f3BFXUR8xke8CEh6MdsOGK2dhNJEecmxbe1c487jZ7aM&#10;jE2WlY07Tj/BzQTvrpfKV57DUjKZ+RhhiICAKFK2nLLo9EHSeUs+kgGbQBv+KNV1MkEECZlqPcTT&#10;hPug+qteZoh+6Fqqjl8nTT2FA2VieYzAicz0n2AjGc3a8qFhaFaj7AV/a/zadaJtmQthDQmmzhmc&#10;X6DOUXVePvVZv39B/z++8/jS/ODUuCZwaWloaJBgd+5J1AajUgemslIMNkyIwcFhvDltbRsbG5sO&#10;XH0VVQhI/dCMGXynpYwW3Q0NQi8JTd2rqZpiKKgDrU1ssduOn+morhjBP0NPZMMZsamRj7DSiOHk&#10;tnSJJbWc6UUu4DFQHN7CQkFeqXQ26VuabQJRUY4d02GupC15BUPXelG71lc2WqEgYSEmonDhp2JK&#10;Hq28JstLCPtsh5MLBXNkPTNAFQjQurd3dD65a/uLVx9gLQLGC4wmA0naShZLzGioVpjCBIpzDMDL&#10;8+cUfwF2OiEUCWl87gBrZhiV+JAE6niWneRbpSS9ZVR9J57du1dagZ1VXCDcUaY0MCMtBBc1WWmb&#10;Rn8DizPldlBX1Awkmh4ky8VwbLclzxXBBDL8pTlaSFk1ZSFCr4utHfs6VP3zHacudJyqqaobGR+q&#10;ra5nt4DWBTtovPc+cmB3/uqvlW/fwRuV+/ZRm3XPb/7W5p/+OLYm7/zZ33x6ZFQ1cEKPlZ2nmUts&#10;PVFmbDUP1upoxKnx+wqgGVMURwBP8ZX13CC5vn3hgnZl2ksd4xyBOCpu67uG9epvBjEnqnbKPvwi&#10;ZKWG58/tU3fZJXIRDB/zqdRIrxGn2L+vPlqGBTy2nAwAJ7HkBzKzjfhcS6copucm1iyH1JxE7Yxp&#10;5+DTtFR3EG2Miuvk05bd9bsjdDMMH+3HbMSl7xeBHo7tFa0kD31F5U5s1XCSrUuyCbUBoRcjQFWI&#10;0mnOhEL+y9/mflI5PLLGL51TXcek/OZIg6qrr0fdCiPRJrD29ZUlT5ZtbUNv/+bjp97+ha+39Aqq&#10;+8q77rm8oR5JYSKMjSWVQrEM7oEXBJnKwbhMiEJVJxIu65IZa2vn52beUafyVv9bju2lwkqoZBeS&#10;Me67qG7TK3efPPXM/n0Ux2CXerGI86LmL+VuFSLDbKgaFUWTWYrV1fuq6p6cHIV6+D47LaHAlRXn&#10;ACkFkL3OOvAcopMCdd1RpAUGBSHHMhvR0GAFEhPq9ar6V+pbtI9enVlZdVMzhQsLXRtbAezYAerF&#10;QNUv6W+KOFP0ycpqMWEHZKJOTbMLuBQV9NB7sawwVxwniL8hS/qfMFKBpGYCa2+//+2hUFGAGA9r&#10;FUF5xaWEj1kxU1SdSgysLlVUVLkWv+rbqahR1go9U6CBrq7LhNM1NzUwSSbMHJaQwfOSB4RtO0ZV&#10;jnyuMjQ+MT07t7JGj+JZ+RxWlmtqquSMVYtClU9G3YpdEvwJwTI6PkyVNyqg4vZZWllQhLzzCsye&#10;xSC//I2v4XZCq0sCFTMFTyzgVb6ceCA9MUoq4UEzM/c9/tRAfv5LjXVMzsc+9JEfQUJ/9Ed/RJeJ&#10;CJ1jQtIzAfIefPDBI0eOANKlwBwvwOk+/elPI3B5fdddd/2IKz/3wlMq37q2PDMP4EH1Q5hZcarq&#10;CLBbT4ue1YzeFl4IKctvBezifsETdXbAEIretbEUBTXNW19v3nCwv49YTyZ+/8DAs5s2BaofHCqO&#10;NMIu3ifIjhcPbWj6Vm9/Orb4KFEb7JdI9096qWA3fHS5sZEx3X7i2NO79jB8eA148tnTp1977bXr&#10;rrvut3/7tz/ykY/8yq/8Csl6NJoAIr3zzjvb29sJvsOoI0m7rqk+czvl3ftefszMgC1jEuSLFyEf&#10;FNtvn6p4rmMzFNHg9kDiqhH5ZRch1CFrHwvHbkqxeevqCzOKclejcKPRuq8Zr3X3rB3bdtWDP05N&#10;vfqLP0/riVu/+JWI2fn8V76EylVdXUWFK05mP9BhQ/vZmx+FJwA7hg8jtlzUkf7Wk/jp4kYx4fFC&#10;tphhGik76ogk7RyC01CJyZ8TIkBFf1WvY9dJc3WxsCVVy+KSBNkxFbKZM7WNejc0chEwu8662hGy&#10;8jVbHkyG6uK+FeXVuRvbeO+aV16FXw9v3cwJLM30OIAd+MLcO7t6fuWNY8zk16+/5vW2FviiAoVo&#10;LpahiYgcYKYTVT1ILvNb6ryP+y6c/eCJI49v2/Xn19/Ms9x/8RwfXaypTWLiohH58nKhAlTEy0Iu&#10;hnEYTg+pO5xhwI4W65joBE4WiNhDudfTqeSSAbsIdwoPp+xON5QMsc2pQVTrd3IU643liJmJiYJo&#10;ODMEmOgqzf7IpFR4uRKdj/lHpsaKp+pOGBUadWatFc3l2hzcAh0nGfq6TRqUEDdNSSVgPukyShrS&#10;AVlgu+I/R1yheW/ZvJl7ARr+zMc/ftWBq4aHhi+cP19RS0WDgLEdeSq1WA8XzU8dQa99pxoddiPy&#10;zLPV5bSeuP4fvscEDG9uC+czskeUmWn9yeBD3WFW1dqV6tSLCp/jBRo7YE1ZaYXmDdwKwAu55UKw&#10;uoMUF0kpbhmO8UCsCS+Svpfk4q3gbES+SIgu0Yv9TYCdYBB2tDAd+fAPHLjqJ39S7P78p/7bhf/x&#10;5/2PPXbi936Xnw3veEfxBvXV+crXv6x1VC87HekqqHa9ZH82e5bT4P6R0alNzYv5uaCTmDcvvZSk&#10;qfkIRg4SEoiGHcrzMlp+WFaIkQ0LemalP3t2YpodWVtF0ckCCgvOEAG3uEgc3EBfz4am5gMHDmwk&#10;CnJ1Zc8LLz/0ze/MV1V+61f/2fj2rVYg1qJsJUSFlGIUfOv2v/xfzWfPBt3OVFT82oH9JS1NSE2S&#10;WGFC0IB0S5cNvbez54HLfYdJsH3fu7E8RkYnxsYnMbaAPfGgEOnMUwTExqWYz+J8xdYxEuRiaRmu&#10;wgBns4uLBIgwaXzKyEMMSddx057gzLwJIsnB/LBUDJuhMofMACMJUqdMNidEwU0+YgBMOL/hdGxx&#10;iq/Are2qpibAEp4C49g5h9s3gdndc+bMucrq8dIyuWBg5EBg2JDyfCdFP+WyM0PWkmRn1dfW79u5&#10;B49n2nEiZoxm39FxguMJRdhdAexSASdrMGEmotCwBVn6dbiN3uAKx3dt33/64kOPv3i5tXFC5f8l&#10;QkJ6JYal8h0Er3OyY4IUNrA2u4DvEt4lFZnJERMjaS5f3mobeDyd8vgUwqJ0HFTHcOGKGyhwLlMD&#10;hTBDcRCFvmIDko+NpwwlUh29SDTDhaOEhRKi0gQh0wiGOi1CuR3m7FZrsoZ5RFefYI20djZKw4AB&#10;aPO2cy6iZavmVpGEyv2XGz8TBx2KS0eDatTecfwsCuu5mooIJ+HKIzu38O9933mWP3paVTA3ke20&#10;gzJgFyTEAVHBx3A6dXV2NjY03Hn7HQye15RRgPmo3KGJKnpi8CYyF0c3iesytgsLZiorjrRvhI3c&#10;e/bCNop2lZRMlqjhsniNJsq8na6pGQdkqu0Ew1fodkYuWIIkxmRwvPQIwaGpeDNgd0VefF+XWC3r&#10;eoXK14rJkdy/ogQG2YV5LObPqGJyeCekD9M1l0V/GFOoxZccSPl5vW1Nz+7etf9i5x0nz2wmvby4&#10;BE+qHgGtPXO79BFiMHHZeOQYTPJ+RizGn+nvGEB8Zf1HSr6JoWQM8/jcHN4iLwP4yrSHzueJCQsu&#10;r66pIniGILeV02BZqARQyBSRcO0iX8eGvWcEkiMHTOPxkFLATiw3ozmGpJakSER53uTa6qGZqTMz&#10;U1W5ubX5/9uaxnYuzH+rpwcFbmxkSBwyN1ud0kvoiC2VbOOmdqw4UDFKfWM14YzCa9PZ2dXVfTmM&#10;zKkpMmfXqutqKiurmLcFUmszwf7pVCtBz91HAaC7G+sAqt97+HRndcUYgD59ZjAZwemMYEmkSsnP&#10;JlgXzI4oPxiQ2vktKu2deqK5eWXgIKDhtKfQ7xKKCkmEVVZUCohSjXDYtW7lAtFFMPrA6aRmR30J&#10;NVTibuxcwvK0GvKqCXBnVZdBF6yfJEAqe3PPzNwHTp18YvvWZ4lXAAG0u4iPWewI2U7pKuEM68gy&#10;6DNINA5g9+gSKyYkhhmhsrJrdJ6tSMYp/dmR+CjUQfkp0XI2fSee27cvMIiw29OkgQDsfMdM+zJr&#10;oxwpYIfybxVRXk+HLMcQwzOrxRPDDK3PFm+U8lMQELNEV18fnoPE6It3+HNsYuTVI8++8sYzD9z9&#10;8Hq286Nff+VbX3rh1edDJ4kax6E7B2AXz74esPNmjV2chMeu39cxqmRPv/nGIq0gTjuNZIrpJylq&#10;Jn0MhdDIagBb4m/xnAG56vvprXwZq+h8Gg5AC1BZASi5XB3y4zYB2OkykJnBM5ZZEX7u2BSdafQs&#10;iY9CPJG7KWxJXMNZz9b0InNrcW4pNEC+EhosH3EFhGakH/J+QGxBe+DnwvLcvkD6iSAtPRoCU2Rh&#10;2SE7U9TgOyYTm1g9XET+OelASZO3hO1H0TpdVq4LZTUxGy4BxoAi6jMyCXgy9i8cUvqzlAB78vLy&#10;iNsiDoaNSYpVmAaS1mKTbsiiJcg68OIrjd29N33rsYau7qO33vAP730bUJ3nClU8CcjjXOs8ynN3&#10;mogzHTIEmWrLmkZtfZFy2CARu5eXW7jNLqL/LQdBdm8B7GbmpwkQue/UGe411N4uwE5dyNhGM7Ae&#10;wCNYLcQzRSiaC5CdHBneU1ldW1jUnSkdzFSwjgvTM02NjTi2I/Y2nBCK+MmmSgb+PPJCWA618QiV&#10;1ZAps4RypWiMrsqq2qWlVhfobxsZHy8pnmxuYr11X5QWlE+wHmXDLLFxcI2SsIr/nyVH7Sf9E2ZK&#10;GINCKY3Scfsimtu40ovtIC32O9/5riBLWcFFhcEiRikmNjiIltjb3U386ujwKERHtSpOwEgfHByi&#10;UDYlC5RvQgnUleX84vLhcaosTKP+kcWBDOLSvmwWuJhQLZj26orwhLWVja0bUMppfTY/O9/QUKsg&#10;EEqHr1AuHxkNBYrje4+oQbPKihUUUndFcF6WTB6HYmSNDI9WV1UzY//w2Dd4IAoEYoY4VFuuoKhc&#10;xARSfzEcJKqESq3AE6fuO33u0xtbZqsqiBP8yfcnFY2+n4owE+gygfVBo4n1sXWcCSpHBmfEClBs&#10;Lf0ufxJqB8b3Fizv+y/+vScfxXSigivyFU8rfjUspOBY4k7bd29PmDuM2zVbIzc7Cm3IW8Vr2jJJ&#10;G3ZJCJZT7UTsR8ohcYYJxdNG+JXLORnyXyPwSJ172Mi0Fcl+cUv7rR1diEEI4dr+3ue3tguhUIys&#10;gscdOD+TnbuMW4KiGaivWEkXZqcfbNrAXJ+njqMcV/aOiJ2qugjbP/QASyLt37C0KYOp7FOeLCfn&#10;clPznSeOIXDOVdeCQLBD9u7dd/zYUYISX331VZDOx7CiT5z4V//qX/3CL/wCNuodd9xx6623Pvfc&#10;cxfOnt1+7R6qPi6tLc8tzsdsINaQhJA1RouCdWiQTHo2rIKXOblVBeVJkZI15UW7PMY8aRlO2VMF&#10;HcMTsD++B56NGg7N0aFvMTdrlQo+pCzmQKtzS3PzMzgucBUwIzDfogLSJfKxsktLCRLOu+n6Gxrq&#10;6qfOnzv/qU/d+qUvE4XOg17q7Dh77gzSg44p8+AkY1PjQ6NT4yOwXJQXmtbQ+YLV4DcbNI/QV0ah&#10;PF1xeEETaCvoRvKErpIOQUKX0mcWKG5FvSG2F2G61Kti6bgKxXtL8XouLq/hNc8vKGbd2URcinhU&#10;NoAcPnMkQeUQnoG4cAsgZbRhDBdVYHrnA0qyxy7V1vD+VR2XX9uwQUAY9EFCSlaObEeQ7pLSorLy&#10;tUKak+X3tbfCwW947XUmjOr1c1QIGhzbPT3702cv3EQO7LZtj9xw/WAu7asXoIaABOXLBJCB8BDK&#10;ufiHleKhEkmWWQmxYLKK5y3ef+nC/ZfOP7l912ObNsF3LoB+rmXf33Ee9tVZ10A0L3ROh0TqrhOm&#10;SMF13MHQAzRAnV8Qn+qaCjLrFdSfvboAape9kkvxhxIqIoOMsspCuQk5RQKusveIyRJWy0oj16Oq&#10;CrMOHegkxI4MZ9cCiqQPRe8i5GFVuBr0CSWhmMA8ZmmRh1PrAx0QQBgA0rpcqyiO0LR4PziRRaUi&#10;mxVQE5XOrT35i3LBKuiGgGwgVHTjIsKCtOGIikFcugq3S0uR1m2BESpsmJRSBuTThsRWYZ3cofty&#10;DwEmPDTxxpMT4/Bivb+6AhJxw43XVdSUf+PRb1TX0aMgwQelpyjpYA0NPzA86IEtzjAxS3kmZwbg&#10;g8qdq6mDCvc+/SIz0LOpLZ+wqcJi6k2S2U6AGSJuGWyIKRKQxwUdy8LsqerpfO4KaVvLE5NDleUF&#10;ZaV5s7NjtHbMZ2LysxZW5lyLEbYRVXsdKSJWtgpooRXDDFtayc/KriouLSPZYZFYjEXFaOcgp9Gc&#10;tHaKXsrNn51AYDM/eYNDwz/5YbH72utvAKBJfwKtO3XqxLPPPq2mKGw4shhEMUC3+SyDWOdaNs2b&#10;iPQeG58YHx2bnpheWVguyCYWvJDOfoxQEeroJyu05QInL4UwpidmFfiUT4I9J+Qj0UhlYhxVFdWI&#10;dhYabR4xOdDfiyehvq46d3Wxugo0Z3lsfJgWiDCo2fmZ6dmpxg1tre2basnczM7Z99Ir1x56/fht&#10;tx16308ACs4vrsCWXIZLSBk7FfE8Mzb6dtJhMn2RyOj5Vzs21jfV5SzMETjBA7KOJFcUFpUVV1bf&#10;fan7wcu9R2659dJD7+4fGJ0YnyHAYm56jhCIvJWFMmIAl1aGe/tHB4ZyV7MqqFiUk0f7VjrRcTti&#10;ADHkMIoIayI+cnh6tLm1Oa8wb2xqAlGMDJqBeGBm+UW4I5HqLE4RcXNqgCV0gFhDHH1kriKWiDik&#10;qRm/wdiKK0oC44kq5qBKhGOUVVaoXZm6E0rXD4EaGj27kNgREkJfc5XVDxw9Cu3T2cBgaZKBBXGq&#10;Eie4BjJREWVqM8Qega7uvOmO9eL5+OljDXWN6Tsnzp74uy993imfCuWEu8IPxBWUCRE16WAPOEEL&#10;kKlwtqUVBIdbXijeVkaGE8fyTu3Z0dLbd+vLRy9tqBstK5aFJJmpH6rOWAFGLi+r4UoOqS/zs4vT&#10;BWWVeGCpBppbXlxQXpxTUkjHe87G5UoQ6FoOcVUIDLSDxfzsZUkLV9Yx6uEGY1l49tGYkGPA2WgC&#10;+FHxDINcrvBuQSmA3Qr9jFkanLDMBsocq8OQwejQ3SA2TA20SMJixd+ysytLq5hE6gayv/TMQIn2&#10;hMDdHcoqIoQZstWWkFbA3rlLpOuCI6qfiRAlMTdVIlvJ7yXKFczuxBmiD7prGlZhxnPLs0uTnU01&#10;6G83vXwkP6dgbPO2orySYirAFBaCH0yOjVGpn3BxCv4SLp69sjQ0OH7ttdffctMtJFCPDI4QoIp6&#10;xGROj0wuzNA5lJQLVdEiJwpEdyF7DVotLC3DUcbEQX4XamvPVlbQ8+6+85eglK7GBja4csnxHChK&#10;YnVGndGANimTT9UwdjYMlVXLwTKD18ON0KYShcvJ+kQKCbdFiYLAnA+svBV4tSVHhJg4jEPAhkLG&#10;VklclQzJVM6DqhWKpOqxXFtqSfITJWXhJbomxK7Ap7XsfGkGGg/KmfQ6yzXsWagoV2XHKkuqCqAY&#10;NH+oMxcUlpIwqsMN13q9teU8zz48ctfZc5tHRo5s3sgzclMpj5kf43xS3HKIvFa5NPUqFlSu9gMU&#10;kcxakCSXnOWm3E7lmojZxLpBRmlmGI8yIAnuQp8gxotNGiVx1b8Y7RHmzuBd5JDATtpUzREFvrqS&#10;X1qUXVQoUwkJvroEJyIQi3gBvhgiWjkFkDFrJJvHEbSGipR86fgOFg1+a/RaHeqQevB0JgyWFFEu&#10;yugkDGGORi6YREQIKJwSiZ75Yf6yYHdj8wsvDw+fJ91oZXlrSelblPgjeTnPlJd0r64QtFDuMKV/&#10;9OjKzz09PsoOJnQOf8zFcxfRxHZs3VGQV9Tb3V9UBrkXDfT0jQ8OlRaVYJ2APzBjpy6c7RnqG5ka&#10;WchBmaGEJcluczBCFoLkdbadiFzKI7udMkvFso5Bu/LyWYPzdbWtvf33Xrj87X27EU9SHpPqokww&#10;G0QIKMuB5oQRWd3QkF9cMjIxPT41t4rWvjyTtTyXu7ZYkLNSgHmFvSo+gxrI/KMWTy3MTvCzPD+9&#10;vDC9ODc5PElxcQfPU7RL+jUNKzQu2iGCJGglaKOJ0bK4kL2K6FzLBRGXnp5LgdvCktIt01M//8or&#10;39u185s7tq1hdch8ABrAUIbMQTFgRDjG2Lh4/uByrFli9MAgCf5GzeQ3sTIYn1IbuD3GMNslJxv7&#10;EVRUvafAbCi7rr0FNqYiqAwIbXQlN2uRdwVNGQo2yASdjBWV3Hfh/KXK6sWaWgBQIulR6emqhVAX&#10;VaPIeI/A6pROC09EdS6WjJDFit9DWp6wTDiAARSV+LTWJ3LhgiTEoWEsRoIdulSeAnbkGLP/ki3m&#10;+mJJBUD1vozWKOk6Olzx0ae+crHrDNF2h468+Kd/8QcXLp2enBq/2HnuP3/6D06eOV5XUz88Mvz8&#10;S8+cOnvi3/2Hf3v27Fmmx232cucxdrR/VIltBW9O7goYKj/syhXGCz9jg0tDJvJoiXr96HtRfiT5&#10;iTQEMkcNWjquXD+JM4rel1mFq7kFK/SWJF9VUwNQUWjhpOaSDn/DvIdIFhGkhUW586sIGvk8OROh&#10;rmtK6JIY43fygKhkl9qNDNPEtJkGfYCrWtXLglFDL1yXOaT5HZqVu1EUQt+uFYQqXSHZqRACCnnD&#10;RfLIPV3CgS6E0mm1jNOAK0UREGeR76jYUu7oCr5rM/NZC0trc4uUK0LeYmCrRrHrnPJlWn2pSoSY&#10;vvh+Hg+PlMzOxzzRoqOl5KxRAG+tIGfZ9MYMryCdCuU9k0oLoQNvFORolnF2AcdD0oWIHlXCKykr&#10;nmX94aTsYDl8gVm4r+JH7Z7A0JCOo/DXkuL8kuLCstIcdAaosRD7cm1uQSXgAa00Egq65VLQTQAf&#10;xHX1C68++OWvN/X09rduGGxve+xD7+tuaYAw8BagdxHiBBaTWCbsq3DaWwDJplMyJVaVgpWjmLwg&#10;XG2sRX4jEzAYcPMylag4ZxbmHqxr+EeZ5I95wvYyGHLOxRkwMvJp0P8EaipKPDv77lMnn9y1j7IB&#10;84ryXUN9VKEd2Ut5qie4uKpFpJdXTvbE2upPNray9F2E4dE1XtkNBDcskv1RWlFVVFK2vIYyA0Gg&#10;2BRgclL6GOtgbgFcao1yP2xXiBNqhkDsvGA7wf/mjlaUbp+erVW5nqwtl3s7N7culBej5EuYZq2W&#10;F1XnLGcvTC0U5RWXlVSNjs2MTM2V1TaWl1Wh1RERyB7Bv1icl88P2aegYA2NdcNDAwSv4XMk8eXd&#10;73o4LLUoeGf/lvKKZAjkKt9WKX15SgCHKqoqatB2R8fGS4tLyssrSH0lLo9Q7oGJiQG6Ta5lVWN9&#10;qSwd/Ie8eVprqOKePa8uGrC0PD01ybs4dSgZDEeiZsrkFJWmpxFDxBtghinwUkoPAxcaSDCCdylZ&#10;xsvjum+57M0icmyZMJXB+eITX4c4Cktyl1bxD82gkZRXFNEPaXCod25ucm5yYmlxhhqMMP3Zuam1&#10;y9039Az8r91bGhrqGdWHf+KHAnbgdEBvRHr95//8n99CRUTSUXgNbO6v//qvqWG3/lPepGks0BMv&#10;3gLzrT/tv//Zf4WsmWgVY8orWJxbFAsABHF6Te6OPTvCGuE7EdEfNnlcIux/RXs6NyiJilEIjCDY&#10;jOffumHm4DWKaLgI4lIcpxvrb+i8zEWLlpZ3Do+80taSDtEejqiTahzRSGJgAQ8oUC7n4uxcJJLq&#10;MNSRKVBy5frxoX1HScwRf3Y1NL33tZe5PAF3MRI6w54+fYpIukOHDh0/fvz3f//3r7nmGlKO/+AP&#10;/uBLX/rSvffeu23btmefffb0oeN7rzugwDgnu4VzRiH6GAkKAHJsgfrRR2RVNlaI0AuUsfBcYTGj&#10;5+GRcA1vMTjXOPAMhccLDZBFUQinFTs5SbjmzPyswWPJXDsKkm5N8Hfeqamq3r1zZ1FDw7Zf+MXi&#10;JlmMHF/86pc6Oi51d3f39/URrwI0i3ODBNZYjVgXfqcgS/xpq9DOiKib8+YUG93aTmBoJhAZv5a3&#10;hGFEsdt4n++y5di3vFYID+a3q2dxgrQULDTv9uLSYvNXp/DRMbO25p2vvs6tO2urtWwRdKYXSfQ0&#10;Ke94ekkEJKWIt65/7XWiVd/Iznrbxc6PnDv3Rlvbp64+eL6qkuRYbqqiALarUzIOYvbwHL1tl57D&#10;K2xcZmexTvd3dbyt4+LjW7Y+tnkzpo6DBla6VJIg757zZ8iOmdwOJyToZgDIgDkbHBpgYajJpfp3&#10;ToGmz5kSjZ3vhqHAPNDXEmbBPfLUZl3GTiy0ncAaoVbBD+wGJopVSWK5ZHUkx/qtqzDLN8caWBmT&#10;FZM64uLBDZVrtgOtW79kfJqkOoSHKtlipgJv8xhRlMnXeJwAYAfLm9qhatG5s0MOY3cHUXGgvhNd&#10;MjY+Jnf20hKMWA1hqdtFa+C77mSTwKROnT61efMmLB2ycShDbU6inSSoQ8NwOomeNwzNeKLIpHEp&#10;Oh+Dm1q57MHnXuH84S3tM3ML4cqIp0Bhherwfggq8tSxQ1W2jJD9DIWnYJwz+jQIK4BpMto6V7C9&#10;mjH/sWugf37jxpl3MW8593zEhOscZ9zEay67f/++9auZvv70n32KLhwaiR0PCcf1Fog/0a6ZRiLD&#10;Z6ZnCEBwFX/jzTn24+H8XFrSznJ9B7hFfWMz7A0PlVQf4hpW1whSqKutT2PionssE4VHi4na3NbG&#10;LMEr7H9bpjeI3txMjv226COx//kXrnvttZN33Nn54IPcAmnJ3DJ+BgQXIJgXXX7puecf/Ou/LZya&#10;jud6srnhSzddW1FZSRU8ThWlqcyQgAFUu/s7L7/t4qXHd+w8c8+9DNVda8UaI+YUHZ2bMgb2EC8o&#10;0seqMdqGhjpeB0/jnR07dmzdupV3Lvf1KF6yrIJUa3RWXjNjjJxFDkc0l2QAchP7INorik8HqG1W&#10;Lfdv5OqITjKluxOemWmcF6sZe43f4e6OfdFRD3ycfe9Z9em+WFsT2S7icI6/DVQ7qWjgPyhFceb8&#10;mdrqGkLtvvzIF0+ePfHf/ud/PXbyWH1dQ2N94+e+/rk//as/hTNpE2qpM7LWc5sEyImTBTNLOJlU&#10;8Qyfj51oFrt6ZM+Wjd39d7x6omtDw2RlaYgwWTzYPLJT4irOXzR5A/XK/agqDW5j57N5CgBAT0jw&#10;IW3GwPcF9nhzxraKAAoOdxhTDnmEz3IbXbKwcJGigJTFUKStWjqGY9/Ry4k4lPXhIyaQW9FdCBBB&#10;f0UhPtR0Wa2UZJVE4bd8PZmS2BS/0u0zeU8xXq2DwtdVGYrr3n7yNMO6UA26ujq/ikaRR0osUXDX&#10;vXiId4j4Vurr5AT1Cl3PfYFrY0vxitjPm266besW5YP3dvewWbBg2A6Ox1JIFdxGQIbLYPDIPKOm&#10;2sZNGnE5VlL8EuUgC/LvOX2WULtzu3dyjpF39YQBFAyaDI6a8GRd06vrf6yBhLQE6LxSczZWPI7g&#10;56n4C9rgCGUuaPstRyxc+q14gTc/3s78Vv6dCCZKuiXs0PI0EbtJQ3YPUFGK4SgC02C/DObnAdux&#10;CpuHR95z6DDD4HXmi75ERnZHUnkMNSVskWhiosVgPVo/SsisiFuJTZGhouQKETYVN+CX6gQ5S91l&#10;E1SVgjcJBMVO9jSG3IzyqbGd06m9koMcGy4Znz1Mlqs6EwYTI4x5iIM/WeP1M5w+Y3wt2Iv48MLC&#10;hdmZJ8ZGL8zPEo5Bnuwry4tfWZwbxZGWmzu6uPj65Fjv2mpFbm7FPwbbfS9PHcPGhgl2UF8/nKat&#10;rS312CEOS+8dvMwjwnmotnDm7HmqNh+85ho+KiJTo7ICDEHM0/mqQP2QN0HjmWcJUkrcdfQWd9SP&#10;enbDZV9qrt8yNHpddy9RpRGXEcQZc2XGkMRwQcSkQqm+0soyvH15RhkhXAQuAXtni3EgR8iAiYOo&#10;Z7YhMouAVs6ZXcGZpyayhpXU/sLhdeIbETFlnVqMI4aN54RD1ZxBLaem/snzz4PWPb5nl5bbfkfv&#10;maTNPeev5ih4KmgnVjClunUEldCqyFV1zcxgIUa4jor/SdwYABOjNMuMkAP/RA6jow41m55TALux&#10;4pL+Fip+5MCCmI0I/zQ5JTG/6CwyWeWijdw1hYq4dKqa2SOaY0uqGIEuy2LFHIjh85gKiEoiyK7o&#10;4wwM91QsUEql8fiZfGTxJU1gfv7E1NhrR5+/dPEsJwPPnbtw6tzFM5w5Ojb80mvPPvXsUydOHztx&#10;6pg0q6gFFKE6iX3nrZ0+sP7C4eR+L8GuE77NHwqx//5DlnrC8zMz6eclJDvhjHJbOT3InUVJ9lBT&#10;KYVryH/DbxW6AhcU/C84KHCfeKFdH2GxoQn7/UTWqgRKnvYqKIwSQcQemeAofhH8OaRP4j43mmOh&#10;qxX2DIsQBCXrTsE3HfCrwhRkYinVJlEhjPBychgromQ7FN2vSG0kJIOVyRb6cbK5YlJxVqgPORVR&#10;tMxCttSZVGkCfiPEtL1ZiZoEROfmXQSJKJrANOCtkkyEo9kdbOiDwQf9BxXFRTgwDhXBpDAnx01k&#10;Nj79RDkT7nbw+Vff/dVvNvf0Hb75+u9++CeGN20aam/l1oS2xL5Fr0JHtYIdu0Ey368jUPHKXrNu&#10;kuHPfvyUw6QEowzSnJxt3+f5iBNyd2wH/Kq54cb5jo4fSGbf/+a5aSrZzWodk7RcKYGXauvuO3eG&#10;N+jyHPqhqhRJoZJFy+Iq0U4VMhaR3OMrywjEe8qrn5mjHI0NMUCuWWm50aExyC74DIE7WqggE9Gi&#10;4UuoDze8Z4O7uMKHjJdXG2qvGRoppT44ZcfOXXx5304pukmeR1SYVws+7oiezBfRk8twqLk+N7Y7&#10;fMOLbDU8Oxs26+Qe5fPW1NS+/f53xJA49Eiqnoiukk/Ki5tklEZuXllpWVVllXaiePAqH+EVv9Rx&#10;icfftm1LQ20lfWAba6vgULAaHpQwTdX6XlwlTGBwcGRgYLhvYGh2fha9AbByaBhTkpAgxLPKJqqo&#10;V3EJsd6UzHbPQPFNUaUyTOCtRHopJldNAUp4LvDxVR7O9V7WvvEU9eDwkKgTiPgkqTZz87TsoH05&#10;z1WWXzwyNgodFhWX0D3jnc+/SjeDN9pb41k+/BMf/GHkAWR05syZ3/iN31gfQ8fJlK77kz/5E+A8&#10;3v/d3/3du+66a9OmTesvAjsiYkwX//CHf9jF//4Ln2UboY5r79jdoxpBelYV8czdacAuNqEcCBnh&#10;lMy+JY2aJzh8WL8Vp5RsqQiOta0denySy4Y0TaVdkMJcSfFUcfHuPrVErJyfr52dO94kCDxuLW+u&#10;WVxIyZCzF+cIncl+oKnxW7196zSkgDASaRpklCpGbPv0vrw5UVbGDrrnzEle04DCPDQHchzo7+e0&#10;a6+99ud+7ud++Zd/+Zlnngnrjt8/8zM/Q/cJPi2vriyrLGeT+Bk1SJ4Cs0YBuGyHTC9tI27ZhVlU&#10;mlTqmcIy3HYQJRy1P2A410KJmdGk8j+2atiPZoIRCK0T5Z1gW/IY6laBwRAFPPLxEnGXi5cu7di+&#10;vdY94DkuXLr0W//3b4HW9fX1jQwOqYdGoDlmx+GbkhPGrgrFxDhSPJGJdh9Fdz7mVuEXGoYikHkR&#10;CQi8L6eGORG3C9XBiXXKB7TxpqB9Ni1TBFVBiwB2gSaEnhuTxlFQjPfJRq8igxz2vLp252lFFHc3&#10;1nPv0F80RDv+mExBDM4pBt2jyuY95y480NW9Y3rqqR07nty+LcoDE+HLFcorK9IqVFcoKik5f0UC&#10;B2EHqfzCay9d09f75LYd327fxFNg/vGRzC8ypyoref1gV8fhgoKFujouPjo2hvC46uABrtXTfbmC&#10;NpoV5eBTDIHRRv0mXqiqf3k5G41VIEpKzyhxcgWw041cyl1THRHiwuxsFf1wwC6eyAqEjhBO7rWu&#10;Q8ud4adx/RAGvA5IIr4Y9TICCdbOzwi5uLI4tXsix6bSBWMfZjaXhIcPwgdSAcmbqYyZozK1ZBVd&#10;Sgr5GkgT5Ue3bN706//yX9wOYnfnHZd7gJQvX+rqYnkHhgYV7GNUJeU22iSK/E9q2ylcBE4cHT2I&#10;fCYeKvSEnJy+jWRrrh587mXs5fkD++pqanFE0KuXLVNGKg0IFIXPONk2pr6tWHkh43ocyi3ZBxoy&#10;LBAcaSSWjZ7JeCHBGVMXxJ88vtPBtNHcfSMsLX7LihWGQYxqxpZdWzt27Pjf/t3f8xtj49RJvAPH&#10;Tp48gbfg9//w34ICu0qwtTEfXgJhpvEnd9VmmqIG4BTZhHKrh6KvIpsACkRDZCMREfUMUyk/+XnE&#10;wPMwUd8rUE85OMGn5Mejd98cnKSutg4sldfWZglNn2dsPA5dAikIQC4De5f33/PIIzvPnDl1513d&#10;73xHnGYxrPBDLF50MsoPbXn6uVse/S6RpJqcnJzPbm1/evtmzCGxryV50F0W0IEmWdn/7NiJq7t7&#10;/uqWm95o3wSSaLVE/n/xA+rLCokJTiivAIuigHCC4tbWWja0kHFIodmy0nLFumfntGxo3btnH0Ab&#10;gZyE3dVW1xn4oBoFEOeyopTkEi7i8cnJIn2e36hMBvQT7ZxHydjkOK0ElNvSduVBrzi3tidckkWy&#10;70pz0kRGpPuis6GeZQSzY2Dgd9KrrLGIhPxj60BuHnXdys0lLeCFV577yje/fKnj3Nnzpxl5/1D/&#10;955+7G+//FmMHO1ZchhsXYVzQ5jXOp9DKumCVjkUJ5Sxh4NKY/sTzXF4x6ZNvYN3vHaC3NipKmq6&#10;a9IBlkIDjryZcB/IxlDZKB2RSZR4cYCizBjjiKmIfcrQBIKzZLbnEyYjg1y1TTkjST61Sck1lyhX&#10;PDfHCEqKiiWEQuQpAk/7RiM3QSbYCrwoA4XH03Gy1TYV6FHAEqgfA1O4coYfrqoCaYK1Z6w+pkMh&#10;PZ6TCzVV3OfuM+fYdRfrarAHZYrgyWumymT2Ta8dZhccLyph3UeGR/B7l5PSskKa9ghn7di2/eDB&#10;azkfBGFocAio2jnmkRvumFzXI7NdqrJTgM6IOT2gjTGknabPtvdQe1tfa8vGgcH7nn2+r2XDJO07&#10;nHK7TNXxKFqT2OfJUjvNR0igbDSFjDvK34HkZtIW7Rk4VeWQ5HwWSwnuHVxLM5NYQZ7k74Pt0iVO&#10;X9AFw3KJGQ1lzKzKycq+glS+UAhD+ERzjKAxPasju+GxRNvxgLGXJ8tKj2zayHfvPHUG5I5yRWTI&#10;ppQcX8yUgIuBJ4euj1c/vbofIQXsMva1GGTAa+bYicDSBMVUeJzlZWWcTzydaDjLqp1ZIZHxfq4o&#10;9ZB4h/1syYYKZSY9wqXKRYwyBdwmrSYAu1i8VDjyDjw8XZG4SIjRkOBxqdCLYh4mlpePzc0eWl3p&#10;9ceMCDpGCxofG51cXb2Yk3XEegSP+QM7VpB4dWhy3DKikMB2NujV115zYP++8vIybsNKEnOuzkV0&#10;dCSyenaeRkKkoiJBYJEyeHIIKGd/gzcpsUZAJvEaPlL5GKsRGzkBZew7OLSx9f2Hjm0fnzjc3sZj&#10;hh6YPjt3l2laIDcYejgJdFxHeMHsFKNyR9oFCT0KtqrgCtGrJOiyHRco2kqABJMl5KKAOHpVREoM&#10;XGckyyGrGovi4Y5V0kI6W9f4jV23+LdA637mmWee3LtHaF1Gs4o5DxoXT9QLNdEJxCacJS7kpNDd&#10;DF5h/S2KkwkfVFy+CEfpQtCB3ISUhcVSFEbpSQhJH2qf05asaWRIKtmnOdn9La3WTORnYiCJCue6&#10;2N7MxEaJtiROxMJUeUZxngHhmWItOWTU+i9tCz2Q0SNFB4QzXh9HqT9JQP3WYPxIBpoCI0EuuA6M&#10;gIiYBF675acSx03/IlpnOGEkqmSw33T5wgyUpBNc0SGEVhJClTw4hqh0J02rlZbwBxGYtn67pa8T&#10;yMnXWX8CMYdadsWyu+x33M6AnbiBY2O1sg7Y8p0KgrnE0nMmNKJpyUAXQd7pLeDuMo6ceM0VZKW4&#10;rqIi5VxWJRy3igazCuHaDAYI7ffSJjYNaN2VpKxTuKG9+0DP5IcoxSTIg7tyttUVDSIyAGS/Eaem&#10;ZgIGwaUhvMlbZ/NNmLRxPcXmB0YtgJ6v2v+mHJKoLav2UYRAFyJIUCbxh2rvm0yUSOWkLPvIRPNh&#10;3meSg60qewmjxpyjLaLTmL6ubWIaV3Bldi7OsJae/vd97VFib4/edvN3P/Rw74Zm+JzccM4fp1Kw&#10;E2tWyRWBWWkGYiFFh/LPBR/1RkvEWWw83096Qvp+KtdE0zm55+dmH6pvLNq0qfXXfq3qrrvGn3qK&#10;13XvfW/ZwYNFbW3Hfvd3Snftqjpw4MfE7LaXqUDNOTrdZ9YxVDyeAnjh8e27HcdD5iXWn8r4aAak&#10;+iolnx91waFO1/LS/bUNTBn1CqQqra7NuZ0FJBStD3hyBs9vJasZ3geGx5HKggkTcCastrvqzakT&#10;VwAunPh4fc09/UNk2rMS289cPH7VPr6LwswiQ6hcnElUnMH8fPjSomCqPP6ETxbK46Kd5x2LRQAY&#10;F8TPuW+778Fg47bOvO7uIctHsfqodxb1FC6QHxNbn2RSXOmcjDSsqKikxt/czAJBcqTUDA9O9HYP&#10;A1cgfYgtgBJoVyJbHqxDLemke/N405Pz8A9289T0/PgoFUdI/5mfmZlDMCzS7UyH6nHLtMGrtLaG&#10;qGCSiQEM7wurgA4CFsk7n3/kC8FW1ONLAVWro8Mjfd09SNzm+oa6iprBgQHQv8qqyrrznfedvvCX&#10;2zevNDfyRfSWHxFhRwE73EgAdm/B4wDyqBREYB2/Ae9oSUG03XpOxRIQecdaU+HuB7I43vzbz39G&#10;qrh95wH0h0XAlhcziBp2CefS3kiOIM0w/mHYPsUxNQlHFz9KADtL9fXqY8QT8YXAa8Iy762qLJyf&#10;3zg+wUfNU1MIiks11cnNLDYCugopGA9zZmL6oQ3NcLKzk8Rx+E1rXg6gSZT1uFGcH20WfKlEweuo&#10;b+Cdu06ffHb/AUv1LFKCScCm/PjOnTtvueWWP/7jP061MSaXCI4A7Houde3cvwteRUhA9PJ0Pzu2&#10;gZA4fmTtO/Oc2xXnFOJMYDOEd95KjrqUKFPG3NmIWIThaWDsbWW+Om5RXFLBPgpjJP+Ps0MF5CHc&#10;o1k7gYnkBRvvyDHZdWfPnTt95syf/+VfDg704YqknSHforaOSsWZwwW7j2mPCCB5P4yFBdqK6iN9&#10;RbGKdqq4NEYqunRa0j41QX/iapLKGc3SNjCpduxH9X9BsxICKdBAt4tFScUeTCxmTFkM9h0ROscp&#10;t5083b+heaJMCf98ATPMT1yM/OAKTBcTQaxWc3fv9olJ3nlm587HtmzGy8omF5MoKWZjNDY1UYWK&#10;MYcMDgJI4CqbpZ6VRA3ZNjbyfz7xvTdaWl7Ys/uNjS3w9qLSwooqJZpQIg82x1DpdwG/+NiZU+eq&#10;KpcbG+jIuWfPPgA7iiWPDA+hN6NMsoK1IIkoVfBLor6LioDxcDlwJ3WlUU1SV8BMirC595xDD4yQ&#10;SfRaNVLTDXtCE019vZYguslMY+gBesdynZzlxHLOwGox2yY8a4f+M0XEMoBdMiopSWH2ZHaKHXeh&#10;EerI4EgJLpCOyiCY4/ddNjukMyQETssf7HqIEJ7B/qiprvrQhz/M/qquryORdOeO7U8+/XRjYwNY&#10;N5w6n5w7pYNEe3rmXIKHH7QNJaeoooH2svtf6SdEuHRSXA1ZWX1tGxjrNc+/wptjO7ZCV+E7ggZ4&#10;djH9ABGiwbGXXzJvZYVS0+pUm5WtOHAwO+bfPC6AwpS9ZPAQlUULQRXzH9qz8OikbJFmLCVyKab2&#10;1fMTrIYfYgOOHj9++sTxY8eOnTx16vRZQGrSoZL1ccJKoicbJXF6G/0i5vA20V1iZmlOVpOVafd7&#10;o2SAEVd2M906HXiouRqbnGBDI4CBwygN66ztxSlSyMeGFShE46qCfFJ1+FHsEtelKU3WGnFrmHNV&#10;NdUHDl5VU1c7RB+eS52/+PWvz9fUHHn/+7uvvRbnoCsRLRLRFKm1FBlCad73hS9ue+GlsF1oMfEH&#10;u7eN7dpRXVNN6UxGTRsHugAyMwj2HVMzv/niq5Olpd+68XpAE3IH2I8MsoLusWqAGz0BiUWVoQt1&#10;snbMJ7Ycv4m8gNcSJ8Ie5x2ImThN+AyB6Lt374Yt9Pb0cUd0UHFmYhBIpDHezzjhG+p84rKbgr1y&#10;yCoASVFIv7dIyEHK+S6GX5M/ecE5mBvsdwwS7QKjMCy3qrpYDqaSYp18URPMe8+cZSd0NtS5+k5E&#10;HoWBIhEbRXVIITBxKE6qyI5oXsQ+jD2rvqguOqHiw86AkoS21JAfJQzE0LyDNajDiWRNbOTY0QHY&#10;ObR37fD2jZz/zide6WlrnK4sl2ch+jr4UmHuaisj1mSpR2yCuaUjvWRvJG1jTada78QtlwUObI0z&#10;Knx5f5ntkHyW8SLYzg1nQM78lCxubse+0+nmKxIEji/XZFoshtgWb5SV5T60mYpHMo3McCI2Mhra&#10;CsoKebQmz7MmIROmEVOkOieJuwx/eDVfuffMea7Q29bIlcAhqH5yvrJy8+DIwc7LT+zc7t7Wq07h&#10;yZmZmuahd+/affvtd9AvmHItI8PDFIKBcdDTCSLRhAj+ELd0TpU745oW0dJd0VMOL1GEkrZVrpxb&#10;L9bVntu7G2Z07zPPbRwaOr6pXQVGyU7K9F9OWb02VzggvcSxZKFAJMLMHCsePMOFMoh/RlgER5fp&#10;8+YjCCa+u/4KQdhKZg20LvwenlpeB1oRUijeDAGFpi5zNyOAdEcbwOjc0SRHOoZH3lFXS02MzaOj&#10;t584TY4wmF0UtotH0DRmrhvjTf4MT4aFUzxJ6KkhH007YRmnJVbtpgoTJGRaYparepeK7C6TM4ul&#10;ZChdtSqD0AXPaGsaDZGW7MB825eOdLBnixemOQUZu/Si+6koh16VCjS2zJE+C+bW+udKFZUA7FI1&#10;+8qKGMVQHQonPlmbXHIM+yizSKoMg+7LXjuXvTqYl4PuUhZiO3M8k7NKwy/yD+hCdqmjY2pmqrGh&#10;sbW9tQaXzNJSX18vMaCMAZ/H1MRUdU0dQq6nr4/xk8RE3BqbMpAIcUtXBkgD0DPTn5BThMqavWnL&#10;BEe5VF9714kzzMKF2urA6jx1IloYREVVJcxf8JwLggIbqN7T/AzXYJ7dV1HlffnTwlQYQEw7LwA4&#10;yitwmJbnFpWTd62CSFRZkVNUKyr7lcaILpnF3QXsF6mUJGMjl4V7bZuY+NkXXnhq394n9u4OfATo&#10;0Ha/FS13LLBKzAASBSklwljS4P/Bb9cf7tCBDmHBT+aMy+KE9JFmL8Yo+1tp6WZvYpVvBuy47Jax&#10;0XsvnHvpwFUpYGdYR/vGiJYtahcMZZCOsBOvZCX8T4AY4vuiooh7sR1u3pRsHtVkTAKjWLh413Cn&#10;gbzYoaE0JiRsB0AqYmKDS8AsJnqi9R/pTsSwo1QEYBd+1pQz6WpG0OI7oRcFqbvReArYyQsQ7mQy&#10;ri2n3vpjBqSf1N5MrE5JrAg8lKpoTuLTwg7VS9cASnipKq45nDbxdnCjEHyRcRnlI5KRRmdkyti7&#10;n4lyHdAl2IHKEy1EM8FND6U6in8hdoU9f+Ho0kNGNpiwYCZWej7xfYq5hMhRV4wyS7rLrxNT5oHz&#10;UnRreF3UxsooAVvCRnPmkKvgbSIHEYnQRk4QII6aauRSrjGGCzxn95iwMcjSxWQNtsmVGP5R6rAK&#10;ysfmor696p+4ocQ64RKEEbw0ZV/xwoNU6T7rHyan1bVbDh1t6+2/5fUj/RtbhzdvevbnfgqrSjvC&#10;tkl9XaNVa4A1mQAc0scLS6RChypg34Bv6nXJRDRrIhPNSmQpUZRyPVNt7EoQDn+afcvHPnbhr/9X&#10;x2c+s+WXfhnYbujlly5/7au0bVyanOh77LGG/zdBdudn5s5PS631JCQW1uXGprvP0EQx54LqntMM&#10;JHo1RGHu2DuaEByo4jau/35nWSWvz9AqAc3EvmTej1LLfFfheL6+XN7ZWTJS8HcuLlK43T1GMk0L&#10;bc7A9cRhbJgcqyi9uX+YWSteXNw4ONx5UMk9FFHmLuEIRApDpaIL6GpBCq3Zi3amigS65zBjx6oO&#10;/sZ40Lc/8PBPhkWfKB5WF40wJIdnHatE4SA4xzFc8LGMjk739eP6pHLB4vAQkBuRPEqjVh0F6eF5&#10;FGEoo3BSeSm6+8TsjEWIEOl66mpXVNLypKG+avOWDYTxETTHHSJSEfOB4qqjo5T9Ind2dnKSFHCm&#10;NndpgVAJ1H5VxZAotxph+ZX3mS99FgKVnJcUoRTQyuToBD3EKksrtm/bUZZfgsjDbKdpRlZ3/7WX&#10;e790zf7K8koEDfrqTz78Q1NiP/nJT/L85MNGdlccUdgOzC5NdyXIDvBu/TmcRghef38/p6VffMuL&#10;z33xs2pF5q4D0vdD6JqepQTuu2qvmbuNUgN2sSfD4xc6DwxZjEGcX3tEe0JMTUa3GUwUjpOhnbxO&#10;avIG4nnF63u6tqZtfKJuRk1j6Yt0uaZ61F5W0rq9OSMlJPRCjUHB7HSfaG7i/YuzCqdKjAkLkczY&#10;dHJi83hsQVtx8GdnfcNdJ49zna6mJrHFnOxNW7acOn6cvcH8Usbu8uXLrC6vCa/7y7/8yzfeeOM9&#10;73kPEY/QU1U1YZzSHRiN7CvSJ9RswVEb9iMxHbxfoTLTAsj5UA4Ty0kZYNJTNFfit0nnIk1ImFUu&#10;RKWgxtjk9vrqqYAu+BdurlZebnsML1Nxbrysc/OHDr3+4osvPfvcc/L2oxosqEEkQAn7SPoj1SgV&#10;kSR+De9mJi1KsGfEw1Uw1ZMTmQnhTWaskQSV1E2TmqjgF6yNCEQSUBLteLx1+brSDB2QIi863Wds&#10;aQvIyBS3FmPNzD+3QkpEbWCIJTQGvtXf2gJl3Pf8S4euO2hfThKqwPkzswo/hk9d+8Kr/+T5VwKt&#10;43ikqYn8Gg6UNvwAAHagA2ANfMQAAioNAhaVi10mmke8Q534hw+//uSu3U/t2DJVUS5Syc8DsKih&#10;rB697aYmAUWZ7QlqvtTU7Jqauv/Chb+rrb7hxhuvvuqaM2dPEyi7a+eOc2fOXrp4oZZSIwVKmAqb&#10;QX4MsBLqIClOfpllsUqvJlwJZEA0vmMoAqqzwWG9wFrJDwPswl6JHRTPFftU+khq52fc8rwd6FLQ&#10;f+ygOD8T6OlUVmsGIXrjU115XXFiXcHFy+Om6X39wlVyVWtaFr6K77kmbE5eiUrUO8KLrTE7N7Nh&#10;Q8vPfeJnyypKuXRXZ9erhw6Njo5U19TQnw5mNDE9oZoPQhaSpWIoQtZUzkMIlCMYpL7LGyeVzltf&#10;+Ka4Fvbh1F7cDLm7vvskCsFCHVGnUAEFSrUFQt0xtMBGUMgV20GFx6hkFxXE/dRsWBwpVo5RIxKG&#10;Y70ullRHGFRB/5wRExvRGeGhkLpsNSEMu4Av/TJUy0TBtFrqSEylYdr4jImNeQ712lBMKATzs9P4&#10;BFxZlrqfkTAcujgIIxeQQSMx5lhVhrCWr6B0fGe2BKg+qdo06GfTU+MollhIyCTeR5bCCxgtF+of&#10;6CfNfGP7xp27dsJfxsbHb3jt8MOHjxy59dYjH/zAVEXFNP6sORIWxEwwYqQ6UDJsceG2v/ifjWeU&#10;B8oxVlb2e7dcv1hWpuaYCwvsamYb+o8ItZ3Tcz/36htddbWff9s9447ggGlCOTTZRFazS4BubTkT&#10;iaQSCjHbTHIkCPAawRbgHdRgsZeNA/D8efIaq1BjJ8fx1/UixtWNNDuHaDsbzVZMuTIhYHjhnKkI&#10;joSrEvMNbqeOjkljMXwIyiyO9Y0K3zwFchdxEgQQTE8rnkmkjZ2VWUAtHHF27Me7Tp9mSMTZaaXs&#10;quYcxf+rgwKasSQII4HTM5no0ZHDo2TSEF5mFXlSrSMG17ajytGIRahSagpehL0Ske+USVoHu8SW&#10;10c2jqCv7rYmaPbBx17iz66WBriPS9QmPrF4zX6w/Wi2GewlI0BZr7c8bHCDPAw2J1p6ktxUUX02&#10;0ZOTFHLtFwWCCWfiZ1EufEXYIafMvrzd2FkqmmqTNPSEEBmSs0nscCxNRlkUmKIzDdyHze/esyrL&#10;Gnwqo9kkJqrD3x0TYHbGDQ52ddM8omuDwiFl7axm3Xn87NWdl5/es6evpXV8dLihvh4+DTZHQeKb&#10;br5p76490Pzl7u7x8TFIASsNhgdeB4yBiqmCb8YJrKBLxPNYRtnCuIvYukS0sY+4IyuLRLhYU93d&#10;0HDz0eOb0G3Ly6dqVSCGIwmoyayj6qkZuOQNB4lkkDqXjY+f0Nfit9czEX/BSeJPQT8+gu2/hWbi&#10;z/idSO08acl+Mwx+ca/MV83LNNWhNAo2yOSIGaS0CRFsluJD8o9bLgeix0djxcUntm7pqq9vHxoi&#10;T5mrdTWoTqUumtE/Y/fFYLhUZE4ngF18ZsQwohc1glh923VBxcleSAbrzWAzSBFAqnKpmn2MyCEp&#10;SkewoQlSYAe9oVUZk66jpTsZKbabCqtYN5fWayeTQRThDM5uveJ4S4YZy0CMReZIF4K3ww3w/YvC&#10;gylem+fi4gpWVhNbce/lObgUPBYuyrPg/xxfWTqXvdKVs1JfUFRiN0P32vLFWiqCFgLYwcoUY7ww&#10;T+IPYWtVNVV8lxID/b1dRFUTXDFB4eOFJZop4Q12uoAEpDaPDB5NAy8lim2gBuGYjBIaw0ttXU55&#10;7nJOG2og+xvXxXtfeYNJO19XrfUI3F3LtEb5ShQlEA91/V7EPZMNfgf4CeUCcykWXkACRcRwKq9w&#10;QiD38iY6Q582Pnr+sko1jKK8mPqhyfWtTt10AzThGeQD1uSxSqJPN6VpqKRA3bondu0ivC4ekLC0&#10;8PJqn0bCV2TZS0eNLaXlN2cMN4IcJ6ak9HkiNl+kqr7mkAU1wKSEq+ObsmREGSZIQ8zahppHEVvM&#10;YIiJBGbIyr62t+fF/Qd4hIiwg7jMADOp8d4DYgiZONCY0wgoNKNIgumCgcceEoWqTIO3cJaIShVA&#10;ZcLbLeSMTrOXdX6ATPIuxfvFahUfIctLYeIRcEeZccNjSoWkALGqUswRCy9NzYfgy0jcDZvOzeWM&#10;RGVKRgQ5qT2hlKlg3YFV6YWqq/2AQ3Upvw8w0gRSgE2RZBaoXrzY74K2LGjANvgtj6glDBWuQoBm&#10;ZsnOYLTHTGR9uknjxeqSDCjzO8kqTCvHcOSQVSNFxWWClLlm3dsLmnR1txIo5TW6pVSUy09pISt1&#10;114GXZRcKotQFz2QxEp4guR+MB90MDiPpl/ZOYRSubaoLHaZUxj3VKdT/SIcuWrmxEZRMT5tSVWA&#10;g/ERrTozNTOHTjc7pwx9iHwtp7gQD27W9DTOqRkFD2Yr8gCrM+klY+eYV1DZV/wE/QeLDbIPVQJb&#10;Va8tF+44dOwnv/ndjX0DPS0bRrdtPXrHrV31dSRa9vX2UZGZB6CTTHv7lvHxSR6ytq6eeCxmAc0I&#10;13BQrAJcpfQ791f6PndKIrgl/L0EIR1M8BlwOSMsJC+8rc5MTX7iF//Z0NNPzff3Nd11d15V1ejL&#10;L53/1H+/+Jf/s/vLX9r6C79Agenpw4d/IKV9/5sRZHdmcjqhcBnUmhwGd/fp49/bTnNLSs5K7jBm&#10;p1cpKsbDy0WOm7CzO6nsnJvbnl/0giosKYk1Al/C0A7nljC7lVUtE3H6dnSgp6KME0cmSEpGgqbL&#10;5WSE/Go5Vtam8gtG8/L2j03w5OWT0xWz82P791OvU/kiWARkPtHDxH0IpfFmNlGI/RCKXBIHD00w&#10;3JhoFdlx4eKln/n4z/HaKXcp98smywepTmcLFnF4ZGJgYKS/f6Svd3B4kOK/k0pzXs2iNs/mjRuo&#10;iFfbXFtTV02uWl1tWTkVpQoY/AL8hxL9U/PzQyN0h6goK8orKy5CoaPCKNU7afxKuwmydZkTQg+r&#10;q8tr66rq67lIdW19DSWq8OKTRryWT31Heo1T6G9panpuYnyKAPSBQeqyjo2OTTI8ahF/8/GvMz1J&#10;bWP22/Iq1gG7oKSgqL6mbnZqhnL0WO5YEA889+JwYcGFvXtK3OHXgN0PzVoFiWPiiLBbD8bxlX//&#10;7//917/+dT7l4MX3n8OsAtjx/o8A7L7y9S8KvDS/SdS14IqyFLNzD1y9/4oyEf1rfARHS9SOVVba&#10;zEfrGxfRn4EimygTER6qakaZyziEM4YorO2NluYDff1l5A5kZe3rH3hx8ybAW9XstW6mIYbJm4B2&#10;OeempnjzwebGb/UNmFknLDRF60KTkCRQ6HXS9eYtGEdXU+O7X8Zoye5ubg6bsK29/fChQ0zxz//8&#10;z999990kxr7rXe/67Gc/+zd/8zf/+l//69/+7d/u7e197Jvf2bV/F2Yct1AYDjMDzAsyZVAsArld&#10;0Sy3orCUF1icBuy8OcNms0CQRhvx6wn25aZjAlE0aJv1UosTMNTTDOMmGIHMbZJ/tHtp8Ds1PTYy&#10;Ojw4NDoyMj05xRgYgEqTu74B50utMgDvUkTKURc30W4UMigOgkEoFUWuoQABFFjPJTzyWPBY/Ugb&#10;5GRy0WN6eZO5wocWkXR6Ru98GAF3DNVTclquxLcCqYImVazIcsuBfi53q6Onofa6148wgP62Fssh&#10;YlxJKZ7HN8rva1947W1nLzzStoFITOr+fKd946sNjc0tGzZu3IivmPtGNDWxo8Tc4SZSEIcD/qUh&#10;R/qnFyJo9a5Tp+45c/qJnbue2r2LWrdatjyKENPssrKkvJSswYmJcUx7MhnUjCZr9VBb687Jyfto&#10;oPmuB2cmZ5l7Uu1wDwsRoOLxwuLk1ITuZQ7NCz6V3Eom8K2AnRzjhgYyAeMW1Y4Cs3nxgyPsEvs5&#10;tq5JPzQMnGixKCmaENswTgj7NvZJvBnoVfRgkrUR3t3MV5IJincMISUVyzP2XioUQ0DGlWPTxTyD&#10;LTc1NW2lXMHmLazEmVNniEC56uqDu3buhPYudXX83u/9/vU33tDR1YEDh8XCgkzU3EwrKBnPkry0&#10;7LEL18ivfaI8tWqPB10p2k7dP8tp+rx09UFW/OrPf4XdvdLUyFO7MtoygajAAyrwAGKuLAGFXDme&#10;lRrlKiQhiU4NOHcR5bdLqWUMkoThhS1q5S7jqwlDlEPwjXNsPZOJohk2XAINpKZtZqJw7zi4HxYg&#10;zUYVQJXAprXSBWLe0YfM35iBpblpjBcm1ymHMhvEVN3EJyaKwTHxhCsq9opnLIVbEDCogPww5NHJ&#10;MBsqy2nJSd1qOgiQpzwH3wDGQsUmNxlqpGgdJTuZDQrq3XL42F0nT79x882v33Rj1H0LdZaDFxhY&#10;kHdlfsGd/+n/Ke0XH+Y4VlH+n6/aa3N3TV048vIAQBWLR5Yr5SY7uh8+fvq5vbu+ceN1jJC1E2Sj&#10;iJZ8HCFsBGro4S7zg5MyNh3KBKvDmfAZXoPIs/Td3T3MEvgvs8fDolweOXL04vmzmK9YmwArqvtO&#10;qSw1JBUUgspD2B2/lXEpmneKzlpSgymlXCMLtFxYhAXCj1Tegir5ktMKn3It8GTTBRuJbaWHzRxB&#10;IbGJemrqWNG7zpyB01yqq42QDfFT9aeTBcoi6n7qYoEVR+qrHtu2mDU8u8t1pgG7EHK2xCRWlbBk&#10;5ClqtiVQQVL6JyLTE8dYbEmP1t4AO4p6N1ILIuvml45x3742Kp8GiQdnCO5l/VKYgPievhn1frLF&#10;DFPpygvF4pmdUuWbf+2X4o4afUSsqMB2gDVp90yNJntNlRjn+YrEmXZ1wpeY+xSk07wGl+MelNQA&#10;ilJbPTpJKNdLTy5hKdZlwM49GZ2xaONGvYOD00dYVKBNCEM7SIRQ33Xq7PsOHXlqz84n9+10rKP6&#10;+Nxx9MxdJ07/xS03vdrYND9LoeUi1Gys7ZqqGgI59+zcDT2cPHmKS6HGQbRTE5OwLySrFLXokJPR&#10;PewAxbSOiCSNjfu6uJRsWm1+VVcRVYSvYqqk9JWrr9p74eIdZ85izQ1SUM84NQ8RsJfYnWtLRYib&#10;YowSEE3R0HFOLHesu2iGHjrrjiBOHZnT4sP07fgzWKu/niEky5cMG9OjJFWDzX8yZGOPrdHluEPG&#10;ktG7Ac+hDbPro+xAYJGWyDpoaUelM4rZvfu1128/cYrLXm6sT5wZIRsyg+FSUaqFhYzBx2bhCEg0&#10;NqGMdKtS/iuptRSOE43YX3B2mmN41GrD13RXqijeLMeq0eB4Ko/2yrSESR9bXqErfqFTHS0bGu96&#10;wG79Qigu6s1yMxYuXb71i8KbdF/jUo4qjfoGejroClwigF3eUZQgbhLlZSz1Ls6dzl7uzVkrW816&#10;cWVumCL5qGqYatlZ4HQu5U4774mh4SEyGPbs2zs5Ojg5MQGvhi77B4YorbB561aevLauDlCGCq0K&#10;6KBIvt0/7JVlbaCEdoKC4je+jySgyo5n5gGXMOjfNKkJyyt3HT/NBJ+vqYzHtH7u1M5sGagQhFRN&#10;xpa1Vl5WosJbwhvUWRtIDimvxAXcRHTHUG3z0lJSrSqJfqjktQGamHBkN7sJvF6dpRGHirAjktjJ&#10;pMRysEwQyZaBoZ976SVCO7903TWufSlMUCn2ec45Qi+KDp5aRylL6rHzg44g3XSx0u2jQBXmRM4h&#10;Va+T8MXA0ewJZ884NoTzWcu3HzmuE/Pog1DTe8+f66pvmCoro+UUIthx3yI6K+amfLcI5y+72k17&#10;3n/mRc799J6MmNrMLggsz4xKCKJQIRsj4owSkMouS3SbWKbYNB5UdCe/EmSnrUQwQZ7sf24sbSon&#10;H5MIriiHqCyOYCMJlheAnXQXT6yun/IVXcrRYtajjP1oUvSjkLxQjd/0o94DyQxEsKGNJcIGXWtb&#10;FR+Md2mNdEerj2x1pSUqFwq+DVjJiYor0SMTYaTvxQ9zAjWuhy3DcG8NCwAA//RJREFUmNUtlOXg&#10;T+xH0xvi88tsLhwSmGYqq4iszyxTZt403aHoaToKCja2tcoKcDA1EwOP5zf6Kk0lPOGJZ0VLENa3&#10;vgi86qC5QjppyGcgAFptgDweORdsVKn7pYw+YGrwRKWtaIiK6CBFgvwmqiHzgxKoevQKNFFLPBBt&#10;7sLCyTXrGs3RhbkUYEUMPNhgVAuTqDXxm70mzFmIHj9uk5h1+xvHPgZU1z/wyg3X/cMH3kf71Ev1&#10;deTbjgyNDPQP9vb2jY5QLwx8ilIta+TjNzQ0bGhphY8RlsXGxzTAg2t9J6oEhKM0ui3JBmc02tR2&#10;pwT7dfyNox9iO1jOquBXIHr+/7aHP3DkN/5P3LBjR9449Ud/uO/f/Jv9v/Nvt/yTf9J8/9uXx8fj&#10;5wdu9u9/8+zUzOnxKW+QJMKOO1yqrb/7zAlW/kJ1rQv5Cdy01ilaFVGHuLGqwMuzkxMfaW1nfc9N&#10;qoR0SF6ZJK7gycFy4GSBrKjoEtwVZsK7c3OEk0mzDH1Lufa22RkDwBMTM1hVVbiwsGlaynPt4PBq&#10;adnsju2pLBMntAnDAmPx2tBI9QctLDOILaw0QbKgZmaIWIJGPvLhn6Hyx/Tk7OjoxNCQior29Q0O&#10;DY0QPjc6Oq5qHvT6yM2lt3d1DblutSRRNTTVQ3pkBm5oqUN49A6MIIpqKivUW1Qzs4IZwsORdzVD&#10;rhU2OPEFuACWSM9iX5TQ0JLnamyi7cN6qRhEJ5KUrs4eoudlyVpeyUpJVX5pVXEJca55yxV1pWXV&#10;/JlfUk6roGV+vv2974guhCnn0w5STBD2PDOH7cTzjw2Pm6pzGzq77rvQ8bndO7Nb2pA3C0TiLa/8&#10;iBp29I5gKh544IH1KbFsanJgaQKbUs7HP/7xt9SqO3z4MCmx6JY/IiX2G49+jccM1ToyVwJrCrM9&#10;d//BfakyoYawmYIa5siCP4zIyMMQvFvMMGGusWvEyYKxBixgl06yq0PvSb4Gl3S/6xfbN97SeZm4&#10;LK57sKfv+S2bHO2rwDrroVL+tT9FxCLOs1NT72jZoBfkfiY2/BWhkt6Ch4HfpEpViJl4tFHQ8ezs&#10;O48f58JdzU18GVWg4/yF119/nQYUUDAT/Vu/9Vs9PT2f+tSntm/f/md/9mf//J//czrGPvv4Mweu&#10;OcBjOb7dbZNU6dYeOfcQcrpTfml+sYrEK5gNuEeGIrMtZcujcS8xlzHS4V7XIYfNVuBQTLL9plBU&#10;aIQ2Do24YcciCwcHhqPyusPOHVLnWpUIsNCMVU6IPHCqMyq0uAh7KZQkrhNmgHgG1uzcnCo4UvrK&#10;BGFvqmbJlfeUssrrSDDkKwSvqSpfpoQT78NNkE/85o4pWhfzHzTq+ggGVqLKS1gd4ruCOxNx55PD&#10;3uC+MKAbDh/j9Ev1NQ5aktC7/cjJj377iW2jY//QtgEe/GDn5W+3t313cztRrG0bNzIwRkhFITrI&#10;cB3YNE+U1iNj5KnlkALHd58+A1pHbN0ze/d47tU2G4RNfQFLihjL5DSxsfySdYHfTMIAcn7vuw9c&#10;uFT/3PMvN7Xs3LmDEY+NjmzdvIUadj3dPShVUp1jCe2eVRQkh1ipLefwuTspz6HdduZ7/2T8sloF&#10;mWI/BLCTJ9ZHrCZH6EN8n8lTHL6T9TjBQKwtQ09vRqAm9WK5hYYSgF0GInrTleWlDPeemUKmuGws&#10;a1zNkLOi6pTt5aaE4iYGrgoKK8vLKrZu2XztNVejBPT39yGe8dQxRR2dnS88/yIbA0mL3j06PqZr&#10;0RRF1xWhq/2kS8ExJ1wu0osUvJpkF9oyd411yRvASndE4zS2w4mSorqLHdVnz3+npLC3p4dQvgky&#10;7jWnYZ8l6nEQpSTW4lL4siLPUbPhg0TtYBRp2EhsTzMlbaKQdjH/fvHWJiEhT5Rb7lepDhGho97W&#10;US1MiK0hbK2F/gzz16MNlEdCWOlWytxiTIqxEhSuZyL7M6NLK9SOcVhlK6BhnHy8y0sqorG6Oj0x&#10;CTNilurrK1l2JfBNU9VbJfz5zZ/js7M7du4EYGUQrMhPf+/pAxc7jtx+y+O7d6O6EdfAWjjxUP5D&#10;yLeyqLTu3Pnr/8uf5BtK43i8vu5r+/eyVugRDJu0VZKVAkAhcOOO0+fuPnvxxQN7Xzq4T+3YWVGb&#10;MzwC+44GUgx+aGgQpYR3BJzNqnMFMxePH/TGO5AQ2xzCJveE5caJEqypr7t7eGh4anISE1uhFgr9&#10;W5yapEXvKqqGnJNm14En8bOcQ3upwLqI9HGjKwNSTGrA6PFbu96r7ApvyerHwGJIQQAhVlK+pwGv&#10;rHXU1PDu3WfPclN6UETRGmls0ccZlFZMdgEDUxF2sgyN90kGG5NWlTO2lzz/URgxLA9FrgmUTY4r&#10;kjQJELiy00POxvDCjxbGG+93t1IXIuvWV47zpd7WxiRfyqeGMFdoiKvbRl6MLEtfx9nosrFjWoIR&#10;8TpHTf+S8nBi467fL64KMmDRACtk06mDuKOYaROoZGdnB2sO/UDcAsGY2apJoR+pH3TDdJUrneAj&#10;vS8YhHQLmzEG7PQtTiMl1ps3g56HhiLVRPuL4d1x/PRdJ8+A1j2xb6e5pYJGP/rYMwcudf2Pm288&#10;W1ah1m8rK7XVVRAYzoDrr7t2S/smSLSro4slk2OMxByaUM5O49pWfXeFyQtPVzIQ3WTZrernJqHh&#10;x5MuBNauihHFYBPOWMqHpHOCCRszUP2mk9u29DU1vf35l9oHhqYrK4j7jhmOjUBtBT2EM7aSANwk&#10;K1lrEsZkWJiyTnWmAd+EnQSx6BAim4Hf4p2UWhKGk5EswefhM4mFb4HsG4UnNehff2VIUiQWCxRr&#10;ETsl1nd+JlEqwj+3fmxBYETbPbNnF+/fcfJUO57xkpLxUgUyxKazpNah4ny6zRUKD+s/swn9yN7s&#10;MUKbSf4rs1sjiskwstZLj69QcalA3teBiRlIce6ISCu02bicn0riIC7oF8ZQNWExoTrTwFw85pXZ&#10;F4+LZ9IhtuAjpE+MM86PE/gzH36/7EQeBLqLo/EZbIEAdOHXEFLGqo3GnrmlCMSlkeWFM9lLk9nE&#10;qswhcPkSKBd2FQlJuFLYhgODAwB8ra2t9VXlFD4mRUOW+vwiPYura2t5BLw+2i9UUbbHzLq92Ip7&#10;t6TLEuSjHUbiJ9ogoVXoqESEcwYGv8G4vK7mBrb8vSfPcu5ZMDuvD8HuKp3NPNuylhbB7lpaBKNT&#10;Lh76AWoEpUVImELJI0+pmqwGfig4TlwOkdnl5M/iO1pgaAJN8JCz8+aZGVYMBYxRS3C44ptQ1fwC&#10;ZMCGyz2feOa5S7W1f3bzzY5NT6x6wR8W60ydfOSueBfzr66xLsgVZBF5qOrJTOh6hs2YxsRyWD0h&#10;CI6FFAAJPqJucrbDTU/JZpOBZOLRB9F3wPl95lSxm+45d3a8uITgU4xKa+PuAOBaGYm48T7jS45d&#10;4wlUy48hq6e5WJBKtZrCA1hJ18z0TuYaIcFm5samdUlXHIHdODrMZBYSM/jnmvzairCLHColzrr8&#10;KcYH8VAC4mltv7qK6ozU5Y7hDeVg5iMqJ9mJUUIkyD4D2JlpOEgq8uvNtOPWyvn5gUemlOT6zaUJ&#10;VESwA84EkPEQ6T60wiZs2/ENdoBJwihYMgpWJhB8TC9jy0z4lcgDxuwWPPYBKP0Ity91RYSqEMaj&#10;dlizhBRJ0EvVt9VsGSUKt1IXYWI68AMBsUP2AGwMCk2M6YS4l2TASc4LS9WsJTagC7aCYSsDl9fO&#10;iFK/+JxckOg4VwUsXLhYlA098A56ObAPoAiJSoA+oGBLSqlUTiV7JvJ6dAPo1nI2UR2N1UkqKSU5&#10;N+zBMC40hz7C6RKTn+H/Obe/fmxj78BPPfrd9r6Bl2649ivvfVdnUwNzwo0xqynZJBXRR8TDQzZj&#10;o1P4z8lSAt6HefCUJN+w/2j6FNe2sUIcdJSjQS28YtQotjEpdp9giDGYWMpYPgIazaG0BG974MHm&#10;Bx7o/tpXpy9c2Pmr/2Lzx38GYKzjM3994X/8OXFrbZ/4WWb1x6xkt6O89Bs9gzxIplBiQBYSBfed&#10;P/XU7qvIHGEWrdOGqaU4fqWHZ0ro8Kbcx2tZ72rd+O2BXiIGYj65ZmpoiyPBlAkhce0tXQqSWyDb&#10;dJb2eTIJbW9q20ucJKHmIUHO1FRvmJhsoHpmVlbTpY7+9vayHdvRnzEAUvsF/kxvRBWjn8VkgGkn&#10;jhbVEMxeYwkQCVFjrqGhcee2q0dGeD0D7AtdCuyT06S6rr62pYVCCw11dahL8ObSsnJVIWTTQ3ED&#10;w4M19VWwDXjhyOT86PgE9gGRTzBqqo2jPlVUVpHdglVClR67MaVnshFm5xaHBsnEgvNXxBNd4WLr&#10;GIKiEqiytTZH2cxoVGU2vZRTuFJAGwzAOvWqJ9I075uPfse9eJCQJewQTE0FPtIrzD1Xceywu5j5&#10;4tHxGweHvnLgKmJgSZSbWyG9PfsD73n4B3OhrKxvf/vbAJqkvr6l6QR2Cnhc+i1yZt9S5A6kj6YT&#10;fOtHNJ34+je+Evxb1wke7vozAjwZ8/6r94eU0rZ0RTMeIHQvKSM2Zoh8suQRSw9OJH6h9JorWzcu&#10;EoqIY8wTlSuRNHFfR2ZxnGyou7Grm11IJ+GdQ8NHtrZzoUxwjWoGx61TlYwt+VBzI/e8OIMbByBP&#10;ygFHulGT2xkKiz2Qzpr2Q/ZaZ0MDA7rr+PGn9++PcW7btev0sePkw7700ksvvvgiEXZ//ud/ztf/&#10;8A//kJa9bW1tb3vb2x555JELZy7QSDfMe7WCS4qYJjEYBuzyinMK5BGj3YRCybRZkR3isIF3JjW9&#10;E8CON5SkJ77sChTEf+fRHRtVpCQSpWKVzLaUUUIUJRUi3qIN+zSYhRLgJUIc1ifjxnAV+F9AZlFy&#10;Mjo88g7Wr3qZwiZUF0BbP2xsQj9grxE3F7mlfIU0Q66nynQOfmEaOYGPlPvm2Drxd091BtVdW5pX&#10;Vb5gymZMie2B3zHEtKSaCYxPZcJlrV2oqmCgt588c7aifLKibOvoxDWd3Te/duSRTa1/sGPT/tn5&#10;d3R2/0Nz4zdam/Gw7tu7H9HltLjzhAVxRaA6XK/ECgUrjEXXkzlNVSIwN/dnn3vuYFfn39x117Et&#10;W4KuCI2VAaFgvwIWQKjo9JRiARaXqUwHFwNi2bdvL/xopKhw75PPoO8uHTwIl0B60qsXaYKglpKW&#10;MWKVrxEtvQQDkLWoVVA6rJOEjRZlGkhFKEAoVAbIfhzAzmvtFfMBx2HMEQml5YYCXetQW9UbkMdM&#10;8woVq09WhVN0tc2jIm6GFcb52tUKWwGgscK6DrBLxSGfukBp0pE2OEbs7rKyWpoUE3i4d89eoupQ&#10;sXHgo7lTuo3AYBCUAwf2o0DAoCFz5ULKi6SS7eF+ttNdEeaRc23+Y9wh9oNSWpKUQNQXoHY+YvUv&#10;XbpEMcqnqiuu7+k7cL7jexWlkDf2NhdBy49hc5WwfWWN4DuaV1dZHoR5i1wtHoFJEzqYUE4sSyL7&#10;g4BjDBG7LoXJZmCiGaxTX7QTXeF6/RFbQ17dgOHRhwAoDVYzKpGfd4X4leKAEv5JqrH77ZJcrw+M&#10;i3pguYDLtorDJI6uZPn55Q01IJWkPKDqUTaCykTM08bWjZje7GvyERQWZFybR2b73HjbbYgWCL7q&#10;zLl/9uVHKqdnvvuxD720gcJeiUIWuzhUNL6156ln9n3tq9CQ6JAWE5vbX9q6Ba5FnR6XklSBOcfn&#10;qyjJHSfPsJ1f2L/78E3XcR0Afpy6AQdDtEbfqnkqKvqjB/Dwyq9fmFOp/pUV3BJcimhNfpMPyyWb&#10;m5sZJ/sdzZin4Ddn1tVUo1IwNi6FGsMJmBCMTZaqWgFcqWQaa7GWnyS/MIbgXSEgkrwdU34AQ7zN&#10;1AI1iT2vwz6C0QVP40UqZYJCnLO32lFdzdrce+4cb16oqXZAmO6r8hlKnFGjIVQ5vs5G9a0i0jrR&#10;wMSXstSyBg6rtGL726NBTHTJDKMtBFuIsBDH6bFuwBa+zsUMi66zuZZddutrJ/hWbxslJlIGICMM&#10;rU/GJiSXAez4WHQeMLQ5dogAXstjhD9eQxd344f3RYbsr0XVRBdgB+UZ74s08DxclrRCdR1YbUYD&#10;dvxJJF6EPjnDPNPUYnWlQeqaHO3GHFWjXQo8DSVnZtl7VkpcgTupUc6TqUtsyBfbnMkLB1mu3nr0&#10;5B0nTj29d9dTB3YnAisbtO7ZjQPD//OWG8/XVGMPlZeWAwtAXbW1dfv37d20qR1SO3eOQM75pqZm&#10;gijkKltYULpRcbEAQoegCqVUVc01CcXFBSbFfDR3yWlmPDhlI9kgicIkDDpHneVVGBdLW1YaTzlT&#10;VfnaLdfsPn3++lfeYOyXmxvMscLE1dymqcJaSB82TXWsX3qvaBJht550tZSZ4tzxrVj7WNng/6l2&#10;EfyKqnsZKgta85wGwGuIOXL7RJO2yRGFcV68KdbkP4mwk9aUaTEf90qpN56FP4mz625s3Dg0fPvx&#10;k5sGhsYN28V1ko1m+heW5staw9SheJPMozo3NS6Z1NXyBCaMPZ4ZiEahNxpxVEhSDxPpmUlAVQBn&#10;uknMiaKWEkF9BSv0pF1B2VyXPRBRWjJZ6GRmOGZD86/KbFe2bUy7x3ll3uJb8XQgK+IqDkuMxeLQ&#10;HqTPp7aEWEE4l2KKppbQPDUnCrdDU40cSJyv8KusrKlJ1agqp3FPRbmo+sL5bRtbiF8mSe3YkaOU&#10;oWhpa8P9i70udxegL+xJ5QEULQLv4hbrI+xEkFHk0rPIvsaVjI5K0pYVME0fmBqjPVtN6e6l+89c&#10;4MzzNZLIFCQSc0BYWAJq6Qxq0FuJcTIAwvPidwm+mvJypimiZkJT4hmjrCo1DuRgUMMWgoZIIptT&#10;4rCJ1FZDFhJWM5Of39rb9/HHnwKt+/QNN4ijim+4kmdU6yb5VJVt7Bgz6XspwdOvlKZNqZSP5MF6&#10;8xGfUgtMCxd5amxweokajJOzLWDm4MKhALNNkDWxE21uxzrGCw4AO+X5StYEYBdMJfBixVpIQYnU&#10;HhYCniyHu0r1SGqYBQmT0b10V/8YOBQg5YgdA3asry4YbWxB5jJ20/pdnCMlWvkwMbwgSItKsJVJ&#10;rHiTJYDdJEY+nwqrtYJtiSrSjZ3iXmVvAuySXYtrLCbBLqskYE5TdAUhftN8Zzys6aYILqFoaVl5&#10;3rzxyNacIiQ50EyHOAnZZKqI5IzHjKdO9ziDCIUhhhdKGmcWC9jylsdTTnqp66vA8SEn5pO7RDWD&#10;4Bp8HXYbC+f0eZnaCVtZWUVvAYxhlPh+6ITMVlXNX/Q91yNTDKA3SEyydUeHgkZXdJ7R8h+lzI+9&#10;nnL0ZxAwQA8rAoguyM5plmAZ1j00NkSwtoYZIrcRl7DcR6+O/AaFepE16MiM4N6mEz1cBCikDByo&#10;7mPf/N7G3v6BTe29ba3f+PDDPdbWSAXDH8ARxiNfUGdSyrS5Z6lNlRKXVAOVmkdv2LixjQ3f2dmB&#10;iA//h++WhEAyZrBrjcSrLgwsoj3s29NyJxORUDmEjqHi3ZSDu2Kxo/P6d71744c+vOmjH6u66qqV&#10;2dnHrruamihN993X8/Wvj7766pZ/9ku0pHjLvv5hf3JN4uwk0zOsm5npqG+89+wJJnNy2w7ZUEpr&#10;k6LIyNmPsiCS+JkEXTk1PrqH5M7ikoEkB+9N7i7tUysJip7myW1rwA4UfOcSJeFaQAh4U4k+y4qK&#10;mXaF41DMrq2FzMVyO/tbT5ya+tAHkHGEg8nc9i6WYbiao8DQqUn2RbzjYvTF4+MKDBobG+c3AAiU&#10;+fD7frKWRNSa2qamOpJSq6ory9XiUXxajFn2orN/zF54cBj+pe6L2UWUNQQNnIcNg8FBSbW11do4&#10;TmAh5GIRhz3h3oTMqACD+HFlVQXOdNJaeYrmDU1wnYRBJj7C9aldVj2JvlieU8kk0G7cDVAHwDiZ&#10;AbxYofhISWFuKRzhkW99QzB2jgxkJkSNQD0zKGDgLVWVNSwlYMQHTp4eLy46tnkzgVOIHqo8cs5P&#10;vOt9P4wM2P4YtszqWwLlgOf+6q/+itnji/TxA7B7yxU4P7pVpHXuvv8WX/7aF5hP86JEv1+maZUZ&#10;Pzwod+91B1Ab1dEM8YBFj/FKcrXq7AhX4sfpIyqNGbarqZC3lFWprYzS46L+jtCfh/Uz19BVhumI&#10;5wTvuwIZwFOKiqhEvtfZVWoaOzN3prU5g48rYSgYh27s4/z0LIT1YFPDdwZG+NPdzBNkOliqZVIO&#10;Nm6wcpF1JgtD982SJOtooOv8UPXszOUNdUJZVxe2btp07uwF6PXf/bt/94lPfIL5ffbZZ3/913/9&#10;sccewzPwUz/1U1/5yldQYrZv3wZ4TPIz7D7VorgvN7K9TFmCPHgHd6dYG+mfqo5BAjZ8iVICoWeC&#10;PUDhxEApmjMfi40IChQWheTYN6uYAaRC1iqERXyCLlBUjAYwNzlNtI3j/Im1IRcSm4fmXKs0iclZ&#10;W6osKZmdnAB7JwOchEySweZmpzmzeUML6AiileJeqF7i42trE+PjNEYYHhpCu9rcvomivVPjEzBp&#10;OsyuLCyrXgtqItgzXsqsnKqKqpamDSuLK6NDo9j/DsXOpacYuwKEvaSIGilF0eaTx3LOnd34KEr4&#10;KxdUbTdRsoSeE1+DTkz0CgU+kJdUXiJ3GF7B5efBZs5XVaBgPvzGcWbqwWdf7qiv+dKGhlfbmt/f&#10;N/TQpa5vtbc9urElsiIuXrhEv1EQB8QAMx91i2Ee5LQHzhhBgiFgeGfz8OCvf/fxidLi//rOB2ht&#10;ocg2HFQ5FOTKRyBxzcKSYl7AQWBCiFJcdYho5NbuPXt27dqFmtsJNrd313Vf/iqeB1Iq4JVEUOJF&#10;phzg4DDlL8fqG5uI74XmqaMJSoUVSVnNpWzoTc5jpUirw28upTYJ+sZ6FaxPwkuSCYDTVj8RchKK&#10;gtSCDPXCpoOeYzfFc8kDswCMOzI6NoSLmR7dFZWlaEd2N+PnxCuqIiyywVfR3bkC6qMAxLD2Eqsr&#10;VXmi7oait/xp2M94v7XDFWsn2w31knCQHBr3iDs7voyZRA6h5tLrIBuzYGJ6jLzM6trKxfm57s4O&#10;nqSytLSyvHTPrp3NDQ3EfGFM0Iwvm+0xu0hSMb7y4ryCxbklaK+woASGOzk2M9Q/UkCacjF1tEUw&#10;bA2cmXhseBRmWL2A8/K4VE/X5e7OruGBQbQhYKOp8vL7zl3kRU9jA+/MzcxWVKkyIUkCUqccbc5D&#10;UeVuYWaW9UUK8vRyBuXkUgCBni1sWKvTPL+i55hDRRUILRGc4SmHFyXp1dZ9lS+QwQfEe5IM9CTY&#10;4gpslxjAKoYtJVZ8M3RkbxMlO3iplLBLor2rq7HfVxamV1QHR/XMEWduC5XLrBOt4wDbbKqkUp8C&#10;nlJSXtXY3DY40o26hWY6PNi/vDDT2lTX3FiXm7XcR8Xx0XGAovraOmbvcm8PY73tjtvJ/4Tsb3n9&#10;6IPPvvjGrTf9w/vfPVYq0I3asO6mJPbqSjdK8b7pK1/b/uqrYWCAz/3Rrt29TQ2aVXmqHYiHhuo5&#10;wgq699zFW4+ffH7/3teuuxaKY5srAMGJXTBP+l7U19VzWcrP4ZwGkeRdmWwYYPQZXsODV0zAO99C&#10;EyunUFFuPn5GmBL8xxJLUPfczBx4O32GCZxDzYVIVe92lioB87DX8B5HhAy/M3aNrQILNd6J92GA&#10;C6tLUXfMNTwkI2zwYGBnhcshdNNAGQJdTSwrh0vKGLD0yVf6MtHFq9TUhyruO3+e35ebiGVTLyD5&#10;S1xrSf5tW1HU7IApKxXP9zWyJt0e7gnVUaJA2c/S4SkzLCca2zh4ApSHdqOiToK7SBRJfDvmEeIg&#10;BHsI3VN9SVlrTvhSp1Gsuu6WBsj5lteO8+aFunIRHha+8M0lVtGBD1IDIqlaR1JLJ8HlzTzEplBx&#10;SDsQsEhFAijWqRlcnywd9DAEikuOr8GWsa4xGNRFSMxIXWR4Unwe0QaWy6updPYqkgSePDk5Dl/A&#10;s1rXUFtWVITSw8YP/T4cRTIt1MmdoM5Z5oSAG3IoWByEJbtHj0jtRCL/KJS6guK4Oo90mZu58+RZ&#10;Mi5fvGb/c9fth6HxIb0O3vvi62ziT73vwQHavisvSf3S4IMwmasOXtXS1kKFx87uy/nFhSUVZcjU&#10;BeoiW0yrq50784YFTgwAmjNLODFLVeUF2AiMnnlbxcAqULnoQopalFBbDEm3rLQmVRBX/CPKtuIG&#10;1tjLcFFyk3JP7d2mYPNXDreQOlSSP17Ko6mmrZcxLBTi1JOgJxxgAmVMrmGxyHZ3jbwg9CTl05Y7&#10;c4u9KM1OAWMO/rdx67pgIkeHaCgokqvwKe8vKp3PadiozQRDw6KIGkH4IB6JJoU+ea0fnlTlCqJb&#10;aJh264+JUVWNwFRjHXmAKFkQJ4RaGJyZc4guPLa5ndAMIg3vOH6KqXFj3ySOLxzJafql9mNUszJX&#10;ku5hOz2BM+WkYedKgnlyNAPsCMtPv48SlZ9HX7vAF7TBaSPEFazQZnaBK4Ym24o9qXtFiiOVF5mo&#10;KCjofFqFwRrc1jUkG8KhHaigFsTQfVib1lqDq4RmG+xFT2d0wKo130JeKJid/GzXGJPqpCaYgktc&#10;iFI+GziSmJniOgvgn4TDkG+hCDLNhOLBssvL2XkrNDDCWYZpW1JeQVO9S13dTMz2bbvrGpo6L/cO&#10;Do00t7Ts2LGbEkHwQ2yV6bkZIheor8C18S5RTQ7Onhl/wBnuiQxsrUJL4vDihCvSuDDCeYcKLipq&#10;urx0sqIEbvDQ+c4LG+omaiqW52fVZYJu7ogbBZzK9LLFJqpzWL1KtDLVvGZDad097dgmQujgIOoU&#10;BH4I4yRrniRExUvw7KB56p0jjqdMNMF8eblACR9//OmLdbX/4+brCLtQ+KlUcWYmAB3U0QUYHrwX&#10;lEDNPtVGFfM4m1QXy1xK0hGTESUPY9co8IdoBynL2WtMFzXPAZ2K0OuUDwuP56Fx7dOjYAX2qgU3&#10;FRlcMYEalDLOkITXeSKde7m2tnV89M4zp76nOhWmExd9NohTaMUL0hWfV5C+WonCheiTIH1NoUuo&#10;vkRlugEF/k0rJPb9G7CTbk73dj29LFvKZbBEGCvEEpSSArYmyEb1ftA9lLjmqF3iuJS7CcMWOkD5&#10;An6zACCzy3NZc9MLg32DCvFYWRsdGmGcsgigWoP5LnvmEHZlYrDJkzQFkbfQxkR0YjpwFgMOtDR+&#10;2DwQvZ4qiCyzU2LjBHQb0xX4OqxkJQeAAD1JuSsyOHhch9ppNuzvifoYUX4Zloc5bneWIunjBVMa&#10;7hY1II/4bXAxiVuUA3EuHtxcWEMS39WXCBd1DlXGhx2eFcYJ2oBohQwgSUGzTiaD+kjQQUtB30ff&#10;o6DH9MQUFkFRQbH87surxHcgMTCtEEcsAlQHooYEAUKAQSspYwmjj8a9iBh8RdCVtBzJfDLNszA/&#10;8fOxgvgvMf7wbk7wkhnANqTWP/qs2tXYDEGb5/qwldKS8skJQXOkG1XIrCvlfXDYJcrczaAYz4yP&#10;jGPT1lXVVZRWzE3N5WejdCHLlf36U99+fFP/4MvXXffajTec3Lr9bHklpuLYyDg8f3pyht2iJmd5&#10;RSXcMbdA4AJ1PLUVCIMFTSFlHrUnj0FDilUVFSXohKPjcG6wb2GcbLIVheGyh6Qns3VldmiHYVCB&#10;ZCllUci1I19NBkEJUkcFKbtgv7W1TQuL1S+9RAwd5erIfl2Ynrr0V//r7a8eqrn2uraH3//iT390&#10;56/9C5yKP36Q3aOXBxEnNpXCn5jYApuHB15tbKPBNRBpNA03z4APIZjZeknWhtwGubnN5eUPNG5A&#10;paR17BU6B09wHAl63zxmMlVxlMmAlivJrWa/yH92vmcSRwveDLRmrITSXJyCiGqiCvCMrjzX1Hx7&#10;fz/hKiDH5Y8/1Xf3XewpjFNcHfJnwFdkf89T0rTz8mWA2srqapzYGM+QJEkg3BFvyezC4vDIyMc+&#10;8jFmVNWewB3MM70JpFcKp1PAhZhKHHCYzsvdKzkLZVWUQwWFXisuLEd7mpufojJib3c/caIE4cGd&#10;RoC01lZLyfK25MZcg+bn55aGh4gwzm9sopNbIHSJgh2Kd0jMyLGQjbQ4xV3U6B0KAFKYVVJRfk5+&#10;aW5ZcX6JwqWzVx/51tekVKNKz80CPYDWTU3MzEzNlZZUtDW3VRVTEym/ZXDwzrPnP79710J9DdlK&#10;aHs4dnjCh384YAcw9+lPf5qmHOBuAAUxsPQgho7Xv/M7v/OW+DuwPHI3cZXx3fXF797y9S9+4+sI&#10;pPc8+L6snPyR0XH0o11bt9fV1dfV1g8ND+buvXpfinnJYvTBJQIjCBBBDc19mJ1eCU8Nf1pw0gib&#10;SrAz5b4kR5wfeonVxXD45AxUVRYvL7eNMaCsxgmaxmZ11tboHubEGTadelqyL8zMPdjcwHd5ERVV&#10;YpxxweQwSMcgQwFKj7QJJKjNe15+levTykoWmv1yQ4PDxHEA+vzH//gfX3755WuuuQbM7rbbbuvu&#10;7v7CF75w9913f/ORb+05sEfPSOZzEI0Fifh7BJqtKYJJeTEoE2xiNiKt5gS7UaNHLvIICvA7co8m&#10;6SHqAZ8EqcNs9JnUSnkUJTNUxV+uMz+OvUdyGvgfu7uRJQGhcjfeiwRJXnDxgYEhopw2NDejdkR7&#10;xyhaTL6YSipmZfGCMnC8xg0SFeUiLCXWkTsyG4SVwcsxnOBAqXXKR+BcrjIcDrTglkolEwFQvCNT&#10;PE6anYlHOzkSAYIO7IpMFki1EfX1s5Xlb7vQuXFg6PGdWx/d0gb2/muvHb2hZ+CPd287url9Y2ur&#10;Gi0vLIwMj4YTLGq4xsLL0iCN3xGCQRIxqnvPnHv48NEnd+342vXXBPVq0nxQjk9sUZWKl1TIrEBR&#10;ez39fSuLWXv27G1r3Uh5TPJElOsxM1O+a9fsrj37P/95bjmyeXNffz9XaGpuInp2cGgQmE9OSELP&#10;cvASVCFveWBVE5Ve5gBDWelaIwYsX1mkIqD0h1NCOpVzQT0PyTbJpHLL/soYQleInIedlk+bFQeF&#10;wQ0S86yL+wj6XK/uuPZZ4uI0YJcggOnmtYqfUJjumIk2Ms3FNHubh74SO86GUIyqoKgcm409NzY0&#10;3HHpUn9v74KWQw2V+ZSvKK17cBBa4k8FeObDQpX1oTozJWWY/cPDY5yAyxHyUdY2bBtrXDgm9RHK&#10;kHb6nZsHRNrR0TkAVJedU1NTK6MyO2eipORSTc37jwrw5YWSOIoKXJe0JIIQoV7GgNexBMXXkxzM&#10;KMUuuU1qOKV0EsSVUs6bWU3Cl+LTmAQZe1bZgvITzhlz56IhbAGRhPruyYPuKhdJtKmcnD4i8hSK&#10;VoNJKbqSzAryluGXzUmwBe4IoyFrqKUVz2TJmEqsDqGfka+OGkf7G3iPNJu5ucsdlxjGhpYWbtjZ&#10;1dm6ceO1116LV7N/aJgCQ/TwOnv/vUfvuEVNY+1KFZhgWtIWsy/9ob/5bGtHZzz7aFn5v967b0Xl&#10;yTWfsr299YILo5j8k5de29/R9fn77z65bWvQIfQfmy6mnbkBf+HiUa0jaInrwPaSdYmVMfyn777Z&#10;DR4sl68X5GodY2qZGOVAyA9Nek4sSLIi6RkrOUmAWMgkLpLwH1etChKNQ1Aqi6NKpAkzifdjTjhS&#10;MsgwM91OyV0yymVOEM1xvrb6g0ePM7DO5oZwmPMgLLt7qMl2J9BE1BJ+LDP3ID/vKLMO/ROl7dzR&#10;O9GIHDbgJFlXaKRJhQ2biPMVFJFAFp4WazYhod2mnONCAy6H3FtePQ619rc3q/zu1DSmdURMCVd1&#10;IE8SZ7cOWUiZScx44SqOB9k8sqWdSxtzTsgTL6JjIwtCNV9LsaXyPIqrqCcwt8GtimmnJVAdWJEN&#10;N0SVpNP3rbfdev3119fW1/V0dILQhXTjdlxfeCjzAPDkED8ibYHkVRTCy0D6iOggxEvEufi45/T5&#10;O0+dff7gvheuPWBOmk1D2J/+9tNT5WV/+/bbWS3y7uCgfCTZubT4jnc+AJpAu+Te/l4WhaQ85nZs&#10;YtTdAeV5Uuy8E3szy4diTUgriboKb2du4Sn+cYsnNiJFahQmgyIQ1Qk1Qq7kniL2nSiKOBfvFuPv&#10;aWkkvK61h+Z6qunW2VgToE48lwDVqGWlpMVE89Gn63aC1jk2o3dcuqeEE/hY/1H6aXqRDJWxrMo6&#10;cgp52MXJd8WDYstlpFIohO5TkIwkBuBlIbNfMf6cE9sqBhBnxgnBAWJb8edYWcnhzRt5QT1NUphp&#10;5zJZrqQhZxonyFbgW/GGzep185O5vmF3HcYdPBFGQIQFhWkn1MBO30DQHGIe0IYAthCFGqTVCV/B&#10;/Ns1yQS1JPfV3d2wIsEOk+Q+P2Oy9fRa5LNuN6XzEI8fixW/Yx4UNyXARFG18Qi6u0ch/RYzR26k&#10;wEIkMqCfCE6PYQb+Y3pXBJxLD8+jgKBEEb7GbK8tzlOujgSu8bFxagugnYLWVVRWEvvD1sFDopqW&#10;5sHSTOSgS/meB2ltjnHOu8pSoBiZsrN6HyhICqE/OFdXxRN+9NDJx6+iHjSOTmlBwkfSRPsARtNC&#10;Zn4tT4DzgET24WV0eUp+mBWZst5H8vXIYaBxagWdM6L1NTL3L7/5PSqKfuqWm4Qqe/0iciEWPVni&#10;8I9GzmKi6QTV2xARo01aUmjLm/WGye0V0dpJogBvu01wdAjxurmttWvABfWKSLTY1hOSVONEKb5C&#10;A9lZV3d3P7N7D8sec+rNwtkSuJEQE78tcFRm2kThraFeT8r6FCEZtDBkoc+M7IdWnAklBX7XHghx&#10;Dz9KylBE2kkYNcpvNYDAvpGqjImvMtZqMU9mHuI7Akm4LAYC1+F8aEHr4iMYTvwJsBozpjGY1uOL&#10;+PvkL3Drb2dsYac4MMQwZHqkixXvrr9ysms8q7HTvfeS3YSU5WSsNsXd4/w2SKq1WJ8+GYwic2Dx&#10;avAZJhN6CH6tcGhLKFs6m0Vo7ePLyX6/EngbJ1/RfGKDp3tcbmMbXJF5MD1PkVdlBoj3mP41OZ6q&#10;UFckIum+6XwaLssSSX4EfTqDR9KOOAnVawpLTE02GJacB9nZCLK4iLJfM/XHuTIqMddAISffAhCd&#10;KwOuaCQOUI18Ha4HuICVga1Rc/4CNYI+8p3H2gcGXr3hhi++8yG67/Xn5gz3D8FJgAkJmohmjNw0&#10;sNdYkSsr6HlYWUKmy/Rzl4XZispyEpuEXvV0q2XLggLWNRvJhqSOREYxQz128GlUXJLG4iOun64j&#10;Ex8ygje7HOK3taqq6/lna269tWr/gUuf+WsU17LNWzr//m/HDh3a9ev/x/jTT//4ley425kpNUVM&#10;6VOv19buOUvJkdVLNVRws66S2Xc6DV+iZaf4mYsCdCwIXbqzouqJyXG3FlFpG7WSw4zKbFMGL10i&#10;hTJSoR9Pan5l6C63AiPK2bWTTn1lpY40NN7crRRGvN+Fh17vufF6PJ9EXWLRQ76E40RbWCoXWScv&#10;oRQB/F/tfMrLmOuxUarmTAMff/DhD6o7jdeRkYDzCSiw1FKwpmKI+U+DJAGmu7t3bmG2pqFiFYuf&#10;wJfcyqqymvLSsqqKchLoiUmtUTrd6vgkvoLlShq2eDORCUvVRJ6SmF1iwZuaGkpKyQgU1hkrm24l&#10;7X2XhWRC56HllVlS26Wd4M5aXCP4A/9JRVltfnYB54DHLCzPfu2Rr5GdjfIx0DcgB+nCMtZSa0vr&#10;jh07CBoYGhjm7jULizvOn/urzZsJCoITjU9M5hWRvbvygff8xHoutP41O4Kt9PTTT4PNETS3Hn0D&#10;v6P1BKgc8Nz69zHYH3zwQb5FeB3F737YlXn/tTde/aPf/sO9u/becfPtu7bt/IWP/9M7b7/nrtvv&#10;veuOe97/vg/l7j64NyV6MKdQzZmm9WYn2K45RcJ2JPjE6ol6iILoEqlyfuGFUL1nnlq1DILXmKsk&#10;abaxAWMZ+Oh8Y0PL2Hid6yJtGh7rqaoaLqFtzZW9EMXm0y3JVx5orOO756dpSJQc69kBDNLokxhN&#10;ouKHPLYdBAecKCnmznceP4ls66irgWvW1FSfP3fx6NGjt99++7333kuEHXONZvP3f//3tPOg3sfv&#10;//7vk7H86ouv7rtmP7aItkkIGzPTiBhHJsNH4DLU84QF47otLJFeotB3CxLNFoab/HYuaG6Xjtw7&#10;LlQMDQrbKyworShz3PYaVyADFD6lmsES25o3SWCnxSvTyjwdWuQf++Clu7lsk6Z7fGxix7btWzZv&#10;5pFHhyn52Q8zBZ6D1XEyTiRgJiL4AJio2i4E0SZ0WOmRtsYkcCUYOlI5IA/e5Hdk1IK4C6pPk5gy&#10;WAO2S0i49fKJ13qAxA1uSZauHQ4ol+pjkR5tb/3WprYzFQTzrvzKa0e3j0382S3Xj2/fShVLDDyG&#10;QdIlhr2CcRmJ0YRAl5nw0FbDeAgGh8ZP3bqn9ux6Zq/w7yDClKrRhEilRSawErgXyOkgrJuUkZ3b&#10;d5EIvHnbVm5x9tw5JCFxrVztPFUq1tb2P/MsDK+vpYXVkRFlcUhiJhNSXl7GGy6lp1ZHaNwiWjaF&#10;FwX9PtWBZDkYp8to4ZoaeeMDGV8n182Qr4j5VBpJwE+OA4HxRAhauLPFw1qYRmJmmRqCsXd8TYfZ&#10;xy2sGcfuDjL2SDNajlmzKkBbU4zfHpdZZ6ZIimIVr+i9eKH1NMyy3Ht0iF9ckCtN0ZdqZkdl3tGR&#10;4YF+is4OwyPw2OI1VB5Kdi40CQMZHRkfHByA1OC+SpBcWlKPA+LzbXehQlIhATWREpPgyymhMvjQ&#10;WnheMpcvVld/8MQpzifBanJmGsAOymFIpAaE5Ob6BGnKUef+SqHQeHu6afK648oqZGqppCwpw76u&#10;OCFSbiYFWBEPriwSaTzShWVmy8HrIwxX5y1pp9hTqDA6azlSuNUZd5EpKpD6L5gPkpZSK1VTg0gA&#10;HfyuDY1NlPiZmpm+fBmdZIrvErRYX1MD46Ft+WB/38jQEKsOPYOGUP+S4o/bdmznGoSF3nni7O1H&#10;jx+/47bz99+LLxY1C54AQ0DmGVJUe16q4n3grz5TPToW0uF4dfV/2LlLfgTYmkMvFKHjYk+Q9M7p&#10;6Q8cP9U+NPK5++/GzGb1Us4fVB27khlChvEa6mUdYzJhL+Qk/kABphxbW0RxtZhqeBTqnL2bqsYd&#10;sSTx2o1mLMJtVMqkY5wCvDx3MgxkkqjOC0q4IpddsxnXPDHY7jQofVAN/iIv+4pDKHhL+C3Wi57Y&#10;QRCQ7suhEKqskeIiDMUPHDm6dWT0yNZN8sBLsyZRSn3EuBTsM+RI0v7SG824mxUjR0UooMPIrMzm&#10;QPJsgIUlLDtZanEGrctcQWOwqPMb/q2rSfeXHriy1kUl4KzsW187yaycKMsHnEJnJoWEaZALRJHy&#10;EKD8UqlZFc8bsxGrmU/EQEaKXTkfdED9UV1GyuVohR0XFlIelZAAVbaemWHc0Aa6P4+PvGSY4Tgh&#10;EK+lpQXAjmxoahqTiyozyfYpt4xMH8UnukUMOCMLQZtLtFRF3AhrU9GW4LeMXiu4vHz3qXP3nDn/&#10;mbtuOr69XRSSk71xcPij33jickvjV977Ni5FLjcqMjuIaITK6qrtO3dS/N6RJpQAo62G0DSlG0CF&#10;SjlkvlWdXR01VCAfpFLMndglWpco4Bye5uKe8Nri4kpcOKCB6C/UgiFmGBFB8p59KpE2qSRgg3ua&#10;Z6lRmuK18dLiY9vaWZrbjpxu7x/mTwWGh42q6EE/paJ+Eu9aLEesiz9LoJ/UMkxo1fZ9uoOC9uJS&#10;8SKuI4PS9Alj9QUD/1YJniRCNQqQGfxgQ6Q/+NLTi8QFQ43EkRnZQ1KNHC0ua80gfgw4tk+81hds&#10;n7B3nti1nXfe++rrlDCnGP9YuWVcxjqN2dBFQOAy6oSYfEAieroE2c+w4URWEU2r/WtZFhnm8cxq&#10;QWH8xXORgG8aXhjN3jtuH+CfmCrDmaJQb60oneV/HEqlyyTX86PFrCSKTzpXoZPEnMeSxYoo2itz&#10;xMmxjpCWS7jKDZygdQpwFck57sGVgs1E4nIBW6uKlTIWKR6qynCsyPTkmNTTwkLKf1/q7CQ5raqm&#10;Bi8Z1ySuLdJEoro/T8XuUwplcsRiJZ7FuWl5eswqFNok7uslWFhVv4so8sY4OjbUbx8ev76j5/T+&#10;HSDX0n6TUrAZz4qTnBTx6Wk0s5RBKTYoyzfUWv3EJNuFoWboShqEOkmssSxSUoDGJ+3q555+ibDx&#10;T99yI0xPFRkTpCignWC0Xkjj0kID/V48JXZB0Bv3DMYr4MOQk8/SikWQnuiIUA5hFPLDGd9zN1KH&#10;WSowPKBJI0BuxWr1zwmgccQdgwzoxHLPuXOXGxpnKso1jJBBipNwUmpUcYyoIlOEIDeDuoq+k3tP&#10;RMqlaMKQIHFycigQJmhPyHTCLuKm8f5qMX17ndaT6WvgO6nAE6EAQuugCVUxwdenVFDqtWvfhZ/P&#10;klQmA4LV4f9J8GyIDA2GYPxMirHIO3aPx0P6dSA7BuzEFGPdo/bo+iOGHbOW8LQMIiZ+lZlYnab1&#10;T+aWLgyMQYYZweAuCxtrFpnGumnmd7A+T6adB2ZfmtWASxaI744OEolObBGtYNorS2j+k+Gx6Ytk&#10;fWOJ09BCl7lWzD7vcHlgDsSYoumTNALZgOafMg14BY5Ga4topaVVxg+UREg41ExVJ9XnxO2SdaTC&#10;OuZQ4Iqh2JiXsN2iqgPGCyoiv3k4iv9yC1dpVwFNsrYYPQkr/L7/3HlKit/7xBMb+/tfue66L73j&#10;oXNVlRNj47RAJAGWsDLp7ZmiMYpO8RGbLp49fscBETFCp35pttXraZUqN8OjtIBQhglPoup16opD&#10;+dhs7DupQVpGCRJpzgmf9BNpUdJLJ2LFkVmRA5eTu7W4eHtLS/k11xz5zd84+Ud/SGlnCtid/g9/&#10;PN/bd8vffa6IkhcOvnsLyf2wP3dUlH6tsy99nKDG4UJV/2QOL1RReySGp/fjImiXCV7vktDaAfl5&#10;nUuL99ep/MVF6zNwY2ZNWf8LC6RluImIIjCk0dhY8O4WoWun8JjSvN3NkoK6q1nE32AaRyIzVyOU&#10;rouu0+PS3sumZwr6+seuvRrykA62tKyqbtbJqZbD7TgHxGPDhg3lFWWsGtAwhj/qKmb+h97/YQXL&#10;KthXJadci0zsyHFR6hIJ5RGWOzauOvto9Vu3biktLqOodlEuqV/lKr5IMDtoRklxVXkZGbFTVFec&#10;n6NYcO6aUlPBEwAKPZi10eFxFTFoU1RWoHUxybExk+WQqNVOXFqZW8pS21zF/xOKmlNQUVatWjdu&#10;szm/NDuzOrWSt/Ktf/gmJunw4Aj7iJlsa217/8MfuOnGW3jAvt5+6hTDxG596snRosKjmzbBN4jf&#10;NGNlPDSd+MCPIAli68CFCLIDs6MgXYrNxQti69ajcqB1d999NyUdaTfxuc997kdT2p4dewJs4akb&#10;6jUb68/P3XP1vhBhvCuQPuP0SxE3bXgsGit8cVq84AQ3JkqOREUL+yqB1xNcNpiIEHHnXae0zovD&#10;LRv29vaVGQXfRdHK9hZpyhnG5xIiycIxyAszs+zetzfWfmdgaD3XTtkBCnQgI0GOsdj27SShF4y9&#10;o17xlnefOvO9nVvts8/etmPr+bMXXnvtNXJgf+Znfuahhx5iJeg+Ael/7GMf27t371/8xV8weIJZ&#10;8ANYVbMCZz6YlNhYURQAi43SxE4rIj1arevd68oiVrVbLZfCcnBUp6bQipcekP2qVKPqKoaNiQCQ&#10;oZr984tjLstV6OKyQcX6x8ZhcMPgzjwmv8N/wkdX7d/f1NDAyeAj6D7DBIKNjuDup47JzBS5yCXQ&#10;Am1P2XOEidHIDcmvu/jgCuwiYCDVQSDTnR1uHwvvAEjFAcjGXQJ3iPCHZImN96brq5H6UNC2952V&#10;ZHuOE5Gpp+H8JLCTwoJj4x87dY53/ujtd5bu2L5z+w7CNIYGBlV7Pj+/sb6RrF6FLZgaJfZwR6sC&#10;+BVzmo9uO3birlOnn9qz++k9O4KTW/XUv0H88EIZ77nUGKLv9WJH12Wmds++fa2tm6AINFnYXk9v&#10;H+5oaiAPDg0Dd1a87T7E2cHnnucr+bfcTFSFGFle9sjYKNubfF2G4XyNJVYf+DBWKbGriW31IUkZ&#10;5KxOU34p7df0lBL6OgmXhON50lLOxcMuzM3w4FwwStdlnlFXim2YTHvGxVdE6G8otxzRccZbI91E&#10;Yv6+S6a4YvDH2KohDc06w2JU3ihHZI/qUjwuZjnKIm4T5WaqIReF7Uqxa+kMBV48OTGJsE06tyyv&#10;YCpjt2PPs2MGBsDyBrApoJDKimpSzkgxxkikKlmZPB5UBpHS0NPTS8NQJL08QZVsE9DkKTKTI1OS&#10;H+qXM9i3XbyEvvYKVcuglsZGAM0I5gpu5jrVgmWkG0W4pR+b9Uq4TEylmZuFRKJZpqI3aBtrNTiA&#10;FHFtxciwELAWExtUrTnyQdMhQ0eOLWW/KqHNCqCxpWjtqip+6OXWx1FTrmSv+dKed9IMS8kThJtT&#10;daiiqoIi4l2XO3CFUfm1urqyvrqaEAaKREyNj+EmhfXU1daopMj4WPOGDeT68eC5bxz55COPUd/9&#10;H97zzrN7dkagn9qYYpUJjhBtsEytFy99+JFvkKoR0/JkS+sXtu8Mpz0P5Q5rmr1FElrzcmlU8bMv&#10;vjpdUf7XH/sgBbkUQUx92Yij9cTxoNwaNqGNmkvkPGWPiA/FhpSJBFqJHRoTm8588AeZoMn+TbZH&#10;TOzC3FLsJk+LFovbRD2OlPLjC/Gn2lf7UNwTakiB8EH1znbDRw7+FHCK0mv4x0iRjvhWCJH4fWXL&#10;ZDaR9lFEpluH5zHggGDDnY2N95w6Q02u1zdvtCGuuCoV46a+oPmgTEzBIRljXzmQduLLHpMQdJtb&#10;UY1KdZjhR1qOfDOGnOGqesgA8hL4J9mtRum8f2OOgvG5aNHlDfXMw00vH2dFXieXC5dseZX0vkx3&#10;OZmpskOd95Fk9cX6hFVL+RBJrUzUtONNnKgFkMrwcNhi+0VLYnJ/kb5zU6oXSZc6bCconAXgpihS&#10;ChZy6XcO5AtLgU7z/AsvkPQa2I1pJg9pyEW4AhxXLUqW1MFGHc0K8R8rbpxkUcnNkEcGwf/pi69e&#10;c7nnL2+//mJDjSuo59x+5PRDT7304o0Hv/v2O4jlcBGYXAyAqakZ7tu+adPuPbuOnThCJorA36xV&#10;Km9Oz04xzZQFoVYWO9Y7Oanp40pGi0hxTmOoVOjJp24XyVh5uXhvSkoq1QuwuFDI7+ryxraNNDeH&#10;upSNpjggY4BJkXhxAS5qMk3Ya2djbVd9TRvJoUfPsYaXm9FYRMrmFzpUHHDdYU4VBvmV1NQ4M5EF&#10;SURawvZT7rR+c6WkrhdKVRFeA8WZz7luut2CAeLIKHbsVwBNEO76S4UMkiawkoUpCL+KYkax0KmG&#10;kIzZ3wxWGcOMkXfU13Y11m8eGrn1yPGNfQOAL6Oy65LqdQnfDcDO4k5CLSPvbFSI4WuISSyCd7EF&#10;WEK3UT8oYLKkAFoCwYUT32dqA0SLsUB0xOrF5l3GxCF52maCiGxERaXRZM9lQv8MlMcF0yPZj1cG&#10;/JaPLBli6hOoSjofdpyKDZUUMWxxgdADtV4yMBxVl6xLPFkoAhHcCqPDKtPeFAfKUTG4uTli1ZGq&#10;BBTUNjQoVHZ1mYxvMDsnbrssr6uRuSabjrCjNOU+qCfHn6HWBadRphbYTTE9H5USrrl1vNcbO9rf&#10;//zhzf3Dx/Zu05sZNDO4q1J+IyImA3QGUqIIHb8T3rVkCygCUQILU5BmsWA8LZcHKianKqZmr+0e&#10;3jI8vmVk/N5TFCXI+ovbbopuCWTZWSRrvUKRimWS+DEgGHdxUUwZ16ohJTI1RalnlGdBgbKZmhfC&#10;3a8EukoTVfE65k9rImXKmwR9SnvQ5BSgUoY7x1ZIYdAUcMgCsJssK+/bQGtvBQ/qWKa1vVpUM59K&#10;v3PWc6RFcyPRubI+oTEJBaHNCLUCoeR6OG0YxV3G4UhDz0IG+xf1YrMUSwKGzE2FHS+wtRWhKaRI&#10;WX4mAJ1AqQDWN+rPyO+IhzVTQFnjzMABEole3yTCzmOw3ZQGAqvocwLD2VsZuavKJjf5R5hSKFPe&#10;1IGT+305VBK3geMW1Q5DZ2ZgYt6h6oX0PXsLYLoBZEuIuwaji5TYLrMeElqb2LNTYyyZRYUsbI58&#10;Y/o8YusMRUfcREjXZHdfMawdgxTPvp5RQ2sBUfGgTELsEc2ScrFlLwQ1uh6G/EGBTAlzxwxzzWVr&#10;GXydxGsUqDn2MLMfBV5dbMgOYDmSPI2hxyhQMxvzknshT7kJL3gEQDC6BuBJQh1CNs1g7U1NKwo+&#10;uB5BBlSCy8p54OKlXz1ypIWGXxtaups2fP7tD5ygrVwfuidRdRPUeBWyk1doqhTgewX2Vc5NbPQr&#10;PyHEjIxrKjhbNaDyCgjpunD+IowiSm/xFdhI5AwFE5MyIFNT0J0m1rSqWN2ELyVznxElIsvEqUOs&#10;Ojkr1dXX3HHnzv/j/2z/8Eeq9u1r+8AH9/2b/3vPb/xfRU1NM50dg6+/1vwTD88eJyvixz3OTEyn&#10;ixvMcPPI4NsuUsxh9UKVMgVNsRncNmgkkpLs/kpahRTk3VdV08H65udjE8E60fQIpCymLYQYPcko&#10;nhBtPSF1eu6IB3DEhDRHBQnk0S6Rr6OEQM2ABljtUMFwRSW7a4vDYKuHhscnJ0c2tfNahDS3CELB&#10;4rrIoSo/U7uNpEueiE4UBJ0IJ3Ug8wcefn9QrPlQ1BZXkBbhnuPjVLWhNNMMxUvGxgD4lje2t5LY&#10;B9Io9l9Ak4ekdRhrY7fK8gSN4ebp55DVXFul6ih6yOKero6nnnkWXy+KHMYHuh8GC0AwziR8vFRZ&#10;waLMrIoemkkkv39+lTrK9DhzfPsKkcVUt1JrWOoIMS3UXlrOpqDyyqP/8Kj20dIy8U/kg1+1/+p3&#10;v/u95G+dPHkaEL+0rCL36NE7zp75wu69Sw2NLBGBE4A2xF1xkY+8/0M/ghrYvOB0kRhLoiuBdWlu&#10;7F0+0u/SaCLQOgxXusT+iGTY+Aq4JzvnpYfft/mnfjq4x+u/+ivPf+j9PY88UnfTTbn7r7sqVbYo&#10;yh6MJtSdYN9mY0JYA2qztFYsAATkagGhYmlP8maEMNiXkDDuWOlgPUqDfvMG482X2jfe3NkVTWOv&#10;6u1/dmNrRpq7gkVyfgJYXJiZf0AZzlS1C+deZkuYqXMPkYC7ua+3uOyBCn1XXyG2bvPwcNXM3Pm6&#10;Koe/5WzetvnY4WNPPvkkn4KYBkLH4//e7/0e001LCq7W1927c+9OSwbLXs9RuHDXFqjEpRQ/7oHh&#10;A7RXXEbpgWKYmE9zzLeSYYXQMU9Kv4+9JoRY2qo4UD5V4cExyBiiikE+1g4lM1UGWLW6pfqE9zAi&#10;y4MV000rUXScEwpXB01r2bDhlutvgI/39fQQC95YX09EA2Y8WZR4Z1kAloMXtEXlp6G+HiyXODe0&#10;ulhuPlVVyaIi6AbALvRs3kHb43eS4SLjSD63UMTTlKVIbQtdJFTSIA5J2tCUgm48H1ZB5DwBheEa&#10;ENjWsYlfOXycaKlP3XY9ij4F+Ij6we2DfwlaJ2CQGlWYQ2biXnrzROUP2+QOtv6R7z5+VUfnX91x&#10;2xsb28igEpNUSnIyohgUc81gqLEApQ1RV2J5mYY4dbV142OTFNgk6XVgcJCim0jCixcvoos0Njf3&#10;dHfTpBzxtvvxJzovdx0pKty6Y3tXZweoEKAmorK4pJiVKasoQ3DBA21I2OesWkBJt2VhENa/LROt&#10;pTm4jrVOLJywuzK4Q6i8cSQqnid22Q1qQ1zxPiOUVu1dFhba+lXgNSxU28jalZu7esca3Yv9FRiq&#10;tryXJVExrXbYQyv5ajrUG97R+HycM+g4FOBcaQz0BFJUPzUQXeFnbW1qYnxwoJ+cTZQG1HjVe1D2&#10;Io9FoIBKNNIjvK+nFyxPXeIUe+3iIYZiGZGiMwjbmV84eeJEpF1EvIYluvyTMOv1M0MFMWb9vgsX&#10;UDVez84iiKC1pQU/IfomT60IMpQbIySp4h64hnH7BKSLeQ7/xlsAu5hYTcGbsc6YTB0iwQAQk9b0&#10;UjAc9ZOYsG/GUnlaJ2CIHLAKhCTZdUUhH2bdlW6iAI7WiF+EwUGrcBfyAWnQ19HVMTUzRSHYhvrq&#10;Yiqyzc+ODg4hQrlUTQVF9CuYNLpzbN6yef+BA6Njo9ufeu5dr75x4vZbnvroh8kjhp8kdW7AhujZ&#10;NDlVXlzOm9cfOvS2V19VITVvlc/u2v3ipk3O6AdullIN1uClVx2fh7r73n/k+MvXHnzq/nvQXyPA&#10;TdqVDBjXWs9UnNHD2OhVY7/5OfSQ4ArMF2VYUjpf/yLM8pAdsS7xJ5wSFiIjRSphBKbZPkra+oV2&#10;pLdDV1TVIinykB9xJGX4I1htdFoAJrBC8rRQvYkpUZUwbC6hUYnCHewrvXUMIN2qQTPaL7CvUMmA&#10;BEJFz8udrCzvaqon9XjT4PDhLe0y+R1jzaGZiwg7V8WR5DKcGylFNhSREZGOqLUH25F5YMNVIbsh&#10;jOmok/hBksJ2phLTSzh2wpLIRAXpHfW1EIfp34RBmHPnG+eAVns3NpISISkWtw6tUKJN73gX+GIZ&#10;C0TsFy7iordcX+zXpRglcFeoHz8NyRJwhujBfiAaE6M6vD6qoaw+uQpEk7ecNL28AogEeR0B3b19&#10;vRcuXOjp7a2srZJR4ZgdvM3IAh5c/WTIpRH/UdEGgprhJBH2wXw5DET57yhnP//iayzCN2++/lID&#10;zltRwl3Hz972+omXbj74ym3XyEkmAlZJfogZzbW+ob4UV5ZaoMgLNTFFyPXE/AINLpTkJqahJEEK&#10;nWm5mAcB0EuE4c0zt+pQlJdDIRh+U1uLUDsSfNayqTshjo1cwPG2e9+etvZ27jUzOwHD50lBUBRS&#10;Qblb231CR8xqNfkWlNRdPbyphSm/4+iZ9oGRqYqyCfowmM2IWjKhK98napMw7ZQbhRYUfOwKmwpG&#10;5VjIREAHpWQOSuJ4Q0nVCCPW9rC4mu6ffBSmtv9UaFdypBtEL5ZWo4CdVsfof4yfW4c8jrunb4bc&#10;SYcB6n1s2+bu5qa2wcE7jqhfysW6mth+CWlnIuyCPaY1pMyhHbSegUgSjMbAvR4svpC5GczW0xST&#10;FRxch0qIZaA6ZaFmSiYpDCdCHGK8XjoLVH3r+yPsjER5hZPlSO6cqkkhtfVdDxv1av358S3OcdiF&#10;gi/4U2HAMKzgb0Jdoru0LSrbcvrT3NIo9hKMio0GE+ed4pICPI7oi4NUsBsbo0Vs/YZmd8+jehXs&#10;TyF7mU5JwjjWA3Z6yqj1AfkuREkTkWG4RKNLbDFhfOSDF6heEgQviV+Y39XaeMdrJzn3clsjY5YR&#10;EYAyzCy6w8hrZXzVzk4eYVPfcOXUbNX07P6znRv7hvlp7xu+7dCJ/Wc79p25eO9jz1/70uEbXzux&#10;/1L3wa6Bqy8PbhoeRaQgGi83NDxy47UuFSzAh9IB3MtaqX5Fpp4OTyu/pEgIojFap0p6GR0t2j1E&#10;G05nq+mToFir4WHysLs01dHPwYQQVCHAzriwAuXD0y+EkH13pWNyugX4lhQkCdq8/pYNuohBClRt&#10;Vl16gQN7xZxVYy32jrtOCbCT8HBCrkiQGrUmrcC/r+w1pjX2WqhzGXr0SrjXrR40qu0aeYEQMOnx&#10;3AP5ckGQXjBSlTGh8F0R3lYlx0EIfIo6BxbMPSM2RHsnEwbFHRXb5nnRzrVcNhUxDySvadqNS4Zq&#10;Gv0KkxTs2AWxVsHr4s/4HZtFT5pEywYkmqFIFEgH/UW2KR/ADrSOyGsVXg8INHH2p+Qg2vOQdAuX&#10;0GJoBUZGPJSYVZ3OH8pH8HbTYJLHMllJt0ls5/UsmtUMxdIRdgbvHIApx5uVRjh7qNeqZczPAjW/&#10;FTrHIwCO846yqdeyJLn8pvoconuIvartiLZkGjyRsQUYNeWfMUvhDnSTCPcSXm8sKYU+kNE8O0cd&#10;ZwS3Yt4dBgrNsxYPdnR88tCru6amvtm68a9vvb2jtu5EUdE4VWlGRrAcuTvziVJNV82MipSsWnDS&#10;0NLT1YtVs8NlrcSN46I3oVmfxLdiuEQHzLzUD+AqAB0Rj94Re3DUj3gaEyhjQYCfinjEimv+EpVJ&#10;DhIvolF3u9ra5ucbzpxlAGX79pVt2RItjHH6UbqOzmWXv/CFoeefb3nXu3/MSnY7K8u+0TOUcm8/&#10;F6XYawMGv1Bdk9liwbmlfpq5iz4Dfg7k+DK5WLm515VXnMvLoekkvJ3BqlNQdJMrlH0nhTvCC/yo&#10;EY6q60TcrqrJUZeDKAfqBlIMrgr2i2cUaVtWXHKusqxpdq5RXUeyNvT2dRYWjpKUsICtWsqZGPjo&#10;VDHC2K2AfaiOJEfDb0SAS0vveef7mPWpqTmVh5qkFNPcxOTM8NDo4ABl6Mi/mxkdmRofn8B1umnL&#10;xqqqCrm34rB8DbnGc8M55xZJ9JlyHSdKlitDQ/IoJ6e74+IbR46jxw0N9XPCpUvnaQR6+XJPZ+fl&#10;0dGBtdyi5gY7LE1L3pTAacvE0BElJVehIiAQfupwNTg8yHzAmspJnpCBsPLo174BPyLXlT1ChzoM&#10;wzfeOHLotddJ6mKWjhw+QvH76/r7vnr11awOPIx1AUiRvyo7+6Mf+HDmvj/4X6aafNiIs6NPKW0o&#10;ogQTZxNSd+TIEd755Cc/SaYmT0dsHWgd0/6jr8mnvYffeO2nPjb2ysv7//W/YSKXxscHn3zyzm8+&#10;On3uXNfnP5d7wIBdMCYVUc0oDRIEmZI9wvwzDXpCdRAVinWpOonNfm+aTPEjZ8VG+YPMlcPZkkgL&#10;nZpyNF6fbaq5rrMbToRmt2t4+OUWVFWdk3abjYun+/+Bpnpen5tSYmzKEnSCsIMEyEjxCwmGiGaR&#10;YWzJzYQWF//E4aN8+VJdjfZ/Xl5fTz/RQOQMRDTjO9/5zne/+93Us2P9aCD7/ve/Hx/D4995vLm1&#10;ma1l54Akq5RC1RRTATVzYek6BThBywgLKKaugyCKcOsYsLP1qK1rt78DE4JbOf6aJyAdFxOC6IN+&#10;anoNDLJ7wYZp5iBVRoH4oWdG9oeADZkQ1hXYh3BPMmGvPnhQfSS4qGrgUg8rD1yPIcDcSduur28Y&#10;Hx1j3sgtBxDk/UaiLgsLA1eNvBWUbB4Na59EVM5k7BFzx9yaga4AFkRXmshFDRrgIyJg18unZOt6&#10;E4c1ElQSahOHA/pQ5YlMXN0+MfmrR4+fr6r8k4NXUeMMyibkg0YZ2HU1RFNg0aldwDLGoYgqXFXW&#10;SEKeMwbKdX/y649g2Pzpu95BpzkRhlpMXMk3CQ7rgy4T5YRCTs9i7OW0tbXX1NZPTCppn0chwkva&#10;pDrk0l81r7q6prauhgp3jU1NZffdA4R67QsvLh686vLaKr3L9+3fT+TY+OS4uoagtpQU02InyDKU&#10;Ih426qDGSKTYRdwMixjKI8FNjgDXzJgUJYpC3mcGnI48dvvSwlx4n6wgiuY5PyR17N/0iMsihUPz&#10;E+vPaBixcZIzjaWFhaPJTARNhC4EeKH7UkBX+qwhqPgoro+Iwa6G0sHsUOiqq6ogVNoAzYwTWDcv&#10;1kyOpDzGcnIKm8tVF7nR4TFSXOlkQiw33g8Fwy+vlhKsWAL8t0pwNxUEyVajadHo8CgapOvvkBMn&#10;XIM/mWwGagzQ5aNQjteyL9UIs3v7pUs87pH8vOamZryIPDLGvNQvl2SWnhsPn0n6SsIL1812TIt8&#10;0oE4x4JmGJDAqh90KC8o+KMnKXJdXY5HBYec1KO9mzFLBC8JXJFViDcbqVfEc/GmujkkAQe2Dsxd&#10;BbWvKFmelCgiQKk/CmRADS6S+udm8F1NjA2PTNI4ZZVSr9QGXuEdWBINlFtaW0GQ977wyq0nTp28&#10;/Zbudz2gbaE7MpkrEfzIurBMVGy967Hv7D91Kh6PUNt/f801XfSTRQiFiYKE5Mls0/Co7+wbuP/8&#10;pRcO7n/15usYqPraqiQwWqYrKzmhlWmWzA4MNGMixPQGlYnq3AEs1iTmL+QRQ4rXcQVOCG5DzUTC&#10;rFBiYX8yA1SDSnXCVHpJMyV9DiiKnySPyYyTxWGzRQdCCF+R83OwR/HliH/kdyhAGHDpyBlSyMFg&#10;cSk9hASMB9F8+AOBXCjfCqWTxjVTU9nV3AjWsHlo+Oi2TTIUjSHSwUUiwOm6Vsf0bT2npkAz7xdm&#10;VjYXwfM0HgWKR+/pCPqRH0KmoPX+4DcZduerRFxJoJamfOMuEh1M+cCmlosNFT/xwklm4/KGZtio&#10;lGnHy8jPFKImHlHmk1WlYN7m35xp5VqhrMrm8BShY6IFUoreGdZF0XNavomIJYyndSijyMNlozE6&#10;YF8UZ+DpcRAxfpI76psbyyor0K7UgR3RgweOTUFLHUJlWTjkbHY2EBv3lTYrricEEFazsX/wNx5/&#10;drK05HNvv3e2Gm+catjfefzcHYdPv3TTwdfvvN4jXwNMVG0K8n+12PKWwRwVakftSBpEwPeXFxQR&#10;qYBoWNo8AKsDIESVegxl1SsPV84KLYNriuUpsJTwaiSUumvAnCkIvbiA666peQNfoSQuxq8cIIqP&#10;kMNDDMnGZgB2mlkH0HitdXRtqO/e0EBu7C1vnKLC3VQZQLPO4RFEFz5iX2QkzhWDNt7MvJ/wq9hl&#10;QcwpPcf+it0XZB+AneWPmhtIFvGIWsTovXPlJ5AKGjHE7dLdmtxlSR2coBBWKRhCykLXDztGpWEY&#10;7Ig9FZKFF8B2r29tZ97uOn5qy+DwWEkxP2EaBeqdpCY6yTW+xfVCgAbXijO1NawPhIxLUbnYKN4+&#10;Ie/0E7OB4qjQlxSqM7/mAxc0SRLgknJWAV66Vh3382WSBfAjX4mlurJY3q3Jg795/tkhAcMleGBE&#10;y3pFHJGaLfcw1pV9ZgbaKArkwqhuPcGD8CeFHccnpjAVrKlREVI8LWzjRTzM7ntE4yoCGYrLy6pq&#10;a2mUIhBQbR/UIU3F33WER+FKDTuN355IfeBuhoFUhCJmZkBfCYXaOKFEbF96UXHxXF315Y3ND33n&#10;ebhSZ3Pdxu6Biompq850buwd3Dww2t4/cvfRc1dduHzgfOeDT7166+snb3vj1D6AubMde890tPUO&#10;8gMYR0PzntZm4riBsPtaGt+48eDp7RuPtjc9cs2OZ3e1v3Rg36ltm85s2wrIKx3ZqyAAAuTJgzQN&#10;mMJNG1IFjJJIKbK5H5nF6cbRgjsbVuuOQFSEPttaX7WvVbVT+QFwUeh8JHzYIW1IV8WrRW8ZzQry&#10;TkReTuKIvbJDTSXkj20dG7vl2NFD110buzTqZzig0OCOIsvcrFZJaiox4cQN10hl6dWiyiqZA2QC&#10;sAuu7wXiGZOkaYddaILMc0TVchxzKm4M6AabByUYs39xGZMel4hmTOH/4jYsKJfhRZimDIPTCRTA&#10;o+9SIHrklA/EAwLYpfs9BHQyD/RPMNAsvCATYsmQHHUeCExoSxGcpAfKbN8rkaSGMbSn/ZjazAm2&#10;QSdcmla5FynjCcAuibDLR1Q5vM54XUSh2NfqqDSTTlzQBVEX8/W22YjFc8QYs/HVEUyJz2bF1p6D&#10;lUFGqW2o1chU0mDrhcFouWNnZOg5MuEM1am7jNvMiBTVHi0mJ2gyc3VQCsXQIajgApFEJYlCNZ6E&#10;B1tIEVcHNOxAQnUWMaJKqTJgi6rKal5joA8NDDmHir4AtLdy03NC6ro6dkxN/vNjh7eOjX5vy/b/&#10;uu9qQsa43tQkmRvjwnSI16OZZrGuifoktcR1usX3jP060scYlflwQAFBAMH9WGGnUEtjtwHIApFS&#10;U6zaed6j8BBndEneOeda+bZhYofpF3qOalNkrhkiLGRQEugT7zhC7SyFcbKy9+3dOzc+9uS99+z+&#10;rX+tBhQTE0d++7da3/cTpRs3Hvmt37z6v39q/Kmn4oI/znF2KinqEoobt942Nnx/xxleM2NBvX5Y&#10;HWIaaoyiDee3FB1KTY++3Nx3lxLkUUBSLTPiui6rxK+hjQq2pSSKXP6qexfqq55bcbtQpsthuxQd&#10;8zU8NDI1M0txutrqWugaAhHzW1k6XFOzZ3S00gUct3ZdfqGpqaC8vKVtE4lKFy9eUpaS2nqVICB4&#10;zf6tr2uAQqxMzfHJVfuvGx2aGCaPbHiCgEq0OwQKo1f4RT41Fkpq6yqpVEzFe9A6OJHnzVvAC5GY&#10;APqTOSKhQQ5X2jOqfQ/NG0mdLSmqqK5r37iJ5MWmxpZdu3eQmbuRYBmSV9vasLjBK4B344K6dNT1&#10;03ZRlzp7WAyGqOMQZq7q1sFFS/lOLihN4Tcf+RotbWvq6rZt3dHcTCvOOUxOmhYQ0Tk1MQ0Fffjs&#10;abCC41u2gQ7DHOfYRniPFGCe87EP/uQ/SgaB2XEaYBywHeAdpetA6Dh4wZ/9/f1gF9StIxP2H42t&#10;i9sd+U//acsHP9j71a8EYIcG3PzgQzz5wPe+SwMBAXbMRVj7CvfKOC5SXZBLePH1SVjFivB3b3HF&#10;KSSAXboVQ+dLQ1SSZhRB0xKTnvR0y4VyNpObhRK2p3+Ipa5cWKyfnTtGw0fz5+CAou8AZrJy1DE2&#10;J4uOsd/qGwi+nzlH8R1hXFnOrStynFRjCQGg08dLqVe9dt/ZC4iCiw21yMJN2zefPXEWVA54jjPQ&#10;caing3OJ8nZUfCPZm3l//fXXOy50bN6xRSmQhABk5PTMmHJnXBZLOjw6CymxCuAyqOQiGVa/FLwp&#10;7qs4fdf7kLIu6eByOCpoTRBNAW0Qu3t6hgaH5nBigGoVFQLYafaMMfh6PrJcwy7zsAxv+/bttC+B&#10;03WcO8t8MQTOBBjnnh5OMQm22EDcDqiAyzII7Gvoe839vKPQDKKXHcy2dLN2XZ8FUhpFRvPmNFW4&#10;V1tuCUI9VCYERtWgMrB6fBTcSpEdDq5MFOoM/AqlQHWc+WDX5Y+eOfvopvYvHNgnoLMgV+I/h9xP&#10;wT1lJSUMbGhwMC1SLi+EZ0A2gHWpO0+efvcrrz27b+83broh3dvgYyF3M0JWtodFdTHILJH+7iG9&#10;ARMxCjqA71D3VDpQUSH2FeDI1q1bmYpXX39t7549tXW1R48c7WhqaGtp3ffZv3t6fq791ptZr8Th&#10;qS3h6CFalZsII7BOsEG+mxYZvFalR2VDqT+JARyXMgqDP1NTP8WyAyUK4RRXSFihM+3D4rIWnni8&#10;k9n+vn9YQHFPJzVIp8pgHyFHBdQ5QYzvhZBxNlS4b1y9yKCRfrtFiqc36tTrG3xEiRNUH4K8aCnG&#10;YhHvB9UNDw7aA78m0UzlGtfJjuvSd51eY6CxqBx8SgR4JMu78GqmoPvyMumf+P1YJRaLOwWr0ZQm&#10;ofJ0rb1iCIWOyDkXqqropPVQR9fpstL5Wnh1XSR6a6d4zh3xK5e+AA6bcpaFqbGnR01m28XPkt22&#10;jnmr+oIjL6SCJyqeRKoSOTKCKhwGMebE4/fmS2nyVN8wcfyqnSh0giTmm1F1J7XXZMjqP2Q5U8nl&#10;xibGAYsLivKLSnDKrQz19QFtorQp0pLudeBzM9PQWevGdsTe5NTknhdfue3UmTN333H05utZtmK6&#10;hnkzAuijlyP9FA6Rk/uuL36ptacnHnS4vPx3Dl6ziA6BwmQgWASsPGhpHSzBO3p677/Q8fT+3c9d&#10;vS8mgblNUWPhINAZZfjVnlI4mh04ktwQg9Kl83LRClDDIEfa/cX10yPGEBBRkH1qA1jzo9AGQayr&#10;qB1EWkkHchVt9R51kTuYGGxQZbOT1GZBTkrqWQPdJgAaRZCAfymA/q7yYYOuwwMMapqm3IaJEkZI&#10;aNvJHlzP30L75hNtU3EcJVGRspWXO1Fedrm5CSDp4MXO4zu3RqN2NY+LayrJUEp/TCD7MNlR8eja&#10;lLYFVDbNH9mZ6IwyHfRxz1gKka0uD2y4hWxT2sKIZD4bqOzeBANdWUaWT1WUdDRVv+OpN7h354Z6&#10;PVqYdhkeHosSaxHUGAemgIgh0UdzXFZLtVyzhOcotIeNKScnybMLeEGJ+Mi34bko/A4uIgGogA5l&#10;pztcTtck+7UgHykm/39dNai948F1e2ZKFnV2zsISYbZk88GrV0uJYS9CbHENlc5D0WrrGfjFF14j&#10;lfLzb783bKSV7KXbD5+58+iZ567d88ptV7M6YM2KD4VOvEysoRq/KiBaApE8H6iUPcVtjQJrk9iP&#10;DYBiwDrhiQYfnSDKt3DFQeF0+6uqrcGOEWY9n2May8L1jW3DetOO7djxEyQeEcQkkIVaMIoyE+CH&#10;PgV4Lp5jrYl5FAnFalKutKrizO6tvHz7M6+2D46c2rFZZEMgf+a4YgmL8ySbJV21zAq+FTAKVsmn&#10;waBCUodxpS1ToMeV1ZVY4IF/Jcrh+k0aN8pZU8zXW1ilToseluEMzvzW+RY68VH8GXQVQGTohHw7&#10;XmhfU8mkse6JPTuvvtR1z6mzWyh2RLMd6h17miKwLslfSNTFZKhh9MdMcrgRrlw8QeTpwf7ySTbw&#10;jPHEAWCX2Y+Jk1Vs34BdWIcBpGmfxexEc4nYKQH9eePAQlImlkoTXdnH+vmM8yGQ9M10HrzhXYgm&#10;W3GgbuzgKDvZsgpcVU6mKmGJGfECoG5gaDimHSiPFeC72GboV8u0J87NQVMhSgL6h89gHxN0I8VE&#10;WqkaAQih9rW8B68AdhoeqIIjYgAXvJQGKwxK8nrr8GjF3HTN7Pz+Mx2b+odJg90yMHrbS0f3n7xw&#10;8/NvcE5798Adr5646mznwfOXNw+MbB4cZT2q6f1NhfjGOtqMAFJfbqp//updJ3ZseuyuG1698ar4&#10;Oblj8/Ft7Z0NNd3NtZdqKjpqK0eLcimVMl6EJ5EqHGAEZn+RMuYA7ABXoE6bJSYqu02CwhSOZb1c&#10;hk+Y1wGk2H2ebAqhpHKqCRQLXdccO1Y8toxwPmEmrvTvdL3k+vDz6Pfq5ZSmZ4VBHT4zfDWjUIlk&#10;5IwrLNxz4cLr11+n893PByAmYo64lCKbKfxGBxucXJJH5gLg0OKDAncCsHOViAS+jqcNulLQvg+r&#10;eBlDjDoDIS4sE0FwoAq8pBjw9ChE++UO1Cfhsq5RriISkBvfAMhjABAC0TfQFU3AzBGvSOoQGXpA&#10;z0eMQbLL7M3qK1PnEMuAVoPJOlMqOTmzO4IPSApklOGURWhNo5ZcaMgxwz7Yp+rVMD/PFyPaNgA7&#10;dYvP8Lp0GyZs0PMjONaLGP6gXGBw28AiKic3a75QWd0kEN1JcYVG/pLVtB0a2kI64FBg4nbyn7nd&#10;ROKiCMXY2LGEo1UJEWSm7wqnRngINOTmJhZKEdFpSDqgZ77GTdNQEo3NaYd0KEe7rKisqKmtIbCO&#10;R0EnHBtniSejYh33QvN+6HLn9omJ+y9f5M9XGjb8j6tvuFhZzV2UEk7dGHKt7G6HSPlRh0SLclGd&#10;piFx8vEiqo4wwTyE/NCcjivaJ4THmjq01hdUTdgkJGAaaBF3V9AhT8HX+AixjqanRjgZZTpdXC0w&#10;pmuo31Y+jeNoavAxaeZji4WncHV1W2np/n37uP/lL31x+y/9cn5NzfL09NH/6zcuf/EL5//sU413&#10;31N/3fUUs1snFn7Uy50VpY90D75F5HXWqEAwt7xQzV5IGEjIFLEWa02B2kfqIOke2Jg46m/KznnZ&#10;pggrik5EgSCF8EO6c+oCFFWMOB+yFY3Z0SuWowQAly4tyEPTwFHKHyx3VUUl08p3CYHmi4daWm8c&#10;GCBEAhNr/+XuN/bsLi1HbS4nmwEr3rVMCyNbTnHRRQVKMpgYd+pDUVvTlonpKZVLpu4TmT3VZdU1&#10;lAcvr6oh344/yzHW6xvIPCsGISGbh3qI6yVdMBlGTyeH85e60D9JZFMPZ88BkKwjmPMXFtfGRqc2&#10;bmyrr6umuA8/RMnU1PBvTaB1sXdiPcQiVJQdkiK+oZD0BpFcPtG0/ENmLM6MFXqd09sWPPBrX/s8&#10;GR5NrRt37thRS5m/wqKG+iYoDdpnBW4uyL/l5LEv7t0/X1sLWTs5eB6ygh7ZzT/1oY/8mMRw1113&#10;AdtFSiyo3MDAAC8IqSP2C6iOtNkf3WXiLXcpuuqq0qamC3/6XwKwi/l88v77hp55+ubP/l3uvmsP&#10;MHkBYLviWsJi1hsn4XIMFibKSytA0Zh5XeRtMGjfIFG2mOXAzgLTYUpjBMHF4oL8ibTpKystXFpu&#10;H5/kCk30lMgiWKY6TSXw7ovtp98XZqYB7LjT2UmAc6+iPwVwCoYYd+R13EUKdzC0xIWrMXTU14CQ&#10;3Xf63JN7dwZ/37lv58kjJ771rW89+uijL7zwAgXsnnjiiT/+4z+mEwXHoUOH4l7nTp49eP3Vuqw7&#10;1nGv6fGpEEXW8rPxscucKAaylefNIJ0sQWWTuZaTpoXfsu+kFUv5t/seE4+F6O3r7+66TDUB9g8T&#10;pJ4PRv7MgzwHCe3SqkKqkvKACPpta9u9ezeM8/z5823NzerlROprkWKP+QrbmJ3JzQcHBpoam2Ch&#10;UxOTNA/iU8rD5VJzlAAZDCqXn4SVEtLJ++mCBkrCbwbJ7SiTlRYZje3EbwnUaF4VYSMZJJdhI/Az&#10;UJ0fw+TBv2wQbnr/pY63X+r49qZNj25uD9dKRXWFEh4Tn5iSiLgmYkleIGfvAuXo+sETc3NoMXHn&#10;yVPPX3XgpWsOihNEqIpwwoQwEmFsZ5fD4EsQZRRwgRNuat+Mk4ks2NbWtuhlgxwEukToq0tgdvbQ&#10;yEhZWQlgP9XQiT285uprTpSXVpw8de/J07k33fjG0CADrqurdaLfPBATnAbV2YuVAexIqTd9yrkt&#10;vS4B7OIReAbx5UwnxCDUUBQCREu3SXykR7Ymx0NFEGtwWz5d78gKWg3Cpl6cyUYCQy0ODR1y/UA0&#10;tNMVSuEoGAdJKIJCRwabizXjTQfWGaQLg1cykdd425TkuLwEkXGbYepbDAwAx9DLB8c/4gW7D0OB&#10;LcEsqIPVWh7mBGRP9rfwaBk9ucTAE5o6y9LOzRFcQ7sigaHWORINeB2mFmxEOSqx3nZCJu7x1dXX&#10;8jGkiz56+uy5qoqVpkbgGx6fi4wTdLa0BFO2YSP+EBHmrHhcMJYp5SdhqLxFKmsd32xlxTbhd3Ql&#10;ixHFEX8G11qHeMRNpGUEIzQgjocNy8KF84H+rNmGuenwVIdJodyoJfs8uZtyeOeSHEHFislIKWJl&#10;geOhwlmK6FdUbNuydQNp3S+/cv8rh67q7nnuox/qu+Fa+ABIHxp6OHtdK9rBYJOT7//8F6sz7PRo&#10;dc2f7N7LzLPEPAUoQrwI6JEvvbOn794LF587uO+ZA3sSGyY4rYsCUWsnpdtgkvzW7ZzCBlOCyXAC&#10;GfdibgT6OQMsvhJHwBHsgURTz8TW8afWa0URo+Snt7a24IJj0aKAHdgLJ3D9AOzSEicOJpBQ4HcE&#10;C3M7sU0r0DJoMz1hYx3RBSLNPIaUbquUQtIljvPto9ducR1DbaUwCJguTgCzO7Fz6/7zlwgema6u&#10;mKEKZw4efmEh8di2LcQPFcbve4Q7XzaBjWG0E37zVniFZDv4Wyodo4+N5cV+9+xJTIqUQxw7PMGX&#10;5XlB/phVrH0RGFu1KL9rQ827nzlM9tnx3VsUk2yWFIBURuwmyIL3vkYmANev2EQ8qzR4di9VFCao&#10;lq6m1Wh4kVajrFioOlc1UiOQM6wOzuFb6EcxCWx6iIQ1Y1poilJRU4lYZHyqFz47RxyBdorwM4lX&#10;+AO7QJG4JeoRgarKLN9++MQHXj/6vV3bvnXrjUL6TK63HD5OSulT+7c/c+0ehctlK5nIRR6ysViA&#10;KsBuyQ6S39Gzynqh9vGa8BJ+FxQJuMIBw7yH+evJV/xH2AnMD34wlg3YkYi/+oYGlG8Vfp1eAXlU&#10;K4DVNVUcy87p7rmMA5bYdHMDOZqwzBTSouJj1DNyOXBXpIoWtAnTMddixnpbm3qaG1p6Bu9/9rXe&#10;DY3jZWq1HIdGZYbj31c4WIbF+N9Atkyr8Tv0sfjNd/la7Kw4skyGCrnRoZTYhKKc0GP9ztWczNV4&#10;kbtWkPK92MhxQQynFMEP6o1xivgzwWUi2phbmzGhGcY76e8IQZXt0d5GSsTm4ZF7Tp/bMjxyqL1V&#10;u8aj1O9QLowIxPXDltO7BnICsAsMJYyoGC37K97xfgwLWId6GYRuGUF2sZ1AkKMbbzKb2q3JDovm&#10;G/FJBrDzAyYRiIk4yKxNqqjEk/J2SI0IbU2nMX2BP0sSPzdaOVODM1lEwg1iehVs6kOaxuIiSQNR&#10;mNiDwuKiCnMddkt+qYr9044JUo0poERxTX0doiPjeFDAAs/Bc7JYKoOWnd3aPVg5OVsxOb331KWN&#10;vUNkp24ZGrvv5IVrOnvf+/KRe06eu+/0hXtOnr3qYidg3L5TF9u6B7gLfZEqp2a62zdMVJR3bmy6&#10;tKHhiWt2HtrSws/Xb7v62Wv2PH/NntPb2o9uaTu6pfVyU13PhgZInRdjKANV8AErGYogUzEy1AZ+&#10;pkAaqOgyNaF6KQuzVPJx0TFAGYVUu2+AKwhnyviAE5ietI7itMGiMzaFFzlxrGf2UYLYBXATLmGt&#10;i6v1O9RRtJaQFi/CC0sFcLeD95gFBipePtkwDpERAw0SSwIXgh6Cr3Jgnc7X1Nx4+HD/hpZJdHKL&#10;Tp4agpaTUt6vVcaPhc1vxiPHkPA69EE133Ej1AAFMkieJ48Zif2FAm1AS7qg1AmH9/IzqWoAVvBs&#10;CXLP2KoXL3XyZnl5JRKTb1jJlCuLLrG8z5+8tnk/gVRF740yKanmH1tExw8C7PzUAuwU62d3ReCn&#10;UhEzZftNy1f2gny9OpLdHfzHfNNUkqKg5lFacDc7IveIccQGE2aHYKIbZ2KBJjBiRlsTnXjDujqn&#10;S4SzsGvzhPO4EUQsecIZAf5kTeCsShhaxGArYl6aeYhsThdHDeAykykMJ1JYunUAqRneYNFIcJ2/&#10;IIH+xaB8hFBjSFRgCk6hnBXUe4N5BqjWCL+AijQkFXnEF44LqWg1X70Wg8YxcLDswFYw8VQlzfvh&#10;nV2dv3zs9a0TY5cqay5W1Hxu176LVTWRPo+BGxgcwwDbEeiWaTboiRJHgu2FJDJNilZDd+LhI9Qj&#10;KikFgXndRV1E9kFlaGuRoCpQT5lejqRbVrYxvwM+Zv74VkxgaD5xNVDMYHcJJ87sJhwwlgiGcb1w&#10;HOempwpbN9340IN9j36r64tfmB8cOP5vfrvupptv/cKXWt7znm2/+MmRr3/9x289Efc9PZEk+cWf&#10;JGtsGRt+2yWC7LIvVFVb+IgAklR6jUYBOoL8FSlLC0XQuiKC7G5zB8UuHC1OOOMHhwy5ZWp+hc1r&#10;hhWkywW1NcO/LEVQz06jEKZROOzYBJNeV1MHMoUlhSWgxjx5eS81Ntza3c3KMb9bui4/39KGIKBF&#10;LDcSepyDmF5hFaB48ltHRoaVkKSNsHbbLbdVVpWTP11bW0kwHalmFRXk2qJCF2EUW1KDDFBFXdC2&#10;OG9O3gg1plwHP3ianlkBa/kTMzNobNWV5YCOLLI0OwVkqJnK2OgEvormDTQUdeSK2mvZ5F/Xa+5N&#10;KoFy5nGGCKDjp5j86fyyoryS/ByolBY3K8vZy3k5imf4/N99huuAKXRe6jLYkvf6oTcuXrjImGWZ&#10;9vbdNDz44tvfKZVPNZdUo4gXAOc82k9/+KOxrD/OwfzThoKqdiB3v+ODF/zJmz9mYF16F8IYSf95&#10;C2C38YMfWhwfv/Dnn87de2BP5G2xPvISBEfMGK4hS5YBT1Qw2Vveuj9PiK3oOHBVUJcni/fV5zeX&#10;8C0bHvas2hWg7eTYXz5VmpKCHZa5FysPFG9/u7xWp2uqWyYmCa9j6FvGx7vKykeUAxJ5PBKRHphu&#10;pC2atfZQs8oEnp2cDlSeI0X9uYUClQ1I63ZkPRu35z1zW4AcNnNed1P9pqHha7t6jm9XY1AgtubW&#10;DRfOqGDtnj17PvGJT/zRH/0RrK2hoeEXfuEX/uW//Jf33Xcfs4nmffTQkVvvui0vtxjmTOwO1CpO&#10;ipcgK6e0sKSqtKI0vyRvhaI2Hi/mN77++RVUC4ol6mdqnrpx+Wt59NNam19G/yvgJyt3fGp+bHhi&#10;cnzaNY7y5HyX1wCFmKAtnlUtJMH68CeqMRRW0dw826uqrOyWa6/bs337wuT0aP8ADv21uWlWjEQv&#10;1Bx0BlpWKMkrN6u6uo69NDg8BDlWVFdJGVhcZEtPLy1g/sSyV9ZUgaJMTE+Sksiu4p1wurN+gDIU&#10;JuU3RVAZmVdDHENeZ8dPreStzS3PkWFOTkRhaWF2QXZBSUFpZSnUEP0vaWgkDCSX/i5Lc8vz7Cm6&#10;BNx//sKjmzd/q72dCHbZfQVF9VW1y3OLs5N0tFkB0yGJDYuQ5ZnPWpxdnOOHJBwFPylnevWOE6do&#10;IfL8/v0vH7ya7IAQXnazua+5mmwiEbEeWXuKBFaXFVcXlVcMDg5DQziKRkeGoMItm9vwZ/V29O3e&#10;sXNyfLSn89L2zRtLCrI7z50uzF7duGkL1EwT6F079gwNjT7/3MsHf+8PCl5/fe7ZZ/vuvLt961aa&#10;YgM9kpdo5DKrMKsEDEKdRfIKmD7ih9QNlx6yigqCnVD9AhsReZhfsEJtiXySvRREuYxGJe+98FmV&#10;SYNCsYfRdiKWS5CvqikpDtrpcFAQBTiVtYEST30T7EZqdKo2EzYtBE+sCjFvhoxn8rE9c1cpB5pX&#10;lDM2NUZf9U3b2uubW9j2qJlIPjXbtbde+32ZggiUSMdh7ZCdROwR3lWs/BJS+hTuSVQIOgRF5YrI&#10;HltZRAmlxlwJvICkYKQsEZhMfX4hdecLKytrDh645pZb7tzQ2LY0r7qnYDqqh5JXnAut5GP0FlFE&#10;ZVHt4BHeNEvyljKGo6odcpCr3nJBLoFg+S7XD9eXpkeOEOmFwudXsyhGpuowqzlIlLNl5VvGRu48&#10;eebSgw9AsUwLjiAWkUg0eBE6AtuHO4E94YBVdSjHjomo8nJokbWYk7XAAuTlL+ClQnugnaWSkWhb&#10;kbO2SBgI9KR4uvSH7aFwndVFl1TAJ8aa8w7+T0pzrpbnkr1LoBrt1YDVcB4Sc+nycSCUZYQilekp&#10;FNnNUzsfAr5ALCZX07bVbmdwLDyClc3NlKjSBayA+lnZeEFyixnh0kJpIb1lqXgwVltfR6dj3I+b&#10;n3juPcdPzFdVf+eXfmm5vhFYD56tOm5lZeRQcU32FmZ69bHj73nkm4QGSWZkZ3+vpfk7Bw+UlhRR&#10;5og9W15GyZoSEkumZqeAOQsryn712ImrL3f//TvefqitWdo4yhZqG8x2ZY2aZWVIcPxdtmlQLhQO&#10;h0RgCzDhojL1zhPWyAqu5rNNQHqpz+8KPDATFWlhBrTWpDxLlReFK+klF4sFHlnIqswWFM6urJbX&#10;Vrdt3XLtjTeUVpSfOXvW87lSVFrEvEMgRUTqk5yIAaBER5ROFfsH0cOocH02FJ0VPDl084FJYgLO&#10;EolMC2NKQeM1KaQ0m9y0XhM2pAoxA5LyDuuDsJS8ZC3hP6qXIvgzYYOK93EYr5VTO3qVMgKeenj7&#10;xgPnO245dPx8S+1CTa0KTftHhRGsxonUVe8yectzBIFBklJUJf7yHKmchyAOZQ1mARNGaoPCK8XT&#10;SDzRL/B8PsR3taZImRwFlir6woHVQk7lri9gTQzgKwawu7GBBLT2noE3trZlAq5ECzAH5Ld8X4IW&#10;ogWj5Kn87Xh/Z+fxP8CkVAEQYQcy74hFMwxqWovA+CKFUpS6vpJFRHoWhs/CMitaCMWjxa2u5Sn/&#10;mN0uz97M1BTqKpmuRHwuUfJkhuY6WOSQusQeqiszu7C8MkO1EuLyqHRdUbKctTQ2PX738XP3nACY&#10;2/X8tftYOPUwzMm65cjx2w6ffPqqnU9dtT0gJuW+UWyQILclNasF17MdQMV0+ACnLC3OzDNBuGTL&#10;ipFZOfPTCJzViqKyIgY+Nw+T5dlRMFEgAMSlqwKyF8lLzPqv8PiqqaK4LJYMBzlrUVGKOCuYVyGo&#10;KSXILy5xETgNC0WmKOJ3fnEexcOuReUh8sMqirOIdUoUSKFi+2dnj1eWHdu9hSjCm14/kV2Y17et&#10;FUsIzqDcWoewipwEtEb4MCGBUCg0S+Wjebp9SbR4FmR0emHkt1cjTkib4mHLWfQCZUkKKRpDJT7h&#10;pSqEgsqhjgDK2iLUapUFi+RyR3Q4UUd0mJcNXA62vpQP76RiFXuFmy5SMWkWPkdohUl4lVmGiUpC&#10;wR7ZgzBUFkstHzRQhddhmCnIVfUbBaxZh+N2BZytYatmy0hBweutGyhXumVk9OFDR2EvnfXV7AKF&#10;Val7NfroEgTA2ODCXNlSQjtRjZ4IDqICFGcopT+QOcQZ+4G+WxLJ/PDgzpxl1nFUsPISvDwuKiNm&#10;PuVFoVXtP8NjSgf2PoZLMVfKWSccEPiXgTAy7V72py/mI8zOwEnDlgvjM7TusDw5gkPyY8tOwo92&#10;mhB2tJEUsTgkXqXqfavskgLXEwM+rigqLUeXBGFA2YIEhPUjr2n4hteWJCaqtRTmkj0F5dElTb4h&#10;wi5mF1uzc4hx23vifGt3f+vl/taugVufP7b32KW3P/rKDc8fv+mlY/zsOXlpz6mLgdZBStXTs1Wz&#10;85ea6sfKSjua6vl58uo9b2xr5+erd+x/6rpdz9+y//iBbSev3nn0wLaLLXXnN9RcrKolnWW0qGis&#10;uGSyuBQlR0yWaUInEKbm6CjNkZkryVP5JauU8SLcZGZ+uG+g89zFwZ6++cmZAYodjaEcqjMVXipS&#10;mOQOclPFwCVWJG71NkwORjOXs7IkBRAOaBEflcC0XRIYJdwdMmRc8z4PYo60GDYSo4Fy2PpuTRB9&#10;xVlXBZuJv/NuwRLFeZxHJRKEbSsSUuqZ9SbrbXZgG47JlAgwneuCLtTPN5WVCS3k59969Mh4eXlP&#10;24Y19tXqCp16FINOX0TGQglgCoaqu6jQmCV2j/BEFaMgrZFuIaTFqgQhepoC9yMuW3aAAQLVrLVq&#10;KUhbjZgCWkdCEp6Ylcfl52aWMFJIvykvra6tbuJa6IuY08XF5SgNxI+WlFcNj01grc8S4c5z5uUP&#10;DA6BK9SrZDuuFLiRNpswbahuDY+FhDF8JY/NjaYgHzp6ApStKHY2itpFOQJJTAYBwpNKvXORgQjb&#10;DxajE1TfIDIb5BfkU4F02ijoH7IF3ImCiVehWNmMWaotKx+zuxxrEellkJsNfy8pAs0Sfu++0cJS&#10;I8oYKysCoIQDaj8SYKGAbrigZiiHSnjzsEQeA4ukssQFENhhQAdi2uD7nLpIRkEWTJvz8Xzk8QL1&#10;kR9EtZq8qqIfDAddtej/x9x/ANiVpeW5cJVKUuWcc6mUs9QKrU7qHCd1TybODEOwDQwGB36urxmw&#10;LxeDjQETbRhgzMB4mARM7J5OUgep1a1WzlmlCqqck0ql+7zvt89W9Qz4Gv/3v/73nKk+Omefvdde&#10;61tfeL/EX2Qk8u3GtAqyR2SdddvMA/qfDBU9kaL6DA85jreZECD7CEW0DgpAL5LFQO1YWqvOUzuS&#10;bFNqB+UtpR8E2mxx/uL+ns6Bvu75memJkaHrHR0z42NlFE3Lynni0oWfPvLWipGhb7cs/72NO86X&#10;VZ8vr7qFngnDWZpDvd+i0iL8gqpDo+cyK2RxUO/MbzWr0nFdW51pQLFG9Yvkaf6ajSv6k5hMFtb1&#10;xJlX2RfIEwsk+fYWLyZVoqi4EN7tdstKfZigzsvICCU1vT2ihAhig4HNL6ZGPYklOXM3FiPOZ2+S&#10;OcDYvHB2ZcKoBSE5BVBkBGWIHczdbOy9vqa0dPlPf2rwwIH+116rf+KJTf/2V95+4cXKmzdH9uz5&#10;HyxglwIrBNl9u6uL51NJFwwDtz+4SIiZsIbsy5VKWTDDl1YcoTnGVeyIcnAlW4SwNdRlfnD3ohxC&#10;6t7u7cErkT0wughV4eY8ReyUcizSllnBSktqWE7YZaZZl/p48yYKFcJZ2cWK3mC2byJbCX1kn2ET&#10;zmQvvlpcckdvD78tmpmp7Ot/nV6uiFtX91BEBQob/oZbRvydtEepIkInnn7fuzGb6xvq6VdJQJz6&#10;EygoLhFVrk0kCa0EuMHes2fOXrx8GbcrQoYjYjoICZ6eu3m9f4CpoBodzVPQCgDBPY1QcM4kfWPH&#10;xsvKqNEl12agPeoukskfDzAqBKhD2gN5jp8r/TkYLzx3CcmNSxTLadZKnlXeb//2Hwz1jVJSaXR4&#10;rPNa95XLV9mClF0yQHDr+8+doQXnqxUVRBRCdTwKVIJTSJHj81kf+8Ef+h+B6v4fP+fvBOxIcixZ&#10;tertn/2ZnHWb14VbiRvL+x3Q14JDZBequoGxmOcIHbeEdQBJ8nXieJSVIIXOG8g6ihQNM18tiBkN&#10;Aoegm0Diid+XtTs//3Zt7cbe3uJZZVxv6Ovf19RIHIhnxPdd8FcF7Cii1Fj/ja6eZC0XzNx3fYIE&#10;Dwwy8MZ4yYOSkzVWVHzf8ZMw757WJoZUWl7W232d6DOK1pFN/Vu/9VsbN2788z//c+Ib9+zZw3YA&#10;N6XfB70IEO0NTU0OH5ybmRgPZymPk/oTpNShsTl0WXHtribCXxUKVSqDtE/Fnjg/SKfdvDlI2x3a&#10;YwP9qs9muKX04NRmjJg1IVDSyzHKhK5MjU8AJra3t1dVVCrQT3qDYgFUkClMulhavddbCq7zHvic&#10;iAZmgCAFHCBKSievx0vPPwkZ4L1QfjJeb8Ajkhbdge6Hw1yCNfxc4TaJdlQE3ynBTQXvoqpa7DQJ&#10;QlCq6D3i9rj60MrCo6cvPHr27HdWrnx2eTvjkVMo8VYlUWP8ViEG4a7JysJZlgndSzTej7/86tYr&#10;HX++e/ex9vaAmq34elN7yYOJ8y+eAxzBcdpZhmCQ7vOuuzkuTrR0MeKB1B7YUld3J9cha4+SzJwG&#10;GfQPj8BMm5tbOjquUXT1kUce5dL/pX/4np7OtcdP7G+o7+i4umple3VFRV9vD2uNsac+TbKQtUWk&#10;SdgTaDzNEQ2m1dDieXPjlhJyOdJtl9AyFzKMms5krGdEWMZPYubj0A5znB3sknmDJPghUYFqXqxW&#10;MArZkaeOYrEFBVVVNYUFxREAK4pyXXDea2DoLZmbprsqOEPcVBO64KB2oeJxRMWqDwVHjgq4DdW0&#10;Lb9FavlDDz58z333UWP+9Okz586e05yYCaNvuu+CcXWV3jc7kSzKbNc0RCLuGKMJV2TMYRTLj3Ba&#10;L7noHjmVk/NqecXy4aHGtw6OPvQACCYh22pHE1U1HeWKIsT5UFRka9t17rgR1b6SlotilmQoOAPY&#10;QRMaItbbwuP2hHj+kzFmwoMZswxEWYs4g8QeVJXMWA+eSzvIXTMcGaPVtGcD6z/Tui58ixGvESkn&#10;XNCKv93IJg8UGELcO8mj7+vD07B69Wo29YY3Dt5/7vzRnXceff8z7KCJaRrPTCj8DYB+fDwy3+E/&#10;K577zl17XpG9aSv5sytX7GtoCOpSUxjHEQ+NjanDLDZRQf7PHjlGRba/fOqxjoY6sSeJBLNWc1TF&#10;/NifnFKsyUW4kgA112nhLMXe5+bBDFRdaXpGxS+sartqmRmzFRyURnEV9bI1nOpS5eI/S3Opy1lN&#10;sEhFRUtzA6BIZ+e1kaHhpXmOs1FDklxinLmMU26BKxRelwax2qkrvidVSWUNKNyscnjWMGxi0UXN&#10;h+65gOwXPtTCfcHo052bhvAIZnRog5bIluSxNe1tPX33vnmit7VRFdYyojbeaAIzsUUpCcV2E2ro&#10;RRfpKo40kx3gXh0pK4griFuq4pjXwkkWt+PNvcsc4hVxYskmoujb1frq+w6dbuvuO7y6JcSsjKKk&#10;mXVypgw9MzSuzQ5SpyCti2hF0szddb2TPHVJrIHCqVwtUbEKMljiBHdOkEyJe1FXzmHZtt7gh8B/&#10;Cl1XIzwl0katTAf0ieZ0T8wkjFZsvN2Hzzx88vzezete3bo+5Zb3vH383kPHP/vEPQfbGwL5l2Hm&#10;bjZqaJOpExrzHAvN3N5QqRzwrjCttQXsk5I5GzGYHNwigtDZRLgfJcqFD6vp8Ng49Z5U4UXKIKUk&#10;XdcJTtjT3U2BZiDCsbFhQaU8rxBeHn+RHgKfpSoqiv2GvySegoEx1EQ3tUuM14l1y6811T7x/P7m&#10;a71jJcUjJYWC6ITQBTcMDum1FfaljCVpGq6RF3GbWnjhr1b5EjYq9V/OcdfRZFOw700nwY1Vk5HD&#10;8SAWrx6cQ36TBguG77RC4Vr1nUMyiSmLz2sFjU0HY7HbP55RF/HzWnjfFisL90LSJjuzWJxJYbvD&#10;bS1c4IGTZwm4Gy0qJJUy3QgRZxp7UjLP3CQ+STZUhvJjDOLHRgJsrdx+YWw45Ieh29ySealunFGY&#10;WTinA4I0av/MpbQE0oiJGBQK3og4Sh82WIqHYzg/c8RUBDXKHZAIvtBZoz+ZA6oUsqIcNe8CmaLc&#10;Cr2NLx3UoxwISBiLGasJG8aB+zfWjIxXTd/YeqWr4VpP7ZWuO984vObo2Wf2H3387NV3X+q+s7Nv&#10;87mra46dbezoYXlKR8d5XW2uGyku7GisudZUt//uLac2rDi5fsW3H7lr77a1L29a9XZ74+H2xrfb&#10;Wq/U13Q213e2NHS1NIyWlfCTYQxv0HVJKev8VkBd8QW43A9oOzOU8FCPMDQTPrdgiXkiwkygSYiH&#10;UEDerFi58o5t2zZs3LB6zXqySdavX7dq1cra2hpFphuUwrkrfcCZjHLhCcf2/P59s52JPE2C5TK8&#10;Ud1SXBzQKE7QjwiJzcGoI3ZPyTKOd5YlNDMVzGHhU1juJerZbQ3BdB7GTlBCyny8L0L/RYDeUhk+&#10;oG0fzA/Up6RC1wyJsiGQmrq0679ijDDMyG0UWoWrKorYyHft+DXJXyp1yk52OLdABf/VQinowsIl&#10;6XbuwD3pinlq502yG49CZxLe40BRdDzgtKFerkmoI3pFlL3WUBccQcwcqYUfxra3iO2C4L0ZsRIc&#10;xFzlHSn86XXSGUt3U8I3kp65mUomvrjWQ76ZpHRmnMmApQBHt98QnWGl+i9KTvA0naZSy1I/FDFn&#10;KFVQWqTEql4uWtxiqmukvDoIQOID+ZJRB7SXdSQB3LAMcVN3VPXl9WtJgUVS2tO44/R55VrLFCMy&#10;2ej6mnZHXusmag6CT1x12yVMXTIypFs8r7Qo1v7mTWxDAprYFdKCbtx8b3f3ytHRf3z4reXDg99u&#10;af+9jdsulVdbedAwSFoNBqVrOiowdKeUZQWnSqQHFofNvRh/HAljz/D2eKJ4BFuC6i5tcF4f81OH&#10;d4VTxvFjEc7oiEYOIeRuzKUig6pQrGd0Lz/V6ItWdn5UmRKatEURsW4yUOaNFzEr68zwyPSVK2tr&#10;qtt/6qeWfezjPWUVL+zZ+1uf+ZNHgYeGhxP++w/5D6OKJL+FG5zaf49cVIMLuk/EbtAmNOXLhvAb&#10;QyfoMDnYm6zgFUnwW/fn5X+165pykCUtkzCNgK3jLzC99q3nWqkJiT8g6i0moi3mn8VCFUkXgmnv&#10;y81Dt1g1PMT9q4gsmZ6+WqdW1MEdOQEdGEHNIkYbAOaRi3zgmfejDbnTYwKtB8eAXZAVRjAadfYt&#10;yrM6u3rA4Ummyy8qqqmr7bp+vaurd2B4pIf4oP4BqKqlqRFPN1oTbD9MVIansgqq95VdWkaSljyb&#10;2KDoMxjjUf0tolOT6VU6MItJJTw1ZJnF8WeTMZw0iU0k8QKZI1BwCOT+2Z/8WYZU1axMYR0mPOi5&#10;+fr1Ry9f/G9r1l/PqArSOAm6yqFV7gRU+MmPf+IfQgv/j537XYDd8KG3z//+71fu2HHpc/918tLl&#10;nDUb1wRVaeWYncS6MBZjQnA6gPdb7DqTiaSvJbKmMpGKTvAw3088V2aCEmjGg0VGUYbcj2aemIQK&#10;q35zcs3sfc1Nd3d0RtPYrT3X97a0+PT4kTlsRs88NzbxLozG7EXnxhXRHY+gkxb8jVmM3iWZ95YL&#10;Pkgro34tI7nr0BEqEfQua4HVrViz8uD+t86cOcNpJ0+e/OxnPwtC9yM/8iPkyb700kv86plnnvnq&#10;V9lZnes2b7QZQoSG+rAEz4pYaAYDj5h1rLzD5RXZzl8bLe6zjoXjXj8atq1QTqBXD6xDktulTJMs&#10;DwrlKApEQcIkakeSrPr5zt+iFwNF1lqbmvkJICN6REgIRRBrRgKC9oR5fuBrMAgefnSELnjThcUU&#10;HCvgC+A3Qu0YNjYG66+oCnVzn1Cgop9IYiBTdMZLn7ANiTGHkmC1uKTJfFEh0EHJ0iUEL4g/QQmI&#10;B+xHHlCSy7QiPrIo+9EzFx49c+47q1e9uHq1ps70EPeK/kHhk5REt/TVVONozEBUrdf7fvpr36bF&#10;xG899ehQrkpseElTQew9bGnMO1i5464zKYey0NVPkDRWXgZHcI3daGhqGxweovMmQcC8IbGztq6e&#10;lhMYayVFJSACRCmvW7MOGn/xhRc3rF/X/M/+acWv/mrV+XO5H/kgVQFOnzrV39dbUVo2Oz7lWkVS&#10;+IXGyEiy+HHyPv/3VvIKWQgR9RFPmugfMUVSxBONJ8g7fXbPTOgBt198Yldt2CY6UvgYKpAYViyL&#10;fIdczYH8ZG9NEhjvLmCyFQ2muFqKwjFiryUmfbp9Fkqm26O17i2xJERGTRY0QneRQxbv2nnnBz74&#10;IRKx9+/bzwudD/+bt6UCHCK/wBlWBjU1KZFhnVTUih2dbOrYwxkOEJ/fZl9R0k6K1wzRsjzLt5Yu&#10;/tiFS+XnL3Tv2H750iUKI9DChVMI8eOH6GShZkmBFUKhSGzRs2U9bAwPacJP5IrX9MdYFPWV4TMx&#10;ooS3xG5LD7/nWpCt1sVRsgQHqd6EU+nBzEweUrdlZqmdg4scEoSZuX5o9p4QTAVHCuta7iEQRjMQ&#10;PHLODVJa25Yta1/O+w3737rvzPlzDzxwbNcuZCRUDjWg2KkOjiv7omFz5Y3/9c9XHjka450pyP+X&#10;bS19NVWQBtmCjIE33I7+YaNTk1DF5rm5X3x9/1hx8e998H0jJfjbyb8wA7duLDVX8a0yHVUtzish&#10;5QyUWs5VkWWoxexEWAScByuesZH1ENZ7yjxTPYOTJWMj90cl4RarFi+dQ6mb21i/or2dv2VlRTSB&#10;P3/+LL091TfYLTHQOOjSzeaAj7G4JB4w27EpuCbPTpGMEEBSGuxLSDeghqioBRcVj4Q7EZnzl4XF&#10;RLluo8rh/oma1yFQbvNsa2ZJea1wDkkxOrl+OUXWt+8/3N1UP16qyoyx0HHEzxfutaDtpGte+EUc&#10;DBD0cMPRb5ZB0qdDK9V1wpniXpZ8x2pqP1IgVV0UzBT11yiwkSz+P1RcSBm73W+foubUoVWtUWsp&#10;pEYQ9G3J6lsrQ8396Rw7pTEx29zWUkZ+Fz5SVXKIhAQud4pwLnwSK8vnDAl2H7IpabsRrUUUOUT0&#10;rqlKbg8HUsgCyWLfQAYKNbIWoGIIx84+dOL8K1s3EFtnjV1a7Pd/86WN5y79+RP3X2moDNqO1fFe&#10;0QEsFdZFynLjK+4tQWMRLBs9erEJmlGOWHoyQorTsH+I4tTFpQE6gpY+zZP0UxtjHyBnkc5MNaVX&#10;KUOB+5p6IEDmylinviSFzAm5VuVvCTt8wygIXDDxl2RGG+FUKYUEgdHJZN+da9edurRz3xG+ulJf&#10;KdErfNUWkQOPFRwHF1ZjW0Gp5PJ5nMEeXXgoCZqMxZV+ppAgxLbSmwm8yCBnhuoCJlJAnGnY7Mee&#10;RK2BiEQBwAHBaJ0cdCGysUtXVxfBuTu43DM2PJQJzIOrQ4KsMr2UKBhSz8fCjaAoie+RRJzZUVdx&#10;pbqyrW9w9/EzLdf7aK07VEANEKUNiqaTgAanaHgzG3/L3C6kjTIg2KYZR0voTaFiivwEJ8EM5Ari&#10;M/cMpsgQCIdjNuRicexOohWTzKD3Ef4gUwJB4YQol1ZI93Wso0k6OYJKU0INQSw71AxI2pcCFQHi&#10;vRKKWlTDUIfk2HOzeNHyvqHKqRsbz1xq6Lje3Nn76Imz2y53fuitY09d6HjXxc6dnX07u/pWDI0y&#10;4cVj46crSq4vyblUXfHq1rWv11U8V7T0q/du7f7o+/besZa9f3jtsuMbV3a2NV5rrutsrOtuqR8o&#10;zB0rK6HtNY8sxcywslLdiZxSgVq1hhUOkskBxJrSBk94VeR/O/PR+LNsa0IGZUfIkesItkTfiJlJ&#10;ncQFS4sokF9aWkYATm1NHbXJGxubKsopTFtTXV1dX48rsBZvq6zNWRyEdL8lAyBHgVoIAYQuEyqK&#10;I/JHu1nkH7QZWKe2jGIYY4MFxZvTqUSP3BWR/W7EN1pyCRmUQqsGH1bmJWvkhr6RVHNeKP1FQQbA&#10;guekG1mbNMntS8RGEAF3NlqyuLWvb9ehQ/u3buJXNjKpgjHNGOTNojYFLme7TMSEaecgiCta0qv2&#10;CNNuWaNSF6qxIa2PASR6HRF43qMC5214e7zWbVyLTKVcvQSRsU6itJQoGBr+hqrqGuQmmRPq2R3e&#10;FSXB5YDWIcJx/jE54dWI541HjgUFYIn9JLeuma5uqyo3iRIc025B5P8u2O/p1kg25gJxeZt7hzq5&#10;gGlo74ojL3BWZepsME7xt4xJGSLBel92FFT1Uls3yJTLECk7EM8GCRThRxIVy3GlYCBZeYlHCsYr&#10;TpcR5fHgMSGix2ggEhzKRcz5J4W4vguwi8eB4UaJMX4RqJmElJiCsSrLeHU6Ai8zT2C6g1EnXNr3&#10;0cM4SEsiZmLyySsd7+vuvqu//1xp6YXSit/deAfJm4GaeetF91WFnsSQGEYK2KX8OZhzepeljrwJ&#10;npZKVW++d7Lx2y0o1a7Ehfu0aP5VpPFEoerw23kFQ40yJ5dmjg9RcDSQq38SfNQVgzV2Ah31KTqo&#10;g1ujtLd9dLEEIe//6KU9f/n5//YXf/GX33n+eVp5al2yc1aXyC74hx6rSoq/drUz3d2xapeoZGfC&#10;DsBOXD3+7cMPEkxH0bWUCWKWGeTpsdGHi0vgKqdHR8kNWUg/KW0HG0r1ZO4VzyWvc6In6xGFPKh3&#10;wlzEbfDzMHMulpRWzc40jAthbCGzLL+wV/VAnCRuoAY8JOhNzNylvT/80Y8Ojox2dHQRRkT5EKBf&#10;x/rdGp8izWGu83ofzA+3OVoDIB3RmIMTuBaorzNG+kVpWSl8jhrT1eVlTfU16FLUnlIvFBoVlNKk&#10;oowMMPqW4LJn9ZqbGxitS3iBJapCFP+UuZr681ztl+S+sZmBqbmR6blJrDxywwnA1t95OstgxE7R&#10;dGJqbmKO/KgsIuwWf/ZPPwc5oe4ZvhKb9+wpULF0YoL+sH+5ei0zoLr5ilKSP4OeopRd4PH//wSw&#10;y29o6Pjyl/Z//Idnent3/tEf56zeIMAu5a3BBL/r0G4KagvlPRF5WjupY6E9xzfhPIpaZubpti+E&#10;+Iluwg+bqWbCCRCWndIBrUj34zhRU3vnNZrG3qJp7FqaxjY1RkXblMcGBcffpxpqYaHRMZZJj5Gn&#10;XCP5p7Qt8QBpaJFzZI4JT0aNvt7azA+3vfHm4bvulAN1bo6ow7f2vUmLCaoGPvXUUz/5kz9JM4rY&#10;b5AU3WNp4stply9cbGxpFleZu2EdO2OweYdo2zjXWJklylxwNLE7i4vbIxH9yBFjoJKRinrTqGRz&#10;2FzUUD3bao158yYbm41B1Bslz7hIaUnp5g0biTHhIkhUSDwqF/CG1DNb8zrkdvDY+EvQPKSpKqS0&#10;dpqYhDuQMontqoQWwQcFxSXFEv0AqLOzMjxUMMXGn4v5Op/NEsC2gQJewi+XwRSIhtU+LCy0CqXC&#10;VYyNiQqbXuvlOeIPNWioHvj86tUvrVvLEuhQBFziZRLUZQA02Ba/DcxTS+f6EvcePfHufQf2rF/3&#10;lW1bxd6d3OUjyNP8Sa087DGTcqNMHq4aLQqJyCdzEEuWMDpuAWiF8QmI0NTS0nHtKuPnQ6raIQp5&#10;HNZ3YHCEb/kt8OjVjqvXe65v2LB+2bK2v/yL/3pz2/YNL73MFH+zr2eg93pZSTHxZdPjU65bqMwO&#10;T0LiV/LgbT94Xa0w6Vv0xiDalITiYUgpCKrzQyWdJTyltxXBEAmxF9zbQeW9RAy5JKLKQYFGJRzW&#10;wUqO7NSm5ARCkUco6jai/iF8FQMIYeBYt8S4XXj99H3cLt1l5NdIkEiIQt4oD3LzQSqzEzTl6UGl&#10;WLN6Ddd+44033z50iG5T1Kezi0mJTDLhiCaP21nKfm+EXbrzZSRau4rhhQKx8Fu/z56+MU2QJ1uJ&#10;uT28OOexi5eYgc76WmYNK5qHpQiOCEP9bbVzbVuKUQEEyI5IAEE1fhQo4xva7eewNu2tTIjTO2FN&#10;NLoYWMotPVrjNspKozgLe0vBXGEec6qsVvf5YnEM77PzZhiBkgwE9QnN46//GaWSQgfzmK2JcEcU&#10;ekCZlatWrVq9Ou/kqfte3Lvx6rVXfuDDHXdsQ9UeGh1hyXOJQwOAU97qfE1VNQ++8zd/u67jWkzg&#10;UEXFp9qX3SKRvYCO0pSJZJiqP87oEKjwnWf6+j964uRrWzZ/64F7vfEDBDFlGvphudU0w32QGU6Q&#10;K7zKSjwGAxgx7FYGSbR9gNAIODb5TUE4PGukseida3PbDBFZSgF1rUZ0EDXwnJurbmxobWlZu4bG&#10;T9WDA/1vHth/9cplimuoXZmarAHY8bi5VqZnySBioLxVF3lXwEQVIDCZ3eEIpoiGSVhT/JOA+HQ/&#10;Bk8RcWY22vfughSwix0ROBfzYK5rDiorygXmFi06vX4l2/qB77xyrb6aQKH0yguvv9DsEUlHiq1H&#10;kRbSsZrlbh361CE/Fr48tWKBjPXwDbHSBDEqT8olI/wY9qJZFU5MJk/3UEk+iWxbzl7l9faaZiX+&#10;eSsY4wlE3RJYF0de2LwTRBiRlUYXXIER+pQJYceSGhdq/GJ1MaSQwgF2ipC8W+QdjHIGKldNgnV+&#10;2CMR/xC73nJJfIaHVL5t9q1Hz1x+8PjZvVvWvLp9UzgXef3AN15o6e798ycfvFQH9GzYLYwkO6Uj&#10;sAeJEzEzglRUslxV6rlLvh0/Imb/yAMw6DyrMh2CSkg+csIIH9oLrQtLsqionyruI6ZGR0doOgWg&#10;wCR0d3Z1dXbivIZlkN7LBh8aGIKI6YpbWVHOfoRA2brYZbL4aETkqlvWdmygwH4yEEPMfIAOjPHM&#10;JvJ8F+3cd5j8xKGi/JEiMlCSeVbol4wU2ZBkRipfdgFgF86j0ODFIb2DBVUqvpWyEwLszOY8L/L5&#10;EBjtuB4Rb8YAy7jZIwYCnqJp9aQpbzjaGatAJwmw8inBvCThNWOxSrdR8uA/5v0WeZmNlv5TeyHp&#10;yZRIunQ/Ij1GiwuPLmvuqK2mI8e9x07zFY0LQo9MIIAQEOEmjuj+BXs5dnc4aqy1Jmm00bWS1Epx&#10;er1xOQr17BMO6t5RKhsaEsE0JcIGTbGoUP6e8o51uSBh3XbhKyJrPMbbXwUJ63PF8CgOyM3PlRzN&#10;zC7rGyyZmNx04TIdbJq6r9954ND6sxef3PPmfYdP33fw5IYzlzecvtjS3ccAysYnL9VWj5eV9rW1&#10;fmtF297y4i/cseaVDau/vazh9eryN+qqDpfmDqxoG1rRRorU5dmZ0ZKisopytFLxyTCSvUbxLAxQ&#10;wRc+VP6S2Hl0UZfHUgvK0NkcSmwZ6qcVWhmi2mQb/QSYH8Jt4UJ20+m5XVKHXE8IL5C6jDXqFpIK&#10;Y8qLeNji0hKYA2Xy+wb6cSAxr66nJsjVO4hqT8S4kc5MkI72kKWmcEyjUzJJk4XO6IhBXa4lF4H1&#10;Qb8GjEQt9hNbhXYQuzk3jE5876aSJBFDkmsh6NPavslVY650eHcky79AfCROt8C+MxiHjBdNgOzn&#10;9ecvvL51U+TCQZuzk2PMDZyRHYRhIBDR8bBqWJQB7NQlNqVJ7VoxK8XeiVYd2OWyd1apISmtbbhE&#10;rE3Rz8p6oYPL3CVc5jpUjxqJuBwYHOSL2tpanht7DQhbXJFQoCVqw4qGCa+TWWG/V3ok00H6P3ma&#10;4flgC5qx/52Anecy5i0hn/RSMZ3BJULI6txUBXWEXfrPkIc6NCXarmFKpEBwgtxkLhqX1jW1+7wt&#10;E0GX1IVE3EgrsFnCaQ511GPIGeIj7hLX44Q0dM4UJSqVV0AJ/srvjDvIO6tSfa4slMnMCM3BOmaQ&#10;rjKgYb/QWYR78Eas2NqXuJndnFa4pSEk8FxUCE2JjIrdrjH74KmzFDNZMz5+oLbu+fbl+6qrr1aR&#10;JBGHZbgniX8AIgVaF5eNtUssuBSEtTSMQwngPtIVjzdheabTEuxdZEBZGSsi5si6O1f1qsla1LSE&#10;/mdg29clJdZ1VTy5AiWlS4bEUaSHIuzYPImlKqdf3Eg6ihupJnxp/tYg2XuZI92mZ0cn3tOktJL/&#10;mePWrTMj76ikz+XbHWT3nfaVQbTqErWQ+1uOCX0kl8MZJTwqy4sh9nRD41liIb1NbGiEJLaChV0W&#10;Iex2pyU2i/lDACk8Y7ghAzdnLdmVsS6MQXD83NzxqprVw0NllOXNylrZ03W0th5veXAh8R9XJ4/l&#10;1trk5Oy6+z5iM5tamvsHhlmJIhB8icRFg6NjXaB1t7IbamvKSskw1Wxf7xtgovNzF5cWFRBPV1pc&#10;WIpfn8lXWAxJVzBqBf2xnFjTIoxbWSMj40TS1VShqkkz59YRY0zmDU8RcSQBIMIZqPYyMzcxOz9B&#10;NjRzateLKlFQF0UNdamYjrbDg1J4xQHXTNVXv/w1fpinpAFtkpTIedgPHD86lJ9/sKHJ2IO6ZiHh&#10;eXxOhHBYlI//8Mf+Z+jh/+vfALzkl5Zu/sVfSjdUw7vete4X/rflP/pj+Y2NAuy0NsEEI101VMMF&#10;r4hcibACa3dJhJ31S+slVuPjCK6ljyPzwpxTF3Polm6UWB6S1sHvVId6AWA3nZs3WFCwoUe9Nkpn&#10;ZmomJ47VEh8eI7sN1fH+PLF12Vlgdt/s0skJ2/oexhGGdAwvw6HCRSBxDCPtaWlq6OxaeeLU0WWt&#10;NM9CpZ4Ym6CJNSLqoYce+tM//dMo6s/1f+qnfgqSokcv/yS39Hpnd1NbKwG4Jvfb6mBwI8WoO50p&#10;83JqP94SuW51RCsJphSjigK65GyKUUVQMPp0EsRBL1V5LJU2htMI/Z6+HHV1q1auxM/IwEaHR2Yx&#10;qq3vhISjfXuyjIkOaLuRVVQBtTlUaqo/sijAFmwzksuIB2A8BL6WFJdIzAlGVf0gFdAJKFVxp/a0&#10;u+VnoIFSt1jBWH0zFKwUF3Qn0429yfaTKiAVzhE3ITN5ITno9fZf7r3zSHs7U6q695Jj7oLkg+eX&#10;peCDN/w2okjChLj78NFdbx/at3XLKxvXhxRZEIIu/mifl1KbeMNyM2pmVZnLKtriOs1UkZ0FJs6i&#10;ICtPwg4JhAsohTEC/Hd1d1dWVuPOvUTZ3UWLN27YiI524fwFYAIrgFlk9L954AA9OFc9sPtqddXK&#10;P/0s8Xezm9bDRoYH+29Mk54ghV5WtEpoKihbkRRmwi57bVzIer2qORjqCpUi3gSVAjDydLf1j4zg&#10;VE3WQPqss2rjWt3kTMGRJDsXUG5ADs/ofosXWlqFmnzFZpWPF/EQOLiWwM0HuK+I1t7E71KVMvva&#10;m/CdB58gEz1iK7kENKnpCuGbxT3XOsGseUOtGWaPALuR4ZGm5hYaO+pGuo5FtSoyUsFPgeC+r+nG&#10;RqseP6OoJSS9YCi8jXEmIwpB6KBoxsOteayeRYu6G+sfemlPfW3dUVVjE5pMcroZlEiEx5fy5Nm0&#10;uWwTzPdeasBON1AcgAhZG0knJMpZenfvZj1T8t8Ylf/BXxleoUBLz3D9GezivDzKdAFqseFFFdr3&#10;KpkCPBCwVXCGxCxMGJctQz2tinBTV45v2Tr1dQ04wEtKy1bvee2R1/ZTuPq1/8+/uKZeYKopTpI7&#10;NwMUhOihElD14vGJu379P5RksgBONjb89no5mqBqOevEfqSgiWLcpuCZgYHHLlx8fcvmAzu38Txw&#10;c9EMPTrDUaG9r/A9Xkw7LAUDSs9vgyzQuiCwgObxqvEL+APFccDKAQfxNKR2i6jTR8xm9C9mNFQX&#10;l6Tg5/n56zZvIrC4pqoCpnns2OFjRw4zjVVUD7lJUT8RgOot5OWLgm7xfjH0GdoMg4LsuXJkBFt3&#10;FNGkTssgbzQDG61JeF3Ab5aHCYsP/SsMdWvjiVp12/42z3TKRqhe1rR0rs68Vl3J34dfeB2S6mys&#10;zRCPuFwYGrHlY2y+Q6QomqpsYIWCRVndmNgQ36FpcRH7WyVixMydXGo4SYco3NdNRKmFvpiRwCD9&#10;fXt1y5YzV+840zFUUjBUrG4tfrYk3DXIUhXpTSK2c8LTTWFVPSJ3ZsEUcGFslI2W5ElZgjCNEZGg&#10;R0Jahe8X2eQamqlFpfIjDoJI0A7PhiPRpDuoivjcjcfOXXnk1IVXtq57dcf6aFlN6OK79uzjR7/7&#10;0feQlydjRrX1k0CAIKr4p6rmmY1w3VhlXjwLM+pnjfgLMxU/L4BdLAe/ZbZDnRX9mN/6h/jUVDkU&#10;05SgbFaedaH/cm93z9jwiFaMerMAdojL2ZnGxoYtmzZVVJQH+qzfZgINMgwwmXR1ackoMymRMAxV&#10;OYWKmms7GmpIY7z37VOM8mpjtZ7I5KGaPqIBovIVwoazWdsqqDWqPWUiDhKalj2Zg3EIYKe2Gwq4&#10;c7dBm4sSwcFhjQkmIK99tMJzZX2q6qSkMHMbsadB/wpplxdEkGnk+knCa7XDWHVMZIJbIf5DOgfZ&#10;v+N5LadiCOnnvFecmZ9ppCj/yLKmq7WV73nj8O7jZ3kzWlxgaEBj9l/LR6ulITfjFdITzEhzIiGt&#10;yMR4qal6FMMz87djxdXw5X5NnJGakgxdxfSIngV9GLHU+/R5PCtmJZpzD+kdOnZ21rKBwfKpqc1X&#10;OpYNDrUNDj548tTmqx3vO/D2A8dP7z56auOFy0Lruq8zBSVj49eaGgDaIIB9OzZQH/Nru7fv3bp+&#10;79YNh5e3Hl6xrKul8Xpby8S6NX25S7rCL8WmUmQolYinWY/aKqlqY0Mj1GREQODH0h6mHlz4XzMJ&#10;t4JKVa1NlM/Q2XmYUnIJuKQ9fxI9JprLOciX06jeFnTL+oDNySnnIETcv+F5UnoVm8iAh+rrOdVU&#10;Mt/iJJZN6zqvvqWmCp3LC9CKXkOROudGC1RumwQwmpqehD8o7MMVHQWs2EPC3+BsifXigMqYfKF7&#10;elBjBpkATHsmEoLxJAiQTehZcMLNWapO4ocgytLDFUuV6E66+obYikP7NMGfgnHrCPYeTxdTlBK2&#10;2Koqzi0aLS289/Cxq/U1FAdUwCyRxRMTwm7YiEyUHf2Mnu2pJi3e0orDc2FVdfDFVpd1agcKeSPC&#10;eRK81b07pb4a0cRBaMXe13AGorQ3AUCuvmf5q7AsupTwyOS1KQ5FbrYp/FkiBulX9KyfJ8IO5ZnM&#10;GvHyTJ34hVuY0SSOYqMAOifUqgg9S2ScJy1+JsGSYJ3pm4Qnes6DFaS7L8I50g/TqVYZT7uiQ7XW&#10;o/lNpnpfAHOxysnddRFTV8j3GA6wgThF4NPyKIEAKJ5UcQC+WYwkBb34SUjbYA4hNQLjjqAKfmX6&#10;Rc3QQayQU+0dTin+YGeJ4xei8ZpNKBnbcSnVjnMsucYvJFe1QU1ToWn4XQLYaQC73jz8/q99q61/&#10;4Ln2Zb+2csWVymriJLU9CalKRijpa5BO3B4ySYkznUzt63ceKaiHDZhy5ncsjXd0zGF8HtwRrSQW&#10;3x5DzVAIPiVpGbATVwkW7bVjfRX6F44BVTNWxLHhOjt5vdVdLtRIpve8FQbZjMEPku3njMh0hAtI&#10;VHKAcLmFRPs/+H51acnfXu2My6Z/L1dWPXLhLB+59UTURojliqmI/+AIcSkAlxWGEg739jLmuoLC&#10;q+75kBCVKTbIKehUE+UjhLjJT07EWCBO4Ct+C1UEgC6KznAevj1Q37izrycfiXDr1qauztdXrEpF&#10;2OzcNL9VYftZedm54/r1G9esXuGQtGyaLtIhlstdvNLRPzg0PjVN7iyVjK91diEfaVtEjMuKttbG&#10;mqrSosIowM8xMa4UHQLTUQbTvUCgDCSDCdB1rYfCXA2NtXIjRN5VcE63LomnVjk8R1HAtNzE0Eax&#10;aSP0VjE0x2My0fYMy1EiJjd/Y//rh7kOWpeAUWX+aurgee2Dgw+cO/sXK9eMFBZyL5UXBvH0ZPL0&#10;oX1/4mP/ywC7QC2/V/cTY1m7aW36xTsUpQwJiuCYmHgaVcU2M7U3LbIKzPSddpihLEWJWRvWcydw&#10;nlYiIuzs5jbl3Y54XMi6dbEe6uXP0TR2mNPqlPGafakSIyd+qIVKtxOxdSTGst9IjA3AbuGRbCHV&#10;gNePw6/ucAdxahXRChKZnx8uKtx58DArd7GynFVtam48cewk5Rs+9KEPgUPRApk2rP/23/5bAu5+&#10;8Rd/kbVvbGwcGhrC/CsqKa4sK00ZXGpoBenFjawOOhHFGiEFu7WRPKUWjAn+LWzHYQv85SeuXmtd&#10;ghB9fitfgZCIyrLyZW1ty1rbBvr6SVxlr0bj7Yhlg9UrRF+LlJF/YeplZVEslg52YPlgUkhfDCpQ&#10;Qtyni021qtDhXCeyZXkuMDdlJyUcIZF5IYQogm3eqkwhGWyLEUUFeOLKS8tRGPjp5MQUCq63kpmp&#10;jHbjUDk5H9/z2pbLHZ+5/+5L1ZV4UCUCrPbYVZhEJtrvpOjuINzgQWLlWYvuOXLszoMH39q5841t&#10;d8jDaVtROpiPDNHZtWLALvieouPlFFVKI6cBcgLcsIPBSVlrBYxQgnlypm94oH3Zcn7W09O7fft2&#10;EjEOHTpcX9dIJ1mYEaphFe1gKyuuXbt64sRxOlS+5/HHX/jO83/71gH21qPnL02MjR6Wi1c1sRye&#10;Iv4QU6DlV3cSWSeWc2yQRF8RLTvtJSCzIKT4eyPxRAVXT9xc8cbrGdw/4ez8JwKhyVlgnFAFyVhc&#10;p7W1lWen+w/LzQ5IHIEU2bbSyQkB2MWtQxg4xylIRsdHn/n+j7zvo9VVNSfOHOcuH3rvh9etpn7M&#10;ulPnTsU5ErdOGGLSGSmzgTFARPSOrXdABv39A2AG3IaNgOZHDi7CN7BG1fy29qYoSSuyCZcJLmy7&#10;LwHsPJJEA45QHT97jFNCPeUnNtQFVuLPcXOBY4P9O3bsaP7Gt/CkXG9pMqag6bWTXP28In0m0Ryl&#10;PqjmsSycHGX2RQWSZC/J+c6XEvzp/CRMRp9EKmjmiAnUJicPFIQL61epKCpPTwb87Az/UmIACcvi&#10;SsZ14VRKEVJnZHc1kI2ZIv6CVJzzIq87a33zBiG3JaUlzS2tdKhcs+fVXUeOHrvn7mMf/kBPby9T&#10;DVIDcaP5UQQ28iYgrIaTp+76L59ZSrqix/3qujV/Vl8HbRBM6g7rGGUgy7KweOglS3Pf19v36IUL&#10;ezesf+2OzYoXMfISKDvnqt+ZPVQCwPLymRynC03bsSzVEaJGm3fkDpn9dgiDUNykfOT44OAwuj5z&#10;W4ALzdEkEWEnY0PcGUVWPnlmHz7DfMBpwdBbly1bt2lDfV0NmTrHjx09duzI6DCmTT4VMJYoZELl&#10;z1B+7cjO4AK03TGSyJAizi5MC55F9b+ybjmtKwkP5MbAphEVEpIi8rnC0BNLjxjQOCG048w2jA0T&#10;AUr8Pwk+kZ5pM4nTQiIYp+OcnW8e5fwUswvXaGz2hXSkLklarCiRnvHAS6eJwCcMAIJfBCjES60n&#10;FNckvh82nIauGfHjRGCdpWkoO4lGKYeOKikeXNu87czVh988c6m5ariMIgmytmNpAkY3vOwBGbAL&#10;S4EvAXt4Z7uSZh6CCabU83nKBfF9O4ckwJg1da4KlITzWP122Xm9SGgOHZUPZKKoEpMGzjwS2wZO&#10;/eP73t7R0fPnT+w+sb6d6cJcbum6/kNffxGc7s/e/WCSzytNXtOdYpFxcRkDjvsLXqfdGdapVPzY&#10;sGFMmoDDr3JDrSEkLtVKLMHs+C1RnIg6OBs9KOCxI/iuKyq2bt0yMjIxPDg02NePqOWRaXSLlc8D&#10;kTMLjrxp4yYKTfLz4ZFBuD77l7ItkYqSamnBjXPU88BJZOG9CK0VduHi6+gUQ4V5h1c0M/Ld1B/s&#10;6R8uLgDECbDfrqDoWsq/ZYGnKbHhMY2ns+CUTiaETt44N+4SrCJ1TtCa/fwJr/OmNsaRmUnhL+JK&#10;KjNnGCRRn4ObqiyRZK5MLEK85e81pagdngwMHlN82Dg1N1oI2MXQYheQ5RXyPY5k1DLNkkjYWD7y&#10;YV/ZuIpbvGf/4bbeAVLOx8tKIqInhQkW8u0Qnfqtt128AhiKF7HRwfid0+kERz8BAV4BjAbu48hN&#10;Pbh2WggwR0YJHLeamSKQrb39peMTQHKtfQOtff33nzy9+XLHe986dP+ps7z4fNPlq3zOT8omJ67U&#10;1g4XFlyurXpp45ojy5u/cve2V+7YtG/n1rOb1pzZuLazpa6jsRaUFprvo+GyOgoq4RHfGMJXLdnz&#10;8rFtIUsC0BAFDltWhgHv84opb0cjBvk0hbMRLpqXSxQbbFrjj1hgI6k8lQKDDByzTGznaPcsetCi&#10;07BbTnfFY2sVE7UEg198wFdx0Fi4X+jUJJ7rdBN3NKEXTRgXIlnxzIVLzCdTk4qGxkPD7dQRrqEB&#10;Dzrh2TAVtg8W4CQouPrKC7ADvKMdjYrlRVcXByjJSaAk+yQlOb1FmIIqbhkaofTIcDgGghVyO6jP&#10;VqGX08Vt9KBhLSo539oCdBhkuZBp8z7IN1QUG0OpHzSum5jftxUJkjUdPw9gR/D1ldpKrQbudyJi&#10;zAmRtQyUsQR+p+JVYZkKYpaHODwQuAMFAUDXqsQzLT2Hphi36MipauvWmkybFuZSULVPrWo5ljAY&#10;A/8iTB0bB4kJc+rs7qZ2SkFhEWyKjkCcwGSgVPCGMHkYF7Xt4qG+ax64LKMMfCHhwI5Wi0lJJsJc&#10;xazXxzukXzKpXDZWLVWSYzV1v0wNu++6O/QWjC6AJrMBr7snIWEm4bryjRGeGkPizCDCNcH4lDst&#10;BZ0YAgUSamc5YVbMYcERXIhDLnm7ItKXVSR+LkcUzxqetXBa8IKqAoKJWQqdPAlija2zwF0kIzdm&#10;Uj5vUQWbVyFIrhEsnukp4YR7Dh0jGvfDf/Otxq7ufVs2fe6h3WcKVQjFC66piIQ3vxcS6fLrKpWD&#10;fykodiHdcmboTil+lM42Z8eixydxzceqKn6iuYH3l+y+1XaIetO6rCPsHDoQOKdlm+jPM5AAdv7A&#10;i67iqkvQnyNmlrFG6LFo1SCd6z+nKudiGdFhJnE1mdKJ71MBNOm6L9yt89mUont38z84yO5rHV2/&#10;cfz0d1FdSv+POshOYg6PnOXIbU+RaV21+x3Lne8WWFEy6xPLljF9l1wMNylGkam+ajdQUodX2G6s&#10;kMzHxKGVznDMLOpKaJILV4fP97Utv/fKJZRgfI8be7oPr1wds0Wcms+0m8Ik9OGPfLhIaaq3IHoG&#10;2tXbNzQ6BntgG8BwgPLJaxkZnZ6YFRSA4VBWVAgmHbLGuofjkrOySeMTv5cnhfCRQiySqenZrmvX&#10;+bC1tUmQrJ8g3acBcHOmWFPyCBKlRDogdPzkckgHXscv5X0w4JBGlkb12TOnO0RwAHbO0fEPVWCn&#10;fHpqa+e1z69ZF97uhD5llavkjhCO+Zs/8rGPJ6zn/93//PKv/dvamhpKcu3Z98qJ0yf+6q+/BABF&#10;JcCXXttz4sxJmk6sTwkuWSfLsFiwWGn7aqJ2jxlbxkOLQqdp9vkJRG9Djn/ph4mk8l71tUI+mJ94&#10;f2aIKZEgicWcrMG5qsrG0bHqCdWnax8e6iop7StUXWHpf2GfZw6uFsXszhMUtmAfxjL4Rkkt5+DX&#10;8bz+VgoYb6CkIfdFvu/YCT4Gs+OELds2Hj549PXXX/++7/u+T37ykx/+8IdRVn7pl37p5Zdf/r3f&#10;+70f/MEfvOuuu/bs2UNi7Jo1qsImXpkZVSyxOlzaxrE1IEDDf/HPEUSjI4NpKltW6pRjoGQKiodl&#10;/Nmcp7gbyWN2dV11TUNdfQnurJvzSEq+jFLHsS4xAFJ0rFInkKQe0A5fQDDroQAE4vISvTdukBVJ&#10;/J4S6d3LIkxu1aeHu+UqJVbeHgsc2IeUV4VJGD904qpsdQ6Xw+OmCHWOCFyKZeJwAJmW/WN7XkMf&#10;/bMH7rlcqxKn2n5m2KYWg+RJPalEswk+giYK66nv7HrvgTc3XLjwpaeeOrFyBR+GBS4BlmnXEEQX&#10;fm0TqePp7C1nWRU17UoNhJehaiAmscGIfGIIyt5y30mgTJAU4A/QuqGhEdy51TV1Lz3/InT92KOP&#10;07jgwBtvoENu3LCuoaH+N//9f3j9tVfqa6tvbdva19f78PnL3OgkIKSVCq2fIW3zUycwEppEiVm7&#10;Pw3YuWSmQpZu46EpATNyWoMle2gBWicubc6f+KDsiYqoAZ4ZHsfB5BA2yPquWLFi/fr1rIjTfpXC&#10;IB6vyq2ZNiaZCJS4b0YKSGBrp2VnC617+qM1VTXr12xYv2b9A3c/eP/dD6xdtW7tynVrVq59Zf9e&#10;zTCkZ++unlkdTEXezFhtZRWSCBgXPYdMWBqKoWDDNGy5JdwcMpcuKS1boTZ+3jCLbucMx2D0i9AJ&#10;MopBbCxttAxgx5kOkHHxMrtsuCwW/vXmpnVr17Y/9zzX7mqsJ5SMn6hMvgWbQPQAH4zpO2JMiwjB&#10;aOMKh5TZ6cBImaAK9In9m5mlZNX+rpTY2OnSOcBXUIfQrqQX6aD+vEjUPUblDXejTcdpLLYiF0ZR&#10;wEYC/R2xJSkOC+O5MK0RmU2NjcXlZatf3rv9zYNv7th27tGHusGb+/pKSksZrSAJJ/KzQ7nQmm8+&#10;u/25F5TuIphw8Zd23fmyi0kLYVEAVJLux+MoFC4v791dnY9cPP/yurV71q8N/UBrYBxfdWycoijW&#10;b4cYkBwLqQoUDrmH6lVzgBawQgtVyBYMwYxAni6CcCcnVKtCtlJYI5HW4UPEr5qV5moGl2hoW1FR&#10;UVsvm21R7iKig0+fOnHhwtm+3utIp5LiorHR4VyHswGFEnnnksS0gRUl5BZIT2VHwKPWrFnDdQxe&#10;Z0OoEf8VcEncVPJdXUlv01U4Kr/XJAs5Ypq5HVihf/sRIv9F4tBBgs678//YGk4h6WokbBzM7giz&#10;0VFXlZg0QVgZ0kr+4XJcCyPsQuFWWFuCNMmMjMEzVDWJjUYNgezETnYMFLcPwENEJU+CIQUnmzgP&#10;2d33srMOrGle3jXwyIEzl5uqhkoLIz5Qaxr7z6caBdEgHDgZWQdKkMldSo82hXLLvI0+NgHpWSkP&#10;W1c/Uz9OoU78W0sfqJwxu4L8ksSpnOQoaRoQnDQL4hk/+eqB5QPDf/bwXb3tLdySZ2y81vuxr790&#10;ub76j5/cHSZTzFs8esjl2KFBXSjQ6Z7i0zC1bUn46ew8kA2PsihcYCZvaQ7FEOCrOPD0T5upUI7Z&#10;qeAzGIa2MMlEaimzZHh4nNhRsA3HECpDnEZ2RENGmWzyYdn1tEmZmJqkOIBq7wgDVA7gwr/MECUR&#10;Yq5i2EGBmknX0RCjdMeJy7WV1xprWnv67z14SnTVWu9mHiIYtgO/xovn+Q85a1giKCIgpwSwU9tW&#10;5wqTw5Z0hDATMkc254VJJSZyZij6r9VbX8wYh7W4DMd21VTHR6gClNiomDzeCvvS1ICea4MpIPZ1&#10;GfuJYmzpU/NPkJF0BeNNbDLAebvAAmINwZbdUV/V0aAM2bvfPkmK6GhJIS8VE3AbvxCU8bIgMWEI&#10;f/Nn8p7YsWwZC/8xCGncxxCdr0DKvDiTgWDZ1t5lyqLkq+buvuKxyY0XOlp6B9r6aFMODHftfW8d&#10;pl/57pNngOS2XL1GqAs/LZ+cvFxVNVSYTxm+V9atOrqs5es7t76yfvWrG9a83d5+ZEX7lboaSPpS&#10;TSX1JYdIeUZzANI1jVgTC/1GcTfCrOQmJafBALdoSQeJFypgOkVogxZPWDmVSdG61AFcm4kIOCic&#10;7qICXCg9nFdg/ZRplBWtp1KLbHVH514qCk73h3F5fLWsyP05xSPosla0xFWSQ85m5sapetHfUQio&#10;drsqQuoe/Bwiw0UJSk0rQ4tHBAgYuLOykZFLchEAII98HqgCf0EbKaOGMsPzUjyNP4Yj2WH8nXZL&#10;UjEYAx4wJjFaB0IFeJc8Vjwc/5RGZoRZLogI6jGFiF0bw/NPBRLE3gvIlk2nK8mKdjwpsG6mCVVo&#10;a+kR5KIrZqC6DG9PGJG4uo8gaZX3E0UFUpp1CcBOWdnQJ7kf6vIcTyRI0RF20ZokyD/jmJAwonwd&#10;ky4V3dEyUtV9kN4ajFAuSQ1d771zLda1tUKQxf61Z9IHSzA+MQl4B2AHagNgxzC5cnBCPuc3akYR&#10;T5Fhtonwkl0jXV2iyiHTotsEFDM7Cc6WgZluc6rM72OziwJ8pJww+Lm+zcTmxADSg8zVuEbqCImv&#10;pCMmi5oxnbwKuJJMZ14EK4GJYqmW1pLlUCjYilJ2rCo7/MLJ865v61BMsV37Hh2gkDmS93ZrCyh3&#10;9cNwBGo6zF0irlfhL+qrIEyK/Y6lpS1G5S/GDKBgFxd56dJS7EnmQ7nbXQwnKQ2Uswio7iPfeK65&#10;u6erubG7uem/PnDPmeJihUYaivcdpJhZumqQDqzTZnWlb8RjRMAlkjTmPzS09InStRYNpoLJON3y&#10;gvx/1NSwPD8/Jv/t0fFE3GTAR4RqcOKIbtdWiuq37pkjTp4IYfv5lKILXyhQLT/HaIOTB1TOeKFf&#10;b0l+rQg796AAv0ugRlFdxtduunoH5muBpeNdjQ3/bP3qlFz/R958q7v3t06di44TKc2nG5lPLlZU&#10;uvVE9sXyCkpG6F4WN3FYZskYhH54RMpbKbnt5s1u6lBRw6eq6uWRUS4SuK1WxFZw4E3pEYPX5TJ4&#10;aObius3tb9/5PHzO1Yiy3NZ1jfMKZmaahgdPtLT5WspsY8Z1Cxvj73/f+yB82UbzcxQMgb5Ligor&#10;SIItJidv8aUrXYMjY2VlJfV11dNjE/jdqysrJGrMUGI3KGBN2XgEsSjeCL5fWJCPoXO1o4uv2pY1&#10;5eUTJ2RXnwcddGUp5nKKbogRmq3ClTwlXFZFSlUwSKYT/1R8ahZdBHESJVgIo8CJdflST8fVqxTM&#10;hlpcM1cpdHCzZ44eBvA5sVxwKgSGEwi2JlbIvlDNZcF2n/hflBL7O5/5/dfe2g9ad/zMiRNnT/UO&#10;9j+/90VeR04cO3LiaALYJWSX4baxRVPGZ2DcC5qhDy+u2iwGWsB8S0Hg37JP5AXS5AeuF1VOglGG&#10;Z8N38QIkmf+pBzexxxPpkXW0oWH99Z5iPIdZWev7eg80t9zIGHVBjkGvJMZy0afqa7/V05sSZ3wV&#10;f+nWa9zJAjgezN8p4DyjkrIXLteo+sn9J069uGYlp/Aka9atfu2Vfd/85jdffPHFF1544a233nrl&#10;lVf46enTpz//+c8/+uij9fX1+/btO3Pm7Lp1SaCipiqNj/Czx5GyP97DRRIXjYjR6eIBaM4peUTE&#10;aqetFiV2o4va8jmxdQT6VVdVo6P0dHbh2HfpX9mZ/BxLidPR0gjlCUGoX1tMxmNOTExDl8AFKq/o&#10;/qH8FtSPVhfqPmFfN4ACNyXITqxZTRvFMqL1LR/Ebo+is1yWTxQiXpBvp24+DliEN4YxQ438+ZgK&#10;9EeU1Pe99TbD+Y9PPoLfOFMTxxGRwXPMI5xXwbNEvEPSrgNN8e6jxz549NhAbu6/f/QRfI+R7MkJ&#10;GgDOJXuWJLGMCMeSMndRspdLQoZ2T0rWaqLyUIFmqHbP2EnYRAukFzYh/Rvv2HLtWgdn3nnnLvqZ&#10;XrvW+cQTT3EXGozcd9+93d3dz7/wnXvuuWfrHVsoTQQlTI+Owmr5NbWKztGVclHWY5c72QSXcewb&#10;W5Ff1IKFFXDBJzU6UBabi0nJGWz6BA8IDuVHCMxRXwVglzLfBTSfWDULv7JClgecwWm0SUE8b9iw&#10;YefOnYSCAr+Ojo4zFfn5qpLOtWNpZF47htGTZg3Phyv3iCI3rN340z/6qZSGge2Is0v/WV1ZzfuT&#10;Z06IF98gTWYR3nBGT9QJYVrKqVR4DZ4iWeH0miAfFtNCTUjsyrC1JKe7HGuht/xdgF08dUB1sU1S&#10;xqStFP1hvaeTraSm4KqyjxBkLtF4aEl+5uyZmqeeqKypafvmt3n8mY3yUqDNxsWTKOsMlKBqfBHh&#10;gm8M8Aa7QQqZeIdsNhxT9uim/CfmynOYibALszMMY6nBrO+ipflqXVpeXlZbX9vc0tTU2jzQ0+Xo&#10;BBXM1ssGlWZFkIsmJERXUIXu627OrsZAOZ0s9mRtXW1TU9MDf/75ZUeP7d+6ec+61efPn4diaW3s&#10;vZ/NNoSwl+bn0aD6zs/+xZrjJ0NnmCoq/P3HHn0bjjA9jfuL09QlOSKjPXgI46eOHrmjq3PvmrUv&#10;rV+j3SmkWHWS+Yu1F7VHY+Z50mAUyGSS+6myKeNZCofC64RQO9+d6fHyyaFqc0I6gfCTWWDczI6x&#10;WsPWxwBbkicPW0BTdnAT6aHkmsudVy7QZuLMaWbPK3GztLRY06ScKcqBge+rAyyV8rgbs4F3gtEO&#10;Dg7ypNu2bQOw42F5TGxcwUl09XGZjNCKhHupUcZtwC6MDauV71j3+GdKfkHSOszEHQRhncPFVkJF&#10;85pkY3XFJupsUBvlXQeP6aGqK3jIuEa6xWItIsIuE/iVRNhxYdpFutBBAN4CVeSJWbxElrTrWytT&#10;xqQSUHcG78kIwcydsFECrVMsRLzJynprTfOKrsGHweyaa+hGGvvOmjQMS9czJimlmYqByvDGSjS9&#10;RS8XpVVEQgpknFSkC++PA/EFB7hFVfhaHMxgCc2sgQBS7NxTbZtEiRAu0lDX2fXPv/MygVS//sT9&#10;0zUVeXT3zl1y94Fj73ph38vbNnz5vu2pkI15i2aAIRrSN1oQ+3JjW8UWi5lAl9OH3tgxV0ggoIGq&#10;itK7776bMhQdHR2yWq3e8e3kxBi4Alx8dGycta6orOTkI4cOLc6RrcIVIWKGrkLxhBPO3SwqKMTu&#10;BWu+BlzX1QFDoCs9Qe75RXRh02BCnAXZcP0bWcphjxiugBgyfD9SPrAwZbXxjoYAJ9e1M/J73jrZ&#10;2t03UV4yWiJWzHpBIchJL19oFHEVk6pBFrNhgQ9eTt2KSoKcIEvUu15n23BKYhhiSoPUAw+Vo9EB&#10;ZQa+omsPR4SQOD5TnhhYsSc5GUDoFXwSe1DcA63bR2z69CZJLqtXN+W6XtqkE0hwy/S3w0UFJ1a2&#10;Ebja0tN311snGBPdTjWeUF8zLC6eQA+hwJqEny+81DT8yi0hXenfTQznby3rHSifmdh+uWd538jy&#10;/uGHj13Yev7ae/cc2n3wNH2WN52/uvlCR9v1Aa5aNjl1qaZ6uLDwalXlK+vXHG1r+dsdW15eu3IP&#10;8Fxb87FlrZcqy6/WVAHYodLQPivd+BRj08MJwnZpT0MS4vyABYK2BBFGcUDZQPQ/GVPhXGgvQhRj&#10;cdnMJBCMjAyDr0VNSVAtvsETCbClhTDmp6heJaUKjyBwWk274YHedwbXhCmgQHOaQEH3QZaRaaoE&#10;d1WZZsf7WG0NnBDd5oYHnrSU4i6yuAhrdXhd9EZAiphZuWaucynYU3L9enMxYGijqbGFG/FEpo25&#10;0C0ZOQ5Isxfkh8KUeEVbt8WFcgALTYOXuCQyxpkDdG+jPOmiS1zQjiUgqwS4klcsSNE8w7shmJxN&#10;R7ejsUIeHg/mxaxXUHxGbVtIoqqJ+HfpCWGFpGwnWBP/VH8ToSc5rdd773n72N7NSXlxOeydzafQ&#10;OcrUOISC04RPa0c7TUetzPQgBuxUHleAkgMC7RgWwpy7VCUO9ESxgW0WeISJoZIJGdPlGNX41ETk&#10;asSeZunz3WaHncxo0wi7gYEB1igi7NIjJWbeEFksVpSEKibbmDOlE8TDB+7vVdAHiQ8lGcbCJQtm&#10;HtwyBhm743s3NZ/TBCbYQnCS+IkoyswraEICjyOwfFOaoDLLb0E/nkaKnkoIS0yJnBhe6MnBjXSp&#10;UFB8iP7xlCxkXxlrWrUcLMvsA44CNTrYBin98GFczftJzYiY9tByYy/oCo6cAsWTzsxAMzXseIq7&#10;Dx37sKG6fdu3fvWZd/e0NpMaD1hCJhYWExaiHJPOOJbmT80FHymAafSWOUrGFjMc4+EIRShdjszS&#10;qS8zh0LqGuvB6VKojpPLlywmwm7QhXpi/OYrLpkSbIPF0+rovuxZbx8BdlFRIBAD1GbMUnpN2LOo&#10;NHvD6BLiUL3Oc4BBPAUHrCad24WAXYIOZpaGc55qqP+5tatXl/4DkmG/1TfwhxeugjmkkijmJFZw&#10;4eQwpMcunXtu2QpKriW7NNSn2LQUocrP4ylZaVJNy0vL0HMoIcJ0PV5TzU6+SLFIgypcnQqGZMw4&#10;784cyLeM95ICiq3WESMJamexWOv08xieeAL2NW3WKchTULCqT5XEysfHim7cuNLcQsED/sk5kgJQ&#10;3dzc9eu9BDqUlNAeTfp5WXFx3pIcQkJl/t8Coy9qbqjNW5xTW1FaTVxGaQnDRmWyXSAznBFiZFWU&#10;FcOfYegVVZVYx8qE7erFMqyrr+JMHs0prBq3XhkKS3dr7AUeSusMcu0wQ+Mm0i7gl0wmn+gCSZ6e&#10;JnhsdOLypd7+nv7DR480VNewW7GCERpcbeXI6P1nTv/FytU3a+uQacG7VKHIsoymE1AoXq7/VSmx&#10;n//qX2mnWB9JuVwsnwjsAx9/H48qNYu/NhE5eH5l+ma42uIbSVRawE6yDdhqLtgR/d3CRGEbBbID&#10;fSJTgW/0lcqH3YCstKfp0Q57ihA51E1jLgwFCa1aIVrf8O2k2qAG/AsvvAimwhuI7Ffvf9gjTZSz&#10;4HfBU35329Zvdfd8q+d6MPSUQYs3eduLA6qgfmLks3JzDmX3yUro8wBufvQ7e6CDP7tvJzVeCWB5&#10;7lsvnzl9gV/RgOJXfuVXfu7nfo7csYceeuh3fud3/uW//JegIT/wAz/At488+nBdfV2wV+cmOOVn&#10;KvFULGTr3G7aIB3noJhH3IHiXOGGOar7gwcENw5W6PT4GJ8znxP9XezolpaWsMPRWhiqauh49lIe&#10;KoK2JMjLeJbi2/SYz5YiHmaSwt5ol22k5qU3DxSXlTY0NuYXFY6Sc47mR5zU7GxRfgHZZUwUVU44&#10;bVTt7eShJcKe+eJBsECgdexPtp8qiWQqFgmTMpKoNV+yZNn1ro8+v/dqdeWf3L/L7kFpJRa6AggE&#10;2AQJRudc2cvMW9CayOuRC5cevXTxubb2Z5cvM0kq6coSJAFWaFHpf7GO6kqJ6haQTVzNFYVyEU4K&#10;RnRxiXy1wYRRoHfKp8SH9vverF/RRhppW2s7cVCIhMqK6t7efih5yxYQumsXL5wrLylZt3Z13/Xu&#10;fa+9er23GysVYsBmw3KbGh9DlD917foD56+8tKL15ZWtULE2BeBU0tx9fuaWSB2VlPhuLZZK+wdo&#10;IUkfkGgM26R4ay4nKT4SdJ7Kg4JC1afD1005MuaPZ6mqVEka5eHPz3d2dhND++CDD+cuzeec9vb2&#10;ixcv0u+Y6p5yI9BhwB5RaJtnzECfVLkK1U2aOosTAu+Xf/7/2LBmA6uy58nHH3z+xSCkS5/90wt/&#10;9EcP73mFxzt59sS//Y1fxq7RWkcchhomRFvpbJyDpSXlRJQRq0h4TElJ2eT45JnT58rLcJuTbUp3&#10;CO6LvlEAx2DjKCUn8dUH8JqYHzmL8+LWkhMZDUxEBNbjT8JuhJCkBsGdrPg6alIuI/6yEBDqMx96&#10;X8PXv1H9la98+0MfWHTXrs6e7oGhQX4+O6WYULw16s7sLpUyKkSPi6j7JlKRJWlTlyqQhKPmEnIQ&#10;kJxZaiay1YmlpUKyCCSBq9zS3WkIk5uXgzAAb6K2d0tr66atW1asWsk/zx5+G0/AiaPHOI2YWXxb&#10;LAc/X7JIzxt7J9T6ELTlNdWSXs7oJCxCStKVqzsOHoJk9/7YJ9l90T8kuiwJhMqlByWesTyg+cd/&#10;779UkGzlo6eq4s8efkDRZfRV0p7VpoYsyeNjF1fX1pWXVX70xWeXDQ58/uEnTlEzaLH8AebKhk6d&#10;siKnm3s5RSqfLK1CIelwJ3IOGQl8jN0BWqqauvY3WAlQEmV5eWXH1U5A5HXr1iNCOs+dhyaxEgEW&#10;mVDQQEXD8phTCuDlt3yC4sL1mXwG3DvSCzRMyBKWGmJcRowhflQJ7sKtWTAFFeaTv0NtjcKconyC&#10;Mq5fv85stLW1rV69mosTLcWi8EihEMSGkjnqojwLhWUqUFKZ4se/fcCH/A+7XlSkMtLAFuXkKgAh&#10;Zb/pD5TJkTn4kMTYO986tn/bhgNbVZQzEcwZt5Y+yY8qHqHsxl3MRG3Y80lka4YDg5sjORxxkQ2k&#10;R+UqiV3Pz5IisXHRbUa/DHlRXEJJE1fOtqXhvgHShjge2n/q0QNn/vjpe6421ygqQ+Hbt2ZvqsCz&#10;0EKDAmxtLBns7KwbCRDG1SICOpwueOwDJJKRy91dSUTbVlkhs2iChH/C/masd7PiJXlFWhRlNKtZ&#10;E48tsrx85cf3H7hYUf6Z3XflU3i1pBjGseP1N3e9cfDVO7c8t3El1CVu7zC5fLqOkMmVq/EEaIjA&#10;0B6/Oa+SKHKgJgklwVpDN7g5ozuqfFHMkXMCtKHGRvDTIHxx1B07JnQVcawk2elZrDs9pnusF+bj&#10;sxHbGRwY5c3YGAIR5xnl/KiWqMkcHx9mR0wiKsZG8uXhyi0ozKupqapsWoZXgKEWlvDgiyanEaZj&#10;Wpo5NYni85kbClSELeEJleyeE62y4hAC0jCNDuYW7V3997x5rOla7xt3bdq3Y7XcWiRFThiFv4UD&#10;TolZGN8yGmdmFyEVXYNLqhx1P1XjXLEdxdUVSD2eKxyHwlCW5vITTmM8yG4Zjap5ocmRAUCtZxf8&#10;UPCIRWnQ8BQ93MKhkoFEQ8xhUNlVlGdm5fa4YEQGjzzr0s5zFWmVy2LYzpR4d+1BwvGmUNWCzoMR&#10;xaYIuRB7WYWd9Fwitl0Hj99z8MS1hpr9Ozddaqj29XXED2O73ZjWzz3heqL2vkFOoMlDKDDLHRBH&#10;clm6Z+PNpdoKPr9Ur2uGwnq+RjmMdDuxgnO79m7RLTkDRMwZq1VzZdkUg4npivGYHKVF8wjIJMQI&#10;0WaSSDdvFhYUayYVJqtKuPwFQmOlJkcVYodfSVq5EvlzEe41NXW9/d16UjRtmv+wO5SGrOVgo9N3&#10;CDN+fFh+CyodIozkjKurHRkbHZkQ95BlvwTaxaxfQhIsuvrYyDA3Iy6aycXUdA1QDZvJ5h/EwHAR&#10;xaZhC9CYgRBmtB3KlWblEFZ/Y5oiIVl5S6hurGzW0A+ZJREBGYbFwnpiEmIRw4+Yn1ccBpVii6B1&#10;FyGlJBLbF48tNChWooxCFCnt/fH5CeSGAthJykXVt3rgQ5tL29mNfXWvaBcwfRsaXkhIPLWYoT2I&#10;apmpVOLb7QWUXSolB8wg8bBSVyUYstjm7Uy1LHIN4klNt7cdzFMz6r4h4b4kwCMZUPIULJKiwru2&#10;nt4f+NaeX/6h96gPFis6iUSfRSbm5hdS3cKTLCzxBmqG7TZlnSXVFkXPbOtwcsxpzaltFw7gLOLQ&#10;WVUVGLUdFFuGY2Yu6XKbbg15reQ4F1cMIBglGRnNimPyMFyoDkeg6j7PzvI57Cja7MROD7Yv2oiN&#10;5prFmn8paoY2/LlAF+kVnjp/bn0fDCYpxZNuiqCNuPjCIwhGz+9DSlfGQyP1yYwu6jinNr+2oWIS&#10;woeVxH1HEiV0tPDn6ZrOL1FSNufrdlG/yNDbzdkkApFfSeZnyk5Nzlv7sp4W8oi9ZtXCpQ8D2fHn&#10;Lv+aM50Zf+z+2Beh+8X4g4sGIMi3U5MUEtFCc4JTNXJXDAzRJvvut49w/Td23PH6HZt4Exfhh309&#10;PS5xRKHzpahDOEpC7WfjxmAI2mTjPFYDQxN2/Z1+4Tjfe8RqftfxcGUFASiPVlT+nT/hw+f7+p/v&#10;60sowQ9488YUc0XPMUKr6T2K5TY9pfmktjpPp8hdGbZgkVpqnr2urd7CMpffUqfSNqkfPD9PTYpH&#10;x1XDnSQW6YHiuvOTLmLuYyEJzWUcXtxlTUnJp9rb/74xf+/nZ8bGzo6Pf61HHDX3phhRutNTOv+u&#10;X/H5b7z87Ldblz/bqhsp5MzApDm+zgXoZ32xImHXeB/ZaFjfLM0HV63cXVT4awODsU/hmTiY2WIQ&#10;ekr8ca+gf7SWeJ9sh8ybkDgx88mZpmkUrZiZ7z9/bte1q/o2K+sbd2zf11gnPdC6IB8lVVjRG13J&#10;gHHzp76hfsOmjTCUw4cPw1liW7k4jL4WrDg1zZr4mt7Lcp9IIwaDseqqI3ZZOl0RaaQHUVEWewe8&#10;rY1UuGGHkwW5WqzpovzsUUIRl+aWVVXiT5uFwbmKEbVFiWEaHhjmEbZs3tre1j7Q10fdsKmBATYr&#10;pMId4FFNPb0fe+WVX3jySawLpohJhrp4E7KGE4aHVUyQCAEysVS+SfYjCkkuoTm818bPlFKxOMYb&#10;mehXLhkkP4iTUV2WxnOrT/w3WbUUt7G3QDNnFUK6VwZUdqhgsnbw73Rlc9ZvXXt7EgOdzTBQTWss&#10;RyT9W18PzpXMeuai4R5RSJe9p3A/YQeJI87epHCZmuHKC6S4XKVAakXDueRnib8Z/Se5z4namjs7&#10;OtjHahqrOLtWJe5ktJyFFPBkfR0/vuAs2mRqYsAqniM8X9GedqToHgm4H2aonFVmf0sny0p3vn0M&#10;V0RvSwOLt3Hj2jf2v81yPvjgg1u3bv1P/+k/wfj+zb/5Nx/84AeffPLJP/qjPzp48CD3unz5yspV&#10;K8OairGJsCwQY64X7jRK3CfDDlJ0hB1/4WDFdKa/lTU02A8PolcATB8DuKa8BE8XbQ05J3K4zNfE&#10;9IMcLAe1YZI0upQOMgsVdycYwhRmKWHXYawvNb1w+9N0GZeOehIhCZbQzFE5wrGxo988t4rZi5RF&#10;gstq6+qAzMPOF7DomTeU5ggyG0LLB4e+7zsv0cftLx661xNhn3yiuSbPHoTJD4IJmjCC1rIeuXDx&#10;0UuXQOu+s2wZKIoKKJlCEkLXr7KFtZif2FoOQrd+kIBcIjH/RNzSs02nMwuqpNxpxOLNX+3pWrF8&#10;FZgdMXfV1TV4rZ2qkYvCd/niJfwM9bW158+fo3IW1bvU1TCfvNoZ5g37lDQOogw7qitFKuevXKkq&#10;G0DAJBQdVR6z2PThVFQPP3u2NRhl05ijZcLcQpHin/T4W8iCU0Ian6BoLFljCg3noLOnucwwaiVd&#10;WR955JGnn34/Ff1RqqqqqsEp8JNQw46qYW6+gw2gqGDuyI1ucx+rfhnnjSaHTNgH732IkRz6uZ+9&#10;9tUvr//ff5H3HV/64oEf++S6X/iFim3b+QHskKxYhhtJWn5Kq17y8EstdgkjCv/jIZNmDumAphKF&#10;w/VBVayIyOa0bzgbORFqirrxuZRAQueO/EoPzgw5EbVpYlo0YwnflFYVkxlnhs7O+YTVZ+/Yju6y&#10;8+vfuFZfP1tTDTHLb4xHWnUQXP/FBfCFXOoIIF3eJO9UkZicftJqrHXFfTPbjb0J6zeefhOMzL1f&#10;54kWmJ6ZtD8zZ5wIw6kpkKSy8nI+Lyum+0sBAUoQA8tHz15sJBqYYlUpLcgtKWNHsFmZPYUU2eQV&#10;w8zO2n36LEXrTu2+b//7n47AhIgUC9RMW1KheIuLR0af/s9/UjIyGrN0alnblx64h28tn6TVcXHu&#10;Am1UlFdWVFU19fT87IvPTldUfu4HPk7nCjSqG/NKIPVTBsOJQBqxA5aANZXjy5QMOUmDH+znPaHv&#10;aIeESqCX8yEKh20wypOhq01DLCwEdPiup95dXVZBujQIQFl5BRKfKCSLcOI6FLYZbtUI/3Fp/0m1&#10;2fU+hwlKlCYdoIynCmSRwZCXW1DX2NDY3EwvHcBN7s6csGSYGRyh+MqTtIBdR1CYBK314/QIxT2l&#10;qITYMsqrpIqhgeA5ifx0Xo1CpYMVJa/wrYa31RTvv10NiooFWeCbznqFAi0UFjrLets7SN1nRMxU&#10;DDgszFiFrJs3LBaUgQn/EsEYyCC+Nx183CIeTXlWLt4gC0JhIwrCFaPPzr7SoibsH3jh7atNtZR5&#10;DY1XCLkC35TgphgvIR0awOyUHAbBVRYqi+TZlFeUE8us4r4zNE3SrSUrNUTvcdeGl+rjOIU8l0oQ&#10;r8DmVCTN7K5DRz54+Oiz7W1f3raZXeDy5zl3vvE2aN1rO7e+sHWNYEFXnNCtozWtau4Qaq7tr8L2&#10;TpLT/GTBZ0TPloFurWBpxb2YIMucZP45WaoCe/DGbGThgdMRU8+WgWnIKFXsrUtMWHNQRoYPcHBO&#10;Dneuw4xUTJ7raJu4XSM5i/wTeyWihAZHJ9SxXZmMOQSo0pcNXiag2WmWSY4VfoRoC61madNuVGlX&#10;pWDbJBCef46WFZ9at4I3u/YdbersP7GmRbreTTmN3FjS02BLyEl/htJCNnpgCk1anDM5O02vDCqE&#10;MfnSXE0mvOFHeiIMciWCSQmROHPfz4iIC7YvLN9HJNqlZMYb3Z4JT9Kg1EkAUatVNqgqlUlXimpT&#10;plj4rWppZ6JhvAkyGy0qVCZHUL60Ghf3EC1bESBZeN/2DRvOXt715jHakoyVFBF+SGvd0rGJ9acu&#10;Nnddb+7q3f32yS0Xrjy979DDJ84+cvLctivX7rjc0d4nJlY5Nd3R2EAg/dW6OsLlXtyw9mBby1/c&#10;ufL5TSsOrWw5vKq1o6m2o7m2s7X+Wks97c+5vnRdB0PyihpwdI9KN69mPrOXtVUzhlboS4mIBwly&#10;kQcVV3WTCil2N+n/oxqR8fh8BGFjGjlHNcLc9PwSFwSvSU7AF2XWotTJ2EmU7agTpDZc3E+lFYD7&#10;KUZWkF9eUYEBjHgiU1ttYSJWy9E3AmdF7iqxpF+RP5FgAV5Ip7OSCa9YtohMCsaAkkS43rQWNxgd&#10;7mzZCKpFINnvKvJqg6NuRc7JCH9/bEwmJ9yoCr6zKKHIA+/ND0iz0sZg6xFkqgp6uNupYjRPbw0R&#10;jjL7lNuVqA3MVlzQsTuevYiU12kar4PhNcVRI1LGobFwc/PIaxc7DAe5jAf/hyuJytgF6nKbRMGn&#10;C81SRk4Xt0u2QyYAx8HQZiyuJML7JOY5OGP2LRKldx8+dam6YqBAnt0lODbcsoz+6hgmGqvZl/p0&#10;xY6InWal2QuXWGo8kLifzZAIiI4jiDB2jrhc4oFL4oNitBxRK9DoiX5uR6D891xJT2cwiAdXrvTE&#10;BFI1UNGg5NvErECQRJ4mAYsmEp0cceshXjMRdvrHOyM2QlQF94g7puNPZjvRXWNjJQfDYHU1G0qC&#10;SyqExvBoXBB8SVfzVIQ6FzwtvUW6VcGCQsjqCHM9/GqCf3Us/An/ZJPoOoZE48yw8+UMyux9rZRr&#10;H0leWF9Nbx0fcqTTKBpbUGJI0bM++PDRMxfa+wefenU/Vzi2ov1L732is7GeO/ItDy4eMjc3Oa5I&#10;Cwlch5bLnejDcQnaF49XVf54S317Qd6ygtxl+bkvDAy+Yyoz/7g9If4EqO5HmxqWKaTOzan+nqO9&#10;sOC56+/wdtAqhnPTquJBoqyR7FIFjUZz6iTLmAlcUiD4ngrQTBkaBCJXWxMdeP6WGkRPTinugZ00&#10;Z22Z8DoHh+uyGdMgIXVLhFj6obm5p2pv9/v674z/b7u6QOv+5PKlM+MK7xXluwttun3igjHV6eex&#10;dnzz5NWL32peph2UMEfzfJNP4Hbwarmm6KalShGSgF3ztx4oK8VEvECFejXWmUYWg4XByUOsxStC&#10;0HnxtDH+71qgIIP0qxCOHKG4MbyT1TUrxsYq3IdteU/35fqGcWfa2ZbzXAV24RQIzWnWLVQgIpPY&#10;UQyqiwwhq0Fu0CRPfEh29HFp/o7vsxapIWhB5K1PliCWJobEg8TnNjL0N9nQ6ce3xyLtDLsYKYCX&#10;CK8tsJ1/YD6i9tf0Ap1GwOHSnRgZI0iFCldUzA34MJSK97z5FvmwR9raIvCfnzOGWD4ekRPgZzDk&#10;AoXWoGdG8ShpbhFBku532Z8RjJso0u7OkOFmlpwGWAyziClnUDI9jfenPoyqJf4WyDn+qb+uls5k&#10;aCdkyFgztmHbulhq/fHa6PmNeiR5EFza/NYywawt9lLGbI7YYi2LS91Z8dIjcqZUg1AQ/DcCXIND&#10;S6vL4JT6eRjbiYanEzgzZmdqyZLBgiJyY7lgCU1jJ8aPeqfFY8RfTj4/Ps5fMLtvX+8Nwk03DzSb&#10;nhZfBTtDpYl/8j2TBstghW7W6eLb3jzELhpY1sKK7Ny1+fVX3+L89773vQcOHOjr63vsscf+8A//&#10;8DOf+cyXv/zl+++//xOf+MRLL71Elf3ozimV0e5ilelJJLvNehfoySBsumtis5m563ld3YM3haoa&#10;mwUnQknCsG9rrAOwk+VPOCkheKY79xhKnjHdBjEVgeUn7zNbwZ9TnsAJsokKoh3IeQ1tNCUjG32U&#10;PcAjSEPKI01HccKiZlJJyW9dogLDijZSVFQ2+UGVVZXoSnBMCABNjmnhqZnYULli8h86ffbd+9/Y&#10;t2XDt+/ZKdoQVOoRJkLX4jMWQApRJM6r2F8QkmPrQOuW8dKeT5CZ4EFeYtUvpppDKKwsIkLIQUk+&#10;JVQNHtE6iiqQG6plngnYjL1lppegndnk9oIrMbEFeQXMLL1s6CxBMPm1jg6wkPKy0t7r3W+//dbo&#10;yBARzFiNhPhaX8uGO5DqmIvcovJIZRljexp9q7JsgKpelq6h+ZE8rPRIDFHzOMbi8oDIoUQFCTZq&#10;Rq9xzs67M8AC1SqWFS1AKcwh7mUK6kFAYBBqH/zgh3bs2Hn61Fmi6qjQDw2fPHm6t/d6xOCgVzGx&#10;hlHypKnbdxdbI4CG1BigYt1PffJTfH7lLz43fv788JHDAHZz4+N7nnpi5x99pu0Hfyg4RnVlzZe+&#10;9sUoZx6lms3r7Y0k01AxUMTrCVJU9ZNc4vscvSuLU0q7+9RQikV1KLg968XyMYyFgJ0f/x3EHJtX&#10;+9d8NhWcaQoqtMMG4avwE0imELuhoKE5hcbcfVf2oUPr9+y9+NQTfM20gCmZJwtfVaVG9XxUoKa6&#10;hTurOkK2/cixhRPNOEiXv8GvWDigBCaZNVeINfWe3RATFTc2DkPl297+fqYFdtHa1FxRUQlMf73n&#10;OoTQUNeASTY0OBRJj7wi6YlBshmBPFTl2wd6+p1Hjt1z/MQbWzYfvmunOqc66ckB9o7BywEay2cA&#10;q06fffpvvpHran2w6H13bNl7547xsdHgJGoGYKEfZIZ59eTVKx88fuS1jVsOvOcZZgAUXzFuSc6Y&#10;UhStgJo+eWrX5ohm3xLtDuNChCMHnHovNZfPo/BJyAtsAD4EPsbKg9nQkITdt371mrLKiqvXOq50&#10;XMXZiN2IR1F1bcmetnKf+HsQ1QDkU1NyB9uQQkyhyjnnNik1FN1LMOBoPrV+w0bCSwGUxsbHlM5l&#10;tTViOiKCQ/3+MkcEhaUqVwzY++L2sVCILGSrqZMg2ZAas4WcS1UmhJNEFRjPWODCiRtRz47P7jx4&#10;TO8bJIDSAWjhvidVNu4ur6J4oItLBIZiMnVWp9Ew8DqZwSBgel55rcLfknG8ROEcG1cqDiNKsDUb&#10;pqjKV2UtAqrjk6effxNW093aqKKfuq9SowkT4Tcuw6gjFDJ+HVwsHlU0PDdLGjL12tiHvLDPYQfy&#10;HruXmQK9ORYvUlotGpJ0Q9kqrIeodHqaRkMPnzn7zdaW51ZhHeTTf5oVpPPdrgMHX9m+5ZXtm6k9&#10;n9iH3M+6h1y+i+gvpur3XAGVFzQNZDwgTryFxA0hnYU4K9dDTlSyUaDJBB/hgYVhhciaLykshmIR&#10;drU1tTWkV9DDZwj8bkpQjKENplgYYibTbXR4jPhNdgkVUWEibH2yv9iz6BvEykAdQvMJOyFTTFrs&#10;za6eXsHQjGFmeogEs4F+ODXbqhAPh3iBm1Orz4w66TCBU2PGaG6pwAI83xuEd4QUuQ5Gdta15rqu&#10;ptqmaz1Pvniwo6luvLg0YywozSpJuBJWIvXUvtxgbAIpuIbK+OOFchQJ+zm4HEirAEP3NhHG5i0v&#10;LTMwGMn0hNINw+pAHw98OnRWtJYohksqN7+zACK7a5K/0uUj7t8eidjxIZrN7ZPrxf4K57NIy36C&#10;OIK9hFmrJM6MkAhRcXrDyu7m+qZr1+86cHTXG0fXnbyw7tSF5k4CSW6Vjo5TURcw+kpdNWXj9mxa&#10;e2hZy1fv3PbiutUnNqw9sXZVd2tzZ3PjlfraS3XVg4UFlJMjZC2wQc9/wnvEst32VuaG2ihrB7Jl&#10;eOjspEipmIGmI3Rlo6Tap9GINthq4tmTj0IfeGN7N4vlRvtOfsfUqbMPOa6aPSJlAsjQkIwnGaFY&#10;mldcVgzNYz5xD4HL6JYC7dWinNVkptBqFAl761ZlVRWkzZuJyQmiPLS4kdNqNkQygi1gRWpxKUve&#10;iCdSYqbqSanvl+S+E3UVvebThaUxHnYHxg98I7iCSVodWqP9K2MmJoNLsfsRY/YvSInmpQ/QyHIp&#10;4UL1kZEA7yfY7AAcSWU8xY+q+RlhbyCYihLVgiwE7KRhGrATzRiw03trjwQc8XyhQgQVBdWwZxOD&#10;ChFsDiYNRIFjN2yCuWmyZbTUF9eE4bcZTOS22Uzt1tAK4rFDoOgNELdlZaQHaxrdiEy5oBEyd+vm&#10;7sOnh4ryLlaX8xNqs7IEPHJRMY1B8gza08d5sUqb2QYy3u6g6tgImRsBY2oL04TDz5X4jczbrcLY&#10;luP1zq73MWCJUXqF+VA001LVnjdTV554KPmcAyuGDgmyI4OBZUttrmSlPR6smERJsxXpPWx9INnP&#10;+o+nM8NIMoDdQiEbG9x0fjs2J1GV3xmxLp3ERwB2rFEAwfwwhoH2YPaksSWYQNhftl9C8qaLJdrI&#10;UYSsIDe7pnRTAy5M/ELKSQcGYKefBwTvkWRgvgSwU6RFWIRmc0oC8mxkuF4oH2rFzkWYrKgwJ/+0&#10;ZWrkND96+vwn97ze1tvX0VDf2VD/7IP3XqmpSonZLFQatbjEpISLHjxRZ8QSBfZVVi4vKPjR+lqg&#10;upSRxptLCt/+7iPmBJyuvSA/oLrvPefv+wTzPL7yvGkeBNqrdAdKHROQjUWjSqhaI2NtAjF1vnBG&#10;cRvXPqIYi3xIKNICJ5BEuASQ7wTwUh5CSQEqKmOsLhPlnd7U65jEeaRLvLJQKd5/3/H17m6guq91&#10;dp4lE9+qrK13Nc+JdU8VubhCUGP6OW/OlZQ92XGJUy+UVWjSVX1Wj5X4Qx1uJ0bq1EMcD/wEVhBX&#10;eKi87OudXSxf6OospbLBFgC76e6IyI9YnTji/cLtE4Qd6ERkT8ZeeKu+YXtvD6kx/GBdV+e+NUrD&#10;1wBMt8bjdDAqnp81alu2jFhs9jtGMdVE9SyoMu51FiUU+CFMG/ie3FIb3QqL4Rx3iU1cBtxdAFHG&#10;gZeOU4xJTxgjt+bgQ4LSvlO+Yxanb0yxQ4rgOKUlfIvESZQPus+rwU5WeUlZQW4eVlXv9esMwBNq&#10;Sbx4Scv13t0nT31lyxY1SnakAl9yzaC04Fr03YStcXn0NAaDfoIoC04bbJybWtMwU5UKZHNN/s9Q&#10;NxLnSPIPs7nA8pLls1oQuz32aeB6ccXk5AwLirumC5qzcbvKOcXqStNSkJL1oQTqNOtwmExYMAGq&#10;pTBvhGgJXPUg2Uah/8csGKpzASPPe6Rgx3LIO5ZJEzCNh+Gdqn46J90APYXFmP5tbhpbO07K1fwF&#10;h+Cm7DKW/OLU1JN16r53YVLdJxYwUwdaaoTuWOV4DW0M2SMhxaRTSs6jMOTmDi9vZWibX3/z7MP3&#10;WqO+AZ2/sf8trP2f/umf/omf+Alu/Qd/8AekGX7qU5/6D//hP5w9e/bVV1+9dPHS6vVrVDYIPd5R&#10;aEINAg4Kp1EEfqtzooSHFk+v2yICKwJeBmIB6EQQNdl4ZSWlNIQtJQqH0drF55K3IZCl0wWY4ZDU&#10;sLz1VbShiH9ak0o6G6r+s6v7B1OR/cZXOYuKKyrYb5zP5WB37DQigEg6W0QxIVcVgaEoRoYGYfCU&#10;7OzquhoVCLs1z47FAQCNjU+Od1/vBu+Sx9JOS8bx4KkzD5w89ermDfs3r5PQctm7oLHQLpPlDh4T&#10;fDoiTufm2geHP3zy1Pbunj/YuuWtuqR9D2PNSFjLbCkqqhMC4s71eVTVQXKHi5CusQO9yVU52JqM&#10;yfWmSt1bY1buXXAxxkz+3NXLSL1q9FFivKqrqnpIhe24iuCnb0tf3/XTp0+hGxST5ldYsKy9rais&#10;iMwmiogTmUT8U0SV0C33Sk15c0//g2cvf2d1W7TbYyZVaWIJ9SPcoF0CiX6+iQGT1HzMOPGCa1jA&#10;KOg91JRY89inrAjqN2FKUUUYg5AhNDQ03r/7wZLi0hdeeJGiijt23EnHDIiW8DoAizRRQzSeRwEm&#10;1W9m7RKNR3MUTEC3YK3+4Nf/M2+Gjx459Wv/budn/vT0v/91ALurX/hv1/7mr3tfevHMb/z7nIL8&#10;yh07Yw+ePnvKKHBCV/rMVj+VJ2Q7mYGpS2peAZOBFjg0NKAEKymCecgrOTZsqsmHZiPFeID6V0g6&#10;Ui40OjYuOIK3BCoXcyWmZq0b2mIkFvzviLDjJ6j1DIYYmWMrl5ecPbvs8JGLWzZJckTiiV1BEdCs&#10;Hq6C2IyCZNiSZydqQMkJ73vd/pvwYq8UJgeXhUzAtbVhzQ3Md+lERpuXUQIZeEx2YPvyFRVlFUgW&#10;uAxd8DBRhkdGcQnLNhMkpYWh1DGaemFRMSX+eGbu+sw3n11/8dJLa1a+tGYFojJnKXmplIzUhmJx&#10;AcKceZa79bnvPPDm29FiAs/4Nx5/5PiyZVQSnJhUyifjRLlxxG4WFEWy3oNnzz107sz5hx+b/NiP&#10;ABuMjI0jdzEYb94ycKx6RpLH8GUxFibKxryFdLJAYjYwkAIZKl5JbHtBxUymFGj8cpNquEn5SN4s&#10;X76itLSMRsw8HfPAZaDb6dkbRYXFYfSSl2+BKDNG5gzcC/8qsQa2a5h89qksPDn8PTBnlBNXRjwC&#10;JkX7yhWl5N52dYVnG3pXtjKhf0VKwAxdVtCDcTqrJUkGn0K/wrUl3hpIhv5KZzADv83M/VUavS4h&#10;GKIuADtv2vQVOl+i+YXHIPPinJ4mMLtbOw8e4xddjbWZX3s/vpMDBBPgUHacrYJgdPG5lIlEqKk/&#10;CXCmIuwc/OJ43NuHNSFR5fjomFcwaojoEoGuKNKEeZ2b72io4ZPdB47zYU9rE+yWW5PsSaYkn9ss&#10;0Z3z3Mko3JXBxIwsUIFpRq4gBIpxG5ngdGegfpmghSWcR24X/ywsKQZYlDlKCzHtP7znU/cfP/no&#10;2fPfXtb6zbZmzqGMI5eiqPadBw6+tmPrS1vXs9YsLHdUpFm4TM1MFNBLJC/9iKkwNzoW8IQWR72P&#10;ZcLxkyCAdA5dNsGKWYYVxlNQGiJCMjlfJV+Rg+aeAKHQOGtMeivPFFIZATR8fRiNlnCYYhI0xsao&#10;PVNaUVlSVlZZXT04MsSjUUWbCWK6USshdFoYkEyKfw6cDjCdHTrGoEfH8pbkyYico1+KCu3zLQXv&#10;VPh/ZJSgIgKJ4KgwBwy6hHvp4QwAqapd0Yn1K7jLUy++Sdm1k4TdCc8TP7FuqRePZo1Tm1h6gRid&#10;JkMRbwRLuo8nmEsgL8T9zeCdAyLi+ZkBUqGdgBzQsNEl1WRlCiJ+BqqLwCWmJfEhuA2L0HVbZQrA&#10;kinC7rMBZqpTe5q8fCvQonCF11r0eScFk9GnGZafpPyEcAz5EE+kbWhVJCmAk7Noorz4wrZ1XS11&#10;p9evOLF22Tce3L5n66qDy+p5dQiqq7xSW00V45HiQpL9rNzDbUPPBs9Qe4coFC9zc15F92MjQe3c&#10;3YxullxxG9gJXhLvJSNuB154jr8Ljl8YWxcbW531DMQ7m5H3ehpb2SEWibaYGBtjIXgvOEyiIZRw&#10;TXseSgluV2Dx4gJl2WDZgrISy0n4gNSdxcBnMqvw8WQvUiB2Xm5dQz20SgA4Oh5EBv3EcoT2iHw2&#10;14o+XnrGSCxNlBPUXfunpbG61hL/0Aakh8TS3MJ8tnUx1Rn861uDQ2DdIxjdaC/sS7h4SWmZIrKN&#10;evMKVUw49BI2oxAHQU635vEy1tTVIo9Qn9i0RF6KKueA6tSC0XXnKf1nq8cRAiJvF+3xFnbrBtM2&#10;LM+6nvirjY7EdyFtMmIdchZBkhHywHdJ8IFKGaphl1KEYaemQj5z9q3Sb0OChBUaNhhv4HjBnMMs&#10;lEz0WvO7IGlp5+B/btAcNQBMwub5ZqkdDZXSS7NzKEGbAnbSbOkjg+KUpO+ngF0iF+THjlRxR0YG&#10;YCeZlBEQQaFBataZEp4X4iAOU2mC7PCQARYYZlVFLhUWsNXNurCL0RZYGiXl+AgOmpK6xmPBFGwn&#10;2c8ZVT6xzmOPe0gS+BnULNkQC/4TI88w6Rh//Cs5gmlLGTfBLtxu8VUC2IVKGZBdPHimFnYqfGMq&#10;wLn1VOHbDkM1HlNWJR/J9EhyeIyo0aZd2qTfG/mIKgHJzER5qgiKDGWBbbnweYOJBR3EvMVGS0f1&#10;0KkzP/LSq8v6+l/ZvOEL736sq6mho4EGVrpVDC19ZOSU2zpLPvoS4TzNIYP1R2vr23KX8nrH3Pkf&#10;l6enqaS28PNYSofUNYLT/YOgurjOQWffx3ZAY+MT43TqdxEgPjvJIdlKd7P30Y4K93i5uQhbSRg+&#10;P1fU7gxKoHgCNjLshrxv2jiSbk1ckXwkVIzIdN+KeQhS1JwbsItZ5Tg/Oflkze2S3Aufl8paVKn7&#10;265OALv05/FGM5mJsEt/kpJ6rJEnOTk4hyC7Z9tXJIRmcRk7UVse0jNqY7MiEWF8e25s7NHqKh7k&#10;lPLQDbZyPkC/jZBkC2XeyKJPIoGsvUTknsdhcCOChALusvB3jHs6M6+2tN3XcRVVJufm/KarHW+u&#10;XBFDl8ZrxRIdQ+1lFuWUVlauW7+hvKKy+3pvx7VOPHeybQ114TnR0sKalN+g8Ft7j6RgsLIsJKvG&#10;dYQXWSkO4Ci8coFaGMdI9kXsjoRpeHtKhxf2p0m7cXMGLaIUVK64kCcXjuGgdn6DdIBOsNzLSstU&#10;BntmWg4rd6mWVFiytGh0dNPlK399xx08F9IyYQimhyBOfZ6joBYgDtVqo4EhkRbSwb1/LF6kw9hn&#10;laxxwkksPBLETQ+2oBim21IZg9LzxrN7Y0eQXfxQvFEoRSxvPL8X/DZ7zsrZvHNjsD8NWRCCMxEy&#10;MFwE8qFwBDMVyVptijtCRvpr20aB6OpaLY05JER4O8PtrKDzxFXlqHMzlxSw44KhKnrVRFexo2Ib&#10;xOfnK6saxtKmscNdxcWZprG3d2AoT4/X1oDcDSX1UHSdYP5esEw5+ahZ41A007En0UqerIisrN7W&#10;ppqr15YdPXlly3r0kMqqsjffOEJ/ic7OTir6kxjLqPj7wAMPfPrTn/7N3/zNyK46c+rMqnUq0B5r&#10;k8xkRH27V2CsDYZNsl5ePj+qngJHPwWnCIEdJB0jO2vVipVrV6+sBk2bnMDWxPQhTIIX3B/6VfWc&#10;TO56TFesI4eyMBJrMWEpCaOxQcL9WGVBq2o0SZmjpaNTU6QbEAExODQ0ODCARYT0VYqQo9XYKKhx&#10;hOChNCCnifVraGygmDHqXXFhIetGo4b+gX6y+9C34r4M5KFTZ+8/cfqVTetf2bg26f8aCn1IoKTc&#10;QyIsTQ9YhuHEmnvk/KUPnzw9lJ/3K3ftIng1w2CTAABDb8ya8owk3B05ZdbsYFLqMctZEe2xgtNZ&#10;t16MwiEzwIQLk4wod2kSYYzxq5HRceLmeLEXm5saUV8PHz6I07extrG7s/PChXPQFyWHMKFQYFat&#10;WjU8OaIIkNlpVHkVamI5YE+q7XLzUFsjFa+3dV4/tLyV/Y2BiCodxTZM/oSm2G0m49phCBmvYHCQ&#10;kG1L3EU9SGWhOFElcTUAJadDDdSIgFy2jFiiFcQr7d27l9TKDRs2kj95+tSZy5evjo6SoRnJpyoJ&#10;D/dkhqPaYAAZyfWjZ5h396f/+S/RX4LaJK9/30fu+txfLikpOfXvfhXAjnzY6e7uh/e+1vCud+//&#10;4R9s/f7vX1pWtn71+i//7RcTjE7TbSYRpGg7jA2mYLrsnPKyclzmgDe9vd3WR8XFHFR6C+tCjZIK&#10;qVmjSogwRCxqtQl1iYEA7EJlyTC60HGSaUnkcRSJcF6flF+bFkJzXOSOWIOpG9PkRRLDRZDO2XVr&#10;t3/1b2ouX7mybSv8XD7YJbmcj7xxLg+WKZV9U+vdPmzzku8F7AK8M5+hk/qk81KVyb5yxXIaSTPI&#10;3u4ujBYUZ+whzhG2e2OOvabY/pzFFy5efP211yHMndt3ohkfPPh2c0srtotFAmidmucpSoIInbyc&#10;xuvXf+DzXxorLvrGrm0HG+uE+bG7bmQLQqbfEuUYVP7yFk0q7/rzP19/XsU3OUby8//0A88MlZYp&#10;832MAAoBcF5ujRkLmX394NmzD5w5dWDr9mvvfYYPr/f1T4xPwccxwyhDGh0WlduCUps4ANCMAtoK&#10;OyfKNYpds5BcH04lrD87G9uSI/yEgMi0+evouNbTcx20bt26dUxbR2cXkUdr167DT3Do0CFC4agX&#10;BjJCBTbtWPl4HCzp3c4Wgo/wBt6UZ4tZ43L/UGxSrl9ZXQVZUwiM0kioJtf7BgpJxFVEquphsQXg&#10;YKxRVKxLvZchrWM7iG6s4sQrVIF43cbYLErjq/ADSPUSiZrDGGdwzMxtEyg1DlNGHXSbWYsscDr+&#10;BWbHCbxPT4si9As5fPwEq9RKreySQAeckyaHvGWNYDeUEjey1PwBQUcUj3iOg4CU63bjJmVLuV7i&#10;8ktqiiZeTUo2Uh2mIDd/YMUyOMSdr789MzVzlGCZOSqb6B7OlVOkJUFmIKHk1hmpcfU3TBc5vOE8&#10;ZnlUeQNHIPvD/IgByZJGk1O6QTZl7Irxl5ITivwbEV8Fsnv41NnHz10CrXtuRZtWmo2wZMn9x07d&#10;9dah/bu2v7pzi9E6YbjSQh2vKySXtl8K6skvBP6bmwM8gwIVDyjtRCmKGPIiV+MsWvQMsBLNXoPS&#10;vadtn6EFTpOajQ9ckaFDQ8OonrLSZDO70aTa2qpMfsg+/o4NjHIONR2Z+dGJCYCTNevXta9aWVNf&#10;R+0VADdFx9M3FrEAz7k5X1JWrnKExkRQNsB+FMeUvWh8aBQxQSDC9e6e6z3d5MXAlUaHR8AfCSpC&#10;Z6SGKXuXXgHwR6aZnpeCGJJAdGkWnc0N15pq73rjSGsP/VKL6cYQ4ZW3g9Xtv9QGciix233OT08g&#10;6mkdrzkAh1B01szshFBdMG5VypT4cPwd1M88RhkN58kqf5O5VcNgIsfNNVFG1ADAbQ1CzUU1dt0/&#10;pfvAbENKQKHqX4oWsQCwS1TBxLudFNJJfLuOnIoJT7dGCMpQYjPu/LAJtJxQIDNAqYr+PFrTuL5t&#10;GE6040UMCXES7pTJUzTfSUxGqSaAsyYV0NUbyjUnG8eANbwHIJXyrHN0qZBqIS+1Q+0i7Ak3Q6iE&#10;pqdku2vYCU/x5xklR88iP6xjwcQx3ExAHXfIMPKTMnXwruHhIXgXUWk4WvDlhDIDlRbyj6JSlz5U&#10;iTQLYySE+lkyHpU8ARnPLxDStHgJUcewWdJNyYflBLqusu/UK9P+MHE0G8zSqzTWMLiNoFlPc06D&#10;5lbVFsHO9JQK6kJ0EZuAyAOzkxOOGpRjE2zD69f7uHBlZVVTE73TWurq6tkjDJtkOFJbEItcTaQY&#10;ARt4tsbGrl/v6eunotCNUuyz8jJMsGud14iVZQv7pBk4mUqIql7cDYD4CHKA14WZmgRNIL8i0c5Z&#10;wALIvD4qhJOBRVJmy4wRpBFYpRPsSAAA4hcwZ3+EFDmtkUk7ojr1Ewdoy9jLoC28YYbDY7EQsDNv&#10;4ScG0WR3mGXbw42cDcuaiW3t7r//yJlXt61l7knBizZxbHZGooeyH1SRMtqjTq70u9uGkxPMWRUt&#10;UyYMIto9eU/p3hmJqrzzoL9U88zoM0nKGEO28i4aI1YdFquAYhcbYaFVtXNwkE94H+hk7MdAjjI+&#10;I4V4R2Sm9+NtzT9Q/tCBQ290rPd3H/wqLhgrlX6tFUxCcvSZr5K4i5JI7wUadTKwTPdwz4LzppOI&#10;udsB9XGdmBB8gKHYeu4cJeDHjCZdmbmyQuoBOKRCZ0rKxGBcE1m6k09IEAoZJF4MIAUjewxD6qtS&#10;0Y0qS+GxlubkenxXy3r7P/7SXqLqXtq49r8+9sDVhlqDMsYF7ahJNQoGw/vIqoHV8k/m/111jSsL&#10;i/5xc2s73eH+/gM87sXBoXQyHVJX8GPNTQTW/Xd+9d/5qmLp0ouTUwMOE2M7YPZ4XwiwA6UP2arZ&#10;jrl1DbuwTUxy6ksWPcnYjHLy0NaMLQVt41KnTCpaDQAFRKeJlYhX1cYgqgy1xD/dxuc28cR6rXhn&#10;kN03u3sIBuTvubHxiGhZ8JICaEzwtjm2kG8EM4mbhmDiWD4ytHx4kI8ulJUHqYdPlNdSHH5eMAYW&#10;ccUsv0Ju3ZONg3zBv73aAf3E1eTGzjzRQvp04aHbD5suRCoZE7LIwCmkpQQQYTePqOZ4ddVd19Q0&#10;lmLG9Ic8vWqVGJ0xKjUj8oEjhyHxOW96unvGVY1h1MiSgZroHuZtjJ/V8l1OV0aNcmTxj6Iu/yOz&#10;yknRokWbWik4yX43E9OMekOLFWoL2KawTuZKlJRomJ/FmiukmR71f+Q/UAcVnif8W4g9Mt4o2FWM&#10;Popsyy8gDRAB6DDb3Mdee304v+BwS4vwDVQUH8m2NQrPP0Eao/0Rm9CSSD1Lxf/t/PZf+VccBmSV&#10;z10ZzM216Y272T41+mWAx5WUbvOsYMCJPRuGrb2ogV7ePjNZyswI+WfO1js3a7i+ltxHwVVF9gnU&#10;x3/nb7gRdMB+RsHFRhxxoFV3ZFYkTjJQqYyudBCe9uTSVrKk0nlp9RNH2GkXhciMVU/ZdjC+jK/G&#10;VtutI3WNG9w0lq/W9/a+1dQ861ukO4RhX5hQbN2OsrKDoxBTZnNai5capWo+7mju+YraDT4tUf6C&#10;4as+Rnb2VEXJuj37GVR3Uy0j2bZjw1sHjpJpSK9Y0mCpXkexMyqtkhULhMeviKaBoC9fvNzc2hz8&#10;Mdx0Xr/kr1gGHrOcqEUS1p+5vDfuzRm52PEbVFVWrFy+YnlrC0oPesXM6BieBNgYhnskwzJ1LHK4&#10;e9JL6U0ooElYSNiYycsLBzhtbMu4KkTMOKE/8uYrKyohaJ6ohyBSD4cU17lFWejmlEIDXGCXQquV&#10;ZATV1VJsi13HbuG0wX4KO/bx4JSEV8CFie/Bk0LrXtu84bUtG7SImZ2gDFwrOeEzUjZpLJJEoFRB&#10;uPlDZ88/dunyc8va/tuaVUEPidau+XJKiP4ttM4kqX1yUwpZzLTVY10nyW7j52iuSAU5XdWEVPdS&#10;5RLFYkilYBTyAGSRnjOdv6SopKiEGIfy0tLJ8bEL507XVtP9pmSgf+jM6dOYtsTWYbJxMskmw6PD&#10;AyP9BN12d18fGh1BgqgZ4uIlml9jRQfbGp954yjlYI+tWy6utwSk1Tm55tcW5lKUIn0snEIpJbM6&#10;wqrykmITfL6Q5yL4CKnjiUC00AbxBlRWViP/vv3tZ/lw5Qpqjc++/vr+3t4BjB8AO+YICSfFYKla&#10;RIGJTU9hjylVMwbC1NmOE0DBTP6TT/wkdzz6v/+ra1/9ytn/9Fsnf/VXuH3Ps98uv+MOQi7B6fIb&#10;Gju++Fd03CxqX86ZX/7rv/LvLTYC2I9InXn1f1N+CqET+fnl5RVsQEKrBvpV0uKGCz+jB1Ignsfh&#10;wNzHGnS2josmqPON4hDJVY1xpphdvAlDJw5JNRO/HsZab9hjwYV4NMTDNPbmzAyhzo3NTeToDa5c&#10;seyb32Zgg+0tSmbPYT7lslOFdwdeWU1K8qnFc62jm/Ul2luiHmYy0BVBNjUpRXbuBj7n+rpa+htg&#10;4Y6PjjAiBJx07oIC0o7QegEvQCC++c1vX+3o3LBhEwXFT5w8XVxU8sM//PGjJ0/CKGV4EzSEzQMW&#10;gC8oK2vnoUMPvvzqgTs2P7d7F9nW1O0IYbMoK4+oNDYWK8tCQ/sP/c5/qu/ujpnpqqz44oc/hCUx&#10;NjRMeA4rFSnkIrDFS5mN4uKS+06evPfE8b3rN722aSvxwpeuXKVjAxM6ODgM3Exp+NAmZeLwsCoL&#10;LeAM35Y5mOiZBZGNZBoCFtYejPJUssmlqHE7w/3VZ8+eo9IihEqcHX9ra0AxJvv6+gmdam1tY0jA&#10;IpNjE3CnAsKPjEg5NS60OdWjVhSduuYoeswpmXLtcR7xic1tXGMZnoaxKXpskRUmCAksEx+hC7ot&#10;gdDo5gmtU+JR0SAeZCqz/SgC7FK6CoaTsJ3QXBYABLFhIwUpPk6/FGPD134b95NSHS/UyhRos0me&#10;2Fpci76xlLF7+GWVpOF9DCNKmmc4pTeZ70iNCQeIOFDaiJtNPyv7flg+iCSrAC/UwCscNunlLI5n&#10;pwVAqBGQLAhWVUCecvaBALKF1hUVFmF4X6yqAHF+8OhpVucYS+zUSOfk3eCmaENkurLdGUEoucFQ&#10;+KtYObe6k8UrOE/wK5uFzFWNDSCvpJh+LKwTVAIGN9Y3AGd47MyFJ85ffnZ527PtrfZqLiWi8uFT&#10;53YfPbFv5x1v7NomBEWjlCYRnawgCZ4sSnsiKws1yBsgTexBPZhAXhUSht1CxrBfLGqBm55N10BB&#10;KCgcQgaWPAoJN6NzR5jcET/IU7tE3azab7gAtiopACaqFIaE2Oj1UQd4ZBMKhIBpXda+ZvOmptYW&#10;OjThagN3Q9NF3mh5cPNQgl7YgE19Jh+WSK36JYtJKRkdHKM4A49EmiINOoW5IHuAz6bENlnjXKpy&#10;ErcoX5SdHwExi08lySR8CE63f8em9afO333wGN8QRKYJM3gc/NNEJL+JIkF8AbIMEceKiaYJBYXn&#10;EaBoLBLdkSQjNwEX4Kb2JtCIujA856FhixvE/4z58AVrF6UqQhtS7a5ERgsfjF3jDNMoNSUpbxQv&#10;IC0ZSd6AwecjIzBxLy3cjOl7CZxQrWzy8kQutkGleDa7XnYFqUaqsRsSaVxYQ4XYBeCLY8WZLrko&#10;Nz0xwsgF1WV20DfqLgSvkHABxGwD+iqwQPMUC4lG8NLTFKAa3b8VB2bRGlmjGXguQp9DJVBsgYAT&#10;nxY7Osy6WE+FEismVAAxY3TlOnUFAeYqoWMDCQGOLwbQoXgCSDXvFchvR50yOjF1SOxgh7pPJE4d&#10;rkZMxGB/vyPs8lhjxzpCV/BWANakXbI0YRu6wTEYi2P11NlcVSaywdrUtTaAxYAwWcXSohKlTEKQ&#10;czeBMkcBBYdGcBQh6IHqaG6Gq6atbdnmzVtIC+DxivKB8vOhD8hC+XsTUDvPN0qqOEgQEPfA4OC1&#10;a9d6+/scIp29tEAl6hz+K5KHaUHReKEs622kZHwtoTWxtlCPBB67LNMhmk/sNBW3jHmOzSvaUMUF&#10;iXtzMCdosKAst4jTLc6d4yjsG9ISy0j6myXiOCMD2A/hEjAjvH0IA0wyQ0NgCLaRdwf3SFCErYHN&#10;F67t3bqScS613m5ry56YiDkX5ifhq/8GrJMiBSjwARSqfbMSIb15bAj7CDF3W6awARI1PLG5Qt1S&#10;tZZMvWyew85jVbLjySPJVGOzA5gV5nyqbGfb068AAP/0SURBVHPTQC29hRM/q/r0+vpJ1JmZj66c&#10;URi8XhEUEvI0OT+Gmh4BBS78MBGFtu+/Sy7rq0xiQ9jh8Swc6D9xftj/wSCkfoc2tUDUxq/mDNgl&#10;9wp3gRlKEFqwONs0mZ86xUmBojKl1WPJMYbq6xaJUN7VsJHkXsihIFMux7cBlCTXMnXdf+LUAydO&#10;bsa7XF19pab6jx66+1K1+tukJOVfu2B/xlLgDSN01rySOd7b2Pozy1avKCjktZAU/773jJGsWKC6&#10;H2tuBKf7n4bq0usPzd44P+ZOSrKNovWNALEwzQRpMp8OAo26K1KTTNzit7KVFN1JnRp5VZxnph1I&#10;VNcsYeCwb4ERZKqyaVFNFeGYOYJ4EppxhF2QZRyk4j1RXR3nfrOn5+zY+NddsY4bsOPUGCQEasC1&#10;KdK6YB8tXIKg+Tgeu3xh+dDgPz58ALTuufZVF8orBsggTsy/RESymxUSQAS6y9ihtXI1pggQiwc8&#10;PTT8ZEM9Pzk7MuqoLLnEE+RFIjHhcZLmTpWW+p3he4HPJB/abZSonuIyKhGlXeYjJmc0Z/Fgbt7m&#10;PtllZZOThKGdbWyMzcI5U7M3wbbggYwVB2RXV/f1vj7kJGibC6k7196HNov8ePMIS9w/SiSiSg8d&#10;7fDflMEcFHmhfCprfQ4bEptNKlhZ0IcADIaQFJDwQyWmlqebOh0Eh+GFR6pBDuJU9mYB1CaAAR2x&#10;Fy+hby0ZiqBSQ/19zBJBSMsGh3cefPvLmzcPFxSgv2FVxfLF9knXDq05qoHzMUouE8xTylejz5Kw&#10;+pg6TzM+YGs9geWYrRqHd0lGR7OZTSRADF8L780kwYiZx1UiPYKz/EmsXfLK1ALTqm3dJcAuIWul&#10;AOhQ0JwD4qK2BjU4Ymihk3EkcWEOW4vUIZ5Dgt91DVBuwkEnnhINeiyFFJwd0RlBJhmG7tNi6hbC&#10;duleSA3z7H1NLbs6O+gCgGa9paf7tWXtyc/SRyBdfHLy+5oa+RzwLvOtlL9Q+vV0mR2L2h7qkyAl&#10;IecRMurmT4sWTZaX8PMNr7wBZfW1NfLz0srC82eu3n333b/8y7/8V3/1V//6X/9rBNXP//zPP/fc&#10;c9u2bfvjP/5jvJ0vvvgiPKmuqQFlIFXNEjMu1pUD1mpuG+ZuQjJgE/b2UyZnw7r1rc2NsCQSYFRn&#10;R7LB4LRCWpJCRfLtu3nWQgYUe0YAaoabx8TE3lNpOLibZUmEP6CKKROhuIgYuv6BgeGR4UjWg8sP&#10;j4xQzJMHVETArXm8Z6UV5RGoQoNUUHOMpY6rVyg8icJTUJjP4IhkQYF78OQ50Lo9G9a8tnVdCMSE&#10;aEyCKWDnFTEAFxvGLPj+U2cfu3jpuWWt31nW5tNtBCeYgLixz3eEneMh4+kA7MRZTHHhAo6ev/HU&#10;jtaSGcAaOxv1JjEjRl6UXe/mloT3Kz0qL7cIyJL8Iyji/PmzpDXV1FYRdNjdcR2/L83FUZVJ58QV&#10;TGBcR0cHLUOlDKu9l7LS0XPZCFgDchN7512uq3ng6GnGebWlQQwyU0c1THRpe+7JkwYDBpXyN5Z1&#10;LktVz9LjNn59i6yWQrc00JdKaQA5HaAOTzFPdOVKBy1QHE6YFbEzBNnERpDP1QmATJoCTpP6zpyp&#10;FfClJMzWrVpLhF39449v+MVP81r7L3/+1K//u/dcugLTOv0ff6P5mfdPXLp45rd/c8O//jTBd8dP&#10;H9u79yXpW7YxQqzpEaAKvGfqM0DUYiHKPAMGi8HNPjE5pmdXpo1SOMsrqopKS8EXct3dmAXCSBKc&#10;ZM+B7EMjDClaF8uqbZTWbvAcBWMRwbmevUIDbD6ZtARw31ykkiucQ09k2PetpsbxDetW/cln2eCD&#10;y9vA6TCEKJItj60FD9ZZooVFpJf4XOiGybYNKRIEnOxo1w0J/xJWDX+JLKDmVmNTE5nm6kzszcXe&#10;wf0zMjaBaVRXW8sUNTU3ffQjH919//0g5keOHo21lnea7elq3HcdPbr94NsH7th04I4NCmRwpwG5&#10;HLJpxkdzpBJ+otJvPd2P//7vFgER+ji9vH3vB97PCKkiryJuLipEcd6YQAHMhCydPnPfyRPPLWt/&#10;cbXKI1CwgQ/LK+m5nkOYkzTyGdcfkWtRcgfeq3QjMFBFKSSKAixCgQS23MDqROw0R58mAXZJQ30d&#10;nTSiKgQgHTYYsgLcjBkaxJGbtai4rJzrdnZcY+rWrl2LUdnT3S0xvFjWELxZIWzaMIJ4XbgqKSbN&#10;mtqGpOSQUiqam1tr6+tVfJPdmLu0sKyUyJGKmloqOQWThD8TX8mDq8UHBRZIxszkMfFhCCXxEwNJ&#10;ycsyeOErFa4hVqHkJH8vbDD/dX61DNy4YHrlRB55w4YTNYXpE0pCeSoqoIzdwy/va+q+fmpVu87M&#10;CI74eXpgswbwyiexQTKKPqwI5YL9tNh9epwpp1JLhWwyMApBQxY+Vg/okBtObMV7GDtQ2yj0YtC+&#10;XFAbSlNn54ArYXW/Tb7Y9MzT13qQ5ScK8tRqm4gkgUcYJ+hQSYS1SNMQbTwjKauOyJGfidvK0Qmm&#10;iz6k8KscmkigzFG4EAyAFpCT3GBo+PGzl548f4Widc+vXibE1tjKj716YOvlq194z+OnNqxRAobD&#10;kOQYtI6hDEhHoPNesIFsa6kibDc0bz7hAXG94lej12LMm4Ekp8FGeWZn1Mo2jiwdeba0TfKWYOQw&#10;AJWrkpsE0IRSOsIr1TFTCIgzObl+NHSb6BtzyVf0x1sNLS3rNm+pqq2lNRtjLnVDzJHBIULmydSQ&#10;OL45T106gCE2lJy4hNa6OpgUvJtZMotBQYR2qZwFY1S9PEC6bEUlqMyguCRF/8x2pQGH1BTJ6gGk&#10;1qhL6NFVyyjQ9u69b7T29A4XFvCCJsFH9OzW88PdEr8ko4L7C4HV8y6mlB4+IbUwcDdBbRKrEIwW&#10;9BO8fwmVB7UACf4hI9UoBJiWgGQDQAEfh8Uu2EmT7Ir4hqtCC/BVdaFgq95NkcYRCoyVUiEX7rYh&#10;0RBdZZMj3QKQQsKOrQEHGCeYFU97Jr0oNksiU1gnEatLp7p7iUv1CdRz6wRcODO84faKz1qUXQAa&#10;nIlcZUpgfOwORXzQdz4NkFHBqVvRMoXrBR8ISgtelL4PSovPU8LzHAu6UEk4Jem47awKWUDPhCOT&#10;BqZnF9ooQ0URowQXU9QHdYaf+bTpyekJ7i+lUZna6p5qIHExGfLMywi5qUPDuhE4tYPIeHpGyUqx&#10;e8QGcei6rksAdlHqUPOiSpRKX2BLKSIynwobojnokn3NdUjHZYTC6UjuHh1jCqFYXMLr1m1ieECi&#10;XIChEmEHcscnvT1XWZ2ScxfrDx4tu3Cl/OJVXpv2vb3y9LlNlzq2dHRtuXJt3fnLj7y8b93Lr617&#10;6bXVz+7h1XC1+/JOMuJnxFaUI6fC51CxS84F5w3tkXWj+yczrPXkv5E+xT+IMbDZ6KSiTEqUKCRH&#10;GbVhUjo913FhVGoWK7uh8rvkifsuIfvlQb8dW5Do3lrODIdP1YOEDETnJuiMgWfeDZuWcm7amKfv&#10;xP1HzpGpPVJCPCGC0OCrQv+UYgb1S3tnmUxWiQGY4NpyHDMkhx4nfWk8CYJtbZCJQ1h/jvh1NmqS&#10;Wp4SJ1874kKRsygD3rKqzwsv4rLY6gxXXXF88OzAvowO2RqITGwrQUhhIdruE8PNZFmFl1qMImNR&#10;hphMRmbdNfZI+iaVobGmC7dPUhY9IyXTE9JM33RnxV6jSZ32Vmx/c5hI7Ulxh1QZiPMRWrpdaNsh&#10;cDNF6GJ4QUXxK8kRA5QIuHDw6LkjSCqTwa9NZ4M3cf8C3PjiKQeL9WIm7zt+8uN7X13W33+opfly&#10;dfWLq1deqCify3FbhQTRSJJvhedaAU45CU8EH1i2NO/fb7lzVZHkzv/4QZBd1Kr7H//Jf//M5YWF&#10;3+rqSqSqWypBfrBGZkWmmcvgRo3O4IWi6sgNVDKvGx4qlF/PbbzBGhbZ8J5DZRNg00lBlecKAy89&#10;UrLRSimANwEaQgGO0y5OTZ+fmPhmz3Vq1aWzp1X2P4LSFpKf739br1v44I9dOg9O91NHD64YGaJu&#10;3cXyyj+8485zlZWgdQlxZ2xaWAcCkMsKAXIlX8ajTGCYuWyphNbe1dT4zc7u4FGR0ZzQ2IINEr2i&#10;v+uRRec29L73IAUvOI/4W2RjLMruKimh7f0y96arHx3FYX6+qMhM4xa5E8iOKhJNa2v4Hatgaa8a&#10;wVJXHEbqVE48eij/N1BYLE6TRlKwLeACRYIXFHEdxhM7QivrUg+iW7NSWdK2J+KfRheTCMdg5RbT&#10;ZKjfUj5UHlU1ybQlmkwAoFzvpOjiRMR/iVCeu4nKp7D0+VsDfb08K8FV5dMz7ceOf37tWqbc2ziZ&#10;m4WSl48gQzkYXZEzs0aRnWmmveBItn+C8jtiKLK+zMfj8raQEtgufhrOiVjHhW9SonoHsdnyjK80&#10;YwHYxaUjsoCJ5FnkvpbJKpmTILv+hWg3/CDm+QpYsydKtqWNYRQEUipSls0l9d7IZ0TYaV/ZpZUC&#10;dpZ274iw++7N7x0Se+1oTf1d166y80iZW9tL09iW7908jO3xmurzE5MkxvqJXB1ZAkiFrh26b3Ah&#10;ySgKf3Ok8brsT8J8s3pb5ADc+OqBc4/cyzejE+P9fYNU9N+/f/9Xv/pVRNexY8fWr19PM4pf+IVf&#10;+Ou//uvf/u3fRlOha+rI4HD7yuVO506OdyyMvGXfDdgxKFIxV3KsWEFjxbGR0Zs31FCP+aeCDqPi&#10;DZg1f0WFeO/R+HNliMbjpzJG95NOmwZuSC+IyIsAvKSxwSCsPbN/iGugbfvJU6cuXrjA2vGtzC27&#10;j4ZJ85hSkXg0wdraWswqHrmvvz+vMI8gu56u7sGBQZeuV94ieAR+z4dOXdh97NTejWtecq+6EIqB&#10;pATR8dInplQGog8D2p6fv+/4qYfPnf9Wa8sL7W3BDzNcMSFr8WdHIzuoRQ8ds4pPRTRm6W+Jmvjt&#10;gwjDbw+iBvWpn5hqWwQFZmPVKsCouAjqkyIyKWUULzQZhTU1bPDKE8eP4/EtzC2urCznezS1qupK&#10;/pICXFpaDG5QXVtT39iIqgz1MOVyaqvkgqEvDLPSomtNde/Z8wYju9pUtzSajotbWe5jDjjnP9yS&#10;MV3BmmNZp+c0+anMSIUN5ZhZfbpMIPZwp5PFEiXd3PdTeV7Bilw6A5GAd0TqF7eITFiuj3lpBhTh&#10;Y1qaCFsIwK6qomrDmg0p6SJLIyU2v74BC/jNH/vk5c/9+eZf+/Wa+x/gnN/9zO8M9PbJIWIFwpIg&#10;6VpTlEd28DxpXyB26Lh0Au242nHtWqd9CboTY1Bpp8pq8AUIKTdbRWGYFipMY+cUqUsyHd+nVGU3&#10;tKt3skshNQGymC8FgxBqq8JSkgqhdzIJkbF+a3EWaI5wq1vzMr7Bl9uXEYG46rkXWIfLVZVEAcDo&#10;cbzLG6rEamRDYikl2nnC+mR3BoHqyAh1phellnvB7XkzOAAGPsC3Rfl57//A+1vb2g4dPkzL3uaW&#10;lsKiwi7UF9INs7KXL1tONmj7svaNmzZDq2+++Vb/0ICMdBw6TiXj9b6vf23V6dNH7tp+5K5tYmVQ&#10;SAQgOwFtaU4x5hDWUuvRIw9/6a+WOAaZ6X1ly+YTjz3KJI9im42MxEajVBbzEF1oWZ0ffePAlo6O&#10;z9y563Bz89Q0s7Ro7bp1bUqv7u8fHOR8YOtwAAuwU5llX1u3v5WLae14daezi2k4yjGrqDC/jQiK&#10;tlbAkQ0b1u++917yx9lmRw4f5ukiNJ2QOk6FVgn2rK5rgkWBgQAJwZQb6htIjgbLuzUv+pc24OAj&#10;3YPqR7jUlqL9JNHyjhZS4TAmfHn7CuQ/XBrQHKyORhZL8SQUFJQU5OGQ4Ez65EAAI6Mj3T3dRNhh&#10;XAZkFnQSzESPlylKl1BXhrum5Bcs1yuv6XARcn0glhQWl2WsAwNvC/h0Q/GNd38C2PlXPs2QBKeN&#10;FReC2e04eKyxq/fUqmUB2MWRMgSdnqiUt0VA7BHOEURCF7+opqp2B+KBUD4sgogViEHWNPC5j/zc&#10;AqkaHr5ShLSDFI2iOBbFn+SAPJOJCeYLCzxbVlKYm/f4pSvQw2mpdPqNAtr4vwE77u7UQuG3kXiI&#10;QFWeLD3dpgXEA28pz10lTTU/qA2UIQDJ7h8c6BscwPb7p3vf2tl5/Q92bT28rFnGqwMr/tEbh5b1&#10;D37uiYd62lsZbdAbt5Zr2kNXWGEU507ct4tpUCJoY4ZA/OhMspgw3qampvLKsgg9SPkDo9KeUp2B&#10;SA1NYv8DKJqZmGXA3MI+Y+k2waIJHlIFMdL5vJtYdeaWfTM/oajnqGe6euOGdRs2ESPa0d05OTmD&#10;N47wi/7r12/Q40IAYZb2d14eyA6rWFZaygklRRTqogzGxNJF0bRnMdUwUV9Iu8RkYfaqK2tZVfRT&#10;gcUKjZRkFyvIV4WEhDdpI2LRyMiHkWkjFxbu3bx207nLu4+ehMau1teyPKJVrTxkpxgQA0M5pHbq&#10;vtKlFUEmxTdi57mPRAT7Q4o28A/pl2qgQYqNE7GlpkTAkvVUkGHIiMtGkVjbvBbNttcjyS54p909&#10;/HXcuVVe7wl3b3AUvD+3E0sF75INSxBc7MQ4wgbjzIhRSuoZuLp/JLsm6QWZai1Bq7qvux/4NzEg&#10;hzvhpSey0BtDYVkOqSNfl5cCOb3R46/ye93z/caManpa15LSJf+C84IQ+Kl6FpZ5sALrvbePGEyw&#10;I3EP5/rp4kq+k9qGuHZa9CQfGqMRO9AJpB3RebysgnK6wt1u3FQIt3KXx6VaEFZGEV33cQjGhlmL&#10;OKb4yfTkJGwzYm4JPQZ+j8AqHsAWF5q/fogoiYfi6aJvDIAdJ1CKkdVHjJoBKU5Eu0DTmg1v6evt&#10;pVorIWskjLc0taxcsfJWNu0jblRWVd99z73btu/APr/W2TX1yqvFL7746Je+2X7yXF3ndR6neGy8&#10;ZJzuWFl9bS0jRYWTZaXTlRUTpSXX6mvwqw2vWn7+vY/M1dfWv/bW2Xc/QD1W9DHXFgSXVUp3Bnq2&#10;C9cHDCk4p314ie7H+JG2PFMCRirJIKHPG0IAbC+oQwvYrDgKz4h6QLSlYi0jz9TePBkUC/R8UbaX&#10;VbeLBgUZMRG0KhJdDJ80z4/UHxfUFvBO7msmlhHq2H343EhxfkdDFYAdxOx5V2tdIaQkYmOXGbAT&#10;0q3pF2gfGjNOi3DNoozqdvaDiu4cScrAYpukNIkBHCSXCpc4ISD14HXc2xEmS6EsB9eoc058xQHT&#10;5nZozJEXHOiVlU+3do3oueT5b+/VFLAL2Xd7DycIfvKLVNqmOz0davI4DpKOtY6TGZLu6ETU2Gix&#10;s5ItpoispH+X9imkrq7FMnniOjHadJ8mNewssiEhXdw72DCcbJoIrxP6F49pXIUFRdPho/BU6cwA&#10;7JIxJcoqH7CZY8AL9f/7jp344Zf3tvX1v7h61WfuvetSVeXFinKJJ2hvSYZxBTH7+PB7P/CL/+Jf&#10;rVu9trqqmr+/+PP/+kNPfxDZc+zq5bLJqarcvLIHHqj7+Mfz2toWl5VNOyfs/+WDHR2dIdG7gW8Q&#10;LoTn29u3OAA7BIqxdHeJzVazsuA5yttzPIdmSVsTcWOJn9QpZRvY25ap5A6gmVLIQpqJGnaxrOm8&#10;Ed9zfnKCqDrZZAELWImVMpahn5iooA2v+22hE18RT7diePCfHHkTnO58WcX50vLf27z9YkXlpYoq&#10;fqJuziZwb0ZjISZE9qhYjLEhKYsZU5haEh5C1oWx8cfra6GsK5PTFjqisGROfEK8yITTqPyS8hZv&#10;Isco3RcZkEef2B8TxCa+kym7dIVsl6Ghakqj0jR2cPBcUSEpWpKMQB/j45yGT4i/hF9QIY6ESnr2&#10;BlrH5FtJcIImrJLLK6BbEkfVEm7MwjrAEBoaKUNMmF6WxLGrEGoMaFaZeQ4oVh48LYMqhYewTHhl&#10;dCy8eRMJrCgGak+R9I0vzWW0EXlUY+BxMDS4sapmq7op8e+0CBvA4qiurtn19W/2LVn8WqVK4jAD&#10;jCAjIMJ3mOBo2Mvhyo3tapEYVvlteZ0yB62s0S3LVf3Ha5GwO7/XaiTaiNflu1KYU5aQkll8EqSr&#10;NxmFgfc5u+67GzpH2WbA+A1VKtC0pTZ8FiooSrlUsdDPFBgmRSFBD+27lydWcfDsNGozk8eB2ksK&#10;1Y3ZqRs3pr2TUNNpVjClfERVvRCt2lJhOuVb5TU3Iw+/HtgjE76npvVoP0oyjM89m8Jcx7NujRSX&#10;bbyuhC+axtZPTp6ob45cA/xT7HRW/+zYBGPfWV52YHhMUQOLsyL9GPlJ0ItEHVgR5TZvwSOUVyWx&#10;rBQihVlSJVehWwKzQbWW9rW1VV+52nbk9KVNW2/NZoHjnDx5hiTQmFzgtWeeeWbDhg3/4l/8i9/9&#10;3d9tbW1FaGGlI9obaqpIsLQXTYvoBw3ASgkViwhuWkoEA0NGS4XgUL+nGqtr6QWJn1L5GNOAL9p9&#10;sJHJG+OudmCVZI4CNwQYzi+mgAh/tSJY0ZI5aIwKNoYeiAJw2gaAHJEnJCxN3bw1wQ7BUY92RZ0g&#10;hf2r5xQQNMD05RNnBrt6GEJJMeXYl+AVVQJsHlGmQFpLV65aSX0xtAD2T+9gP3prQ3nplQvnuzuu&#10;lubm1VB4aObG4hs3ypbmPnjy/P2nzn3x4XveqK1QSBrGciGVfbLoozFza26SMAJGKE0fEJxKvUwB&#10;lSwXA2i39gw+9dq+LVeu/v7OXYda2uV8p8YcqQDZ+BLzsnLybmXnEe2RnUVcwFKu4LzSyBiXZpFH&#10;HBWzqwIQzgDDP0rc5xIlQElNVRWzLGiMYgfMH7Eh0zcn1Vo2SxJajFvSgQVZOjzQO6sO9WNQvtgK&#10;qUm5MCyS8BdR5Rm/HOdiNaGFq6D50vzFylfKxaHGz+FTwfnYKZMmMrGDnCVTVVVsqXveOAQlX66t&#10;EwTu6DvIH+UVAxgIYjFCS1XtCA8RKdpIUAvIyYkZqi3xoir7TfL2gKGoOphNKpmogYfjUmrKmbOI&#10;5IcprFO53lU+IPGaROsbNfsCauT5FYgk/qzNKjoM0CBjQmjy5KWbzz5x5gSvl159CdlPqB0aJWhd&#10;EHzV3fes/tl/tuaf/fPyrXfEJ7/zx7+nUBC2bPReUxWGJPcHg47Fogg2o8Uav3z5EsZGTU2l2DX5&#10;cUtzSZCk5QL8kPAEFYtVGRqwO5Vvdz4PRqy6oSnESOTvJfcKKyYW7/GtWViF8GCTfXglCZS3Mq2O&#10;BFwHRpQ9P0t4h1/KeYPIC3PpQKrOEoSa5d51D5lBa1/eOzM5e7WqgWLZJALOohtkL0H/j84Picjw&#10;3oXRRKKSnWH26Vu6C7awosyHhiluFuYXwVfZahMzox/72A8TJ/f63lf6enpWkPh5K7toaW7R4uLZ&#10;0cnsuVtjgyPbtm4D3zt5/ORrr74G86UfOXeAvaybmHzvH/7hSGHhW+95z6UN6xQMReTK4lyKWE0O&#10;j1MAjPgWKgKxpBu/+fVNL70YzJ0It8/t2DF65+6J0cm+nv7REYrEa/uxSPR/pi8vNsDKwdF/+fpr&#10;I7l5v3rHzlGy36BAHAW35ibGhqfGh3OXZPERQXLUG8lbVIBXmh2DMQRJKwCDLbwkd2x6vLSqYnJm&#10;EoSRzsM43OZnp0gtbmtdtn3rHRUl5etWr968fmNlafnc1OxrL7109cTZktyCeUDj8enCJXlFuQVs&#10;04nhsekb8+SekyNMXxfyhatqKxAkE9MTBN4TXananuxfGYkKiWaTjUxOQA2AJKw9dinFAgB9m1pa&#10;bxUWUZAP9wPl8QknK62soPw6/JHC7LSGKSqvYKkGBoaYkOHBkenxqXyABsswImfwUsJSeQG3I5kM&#10;vkvkuCS4yqPJsMP0CDw6NAvzdEdrEKoMYTrXkC1KBBtdQUW6Evlh/4tUVANLNhNulkVkZeqGbs1h&#10;bZ4YJCGhkvDCDSZKSjub6ne+dbS+8/rh5kZQpxvTMFHnfnJ7SA++Ubh4eHwkG8Iuzp8lMozZzF8y&#10;Tbhxfq6KDoqzKkmTTpzohnR8uH61Y2JwiASzif7BqaHh2eGx2ZGxG6NYvIuK84poa6L2rPhsGBXO&#10;+cmpMsU4zt8A4LveMznYlzU9RcU11LQz+SWoL09cuYqYvFBcQGgZribwKgBCmqrAcqLklZAipNL8&#10;zcXzU5gYaAkUueUbUg95Qkl5G3UgU0P9A6MDQzcmprJnb/70i/uW9w/9l7t3XKqslL6WNb9yeOyj&#10;x04zMb/+7gfHy9DGHAtIYWOYr7pQLC0im0TwEnO4iMxUJaeq3MDNG5OTTqUBSaF2YW5jXR2yvqer&#10;s2dwkMV1y8V85f+CaLBUuYTdUQtP7mdbAiq7gEGvHlBLaf1MkCnBJppPV9hcqko6sI/Fi8sqKvIK&#10;C8GICTljc3b39y2azyWHfGB0bPuuu7ft3NXd38/q1dY2TIyM4WBBsxm4fn2orw8xxeAVr0PKrXZf&#10;QVlFdW1dc3k5LT4oc7lonGYci5YWlVaVVzVQNmpkZAYQtaCwatGSAlwb8AEQSTJ+s2Yn87NmCrPn&#10;QOopGJk3f5MgwPmpSUBNJADtI5QMTSDSTQp+3Tq2pgVSvP/I6aaezrFSep7SFwiN16BrTn5ONh7p&#10;JXBwdgwBdpA4egllghDWxaVlGJzgP8wG9QaJaGCO8xbnqmVe1jy1PKjnoUpCi6lPgcdg9uZicuiW&#10;ujuPa4pmLeXKN2ezZ6fnb0wiHdlCUMAS+DRTbg8POIYkRUSOJP1GFd2CVq1G4lF00WZVZJrK3QUl&#10;OHhUaaiKi5K2OE8FQzsVzJylMMskN1YohFc2hXBI+Hh4j5kjW8wRQOfWob/2f/zmL/yLf/1D3/ex&#10;B+57YO/Lz7Nqv/LLv/6zP/3PPvz+jz60+6GLVy72UtUhpAC798Ycm48rjc1NzTBbt+aWFCxdWpSf&#10;nZtzgyzPRfM0XCQ8j11xayltpBZRSFKMALUUOQ4DCTkKpburj8GGpJ8DmxFlQ2gCANv0zOQoTHHy&#10;BmmhOEsAbjAsCB6j9xRBkGwFVCYWa2yCHFReMxQYwreheI1bKExhajoUTWbO2PTYDD3o6WycvzSv&#10;vCi/tBgGCKGHi9XOC6Sdc0MRFUL/1eKAZyQgjkkF+Qe2WkoRlMKCxUUFORAL2bkFEA+LO9V5pRN8&#10;n9YWdXUN9OMqLC5FZPYNDUIFO3bt2L5zJ6jnxG/8x5EXX2r59Kdr33gDajjc2vj2zs2vP/XQ8RWt&#10;vK5s3XBt++b+5qa5zRsGl7VcqijtaawbbGvubWrobarPWtl+fVnLqm++cLWhjoxvCgxorKCQN1Fr&#10;tabqOiUYizqbaiw3nwXAFJqeHKqe0shFw8iE0skaoU8RzArag8/nskYKdV2ST6RF9lz2DSpIj0zN&#10;DE/PTc7dmrlFbXv1t1HAqQBx1gYNyynXCmaUCaMYINGdMpUsKoK8gSA0LhWOFgk6aVzJPLZxfA7y&#10;GXJBf8FQmledOxTLq5XV01Pk6En5VNLcItIuVBgClhe4tNE6iQW0dXRfle111QrJTUH2bnkii05Z&#10;0UrjdUYaIlzJzIqR18abncawULwy52hjSOOCndz0buATzSlaDRtJqQk5FG0kvXEmDwq/MXVzdhqB&#10;NDY6tBTni4v2SKrCdLIVrYwWLnPOpqzM4wB/ZV/loFNIFU4+tzZvvOEmtKZyG5RCR+FAVOhFYP9N&#10;iiXScpZCBNjafOvPeS0GUbNYVA7OghdnSZCLc3ij+8U/mWMb4aoUJ7xVqo1aICsiGKgag4XnCf6k&#10;+eDGFLGS3mmvlkEDtv0tajUqgI4jtbRhRSAJqsKjgFYVuESzVdED1Dbpt5p52bPKjlUUCexGHMdX&#10;tcRe9ODps5So+6GX9wDVvbRq1Z/etet8aSkxjRL3rtNqzsXU2nXqYgawju975sMfeu8HGEagdevW&#10;rIsh0db8iUceB60DpwOw4xPQOt7z5v99zG5lcfG+SXKhEM7yQGAgEStMFRc5h1zdkPU3wK14ef7a&#10;N6MAT/hORKBo1WQisa1zkAyQvex9eDBLYrNa+ttiatj5KgIbNM/yEblqq1dVW1FM10ETXmSp7hHn&#10;wUvLYp2Ql0olo/+73IRfKhSmLE44oRU/4unahwb+8aEDoHW0wSTv9fe37rhQVnWhnPQUVW1iP+qG&#10;dK+OhU8B20i+AKn0ykcRV+6sir9iTbRkhWf7devWEw01Z8Zm+gnRV1yTKZ1Y3Ayls5PmbkwrRVAX&#10;ipdDbl1FOknXsli5fYICXmRvSnIrmULGFyyeeTjW3Ly2s5OylEzU5r6+V1pbcf6Pg94wsdQJnZvh&#10;NmoOmEuV0gJMO4LvluYX4ENAL6cgxAzIPpHIhGLQhquwaIm/QmUhnosi1lQ7AtFBe8DxxRtp3ZCC&#10;Wv4tRjCDWtwkDWsJFboWT2VlTwrJmWMr8VvK1EEKRD/RrRyIN6coF7uDVi3DY6NR8AHdAxGZm7Wk&#10;iJvRD0eYIEU/pW2PTo4NkkyzOGfz7I1VL7z0l+tWTZeXWsOd9fOTR0vSK1nvTqtGAiyaX5ov3zPu&#10;KFik6AZ+g2BADSGin+l1jS+ZB5CMY9oiEkIKfoahGWI0M3NMcdBWxtCWgh9Ia8QP2pKQGhAulHgf&#10;b27jsxk1IWfDlvWKt2L9qOSV5AAbprXZEFeMVD6un8LV8U84vuI7nGfKJ8oKyYGD3yDlTYlsTlSx&#10;lpC0zuXyf+ehmpG+YJwZ743QudSaj4CE458DpeUozm3DQ5xWMz6GkeGmsSpLk6Dj2Vm0gPnBlkau&#10;BIIePT4YpFHtaOZpR6BDUtNH4xwnKifVFuMnHFe2bNr21a8hZK/VVPPzdetWnzh+ilt/6EMfopId&#10;xTX+yT/5J6+88gq1zAm7e/rppwkn2bNnz9mz59dtWBt6UnrE7dQ23uGdyoRReRR13uYPkghppzo/&#10;eDWlrKldprtlUWFaTl3DBLLwIjzbbudMjrQmLgPKOteREwI4MKbusFu7fqNsE55VRC8xFxTgIw9U&#10;qkDOolHY541Z9DCEQN9Af3FFeWNjo1rd0aJuZprgFNilnGkTitFgPylWQniKSln948OntnT2/MV9&#10;O86WFXMfAluAwAFfuHJK24xRejmswQQTXfl2vXnwsZdeojXbrz3yeF+OyhkYQjNW7OXMkKH87xkv&#10;woLQFVoICXtS7UmpSCq6g/Wh38s3ihYvVqgsSelWBswEP5sSlNog97UbpJAoNzTEG3a84qQw+ycm&#10;mEYV5phRSpc9a1YvyCPG004BdUIrnDzPRcJpoGu6XVqQmcawZElPWzOPedf+g/yadk5S6by7wl8n&#10;h2Qmoy0V/9rhrteeuHQyEHuyNTI1COJbI0Ty5ZPUabZgBuEjMhTsptIRZJ/uYgun5KvYcZnTbvX1&#10;92GTvPjKS3y/MNpuITH/1d/81S/+2qd1zTRmN/OPhD94fVXramYGkm6or1+xfHlLczNoFEwD1V+V&#10;2jE7nV+iZzHj8yAVWDqDbefgTTm7XbI8mmEHq7MSmLivbW3d9qopTclV1FGN4ndcRzUL4L9Kc1Pf&#10;VUKClBJsZam/pZmAhDvePMD7a7V1KNBmFOS/kEqT8Ie4RRzCaBIGdZt7+Ek1/7G+8YXOniewq4Re&#10;D0cPHyGwq6K8gqcmEse9NTDCh2laMjg0cKXjyv79+3p7rwMHHD1xjK4LsJF1e/du/OIX92/Z+p37&#10;7qMNORyBX5HrpBrnk1P4joRbY/XlLN79V3/VdlKBMxxD+fn//uGHJyjS16/IOk7XXNjEVSiLkkDm&#10;20eGf+TwW5fLK/5ky3ZmPkgISyD8zLLYFBCtjC5xy/kkZSPJ8cwkkDFDFHziwhSLKCIUYmqSbUQ5&#10;8fe87xmg2AP79/f0dMMCXnvlla9++ctHjhxFl0/2sjMxQZwFld/KHhyjmJ2inyoqyrndwEA/YyGL&#10;lvqQMKioOwZJkJqHECVtGXxFZO9hwCzUQJAA4NpaSntp32Xdojw5jpPw0Miet+cPe58OnL09PeCz&#10;sF1ICT7rAAc5B1XeVM2ztDuc75tQlAgm47e3EZvIwdhN8U9GY0Gh99K8MiV7HNBheg6+4RAhUYXt&#10;OjMTWxDJz5VmkGxwWzc0rKRmzd2HTzR19eyrq4pk9jT4i2FD5pwvVm9vqgBG0yV+EsU1WMTwRqV5&#10;b+BmHBoeVEA015FPRzbnEuwrwjjnJPxhZqSw52KCqmLX7IxGMktSs8STmiQoiV24gWN2Fl2uqGAF&#10;H7t8hYm7VlfDfVUOMKjF1QxVMswJ4IyNQCsLUzekSoKLxX5RpNyPRHuBUbV2X//Im0d4gP/4+MOR&#10;s8kQlg8M/cS+t4cL8/7LPXe4j3sSxaMvo04Q5uYSKSFuC5vP40iym/shBX1HQmmW4NInb9xhI/PI&#10;WgV5IhAxaLFC1Sda86bFF/jvGuEJl3YcNLJjgQM2lp6JBaFAOoSSAxFyL+q98lwjveAVI7vvf6B1&#10;xfLxqVn6YLLgzDs6cSFV9m/cGBoYHBsaZDZlQ5OPPzGJbK2tq8NdBwVCtCwE0aDjbCi3VeWfYUUQ&#10;zAdtk9CPEkB8H4CdjBCSMmdmKPoFYVMeU7aBKwnoJ/wfhVT7OGlhycgv11Veqq1ovz60+8gZeMLl&#10;mkqhBYpiToJMSd7lWUKCBL2Fwxl5Dk8QzsAgFSDJRsRkmgf8VnPR2WnNmU0A+VrEc8WG3WAVXooU&#10;kGDUbLuJUJB6Kne4o0LBM7E/qZzSnnKCeSxlMFjLCB2G0xVVqfMddqHLStw7uMk7liuEuhy+sKAc&#10;XdD7UVdTnYAEUOBC/+Qf/VOKNn7yJ75/3dpNy9tXYu3u3v3QHVu2/83Xv3ry1MlNGzeXl1d+Z89L&#10;URfZdTnCqMvBRw09Ei9Kh7mCwmI1xRPFEoCmFqgoFXAwmfeeW5Gl+Vj4sENqJOPJRD9F/Jx3veM+&#10;NXmS5oIDpCSi22gCoU+uxv5buJsUXpER6OLwLuQXeoIa34V+7sZ5MAiFUjpFQMNwlABj5D2cT6xT&#10;TUQMLVnyEWIGmfFtcWlRgZxf9P6LSdWzOD9VqikFECorKyiQWlxShKxntNXVtU1//fWxF18s+9TP&#10;LTl0iNKAl7Zuff6Hfqh/18bJdasXNatqEsNmovitYs5yFqNnUkKBqxHPpeSVYVq+zOSVlTAra5/b&#10;Iw5ZX6lKJ87UFSrmqVPIWkStOX7Expg0SW/zhEL8pDpZYJ9rDAr0dZBgEp8yS5TrVJSPnJmcZsq4&#10;pnm28zv0Q7Mz8K1MxI3DDvR9EGckTvpwAGmEXRi4Sshf9CkZGL9wtlKIGImFlp7+3cdO7924igg5&#10;PZcTIjIuSxF5oAAc0ooEyNlpKKsg9I7kiDUVnQD4u9ZhPGdSvjNjQRiq1QjCdtMGcWcMPtFWWqA9&#10;wg4j0EwZbVYVVOlRJWVAtvOVo5Mo8dq6mv9MFb8YSULtSgRKvMWJ1pSZLAnUv/+IsQUHCB5C05j4&#10;JP6Z3iVq2CULkJ7BOUu0g5AXgbXFNPEmUzXekZOZAEQ75JKLZDZo7BHZL4lVbQEvxujWgnBMD8W7&#10;SFbGrEof6EaJLhGDjEfwU+j6D54994l9+1r7+ztqapD7n73n7ksVFfFEHIbRtUn1Q6At07JoetGi&#10;jes3/fSPqeo0F528dm1JaSlvR44fm6NqZEUF70HoAqTjmLx6NU6god5/b5b/f/Md63+GqNtZBaqT&#10;IYTOEiQctVloKmUnqJRaO+VFLprrTOZBKh3SCYxhLqQrvV+41hk8QZdJBYR/lZJQ4tLJUOkCWtLY&#10;Yo2C2OLvk5cvLh8e+scH3yD7FZCOSLo/3Hbn+bLyC+VI0pC6Ovf236T7c3KRdGqtBOvQXrNQCAUP&#10;mzkl5nOjEyuK8leWFBwcHg+aiedNNxH/BHL7O5crJZ54k/5TXchCLGbuGFdzUansN9vbd1y4QO4J&#10;VtC27u69bW2w1kCeon6T+k7RcmJsDAM/8J/QpoL36pMli+ED6JMk/aB6JVnnN29STZgi2ggIMDVq&#10;gyg7IT8frSy6+aghVbRhVTwAyga6nPInLAdCPUnQpKUFRPlJP+QRSBBEKZLWJi3O62QdT+LeXXHQ&#10;xGiRQSjVmqLi6tf3/9mKZcGdY84T+omQi4BpiQAtEGeQW9hleCJQV7ezXqgNBRC5eDFKstZCUiQY&#10;ViSne8Mm7VPMhx23n2YT+Nt3LFe6OumQFn7i+2bGyRqtWE0HmEIHB6ldrhdWFzRa578Gax1FkrwC&#10;FOPlSDTc+MozZVjKsszKIguF9UwBO+6XcEOp0cleSMebcGozMt6nanFmQ9owW1CjJ8gaJY2msfXj&#10;YzXye2e1DQ11F7lp7AJgwrsr+4ma6guTU4OuqRQYVmyJGIeA1QwdMwCrpCpHE6HaCw/OWvPSHsjy&#10;elMjBLRm7epjx060tLSA1lHP7v3vf/8nPvEJNKHPfOYzX/rSlz7wgQ/QsxMI7+Sxkxs3J6mF6dUs&#10;AiXGxHOdtRhbkBPoCsfgUMXwYKNDsTewSZWqra4fzve2gFH6jNub/n2AncqQoGBRilhluIDjpZZp&#10;hp2zyRopK41uL5Ow92vkKDL7RKlwURwBOPUJIUMU02eFOtlsDJirpDIdMDEGHNzQcekS0WqaYGx5&#10;eG5W9s+cwNUw+pkdm4/l54JUEbyAQx6l0sH3yO/Q/EPGy0CODYPAu/PAW3ceeHP/9h1fu+suPFGZ&#10;iHqtXhBZKJCRMpOxKBJMx5tTGwkqUd8yjAOQTexuF2qRCw/vsM1vkZbqCbu5A3xZPlDnfeMbt+Hs&#10;jTVfUVmhit48b+5S4FdKcjBR8nkIrdfhm4WFrwlcnKdZ5YLSVyjDbLROBq3cmHpYVkF8Jze3q6WJ&#10;x7/7zbe5xJX62gDstOyRyb8AsIu9GgxUo1yoT2TSFlCiuW+geyHCg/PyOAkDyphbweIjVj+OheIn&#10;owzcVqHivinIzPknTp/g1TfQR8zdp3/9l06cObnntT3884t/86WXX9+TXFPRbeIaMUXSJHxpDHbV&#10;AnCqVGVFRVNjE4yZRqUcYuhW4o2LYVpoR0SbYEZIOAw/h5EwjSoylSlC7FXSEfQEsu7JStwRYWPz&#10;Im4l5lZFiRSRqnAerkPdNz52bRqtYuS5MHOomf2trdicO95+iwt01TdycUrt2Oi9bVVmpKTCUWJi&#10;Y7bjDX+Z/3SS9SaTZjUzO3mFyoLXrtFsEfOlbdmytpY2LJlz5y4CSwGIc+vu69eZQAxFqIUsPgTM&#10;lv1vrHj+O69u2LBn7dqotEXUbWjGmEwMIAp1MRs/+Ddfq8/E/F4oLv6NnTuxYrk/gF2UR0z5rS29&#10;3IcunvvAmRMvL1/5jS3bUNzh4ZCuxI+LVTMnLoClHJxI9SICTfNmMSf2ZVyPLzHgsdSFIxQVqpT7&#10;zZvr1697/PHHG5qauzqufeNr3zh/9tzoyPDxY8e7uzq5tUK9iJUTcTrcJZlQ4mjzIruN5HQWZ3Rs&#10;hJkHAamuqiCihNRNthBdAmFE4JsId6I2kdP8emJ6CtNu5epVoHXK9c7NJ2GHZwH5q6quVgfS2Vln&#10;hmoPU8W8p/Pa1cuXeq/3AAajH8rc8sIlHZuVTOc1TaJzRG3822aBnV0mN/MjHalGxux4J+pjAXaZ&#10;1BgeM7Jiw/UTv7KiZKDZVBORPz5HakqYTCYpYXlDBfnnK8qae3q3Xe16o74mgSGAwHywGABAnAwk&#10;46h9wiuovqH4Za6nh3NRZ/QhWpN2XutUBFzEgyITFPERtYgRy4oWgaFxKvSvaKmZWXFFor6npnAD&#10;xAxY7uDvzCkpKuN5L5aXMdJHLl7iXhfKywDlYfDMNmpcEJX2iBve5WQpdUK18+Rzin5T4sQk6MrN&#10;YCxpZf/QT772Jjjdf37wbhY4BER7/+CPvfbmparyP75vh9RBKrYphUTKlAtlJqW+Fe2M/4k888JC&#10;WL8C0X1NZtPcTz4wqX3mmZypjHgXKFE9B/aRdc2AQhYqIfw2YTXST2Sd8+LeiAPIH1plCsPwkxQw&#10;0MDV8EZMjE4T73nvAw8WFIPUTwCFQgnoRcxwpJ8qEAmmMD7BJlJry6V58AFomCvEBmecIBSEaQc9&#10;mCdLeeUB1Xk5S+HioOVAYo4UIOBCmA37ivL+oyNDxAMCrYLDoDFzR04NyolZ5YJUyDq8ogm14qET&#10;55dd7x8tLhorKQ7NUOqWHUDxmHwIC3cVTdXXA3aDagJV1BIwb/PzhHlSeVChW9aBXQHOzQkkEsWD&#10;xbHYq1MU64uSFIkFnAq7IHm3RknU5sxIkyAlTgjOrxtkEposBMOOjb2VwQEzdnqSqOYSDKIE5Q7b&#10;unMIG8QZAgVFP751fvHig4cOvLDnOXb+2jUbVq9c09t3vaa6lq5zr+1/9dLlS5s3bgbA+vrz30Hx&#10;5c0Hn/7AP/uZn3vPU+8dnZik7udv/+p/+ImP/1hdTf3xc+cc/REsQRtWtQ4p6potUiFfEVEHuCwx&#10;Ec8ujSeDQSQ1+wwJmdmGeA9TNOotsBxWaDUnSjAgyoDsgMlxajayhsIxly7mR7p3ZHEpQTPwuhli&#10;TxmXOIh7RqT4RDhWHZXCLCmSKNQMbg9z4bOo6EdXLpJt+SeYMmYZEa3BECUdHNZCwCsKKLVGKPtN&#10;XQtg9PUvvVZzqeOuP/xM8anTeFxOrlr5jQ++//yG9T1NzQCPIH48EUfQg7J0QRxGRlRdKQxCZzCp&#10;3+XcHPQPvso01l6+SnjdteZaWSHeuUnCr8GW2wny4hshox2kb+NKpe7kqbU6rclVyIwsRZmy3iNq&#10;xcOEYptOzU2zy4iqU31M43VeKjlapIhIRqQlXxKoIFG3hNAkupypzhxfq+38BisIIYAcHifYzuqT&#10;cSZX5L21+ULHy5tWyWXJU6jKlSDTMN9UPNnaBt4KeWXsphbQJCtMXiu76NIsAGWIK0Q9RwmzylZz&#10;Oq/T4RMrL/Ze7LJgmxqMKSw2Xeg2mmeJC9XkgZpYLJZdnQ0U6pVDp2+8X3iWBPbZvapdFrUyF6B1&#10;8T6jAEgPSK8fdwkY87te8JuwicV4BOoIJ5McSPa9f7fgSGvYJRI1wzeylqJhIqaEnnN6ClAapLN6&#10;mFGtk7E4i8KxvdoiMoxt/zLrWjJPo2KWVEU1PMrJlnN0hawC5bCL2yQPl7C7BLfNfvDsWaC6ZYOD&#10;e9as+csH7r9WV3uluipl+4mt5Kg9G49Zys2SHAnGseiPf/s/m66yTv67/3P4yOHq+3a//tEPX/n8&#10;569+4QsDb7zR+N73xbccfXv3HP3ffqH1+39gbnj4fwlg1zk/3zk3D8gfiW4gNtAi75lZJzlKqWPO&#10;QtVMPRipXR9WfExCuqZBnwsPBU5myDVYSub824SSXsHbMPGghFYfJpI5c4K8xyePXTi3gj4SB/Yt&#10;Hxog1/VcaRnxdJcqq3jF1WJg3wvYeSe9I1Qi6IBP7Q6J2Bqx5ojzyFtCbLv5g/fFgYGRnZWlOytK&#10;3ugfDqqITSpeHXYHasDfdSx89nc8r3IWk2hrG8SaQl44b2N6jzQ17Tx/nmHlz82t6e9/o6XF6qu7&#10;/BiAdiMmssME3knxk0NXQhQGCnKHyKL6LUgK8k4BPWRcCqBVlAGmHz93KSf4huaE0wrpVoY5SMck&#10;6TdS46i0wauwILrG6wjNJwzexRRJRUYYY7MVSbqDarZSbVkIUqa6o/jS5CSVGXjE++67b+sXv0I+&#10;7MulJXQIIJ6A2vQxvZpSy2CtsWsvkWWppTSO65wZnyYGngB2n/zkTxLEdeCt1zVxyoAPJS3iqiPW&#10;LUx8HfH3I09/aP2adRvWrOe1kdfaDcmbBe+Pnz6xgFYTo9IUlWAC4r0tzQ2h7CoHlYwFwf0JeB+Y&#10;nczdEFIZHSqlA0+OmDt/A2ph+aXi30CVzLQizpCdGJaBsu/dadEKl9vJ5cKeCS5vS1wOL1loyh1g&#10;Wm3eUDJF2sOR2lp6xdI0liuu67t+sKlxxoqL9TZJQWLrGPKO0tJDE+PpxghMMPiyusVlDj4JwE7q&#10;Qkz0ArWyf1kr112/97WTu+/hh/jVAexOnjz5+uuv/8RP/MQ//af/9OjRo0899RS/ogEFKbGf/vSn&#10;6R4LdUJ9uM3jkWMCfWsbJAaioG9g5sCnZ/BSUx4iOwtdB5SXAWDXsIGU/kQRLnaUPYb6XC11LL3/&#10;rgg7sieD6zhQTfKHna3G8J5nqt3TZ4G81/MXLnT1dEv/JvNJXXkIT80i8xvFp7Kupm1FO4oST41X&#10;k90COoDljMJCCkZ/F40m5Lhk0VcNj33s4jXu8+/u3nZyYpS7lWBbl5exXxVYrvAEgWIesytHJJmj&#10;Gvldbx7e9eZbr92x9ZWNG8n4sEKPZ17NfjI4ncnVr5i6jFLukBbzweC3korE64JxLRFcqWAZXUUY&#10;pcUsuKLGoKGo8wuJfqrWHZU8uYJ6Wk5PNTU1ABINj9HxahGtfqnChdbLxhYbk3tTGoKOjLNLuKlp&#10;XiLfWQBB3taq9DfYFlOHsny5toqpvfftIwz3Sm0VNBaAvqAQsx5eocdZJ0m0+FjrECTBwfUAtwkp&#10;kSgxOUy2S6/LLo6NIGWVDImoT5T4D+ImOiEEzEJRlwgeu2hT3kGs5ckzJ4Hq+CQi7wLCu81cEsAu&#10;hJA1UB9Ed0vzUbI5dcm1rah7eO7suajF65LGhD3GjtdSgAhk+IbXOgL3/CTxOCGt0leeFBdt9uBM&#10;EZWo9Z0l0iEbI50JE2btknbs7pkoUq4ip/IRw0mkbN3KRnowmp7GRurZ7TpyCGHcvzQXGZAyh/RJ&#10;kzcZHSBOSL8NCaS18OeJAZaVPTisdr0AHxQg4naf+MSP3P/AA8ibb37jm+wVbKC3jh5iPrds3sxo&#10;6Lq8fNXyNS/vWfPyywfu2Lp/y+Z4Ov5OjE2E8sy11cgjv7ByaPhHnnu+dIqkKx37q2v+ZP0GaEIp&#10;cNPTGG1BVDyvmDmgTF7uY1cvPnD+zN4Va97ctJVRxSq4YxfLoOkNjdgRvipWxJCU9x2KrIuAOLLN&#10;+1mpO+rarjzo+Zstra27d9+3Y8eOmembdJLq7+ujf8v5M+eomkZVROVry5h0bL5L6kiqKR9hcWVN&#10;PTcGa6NBIBeGYvlLbF1LfT2BcvCfnt7riHiGQ1MCZC1NKiLQC1S9fcVywA52CHAeW/r6dUisC7iA&#10;sA7MEjm9cELMTlMVsbe7+9rVq0TYTY5SWtiQvWAMo5kaRlICDRbrDXfbUAl1TTsyyZxLyDJWX1Le&#10;5k2gBtLybpdKSd2siU3uOVRQGD9UgWGlI6jdoCwuQnHyFaLuTWSm585ogwV5r9dUbr/W/ZEjpy9W&#10;lveTtpMBi4WBLV0qZWh6inhmLCX2B6IE89NlVoikUIU0iIHoOuoDFi7Jj9QO0Dp3VlFeuUw6ApJV&#10;LkszwXYF4OMRFDdN6hEEIFYm3w/0AKBMmltTYzOzBIGdyMu7UlnxgeNwhuwL5aXK5VDhHsXByeml&#10;hGNXL7h1Q7vdASzhrYkABrZuhDKsGR4FrXthw5q/uXenzrFl+8CJM+9/+8gLa1Z8Zfsm8y6d6lhb&#10;uWJkMmd+DnCvYqzsYmDK6KsDtii+L/RfAZY5au2K9sYwCLXDscs8K1aVnNkcdaJQWI31PNu4ymwI&#10;jDI0L9gEJwQf5gqqizdH1fySKWH6NysqKhnZ8NAIEaJM3fHjJ2prmp9897ugA8JycgsKh+nTnUt5&#10;X0li2B2XqiwrR7LgpKaKAb9taGsrKimWf8vM34uziJURbum2A9GqzG2NVL5nEaUAcsAZJbvQtYgC&#10;km/j5k2AUkVz6Akkz5goCq3yvIjV4A/BrBLv2fx8R00Vkqitb3D30dN8c7UORFjwBU8s15ncVOpF&#10;INOWcHISfudvQmmiF5chUGof6jhRGzdglVE+2ksuQFaYHbJfDnmSJ9V61d4Tu9XkXHunlRVjEyK+&#10;4Ej5qi7pI0RVuu+C+1rQ39aN+ZXKYHg3q+6bhbzVINf9DIQu4vgyAa1ECgrIsWeJN1JEbcV87Pt+&#10;BJTy2Zee3bJpKwN8+bU9fLxrxy7i9L/+4ovqTpq16N5dd7U2NnHN6RtzlHdYt2qVn3v+rWPH5ZsX&#10;yMZGo0KJSB36FGOxz1i0FBF26XMusB+C32b0RO1UcSlKtKhhiwCsYDJG+2/lk6GcyWVhRqJPkZxh&#10;pGh41/BhPHuC+JMUmJkfntxRA5pKpyFLRXLUb0iaaDOimCzWjqobbuKq0nhcv6KqAoEC53KYmNR2&#10;Q2fZAtxVHzn3jv2Hqi923PNHn6u6eAWSONre9oUnHjyyrPl6s1x3QoRBLfk5eb2yGkSlYZNzL8Fz&#10;szdoGoSdprppRrGt5NwcJzd/aW7ZxFTdlY6zm1c7adpgjvoRZThtTKB5DXItyF+ginmv8+GoECPD&#10;2IzN1ebc1FXk6lYh8h9Pzyr/Ei+IYgxVYMsxOglf0OTfnN95x453P/luEn13bNuhv9t3oC1funz5&#10;ox/+CGWQL126RKf4d7/73TzgiuUrHn7kQWqzjo6NPv2+96xavfL0mTPK3jXcw7H77rsfffCROzZv&#10;27bljm1bts3V1rR+/dmO+uqREuoZKJL0qUfe+8A9D23bvGP7pu0o8RcvXYrsECx8nN+uJ2U781aS&#10;aRHLnR5wZHFXlTOMhTJMbMtLUt2Hycy7g6lmRt2zU/Rh7Vck5O3PfbFuED2yomF009P8cGZmDm7z&#10;vve9f+f2O7ds3lpXW3/hyiXu8sRDj99/34N3bNm2rK39lNVIjnvvvu/hBx7hVp3dnfxz+9YdTz7y&#10;xLYt2ym7Bu48ODyYbgvePP3k07u23bVlw5ba6przl87zyZMPPbn77vvv2Lh1WeuyM2dVMOGeXfc+&#10;fP8jWzZtWbli9eDgwNj42O577n/k4ce3bt22etUa1Pjx8bGEuwhRXvruR98DOtDd2x2AXRgUPPfK&#10;9lVPPPTUHRu3bV63ZfP6LW3NbWcvnInBcFpjfdMz73p/ZXnV1c4rgPCrVq5+zxPvYb/19F1XlIDr&#10;98PprSB54k1eAWdkfHzJKNoHB7deu/aJfa+3DQxE9uuVKlIpE+M87hh2q3SMBYCd4jitHHPNX/nF&#10;X6mpVjf5nueePfjTP1l9332Y4te++pVHX3192Sd+ZLqnu2j5cur7anX6+va8+8mlZeVtP/TDSMHh&#10;l19eOMP/t+8LVq8u2bWrYM2a3IaG/+l02palS16bna0oL8Z9BYspLCphxzz5ridXrV11+UpHoYq3&#10;kqs085GPfvCe++5iPa52dIj2MikOQZkxRUGo6XSl1PuRD38QsKezqyt9Ir76/o9+5P7d992Jbrpj&#10;R0ND/dmzZxcKkXST8JP3P/3MPbt20ZaaaOVob/jIuTPLBwd+Yv9rd/3kT95sX36gf/BP777vclU1&#10;r3QwqdTiCn9HhJ0zIVISCkLSP603ckAmEeoRD0Vlsjgn1ULB7L6/tW5Fcf7+viE+jH0donD16pXP&#10;vP89q1evOnr0GL/atWvnww89yPjXrl3z8MMPEZ6MUcPnzc1NH3j/0/fde8/WLZtHx8Z6+/piDDFy&#10;3qxZveqZ976bFKhTp09PA3E89tjWp56a6+pquOOOJz/4odotW08cPxGMitfHf+AHHrzvPpyLZ06f&#10;QRzcc+edD923GzonAAi6RIhAtRJD6IL4e+bmtqzf8NB991NKm/r+aDO777p7w+q1bx54c8Oatfff&#10;dS9lfpsbG65cuyqELz/3qcce3bFt66b16zdu2MBFKKK9dcvWRx565I6tdyxvbz97/tytpfIuMwXw&#10;aYYOq0ZYIJtoMqcABTXWcwZJdg4oIeVWaCfwZEV16ec+/+zuuyvXb/g//49/99CDD585c2pgsN8g&#10;nGZT+gweDyVwkNCg3gBG66QTht8sBex4f//uR2Ckr77+cnBM1V/R+XggBGBZU3HITiyi7dd/8/O/&#10;KJxu4WvtBmA7vfwh+N1/+5svpkSbrktw6SAGjpz6uiocffBBbjA7L/Ar0JHwB4UeZHRVgGaAJ0kc&#10;i5LMxb4Nrt2iK7zdqTfBXt3rPMGq0xtr5Kq3kBzpCEyjhlecuZDswwxgx94jWotZdKkQoS4u+ZBc&#10;543m5l2d1zJNY3v2LlsWV0/3D+F139/YwJbooPR1Jv7ZTxSeQ3cXTSM5nVYTuvt3aYdcc2BZW83l&#10;K8tPnL6wfi3XJzH2rTff5nMSY3Gqf+pTnzp+/PjP/MzPhJ988+bNX/nKV9gt9MmiBlzoTMFf/FeO&#10;LOibdVAvIcJnpMXNFSzJY/ZgWEKUiygGxQjVZx4fPAo0k6MwASqyxY4lHs4XDL+dN1/y4NLuJSmE&#10;kMmcVECQSEc2DaGkixYNDA5cuXqFTcs1If2RifG8kiKC3/rHRrJzlyxbs7KOHrXZtxg9WDd7ABCd&#10;KyqB8FbWxfMXcPgBZpNKsWpk4mdPnh/Oz/uDOzbijEQNr69vqGtsxPbAplH5gCyCdwQGej41PFVQ&#10;M8/96NefXX/m3N5NG59ftZKMA2VFTQvzlYm3ALBLlAprNBkuF+hdqJV6blWnk8+a2sNyITqzjDQF&#10;UkXcfFYqRwJSK6BEOUKzUs5tPhpRculc6apzyqqizJ+rmwCmMHUMjQkOVV6szVmukT0HACSqjiAO&#10;ISh0zVEoR6Jsu7lHOKjROAEgLtVUsPr3Hz5+qaaSbA61eEvxa6vUwUHTl5lGAtgFVceuUTfAjPWV&#10;ErwULOoo+QgWHLTNeBYC05mtod9JQ1kA2KV707HAyZFuJd7Epki/SscQKUsJTrcAsKOcFEIIb0yE&#10;Uiu2jjpMbiHtVQueRpQK5oepWgaG7sLZjBxEisuqNryV7HT7JMaMBJ005sBGeUPQCpPFwqCZibW5&#10;c6gaLNJHD7N2apJcLJuaNEKlKojgXUVoyDHtPDu6vJdVwPrf9eY+3oDZLVQOFs5zsODvPWI1zbst&#10;TU3wRmNzCPkiHhxZAAv7yIc/Skb18aMnOjuvXbhyee+BfZSMBG86evx4VUVlc2/vD33hC7UdHV98&#10;7NErmzfBCmQ7kKU4MyM5ZKLiQwJwNl28+K4XXwJI4Kbs9K8tX/HsqlXSvw0iM+WuQpWQQXC5xy5f&#10;fPDcqZeWr9q3YSMUyx4IsRegKcxGWqZ7M4V1p5+L78sON1H54aKN5vwt0pWIsMD1hQ3Q2NiwY+dO&#10;/nZ3d3M9iqOj4BO2NzgwFJyKGufE6Rh0cVMvhzQo6oTw8lza6gjHIbpIGffUOPMxMjhA2wrwOMFt&#10;fb3sx7r6WpvWubTzwFS4Y/s2wpwHhobQrsoqyiempunpceHSRfQV3BIVRMgSnkzf1bGhof7+rs5r&#10;g319VIBS0ImejoIDig/Ss6hiuhJj2f4cM5NMtaNfXfzHMxAQWooVRwmkCMZQ40iTSlCEAjCDDGRw&#10;+8NIjJVB6wRVUk/5p0N3hfXDqRyo5QICXiYb0IbvnTDHUtJ+YVnfwCNnL12urhy2A1D7UWVx5oaH&#10;hkHs0HQgYy6GeHTzNPov51FElBOojcjOE4o/o6pB2i9MIZOoKBxVJFRdRCoKSdTcrCgra2lpKikq&#10;UaK6yqnInFQhzOkZdhn9QNrblzfW1vOhq9pP9i9d2lFd/YHjJ5YPDr1WVa74ZcVeuS6B+jspfIWS&#10;M+a3CrZ1IcCEWcBLuOZjp85/5ODRFzeseXXLBlk83PDm/O7jpx48eeaFNStfWNOuqYu2AzaoIgjL&#10;erFDGzIhDlJX7C9EdQvSjaxOfs4zarrSnJfIoMywU19fRzDgVPQH+9Wh3Ee6vipsBOHi8qTzUD6T&#10;hidY60VUL2VciDUbHubv9h13Ny9bNjw6Tswh2h8TiUDEska2sORICJJaeVJiiJhAqKemvoGnMj1F&#10;C44CJWgTIO8oFeG20gadN2fsqaRIkd2qtkZdwMU57F+txCQPPsVTUXCWGylXPSursryCPERaX8ez&#10;BIHGM/GGTLuR4oLjK1u57r2HTrb09PJPvHNEwaoRJlX04I2o3AI8ZYjOEn5O4Q4jHx6P8A+laarC&#10;NHwJN0yE+EggBCYi3A+NRpUNhTTCXoS028WVWh0paw1NJogjox+akYajJjNsmdaZ4JRAclPJ6c8F&#10;2CV6XaQQJi4fh/5FSLsTacOrJ8KADJnn8BOrTbDgxp/80U9t37KDHuif/W+fffKRJ6He/Qf3s+l3&#10;bb8T4PEbL70oFpGd/e5HHi0Hup2Zoe84MqWynE50M7C1A0ePaAze7zSLDXGgVfMdUe0wZgIuiRIP&#10;ojqHncrplGmDo54fIWssYVXETIido2s9ReF1IwcpPH+8hENGNJyqcrkovpmUwsFc0U/7RTCc1ilc&#10;AuaBZuziiurpYWVEKGGIe5gisBr8QbG35MjPwEKzCYAgj1uEkRSp0Kqp9nNOzo7XDjd29r73q8/V&#10;Xunkihc3rn3uw+8+3FJ/qaJEWRDzhMbDEig8NA1lUb20rKKYvYCCFHoLFMJ9eUYEOoOMTi+hWbG/&#10;aNaE2MDHBrm2vn382EO7UPxEjd7PsaARYSflx3jHTZdxE46itMUoGKcbAdiJD8eM29aK7rrqrkP8&#10;CGhd8EClZAiGjoxgzUzQoqsQNDU0MA/PPvftF156/s233gKVoxM6dWawNjFlL168uHHjRvb0iy++&#10;2NzUTNrG5ctXS0qLMI8VdN8JHuFOBDlZD9y7m8ZTr+zb88Le5w8dP9g30Ltp/eYVVXXXT5+40lAB&#10;70Q2rWxfA5j11W9+mV+sal+NGt/bN+C4LrNWRZI7GhOU0RUwnLmayTt1JIieXzxUFonDSSWjoitF&#10;4PjBDBOCZJvbbE1AUDz6NiugVrYKkhqtXetC+Sov2eT07AMPPFhaWv65L3wOUmttaSWoppVmWw3N&#10;+9547dSZU+3LluPVuNbZ8cx7P0CbYJDRwaHBzq7OxvrG7Vu3X7l6+evPfq2hVibEaTC4UIhvZW3d&#10;uLW4sOQLX/0Co26qbybmsa2prbWpdd+b+06dPdXe2l5OzYG5uVUrVr/59oGTp0+2Nrdq0QkOWrX2&#10;zbfeOHWaXKg2JG9Hx1VNtRiEIqNXr1iD/6+rp4vf8rzmGNkrlq3auXVXR9eVb7/0jaOnDh85cai5&#10;oWXrpm1Do0NjVAvNzuIvuDy34BOMtQ1r14NLvPjqC/aUB1onEyEMtFAFVZslicFM7FZC6oine+bw&#10;IU4/1NT8J7vupKFEhuMl/4W+AqGOIyOhxCgU1me07iMf+r4Hdz/I+4krlw/93M82PPEUgdmjp04V&#10;r15d++BDLOTwsaOQYNmmzWzDrm98veruu0eOHwew4yf/IMBuSVUVgN1sT8/I3r1kti8uLoYkSnft&#10;wpF1g75q/5BDXLO+9t77dhNfPzY+SWA5ri8MU5Ta6JK3eesGkG4oikpNHQB2bOqM+ZzORqzjQiGu&#10;XWlmRZez4dFRWtvFP2M2N21cf+HipS988QtvHTx47vz5+Hl6kQRj8flnzp49evwY+uTDZ862Dwz+&#10;2L5X2wf6L1VVX6qs7n3/By5mZT+Pu5dSslbCRWYOfn744Qfvvefuo0ePi7oidSL12ut9EmkbfDZV&#10;MMJyfOjMKa4fsXWx0JjNqbxLvWvnx6aeaqzmgc4My7pJpTldEJua6yNamqduamokNQyHAd0USRG7&#10;dPEyuh/jefDB+7n0Zz7zpxBVQ2PTufMXnf2vZFan3+VUVVY1NtaFTXyts5O2cciy/AMHFldWltbU&#10;oI5037g50NcPJd995676ujq5gQcHu651wSPuvetuiiSUlZSAwcHVpRi4S7KcHIDXN+fpiccmvXLh&#10;Il5e9gD7HfHX0929/Y5tJ0+c+IsvfKGxoQHk5eqVq489+BCP9td/+7UTp05B/nW1dazF+nXrYfvP&#10;v/h8ZWUV7pAL3R1wLkSlovxU4BWZolQS4pzg207gpQyLYCIkyMTY2OZtW1ZhTD77fM9P/qNf+le/&#10;bFBu6cMPPTow2Hfx0nktoGrBydkcgJ1LP2vbsgyhY5rpK2AMEvnoRz62fv0m2FdpSdnxE0cUqWM8&#10;R5I0DD9hCf5PotnoPx9++oP/t7sEwC5+FHLwNo1mIuz4Fg5Yg9ZeWVXFQtGVMk40JmdoMMriOEIn&#10;rNF4BZKg6gG2IfkiIuy4h/5aCKW7Kwbq58gYtAviFzgTrSbdeyEwQgnmrVp4FhXxIT6cKCklxd21&#10;IQNeJ85uV0cHiEvuzbn1vdffaGkKpWTBK/vRysorN2ZHPYepO0X2PvFr4Wn0EcYwf6X6Z7TDGIyV&#10;wqye7ds2ffmvOa+3pQmyaGpuoGMsMh7M7uDBgwTZgdm9733v+/Ef//E//uM/pmlsTMuKVcudnh2F&#10;LxL2GzPCRaP+CmGmXAdwEswCbzmakvoWo+Ur04EWBxSh1P9ctCJTyY7t7TX9XsAO9CicZk5NEn6P&#10;oocFG0U7KeV+/OQJglaIQMXaxncJgaOLU9Qyv6SovrW5oraahaLZItQnbebGDdemzZoZnxwbHp4Y&#10;GWVrcetVI2M/ffTUxfLS39uyPpSq1hXtzW2tJJZSCA8MQuuntiOkzUYZUDdmylnS2t3745//SunY&#10;xH99+MH99XUkcqjzgsrJUe1WxiQqUoIbp5qCY9tktgQdKzgjchLDZT7j6i6ujhM1YaxZuRh0RFIl&#10;3hjH25GSQ1a1NHsuwpO5GoxwRPzHhPSDu3E1RlqQITw0s/DGcx2mEK+y8B0qo7ldHYuqhBeMJNJD&#10;nIoIAs7aEVMWPB3sJKI5GOjlumpOeHrfQUIbJspK+bGc7Y49DPIIOon9EkSYbvxUJqFueDYSOC9O&#10;i32Xbs9ENfcesQqeXD822v/F3XsH1nVdZ74ESTSiV6ITjQR7F5sokerVKpZ7TWI71cl7yUycmcy8&#10;zCSeeTMZZzJOceI4Tuw47iW2JVuyGiVSFIvYO0iQANF772DB+31rnXPuBUn75c2f7wgCL+4995x9&#10;9l571W+t5VvSqdpFmk+sU6fr635EX/StHf+mf8pvEYf+sD/jvkyVeWlyylWhP8rN8bFx3HawRMcX&#10;WACDDiiaPO4sG1vgSt0F20AujFRc8fJ1hvji4On80cygkG3lThS8PPiVWUc83TQIhYvjHAQNwOOg&#10;UfJbtKxotuxtiilBF0oVp0yCapToKbkvyvqFtLTSzs7K/t7jpRXRRN0yFXzXP/LJ8U+dXwYr4RWU&#10;jGvzgQri4iWcmikqKh4dHoXYDx04BBLnxT0/a+5oY8XxOnG+Ov+2t/2P9tbXa6p/+MQjCyvKeToK&#10;ug0NDfICPpSXWyi3jmCbi+49eGj9oUPuwyYg9vdr1p4tLtZKm8cElgJRK0XNmAAsFDn3UNPl+y5d&#10;eGvFmj2VSw2opHqRbD3MFeYf8UqVfgYt08RT0N38S6KobQjttFJKCrqbJwtx7L3VsVgI6C2ppABL&#10;79GjR8HkAemqv3Chrbk1BUsPX+3waG5OHpWkJTy0R9nAInZtlJTU+RS9BhkkUSJTAdgRZMO0jI8M&#10;g1amlt/SuqUk1ZLCX7C4gGVub+skLlK7bClIZ8xHdquaonKAPpt3kzoZUEJmVkZWThZjo4vFQG9X&#10;b2/PQG8PFhRPQiqpastQ0zBBXhjzmamCsVAnRiqk8sVvimiVhdMNt2S0ZfjU1erIhHZVTVwXh7hv&#10;LmNcXmJJscdERfCMRRuY3YAzLKsQjO5I8u3kIGwjMD4+u7Sqoqv3/vrLwL2vFeYrAROKJRJAVrI1&#10;XJb+F6y71BXKgLB6IyNjPd19eLFIG03wdEZrq6AmDQBibFAkyOGS0cPNu5mTnUvd0rRF6YCjaOKm&#10;glTqrqkqpdmZ2aXFxahQePrw5qCZsRY8CDUTG7OzHrzaXDs0fCA/VxCMMNdDDBrYHfh4Mzq0TSwZ&#10;zcwZdZ26/9zFB89femP1iv0b1lg4SjOw88SZ3efq9yxf9toyvHXm5jAwlxVqMo9d4CnV1Bh2yPik&#10;lyaYMKgOMHHT562wHo2/k2UVpCh+QO0VFXmgKhbp50n0hMHbRaY2cBt19JPbI8z7MLi3kJjYW5Gn&#10;VnidoIjbdWKJIEBpC8uzUAQDV3VLS8u2bduWLV/b0NRIn2LkH33W8wsWKztS3c1S8INZZcN5tNro&#10;H+xnvHJ0keUq2lOOs5vEWicVfFQ3kshHKYeI2CUO2WnK28E+uTvmcGlJeVZubmZ2Djlv3G4Uh8Ek&#10;ESz5ENMzc/jCFCnTDgMPbZiA+cv21q3aSgo6yoqhrrtPnO8sL+pPSXL7IR7WIfmiTFjKQytQqCJo&#10;ltCHN04Fq9XSOij+iydMY1ZjJVWzU74hCrTy6Ojq4sGMACvn0s00PR0A4q0SRsjeFdTWya4Qu9SI&#10;hFSoSgW708Sb47Mkkp05MzxDTCrWqycy14P2oCqbWvdPE3lqmWSXUSIhodObN9731AeefPBdrR2t&#10;//Y//R4s6tH7H83IyKq/fBFn3NZNW5iaPQcPKNSanLx7+3bo6srVq0vKy/Nzc3t6+6QDzJu3/+Ah&#10;RfvlnUS+qx0Bh5LnBJqUwgBOTo43s5Bi7MMWiLPNAFMPU4ZvRTaUJiakmwxF4dPdY6loEw7BuLnw&#10;HcR0SVt2EW+uPcdJ+bpbT5hQmzcxZbJYFVMkha3is/kKOaT5E1VhPeXMGif1WfBSZlilg4j+qutT&#10;YNFsO3C6tKXrqW//jD45KKmXVy597f1PNqxY2rukFPmnAi9c2Tx6GjNozYkJ9OLcHHrbzMcTx62V&#10;rn6d0lsUKJfP3bqka5Lh8174ldMYf3qamhUSW688ea7+0XtoJSZRBet2nJSCQsrEd+rlUegKYcvr&#10;qo+nrdnsqaOM0AZu6jjCTuGxsXFWTdqeAQ3l9VLvBkrji58bhMRYmHqHzNJ1Oj+PvnTNDI87r129&#10;Bk9Wc0uLO+xYL4L3Fy7U43qgNxSQ8KtXmzdt2oDH8qWfvWS+QAnD8vKKtavW1DdcwBO0e+duMHQF&#10;eQWnz58qKl8yNdDfkK68e9JiapYshfM1tTSxeCWLS/p6+6+2XH38gSd2btmxZsWaspKyhkuX2eu7&#10;d+26e+s961dvxJlFPGzHlrtBiu2++z6AooyNUqZbNm17+OHHKcu4YsVqGBHe0rVr199/30Pr1m1Y&#10;sULKPAg1AC4P3P8wQLnVK1Zv3rhl3dr169asX79mw+qVa7C3Vy5fvWb1uvt2P7hm9XoglxThtSz6&#10;m2MT4wyJ1BMi/aUlpdQoBQsyPTlx9PgR8vTLlAGddKXpCpi4oeGh0tJyfI4g7OqW1pE9ffLMSbCH&#10;1AzBvB8cEg7RmQOVf+sb6nkBIK6kqIQm72DK0NXfOf4O5zAY6OTEqeNg9xxYh+cOCjh15mTDxXqA&#10;dawLCgRLf6Ux9NQoFLtgWU0dX+/oIk0zgIlQTWHT2s2oHyOjQ7u237925foVtStOnz8h1WX2RldP&#10;hwkj1cKvqqiCNNt6uvDp41pdUlF118YtF5sugVd4+L5H6LpeVbHkod0PbFy3cT0Z9KAI29rq6pY/&#10;/dQzzy5f/qGS4rU7d+Y//EjCc++Z/OCHch58EDa+detWlhiA0ubNd+3atRuZsmHDRkRJfX19cXHx&#10;E088CXQR4nz44UcQF2xgQJ3ABt//nvdDzDcmJ/HWbf3KV5GDBEjHm5szaqrztm7jo+Zvf4s2g3l3&#10;bTn3X/5L4b33UnkBQi+4eycfLVq2jLLBN0ZGbk5MROi51Joa1NDk4uL0DRsWLV26aOXKlIoKzpEG&#10;UlTEmTPd3TOA1/DXr18PC0gkJlpSQrEGPz912TK+nrZypf6sq4uweEDzoneIDiWsWM6+IPLHdI2M&#10;jgHKQZUoXFwIvgVGvXz5MvYgkQ2yedAU3/ve5+65d+e2rVuWLq09d+48CLId27evWbPqnnt2rl23&#10;BpuC2G0kRxgnDjuAXLiuXAS4cr5m9SrE4tVmynfooM7yM089tWP7jnVr12EjkCO56557wd+tXb32&#10;8ezs3cvqHvuLv6ju78dJhyvtH3fuEp6uoGD1qpUEFbBNnn7Xk+DUdt4DWm09FweVxk3hh5s3bYSu&#10;4E7vfe+z27dv3bx5A3+2t3d+6EPvYcBA/PBzbYQi1qzeveve51bUPTA1/pEVy9btvvfxtFTMgbSl&#10;S9/3nnffe8/dfLGqesnp0+fuumvj9h1b1qxdde/uneUrlh9o7XwqO407XhxWKTCX5sQASsqKurq6&#10;K6V+91Fph0oFAHv1wjx37G7OXL68Doo9feYsM3PpiubBRYx7PLgO9aOLiwpxkjI5TCn2wnxSjs6f&#10;LyKuT92ezo7kouIjjY3cFSAxpMi3uF1He8eaVatraqobGhpKiophJhSMY4PAIKUdmCqFoliQJ4dd&#10;/fkLuNhQ5ZZUVODYoRpXTU0NDTzP4bQ7d06xjVUrs7Oy9u7bi8kDP6YYxeUrl9n1pcUl7OLWttZL&#10;DZeIhQxfn0Q+yTthNYjwTlD6g8a13BQJhSfBwOemO6B8TM8UlBev+Nq3S7/whYc+/gmnBz+23LWN&#10;vrgHD73NPCpqEeLxLY7lGUDmsAvUcaTGzfd94GMPPvD4O0cOdnV17N71EAm5Z86dcgieoEDSbNx1&#10;5jlqZh6aBvvep5+Lv/UdX3/rR9+N3nfS9d+Is8geWbC0kvQWJVrASadnTbCZ0S8xbyaFhD0j0cCD&#10;ZD1XuATKSEjit7facZiGWjqaAe8bw/UhaU7uoTPNN3gd+gh0R2ud7qa+Oy00ZfKsJ6YsEgzEQ7tq&#10;OaRSIzQsCYrQce5MUlJ/evpqKkBRAommsRR3Ly52Jc4PEmO5woa0tJMTE+4O9ziSVBkV+4g1Nna3&#10;nUS4IVRdwQ3PtHnAm3v9xur9B/hOR0kRThhI5Nix45yJkw7c+0c+8hGY72c+85mvfvWrePF2796N&#10;Y/jI4SNr1q8JdSqblsBCU7Hf0DdjNrB5a1HQMDK5Mknb6oKsQkimQtFyyBQrC9zK4MbxoLk1puRL&#10;FjxzkjwdRN3wIfEc/UOUsrqm+jg3boCqu9p8ta+/D+MQzxTUheQj2ou3Li0rE49bTmH+6NTkyMQY&#10;UWBQ9yAE5aJasHDawKVDfQO5WdmE8h660vLhhsaXl1R8Z0Ud9i3jzkjPXLpiBfoBOgguCcsFUTVe&#10;6YmWk+hRoruPnX3szbebiwr+55MP0+pCkUxVQdbI3azjHOt/Ls09gHQGlewsuKQLuX6vTelsi8Zf&#10;2h7q0mjhYuUwaS7wvMu5YIl3Cp+pT7dsiCRV1zCF1zDnShCA3lhblDIrdsfuTc9SEj1QLOx/ZSmB&#10;wjMy5qtKSKFcvZGo7u7GgKwL3B8CQ8m1alqprGiLGKPs2ll0K0toWpxX3dO3+0z9/g0rDVlJrqQy&#10;ai0lR5aEjVwtx8T14qRO8Phmt0XkrVkI4zZCNtjBmxG9Ge8Scs1Cfwaltx/LxRCn9q/4Bf1b2vF2&#10;xO8jPa/Pf3jE9vhchF3k7fMifF7DjmfBJ62kV8dt+YCs+QB+ckYjipUnxaAfZp/jdGPetGc9Vnnb&#10;4cBx81IpDZabUWmIxljkZnJ9Q63RD3kafgqDMcNGS25lSCgNiTWbbv4mEnLI2/JjGm31YH7RxvbW&#10;TR1tx0rKonvGT4jnURoDCWbJ51zYIjvkvDGXs96fnSUMxAg9JxA+SVLwpcuXf/izH8HTVq5c+bnP&#10;fQ5kLs2mDx06dJX2kQWF51cuw8XGgNEP1N0lIYGGDOj6hQVFvIaMHnvh+apLl/xeA6mp/2X7jiGr&#10;n+WUwMA8COFVbrgO0vfj+99cffXKDx97V8PylcL2yoMpkpf/2uqQqo82nZoMk+KPJpZvGexmaRqd&#10;WLQeySDyXpiYk5MpGM78BHxnqFOI+YaGS7JLExLbWlqbLl8hQVW56OZGBIGiPo/eZ8XQIoxSdbFS&#10;UgGOeP0Otz+ZPF6zGBmpKT3d3TxCSWkJzArP1NDYCGF5CGbV6tVYSmDrMOGIdaEtkeOPLcu8EYfA&#10;tsGYxEZFzNPuY3CwG4Ar2AmcTxAx41fDOHl9BDCU7WXrxx40jAnVdmWYyX0c9KIOPOjWSi6oWxSK&#10;ROMhFtPxGfJIUrgWVgVDUt/2ly+Y9XfjTdG9nHTWf9akgot227B2pdAfFe3l+uW1S7p7t584O7S0&#10;5vriAuIgFKdj8wFTVAHNGdzc1LZKGZ+Cz8hox2IE5Y1SK6qYl7BIRY4E/xN9Spux6k0oPWoeJRAl&#10;w1QPVtwx7v+mfh1ILWESF6gGZXEZDQ9YOlCKKF78B+xOQnl2tj85uSEj49GWNmyg42VF6FAOxofP&#10;CJ9pFZnkzg4wH1ah4MbNBy403H+ufu+alW9vXGuBK0nDncfP3Hv63Jsrl5MMa5EGY9GOhVYtJxn8&#10;Mr0twd9rMGktvI6n9cSIigTzLM6c3aGpLhP6zjzUCd5kntFWFVAJVQJD2gjlJFC5FX+U7CMZVun2&#10;is34LsCyYjGZWDxvKk4HvBFukrpomFBWSurateto4tHfP0TiNhSOygCwXTBzS6RTLNfQT1i5Kpaa&#10;mEjuNiLSlUX3fwmQZv4AwgmCyVtWAY9pr+XoHhoZJFKRnpFVTo5ZdS0B8+KS0vIllfm5OTiCJIrU&#10;NZLKeIsUc4L30pUi7IPklBmwLwsUWfxj/khG2vm6at5/bN87S7r7ji4p4qbktIDrUbjRajNJMQMs&#10;qRRIdWHzfEwmKjkdRqqwlzyq4ufqqczz8igS644MtLImntns/wQsJS4VwzKQgiP61Nhp4LDzYUdy&#10;x7ebnWm7zLaPLXGw2/gsKCxrK65RuFwWJC1w0nEqFYKlpNjU8Oueu+750FMf7O7r/u0//DTBObYU&#10;aXdV5ZXt3R0Us1u3cu3J8+fPXDyPv42Hfvy+B+CiB48puwfCOPTOYbzDFNImfNtw+dLo8NDEGC0+&#10;rwmOZBUb2W5aC2lIQamQMCofIrKVKq46bqrys4CGuzqYauPkniNhra5CbqIHFohc4Uwr/2T7wmjM&#10;0+kMFiZrQk1C/FP55gLRxdKIPXmbDu0hVY0w5K2UU59P+Qel4c+UNXfkjE/kjk9u7xpYNjhW0z+0&#10;89i51ReaVp9vfPRnB8tbu1tKCjorin78yPaG5TXDtUtw3cL6IQDuoJD01AQLAIKBeWMUsBh+w68B&#10;K/GMPJrQzdYVx43JzPQMBB+mHQPQyPC8p6jaI9osbvfe5IXbjgvS0ltdCsyeL0DlwWNZAnKgzYOv&#10;vyl+KD+e7UETYUaBZqbwymwt+eUsE+CaNYu1tIGgGb2amfnXA4nuOomFecpLy3KpY3W1CVcR+2j1&#10;Kvx049jJ+Ajor4Uf/+LFi/v2vcXAsIQrKytXrVyB2rVnzxtIduvsKMYCwIQE0t7BnsryJYePH3rz&#10;4J5LTZeYjxVpOdX7Du4vy/FCTpXl1Yz+YkP9krLKgrzCMxfOrVq2uiA//8VXftbS3lKzpJqQPywa&#10;cXngyNt79r92oeE8Hq6qimrSzb7/wneXVSnERbdGPHenzhzfu/91CkTBPXq6e1evWnPm7Kl9+95A&#10;doKJA9K+bt3Gprbm5196/vT5MyfOnCDAX5hfSC2UF195MSM9rWpJdUdn27e+/bXqqtqsrOympstw&#10;Mwr9qYoouvGC+VVLVKWXqkw4ZYjANzZdYQZqqmuh3/pLatlHvAT/Hd7Dzu5OIHU46VraWvCgFRfh&#10;NygGKd/fPyBccdwP2amAaEAbFBUWcQWgUuz+2upaQuNRpi3+u8ollaD2unu6oV9OYwAV5UvaO1pp&#10;gSWtBo5E+9+EBFJfh0eHu3q6Ir0XUVxXu7K7p5PgRVtnywuv/PDkueP9g32VS5BEs61dbU5VdCLB&#10;vYgyBs2UFZdeunqJaUfxsBfp5cVlYJoOHj189PixE6dPUGyqpKT03Lmzn1i7cfnx4xOf+f3nrzT+&#10;5cDAvgsXCleuxLHyve99D094ZWUVsUkcdkTLSANvamrE2wKK5/z5c3ffvZN3esBS9g9AQjg4mCFm&#10;D0qjJyxPdOTXPkWhutSSksETJ4bPX4CIk3JzCnbew0dX/v5LOes3DB4/1vaD71d84IPjTY3jV5ty&#10;Nm7ChgELM93Sgu7BpsdPN3HhwujRowvS0pJLS2/gaGaXdXRMnD+Pn45zppqaQNUlV1S4/+4aMaqR&#10;kcTcXHJjR48dA3/n5w/v34+zj4pRg6++OnnpEp0uKMpA+m38O8x2c8OlmYwMWOXREyeLFxfTmqaz&#10;u6ewsGB0eIy9UFZWXF9/qbAwn8wAyk7RrOzw4SO4gWpqa7zMZXV1VUtL6w9/9OPa2hqYQ339xTs4&#10;7NrbfVldnOA9r6yowCW3edMmmAl5G/CBb33n2ydOnkSOYy9sSkoe2vPGsj/893w0UlK6r7Hxy3fv&#10;aC4oai4o9IswmatXrkQFZZmWVlfDjr75ze8wZgb/ve//i3hU4sIv/8NXcYc9+OD9DOkHP3gB/kO+&#10;KinwlZXyU//0xZ/xIM+WlxTOzpb8lz/JmByf3n3fpcamrw+NrS0t3tndcfhK02v1lw4dPtLe0llT&#10;W+W2SXVNZWNj8ze+/p3lK5aheVysv/RkuawA99lxgLArLy+9eKkBbyBaHPwLhB3J8uwUvWhsgs/4&#10;mXXLlm3dchdsrLWt23LnTUXz5uvXb8A3ysuLG65cKVq8GDKHCUOBL46MrLx5E4Td9KVLFQX5jZPT&#10;abl5RNAb6i8yUd1d3a0tLRvXr0f9fuVnr6xatYo4UsvVZqD+rul5hwp+8NqjQDY1XKGQNFy0proG&#10;RnT4wAFa8K1ZDQR5TW9fH6mvmBGEo/a88YY7aihJ4PEboq0kw1axRwbJ8MXHrBxEppcFxllvreLk&#10;v8JYwnwT4h9xBqgfpcsaYBX2dDy+bVfJ//m7Pg/xR1VVNQ76S5frrYKt2gmZRiEFPlBgLSQMW/u1&#10;X/v0rl0Prlq17siRg/X1Z/HzwiS33LWDiMWGdZvPnT9FhVBzwhi1mOSU305UqF/exNmPPW/v/fK3&#10;vrpn/xuvv/XG6/zeTwOrhOqKyp+fEhukHPJdVd9kluGP9O+IbArd192KkfEdOnT9lm7H+vn+OoIe&#10;+A6Jtko0Sj8t/ky/QsQu3V/mLrPofVbOMjJlt2u44ebR2EL/wpmiojfCJjiru7ofvRiYstGtX+7r&#10;hfx3pWd4nNaUYR3RFfx2PjZIxPPJlc3hbVbDg3fO7tx+Ydc9K/ftr+zrR6tYuqyWL37961/H6l6/&#10;fj2b/6Mf/Si9YvHf/a//9b+eeOIJPgI+862vfdtv4TPGZXkQT7/lTx8Jr4GQCCaSnIzwgy8QreJ9&#10;7kJYkxd8xAild6rU4iKI+Hb683dG6W5lbf6YTC5F5J/4XmdXF/Y/bmz+hL9g/2N2sUk4BzBdSVnZ&#10;ilUrM7KzVD0aHUtKudxGIM5URoq2Hp2d7DSV3b05+2RH9xMdnS8UL365otQXEb2qZmktTwRKfmhk&#10;GKqRumnbHgPb1T7z1p3ZcfTk/g1r/+G+ncI+YO9ZY0HGHKy9lzO0I6JGXxc3q9mJpqYHkfmApOYR&#10;9g9og8HPUIQz7NcJViGsG68Xfinp7VbrzV3qkLBy8SZgJiMEDbDw/dZwCvRsd+l6IMIHppCykT2n&#10;MSpmmC/iOGAyIQAWDs8mWRXTlCuephG2kuqxjd295wv0pV1b6c33oRf3RCTHC65s4XbzHoZ10/19&#10;3TTcgP6p391nNdoy4jiGp3OvQZA7Zs4C3y/+O5rYiH4i4ozudUfS8kUJliduk/48OnTChmKtz4T6&#10;J/poGbw7NP11tB/507/ixOOwTZ9/n5loCXwMqrNvj2xzo2UFj1tQkM8OQpzgQ6pYUgZNTkyi3oO6&#10;Aqmq7j94BflNi1p2AcvKHdkXrBpLbwE0Ge1/u2FL1UDfp46oqmjE2eJZmb+On0xfXN90PmBJFOMq&#10;uJCkxSYksA3RvbCBj5w+wmXpLPHf//t/500S6glt/dmf/Rn76LuKPcx293S1trVgQZWUFldWLSkr&#10;Ly0tU7FRbvGeb3yjlEYxdlzNzvns+o3CTNieEHbDGuTJMiERz/zFS3p7/uC7X8dH9NOnnhuoqhEy&#10;InURot2T0lhPK3kk4F5ODvGtzMw0uvfiSPK4kUIz8bzLn5EJ9KljVmFESFwUTXJ8UEDBvrVcbcVK&#10;YRV4zXwW5hcsX74SZ5dZv3KR+Nc5QaXsU1NgRIyK5RAAakzNsDjHX2OeAVt++eWXaZt717atXI0t&#10;tn37dvRjNZAlvTQ9jU0Kz+GaaOQI+sWUEKsow9phOzKNiFVYDdSC0OUQIc2Xzx0AfzAA89rwXG4T&#10;KvU4TrhESxxJrogkbicMJ8Rom3O10BmoxXJS502el++6I5UHYfYZXiSbAp4WF9Diu84QOL735EPH&#10;tm167Ds/Km4l4I9PRAY24wdopxaKhn+hYyd4dLgX2DqQCk6Sau2CCFVGGtZ8EDu0smHG1twBPTvL&#10;9DY2NBLGpNGpb0/cgsxtQf5ilgAPENMeQGCsgYD837ZerYUFX9q8rmZw+DeOnkJbYvN6+1d3TETb&#10;3BkX5wMV3H32wt61q95av9o5EpOz/ejJnSfP7F294s1VddH+iriccw9fEUf1hL+tg1BYGkxfhNyt&#10;s4dn0jEMOS7Hx9lBABZyyMaamOzp7AJKk566iBAUOXqEjuRSYWlU6UPJOcwJX8am5SI+Bn7LH23c&#10;mNlGmJ48eZI/od4rV67wmxI5LG5LW0fNsqXD1HiamWZH9/UNsEwMA9IS51mkknnshaycnCJyjEvL&#10;ne+5D1HQbAJ1phjwvhOMi0heqMrj+DjuiIzM7MUlpWD3FlJomYqWaZlFJeUb1t/10KMUnHn/Aw89&#10;ROMXomB4FDDhI2Ea0bBrNCbQtJ2d9hjAvnV133z0Hk777z/Ys2xg1KuhiTt4bV8jEmfC8aSuQq0p&#10;Kg5txQ3w1pn+ZrIuqGWjLiiB7PCNH7HHiKlGyx0vpyJR5Xsq4rERwbhDNlLSIskYz5n96VyyOHOO&#10;fwQNwEPRilOJ3+3euhu4fEVJxfP/9MIPvvwvf/ZHn/vyt/6RGlXPPfHu5554lhd/9/WvWCNdq/Fl&#10;PPKVN14jCAqm+6239lHmjbmkwzUtbvr7egZp/WOKAQfdgRE0A5waHrwJIflOcXbBOKMJt+hFTNz7&#10;crAQPoHOFnh2lzK+pi6/fJe5xJQveG5xwIjV+II696vq7F3S0V3d1f/gqYb7jl/cdfTC7mMXf+mF&#10;/fx85vPf+N3/+U//8Yvf/7U3j3/6wNnfPXbpicaO2v6hJZ3UsU1oKV3cUrZ4/9bV/+3Tz+3fvPzA&#10;5hVymhtMzxHGPionb0W9pVqryDWEwlNASvL5Gtk7tcMSq6qqMP+QLN4ctr29Hcpn5+Kw4PHhdaRT&#10;IWtAhqokYojTjBfW8Vw6Ulp8xvx8p+HoIzE689RLWFhAxQcj9oXyZjgO53WeQuyNh5X7ZCC8eO5t&#10;YF/F1i9cuPDaa6+BItm2batId3YW5vnDHz3Pot97771CPcbzevQ0C1K7huUUPpK5SPRpMEa9Mztb&#10;kLf4Q899dMXSVceFKbsIcv7ipYsA1q40XiGRjbw2ehFDZ1euCk3mahJ5qVdbGiED6uTi6EknIzc9&#10;4+7t9374/b9UWVnDyK27Wsr27Ts/+pFfrl1ah7K7pKKSZ2q8Ki9b/B4MNiD1ECbGoW+Bwtpb2Syc&#10;Y/xEFgoH2Dr8aJevNrZ2tUf6GZdCdMTzDR+hK7D23PqFogi51NUu+6UPffwTH/2Vd7/rWb8mnp3q&#10;yqqGK5dxxtkbgaglZBW95uJrV6/Dc3ry9ImIjdDWmfseP3EsehZuats2Rgk+Uf4VB6lETMN5b9xQ&#10;NdyrbVch3fWrNwyPjTQ0X+FjuFrR4hJL/NGKgTb64HPv/+THfmVXXmFlb99/u3AZg/Gtzs4/evJd&#10;e5YujWd6NqXiS8iO3/qt3+a3iV350Plo48aNbAFgH7aJJOt5h9zqw4cPrli+kuuQgZKKi21ysuOF&#10;F0YbLvW8sWdh2qLRSw1+C+w90mO733iDndaz983eAwemqCx8OfgUxxy1kDFE+Q0CLu9d78IlB9eg&#10;wTNhqOn2djnm7Bxd6tSp/hde4M/MrVtBz8U/graVnS9+go6dlVXyq7/KT8amTbj//B0uzg9eQq6m&#10;kqyaX7Flj9FS1kPlLFOTFhcXYHWSBGagA5U8f/DhB3/nd37rmWefAj8RPNT4GOXXeU0pKrhB/K53&#10;svDTXAREK0tptr/8wl//zd998Z2jR2AmJcXFTz7+xO4L9bvOX3ju2LGihoYrb+x5pbb222vXNubl&#10;vl63zFnoLRfx6/IRHjF4RXt7B9evqCg31IDohIxU9OstWzb/zu/8Ovg4tFAqxqCqpB85snzvG597&#10;7UUay/Zfbnhh5sY/VNaem034Ibb36NixvIJTxWW/cezQ/7l6xW9/+jeoScfDOloL8sZ9yR072ju5&#10;1PPNnT9t636ibPG7KoqDrWTBF8KnV5tbKpdUsHmjpYm4C1MEyPdvv/ilo8eOb9q48ZmnHndFV4lf&#10;ONTAKVgiAs/CC+oGwmZdA+EKP1y6FK3lWksLe+ZXpsaX1S2DwOFgzIxq1CUnF5cUQ5/wSX7zWgqA&#10;DBJkowAXKFT8tvB2Auou14wUbO740osvfv7P/5wKNs89++w9O3fixeOODGnrXVs++uEPf+j9H3zy&#10;8Seh/z1vvvGP//QVgvMP7L6fLFornEoGYlDBzK8Ja1UlOyod2QErV1ccS49F6C7IzvJpQfaePnPy&#10;7LnTJAP5O46NMEkkJdx5vu/6YIZDVTzIIQOdaq3eYgCpuXTiJOfyJSLF6DUvVAX+4vkz9eeiH96J&#10;X7X4k295vaCqKBefGDNATbLZBVJBBIqSxsqoBcUnPGtlWr16v8psuDqriB7xczA6PKaq2ALHELpb&#10;iS8qy+O0HWgSgYxcIESeyogYUA4j1muyKJVCgUBBHHihtCSLEQoNQ2bOtNTo67QRFORBkkt7RvnE&#10;alIhTNTsbENeXomaxo5zU5rGdmdmdmUB6BC2SmV4zOH5QHZOI30Gw9IAtpljBZ5cHYdc3Ffn5OsL&#10;4UwBn+ZAHxV7kiZXrchvbl7c0ta8bg3vV1ZWXLzYAKFs3rz5k5/8JOY35//X//pf/+Zv/uazn/3s&#10;8uXL77///p/97Gdsy7IKB+wwLABUCjhyI3gW2BLy0uiaM9DTy6OpwETiQkpodPX24PGtXFrT3d2z&#10;kMQxMk3UqyoRLxAroErDySlTJHLjSKYOUUICiWS8k5WXPzQxkZ6ZSSHuvoH+q+0tFHCdvDY1NjnW&#10;1dsvbxqunOSkyRvXhqYnqEuXkpWRV12ZVViABakcwmk8fRS9m09FOArVkaQy2NM/3DM4O3U9dV7i&#10;ooUpDzZefai15eWykv0rls0nXe7G9cyczMql1ZXVle19XYSJqX6LISWgwPVrLBY5ccnz06hbv+3w&#10;SeyxvWtWvVpdfY1kK1U2m9FyWyFygasQ+hRlujm9AM+DUg+8U5bK4ehnHs1GmAE+IxdYHTKodUSY&#10;dsF86hYvojIa4UqgE5SlSE1PLShaTCeNa9PXLU0/BXy1dHH4j1SfhFSwRMrch14t9mwplrAYqg4p&#10;LVeoimSIlHKC/Glt1NAK2QuUTqeiM4k0YJNmbl6fHp8Z503C/2DpVdFRSK0JPmIPWWKOIAYkAqAu&#10;qAkmN9fmUNlj0q9O1VY9feBoRXfv6eVLyW9itLLivJmvaYoSZoDCrAGF8HfWhMoccoh3/tQmUFid&#10;H+GFVAJbYJmwHpOTru9BCxxYrpGFK3W5wN2n5zeNIcbb5e+bP4NjVJgD+43JYKhGDJ7whbrBCT1p&#10;WcJkFLEkFpCOfvOCN4WzkG/VQiDeRoY+BTeDZiFW8MNi+1JZ4Aco39Z9l8lXdhvM3nV95IIpUGDo&#10;qIbGE2nrc1/KzrGP3EDKz8utqa4i5MVNCHGTu4UFmZuZmZOVxZyq+OhAHwoB7CTIylmYkpOZTQU2&#10;MlVJV/beR4gwq2vJ0924kp39YOMVuF5TXo7VEws4oKXHRKI8BmkUcw+BC64LMqmybyGO62CMVA06&#10;KXURsvGdE4cAfnH+pz/9aVSHP/zDP+QxH374YTR7nIyvvvrqpYuXgcEzD2beLyIbwnOCkhqaHvvS&#10;l9ImJpy7Hist/ee1a6GZyKS3nEjWWrcDl3NzXiJZir92/CBtNL6y7YGhRRnWkRj6DSwo588MFe7H&#10;9Qvy8iE05a/P4i2dRtnIzslva+0w8LSARWkZINdobkB/hOSUNPpHj6H/b9m2pQZNup6MsUtU6iKh&#10;62pTS0ZK6qYNG5aUl5KLStNw9A8K0ANcwGomvRIA+kIWA7FHwixNhKiiPz1x/doUJbkE8zPwAkAM&#10;RNHo+EReQQHRdjgXdA9UcdfuB64lLiS9ikJ3IlAlKGni2diYVl59VvXAkFRT0wwmSV2exqE7Liuf&#10;ZlQOBhJla1uSIbAPBBLBEW7BCCV1rNyVVaozsRRgePSOas+p7IVZb9ZnlZ0pScQnkjjh9gqqAxma&#10;yI0Rz+RUX+nr1m1DHRTksqQ3iFDI6tNtZbZwNQmjzgCoZG8VykY8G9cSwOeRvciNd7/6JspcW/Fi&#10;HsgeeWFaShqRi/GRiflpWQB6hgZGJsem5t+kVTbJsSlpiYtgXoDpeEZ145Gch9Jh9QtuLoSLkrRo&#10;Ooap0o4fHB0fujEzlZ2dXkWdhJwsBRWHh1TebGoC/3JnZwfeI2DguD7ZMRSk6VqYQG5s7dDIptaO&#10;40WLmVPKz/NDbTkuvNA9g1aPcufpC/eePv/WutXUrXM2xV3vOXUObN3+9Wv2r19lZUcRa9Zk1gAw&#10;CE184GgKqo2C7gDSmeAWmXGcdB3Wqqql0i0MBe/6hnqkeKTUHYKaRElbgs/wWnY7bhMIxqNfvAOs&#10;kJ3IluQj/kS/5IsqZjA7SQ8o7sq1lES/YCGhNUrGcTKEjZ+QIDaOZzLjUlNoc4x/kMSgabQ6ktfR&#10;HwXHJtAlHohnk2RSFhRFJYFygeQXF+QXDgBpBw88M50Ez8KeUcjpOkViKRiGxULr86lrk6Qvp2bg&#10;m7sByj0nM3flytW1tcsQT8PEWQVfS8RJC6gueVFGcirtVlIzs3Lz8wqp/QQ7QNiZDwHrSAArmKec&#10;TVAGi2+NGEFZWVVJdub1obTEI6X5vPvckfNcuKtysYUDLDf6+jRJhGxxfR9NSXuOfZyem0VBlUTk&#10;gMqrqzSY8FAE1q04jpcsJOsRZSERTySpoDRjQvGyPtFW0p7FYWPQ7UEIPtUp5Le2gLRJlQ/UCe6z&#10;oAyFChgEP0n0y8UlBKtDDC2chVYWwICS5t8AU0VBTnLFmGlwoMLWqZ40gF5BBbms0Tg3QA+gbgO5&#10;jlLDpPipauPeo299/6Xvf/fF7/3wlZ/+6NUX9hzai5x78c2Xv/3C97774r+8+vYeeA5WGXoLPukf&#10;/eTHP3r+RyN9/d/45je+/c2vNV29/OJLP/nev3yvr68bbUEdgJMXqsY9Qt+1nDBuB31qEyofQG2R&#10;ZL8a2JkRziBuSCFelMLHI+OjwLN5NH5TYhM9AbqXboOeQeLCwvnwYbg3XNRQo8otAOHsPcRoZ0Zl&#10;BPBs/K7uGciZmNrQ2FbVNVDbM1rVNfjQ+caNVzqefuvo7uPn7z9Vv6mp7a6mDn6quwcYVc7YeM7o&#10;eGtZwWBaSld1eUtpwYG7Vl6oq/rJzvWvLK98ZWXl8dqKS+tqLq1f1lFddrWksLmkIBlE5oIUaBwt&#10;35qnMcxEHs3Ke94kpolsZ7tBgcTVCIBawJqI8lhqTnYfeNXZm4VFiysqlyypUg+WweFhticbFrOc&#10;ZCh0AGJCrDC+z572lsyMNOR+6tAIBD22oo4ibipIC71ZaxFF72AdyShc4PonZpEW4ICNOzMomqxB&#10;Wsq8IENICU9W1PTGfFS8m9MooQnJZO6q+rK+xZ5ITEheSGNRkRqKoKqsiAtbHUTuUV4BsjUXhB1u&#10;WRZz7Zq1JN/hTATUA3t85513QIITuDp16lRFeYVSYpuujg0PUepOOZVtbRoFbdbTFlVWUCqmXcip&#10;lWvXr9pQUbakf3iAeqL5P3qpPSN5KicLqVhZXkMNwe/94Fuv73nlSsOlBdcTSNCmNPCZ02dRVmtq&#10;l5JPCqlDCA2NTTwmW2lxUXF2ds6Vzua+yZHy0orMTFrQTIOmOXjkrVdef/6Vl194+8CbWdlUEiui&#10;ANyBd94+fOTQ6bOnioqL8/LJ872K+iqP5M2bgNYZ/+DIEKUlwOAUFBa2dbUNjAwxThjd8VPHUAmI&#10;Tas2RXLS/ffeT2H7vYfeYpJq8AnO3rjQeIn9vrxuBfhJFAUIAlx8eUkZtnRXZwewOKr3UvUCxgia&#10;leJQ77xz+K39bx07dvTMmTOotYjWRx54GHm3d++bMKO62jo4GeFBNsqq5au4JkkLsJKd2++FnR49&#10;dnR8fEKtRm7c2LF9Z0FB4bHjR706ivsH5yWpSiMpsaPjw129HVZ5QN5SlHkq1iFku3s7l1UtJ6d4&#10;1fI1k9MTRQXFgyMU4+218kXSmccnRqlkt7iw+Gp7c3d/F+y6orRiRQ0A+GqkOokFVRWVJVeaxv7t&#10;71dcvzFWVnJxeqpt972HR4b6+nvM6pSlTGWusbGRxqYGAHogMQHT/eAH3+fiFOqCMPCisnDEd0k2&#10;RBLBnPr6+vGkQEjQNAm2586fRQrg7lp8/wPZa9fmbtpMYDyNbMP3f+D0f/zDknc9NdXeNnji5PLf&#10;/b2yZ56t+vgv5axfn5STM9M/UPGe98KlAcdxRemRyIVFiwDK0TcWWNxUYyNguoWZmWS/kgObXEaN&#10;qXnTYYSYF6TBkktLhbmkxYtvjI5Sww6EXdqaNWmrVqWvXYsw4tPExYvbXvhxz7692Vu2Jufn862h&#10;PXu4OD+8riwsalyU3Nja0jc4RBQQaqxvuEJvRjK6CBh3dnb1DwzWVlcNDw9lpWWsXrnizb1v0VGB&#10;7c8MsPPAal250sh2W7KkgpkBguc+GrdhQLYODQ/TdMLDe27FK5t1fLytrdXdKMv27Ol/5eWn0zPW&#10;P/hAL4Hh8orza1Y/3911JTcXHBfLcf7CBYuixSn6CQmrVqxga+Ndqqqs7O3ta25uARhLRipwP/Y1&#10;ZWFIa6WIM9tk3779L7746uHDR48cObn+8NvPlBXltbdOnz59tKS8+9lnm2YT9oyMlZeVscRU1mO3&#10;8iBnqPSdn3/v0przL73008uNXAePEnwsLz+3sfHK8MhgdfUSwPinT5+6aDk3T5YXo8BdGhnKz8+B&#10;BbW20mutp5ZGkSgoiclXm1rBvXJ9XoygEKrMsuqfADxlfXjGyfGpwf5BxTst8R/yp25gacnitpb2&#10;7s5uPONIK5Tx5qst2ZlZM0uqct54PaWoKCUzkxz7o2NTBKEqq6q6e/to6Lqsrg4/3dZtWwmuo9CO&#10;jU0ODY+iBZnotx4V82htCj6voOlS09gIZRCS12/YgIC4cPYiUo5C5xcunWc2ihcXgdcjQWp4cPDU&#10;yZMHDxxk8UikvXj+Qm93D3DsKw0NRAKKChfXN13JSKWgySISM2kHhJsCrXoCfNPIMNzcYo9EVYOO&#10;WBDGB+ob0nftzrdM8Odf/OHn/vpzb+x/wzjtGt45feHMqfOn4HLKp7HGUIpimymlyJ4FIHHOHj50&#10;4J1DezOysnbteghZRoOLu3fs2vvWa3/z958/duyQkgkU9JYTwyxapMSMafi4baDA2eeejCHszjfU&#10;nzOUceQOXl23kr4T33n++9E7kf2uHWoew4B9VZYUYENiJUNzCsFbzcQAwhScKJ9XYLT4O3Iumlcn&#10;6JoZQFxiIzB/nWvJ5g4IfmMLxccrIgYqSIjtK/dqu+Ms9HEG6cHuAAycaG6w+lvhcaq4eGVPbyb+&#10;pnnzVnR3Hy8rm05SQz3Ogbk3TU3VLkoTtY2oMoJ/V2CpuF0dXROcAvwx8mFwBxaMyA9+Q+wr/HFd&#10;WzZTzA7kT1uRmnWsWFl99MgpACZY4B/4wAceeughDzdRxu7w4cO/8Ru/wVde/tnLa9a5cSLdObiX&#10;pSXJ2w39Wt1i5SJdm1byzoL5QElZDsGt09IYADlfLAzBbGXHoJtJfVUSDY4vIvk4BmR1JKsaVGFx&#10;MYpRSyuRfkUmlYlij4AdoNSd9DRUl0l6g1A3NJvqN7kZBfnysU9Pyx5KUIML5lne7us3FBPu6UWZ&#10;pVA6pYsebG5+uKPt9cqKF8uK8XBjXmdkZq5bv25xcRHdW7wLNkNyF7Vbp3rS6/Pe/cPnV15swFv3&#10;Wm2NyhFa4oO3qgqsWadL+wkKA2uyAp+ppU8GVZDddvbqNh4MowMdzIvlsFSfhJw8CjHlsFvgBR6L&#10;5jZRhErpJEAIvbK77HxRM1dRfhh5i9auEbVD6T+Gb7X4cwDJjIjZo9nqaBseIUWZZ11uAUttC3Ex&#10;QYTf3WcuRebPv1pcuOvUeV5fKcgTiE/QKLnkzGR2IGHgSNPFzfJ0gsdnGW1sT/71MxmN783ox1xz&#10;c3CyfgX/7YP0G0X7yO4RpJzPeTPcHtHX/UUwpOCVjTR4Gzq1Fg9czxbPY5e8JGXCrmw+RG/aYW1n&#10;mAHehXjwZVsSsaAlNjyQXMI94dHkHRLGeU3u4/Up5VHyGsoHUod84utQPl9yfIf79mG7WE0EUkCe&#10;GjNXWJzMopy8XHbZwOAQpOjLGGEBuCxZfley8z9wgU7bCY05udGT+hNHMxbOiv0bBuV8VvXsmiP8&#10;pJKM5mud98a+n8Hc165dSwDg3e9+N16wEydOfP7zn6dYyTe/+U0c/Xxj//79F85dvO/+3arYPgU3&#10;oApfYtG+A1u+/R3y97g4+uZLK1e9tnSpoCXE/82LaU8cLb1W9IHGS++vP/nykqXfXr7ex2mUpTJN&#10;EZqDdyKUSntrM6ZFelam/Hepgn1hxLIQpaVq6y5oGEmSimQk4ONAVSLFCQ8jtTPaW9vefPMNYhXp&#10;fLBo0cgoAYOM9WvX1i1fQQCxpbkVvR8K9wpwcjgLNokNS8k5o3Av8GTgHQ4tnL3mXsDucNYp3cm8&#10;ipu3bsFFODQ2itcDD5dHNZ1HaDtbAMbliO9QPzDbUEq0B2UXy0Wg/YxXnVBCAPyxvD1rO+1kEy23&#10;E7nTIS754IKhnArkUVgA3tm7bwujJ+dR+r69hWakXSCuaAO27HRL7De+4KXTdbpxN6NVzRgeMnsi&#10;RxlrMI25uXz2QH0Dv6/kULyDa6gkkzUKTKAXLy48Vosz2WtIE/HBJFp+678gJ96oReNgBnBzhKm4&#10;9raJYLabgVsBZNK8SwkOVJphV167PjI0iBVNIAL4GOYoO0vF4wiqzd7oT046WlS4padvU3sX9bq5&#10;nRU+D1beivLO23787M5T577+8O7TNZU+UZG3bt/aVbjwHPwg5mxl3sVA5OriQfSAqk5loQuVkLep&#10;lM8n5IFzuZk/jfEaO/w0nDiAwqiyBCsGAM6P8DAWHvS4QuDwsy/z58JFSepwPDmJ8ERN4jevsQnx&#10;NxhKVzKXQDW39k64aVm55vy5ZmNdqKRwi0SqxhajNaBEVnoauWysCxOXnJ7Go3HNoX6VgiKQzpWZ&#10;T/kbLX2PB2btsf/Zt5y5es3GgsLFPD0xZ9r/qqoEvjTUhmSqr87iuSNzBH8HMZ/kRSmLaL0H4tzK&#10;2LnotOrDUgqkm7r8Vb6f8WTnEjdmW4vySG98cv/Jsrae0cz00ax03peQAiSLnKXqhbpg0amWJE3A&#10;yovQ+JVfLzqUB0qsG9+GSVjNou0rJYp4mrQQJAr/KuYrp59amfObTPQIGG5fsDrFTILIPihg6idI&#10;YMh4DjaaSzypcmE5OJO8yBG18eUS1T3Dqy+2lrX3bX379P0vHrjr7dNbDpy66+1Tm946vnHf0W37&#10;jlW0dG2ov7qpoXXDxWZ+1vP7UnPO2NSSjp6Ktq5yftq7Kzt6gKExopzRsVywmYODiZ2dyV3dGfS+&#10;wzOXwH5RrQ2r0SZBrsJqCxBq/E0Ga0xWRlI1rrfTHCmMc8lnm6fG0cBUm+wMaFmdbCQlFVnmfR66&#10;tK0rY2RsXUNLVc9ATc9gde/gI2ev3HW185l9x+49dv6eI2fvPXpu/eWWTY1tfFrTO8i3ciYmG/Pz&#10;RrIyWkuKmooKXl9dd7yq/Ac71r22unbPutrTdUvOr6q+sLqytSy/tTS/lX4RRTkjaanjmRm+mVQE&#10;EGGs7Uh0VkKcQ5vVGB4RCeu7iiNYYAtWmqKxygo3HJZwgoTAbaN6rjthRigQRRSZAtjQ0Yek/vV2&#10;Y15SB0YcG7bPPT3VY3hwgC/wbmX/0AP1zW+urYUaGAa3dUi40vAtjVs8V3GagAXYKhjjtUNDtsMr&#10;2LkwlSQSn7IS4tCzNwsxIeO14PV1+bi1fzjKysuozk6dGdI5edh1a9bizb/a3IzDDigyIFwUaeDx&#10;6OEpyankrzXh27vSsJwyXsnJ9GFAAfUsS+qyrahb+c6Jw28fffvk+RO4xrZu3NbV21Xy5a9N5Gb3&#10;Lq1k71SWVTMCuiiMjYwKUnHtBjnaZFOSUEb65OYNmzq6OvFWkP0Hp+4fGmComMH4xXjWpraWnZu2&#10;Y140t12tXVIDnV66dGFkcARGBWRi2bI6noz8UJi9uSpulpdJ6APzd5kIKK+irIJ4f3dvNzYz5RGY&#10;HEALFHEDw15/8TxyH4cdfTOeeuJpNLSf7XnZquHOYhhXFJfzTm52ztLqpU3NjW0dbcwmnJMLUquu&#10;q7uTbUJyP7TU0tq8bct2HHMnTh53ucABCvmpJ5+CMH7y0k/8HdIAcExxzZzsHKB8V1uacFc88egT&#10;+BH3vb2vq7vLxdnDDzxMetD+/fs6u9QzNNqDszhsaa9Zs5xQendfV/QRJMBN62pWUpbup6//+MTZ&#10;o2fqT27dsB348P4j+xyW6xfhd0UprS0S9x56k79Rb8g+PnmOxOHOxXmFi4+c3NHaDZc42NeZcv8D&#10;raXF3zl9DGcla3TpkhrO+vBWrVrNACCHzIwsCroBvaUtBqTCmGlHhqBRQ63+/n379qJlYTCRBFJR&#10;oTplI8ODRcWlB99+iw6TFIExzqBjurcHFlv8yKPZa9Z2vvjT5IKCmk9+iizl6ISZvl406azV8lMM&#10;vfGGatgND+OYS6KK1IIFvPAzccDd4rDjzYyNG4HXwY9Sa2vx4uU++ii5rqDnSIYFOkdkpPPVV5jW&#10;3LvvBkZ39Nd/dej06Yn29ot/9rmVf/SfOO0aHQ6tFh4HF08uLDzd0gS8GChiLtvnagszW7d0KYt7&#10;5KiWvqqqYqBvgKhPaVkpmC+YYTUeop5utmrFkgpOINlz+7atuOHIP40X+lSIGx4dxWEXbG3b7FZ+&#10;brzmlZer+gc+8fbbVX19lKW70Hil89HHri5KHc7PhUrPnDur+1ZWedq1LbRrDcGik8zORVimqsol&#10;/MapSu65vIeNYPJy0YLOnDnLeq1atRK3Y9lPX3i48eL7zx+vGerrfubdL+UWfm/6emNu3tq1LPo4&#10;XyFjhmrveB65KR40fJGX8f6Xly3bv0+dwNevB6bDXHEvmFPjlca7d+6Ah1w4Tz938mGJXs97V3kp&#10;JwwkJUEnLS1tTAh16GpqqhANV6400XQCZyLchkod3OKDH3wPegW+xWXLaqFDUHt0j42miBf5+bll&#10;ZUXUlfPrVFVVomPzmn2KYXWwb3DlQO+iLVtAB9x44YX6gsKqapCj/WTdws+//PdfOXTonY6OTmwB&#10;tjxML5JxwQvK5tTWMI88yHKrf9nZ0Ynt8+jjj6LBDI0OgXbi6cjLgdTxSuOmF2stK+XWLCBZ4VbL&#10;e4gsRtTOc5fx9FkikTUXUksx04qROlJvFYpRGQ3MSbyoa6/fuPt8fesH3lu7fhPTdR5c24UziI9V&#10;y1evXbWWd06dPXX63GkW21pluHhTUDnw9Ur3NGtOmtLNM2dPYvps3XJ3cXHpvv2vf+d7/yxt2e08&#10;F9Ku/Af2tVB7Uiln5zjs8NadvXg+IlrOv6VLbMRkgp0bIkT4c8HqpVUy6eHZAFuITplfwLyuXsLO&#10;sk7MBNI4Yq4u0bE77Pyi/kj+pzp0hm+6aPQvIjrjN0BkoXk/bHcu6NnlCnR/jHQ6wzJohMq3N7CD&#10;1ybwI5hi21SHqpZsbWlNJvNudnZdR8e+GtVk4dZesGzo5o2Hclj+eVS18+96HqVnBMQfMgUNHeMf&#10;uQATcHRyyjNETJeaJTEWodtZSouWhMsNZBE1k+OG2sGZnLB79+7jx4+DcN65cye8HuDM8aMn3GfH&#10;U8j5KkVVzhsfJI9M0Wm8c2gDCCf0BbThiamJFtB81PvUAOTl8vxMm0w0I3Jh0rgSjSPQwdNo2pVI&#10;pH2SSk8IMGwq2hhRx0alfG/egLUlSn+XPCbvlYnNzM4qWFxIpCshNQVcrBrAue+GkdDFbGHSyOAg&#10;3rqJ4VHcV6mJSQ82XX24reX1siU/qyzPzqWSyRR3v/uee3Ly8lvb22UNaMpUDBIDAugLFUzw9ZY0&#10;tX3iG9/LHB37x10731m8WDhVq1fFE8m8DI9gEoxUsDyDt+McdrzDV5ysBO8KQgPSxVgXpytmCI0r&#10;A3RBTq5gq8DOrAgRuiWX9ZI6ctj5SB1BafxY3jc8EabneZsYlXBUIF81mFiiwNMRErPrDd7awrU/&#10;J0UpsNauS4ViZHA7Fsca0cglYVRs2fJ4qEazM9pKi57cd5glbS8r8ZZmslBNU5FdFdj5un5g39u8&#10;yOwLTVCpyxHtupcqRIb627YxzdoJXQSutbqRY03KAiXWHWgRsiGcG7ujHdGVI4YSWz4fmN8x5u8w&#10;28I1PtOJ3WEnBKYOU33MOeMOO6iONTKYtsr9BJW2VV7wuoUIjHFiVFvDahXFm5xA4Qd/RhosMoaF&#10;4+sQsmrzmZuPuzOn7FcsAZx609cBd1O2jE7WM8jE/IICrkqeiKx1O5h29145NxtMRddJeFjlV+Sz&#10;i57auY6veDzfkHUd89YED2tnqMonU/DG/p/xB5C63/zN39y7dy+x0+eff/7f/Jt/w/D+4A/+ANQS&#10;yZ6klwLYIQ8U+bdx4wbCVmj8K//lxyv27febTS1c+KUNG+tLqeQdluOJcTAflab3oatXHm5ueKVy&#10;GT/xQ+UZhTCBF5tzHBNFrgX9gIm4mZqeBtwdqmW64CRIRzgGCDtHHNPQQ0VqDJCCMVxSvBj0H0rn&#10;6ZOn6i+c500QQrxfsaQGNli3fPmaVavgOKjL/X1A6FUhUlSErCUOD9PEGLPu2EHdb+O0PoFOb55C&#10;yEgoUF1YXLT97h08G7xR7Msdr9YTQJRhjkijau1lL0DGdTiBi9AM1orPq2iffuvL+g0AymUQI7Ia&#10;l9T105QKeWtdNQyQ5MlycvLJcQbXNXdw9KlOsFMCuR1jCZKr7qHzfwM/oLpYKnXIWYgeQT58ODdw&#10;D9EPHxnKznyOQbaVokfusPOvUC/jYhYdim48fKWJZUQRNGnluW8LwGrhhlJXDbmQFoIFcuPaykcK&#10;UWVjMsynxSvmKbsukEGyJdzjKSg6FZS1cfCt4h/AYQRSlc3Z29MBRBTQGVpdCUkQC+fjD+I34ske&#10;d/Z4SdFd3b3PnjzXXJA3vAjj3OCB4BBu3vjIa2+tudKMt655cYFrE9zrY6++ua6p+av334MLz2ZA&#10;dIK5LRvJ9qXH1ZSpHR7OiwJlOk6hcVbs4kD+oBBxHKndnIBq6B5n3lQYy4SRHUHNUP8j+i4EQUCN&#10;O+fm5lnWxjykGBOJEWuJogqGYexr6uapzUVGdq6aryUDnARlLDFnlQNnU2iuMjmB04G6ZkhltHx+&#10;M1x8ai6hEEJmJRg+dIZeGWpYr3mYv4BSgrj20halENVfXLwEksF9OjY2AdxeJJwouKGcjhS6nU2g&#10;aCZOPJ4KFyq5LlanyLM83LPpU2Sc2XCfJg1jDjuXm+NZ6Ye2rFrT0Lrl8BnOojaZkkktSVP+QRrH&#10;z0tQKuyiNOSdwn1TSn+G6qAQAnK6ndbCW8aZ+8oDN8JpB/50X6xoTYX9jwugRktsdGsCw32LYVpr&#10;KHBEw6YemmBF0W/trTl1paipa8c7F5/ce2bnsUur6pvL2nq5fVvZ4raywiPb115ctfTs8sqT1eV9&#10;qUmNJQUjmWmj2Zk4sOjenj0y7jOTPTaRNTqWNTKaOTKWPTq+vuFqZWfvuotN6y41rrrQwM+GptYt&#10;Hd1bO3sevdr6eHPbo83tj7V0PN7S8ejVtkebWpcODG/p7L6rrWtza/um1ra7Wtvvamvf0t6RNzVd&#10;C4Skf5AuhDX9gxTm4dFyJyZRHPOmp3OnprMmJrPHxseyMtmApa3tmaOjW9u764ZGavoGq/sGdp08&#10;t+ri5dX1je/af+zek/V3Hzu3pqF53eXAW8cz5k5MNZcsHs3KbC0taq8oOXrPXRfXLn/pobtfW7P0&#10;peWVP61bcnpJ5YmqClSOroqy1rLiq4vzBzPSqPYPvZgGF4QUA4CjeZxlF6gyops0XkQZddViD+Az&#10;ZTWIgGBgKoxKEuaEPNpwJIxDLgnfIvtfGOJZOXkVvAmLSPLnkGJs2uMQEUKQUBZeCcQQ04KfDqc2&#10;bnCQvPDEgcFBMs1BI1uF35uVA8NLh8beXLc0A08ikDgV4DNisFYt7rCzPvLGK1y4yP4KzBnrfm48&#10;RLgMqzmg5BXgEQ5n9hCo4o5mfgjY75FAeZYtyIiiV1ZKZc8s1bDzphM47MYm+DNy2HE+lZKcaVMP&#10;HhOdeikFlEArLsYKHSHlUBVaFra2t9ElaceWnRvXbARhh0/tSkvjgeMHlPCRmNhbU85mJk2bIZ2/&#10;cJaaNzzGzNQ1LH8K52/dsnXlipU4v3744x+RlwNca9WKVRtXr6+sqMR5AewOfXjHhm3izOdP9Q7Q&#10;VCZpWdWydas3btq4tbS47MhxpYuuWrl644bN9EmgEPuxE0eZFgpZ8CeWLa4x8JvmsBsie6uCrkRp&#10;GUDMtt91N1Oyb/+bY+OjsFPwqdu2bAMJBchgw5r1G9duoBrGq2+9UVFcum7VOho14Ozbu/9Nrvy+&#10;Z99Hzwpg+kVFJXVLl4MtYO5xaW1cv4n5P/zOYSsIGKidG9ZvoAwcYmjzxrs2bdwMvu/NfW9S/47+&#10;HqTu4sTZ9/bepTVLV9RRRDJ1Wc3Sjes3LqulCnAG5QXJISdvYf3ajUuX1lGuxnNyb1LVE/dQ7Qrq&#10;U/f0BV4q0xauDwz1E87ZsGrT5nXbNqzZvGnNFqTuS6+/EO0J1n/divUP3P1wblZuQ1MDTyQNREQn&#10;JWTn5Y5ds8k5VLTKTu998rGCRx+dzM/D63ThwjkkyMoVq7dt27GREnIL5oNPd4fdVRx2mVnkgOPr&#10;IeSJywaVj+xC3Hb4gI4fP4YOVluLw26aE6iBCM2cOHpk/foNpWVllxsuYRX+y49/sHWLWkykVVbR&#10;EJYXGUuXArtLr6lxbx2VhSFnFihl8WL31uE7kz4xNTVy+DA+OGB61JtbtHw5ua5UpuP9Wxx2XsyO&#10;T/kBfzdwqf7sf/5PlKvLpVdGVVX7C8/3HzoEdu/0H/67jLrlUz3dmXXLV/2H/1jx3vcNHD+WXlur&#10;pJacHH19KV1T5lMRr7i6Jq26mgqAjD+fxsEdnVcar9ZWVeKrPXLkWHZGZlXVkoH+AdBzK1csJzue&#10;sjCMl6JpbD8UfkTnjh3bWJr9+98eGhp2OeIHDjvQne6w83fuv1iPIvpAavK6bdsKHnl0/N57Tz73&#10;XM373sdrNJbX9+zBbGdyzp4jNj+vurKSaT934fy2LVseeeghK6Yx6Jcyhx3Fcwbwr9litaH8mNOt&#10;iSWm7zMOxI093TdOnnxX2eINu3YufPa5sXt2/dHsorItG2Hn+M64yFobHo4wvFF8t/FKE3KxGudX&#10;b//x4yfKNm3K3b5jY8liogcNwyPcNjsnmzx32m6wLwDuARv66Mc+jPPrx4eOcLV3VZRWlxTPz8+/&#10;1NQC6I+oCPTD++6wI/lv1aoV27bdtWrVcoZNX7jt2+/CUKKdxdmzFz7ykfdx3wsX5EFmAinGR7fZ&#10;ltY2XIdsxjLsCzkKm2CteOVOd3Z3HD+xtrryBumlP/j+opzs+Rs2EScAG0i/C380PIMsE9dBHXr3&#10;u58G9oIJ40qUVyNhaXbs3FG7lA5yna+8/Cocvrq2Zsv2LaDzYI9vv/029E+NEdAMZCXShoUpQhb8&#10;9Kc/xZ29des2nHpIDYpOAOyFNaj+Mn4GVFz160IBUnxLlODWnAG80dZo0ZDY3zf2zNOrVqxmkBcu&#10;XTx/qR5GDVtb4wi782fwz+KLkVjzdF5XI4zna2tb4pQp8LrB2bMnV69ZT5Tiy1/5gn8ec9gZL9B8&#10;GuEBrhMTs9fxCLtVdSvf/9R7PvD0ez/4zPv4zc/q5as4x2vYRXQbvXYbx4k54b2P7iIjD3lLtDwx&#10;k/wVeSyVa6dUN0OLc0sCvOHhpqwfQPX9KrcctJ3zw3REu40doONdCYsU4ih5WJ+GBTh47eUk7B1l&#10;byEyLb6hbrv8qYq1oVEXXZ8XGOhZU9O//9qb4HD4syMz4y9272QYSkqw46HcPH7+tq0Fnx13IRUp&#10;qvHhA3ONT9RgEDk3IL3UJfJ4bGgYsQEReIJ3zWtvrNj71ovPvqsxT2zxS1/8RjQPXOTXfu3XHn/8&#10;cVpE/Y//8T/+7u/+jj3w4V/6IMl6mVmZqAOBYuoqrD0jCgLV0alRSt+/0eFhQhckj4C9JAWgtrYW&#10;KQhF0gFuUUpqXk4uGoTm5zoo2nzoCt/cwPCQUrsXLoSzUztDTgcloijlCsXZmpROZOYV8R3gbSwh&#10;3rq8gnw8bsxPH4X5SdSCewHnoaEe/WRvqLBXb0cXZjz34taPXm1+tLX15dKyt5fWjc1OyVCZn7CS&#10;wqdr19ZfunjlatPylSu6+/vcBKIgnKY9KWnzwaN3Hz99JTfnr+7aGFT98Ip19uDu0o43pWTCqiJS&#10;ckCsyoF2H4QXmVLGjStdbldK+8IRRKNIy00bp4vz9FRmbnZ17bKSslLEHhc0D+dCQRSHB0U8yYlo&#10;Z9qQXOqGwGpqyjAtM4OLaeeTikiBGDevFcwXEIcvOijJl9hpG/J3gvSPeBanGTD3/qY/jp/jJ3j1&#10;IqWC4BM0Ith57OyOIyf3blhzYPM6fX2eQcwczGJKrXsv5B0PEaZURTYby3B8ZBIF/g2dFu21aIdr&#10;Pp2R2ZWCiQ23ZESxcz6ar9RaP6KH5QSvm+Nv3sJWhPwJXXXiG3aAOTDt2BRkJaQplZ6XynXURcxO&#10;1Jyl4CZlKkhpxt0GoUJBfGZeFG1AcshcxedTQX4WqeoZPbmzU9Ohf7B1mN9MsgPlON9clGYKCkIr&#10;95W7R2YSlO/W1dPb0dmVkpZet3wlFaCo1+XgDG0B63XAdZwsvbfNw02NDzVefrW69rUa1R7mspbE&#10;FaxMuD56n9wNI6vgfoxBLEUQkWQS0g8efdO/BQ/553/+Z2TYpz71Kf5EUP1f/9f/9ZOf/ORXfuVX&#10;6EHxxS9+EUce7//mp3+DWBOaxOq//Ot8Mlzs6E9b9Kfbt7FtmIdoE01akXqDXzmSaCENYR9sbHit&#10;evmrlcucCGPEuWDBoiSZWBFlerFOnTbvOsRPVIowAzg70MFAdFVa6Loy3LWVaAurOkqqfc5BEgNR&#10;L1qqkQ4Jz+KCuQR8s7J27noUaVJOCDE3t7ujY+8bb546fYKZRxXWkgPaJzeNprQwMUwvihZRhyss&#10;MhVMoNEqt4AnMQA247337S6vqHhj317mXrUU5ESXA07kJOiS7bIbKtwpJOCUin4yRbyGj6lPoFfp&#10;Ypui1KjxiZzhoI88QVaZsDhJBGSXqQbuzgkgklbu1qGDd/wWC9wDnKThROTq7jCNH8S+Q4yUJqsq&#10;SOZxsOzvaL24CMSv1cQpZshHg0KrGwiH9bKZvT7j7ZLMKWnObjxLWu6ZGw83Xn2g4cqeZcveqKMR&#10;XgABGDTWwRegPUHCwZeaO0aDd9FrtXjFkZwOFkpga2zWPsNrffI51e3ZX5R4k2waHqE/OGsIqxwd&#10;GYSGEUnkszByLx3C11s7O9SOQtXHVYvtk0dPVvT2f+fBXVfy0zX/12c/vu9wZd/gP923o8VqnVgJ&#10;xQS8dVQG+Op9O68uLnBxrOdGRIqdsspWTs7YBO4qTZfxWGdBwT4lkdEm3GeV7/pHLLavUfwm5X3c&#10;mR51i5iYIwSlQcTpJ1o4D/XNjNI219LSaeJEAwHhTGEaTKdh6zTbpMRa6Qz58vJLK6pqamgSQ6t0&#10;4G+UseFeMPSs1AyqcbU2X+XrRYUF1GUvXlwgQ3fe/HES29ABhwaQWb1dndyXHWQNqMyNAOwebF1y&#10;IhNeWlq8KKfUZQokYQsdKGfk2CJZoNP+frT3bvKt1OtgaiI3l7JBgrSDlzXNSixOcCS1wrBiCzan&#10;mihDdILGE+M12Uelhu3H6je9faqzYvGxuze2LSniCtYpagaljMFTVeDGlLQFRKg8KSSiT01wJRQV&#10;2nxb7zWEmlz8YYYRu9FaCZlM9El2deimzGLX9IK2aL5AYEV93/miB7qTvjavuLmruKXLPp2t6Ogt&#10;ae1dQ7Xp/78cZxIFN44OfNxoTO1laqrmGnJjfhYiFE9QY3G+ls9Fs/XFcmEtdcMqt0I/XlYS+kxP&#10;oM+PGs6iGDF1uFddOYGhaG498UEgspsKXvJdVSW5SXmB+TAMyQm5xJTJiSZGcF0VbCyHSBnV5EXP&#10;IzfEC/PhesB5ZFtmnO0zCjBsVB4TrumKmTeUoFwIA/CtGjBqU59QgL1SMzBvTka8Dg0McoUF12bA&#10;kE5RxWL2xuffOPGdJ++9sWOTCghc1xa2jH4EManZcAk1h1fZEouU6qnmKRk2MEDmBchHus1PT85A&#10;wxNjdB2fXiDELQEToUBVBSQhSQ21zWGnKKo6OKtNU4K1lUbbmR4fZtaNjFW4llCIcyHNRqC+mR6F&#10;59Bd2N7zl23B8prvb4GaDy28sYBeWBaPp0sMW2OBuOi9R85veevYV//4dygyju7OA9F6aWx4BNWG&#10;DuBcj5EoDd9K7KgyZlZWWj7BS3LjZMetXbFyCTl6Rw+0013hxnUSdKRGwoynZ3o6O/q7epAEWZn5&#10;PDsDRl4DsWdTM35LyBFVKF5tqp1YqvGELRs2kjp66MiBweEBOAaigUmT+nRDhTVIiXVchWqlopvD&#10;uOy7AczCFDOvBu3iO+Lkkmt2CCIZB5P3c1wc+wniWnY4f7ZOPsHh7/jJPGak58Tf5XqKelw+89hz&#10;Hd3tZy6c8nN0nRtSG1yX8Ls4awqwlL4r5hzSozhty6FTyPyth0/xet/65W+uXamz5Cl2aS1pyp9e&#10;zTV6luheXiXY7+t7Fp3Ht7Bvc7cvnGFqq05PUfMH0UyKT3dvD1WAPv6xX8FTXFuj6njP//SFlctX&#10;kHPN61OnaJBz/p+/+uW16zd8+CMfX7NGkKLrQ0N9P/oRKbH/m2yysKDlpRdLnnzy3J/88aa/+gK5&#10;tz8qLnzgzX24Ai/91V8MHDs21dVV8f73V/+yOnK+vHnjmj/5LEGdoTffvOV2r40MvjFKlXZ2g3YZ&#10;84wDWo9nBS7NntMq8Ab6WsT/cYrV1S177fU9+MtcOkQf+RJ/6IPvb2lvP/zOkQcu1dcM9OEH5f09&#10;dSv48PVlNfF0EhCJwWf9RqK9MHli9727aH7y3R/8S3QXP4cTwK/4cviK8M6jVxu58iNW8/HV6jq+&#10;8nqtKgwG2tosfCnOSDMS0kJEAX47NdJG6oYGfuPEESACJ37zt+kU8dpre+g+71coryh/6MEH6i9e&#10;PHjgEO8sy8x4aklZXZaYJG0oXmjtjJpRxM+23y5uoqi7V/bgg7up5XXwoBx/wTPOkxbnOygajD4V&#10;Vl7nvOfcqU2dKp/NvP9g9bqDRSXRmT51/t27tm7Gfbnnjb24TaNJ1kd0gQz3uA/PzWQ01GiE0fay&#10;u2jD+Az7ANwevIE+y9VMQ4bhABrAx8qORofyarC+lbA9kS+/vP9tWkce/a1f27BuI0Cc0+fOnDp3&#10;CgZFWj1tZ6CgsxfOnr943mram58ugFNLUTel2QSGTd8COITp9r/96c/wyd/+/ed5zTveRlZD9R45&#10;VqVNY06wFgW28s+967lAg7Gl9sf0SfC9zwtSYuNXLXotCzp02C1YVVuJlQJSjGcjJTawRK1nVhAh&#10;5VwwQ+EX5lxR/pQ7HCzw7RtAM0FljjgFmm/6AkdJuMIP2BN4YQ9eO6wAIsKsUdKQ2OANhGf80zrR&#10;aITzE6YTF/ZlZaztEM45Y3qmdGTsVGlxED0GkDk1SVYsH12ZFMjOJHhwRDRhhKICz/4IkReA13BQ&#10;R4w7GfUtqci/2lzS0XFpRQ3PsfmutUePnPbpoCE35jeyk3zYH/zgB1nZmc++74kX/uXF0yfPUFMt&#10;uyBXc2uiyYN4EqIWSUMRGR8fxZVG7joiGNwnHRixiUnEFQiU4jTgAlB3+AoCnkcgeRMLRz0f51F6&#10;h5JPY2jo42NMF5PLfsBIVo1zYB2o8grLTyGauD7YOq5J0TeqAw5SQ01TTLb1AoJvAKAmR8fpnDA+&#10;OIzvila1j7a0PNLS8oXlK48tXsx4kzMWgWNduWrV0rq68/X1HT091JnCn8kdZRIKVaYqSNveOXH3&#10;idMv11T9Y02VGuwqGU2iSa5sK/AU0WtEQ84u3T1nJMcvc3ObtmCICXnrzG2tGmpuG8NALWVGnnEw&#10;KZMTqHfJhXkF1AEMl1V3iFKBrOOEZQNZbFOAF0uDwkWfStRvEWX3ZOFaBpkZmomqJ+VN+oyjWxqe&#10;aFc/JjT0I9CNAfcod6RUDDkG8DULh+eJ5ghtb9UqDIXekiurtbSQrJ3dJ85wDQB3chQCBpR3wDNj&#10;gsPuGegiyrAMPfdWZivY9j5pwV6I25fYYcEQbaAu5jwWHb3v0QT/0zT/OzBueGJsw9iriLlLD40Q&#10;drExK+knWD89sCVEcVqgqOkvmzAuK04yNTEpQ1B+N2sIE7ZQlsNReA0ZdAhyda+cmeZ1RTkdtegi&#10;R90oqqXKV8DgQYFYLSB7QHedKEVL5JeRQ+kcIVkwXtlNOTi+qbkwTuHCQNKwI+XpNiKUAWk1LEg/&#10;ZJz47LhUU66ybn20fsRJQf0RP/sB1c5LOHT8wJXmi7SgQS2WZTs9fezYsd/6rd/C/AZ4Swb9U089&#10;BbbumWeeAXwHLBxW/Eu/8nH2KAXjdv7X/05VD79XU37e39y9g1sE3RJEufof49tPcMv34auNeOte&#10;r6l7vXqFiy6Xpv6CecAjIgSZPN4as2dg8gEKJlRHFHf1urWMs6n5Ks45mBj4OC5u1eJVYzGA0i5Y&#10;MEQ4mvDsggQqTWC5M5iy0pJNmzaVlFYTzcPyoOLGuQsXyAxi92NVAlE2g9AQrMayPNVc+yVK1w2h&#10;zdwIScywoYcnnn4XKON9B9+WC9aMVbuOgM9qCe3wdSrm2n53RSpcQXPj8r6D1nS6/Lm+UbzkoO1j&#10;YUfE+M20EJX7FrctoUkzb5nXQDKAZ7D3/QVVO918MOnmnMrkmOfda1MJ46FEKtt1LmTtX5fcDuAl&#10;qT9A3hmk3K7jER0rYOey0b+iwkdCpCa1FBZy2n3qszT/cla2DRMbCbuOZFhaaKmiCYMTMPWGCsnZ&#10;wPR9XdZeMBlEKvnTp1R73JrqMADSH4FMMmZsxcH+fmrqA6xCAGfnZFBoubiYVn2g1WhBK8NeUL5U&#10;qoOSL2nUtWDBhZqqyoHBHWfOtxcXZo5N/M5Lbw6mpvy3B3YMLqKqg25R2d379KGj3Oivnnl8MG0R&#10;T2TAHdWhZ0HUm1S+AM04Q9MNfJo9/hkaZppGD6m6rzw07Xwt/DTfpxz+RR4T+a4m7zhn7XAyM6Zr&#10;xRxsI4lC3M+bcKOwcDEeNPJeCQsDdLepgpNI44S18Cd+bHOLyOPfTTIazEpp3/iWkSUWmRUieIrK&#10;f0TgJBumZyhMgynGOWmLMrgCecdIeILGwghbaIeut5YJS3WWcdaCZnM1NdU4QWBXPDPaQCYF5DMz&#10;cYwZsklFvJhYPIM0MhgeGUJPlV9WkGS1pg3nTGJUD6W8VeoMiNt7/qAIWBMprdNdeEwfk95XU95T&#10;WVrU3Lnx7ZM84KXcdLYzn5PZKK8QeMNxlQGlwbbCLWOCYbLRhFW3zr+Wpi0HnDFW7Qoh/0KF1Rcu&#10;UAttYd1hFy2cljVMeS7v6F11sbmsvbe0rWfrodP3/+zg8nONJO3yDsNuL1/csaRwwy/9upPB/w+O&#10;4//wpX/ZuvE7G1e/vWn1wbvWXVhRV7+yrruyrKO8pKkw5yIonuQFA6nJ3YlJloLigGBpGPK6kRNE&#10;E+qgArjVmdaSyyylQoCpK5pkqbJKX5WnQFUKjGhtK0nFMncNEUHjWKJhh41bFN+6xBhu0pdroSpa&#10;K7l5YWEOdbGBNs+AqqOUEjQD4M6bDKnEOdn61GyGhGxsSue2xF6XUH4tDrkaKctglWH4EvelagxO&#10;bV4jACByPkKtfaSxozdp4eDSSi7vbXB1HUJM1ndL8yHt2gjLWAfc2pmq8Vevzq3Aj5zictvLMy5T&#10;0Diltq3OkHruokE+GAU21OxWAkiltJnZIMIXYpwDi1dVU4PDJjAsaqJBuHlozlF/IacnVT9tBQwv&#10;moA/FXg7k7b0xIVj920ZpVzl6Oh1ylFPTt+cocZrolc+5DAeqVqurmIR1mYVk1VtNpm6tJSEo/nD&#10;BPklLJA1m1ILcPC5lK6g1ptsCFl/OIlcTbKUFJnQhLZMTBjzDJksk7A4v4CiM+2drSAp4VrAhDkN&#10;TYDWBeLeKE6ma/jGNrPCFH4DgOtZbZq0waPZscWIuLSXkYg0Fi7lJzqRuGx1IvH3XZyFa2rXsmV1&#10;eefKj3/LjxsL5DBdXrsCYGB3bywl1ooyx45A2GipAr1X93WxbT/sjy0HT737B6+UtXW3lxW1lhR+&#10;8/F7mgpyrGm55+UFBX9EPUH2WmyczuLC68U0Sd5xIIu75yJHkj8FR1pikuonjAwjs3BVkBFJwY+B&#10;4cH6i5e+8MW/OXHyxDuHD33zW988dPDA1772T/X1F4gX9vTSjuL102fOIr8m2zuSL6iE1v/mMT6x&#10;9DN/sPjhR1q/992SJ55MKSg499k/XvPHn6UQXudLL020tY01NFAyj2bDXL/5m9/Iu2sLO/l2/+CV&#10;qcmr0ygq8yjZqigqFrfJK0RTEHxTWDJs6hz6Hyh2pkzPq0Gmpy+r/3YSera0uO7cmUf/5XvVA/1H&#10;Syua8gr+4e57WgoXNxdSvSomdyKC0ZrG5di5PAI2u3LFipOnz1CxLqAxm3mnJbwYWvybN2sG+jd3&#10;tv/WyaO1Q0LhHSku/eKmrU25BY25+c5gAjKh3GuogUSL6HQQEa0Tg/8eTkltzM6tGRrYkJdLb+kL&#10;rW3wPSfprVu3cKXXXn3dH7Z/eubt7t4X2novjYzVZWU8VVHMb97kx+/op/mVnQUaz5+3dSv5oQmv&#10;vvpG/DxYZfA5R/B12zq8Pl9YVDvQny07a96y3p4zBYXjyaqcE93L6Xnnzh10BTl3oT54Rru9XmtA&#10;YphMotgCKQhW2UAFJEI9LVpN3dGqxURHtN8FiCanw8qUwLWhHagH+8/Druhw/pjImOL2jvsvNnxr&#10;1fJLE+Nt3R2tne2d3V2IO9grK3vs9Imz9efpvmzBSWXHqQeloHZmFNjymI4eDEFjt2D22fOnT50+&#10;Jgvd/HGxHDezOfUIwTdkobiNQ3+JsxeDn/MNF2mfbe+cJz3WM2R5x2f79mMOn/zdT34YvyBuHS46&#10;NTtlbbSksivMLqGnBbiZajkzc2mOP+ffDLoC6XVcHBuEHVdz3ZevuxauqJpMxcBudC7sNKSIXRhb&#10;c8qQW91cZph5HOaeEsLOHdvkNM5Z15DHgnhy0nz4/MVdF2Rgc+xdVv3aqjW+hHxanZL662Xlr/T3&#10;vTrQj2SMNwA4wZVF1FaHDPB13S7sYIVC7T4LhsFHLj/e+39/7sS29Se2ruPMnp6+737rRaCbf/mX&#10;f0m5WSpSUYjj2fc9npyS9N2vP8/jYKITQv/wr36MoWgGvHB5uLzov+zM0ZEhwYiSVUueMnEAiEDQ&#10;0M+OJy+idE1BoZX9Vl9F8soYJxSDfGU24cXtnR0U40Qmy/iAC1qOjy8iNxm7Pg+HdD7lJRcXYgAN&#10;y7k3hVQZZa2v3wCIkZuRhToz3Ns/Qtce6HGUpIYFn64/XzMy8qW161ry8g1QMJmanw1gm0Z4VOto&#10;bG3mgmTjEsmhZrA3BmEdth4+tv34iVdra35YvDhgTLayyi4I3Uour3zFowUV86X6e8Dw4Iy+uo6w&#10;ExuKy4fl6YyKaKhscDsEHapg39AolZhrapdl5We6xQU1iRpnHThGPSHj75bahkGL/qQigpOTCRNT&#10;yD/1srHCvYZoUebdgrQkJzyXnSG5xUYekavTc1ICPRmDJjXxG2fimgLFlp9GPmCgRvKV67MLdx0/&#10;e/+pc+DsDt61nhnAtFPQ0oxzy824FWHnTEHLam5CJ3uHucVve5dkiWYrRTMcP+fRa10q1GnUQyO8&#10;TvQ+n0L8/jjRLaKFc87qwQRH6Oh2WG1i1YpUmLpvXWs4Jm0dPS9c8CT8m2LoMxN0z9ScK1bhK2QH&#10;xaMJ0UPk9DcbHR0mayYjA0B9dUVpWYRt5DRfHX1RRqhsCkE4eaXYpsF1F6KoLSSJrG9gECNkMQGi&#10;hYntHV3jY1Nun/s6+u62P6OlxmF35cErDV/avBX/nXp8xMlvnxPd1hBDmhPjco6we23vq5yLtf+d&#10;73yHvQ/wlpXlZFDf3/72t//9v//3ly5dwmEHwfzTP/0Trzdv2FBWVUlHvLqZa7u/9a35Av7oOFlT&#10;87WKYisaRTKiwgZcX0wS9NOUEFL27PN/7eg7VQP9X9l2D5rKPEwPO2xKAzVXe2n2urlFgqfgIwfy&#10;pOdkonbnFuSTI0DLOWQbLjPeAd9Duyt0enrJGlJDvXT5OgJX0a0MFeRXl5H582sql9DFLHFRAciI&#10;hosXX3/9VXp98MVRa6nJgooPq1As9fsxGxNUhe7mzbREeUx8f0FjDgnhkWnlSXL7znvuqVu9cv+h&#10;g1eamyoqK3v6etnNTAJqk0QDhbSAYlpwYnJc1Tp8q/oKMlpxyMlRnx/rUGHaoNlOvCNTSe6KJGv9&#10;HIBVyS2M9gKneRhQj2z2gi+H7/RAfKRaCr+VyDeO5NRhMQQ7H+e/pj1kfGal6WCrGNH6JakMmOqD&#10;h1UpHIH4s9DX9OSoOYbc6yo72TGhiZK/epDdFy/tqj//SlXtS+WV3GgGSImJXS/gwJlOAzx8tGF9&#10;opwwcAoFj+MNQM285cL0bOF8xM3w4NDIwCCgDHqOsJpl5UWsL5d1XAaSiNOQC1Q0x7dEQjfdtTVI&#10;82C+f89bZTRTQnfPz/3i9vUsgQTxgsTagaFP7D0IaOibjz7Apzo/NFQS4IjEM83HhGsL2QSxCzNi&#10;i2WupKCWgst02JuzqVtInQf2VY44g68XVOfE5nd0Oc47YMR87/ubvhZ8tCg3nRrDvE8DcBgRXlDu&#10;C54l9LRaEPimt04W6fZNqNMxIpKcMgqT8ynOQC7YfLkZ5BGAORYFJyn7iKkD0lJVuQwjRJXFp4Uv&#10;BqxKbkjL1eZEJTELFAzZlpQU0cCKau+MeYD2UgYU9RIuAKQQ+kBd8WXAN3CnEvPr6+8aG6eJlOJ3&#10;KHT4YuyJ9EVa66hnBv2RrIG7mnhw2CZSpJTpmlKzJmG38bslJTJapAz7aP3+09sOn20uyt27cUVv&#10;bQUtdMQkQYFO6VMKsTP0ifFRyi2npSRLkqLEWGowKwmWVvEPCwuSM+mL5bvJhRcHHd1cV2SovF/S&#10;0lXSooS1stauktZYG7W20gLSWnmfkzvKSXEtsFCcx3h0NVN/WDgriJEI/QemL0AcxA1fBCPJjFFL&#10;iOlV/Q2Ba8WaEq2yodo4GLRt+nosEu6DdMIDgaV9BCCHBHFwT5Pqh8amMTFrfTKs8bRiaZaoCybY&#10;n9TZgr8QZSriGHtTozXdYBSH+7x5v7r37atFhT9bWsn78Fjd3aC86l2RkMCygiZgKTlTpXt8bAZo&#10;NMCuNFW2asT/Rd5uz1y7ljRlLempqUYYOJG+YTq0lPPN1FFrVwiPTkP4obRbZ+he5G4kAo6ySVTK&#10;gCiRVBR4pzIGMNtwX81LpTlaUnLeojQIGNWXYI83Cue+UBEBd2S36r2YEgXBo1oj+EanJ4EL8dr5&#10;tsOZ1eMoMwNWyY5DPeNPNi3XxM00b2xchYsWpYxNTf73lw89v6TwzAPbKKZ5DQeaV0eQJ/omLjUp&#10;H2ik1jYPhJ3YGhX2jMjF91Q7x0yV6WtTE+ozSC127k4tZOe0Vo4dd4cgon4FNZyA8PBsptLAB2yX&#10;lVK5zu2cPAyRkBCYOWyJkM7dg+MOpgSkhU5jW6osO9bhLJAIhjqbAl9MBGTHpoMTA5FT6dGkpI/8&#10;/p8+/9GnTyUvAFtHX8AbUzD42bTUVMaKlaqIlOhMBc8lcVhHwO+5ufkKySfh2yMqAFhPvnULlE6P&#10;j+Gt4+3RwQHAcUwKXB0rg3uR6MdKeXNezlRpbAkCHeqtJL5t9trNGRGYceO0lFReYLbw3YWJaYyW&#10;Z/GWTZIjdAySGBafcYSd1XW1vBZtAJOSofxzkWT6SmAOuITyE5xXOz1rKUKDjm+prn1oJ7iA899s&#10;7Ij567TQIeIIO+cz9nDBgZPZX0Wjcr7EUkScyq/MnxveOrH5wElev7NlXXtpId461x4lWdRcy1y7&#10;4B8t3iBDTznXGrxfyiWRXy2E/AfqLne0UgNqmuzP63zD5RG/U8y4xlFKnZD8osUUJackKzNf39Do&#10;xcEBYCqj/KZyYhjSQlbPXPnQCSoPKtAX5a/53zxIns188MG33/tczoaNm//mb7nKi6tWZK9Zk15T&#10;e/Ev/teyT/9O+/M/3vy3XyzctZuPXqhesv0b37p+8dIdAX3/vqWZWBJDBvmtaREXt39sd1qYyx48&#10;rtinz5gf0WRyDhi3pcODNUODvP9qrYrA8NtX3KeaF/ChcD8GxODvs938fb9gRELIBF9rP6IT8APs&#10;unDuPusbwIHe9Uq18IyyXPVlJyrHozjCMgCO+HX8mvodR6tOeLypf4wb8/rXjx+uHhz44oYtl7Nz&#10;/Lvx5B1disisj6QuK/3JsiJ+8zoC3MUuG97CgQi3L//1G8o7DMYQbgqb6OC+/tFn9r+Ra4AnChL9&#10;p/se9v0SDc84RvCnn++bSNwjXDX+hbxhMrxQASQhhe8kH68RDJ5zqXBQuoHbDuwQDcAuTYOnYMUt&#10;BQc/cFl7x+ONTX++fiU8jXQlCu7TCQA+7y4Rtorua7d2FJHXxXP710rfWPUbBxhKmZ9xhJ0/krFc&#10;oerk4bMj6Gwp+8JXWooHMsJXzoq9+t4P+JjG7Bps3OL6OX746zkIu8/8H7/Fbh8YHEDPFvZJD2JE&#10;5oRqX1Nr3JAhBlPvM4cbIbxT8Ib9CUQrGLANCK7hggfd2xmojT/guXpOOzuAL9lX9KcthpyGdm9+&#10;oDPfUWgUsYeJIyzhH+xA0Vk8MlqAaCeM3z/Yl5nVm5XpUzNodTQezsvHYWdYrdgREZZ0L0sAdLvR&#10;H0ET7Q9trDMaPwNae+AIN+4oKUTdOn/uckszmNz2L3zhC6gaH/j403DM13+2nygh6tFf//VfY7i+&#10;+tOXN21X924hQ7QcDtxSkTVS1rkta4E+jlnOfqd+U+mSKsKQlJGmgpBCZykp0kxJfaDctfXEU4ws&#10;hZ5i80ZGx1hITAFZ8iZiXXvTNPJEaenUzqB7HI+EZYVPyEGUN1AdCOkb7gUlY6R/EFMZpxbdVX/j&#10;3Nma0ZEvrV57NScXwc/8c7WU7IyqmmqKiVxtbaENJ0oGqXNQP9OCzcAsffilV9RiYtXKn5SWABnw&#10;FDaeN6CvACSisGpEmtELm+E5PmVjIkaXhrww/JeXsfPHUmISBIZ0Q1oSlIQDEyilPxyakUcLPc/M&#10;tU+RlmIMoiWuKytLwASbnxvXsZmTU5OtiFCIhuNbdLXTLQX0Mti0Qs5cAYwQO9y6Fko31GvFp9ET&#10;dBMP7zlblpsC3cWxDMLjWOTXHDui9ISFDbnZXPiB0xdw/zcV5mt4cYwg2LTBJKiZn3ZoKEC4TrDt&#10;47xsNmnBscAQFtGPqxzuVjLnlp8bIO94YcMTnfsHAROcW3AwfuPoNn4J5zLhnYWTs0h+FEDxhVTI&#10;3tZTv6RDsIBKY1Q7sAAF41pR4NPHGwSVG7hW2BS02eKiInrbs0zYDErOEhMM4jw2CtW4882qO4T8&#10;c2RihOYVSnuEh5ANm5LKRUnmJIPQGU4ksJ3zxWX/J4CtY+zvPXe6MSdvOE2SJmJxsYmKtEaf+NlZ&#10;vHUYLf/5P/9nPHGvvfba7/3e7yE59u3bx4c0kmObf+Yzn6mrq/vyl7+Mtw6V993PPJudk8PSb2y4&#10;fP+LL6Ji+MK8dtddPy4pJkkCOadsPiuC5ngJxo1bh9NqBgffd+4M3rp/2rGruaBQ3MxQNdEKOpHo&#10;neuUa5T4dNCZrb+oYQy47c0bMpAMoaZmqfw5MUGxGG7KPI8Q5ZeVSBk9h1Mp98oK6s8HYcc5VPNB&#10;9U/PKqS48vETJ3p7utn3TC3uhP6+fsauu1sVV+ntIlwzaLGpwmizW638yVqwlTbfddemLXdRUuTi&#10;lcsFRUXIYArYYRPK+2DANxlJwhpo2OB7GCRf9Kd236umAASEy18JFe5rwLdQk3BS9L1lDoUFYgfh&#10;+jpVBL4tUyT506fUHDRir5S3tYuEq250KxKyedXbMC5D2kUh9UCJNK0uFNDuvDPvnVwPhvAy8J3Z&#10;HTZf2pXybXGGzZs8cbxJAJnnevDKJWj/Sk4eioE1ZFBJTbU90Km23GGwIWAXHkTEEMJyNFed2wdM&#10;ghJpycpJXDAFgo4m15QnuzbDKVmZGYX5+VnZpLjeAFQFX/Win8yKvVbVNiwhEq9wAsn0p7j42Hh5&#10;T+9bq5f9ZOsG1Zg3T3FV7+An9x1qKsj7pwfu9Vs7P5GM0HjFbnlLT69lVv1EBTlCP2lEyYE2MgfY&#10;GltZwSnjFsZXjYNtE70PkbiDwOjB1soOX3cGw47LyhNKSOgeuvFqhJaeD87FCtV71Q7m3wYpHBFW&#10;LItqqUxiTep5pC7A11qamhEgAgrKOSyCYSmJQCDY1VRHS3wTxAr+eLYHnG1ybBRXMXYl7K5ySUVe&#10;brY6fgwPMy1Y6jRT6+miPmRXe0trw0UCtec6uztzc2gsWYoFhwNtdHSQJEgiUeaOs9oC6oVt5Sr1&#10;z4yapoLTk+2qUGSgOsqPJHwTm1oAI6mnpOZeJ733SkHOlcU5lV39u05cYqHbKuSLZGbSUzKlIFmH&#10;BCrZIeXN506eX6ABQ7kW7DJ+hE4VprD5nvG1KO/oW3WxpaKjb/uhc/e/pL4Qy882lraqRFR7eVF7&#10;WSFOukNbVr7y0F0XVlXhp+uoWNxTVTqapZoegdgRMeu1MJGiJfftosIFSMmkBbYu9NzFYTkOSSuv&#10;WSqYdTG27a/H1X4z5o4G4ChU3yZWiE8fyYlDCDkxKR1bOS2dF/AfQmw8sVBOKPy4KZOSyeDANuYd&#10;T0g3AtPhL/Q7lLOR6HG+gZpc2z+w+8z511cu61o4H05L8VDON8ScdbQIMLNCyonqFqIoCkPHUqkv&#10;iIx9pSpzBwLeXk4OclWBNgsF4BfianAGNH96iUXIVRzcNjCNwnieCEW4s2vXOYcEVZyvYnegtG6Q&#10;Fq1PxMItjC2ONG8Brcko2U4cnJJJEAahJYOAo/+nMI8UvmQkiiNb5M7WhVAcXZlFor4TRXimFsp/&#10;Z01gjGRnpJPjyzM8xY0JujanMgtM1AMNrT8szm7FbtIjCf0tBcBSMdT3wxoMqcGr6My0migMqB0q&#10;vq54jPaEFTbB+xzolIaok6YqFcVkFrSiPtGCF1jZJO0LeJOV6AkP8w5YQV6xU2uaHM/h7W1xY4sS&#10;SSkMIVjyp0zPOqMjjSaVhuwsIjdiBta+vL9vUcr5dDraT6P/skEZEKX9RNyAGKy/Csul3Fi5/XAP&#10;qK+TICOGd1N/JyvAYp2XrpOmj8/e2/UAEwalS7krtBQmHB0Ma1YuSMMuMAEmOlxBMAJ2B4dVFnW4&#10;M88/NjqmoALzeU3Wgc+M9o+V6ubrcksaqk6XcHijy99QZDof8JmX+A6akgVSOOLJ3DpSZtzb5TqY&#10;Z7lEa+CX4uCMaGc5l/Ab0XTCFyh6J+T5QSmY6Ap+gkpb2MgYPBxp2dnLT3zrpZLWrqNb1//o3Q+1&#10;UQGT7enLbAxTHkR7UsEJtaPMZDFa8itHrMDva7lsgZXuykbEIvyh3K8UPS9bGp5QuLgwj4JImLSD&#10;Q7jngF92dfcqFeDmTWDOHAaXVy68+JbZG1acxmD7CQlkU8Y/5r/+NRm1WXfffWNyovEf/yF/y9a0&#10;JZUlTzwxWn9xYUb66MWLq//zH/e/805GdQ2Na0cvXbz013+14c/+fOLsWb4V3eKNsaErk+N/095i&#10;jcWF90SG6sEBXmgetGvNW2dOTxS5uSV94of6yNXGx65e+dDF87XDg+8sLsGx9YUNm6/k5V+xVBjb&#10;bIG3zhfc5zN+CTS9cUCEiIpstmOuKCekBy7WV/X3feLAW/x+vbbutZpl31m1lga34fL51QO/vNGm&#10;uyxMjY9zxPhdJEriJGA0tuD7CQnHSspqBvupb4PRMWiFuW4hjPBBAoBL//S1Az0DL7R2XRwejQB3&#10;AzMzA9R6C/eXDSO00OauugDEcfMTjc0a7cSOtysqd7Y04XPiZ0Nnx4ElVU6ZnBFQKZqpOxYMTKcf&#10;y473ve8BakoIUz1HroyEBPzL0aO5BiifBd7564EDPX5RtK+D3t7aX+x9tYv0ACbFu3A0peqaKgi2&#10;cOGHzpxhYPvysrksCi2xQ0UsrSIW13HN05mCKu0o4c7zZEIepWULEHbaPzxQqNjrFs6v4rwVnirK&#10;IWVds2GOYAcM28r5JJpNZMRxJ67l0x5PMPGrteBPP/tHjU1NlxoaEItoWE4REa7Pn0SFE+JcbNH0&#10;ybvoHDM8/E/gQ9H7JoEUwuX39FSQhO9L62yI10GthADyEHBSrmCWiR82Zkcas2AC4EQ0FLyQYR4i&#10;7FjH8xWly9q7MqYEZqnr7DxTsWQmJfBDkw9bs2hRbmJS07SQBU5kHNHe5qm4tQfzfQzaXYqZuBkf&#10;kKavd29FOdr1ugPHu8qKhhalLF9RffLEhcuXLy+rq7z/sbv54tlTF9tbldRGpfmnn376q1/9KuwV&#10;zaO0osynV+W9zCJENbFlnAVkTqKfqnJQXlDdIXLpq4WpTPMpODJBS2KnQo7I70BjZLJihUIHzY/y&#10;g2qG/0MqnWFDiJKhUjBUdOiCEuDE+cx7H/7ZsVGkODoY1x+/eYOYGko9wLrhgUEVK7k5u6S37z+c&#10;ODaYlPSn6zdP5eTgFyEozfMSuKuore7o7OQiNGNlaTu7unDeIUIQEhUdXf/m+Z+NZma++eADhxYX&#10;AAzUA7kb2IJsTltOgtJWXHjP/QH/EjAOsxds/kUn2B2h8uA5VUYT82fTF1LrJAO9i3JC6RlZ5Amx&#10;SyhGMjY+gtaToWihtrQLTLQoAq6aZzQDqSzSgPU+DgKy8yjQlayWlPzp5rvIgyxhW/co4hdsNnTx&#10;ED3qhOQ0454eJxsn9eB9rmSFY/hTalBIe8QiYTcXMnEDJTx07iIOu6F0tG2hEf2+2mIuZu2Azn2E&#10;EgbK0NPhKx7dNNw4+neBIU2iI35s8aww4hRWIj04fOH88LeCpQmfzt+JbcK4nSnb370grpwFybvm&#10;L3EDSW9iRip9hgPlz2/nLEs6t6fCURIrJVF16/p7mcBly9RIiDOpIgz7dRbP0lgurdCmLumNOnzq&#10;lLWC5g4cS9q5fuC8BGyTMTzGxidIevbDF8uf1L8afzTl5SE+H7xyGVEdrUs0JxpwpDQaYuj1va/y&#10;JlUs//zP/xyvHC45WsGS9ArKgJ4SXBkoLpDbAwcOUMxuz549GO7Lli7jix+83LDtzBnfI2DbvvXQ&#10;g0fpYpWenpebhUNZSpjsqCmew31AMzdmqwcGPvnO4ezJya/tvLe1sNgfgVJRypAUe/FsUE0EDybM&#10;gCGF3T0U030XzMeAox4d76DCMx8VSyoffeRRKgeZYwJwgc53+Sj+A0TH7H/2NUYPlTT5DbBodOrG&#10;O0eOttE0No2td7Ozox3WgbDE0tS8URPDtBhm1/Up9l407f7C8SDbtm595tln97z5xskzp0sryikX&#10;MHPzusQ8Hj1Dz8EMtQEXJoJ0wSdILQCl/1uFUC7vzju5//CbEFsyItCdw4WyB3d3tS9dsCU9wGYc&#10;IjiCWLd1lw1kkFGdyzXv2mydXfUldzSLltxECTZAaMaZiiDGonqV8on4eHjNbErK6CvGKS3LSW4j&#10;EHqmZjEzrgJyhviMZTC44CIRA7J++OplzmnJL5AiY0/jFpePR1m9Ea9wb7lGmZAq54x2CcqznB30&#10;MlLvT7owk+YoH6jMdWzu5OScbEog55GOwOowJ8Hj28ZBVQK4xOUhIXLZOJnrbDpxauups3jrDqxb&#10;TlElVVlNTNp19uKzR06+tnzpd9avcsYY8ZZABKv0hVk+Sm6Tkx7Xn3wvVLox779+TJSYAmFueZtB&#10;j+DwRR6Oj+hUGu1fnwE/rsEHbEVdY1IzEt3nBiskdirMi7AzvEbJy8rOxk0BGovDCZZvmoNPMyi3&#10;2qQqH+EfQXbwJtM1P3UhiDx2HaVnhgcGKH8ODxvsHxzqH5KX4TolvcZQA9XNI2khFDs4IEDEsAiY&#10;5Fc+HOVSsLi2q404BJBf1bjrystZSc6hZ8Xlyw39vT39vYQiB2bwG+ItGpsaGxkhJbWmmlDaEp6p&#10;p6eT/u70hjF4nZJtmVKYRpT5y7YlOCUG62ATcyo510OQiOkuUBV/ETMaID0vcPzMXB9ITzm9rALa&#10;v/vIubKWzoG0lL6U5JyMXDY30zI+hk9zgme03Hm6tFtBOm1G6XjyZcnKX0gdXZJYV11qIcX17uMX&#10;H9t7YsexevfWMYT2CjJbi4/tXPf649vfuXtN/ZrqzvLF7WWg6gpwz5mACKpC+za3reE/ZpNKjXSL&#10;12S3gsdBoDc5MZWFY72Mqnk022q4uvCKai/jaDCMrSMQFB4UJ/BtEnBU4wdEKDid3lYFeYXZ2TmI&#10;qdFRCjzSTTfLYqTEguR3VQMuHlxIn+BGJtoCeaq3wpoPQTwgtOiImBXMzKy7cvW7m9bC5OH8oBV5&#10;TGjMHCKaVUYpN7HZHqCu2TDSVKkayx8GXnB9zF0wPK9vWN8Oyaaf88ISthXNld9KhSFcbzEupmiI&#10;/HXiomYIpeNIZifo1vOIy6JqwoFl7ZIGAkJZ/pEFYLVw2KGP4kTgIvAM+V90LIB8UC6jzBXXq/mU&#10;d0bGVVmP+uKouPawgnfxHVdccTSyKyS25NoQZ1hkpTnRbCv7hze09xwpK2ykzOHMdFpWusxlQR9M&#10;vXKkOwlQFmp3lVHEYPmuurXZI/K4SyfQIgSmqYdk3K0kkhIV8Q77xLm1vGGKbsthx9fNneN2gfP7&#10;wD/rAUi7l35rXKYKKRPY+L/5s2xgJn+mbgrRBpO05k4ZbCLojgGS4M4Yz2elUdNJ9ZWJidAFLjnF&#10;UrhUggD1SdyY3hzQMGBnBzGbaCSSj/dYoBGAyECZZq5Njk8yJ/K8LgRkmUw/9+xM2puoyjPzjxIC&#10;5IU/cfp6TafIYeevOdjTLL1BEOdRN4oS8gQztF7XJG2DTDfjrvZ0lACMeU1cqwkDVzFTlGH7ovCb&#10;S0S2oVNsdAHfPvF/2q63X+ER8XmWIZz/QGr7KfMUf3c9Mzj8dkT8gxNCrdsvCyNgejcdOFXc2rXr&#10;pf3FLZ1Ht6/78Xsf6iopdkoyV503VdNYbgalBSSBJVmdLYkLBcZjxAT8vmGpPeddhoU3rUyg1NB2&#10;iClp8GfHh1KU2Sw+frgThREmp2e8dmQAXZRP3JRzg4XqhTvsZufVZWb+bzvsuGbaypXFTzw5dqlh&#10;squL7hYDP/px7Wf+oP/wIWag7v/8veme7stf/FuI/cS//TfLPv3bhffuomSeLwrdSfaOTxwY7Do/&#10;PIgswktu+iNAECsEZiFJ3zweTNRuoUmFp2bHObweabrySNPlD9afIxcVP11Dds5fr9uIt46feFJw&#10;UjGa9SNg5hG1OA1wUkQz0Ue2Fnqb+9534XxVX++nDu6vHugj3bUpN//vt+zATzeYuigUQEG6hn3B&#10;aCysdmInBGV24u+iE+3viAjtW/ZnaD/yJz47znv/hTN8wh3jT/bzOXCx+Bej33juDvYONIxO1GWl&#10;vau8aFlmeh6VJalWD7TWQr8+7FsO/EjRNf3KwXYIZz769EpuwV2dbdwv7dq1qqGBo6VlUVjLNoxG&#10;4ns5mh/ngxbhE6uF/VjDLuGpJ0bHfZ+5KefeOnE2SpkHjHyOIemcImAWRhYK28MUExMJPCD+rL/3&#10;zbqRkQfP139jw9o29EDTaVU2wYS7G8uwP1GY7VlttCDbRh0jfeHN/I457FTqMPQ72W6yZ7Kmpj5d&#10;RsL2xEY2KAJmopuaaQIpXKMYoC1iOLfQRvyfMS4JW6goyq+/dGl0ZJQNj+RHFjFOTDOMWIsUWE5v&#10;Iq4uYG0qzg1xgNvGT6DcIiugJfOa/Ya4vzEv8SZ19kg5sQkk3g7aCKWHIga8TgSePQHqnh/Bcv0H&#10;nMT8Gxb99Y6cEqcqJgv2UBgMlQ3Cn6r2FvQHoPGod7SzfpYGuHOicv0cvy4DFm4NxADhvuPVVZsa&#10;myjCzPSsbms7VFutILbM9pvkpbzPKiY2TcvGYDI1Uu1nZU0hirEtVctF6fRWRlDAxut8LFTa7E0M&#10;EiQqXzAA9PWu8vyi1s6Sju6GVTX4jzbdtXL9prq8/MzensHR4bGTx9TBF7v93/27f/e5z31u7969&#10;DLq3u7e8qiwpJRFl4RpQdZ6GRDXKePHwBgBQZVzkBOkXN+flFRcCi4PaaJ7V3dMDHZk0XXBjeoZO&#10;OnTOItVheGS4o72dTzHbkm6QGUqWyIIEMERJydeQ23TWKS1NLVg8ND3dOzo2yayjxCelsMJopcSd&#10;M5NSEq5dH+3vH6cJFwHe4eHfPne+MSvz79atpcw4oE9+T96YLl5SVlpdMTA1MTg8hKRHhxvo7r05&#10;NZOTknZtbOK+U2c/cq7+tdraF7du61qwELwLSiL1cK4Jiy1FFqPLCGIWIkPqUEw9KyNN9UimJrMy&#10;MgAEAdEn7kCEWDV62B83rk2NjxIZxJuoSr1IMSv4K/Ob6nBApRPwMYOTujFCwPyGKlByUWwXdPD0&#10;pAXTE2OY/lAz/FiaJrqmAq7CfSnISfl78jnMfWaaHR7P67h86E7KpfDXq9CKctLI+FF2ozI7GT74&#10;G9WSZ8OzA+2XKT6qNkLJlUQaUAGIn6XIGh1+UQMp5JOYSm4DUWfoNFlfRGSKN6FFgb0AjaocLXGH&#10;2dlLuZnQ83sOn2gqLhzPy0lMScKneE2dGqBsVYAk4irvwI0pytKxCcy0VMl94fGu37DayGwQtii+&#10;fVq0LOD7ieAJxdBBQGjego1sknvBfMoBS/925LbzfBbKuNAcZ1UgGBLEB5SeK981bh9ujt+HaaUr&#10;jb2JFodsgnzR0gWENQe3tpA13BUkiBrVC5gOtG/InIXHOp2eGCULayG1RBNu4BpNhmEI4Ei1rGsW&#10;TZ5NnLkxMjCE+7mivKyutiYjPY3vgQSFRass/XzzeBtum+1KWXXYk/FQVWTTk6jWzAL2bVJa7owY&#10;ycJFWTlpGVkoDKNj48zcFGCseQpSM6VWummBh84TmXHznUAskAyzdKykkkK2Gztaj5aUB9q5qeCB&#10;aAsiqQlXrjQcP3EEunKHEfXpSImlYTmoW97BcU/b8t/+7d9++OGHf//3f58al7jtSPYBltvY1Pjn&#10;w0M1ra0+4WO5OV/96AdpZQ82n9kDqQAvVN0gHD3y9YgJQzv3Xb7y3OlTr9GBKyFh98X6xoLc/kXJ&#10;kLCEBAo8yCS2EBxGSDaZ49NISWZTAFH1BbmWwFxf4wc6U6uBRapGh2ilFVdFWVludk4LHreRoYGh&#10;Qfw0Zgoo/Cn7Zn4iMdGhEfC4fDWZ8D+ldeYtSG8dGq1vaMKeY6c1t7X1q/gApi9mAhABAY1x5PFH&#10;0vzktMSUa+Mzs9MTWelpkxPjOILyCvLUhXb2+uKSxe957rnDRw739vbkZGXBJ5XOAXFRrGDmGomX&#10;AJKpu8MW6uvpbm9tGejrHejrpz9dXm4elhBaoAlmkbfAv5YyZ95tWaSGk3AAqIlr4bn4UftKhmmO&#10;8sAJZDqGYnjC5gVo76DIA9zGK0ODEGUnqhKH9BT3+VizeRArtrWkEMRHJVTGy7q+yqpRCE5dCnEn&#10;yja0sJQ1LcQFrUYpmPzXJmGFqinENMssl8Qz/d8Kj5GhpnJk1xozs3nCB6828MHVvALMHhuDFouB&#10;s08geMaiYnlwLBp9XLsBz1pSviQhMR1f98TU9bRUsiknMMvLy0pb6Px1bTIzHZwdTiVC+slLKiuy&#10;87JHJ0al7IT8QZaDYcykh6nGairYS7KUGffKg+9seufY/vVrXqmrVnkrvEKJiUu6+x576/DeNSv2&#10;rlnGyoAZwqEqc5KEvAWg2glp4GgjQqt0aQHXDLrGBuQdHIFchLMVpXFtZF6SABBYYER/NHduXgb6&#10;NzJDTJeVZwPNF+9hY6uxAlyA8I/yJRW6QYeUgjfv5jhmr2AhC7G4ZHRh6dICddGivt5BCrCL7Uul&#10;tT46TktWqA03pNWzc/euav96CxMoA/QSBN/Z1U5rP2VETUOTfIeHUIgIZAFx5+Sk5OzMFAbW2Xp1&#10;BizUQH9X01WC6QsB1Y8Pk7ZWt7Q2Nz+npaWZpoTnL53rGey9NkPkjFxOIcTZj6Q2LiJVOT1jYnwo&#10;M43m1zlMHBDXrs5OlN+U5EVp5KSyH9QUAkJFp0JrJ5A5A7YGC9/clLqWWArPiKK8MJncSGWA03l2&#10;fiKZoVMqb4wMRohoi7QWFbaVFld0dN995CzkObmkJBkU9+T40EAvD0nhgvSsDLhEamYu2YPssvLO&#10;/jUXW4Dm7Thy9qHXDu04enH1pdaKTpUDv1qU21yc9/bmupfu33ho68r6VVVdS4q7lhSNZ2dI10SJ&#10;BD8rYWfuLSuvIMesx69YXYeS6kcWnxxk6Daq6YYfCpEk9ApUIZ1Q0pYaamQEUimVvtecSg4humLi&#10;dWaAHs00EJ+/ACXvBl+EIkmkNas4KPxm9aahAGXNpKSOT02kLUqjwBh7IWtR+ryZ60P9A/DaVCoP&#10;qvPGDJVwAR0j9MVJRKpOnvoROWrzSiR6f275EOIqhPLQ7z5ybDgt7fiSCrqdANZjD1CXZWbhTXzN&#10;WLeoiN5UCd+AcIDygZJBNg99DBhmdkY66tH0xHhPZxu/oTuw/YCsMGjYBMhosgAgYPgL0DYyLaiK&#10;Ji2HzZKidgFST5CBSmYkt5F73cwm1xGU1jw1g4aMOBlXOO48vPhK28RlR4YoPj2SOGnEMG/BAFOM&#10;0pWURHOWgcEhVoA8Ty41OTLOt2cmZ/g+spVtRkhJ+pZKoJD+mZa8KIMc7OvQ/sKF4ziVUlLogswP&#10;ERiy4vGmQJZE5HBcQpwEVGlkvr6180fr6/BdzU5fQ21A80nDRbWQB6FQ2cLZBUmzC5PSFipj1z29&#10;6lRkISzxCcuUkCGhsveIUnTFm6iLSTdpcCFPn2W3MQ9mgKlGH41ylV1OkgR5tmh5cHHFT1UwWog+&#10;6bfKn2ApJEcYIeo80gcZIoSZ4aO50SSlKpFxmA/c2BKoYX8402aJOU5OLUpKKcjOIy53fWJ6nM6v&#10;Xb0F9c0PnLn4Jil+IJKmVdoYDoIunJqaiQ6PO14l8KwktKO6qGKAokZhHGpGYKVkopyyBUhKp++7&#10;ekQN00MaXGQapbXz8lOJcCemYgDJozpIEv2ksTeFIrKycnkmoQuDaJG4qQpcygdibc2v3cCQ6aNz&#10;xbUbGalp0xPTFixR2ANWqJr6cllh2OAcl0HjWw5D8brSQGcWUvrAkkUtkGjuPfVN0hq5WHSZac4b&#10;s4R5fnc6Wdldc6Vqb18PhLe6jJnlJ25myWu082F1JBCk+bCtTelGoAailjmTUgoPY0iYr8TelFZt&#10;6pxsDXmNbiZsPHjy6e+9WtrW3VlZTLPs5z/wYGtZvhWkpv28NE8ZjRbMhI6kJdDED9bj9qzX2ja9&#10;i+IOM6QioyJbuQc0ZTWrp6JR2C0KIYLNAbnI7EZGJCVMXyfrXJJTu9htIrbQtXHYFvxkRi7Ya+bi&#10;UqAIz7aoW2CjGcNwC+IOg0T7MS+xl4rW4lwZH12WmZmXHEBYfoGz4JaPsnfvzn/ve5MKC5F29f/z&#10;z7LXrM4oVVvSwfoL5/7LZ3f+4IfX+/oKH3oYu3T4/IXaT32q+hOfot0EzQ1OTkz9fXtv/eBIx/CY&#10;Cqdja1HLcnLi5tQEHegTb5LOTuidqVeWObqQlhhWaVaFl9Xl00evNj3e0uh+uuHUtKPFZV/cuPVK&#10;di4/QczTaIUrQD68wrRTJVyH2uLRcBuUvUM9FlmCVgmYvSMtye0U8wPJBaufsq6u9S3Nn9y/r6q/&#10;93Je3uXcvL/ZtvVKfl5zJrczHTE63QxB89vaihukDHKADFFswlCiu3RDNxAXmIuBmOO5MwyEu5nx&#10;00GGDzddZlteBs0XhqeCIJUoVFXFtK6+uqGC2zs9vb+n/+LIGAv0VHnxjsK8ZVkZtJItTkscvMZW&#10;1fAYJDQla027NvJSBXqxe6JVospkmCmzSr0n/D6alLyqX3UqSI/NGJ+6kFek/jzsPZZNurr0MzlS&#10;7EcGM9sV3ZX3eQfxChsE9z0xYWnkaLYKzPJDv11+UGgWFy1OQ5OnzRclr9hWQIn1I64+/+aEstts&#10;8FwUEYggxD+QnJJOf+GMlEXUAs1ITi27MZs2PPx6RaVKH2DtoNwkpSalZrC7plEpsOUlghB7qheg&#10;zpLU40OCUd5Htg3pelL61R6AAlk0zCBseU21JND+WThFtk19N34VpocaWxJ/hrKMDhmeVEUxM8FF&#10;RJnGLTTtzJS8XnA/2AAUK4+G+cHCj1gX+xN+EPk9FyxaSLM81AzF5WSfhvWwFHoVGEhlk+m3JK+c&#10;zHkLO4mMdAXGhCTqGE25MpB2biDrykjGycG8c0NZraMpl4dSBqZlOKdIMBkCmU0SFl8M3GwRvToi&#10;IfBYBn5L802ajzbMmNWD+xEWybqDczougMklT5WV3tXYhI8Bt11de+fxmipnQEOWNPFgbv7rQ/3i&#10;dhqd4zn1aUi6MR+ubRyNmmnxDoke3eUtuYHmXWtev3LrC3u4QmdZEZc5fvT8qy8dutpIa6Z+GCl2&#10;3V/91V8Bu6NjrH8LM+/CmQvLV9eFsAC7vtSGAG1n2VtBHUCi+PwFlB1/FoYRCgMh0+6uLrx3uPCA&#10;lhAWwyomSk+wRfblFI1XUmD6pI9BlEWlJWUVFaTadfb0eRETj/Xw4AKJILlTkgFRE7qniBgSrW5k&#10;9LdOnbmUnv4Xy5bymN62grhfdU3NksrKkbFRwuhsLnad7Hb8GlYGbueZc3SSfami4mcV5dgaljCB&#10;Lga3xXdkBKCWW5aCZ1BI5hrNSkhGdsj8+cSFoGIw3jm5uYS/gcxQngP2ilUMYUjpCZKUpRKJDXtW&#10;qfFY2b8h8sXnT35082ojz/hTjS2tW66KpLDccvRYXUUFSoXvkIrNLSwiKgbC1/DVSS3WIYXeVi1c&#10;nOD6bMKAeIxuPHqgWxjAW9UozbS21gDaStq8QbDNQ7EW3lEEzBi8lXBuLMxb2j94/6kLezeu5qJB&#10;7N3AgH6y6NO7GVqc0ZKjxVc5E9Fjm8PwOCZ/PAogwy5wKUVxGA+euJ/OfXP+Tvzv+O3lHwah41v2&#10;nXecdJyoMy8/PLZw+5FMDRhr+MG48DUrnwLHFoF6a/dpwIEgaVaDA7gxNMLsUeaJhG6sIGZB0taS&#10;XnUbpwLbrH5rA+hYW1rVE9GM+OvEFJUFYV9QeS2/oIBIPlF69o5roO7asEJ78kTKEaPUQ58U87pY&#10;BAtX3XvPnQRqd5TY19xDZ86b99qrLw4M9H3iE5/44Ac/SBosd3z/+98PvO6Tn/wk5PG3f/u3tIL9&#10;8Ic/zHjoSANPYKhvvfUW3jq+uz8rK39w0K/aXl72vWeeYrt5qSBVkpJnyRbMfAPyDc3HQ3fxvvr6&#10;15fVvb5s6YmKipqBgd319c0FBUDo5Xm04RvLDtbCJm1OcWU/gxkg5skLj0l6ghKTgP+ObDh1sBwa&#10;QhHULpDyjX8KR5WmRz55AS0AyGNPacO29fXSkZmbkm7c1UG6En3o0tkFdoLKu0rYStp5yaxZTEzw&#10;RWyRgsJCKkx09/auWrX6gx/80IVz51vbWtXXwmOjlnXOb7Ra7o6Hgh92bl8vfTW7qOWfBZSJGjqG&#10;HNRGsMRG5cKHkDefBKdePYiH5sPgZEi2ApoEBGzz7IVj7JphgCgONi50p9WMi1iQT6bmOdC4YsHP&#10;6NbRDvIhRezFxxPdXZvIO6Y5AMEw98Y3rPMOupasAfvPWhg2ZuVezcl/b/1pTr6aR1YI34v9jE+M&#10;89WcHHpTXCM9raAgv7q6it4RSBHCdeJ4VE1NSSKbkk3B0uPiYYFQA9CC+FEBeKqyA9/2lhdWJkIp&#10;BlYqgSfKLypRR3WrHlK3Z9/6A4cPblr3JjLOEJ0cld197/3Jq/vXr967pk78yirTeRKcLW8AncCq&#10;E6kH+q+4lwfTvFZIIK09jBuI5SB10VRYYwju0JFvzZ9f79tKa8vgZTPYFzlcNnK7r6E+5B7iTeB0&#10;jBZhxOMgdpG5EW346ohXQ2BWm8CX0iP4wbLq8jJuDSgq7DAUxC4md9rPjOefopObJNhO4h9nBRHx&#10;oOnJez1z9iykV7OsllKSBw4e6O7rpZuDmrdcv4FOanIG6CXIthT3YMnjk8JMzp++Ni0Ynspgz4Op&#10;cp6ASaYNuy9JjS7xcaLdJUuN0Xxoy3uKm9cH1CsbZwBKssfkMhHCNGE4I/1U7RLmYNep8/nNbWer&#10;y5VmOjHOecvHpzY191T2Dt19/PxDrx3c9s7ZFRcaSzt6GE9rSUFrcf6BLXLP4aQ7vaysuTi3pSRv&#10;NIt+zWL+0TRGE6v5MQ/C7YfYQjj/8fzNGbVtco9qG8hFGcGzagJucCRvQuigJ8xC0YAgdXLsKYlc&#10;WX/S211NCtICvJa++N18Ig8qQys9nDjZQnyvLJkmET+Lla1B32AOvX6NAxejfR0N1RsNuq6iYKYL&#10;dBOzNGN5/u4t/SyoV0VTIJpacnKLW54qfq9r/PC3sTjRJ/sRIB7FRrkaS4FCBfs1gSyjwvafV/+n&#10;pK18VkELCpQWq/Ar5Dm+TvBQ4JuE+pGnUnQFq50HPEH5RMgNM1F0GfEHhKnhqJLkghZgTMrM7LzB&#10;kWFlVlqmueuHDE8Knr9jdR4cAOz6CZZKAK6gGN4iWJEq62kerEKcA464p0Nx9QBKNMb6uZ4xOrah&#10;pfO1peUBY1fzVjXO4Jn1NdMKuSEQdL5nK6IEUliYd72Q61SWvPQG685ijYmkSynNyjiDXAjGShRj&#10;ZUiK5kmEOZgiiGsqTdgH5mzOFxH8nc2hFdEX7s+SVJVNqoxTZfjaLUwJd+zaQryd81RmmgvSm0PF&#10;QEFSCDCVsLG5dc/ypabiBKo7Zy5KTfegkdF2QEuuiDGtegSplBolzIfN2dvXp4q0pkuzxDA3WtaA&#10;ICYApkJSI3jrMB+EHXYWBYZUBOnFRkxLFC/VH0HWkaErsCaU1gDsnUn1vSOz3cK0FlgilhLpG+LA&#10;LlSZeNY4UNtNLBvLj5mmEcv1FzaGQP5G/NbZFNdyuenj9tfaU2Z3+DvahiGjxlHs/Np/S2MOVSBn&#10;HIoOWF7QloNnnv4+rrqeIzvWPv+BhwD5kpvv2EH9OP1oUXz8LrH06PHD8Lv7p7bZPcVVRY38fRCp&#10;uqIFgUyxCxJ3CBjxl2P0lH0ih6S1UZ6xusaCcrIplPUMiULQbEKPLopI9BRmzKuLbjAP0ZTyZn5K&#10;ytKM/89ZsUW/9Et7n3is/+DB+s/96czAwIY//zxu7rGTJztef/2uL315pqEBMB2PRwG7JR/72M3u&#10;npdPnTv+4s++3dZ9kbguzcWpVUSl2Bn6vKlOIY+jGuK+iuifYkFm7btK5rRGAaumxkeuNr3/wnn8&#10;dDR2oOhHY24e7Uq/tHl7tNa+cP6baXY5EkqxkCRswXVCSFF+jrnaYvyZE+47V/8re9/a1Npa3df3&#10;+ooVX9q583JuLj8BCVnCki99pPU5gcWP5+e9jo3TLxcOO/wrsPLiv87z8iegQiaF19GZwdcNqu33&#10;jn77O5zQNzWDz+558mRHxpZnZTxdXrStIG9ZRnr/9DQeWzwCfqNog/gcRqPiT0Nq2sXjhtqemZ1+&#10;baZ8ZIj3y8eGJxYubLE6v3Ze+IW5UxC/HNzObVuXgM7kuT4vPDOGA7PdS925BOFTF5EglfzCPvmR&#10;PE3LzCFrwZ0zcMUH9u3lnDOVVRNTBCtU7ICr4eZSYU1P8pXLzHwg1tLUC8igAap2QFhyKv76Co7F&#10;AYEjmnE9JJqiaHV8Mby4XLgw+tDJO55a4mc7/iO/BR3dA47MDKxfXQe3xb2iGSHs405dwybAeW18&#10;84AdGcgAIW/MytSbrtHUo61pnTPldSs2v/vRBz757AMffXzXL79r58cf3/GeB7c/seuuysra/pnM&#10;d1rnNfbdJLSXmSxHsI/gluFaarCkosZtTiu3vGP/OBQxqKsXOs/mkq3m37lwOBdcgUhdT2bGqvYO&#10;pi59enrx0PC58jI/4SodY9MW5SQmXgV4GXLvwHlhepn/uPPUbGRISlYKtXJZeGjCaUiG/awsVU5Y&#10;+/Zx2Ohf7z9xqb7Z10/um3nzqDR///3304OC6+7evftXf/VXf/3Xf/3QoUNvv3lgzaZVgUpA3l9S&#10;qsZva+ulI/wivf296opAqS3KzVrIl8q7VLyaGFXXCIwo5dGATwkrOlGAiGjdOODBlKSistLi8lKM&#10;HjT+sQkVvzQGaaQ5fyEAe6qtkBtAWXEib6hfjzW3fvDCpRdLS79ZW02CA9SPypCelbli1UpEO4oA&#10;KkL/kHJjoQf0HlVCWZi49fjJ+xsafrak4sXyMp87d95I5YclEg5i+ZSQZo1iVXTW9GNM+gmaCYC3&#10;SsBQz8svWLN2TUlFGRFwdA2eDAqkkIeAbtdmMMWFR4tb3GgvoYk5UUnQmifP7Q+kGfU1mDd0QBRB&#10;OcUk/wC0qWS+yQnpWGITAjpKFVZwChMLDLYNXgSJwJOLw7R104H48TgJuyJgi6IPa8RoaXrXxolS&#10;Et6x+kBexcNS4xXjk4JoZo8XtHKNwbpFRILqeG3l0r6B9Q1NJ2qWBM5Hz/MKaZugoMbP9c0sNOai&#10;b7vgMR+m5z96jEblW313hKUwNHabsZ/jsAstSt9Q0aEgso0hsCtCpoYyYYsuWWsuL91Viodxt9sZ&#10;k3fdQsPjOoDsUEk5Tb3GTHMW+xFcVjmM6t02NYVdRKJlaWkJXgPz4FntntCLasSmN6UP2SRqj5jC&#10;SuTCQ1q8hmdTs0cEsHAheLfFxUVcjRrpNDFwxqFR2TryI4eypSpEdp/xJ+NS8+bRd0L1wgyjHnFq&#10;f/HqKz/1asGImT/+4z9GAz537tyzzz773e9+99SpU6Dqrly58vWvf52L/8mf/Il8hea75wlyUlP3&#10;4R2bVBFxjhM1NS/dew/GJX5ruTbIbRF2wxilz7BN7+7zF+89f+HNFSveXLHcl+ZUZWV1f19lb9/J&#10;JUtU1NpILBqk/2m4gJjA8L3AMOAbxvC1dqqQsGABlbwBBlJBfKC/X+hXAJn4p8xPrWx6Amqyjsz3&#10;prQh5R5BdNbDVSHdIYqrkMWcqAp3pFcyuchR5s1BXoqYCxsvC5E04by8PKqM46DcsmXL/Q88QCji&#10;zOnThCHUV3BiQi4IDJiRUbpXXyOpjTwvYgwDg92dXX09Yo+gXeDMUr5YQcGkNAiFrnDUxj1sJH00&#10;Lc5k5YwVnk6bwnJXkOPOW5yN+WF71otGyXj22m1WT4o0Om/dEBhg0e5QRdrw8F0Q/zv6yGWi7WKX&#10;vjp8AP4n21pKkC4gP50N1/ROo0/ZMWKr5oOYNzuYnNKQlfn++nNUMzxZXuELHWzhhQuopcCfzDal&#10;BtesWcMdYY/kTTFUvNipKXQxmiT9EZcABHzjuhIoYPiUMOe3yi3Ak60UqUrRKbtTcQ6GhY2N+zS3&#10;YDE3wuFV/eqetQcOvbN5w1vrVyGVvC5IZU//+37y6oGNa/auWe52OIaqW7hOdXo8O4RuU/zZNU4Z&#10;Jp4HazFxLZqWTfAHfUF2VWAshXE//1YYhwu5uHaBPB/UJqY4MfILhK8KmyaoWh/wIHUJsF5DKhuX&#10;SDFZclF5QERr2GLYdQFnreJ3Qq6GykzEnLWOllpiyZjemlNuO6YuPYWUPVuO8LevtRfcpNUy0oqB&#10;E0S6evUq8n79xrX4Fl7d81pbRwcGsVx1WRmwTeae5G+klFTN+fhVuYcCY4hrFm50nDS1EfQFSytR&#10;YxYJGPBDiiepvjdD531A4QqVxXnrxALt8CJcPkajxZB0rWOLk6YjUKlCyE9lV++uPQcuZaX3LUqi&#10;a+e737lQ0dnHoreVF3eUFx3dsf6NR3e8s23VuWUVzcU5rYtzhkjuC/dC/ARy2fhpjH2kmobBj2lo&#10;NibfsPYT/457WHzkjrc0ctBBnxAVZPNKSf5VTzO3SmKcJZ+W1ayA3KRvyoGljJKg7iaLbm4dcYhr&#10;0gGAZQMVMbzALPoYd4HOLcfrGhxbFGXiz4pXiy0pVcc8LuZ0EeZYJjx+d8/8sZgRA1nS27++qeWF&#10;u+/yVhjWq0AFfyevqT06lAQ9oadYG3rz05N9YsWKldVrMTCCqtASTypXkdLnGY1IRbsH7Koc0Ho6&#10;+bPwLqL8yEwC2CJujMaFrNGwoBweH7kzeR2IHF/H3wYly66Wb599rbllcqToMAl2TT4gEZd5lj+U&#10;BE8VsFMiEi48BSUt/VRPbzOuoCbf4tIATXE94RfE5wjE29uRq9lrYEm6Q9NFFfAYxo7XbU1TG3N5&#10;pLzQ51O+Cys2omVhoR2+CIDxmjc1Vvsd+dDCItpB7TDnn+Zcw8AxhcnVCcGS5ad2JcAWSNxPt1A5&#10;OB5KYX53mgQ7R81f/dGMnwsQDQewqfCqclpkcCLWxUEkoJrGqh4trx2mImeK9mZvDoMhGhoCdc6C&#10;T+bk7T57obmwYABvrMkolyM465lby8SXJI3kFMSgULo1ghY/A7c3Tj+Y0Uni90GEGOAkmI5Zr14w&#10;O3V9iIqYg0Oc66xYsd758/DmBYgNKZIxI1ylFWwyeEwUk1S1HIHPQEKqaWgoHIPFmWBFG8UPKW5o&#10;5G34C9sKShswsFwg9EyuOXcxORvA6MI97rHKeHEWWO9yiwcOQQlz566239WeJSiZ4GzCAj8amBx2&#10;LheNTwf8zSeH9d6y/xS16p76zsslbd3Hd6z/yYcewU9nxQ41pTJhTCjZZtYRCm3j5fo/UHpdqEWi&#10;PGBK5j0X2NNMCk4A+hpKK7LUdLpsJig2VUalpQSodjMvzBc8b2py3LQRK3RrpQaZAcnZpIXamnA4&#10;vKi28S3xRosVTkngmeKmDaOjT5SWugD6/3SUf+Qj0/19pU8/s+6//enEyZN46MjZxq2SlJ0NmI5L&#10;0V8CF96Pf/yTz+/df/LkqXMDA+oMPQ3cFvOKYAmuE2vEDP1r69lm9pC/eR4kAsxH/BB+uqbGD9Dz&#10;UH66kis5OX+zYVNjTm5jTj7zT3vWyHvlhBGRRzypOMEEqxDaNf68PufSA0Mg0K4z5+87f/7Zd45V&#10;9fa9sWrFa3XLf7BpU1N+vsmLAByny4UldG5xGMVr2r9gSqOhutzyEUZHQEO3fR8/HUDCD1w4XTs0&#10;cKR4LlYgTCm45UvRjfx9Ktkd6B14ob27gdo7mRnvqijdsTi/LjuT3/1TM2TL3j5+v4KnBkeTFo25&#10;Pn/xkuGh/EkSWuctG+i9kp03lLrITptTgin6bnR9MRg7nGX5n5wmnm+IGd5UsaNEWWrYBbwflXTg&#10;BMB0zgWlkWvzGeyWDIxF6R795Wo099x09Ojr9+7qIdlfOXxTbKGklCQsEdUQU9EEEYWKvbjIVyFf&#10;5dshRm/Cx2xMYmZyJph/XZtNPMr5ldGOfO5OR7f89j9NlXfnpU7TT8BgAk5z+9f9i37B6CdxoUIy&#10;fix47MHdGEJwh4ysTFR15z1OyHwFLsDmH6UEBsgsFXwVtxqZST7Ymr2kasOf/PoHfvf9ux/dVFtV&#10;kJ6mypwUwQZ+fz15/rzs1IXLS3Me27L8w49u3b5+7cm26/vrh/PSbi5aGDg7YozVNCcbprEVL1Tn&#10;jDvAk3jUQsqMr30wyLlU7usd7U+thh296elEJSr7B3gnf3SM+uSNhWq1xjF489p784uZRfnsAvCQ&#10;7XxzW95uPkFUTJTq+9ChFRx7ZGIB1catVlmOtybrwPF/GBEFP/PMM7h7Ac6sXr36j/7oj/bs2cM7&#10;/+E//Ie1a9dS7OmnP/0pSjmuioGe/uq6al9MFBbNuzlElHlhgCMO4qWKTFpU0EhGbyoqN6tMCks3&#10;U1kNheasXjtOxLHpSRIWyiqXLC4rmbo209bViQEMNF7oNNJksLatT4JCZDPXBrq6qAHC1R672vrI&#10;1ZYXS0teqSjnMZUuMTXF0xaXlODJwnMHcA8ZQN84iAPln4tkZ2W958WX1jY3/7S09KXyUoPKywSX&#10;imjFymDIUngBi5twdtCDqzRofb650R5IIKlZtqyyuoo2bXKCUqPEKu5AFLKEyWkFMwi0yrD2csVA&#10;bPKWqqFW4JcKTT5X7LTAXJnNf1NxP02UZJuoYuqaFBffRk4xXhAO69MdT9K8dWVVi+GESaWhBEfg&#10;QTM69M6YERlGNEPxPMlLr7PLw1ssFUmPXgqLwkpkMs3hEjjApKkYuTob4IunllVvvNK8rqHpeHWF&#10;S4sAYef+MruvW7eR9WceZDEHOb3MqjSvoLYzYFztL3PY+WiDWGWQCXsrwi5UZoKTA2VUfp8ACOOc&#10;l4H5bHitFt+VAcLFVRi7l+/ZuM1qkUSupWonckIR3eUirBCk6Pq9FGvDpAgNOju7pLSMuo2UKYRg&#10;kP08GQ8ShCxMlTS4lu5vYxAT0ZsKBBu8zrpO6ASv3cMycOtFVACgOQnpnJNKKwgU8sAwlMKuGKDP&#10;uvisbVAnmXkDi1KbcvLed+4UrykH6w/IlcHW0V/185//PN6Q73//+2S50gSW7Nfa2lp8XqS+8hTv&#10;fve7X3nllddff11uuAULli1bxqdPJyb+9dAQ4VFth4SEH69ccQAHnGqcGWEEJrNpnEbrAibMm7fr&#10;3IV7zp47sG7twQ3rjFtYzH/ezRMV5RtaWze2tpxaskTmlLl0TAcP0jw1CXPXxctGsOsYlZbGdhBb&#10;Bj8pYz5/7hzGA7oq8A02ESkZEJNquFIDS9UzccUr3YDlxOYgWyp38WLuS17D1OQYxgIoIHYYBiQD&#10;YBdbXTa5eLgPO5liacNjI1k5OQhhMpRXr1n7yCOPEn/47ne/h+4pRPDMDHfv6uoc6OuzQvtdE8Oj&#10;A6AFenp7u3t4gVMThgYY3mAbVrtHDUXlrdMmlVnpGTfut/bEWKnyggMEwV3fSuHhkFRb02jjaxuG&#10;+8i2knklfSNgWoaoXv/Iv6sQU3hEgingPHFbw5m8H9G62NcD9doSbnzbGqTOpaSks5zTlg+v5TWp&#10;qf/6U5Ou5uY92HiFkiunKioid0BiCoXGrlODHmjili13iVROHM+g6nhWDiKppqaKGvSkUsIp8dDh&#10;uSMNlocxWZGI6EcWMCb+TDHYDzNjRawSVF0xD3xY7vR1+XkrXn519f4DRzZvPLx5vZf8YLw09/3A&#10;i3vaigt/snOL+cQMOGPIC04IzZ6AnWJeS0syF7BwAlaSSu4Pc7UYx5Gngu96XW1L+TVD0ZwjNknG&#10;cZSbZptXIse8e26zGTTULqOM9TSUl8REa/hIKe0JZGhZeVlmRiZ6EbApyMJDLJF2HlGFt32MqCai&#10;GfItLFLg1qsndEnwAJfy4J9bEGLVYVCQYeCAhtQpNEF7Fljf7vvv23TX5sPvHMZL8vDDDy0uKqKG&#10;I5XRsKLViVVlH6UmKKqBp8UUJEkuIw1JGxXmxPOpXSyvobB1iknxJMwlDNDw5Wp3G2YQG4rcIJzW&#10;qCHwyxlhizIlpKyFi7Nz3wG8wIlwvCSfyXnm2LkH6pureoe+/a57Xn1sR8P6uvaKks4lJWM5uCk1&#10;FxbvCmK+0b5wOo/fHdHr2NzG1R6KJtn3yy3z79+VLWvS0RVknxGOKXF6g1bpYfSm83OAuy6LleZH&#10;midNVGxtULEM32aIbtwu1wQoMwVGMXmsYaGkyMS0EBEJyErYNYcdgRar0SLYpvmjA2Zyy5iZS6cS&#10;ewz9mNC++e6jp0Yy0k/UAByjH5XimgwWhQpLXMthiUXK8AsoG8cNbbKkNkM/BDegYWsIIyCXimio&#10;vospY/IUqmaFame6M9OWX5vCxIw38CZZHr1HQ7fNxq5IIdE9ZZFYPesnt6a0Gl6KhPSAAsmoCSby&#10;ekpgUlUuMc2KZye4jVeJYcPJPXneExc0YCMy4YnUzUIOO/plqA8GQR2z2FUewI5IA3EuDeMzT9z0&#10;7nMNXASHne/31DRcjfjiF1hSoNwDeqGeqtIL5OOz9efp5ckmQcR4iPkZlSkiuKIJJ9Qrc+qZW8ei&#10;JaZnidsLwKd8Evle/QTXKo3gtM5aUFO/+NHManui3soDZbFhQ7tK9XY9XT1hlaGi0BGPLDOVOWEk&#10;ON1ZR943uZxy7+nzOZOTJ5aU86mdq3lQQNH2jnMn56UsmvU9c5rTn1xTSTKTk2rpqwRBAUNVypnt&#10;7DC/6WsD/TRNJm4qTilMIvHmxGQi9Goybrgtqaz2sdgmsU9zoPJE+PvoNMItGLC8tDYg3YiogrXU&#10;4B1woqEjTSQlXcxSSEHi3RFhZ0pYIILjN3i8sI5IgjPxskZMOF6OG0zzDtcxlhwziY1PyzqB3La+&#10;faq0uWvLAal2F1fV/uS9j3SUFcmdq2ynMGwXSBdFlF0WhKa1b+NQqzbuZJ8Gchyqk1AymSWvoR18&#10;Cjm4mLLi1Cp7IZ8VDtwkzbwpGUAKMB9UfYfzcb4a8EHTxNfcgeD0p+CQyiEpN0S730PmZtxGOkbE&#10;eyHepRnqn/avP3DG3RweKXr0sYTxiZm2NvfQ+eF9YPcOjzVNTP7d1fb6wWFYkbrE2Hjc/WC7l//F&#10;gV3HlgPUEEDCK8NRFyx4pLX5keYmIo7g6Y4KT5f7d5s34627kp3t08vvoUWLzCU8j3JyTiHRb/s8&#10;NvM+NpcUClv598Pz/cW9Z88u6e79+J43K3t7T1QuuVpY8NX77uV3nwWw/eu+UgEvMn+U6wP+pp8W&#10;CsdgQn7eP9HdI6qNiNa/YozkDgdPjbnxUGMDPjsSfSKaVzUXJ8GAlJ0hmdvctN5IUtj8z+ufmjzY&#10;2/+T1o5LwyPLsjK501MVpTSp2FGQD+Cud1KwnkhU+YjiH9MnxJ/9eFHpuu4OoHZcdm1v1+vl1aLJ&#10;n+OwC/aPfTd+CSL2FWnU/mjwTRx2lKVTbJUGRzbDvE4K9Ua/ji+KtBGrOQsvwqJ85MDb1EN9o66O&#10;1wouITpvXofPqqQnskaxDrkE8NDxmgxT2DAOAsktVeZWswuuGUWJ/JH5qjOK8IaeY25cP9LVw5nx&#10;Tanr+adOdTbaIPduLhHeQpMRleqF6lAFx4JnnnwE3AJKqoq+K66iOqaGrSPaDIQKUNfM+OR0UMbn&#10;5ryLI4XX05b/7R/80ofuX5+YcGNgaLR3eHxwdHJ4fIoIDuVB9DM1PToxzTtDOHwmp/Izkp65Z+29&#10;m9f84EB3W99kSbpXOgjc/vZahMSW1fN5ONd/e+jDX7uS4Q8ct96+SSLajZ4zIileNOXmLh4dLwBb&#10;Dnqzf6AvPZ2msXxlEDB+QsL9Wblvjg3p6ob5snsZzEbmmZkMTuZaMt0LykCMeVwL4oCSIBVzqsz2&#10;lJdmzN58qaWDyCD5bsDotm7d+tGPfhSyY3qx0qlhhz3/k5/85Pz581S1e+SRR/a+uW/lumWW/oNj&#10;y2r3ep1Rwe4lazk/fcP/AACw00lEQVQ0GMEbCbZYIwL8dEDPUlJ529QFnysdKCTgIMgwzMzJLq+q&#10;zCksoIV7V08P0diMnCzvCIrwVBUOcBI3bqp08MjoBM6ChPmPNrc+3NzyUmnp6xUVUADclJwKzPK6&#10;lSvQoo4eO4Z5tHb9OjZAUXGJ4H7Xrq+ZmPrIP3+TjfH1mtqD+Xmsn9rNqeO7h+gN8SVUhPmqPeqm&#10;uXQolIK47EYFX2amq8i3ra2Br4+OjxP95448l/LZZ5QYK28dBpsneFidDq8QqZAqwT0KcFmUxhIl&#10;dXHpFyTkzptF++Y8c76oxiTPpbpmZOy7U8/ZnEakQ3BII0tFPE2H4oIomCQROfDKYZeBJZaQQO2i&#10;OUXQA9+4lakzcKUc3FZtRvzeim4r6is/lLBfxmmMcoM2DBa2czV6/nxyjnafOMfKXi0qcKNTDMvZ&#10;kzkC+L4xBbEqAQNwfln3PXfYWXJHwFlB2PEtNz2clF2khfLvVoddMCoPdoW/eWFqtmuWQXaw/MhS&#10;MEyY2cADt4hd3ZtXRHszTu2mSBmV5RawrCyfZ/lAuorVW7QDKY62ynKj7hfk5pWXluIi55EmqaNI&#10;QQJVg8EVa51V3BMXuuoCtoiT1xx20hepDhUiGrR0VqphWp2p8H+rHBhBZofBGosDTGk2tm3nn+ew&#10;Y/YoNwsZPNzYwBdRKTo72g4d2n/33Xf/xV/8BcWzf/mXf/nixYv47PBikAnb3NzMMx48eBBQLYA7&#10;PuJbuP1XrVpVWlr6my0tj7S02ISpUfpfb9p0MSdHEsi2tuhOyoLoU2ZUyPQ/+tqeNY1N33304frl&#10;yxwE7hzK1YhTlUs2tLSua756snyJX9k/9eWIfjuTdMnEQWNl1oEXjiDGxAKqAxprZGgYfR8ixJS1&#10;lqU3WLis7CwEhXIx1aYWyrvhdtc0GeTKjiHvBl1T6X5UWmFmVUDp2nVDW0hD04sbEq5s4rGZicKi&#10;xSAKcvJyH37kEZL9f/SjHzGwsdFBQrKMV+W/Jie4FiRInbtr49NcCmNDUC/tUk7AMJtmbBCoMAOL&#10;UtkulZVVO7buQCCTMutk+cy7nl1etwKq6Bvof/fT71m5fOWKuhX2Wy+Yob7+Hov8e9fXmK4WTp1V&#10;PnI9OfxQOUTgCm3ancL9i1o0U5Lj59wv62/GH74Q0U7xr0TvwNp8x7KJVYzP/LKiWAlss4CMwfK5&#10;rERTFEbS01sLCnc3XKrs7zuzpNIHBi8FR0HBxPXr17O+p0+fJs2ZeFJ7Z/fY2AiqUX9fT2PjZdnY&#10;KUmTU+NAzKAE5b7ZDpV/iCJznppqSaZscHpTQAnMuRyFg8Pbv/rPS86cffHdT12oq5VrzKaisrv3&#10;Ay/taStZ/J0nHzJ7T0aipsjkbzQPEX/AExB013NEigFb5IFF6ID6Q15Q/maaImQgDqxDZaAtOKuJ&#10;+y1OFdF79BFNg1WEW9Nrib1sK56OvG8ECH/iekQqcRcc7ti5CHpCZY6qMzEfbDOJL9MHbllH22hy&#10;qYRiwgWhzYWql/kVTMsLBIqMQW7BXqMwLhhSalus37hx6/btqF/QxGOPPb59xw4mQR/19XFfer8q&#10;WSQ1XSmK0gGkanIxPBSKZJjVF0Csge0nJ8/IfaP2UzL/EqmGBo9VrSgqGZrGyREg6YwyY8EYT6M1&#10;qatP8ExZqFkiSlg09e2VAwInUUNuRu3AyEhm2t9/5ImxvEyz2KkgZsUvLEIvHK6uhO8kcJNF+8up&#10;3SWLb5+IKoLXFFOx2jDBbxfGXqvHUDweijDlzYStGL/Ld71t+CkdAqVZP1/jhlaByBzhzJ/GYL4n&#10;wRfFUaQMpCpHUcqgjOCpadZI7hIZz/PQ7zkJzwhBPhx53AxqkVHtsFMVlhIK1ZHRHvdxwnFqCZ7d&#10;kg4kagJLKzCz3n3kzAv3bB5MS4GMsLXFLgHXkB+nwljiTVbhylwvFF1Vv9ckj7wS36AcsAfXUYFU&#10;tk+ln3SWOISV6ORMlaVGOGsfG3FKmZLAYbhMJJ4JQ/BKeWMXqMbdtdmJSfKsh8l1ReBb5wmKuHFf&#10;NSchSsw8c1tqh8ObWW3KiUseWfKsGkaTJowiZMUiXTeRzPAcBfux2m9CARpGW5Nl3nOyRAIfibOL&#10;iE4E61VByOkNV9sv52VfKchy5yPoCYO/KcQrYBGXNgyGt8+gjSZbTBUSDPAreeqp3ywN+FPrRYU7&#10;OVhiA6W6ImTOEEOdej6s2WgqYSZFUWNXdQ6ziUPly2YZOYImqAeRJsgaqt6u1MKZxJRUroLBSN1j&#10;jECFdK3tDVYlGq87h2jOzRvYk0wg9NyUn7f73MXqvv7jBMVtu4j/qzesMsgc5uw6AHOlmnNGU+5V&#10;t/wQA4N5rMyo0PzJWnXuNTVGlsMYUD6VAVcSMUIZXMKi9Ix0OU/nJ3gejwsp9+DLS6uYPKExqkjP&#10;pyfP4MAQ8RoZlywmZVCpcKI2tsLhJVuLNRmqYnxB3gdPYNhR95RpbfVjnFxZqqGQdXHqvyMkY7zU&#10;COjCdnQIxQ6ktKpluzocimETW+Yas6/5b1eudhw6+77vvVrW2t1aWtheuvjl+7eQvC9ErXizGIcc&#10;/cb/Q+EvWyHY0RLdLvcltSOp4DMW7frIYeehjkhnsEHZflAaktG8NzYhNw80tCZRGDtVsVZoYVa0&#10;YauoIljyfVKdS3Fu8uQ1iwamhkhgZs52XM+PH4nvpsbx6cdLivz1v/4ATweADvece+ii483BkS9c&#10;uXqqu+dsXz/qoixEsw50+9CIsDGQ2D+lXebc3gQKj/pIayuQug801AtPV1QCmuxvN8pPRzqLGWpO&#10;tu4K0ATXDA481NRAn9bbiMFd5i6zAn4bkG5Y0sSHtPv8eTx0H3tjT2VPL+65qwUFX7nvHr0IAT1U&#10;Q/Qa1ma6ynA2BAelMu0x7Bb+aD4Jt4/kjrMaaSSu8N1iZPGVWxx20VNwMoVu8NlRkIeeD9gg/Gm3&#10;uFUPicbj3w3JP9D8TRfR0T89c6i3/2BP/6WRUfqQQFDA7uS8y8zopcXflNIu+bqS8eKcIP7sHKKu&#10;2dkDZZU725uTINTZm5u72/eWghK4Vb/18UTD8LtH8xDNkr8jUWQHGgvBYASoFRVRkIA3oShS7MWL&#10;RTqyfc0Bbitj7mxXVte3tnC7I8XFfJEa3ZbFL+SQgC4Lye5S/VVqoZqkt34JKNnUSx0dl7EzMc6f&#10;8pNIhCtb1j2eCHPjrFpq81Y5vMyCNO4vtU+jH84KOLFFiHWO/faAohkrQdgg+tPfDP70ELRKc8To&#10;ecFDD9wDzguGBIZekVXbG56QiDMH7wwgFKZEl05IPD1e+b4nn/gvn3wc3aetd2iAAtQTcudRF5YO&#10;NfqhGgI/irQFLyamr41OTg2NjmemLPzww3eN3kj9yZHOssxJxeZCWg+YndcvMPYZFC0J3BlmupjD&#10;zpfT4nyx9Y6WP9owIZ8M/71581xpSV1XD61VuUJdV/eZstIpejDNn0fTiZrUtJyFiS3Xhbpydd+q&#10;w+pwU1YyL6CkRM+4hoa8g4+DBWRSWr0rLt5bUfo/3z7ydzdn9+7dy+yBa/vOd77zp3/6p1/72teO&#10;Hj2KMc9X+PqnP/1pbHuSvw4fPvzKT15bsa7O/ES6pjUsEzJTYApHjWL9Gj5T9Cn3l5WvMjeTxb40&#10;JOhE3kPrVJ9dWlxYXJSSvqh3cKCrrxfNJQVVBluEqg5qGiIWyUpTxJw1nhqfRG3HVfdgc/NLxSV4&#10;61ARoEDCI7kF+Rs2bOCa9LLgeWksC9Jy2fI6dKXenp67j596eO9bp7Zv+/aKFS0Y3tb5UCREUNEy&#10;R7S8xpFQWhSXVhFKN88sPomqcW0aOYP7iir0S1esyM7JHaJfGHWyrAcikE/UASiTZKus3BweliZ0&#10;FlhSKXGRD3tM/TKnhHGNY5qiEHPJc391fV1IKocgcog0dAxEb6JSoJItzKX9IaIza0IGsXELvclG&#10;tlA5ESIVj407RCGm6wA34szly1beve3e5UtX1C1d8eRjz9y99Z5d996/c+d9fb097W2trI60ceMt&#10;FDdXzNdqTFhQQPJKO9g4nE1VYJry4XBmOtlGzx44yrvNRYU+cQGpW6qdMQE52MW0rLWO5yp6SqxD&#10;NzxH1AvgGc+1xARdyI2WYDkiyg/M3fgcgTifnZc+c35tsTEdcobaxaKeYm6lO1eLeLEbY36gSRjv&#10;UnU/NHWt7OQkXAj1lbsJWycA800cByWLi8pKSq38GYolJjoWtRQZQgnUwwgddg4v0g0dC6IqwmoT&#10;Q8DOyoKQF+luY2vUxo3xSwlYd/0a0ZYM3A1JQpooJq8y8MyWCWmlxAYzHsRjXVsIZ0/d3OfJZ/cf&#10;rzR0dHd95CMf+bM/+7MvfvGLOOXZvv/23/5bOMDzzz+/Y8cOXPPUl3z11VeZrs7OzqrKmq1bthcX&#10;l2TnZP3B6dMVHR0+Sz2LFv3XnTvHcHu5Jg0FWv6Oza2ZFpZmVdXd9xvf/xEQjL9/z7tpx2xEDv07&#10;izIGagbeqcqKp4+eqOzrPbWEvEhbbJMXnOlmanC28VIXkIEpaw/NhCsyP6WEZVDmqKtc2z0MmC7k&#10;rrI9BXicmVbhZNqN8D6+cbyfChFL58aNmLYIrxy95ygZOpOesUjFAeXD1YZgpfCYujKdmL6ob2Cw&#10;tLzi4YceBmjxzjtH2to7qDYxOjKIKFKqlyW3COiFpktTGmBDJkr5U3NlPoEg1QrmnJJMU4u/+LO/&#10;vHvrjrraZds2bXnXY0/XLa37lY9+cvmyFfzcs+PeZ9/1HB46+3MlP+awW3nv3buZmfP156hDH8mX&#10;aJa0CtZFMTp81UT/1sU1Im/fI06JEf37hEfTHmyQuLi3XyE635Ub/wp1pN1Xbz2CDKlsDgchSPVC&#10;ETuT/JIICgtgCS1IGM2Qz27XxYvQwOnKCjMJZilgR5NlXh89SlOUBatXrwK62NTSUlhQODw8dLnh&#10;EgEOtBm8dcDD2b9kWcJclMUmTyiNLxcgDqhpBbUYDFppyLxA0uGw2PXtHxS2tb/23uc6K0pFahb4&#10;4nhs30EG8/2nHvGZiZ4LKoifNCdC3pGP1sWwcxLzvsgOF8YchOAkjQ5xoXB1UYFxbGdn+u1xIeOq&#10;Pn2ma4kF21/igcoAdLKX659y72qGi58jNSWNHrh4zUB0At/kHIxqzW+oMPnInQFKJ6H90dwjIJug&#10;22bAs025dZNUS6f1cu+NRT348aK07BcSlltaW6jk+MSTT+CSaO/o2Lpte2V15clTp9mJJSXFPT29&#10;JInj9qJ6BmqCXAyaBOusgp6m5mBUmQDWOk2fUtYXPsk9piaUjiSkuQB3kn0Cf1lw1uYkCJTajJth&#10;bU/nrjq99qQOM08NDWT4KQuYwTEMBz1VOzT2QH3TS7vvGs/PZk/iUjJHuliyPaTk63U8W/whxHP8&#10;Noq9VpgydNjZ9AZbRsXm4w4noYiQ4rdMsO0CbVheJ/kqrBawYevM3WDhJUOcSeqK5BDjJlpVh03N&#10;Fgx2pEi+vE6KFpg2jELviM1r09fxKGMWC1uk9qTTLBztAmCVqm9gfBvK1ESTcohN5Xi/8NGiBwYN&#10;40+huTUNgRmo7R9e19h6qrac/GKeUiW2mS86eKSSlGoGCtmvZjeqIprLKdXMD/L1rHyIBQXpVoyf&#10;zgYs0hPLsCpsFMwyr7FuzJumgJiVoGxxr3Pi4DTRjjj0PJrNAnnuGySkMiJQqmAJalFKLAyHFW4p&#10;POATPPwIVeqUbEtWLRLQXIHziStLspj2RRBVC2euA+4a2N96SMehWr9mMwYRzRhdGE7mmrN6jSHC&#10;hUfARyX14+b1594521SopiU2LyoUzCwazclesD6sck2q4eBN8lT0FNwUmCpncppXDZSajfvNwnWa&#10;Lmt84CZ5YJiYIms5UcEamtvG/KDKoyKNUbqvRW9ti0eLarOsqZwB7Sh7z5lPSnoG9xW+g2QCWkQQ&#10;iKC0ogqx4LCb8tgAbzH5uNbl7rw5rz8lGYRRVV//e0+dBX8ArJUJQXnSXNkU2ZaU/0gBVKvhzjBE&#10;z2qta/FaU/9MVeMB7cGl4aBr4fkULMAMRT6XXon5IUgCXdQMBMDa4rDTfrTcW06xyZAvmUGCcOcE&#10;auQx90RboXjMDaX7pADAlzmdpBIBsl7NZJHDzl21BMakDIQ7IDRfdaZvinihqUcI+FWoXoYnOG+P&#10;9lG01wT9N001YibON/Tgblfb3Wl4/aEfvlHR3vP2Xau//fR9zUX5rYvzLUsc56q3WZGeazw82Kk+&#10;VOeEttq2xWwIkuP2MuRFeu10o/3qxaascba7PMRF7dKu8skDawXW1bXK9Ao57EKEHdtKAgsGZCOS&#10;FWTdV5SWnZQ4OjEmdzIWvunlcr5bMSuZYC6EXEKGyqLlyCf8fwXZzZV4817qIsVy9AuXGy8MDpIK&#10;huhhkeWnVc9ASgZpoR1kLjNLlcFhK9cclcJIHm66+nBz8wcuXqweHDyUX3glK+fv1stPdzkr2wIV&#10;PsmRA8hVcE0m3Vpx2PFBk9V3452YXIgLlDoVuch2hB1/3l9f//E336jsVVnVk0sqv3r/vU0F+VcL&#10;lfoakZxurSYmbqPpORSmMoIWSjyOrlxti6exW6bolj/j5NqcGFX0vjvsbhdwfp2BlFRSYu/qbAdq&#10;h1uTP9VMy+nPQV2Os7MXTuUBrUcfxe0vnx88dwd6+t7u7qXUIL+XZ2U+vaTsqSVlJMzy0aDqvwVH&#10;pPzEP+/ZgqIdHc3MQur1a8sG+t4pKbnjDDjhReTnG4SZFC+yR46o1P/0iiWwJsqSyO9m6yjPndyo&#10;Vk4Fy0BdFlSOlx8MAr9IZV8fFbp+sGZtv1VjoL4Dd2YbMROKkJl4YE6Q3PTYpDH2iOoPDA7hrOml&#10;QlLPYP8A3EyFI6x7oUVWCEynIYjCnR5OcLChbOfHrVqw953o4xiB07HzkTset+sJnG8ZhsGRULjm&#10;XruG69GuCsVm28W6vbfg+uK1f/n7H1lRno+rDmNXhVOErXGAyx2oyzR2UwRUw0s9xlKTFpYVZF9o&#10;7fudz309sfeMKRFzj1Cbj+4ajcaHJ4kye2Oqr+Pa2JCx/v+Xw5QVO2wwPq/2y/T44EXg+PRZtLP8&#10;hagrcVFGSnbBRK9Kwutp8DZn5ID4CuyBYM7c76osCxukvQ7v5oLBYREuIXwTBYOyf/zi/o24R/LV&#10;CM8OJ8dOiFsk/qAlRW/bDHMSn24eXSh2yVDUhfMQnuKTEs5UOC+h2RPMRjA/0UhDqltI7dusvCDC&#10;GBCCs7hfdPg0B7+MJ/qcx38nospgCkKyiF/W2GzEEc3cCbIrh6saDD92o+BVeItfPOpwheLIyek8&#10;nBVxguARgr3kCximc99xSuaOXCOds9bhFYNw2S+c1l/4IeQx0tk8NTIo/Nm/6oimLqCNYCZja2ec&#10;K6Qe+9S3vU94bIvBp5MWZSzKLZSeaxQ70nFVIzGHVLSIcySzT3Y8ofj+jO2XgGBCyvH7u7wLB2HA&#10;v6Q03Xq0u82pgF2ckpXLLo6ZfiI1cdbYfouW4FaKiNvA8XMYUW/4IpiEkDWGdxAPDyWoLhWhK3xS&#10;jXFYiMUeIeAj4QRF20Mv4okkpLuQlGKDjl7ZC513ywOF+96MjWhlo3mOLY7TYYx5xT19bEfam+Gf&#10;oVSxrTBHrsQYc2xNXYTF+It0gkDr8AuEv0OeKHHg9wvowlJLzOkgLSoUif7YsVEF447m0tY9Wn0L&#10;fkSHPXHwGNHOjrHLaD+E/CSeicZTx7/29dy1ieRvJIcDpuILEU1q+G4wHZJEwTpEj+7kFBN/t6xv&#10;JPujh40XRXEPHE7knR40EGwRmbhYjI1dfwRyweg3XJiI6vye/n9AjOHEBRcNLxdjRM5w5sjN2GQH&#10;jPdW+oubvEi+zpE8JsZ97aMBzGEIv1hM3HKt+MUPKPEWenAmF1FpvCJiT+yEECpawUh4K/5GwYDD&#10;69xKcXemzPACd5zAW7W62AyEj+8JnQE6JLxjwH6jHXfrTP7cvRAnlGNkE08AsQHdtjPm0Mkt+lGw&#10;hU1/vsN2jgmdkPriRhjOauytuTqKs9Tg0zsZWT+HOOM1bv+24/znkI4m19+4M9nE6Rq+P+KY7C+m&#10;0DuuQdy9b90NsUHc+sokSmwKw7HOuUFs/7mIjV/dGOm7O90cRwER+5bwM+yCzk58luZeKjZxkeYd&#10;P3GxrXXbk0fWSyhgYg8UN9K4VY/fKz9vpwcbNpKW4ehj58+hi9upLPymI9Di1zWURnHzEckCX4zb&#10;2d1tD31nqoxx6zgtLsaZYooV93H0obllzdNvPhr3cBh4yuGJIXMOghWOzbHOXlb71n/LiDQ70o5Q&#10;aERb/FaFJdwu0UPFT+ptdHdHSvftFtGhXcCFZkxwxomnUK7ezh+ksfkd4iVd7J3o7nfejnHf/Xnj&#10;vOUp/xVrGz+a4BkjURHsKEseMTe9RfGjLRcT9Hcaji1m/IMEmpNtSYtJmTMgLFoVsNuY8IrNU7Bi&#10;dnIw+fowYqVzt1U4x3fcbAGHjNmbd96Swbtuqtly3eG8uLeCx7zFjDWajEYZsd//17Wbe0Kc4P55&#10;/COgoHhxYHN1GxmFZ/gz3fkIbxIwLv8zjpbnyt3wOpHOEanewdUDJuwzqbN8BSOiV+5XeAOt8O2u&#10;gH8N2cdbAnGPFWMQMS1ozpM7C/R7+n3ipsV1YBcnOjFOjZzrw7ozzwnHEVNr/UFvYd+h0Wpvx016&#10;/N1ialp22bJI3w13t2/b0OART7QoIyGfz37/sD9TpBRGk+OnE6Qpy0v/n1/76Wc+uLsgI6Wjb3iC&#10;UJCQu6rnjUNdiSpEwMC4KgtAtSi8W0VEE4zYWTkAEYqoleRn9Y5O/Y9vvfH7v/RU6+AY17md0G4x&#10;kUKCk8PurR9/bUlJ0W/+2qeK8zItYSY8QhXfn9SvYG4y4yYuD+R/1UeeU8HhIKQAmBOqc/4Rb46M&#10;T7762utdA8Mf/9D7+PLkzI2GpqvvHNi/4f4n44R26KGTjg88R11Q3dB22mCmiYWol6+lKym8rrZ+&#10;Rke+on5ezH11C1nEFi9+U8btt3n7fvBPu7Zt/r1PfoRkhTjavsPLgILnyP+QMMwgcAoPtaoYXdjc&#10;CHcWr27xJlDKL3/vJxebWldu2+10ZNe4nbHcNpiQkAMzPYCxR7zD78XFglW5hR1F6x7P8XymYr/i&#10;GZXt0kiDiLNq5joXIlqMZ363cdXIEaXt6O4i/xVHjCHHCFW3udbVz12mQB0LOZ6vR4zIY6zwTleI&#10;mTHh9+KGnpDw6je/XF5c+Ou/+qnCrHRL7bjzEWmwLn2NGLQKkTC2LeXJPMZLFC0Mlsq2m2cZBOdr&#10;K92cBWb76muv9QyOrNv5AO+84iP51KcWZzMSZ/t3OG4fgFNmbMOGmzp+F+uOPjJ7MToR3PqjH9Qu&#10;nr7GLm4+fOCtLQ895WcGSm74OPpatBPmzL7+CKN3ceP1jRx4QwKfiBOb8SDf68aSbMoMLCCm4XBq&#10;Fx3+Y/84GlUvTNQ5KwnVi/ArP3/tYoOPzrlNboWfhCzI/47ETiBobr1HyB3iZPOtRD1HJBnphkLH&#10;ZUz8jcNH9t3jHNAstpgq5VzHktf8WsERXiacMn3XjT23+AwiqT9cQNjVwwvH7wi7TuyyrneatFAg&#10;LuCCzoBumYxA8btVJAdn3cYw4gd829LdQkrBMtgTzyE/n8rwrZDVxqbUOa89kRGY/RXJiciOjbei&#10;Yg8WbvWQ4UYUESfJY5MYTzCu+thM2v/h70hUxDigU0MYeAifOyYJYo8rQ2jOnPtXgwcMzwsWNpCd&#10;vpgx6vHzw8ULrxZdKPbE8dedS6TRg90i+ULCvm0tb1vouIeIJ+2YZaQRB/RiJ/iCxbstfFIDFmKz&#10;6xpKMBkxYtN3LagZMiSbDl8d+ygmoIKljO21aPPPfaRwEefSf2yhFVsK2bfdxa/j2raJyVt3zu17&#10;KbpjPAPSxWzkxiNjxG6v4kgrRjLRcs/ZrLHlNuoIts9tjxVOYvyGjs3E3GeIY1Bxyx2uUexb0daL&#10;zUtstNEjBFQbjN4wIBELtyuEdB83xEg8xTOI4Ly4bRMN29noz1niOFK6VQYE+yfun/A6IXuJnvb2&#10;ZY4nJP80Rrf2t1KD5miBgYZmgi9U1cL9ENw4toud6mwC7M1g3xitB3QeLOZc+rojbw6pxGSBr0g4&#10;tX7HOfQR/Rm/n+Y8bvRlcZ/bpyaisjuQUkxQBl8MKN6vEz5v0IjRLh83VuP8LixjmyR+ZOGDxNGm&#10;fxw3Lc40InkZCI7gDXfD8R6iVYVz1bbGCyWCsJflp+qADm60Bhy+lCJjVUQEfOppphiP1uhYuEYV&#10;s7E3g+R7C5m54XYnAox/nJ8raOc8sxPfbd8Lrm62vdA7c06xKweaWPRl1yN+/nHHvXeb7hAM5zay&#10;mEMo8be55ZYxmr9tJHHXDB8nbhYDbcBWJHTYmZZkKsFc3culRtwRRzGxDzy5xURTiCRyxdv+CyIk&#10;Pvkm0OOuagqwXz/mKp3DMn0EIYv4RdM+d1Fumdi5Qk+nBjIqPC86IXgjWHrbFLHXvvVCQoq/R4xD&#10;3L7Tf8GoY5vuTiQ1l1yD+84N5/ikBneIl7Pxr+cw6lumwvZ9MOW3s7JoHW/lhq7EhbE6e4zgHVtL&#10;l9f+bjCSuVvrDhrALScEE3JH9hqzKOIo24cUTEVYMsZ3sDHgaDzhDg4sDvtGQJQRf4173niZGy2l&#10;841bt1oodGxVnGx9bl0XCv+M3gnnft5X/vlbn/3dj8cTiu2nAG8I2N06sggp/Od//+2E6o/837GB&#10;GLuPlAG/4l11FfWNHR96cMOKsryW7kEyXqepKw6ekE4UQ72Fw1fzB1uSB/vngehOT+/OX9KTX7cg&#10;qzBlUZonXNghJRIOAbY1OXF+alJixeKc+vb+b7x2ckVt6ZGLrdGz+0zEDz0Sxv68XKXz1X/88te+&#10;sbKqjD5pwWQAvrWIDV8MK3cJDM1lXTbwQsVvvLeU8hFnZyi3oLcTKKrBO3wT1KdXQzVhEQDkCjNT&#10;KaX7hb/6y4c+9GvcHs9CWc6ir3zlK/mbHrGFZkRmeJuHjlEkJpAmrZa4SsUz3ZsfLjhzg0ZV1FAk&#10;ucmhdvptSpStqEcUowWMtm/EHUL1Ifok+oLP1eV//I/tZw8PTiofIaIln0df+2haw9fBXLlQV4zL&#10;pKmTrL+wTjjm+LAlMb+GdUiR+RxdeTYjJbEwLfHBX/7d4l3vCy4Q8FmTdnc4fO/E/RdoABL+oeli&#10;MxtQY6CUhU8TnBJsglsVjThFJY6Soj3jGmH8TvIx+kDjdqxxG5/B2EOEvM3G75cJLxe8tBsFXNUE&#10;gzll7BpGJ+HzBdMS3Nb/iu07u288yC5YyjhpdvvUxoglttp+4diwD/7573312z+oKcqdFLg3HEQY&#10;/ORvw97aLrDp50e1AUN5zK7hI355gJQkK05Sbzm1ZLW2arwwR4eTUCjCNe78tCQKx/31X/1V7aMf&#10;5u9D/+v3vvLt79cyErZfwE6tXpvNQuT+c2e+jUEXJKXKquCoirQPQFmVjEE1HuUG128V9Qhd8PaI&#10;eYuSuTW7+ImP/QZ/sotLslLZxWV3P2Gs3B4vPGIbRjMREkE8T3IqiUFZQyqJNnxAYKGwN85rt/Cg&#10;QVBTRcQgeJ1RhVOUEYqyG0N/fwTTFQMNR+pEo99OMaFUC8YYTwfxClJ8PCMii3ipE15IEx1PaRGh&#10;+ITYYS/jjhj2MyI2k4IB95m7hcMvB9LM91D8hgru7izS78g8uQ9WxOCropWOxmm5Bb4h3VvnKT8x&#10;D2Bwl/hBB5NndB6QqgV2guQRs3sCsvBniZ46YAmhKhmK6jkXvyPv8zPmMPhbRxQuabwKE014MB/B&#10;d3wh5iqRgRIccI9oZK6nxEg04L9+oYgKfM9Hd47nfAGbjHPwRJ8GL0LZE636XFUiIJjABe+zEO38&#10;GBd2DS+g6eABY1MU0J6POdgI9mgSTnE8Mdq44QOqpXI0Vz6G6MljF71dQQwmJDw9cL7HrVm0DW4P&#10;I99Ga3NX38k/mqRwNwTaXrxACcW/bz3ZSMZelb9zW/UcF0AmnWyOTWzbbQJh5RSoz10ezQnbxCgz&#10;WoaAxGLkGJBWuNw+j+GyBWQSrkbA1YLJDmdx7p9zpknDctrQVYMHiBGlEYQzbdfT4tn1bdQSY1IR&#10;I5FSEpc7desS+cz8vCNc61vOsdCi0VfAGefwz5BFxU1tjHWGXMXM3uChQ5CdREwAVbARh0wnHF2M&#10;isOJiG24OaqML/hchh3w1rlPGuP6cwzD2xlfuIChT8fY8RyBEK82BWsZytqQqxvZBHzJyjYF3DvE&#10;/YQ7ICJdlxP2p9/OpGI46b7BY4D0Wxcymr54PuHfd1ILNJ5I5Ng7t5BCuIjRg/vntzH0WLAydvHY&#10;peYMLW7S5+6P4PZeXsGIXtcK+Ke/Z1wwEFHRPz7dQZFQf4A4JhX/QDFSt1KT4aqGT+TDDKfL/jXx&#10;GvyQ0JhE9UTycmXTLVyUzA/l2/WbMjT+YwULgrw/M7soXEGm6Y2pazcmpq5RLkm/sSgplT59HVVQ&#10;dYXNTLNk/EDXCKfQniRuRe6wU2/duzHSjV/JSBLYpjNGaqQTN1F68JARue4VHRGLm3t6SOVz91mk&#10;OARft3vEbajwqhGXnXubOeQXMsVoLNHEROwybkgRN4yfvoBUPaHJ1KOomnzotvPVn0sNt+yC4BFt&#10;04eHSC4AooQkak9qD+z6nSzhcM/6prEfPyvG9YNdrjOi/IlbJ/WWddZ1A6q9ZRGjkXujNr9LFCz3&#10;PRXywmgnOaGFO8xeeQ0S/rMi6fapbcnQTgqjVhFDv3Xh5+yuW4jJ/pzDQ27lOxGZGKEGxBq3X6N+&#10;nLeu1C/42+nYVyF29zhSsmnw2QkEm0+Mvx99KYjYhW/aWqqvgl8+YEBzZfMdJHV05WDEvo4hn40z&#10;XmQchiOIQuo+GNcOApYecAqbrOB+gVpkRBAxj4BgfFF9bqPZ9mvcylRiH0cpnuGI4jimGxx2H+Yj&#10;RBsHlk6cPkajmKmx//vf/NKp+kYvQYKHzhKurRDLDapDWEGRmzc3rl76V1/5XkLlx/4sWBd/smg0&#10;9qKiMDsnNXFmfPS3ntp2saUbHxmd4PBtAaxL7GjY9fbzKcPdianzE/HO0XnWypuOpWWfqbr7UsFd&#10;NNk1nmAXsj3JS+quJlMCKSWprmLxF54/lJyeOTR1raV3OP62wRjCofgVXHxzubYf/69Dh98ZoQ8G&#10;Jali+AmrG2jE5ag6t/lxH1jdFJVYspJJsvnxAsjUN5gb7gZe8Nx4JQSCC/VStfBUKv782oL0z372&#10;T+7/8G+JfBLmVeWlfe3r38hZD0ooICb3zYGqI0U6aQF1JXDYkVNudrettt1O3ro4h53VUIhUsHBh&#10;fz51xDawX9O2WfjfvNn6z//6eOvFqwMTEbmFNBrbX+FGC2gr8MSFAENHS0VTJ/6kauYBUonLmjtG&#10;LhVeB6azs7rZeRvLsra8/zeLH/l4dFNfzZjDLo7k51D/LX47LeccdSrkknHpDgHPDTZccLU5omwO&#10;N/CJi/ZRcEP/O2RUczfkHF5522j9yQJ7yNXNQNU0Cg2XJpRGwUp59cjgzZDUQ04QY4CxjejTF3LH&#10;4Bu3EkHsQuF8h8wmGLZxvGDENuy9/+ljh48cGQMRq4rLcx7OnGW6Y7CJbGX9TbnnzKWhFHh5n+Xh&#10;5n/2TvimJTjY8ns9eXnJY343yUp2blVO6p989rPLnv4EI3nrP3/s8DtHxijXQX0B3ygmi6w8o/Hd&#10;8O68yy52PyC/2bm+i/Vb7Q70vu1i1V7xqjvBd+0iXIpbV+akfvZP/uSxT/wfJgUSKrJSvv6NbxRv&#10;e9T5s0slV9z93sHMxZNSbPYDyX9bSn7oELGpDsVgcHUTLcERDMsdu5HfIaQsp6/I8Ah9dnamXcCu&#10;fssR/0Y40FuETbzMi759JyBsvE4cT3mB7I7yHeyzObvFH/yWIxKccacGO8+m2QVbIELDLRQj4GBh&#10;AmXKOY//Dp7PvuurbNnWQY0Mq0ob7lStRswkuXWEvux2yfDqoa0QEoffLG6nhoxnjuC/w4XvPEnB&#10;RN02eeEF4jZubI7DdQl1Qj85uEYot/ytuaESl5/GfQK5Yd8MOW2MXqKL2ItbeF+wQ2OkM2exfSMF&#10;MxkMLDamuImLbanQCgpvFQwzPCEkgTnkGALjYzMdsNzAyxGOObhI9GhcJFJEQvUzmj/f87fR7Zw3&#10;oieIKO+Oi/1zVzQ4+7Y5naNzxfZBIGFCcRiZASGLCjuP8Y3wlnG7KFi78B2ZFXO3mTx9gY00VwpE&#10;4/P1nPNhdCNb5eCBwhfBOEKRGjMCfh4/iE2fX+rW8/zWts0DTHPEn/mC709OCKCG0d6Io7S5d/Bv&#10;63+/U8DE77iKIXsKn/EOJ0Vqir/gaq6Z34GQ/NHCu8ZdKxqS+E4YIAxXODbI4PoRucaNKo7c/NYR&#10;3d+BEH8+Z57zfBHrjS5xO9u746zFaytzqSqc+bgHDt4K7BmngLC0VsDBnWRDHSsgZteyzGfnV4sx&#10;4GDGbqOl8Llv/TeO5uKIwSlpDuuK1wLi1vLnTIIPwwj3jsQYfu225Yhd79bN5SD94LKhehLKQRNb&#10;rroFmyIIbkXXcxRUjAjnvvoFjxHu5khTttm3LErPe6UZuznsVOxoUfICXHVYdmlUc0+2mu60nbA+&#10;wir/Z6AE3HFYo/zGQzdO7yi8dVN6QdFzfiZI1vLkrajaEk9kZl3MMv3FHPYXTOodptcnwtfJ12ru&#10;9+35Yze8wxa+w+TdQj/hGdGa3vqVW/bwLYLoDg8U20W3333O7Pw/zb0HgFxV9T8+bWf7bjbZ9AZp&#10;hJIQIKGXgIIixUaRLjZQFPGrqD8VRbEDoqioXwt+bShKUzrSE0pIoYWQQnrP7mbb7M7Mzuz+T7n9&#10;3ffmbfD7+/+Gx2bmvVvOPfecc8/9vHPvNeVWJeUCsTN44iK+oDegZ0Wc2jRoDh2yaLY47Dtxchne&#10;KXMrt4FVmd9MCIGiOB7iu6oQq+WZgM24gEHxs9HoIkdQRBAfOgJkJ4la0gsx+uM3Gm84ZpD1V7wY&#10;48kQp+QGE9UiEFQYXt4gTxAuhiei0qbE7iLRcO9mR4bnI7hEeYMi4TbVI5X6lpldfY9gL3e1dg3V&#10;iC9qle/qjGYSK/m3Up8wyZSlmKMHix5VpAABS5hlpLbh5gkDaLZOTdBEcjZn9IrUwBn49Z0mz3Hw&#10;TMfa4CsLgKu7ZvcwGMBKZv3hNkkK4Fkp3/P9az/8/IpVjNNRRB1vm8w/Gbgrzz9k1i//dE9y8odv&#10;EXRwv+g/uBj2+IOmPL/s9e9/9LQ1m3Z05vKwdR2ew5lM9vf2zl33xGErX6xtSVU1pjJ1sLoWjjPA&#10;o6Wghl21M28fcWJtY3V/sba6th732oRikQAIbCskh0r1tTWtLU2z95/05d8+duyRcxat3II7xOuP&#10;LYH0HgBbSNsVbr3nxldWLF+9vYMmaGJEh+c8zwdMAZJywB2tRRWwAszw4Wg4uANRQhQQNAQRdhDp&#10;BskBvIDKIeKIQvHEq2LUa1K+uROabvje9086/+OspzNG1//xL3c0H3qKMjF48giG1wG7hrIpOLsd&#10;YDsE7yg7/g8cK1iAnQivw+MoZSnS7fD7A8obFjAApxKuDBqf1Td/JLd51do2Buys2QpbHumGSFND&#10;CojoJD2QoYVkljjaBHY5JXBORSwyexmw42BGllj4b8Gk5mM/fO3Yd1yk3/lWGDiFuytSCfNN+2Gw&#10;yFvZTbSOGy70wvHV1KgepkaqHlWL13gpMXSsmKRWksiHFalxTuinGgvFBJlfYdG4KO64zZPGwlJ/&#10;84dr8pWOGhpj6DBx0Pxof+vpr16wYvmyTZ398Ji3IDE/DNfCHf4CXxGDI7yMkTuGyeAnHgwrgunE&#10;U5VGxdlROTzs0YKmocTs1vrvfP8H0864DKp99usXvrxs2YbOPCTDHVONGQ2tXsc7XCn/xUqpRg7o&#10;U5QgYIebfBOiRxlFZCgJJ9oUjMNKHtBa953v//CdF1/J8jN1RM2f7vjruKMwTlaNR8L2McmmBZLf&#10;9b/qm+MTaYZqzsrymLXW8Gc6JqZ00Uhl9I35nc2kLR5Wf0vaXNkWsTwVh3su3myYGhjokdZ9hwgh&#10;lm4FVm7d0UrwlJtoOIyqDM1oHPtV4CQ5VWIaQrrF4sPvsVC2JXJHjOSBWomYJfPMaRqyZf/wiK05&#10;4LLCzS/QMctVoNoqGEG3HOe34UIg24Oplbyaj+gmVezkkMRYVPHNoL0My2sTYcOC4pkcabzk801L&#10;aXxiSepnjwHUJ05ek0owqkFxVBXRgGZpjX5kk+QaZ4pycnvGI/hW6yv0bOCxJEbWpAyzWbWs1LBO&#10;bAs0eVKDxPtbkkESfqkB5C1JSyO+sLExzY8lFIoEOeQLgdGM4nexBhVm13GuUE3wiLXkJAuxFHLu&#10;f9ZTfqWkvRqRRoEarpRa8s0KIgVfGXrT2npVItin6p0Mp8cyw5sTKhKqW7VQBUyPaY2sgkTL5T2h&#10;IYpvQUEL5rbyOpwLl3MjYaDNXiYY0mNzCXtUy62Y3Ah8mcVVOLriHsmqAb/r3kT2G2Y+SIYygcHO&#10;wMTu/2Yqg/yIkcQdl+WQEtb5XrUw+9QwoiT61LP8F/PSMK0/4g65bmRWJdXWaO4lRlYUVGNHMeil&#10;GPcJnmADK2HxJGTYlz0NOB1eNdm6Gvibwb9wAAUcj4LrZHHNLGTBBU84Cx3KD5TgoO9ckTE7/Iuw&#10;XR4OKoSzjjHODg8awQmjPuTV9crcdhBbSDbCP+4zmuzJm/hvwNSHd1FILZaxiVAund3o5AjSjXb5&#10;WhhViFbjQGtEf5vzygpGw2CXaW7IABL2waaQ6gwZj0jfzQSBPmOyzHY643LAjhltlI10nHjua6aQ&#10;gocgHa2t463w8QHjdwL8pvtinKGoLhp1hGcIX2gtknjO8XfiqbF/Q+ye0nIbJb6i1VKtA95blPgQ&#10;hb4EkfbMcNYCmSUZ3FWqx7QasaWSOmV5fUSIVjz+pj0ckcfyvO3ByGyMAOZEIdxG0dmqEiu3E7tg&#10;PXMykpkNMk6IvoFZycYoC2oMano4Y5WA/xWMB+WX+7t/8KXLn3z+FcbpCK/DBbCE0wGcxsDd4JFz&#10;Z/3ur/9KTrr8JwbzmMWimVNGN9enByc3pudMHblxe1uuUML1pFhjKte994J1903u3VoDW7c3Zqoa&#10;4Px2OAUX3WYIHvtz30l7JjVNOeitjasmb985sliuxXPaYFlbuW9oqC1T3zaielpt1dQZUye8tqlj&#10;a+9gXyJtBNlJJivrQs0TWxIlU1vv+t7LK5a/vqUNxwz5Uo5J5mggYAgdm4rmg2fydGFUncDvILCu&#10;hCF1HKSDJ7nTYeO8/o46QUD/YFrmjm/43o03H/PBj6BuDg3NHF1/x513NR1yovQNAJuDRXb4NwMR&#10;dplBQOuycOQ9HhxOO9Yh1iDC6zjCjm6i9dCxNawzIRM8fVtCQpxY9jrK+eofXgqA3eo9eAaWGNFl&#10;PxJbtLJJCySCdTiiF+0WIR3wl1FOFCPKBqxj3hJzVAyjVFaq7OjJTcd97CtjTrlQ6p3PMJgOvTXJ&#10;YAXTs2pihPat2BBYSCX3D+czPqpWs7mydKN6/Cp+au2yizKSsDQEi2GEQCwoUvMi0kON2emjmxXo&#10;LDvatFaOqVEGwrQkIeY2wAXjhul9cROe/sp5K5YtXbcXYTI+SpHJUR2nguwkPotDFYFlKEW4HJWW&#10;mTPCC2AZSwjHvpFgC4hNiBCbbEn6AaPqvn/TzdNOvwRuLvrah1YsW7a2g6FD61hyhRtyLfBhFYaf&#10;4OoBzk47oUCpGE/HK2RRr6V8cqQtUkJNJgqSs1troeqFF3yC7+3XXPPXu+4ecwTupkdpJBzA5MqM&#10;bK3VT8la7ToGByEWFkcBJGantFNThh0gyzUELThEyM4UQ4WowetPcnnmI1OePTSLXtJ0wDcGW522&#10;iyGYivAMwJQ+giTzKfls4k0XZxFKJL5bxLDthRQoarzxqAiMl9JFaicnd6SXQg39K/6s0oUCKC4o&#10;C6rGars/A2wxmuw+CzHqVv3eH8LsanZ6BDG8FJ8FrtAzdmFQQERHeovHAlg6pdjYPpZZgR6SsCKx&#10;RtGmwLiJL+alVrp+myVyjutliahABrVE66eGTpkDi2qlq87h7Qp/EmCv03kqpxyaHC22ul+bKKE4&#10;rKvKhVAKpZojHAYxzKrhT605sjrb6XnK5I4/XukI82Ess+BRpqA86cAWhTawESDLw84eT5lI4gKQ&#10;REhH6Fb4p/bRgu0IqE9DFBRYWcNVCqM3pWUVtyw18Zhcp1M09Y5sy6r8dswjmlbCKKYEwsypMAbU&#10;QvO5j6gvhABDPpJVfssp1nEzZse+Fb2MkdJOVURIXWQvBOjzt1pIuq1z3oLdAkX3RfBBFGMzy+hG&#10;aUmFkAvjxUOhFHr+oj7ISvxwQJCVURPtarOs0jdcWY4Ezzu4h+AsaAjSgAg7AOxgVWwNhNRV1dVC&#10;eF1VQw1c2foaXCELZ95DGojFg8ka7yQOMBwEfsB62P5CCf4CbNfXX+zth1C7IgfZ8UUnYKPLx3tU&#10;SGX3+VxWb0DKaB/ETM3mI0xMuJxQOXGqMdL5v/pLqyxKsdVW9LeSGm/DSHdIbzhdmKbKxnMhXiaY&#10;My0Jost7whmT8XRYEQ9CEPCj518hHBYTQs2awITPkmAPg9xW8Z4DejChAjmWjgE7nMBw8B2PJ/IL&#10;YsbWTXoEtygxL0WjxBr4Iwk0tl0NEy+enBBnTBaHdneIWFeyL+EyHq4njgA7w2mQwuAeCtQikU+a&#10;UHdURlY7zOFRXd1U2u6ofcCAySyqQ5Uzqp64jbCqFlMbWTGVry0Jj8tuPwrNsO9LE8r/ir8EKPEB&#10;LxKzU5OVRKmv6/tfvPzhZ5ayrQPLxxvzKPwOfsH3BXNn/eXuhzASDC9ahAUxXxT2haXDzwmjmt7a&#10;uOWYAyeu3bKzvTvX2dvXmy/CerruwkCip2PCYEfNyHTtqKrqMens2BRdSbhqWqtfKTaNm1xorh+Y&#10;dvAbcxa8MG3miyPGLqke/Xx+9KKtra8OTOje3dbf0dMHxULhb23cPGFkE1dNlySGtsWkgybleUR4&#10;+jveAQ6BNYdYOdgKAbaQhz318gP4k8Kth3C7ukGMBgJ4kbeow58StgOcDk48H0B8ii7YVA6iyfAL&#10;3gQ4gO9T5B0ia7g2Np0Rp0bQYa9AA/GKdl2EHuCNkpA0+gIrsfDMJHw6mIAT39PlIfgLJ3an4RRu&#10;WCjLf2nFrG6g/m7ep+9G4jT/TMDx6ZyMuAGvuvAL8ISAFaaczrhADI5RD26g3qePUlJQEt3ElPiX&#10;s3MJfEHziUvMK8RoMMqJ+ImX4BKeX6JaBCO52xyiky7xCBsFbERO8n1D/Oj4d3VsB+0FSAfCq0JY&#10;BsIvIyVxhmpR5NF36jgUJHFflcZ0Oh1k5tVNo1eNmjxWHxIMbpGZkuWDusxlDoK7kjymTRMjKWcC&#10;IppsPlKy4bRa8JnkBC/QAtWP1K0kHniT9EUIDPS7oSxaQpSoEJZHFw6ASTjzla6kyiXvkF1Jg5yI&#10;/R1Ri4kSUDp1Yb20Pl1kJ0pYelFKUVVZYXH3SbiJso2V4gSPAmaTECqLwkxKTX+T+I4BzGO6Cr7T&#10;BcqIv4XUyZ4SvaxllXWN5EdaHpbhIehEuiNUjyUZL3hEiQ0tZgkh6wA14oHknJcu+I6lyctQCnqK&#10;TrG4VBY6QFYgwfq7uhl4JDNKkkz1lPJGIqctMPBHqAbZKyHVeFqOIZxa5GRGU3eCsmppFgk2UGIV&#10;aFh+MRLZxhA1izUCvyAb2YyQIrO9VRcLJPQ1OgCeiyRWyDCv+CbbjlLEZMhhURgKpX1kMQwbIsZK&#10;kV7xUKZHTno11+C2NfZxvYT5U9XywnGZrsAAYd1RyTxfoExZiPuFqjMv8ixCL2mfpdsg2WWIjdtq&#10;u72oC6I5NBMXVloN/fYXtqvatEqnhSyt2e+yF0yXRtJmbhfpNF8MpihRMJkAc8GCZJWmOgVNB/lI&#10;vkt6YZHcc3qWu5idCiV45B6SNIqLfwZJ4uazCNGLQPoiuU0NEbnYSvO7SaMiTzOdtotiHTH2C7Bl&#10;RrzUqsFdDQQ+sUSmMIdZF6Q+Cu+UHll1oTH3dZl901JGWa/RWabGWd+9emeqp6jdz6uwsdt2d41x&#10;n8YFspDabJoesmipMESSpbJ1pngLV0Q6PEpztc/v8E1b/hB/Q0spTT6kIluVGgro7RdtQHDiS7Ne&#10;6lASYN7imWTV7GJhEml2LBIzc8hie81stEhYhRvzDjnMqfmIKVeO6bN+GlMYIbchFttjfjGlaK8c&#10;X3Tzg60jGyI3fdYCTHAaDR3kP0gPMO0OMa6cq5mIyIyMlUQ6vUADJXUQO2bwDrUEV6IIs7BSGXYq&#10;yhcHYTe6/gG4BmEDJXiKq7LI/PLeshCUl62CHe6yNQDq1VY3VFfX1lbX1WZrq6vrqrOwljYLj6uq&#10;MhCbhzvTkhYInwrFg2kLV/aIR0F5kPNNy3Q4/RiQkxA7o0YEMY1VM2t/4ZF0WmOBnBdbU3Wf2to1&#10;GnbVHI+UpEmT5XhNwpNnNx7dIepudVnevvC4yNfiwYXdM+GPwR0cTBnc4rcsoL6osKyzoS6lKfDC&#10;tSMroTlpW3KjUhPEcNwny8VlaitdNPTYPSXiyZml0hMQkwg1IjAQ6r/kUM5sIccV7Z5KbHsXhqoa&#10;HoLgZ5hLEHSEJDEW6KQpkf6G62bo0CJPWwwn2RqJmO16Fh8KWBoMVM0nfzB4CZBFPNJwsyhb+av4&#10;RTBQmkJRml0Cd73JRlMelK9lonSKKplNAN5Isf7w60SB5TKiSxn5iEF8JF46an8MYtnKg7AnQL5Y&#10;7C8WYTfPPO8SgJt7ws0SXPwOA9/UTLz8pxrOxHrEr8ba7IJpY7dsXH/SQRNWb96Ry5cGoMp0VSJT&#10;NTAwcEjbisv6n6trSVePTmdGpDJNyXRdIplNJDOD27eO/eKaoy6/rJhOdQC+11vs7egt7elJtOeG&#10;OvsH2/vLY8tj2lfv3zSipaEWdrIb/8yq7ZP3n/bSxj29/UWnZ5kT9LoNRyDepWjr3T9ctuSFRW9u&#10;Iz8fRyhoBb9kwwhq3DMO20WhYbiuE7fGx90TzMMlEKvC4QRis2HA4fgt2kCNp/bywEG8edjExpt/&#10;8vMjzsDwMeDOzFH1f7/nvsaDj2O5gjywEhY2rYPwuqp0IgPrYWlJLJRTKgMNMKSl4LgJcUGEndyr&#10;hLsVqppdu+bgxtUfmfv3xt7dyZ7c9uLEz276yc6BcUIYcOxlLvAQLRgi6MQS8Nnqmy7vfevlF7f2&#10;EGBIAmO8i8Y8EqDmSAVOICWG4+YQwjPv5wYA9+RQpsjPUOKk/ZpPuuqG1hPPYTr5430RRsSKFNM3&#10;jFr35pszZs+Ge7/9PyMLBTjFpK+/H/707d3b1dBQ//U/1OKN/v7Uac2y3ZoS5j/SJunz0Yn3OK/9&#10;R/4S1kFQDa7iQdu3nPDGqokdHZAiWyrWFYvrxo1/7NB5ayZOhJNEJL91Q9UtKavkLLEU6aPTzVWx&#10;skMNSJ9bwbrHrYCH18/Iefn+9bV13vuyKTaL+BcJD/y76LoLXnrh+eU7e+E772EnOoMec09zbBqL&#10;RHvfjsfX3r6757Vdvbu9lcLN84/4F2G47juPoAwcPLruRz+9bco7z4NHL1x/MVCybAdSok56JsMG&#10;ZhTp4Ci57u786uWb+9p7OrowKtD7mX7mYYDXs/HlSoH1/J1Kw8+cMXU3//S2Y99/KSZIJPYfkb3r&#10;3n+2Hr7QFh7dBFOWBEGy7qCYyWAvD3WiRCOPxSbjh2X17SHALFc8YeHxqiaN/Or/MKbxptSCLrYJ&#10;lh6JV5GKcFPRVMXWe6cQM2E3RVgwRSBJHRlC7i3Ra9R3Uj6VdpB1wotXahPbsXO4BCwDDT9rHlsa&#10;/dfPB6P9irJK9k4KWaBErMzPBBwOnI9OGMI3lV5n5W4K61HzfqxEcQoaThq7UuosS3yssoTIGXkC&#10;cXaiW5Xe8ZDpsJ84G/YaFk2q0Z1kGTQVXvUxbqqRjAoJdKFf+wR5w+GbkdYt09RPncwUJmSzEnVO&#10;oiSZxiatWOwzcALlNgl+2hlFOXYjDAZoS6GGD111QAy8pYXrQ1BMbGfGcGw4Apt7GG8b5rSSFgdU&#10;0jN8xepEr6mWliysBINHltU1xVtYYNk0soKGCthFBxReJfWYgsAtY2WPj+JQLdZDhstuswqxVWtF&#10;bqIRNyw2S6/+mD+FebelXczZkE/+utzbsa1kfMNriqAkwuFNPMvvkxBZkG3u2NCK3SLomxAVrRfC&#10;KMmd7CL7mHmqBNFMq/wKfk7b2OG0DP5CDB2sfoWFsdWwmV22qqEuy0F2sDCWj6GAvxCIJ7LQizSI&#10;tIAYi8IAHjeBgSC4MLbIu9rhYRQFPIkClsXCFk64dTJuxkIyLRtIOu+0RP0OH4ojxk+rNKXWZF1V&#10;V/IXc9TymCuvasYWNjM39WSo4kTLs8zry+/Lad0LZnLu+MwWESpGH3LCzbHJHHH0CEWc1U6hbqrH&#10;PlNHuObWNdsGx8ieqA4jfE6MJMRVVA8+oMCIsCNlIoUSUXUceUc3aSZMX4QUihLYyVAIDRYuuOMZ&#10;hHxstMQ2tLepKV62xxOt0FSRQ6XOFVFL2CM5hPGUxJhi2FJt1SGMm2qoTV3A6cIuUSwTabXXx9JA&#10;CVSqgBUVIuJURFiIrdwO822FkV3OWZSgmk4XT1LoDsu8cMRKufZvfe6yux99HlpHa2Bx1zaOqgPA&#10;rrO7l7exO/2k+f96+AkN2LGdVyROHd3ckCrOHlOb69q7a29vbmCwDFFUCNhlC329l3Y+eWLVhvqx&#10;mUxrqqollWlOpOuHALBLVQ3e8eSh/y5MufKymoGBnv6B7lyxqzvf09Y9CJhdW2+psziU2Dalq21S&#10;bU1tfVVqbEtDw4iWVbvzuWR2855uk0FKNQmno5OJ6B/Yw27pC889/tomGCmAXLiPbhs77rSTHTCC&#10;Ym3wG6+VA40Eoy8W9NGdjlwxD3E4AveiCR6fU8XHHjBkR9+OmNR0889+cdjp57MeHzC6/h/3/rPx&#10;wGM5BbwXB5wOALuqNO5hB3/xotNxFU4HyN3AIGzfgLAdBPgAWRATWJUoHzp+72UH33dI06tNuzfA&#10;7oD37D57VfuMmprCB2vuvGTvnYoVhnUTX9WUlL8AnWt+9LGetcsWbeoG8ml7V9vHlVMaYXCoaGRU&#10;rnf04/eMeO6RqrZdcKdv8vTcxGlbz7h4V30r7hFmDlSRNuGU/UecfPV3Rh3/AbP7tGr5XFoge/qG&#10;1kfuuzc7/kTItfrOqQqte8fnAJoZ7HjqGFXa/qfeN/pD+2nYyVIjvw2zk1hwnUmOdkESiYZ8/r0v&#10;LQGo7qWZM7aPHDln06aDt24Z0dPbmMdlm4sOPvieo47pralRUxT+IudDYmiAf2iLDxYhehtIfWRu&#10;Y2dZD/rBFoV5LNysROKbM3IHHnSw05BVb6y8LgDYBRks2yUplKU8B0c9LH7mxe29vFsgbw3JtbOJ&#10;4V4jwG5oxdaHH3j9liuO+chps945uqHVoYR/HnvbO86cc6965Fo4e4IxZ0z9LT//5eRTENhdcsOH&#10;X1z87PMIMWNuoIfGPDXc481Na3a98ty6dx8/c+FR+ytxckb3L9/86LjT5ihRlQTQQCw6CDE7AOyg&#10;6qPeezG3dlpL9d33/XP04QtNK032z7a7ogR1mzgVYITpQ/q4ZFnW+BNDn97I4nnTXHvI0FWr+xY+&#10;wcTLBgq3XmRSbTeLZP+YUzg9i7fEKhWLigia1SNt0KAQo6OEQrEPx5zXMwfpYZHvxJgyjml6ko69&#10;TGIvX+BwXmMGqPjDQ4XbJqkJvh607lnAgPFEYMMGR1UdZj/4ZSiyVgcyjkobaagrNm3YCQLVyRuW&#10;mNks0ZVY7ldwYSz7ycbHnqka5ViJLJAOu8AqxaXYcQHV2ltj9KMeg0LsXgz4jma7hslIxTVNavyO&#10;FClNP4GrlyOU8BJIG8TYhK6SbA58EabSbqCty2EzKLelXGwY9X77ENlWOSzS9Ijtl5i5k09N3UD/&#10;i60/RFtc82iSpOuTk8ph9pep9U5WKts3BVXpXFPqHVColQJI4yZifp5aOlrh0y7kk1xFHmibUaH6&#10;WkHcJAGWMpoC72kEPcb7tmEMZTUkFe4sDgoWWscsRbyH00jP3WQ1T4FUpVY1ntbF1i+3uyJFxdc1&#10;rhHjAqLq93WQrNaxgTwSEqogpsfimxzfjfTDBOx8bTEdZnRraV4GPi6fGAurX+FvTXWmATazq62G&#10;nexgVSyeREF728GjTBqhvQyZCNzPBM6XgJgJPIACoTo8hqKfMTvc1Y72sysNEK6HG9ohikJnCbIJ&#10;cHkomcYmwh1xKzHd7Q4hSKa90knsxDKNr0fFvdjCZgpXoIWRIh2oQnHJI7A+fbDuhamzKosS+Jpl&#10;ePDSm1fIBKWXOo5KHhyzHN3Q3ch5bcDO40tLpjFpMjuaL7JCEkKS7iS5nxKw45f+wrWOAOx45zsx&#10;8vAqWhew85toi2UP//c1B44fqRh63913XX37y/Dz1uvPfujuZQ+9CgFJ+FE/Scy0kBu9Gk+6QlKF&#10;zUf6d68rdu3INo+vHT3D6ZSAQIURIKWfR6JyiQuE1Xi26HgUy3DDqNlqGuJhrH7dJB6ybKpBk6lX&#10;GZ1Zk/EzMLAKd0O3lxP7lNqZJ5mAHckh+2B+wG6gZ891V19y1yPP0Y4BdMpEebC3L9/b1w/b2ak+&#10;P+WYuY8+8QzutSYuW/+a66u37+6Ao3+6cvm+gXIe1p+WhvpLiVyhXO7rPXhoDxwOm25KZZsBsEtU&#10;jUqkWxKppkE4euKZ9tbp+2ca4BVLprE20whGu66qur46UVeVqK5KNFZVdXbUDySroEAoFgqHdy87&#10;drU311UH5IBVTsEfotWpdBU0qae/2N1XEH/zA939xZ78AFzwomZKYtFZTb84u/FnZ2RvPLvmpg/W&#10;3XRu3U2n1v5hv8Szb+7sXru7d2N7rgcCBuEADjyDA/8W8bhJ+oJ/6dBJOneSzpXF/sE1ofCeR8kG&#10;KToBMXjiBOxhBxF28JdWSbJ8UMQ4XGX8OwgLbxmqg3L78weOb/ncWbO/ffpzCyfcl16x+ZGN535v&#10;820/2vKJh4bOurf/nLreLosVpjyr77aOpKqqgdBcsQxhcfCXYtFhaTCEEOJKYfxiXMB5SFD/7KOz&#10;vnRx633/k969E23P4FD1prUtix856FtXjv33XRzNTp2OF5Rj/lT3+UuUI8DyzZdpY+zhIZ/PFwrw&#10;J5/LwbkZYveNd3xxY8uJT7ec+BTc71m9lIypcNlRk9wPPTIuqzqlZ0H7RJTU5/MffuoJ6NGfnX76&#10;yomT37N8WWN//x3Hn/C9D55z7WWXf/8D52SLA5c++URjXsR5eSce7k17UCMjrzmhSWWqFeWqnYlE&#10;bU21cwnZsptKQ4e4mNGiLh6ADN6nqrIQDQfgOxzPiqIyUIYvfQODueIg/8yVBuGCOxva1967/Ie3&#10;vf+WC+adu2bvqvvX3udc96z8B3OYNpITF8iCuGB3YdIXDtLkpa/c50xPsqoa7vcOlHuIEvoLVaP0&#10;shjv2NW17JnVV5y34LjDpzzw1FsPPr0erkcWbXpk0Wa8Fm+Bm3AhAXhuNW5mh+u1+YJKQe/oO6gw&#10;HkRDtdIWe7wNGs0qmWfyI+Ae+ql8f35oun/+rufXJpaM64JpmiHK5JLjXGZ+goDlHEYWJocBQaPq&#10;dKVwlororTiErDDaRaovvQ8WUVsUlc4ZKkdpeJ4vhiJBrKia+WorvjZd5uCme0CKh6E1epwO+oa6&#10;43hXUNYhfUiZcOxZ5BQ1qm3GqCvIDJ3f6k4lDgcsiGymY34CNs9vCf0iI+8yvVERMCafbRsbXfLb&#10;emqbG8UAaWwMnWIY1MOLQP0U6I5aYqR3gA+Glljq4NJWDjABOSLAc/9kTVQYOJvCZqCtU5pIggni&#10;8pe1tfLH4gz+kGBX3IrMKoJOrZJVyxMFRkmoXSoHrAMmNfFcWmHYE9IKTt95xa6Z0dS7yhzgWiM/&#10;ipFkRXkVEdlPw96yUprSQkJiEaZUytbnWDRGJBICGUvILTUQ0htetNwgV8pSJUapksiuh2EWxBf+&#10;xC2Q08URaLMxw0svaSE1Vq+C5AAm6GU7roYP+mLPsgKGJo7lebsi4JEsixFBaxCT875ktkkUXcNW&#10;y4Q/5PcwTMRts9Vbtl9kJiWOS8+Jhl3cMhg9LpxJQdAcLuCCnekAg+svAOjW24+xcvATlnch+kYn&#10;wDLRFJeH58zWZDO1WQT1COajne8gIq+mCu7DIbMI8FEQH+9XTrNBlEb6Y4i80wmxbbVPEYQyq+Jd&#10;vfUIjK+rYvZyqPiF569YcsUEgUqjXtZ41D9Uu4U+8khm9EIADbEoiH5qdLNumKeJQjrfvj5Hsc+p&#10;JFxXgmTYxfZvO+2Km6eeeR1fs+bNOmBCcyTp2kYOu4XDkYf+3W91rX0WwLXONfi3a92z/XvWDbtG&#10;O8NQuZTv2Hz1Re+Av0HRcweXcGp97plfFB3XUVca7pnF8tniMUJNElgD9ARLz9XZjPIcFEE6WvSK&#10;a2Bzffkde/Z29vThAa/C18F/IRgZ8vAGrsFZSAIMaF9/AbAT3BuOotKKdAHoN724c0Kmu3qouGZH&#10;3cOvjbv/6TGvPJ4qb+rJNA50d9cu7ao7dE5zNg2HetdWQXw0HvldU5tN1VQlajKpRKGup7+ulMzw&#10;/llQOMBZ/fkCVGcNcvRD4pK4aQEbDXTUUrArHBwzhDsmQBtgkIBXMfwX1/qWBueP3ZCuGfut2U99&#10;t+bF2af8fr9jfwXX/BO/fVzjC9+Z9avvzvrld2f+4jszb/vOjJ9/Z/rP3tm6FPezp4MvaR83GoFo&#10;HOJL8JuOiYH7YriQUwaMaKMLoDo6LpaTy3X+jNnRXg+QH8aqVCH/ruMO+tS7as6dcMnU3E3bnpn3&#10;wkF/X3XEzW3TT6tJVeXaOmAW8uLQsRWkIjAa4V5aCd6YTEKNdJgGbs9PBwIwdKIa1frYXZN+9/1k&#10;rptOD8YDSfhQEkiR6us55N5fTXrpMZVYfKHt8LwXUytGOTU7U3Mq5RmqFLatBr4SWgdLYvvhcCgy&#10;8zhFffyH++195iT4Cc9kDipCAi3RzpiYpHvNpm0RYCXs+196saOh8a/HHg+7FV729JOvT576x4Un&#10;w2LYqnLpmNWr25qab3/HqXsbGs5asgT3WZFlii/eNR8sOPIPz52EphkQiPR9hPPMLfNoo9EKh8/i&#10;p7zL9ci5lahRVI07DWZADkHpEJjGv7hOHL/TVo+42yNuAYmY9XPr/vL5hZ85YPTMO1/765aOzbB9&#10;pXOByDBRvFuiunirRLUHIuwiJ3ZUVDwn+lKwL+RQArc4wRqRBtruhKBh2n1y7Stbzj7lwHGjGx54&#10;ZnNTQ/qqC+fAdeX5B11x3uyPfXDWWSeNP+9d+1/4nmmfvmBuaxXaO3MHRj6VgpWOj8tgUsWex1C7&#10;cPdImw1tonmgHgDMeax+f2/DbdJMUVoJ2zl4nBiQ6K7hdLqiKVE5hiPUZRYmzKCDBwSFxhISBn00&#10;yKJ9DCUoal6uUScligY646FY3TKrtA2Cwmu0CKhJl2C44rTM6RSrTIwe/IQ7aM7f+DuPhCIHvk0w&#10;FUKUa5kiaUeCXqOta1SO8+EppG8ANRPiAosK687sciXPg9ZL34k2f1E59+mZlgxnpu8363FwOu1+&#10;aSvmts8dVoR5UwwSz5XW8u8I34srVd2msT9jCAtIISk3mwYpA2HQXmXmaoYFdMa2P5WLIrqU8nL4&#10;CSo7f6F9yhhBU385LJUvPo6bLlYaC3wLirsYUgNKEI/OQKrhCLCEMoUpVdAmw3IVX6jIuiXpw6na&#10;0zpHKD1WgUZx66OZJyoPZ6OJvLATETr9cM0GdWXlDoo+TNMyXd7OdWoI0YXKdDgccs6WkXid/a8x&#10;BAgjz2afZz//2U/88uyUQQGJV5IhlzHEQwgGpVSYXQC2ky8wjKBar5E1N/SKeDmhpFc44hT1hpgd&#10;uJGwkzi86Qd4jkA6XOVaIMyOvuCBEhQuNwBzLaIAMbs0HlgB2BxsXQdReA3VANghZofnV1RXQbAe&#10;rLGtqoKjLQCzS6Rpc/CI1yH/if4ndRO7riGRVj/4O8V3V9+L1/OO3IZlGo7hipCgGFoSxEHiQvCk&#10;hqGbSAgnTeqsb1SIusfWjZq2T4wNGGUhM2+3sLebf01HflprQ+U2ufW8rXq9mYtd2wGq+9xF7wRW&#10;wV/43r3+xa51i/S1dlGXvCAQr6IsAVpX6Nh8zaXv/spnPwYIoJl+XGpXvm29MOPGg+E4V8Z8LTRm&#10;wqbxP4jMyYKlUTLfIQjuKqMkZvZiNONJCv0YhPccCNXRVWrv7AEsRk0A1XQTXnhAcusQPbNZYEO7&#10;+4ptnX0Yx5xKA1TXUyi154q7uvI7i6mv9h992p6zP9bxrm/3nvTt3MLz3jrjqHvO/dXPJj/87MhE&#10;1eABk0emUxmMjwZrnK6pgvcoeE5QoiqT3LO7riOf7gXLDhtOwg6kmTRU0ZkrQnVOx4u3KWyiaSbN&#10;4WsQmwN2H3Y94Ai7rj74gn9x/S1cfQVIWOzZ8qXl87+Um7/ysUveevZjfDWPnbf/ER/f7/DLp867&#10;aNIhZ0+Yfcr4A048ufl5BLkIpKAgOwK8EKOk7xKwo7ghRAFo6R7OvcCm03EYQxxhxwfFsh+E228h&#10;hJEEttNpFfAF4QPASE87/uALD956UvUHGtb8e9F9J3yu59s/fDy74tVdE1sbjzp29tQJY3raOx4t&#10;nRHUgfA3Gmi5UtW1gJJwwBRELWHAFOz8ynGRFCvXLwIk8cvO3J7ah/+IRNIpwtlDj6j/4AUNl1zY&#10;cMbEhtOSde9M1p+aOq7v14kyhCHCHn9DeYhap4ui9qyLE7Dv7yJ2ymehxli/9KjDOQcBrcvn+yG8&#10;rq6ubvEvW1/78zTIghF2JzyBZNIAT9ItLmfW5puSS4subVKEiT94y+bxHR3/XHAk7FJ36qsvbxs5&#10;6vE5c+g05MTOllHFTObsl5ZA196/4MiJHe0HbdnCvRPsER5J5HiiMQmaO7EnLb12rbTCRPONmf0b&#10;P1a//uN0bdqy7c6777njzn/84c93/O73f/jlf//m1p/d9uRTz5yw6f6j19x9+Mq/TmpbacqJyVTB&#10;H8F1SdJQIl1dB9CYDKnDODu6OMIOg+xAeCC4Ev62d7581JQjH3zzga6e7hMnnXz02GOPHnfcMROO&#10;O3Dkwfs3TW+pHgm2cXvH9tOmLGypTotTLCiMzjiXmSPdxIVHygpgCdmUrq4FSii2riTktohxdmAZ&#10;gB6gKr+ne+Z+I59etgPW8GdT1u6WsBfxhDFNo0c1tIyoP37+tFJvZ2/nXlWvSYw41EL4h+JIFlxA&#10;jyRI4JUwO7M35WhBRsfoaP7tWPsANhfA88SNABxnutjy1YSd2azc6GoWaaRDiZGhfCawoqEqwXue&#10;1GhldVA8klRTm8yJolJh64tTghQ5RzKlNmqHRA9jIin1idYeqReRWJh0/iRCR+CsmLbhQEj79Ble&#10;PFNuQWc+n8UwVvIr67DzkerMt7UCuskCGcNuGMw3ihSWzzWw8Ur195phkEPJZgrUx1OdL6tt9sMb&#10;KlujRdTbPrMKTOp3yQITNbPVQUgOUdxI/NTodf+w5m9XGK+VcHBP6qaHjpkmFyv0IIpluHcA1Ym1&#10;xqgPPI8yu9ScPjnKMpyWx5NFNceKljm/pNkoLLVa2F7hHrJRFK9iQgmyq2ZbF/cTT7aDpcWuRHe1&#10;Aih1zKns5xDwjrYt95opH0GuzPiHmnDWVGYapCCxrJxSmjppcKK7Q9lzFuOoxDGrjtv9JGBeZhoV&#10;RYi2eBRK1fDItUBq8y2j9CuYUiktvsKHV6HVcszK7hwvXKBjDTHOjs4AFJgd4HQUYQeTNVzxWsSd&#10;1BVmx1MrgOAyhNlBWEdtNS6hxfWztXDhzneI2WUzMHuEAyjgCAo8g0LOB8XrE4OofWyNlY33h1ef&#10;OLZBGHSRJ46JsAangDxFSElMydlHRgTfckVidlG16Gd6fHHTC+U11dmjW4FaIoeOYB3CvMfFGi1T&#10;5LELcV6G7JtIzhpZs74Nd/T+zxu0eD0VUe+XP3M5wHb6Wvtsp7yKXTsrkFweKOwVaJ20SDrHrT+4&#10;fu70cfn2TYbOae1T34QRk30fE86zYi9IAq69/IxNj97yvlMO55JbmuuX/O1bu5+9Da5rP3Km2ZCR&#10;zfUv/e3bbYt+teGRn8yciicKjGxuWHrnd9oW//eGx26dOXV8hZ4KqrVpS5yRa2ioyGjdQKm7F5YY&#10;4kdNbVRJRTjZhyLs/B8wjd19+SeWvrFuW9vqLbvXbm/f3Nazs7u/q6/v1cyUZyafVl544WHnfvSs&#10;iy//5Kc/861vfOmDl1z4++QZn9uycMa0VF0mW5utgSO/U6kMxDIjMJeElyRDYJS376rdkx/a3NYL&#10;BUKxUDhUARXxFvjwURaTJrh0/irdos3lKAGe2QrBOGU4DRZPiS3BMtNykePsSnBh4M9+C74867hv&#10;zDjq8zOO+gL8nX7kZ2ccdfmoCRMSpc1DpS1Dpe2poa5MsjdV7sBRh14001o5fhFN6+boAEoYhwCF&#10;46kfRBTBXxQCXAwLOB26vvADcToRXifeZVFcDx6ag9E9uI8enpE0kC/MnNDynllt81IXV7362jPP&#10;n/Kdhu9u6Eu3DSRefWvbk0+9UZtMT585vqWhemlxrr9Lgoon78AJmEAkr/7jczbg4pA6EbXOsesU&#10;c/fY9vsemJ7CLQ2Hhho/fMXrn/rFt8de9cWqTz172j2Nl1/RdNpQw2mDI0/snZf4p1hCyO/QjAA9&#10;FXzH90m+nJUxxqCkAAAWRKNt2XHHz1sw6rAFo6/+n5ov/33U9x7d7yt3jfr07dnLbkWABiPsnj2l&#10;89l3cDYJe0VOjL0GtdIAduKqVUunz+itrh7R1zdzx44n5hyi5gJQ85JZB0xu2zN1z27YwG7ZtOnH&#10;vrkqqIw2TXII1/iUgCKQKYabKXgkcDws46TWwYmTprz3zPfA9f73nnXu+9937gfef94555x//nkX&#10;XXTRhy+7bM2FX/+vxjFXXnXVYQuOyT1/n0IwlddgjWc8UVD/g+5k4KRUOpsV4uk0vkahdhjmRhc9&#10;bevtqk5l93TuKfeX506cO3+/BfOnzj9i8vxTZr7jPQe+54J5F318wRUHTzjoJ+fcdNqUbK59t57Y&#10;q28sNnIVKtwGlSEMBQkiSsRqWRRXcXAtxvex9Ob6iqD0HZ357u7cyOZq2Avz1dVtK9e1B1Wjbe9e&#10;2J2YAkRpdafY6EQILZOD1kUmgNk6mhQyoAJ/IwuDBseE5+QqVAXTqVHfxd4cUM9E3VSgnA+K84B9&#10;YeZYWHHVm0KMDBFSQJuJzYnOEEE1NupNHpOA6EyQTpEgZEmtQzQdTe2Yui4q/VbKKgoTKsjP5L2A&#10;O2xjdratiFBiagfyUjp/NIGg0hVxzko9/cxguEysWiCAdh9UR4pcubPC56uqMhNg1QUaeqzJ8lRo&#10;6bs0sGZHRdPo9LUtTk4Tg93v4V2wOh3RZnSHGAkqWWbUUFZRA4mw449khZV6Q9cYi4uuEjjtcjks&#10;TL1pj43vUtqEPY7AdqkaByWP6kHdlhBwX7OHiGBPUfpajgi7B6fFFJ1Ac2zb5GLDcToqIFi6EHWc&#10;HllvTyil46ZrKCMmmBXW6khZDaqhNNghtfqFMICjYzIbmqBBCG55tDHIWW8wUlyZCZIoZCxGD6q8&#10;sWbK0lRbrJczFtezkDiRHFJiUBNbkO2EIT2umxTW6776KkV12JXFMIzCUFDcHNua4DzWbyorGBRs&#10;VZxuY6vGr/hoigSRIoTZlWA6hphdvlDso83p4BwJOFGwDy5x4iEmwLWxRDNjdtkMrY2tzsA5Fbg8&#10;Fg+QxaWyuD4LzrKoSkOQXQbi7GAmKZfGkiaEN4aZYn2imyUlyhqnjBLCdFaqug+bDuRxbig1JmbK&#10;EnzdHyoSfsmJJ0Eu9wIGI44gmIV4VILcMwVAiGHI221el8rsw6jO2LcGq76LpfoRwma8ibPNmBqB&#10;3cy1Ex/91ec33X8DXVf/5LeLV2/r2kdL9b+c7dFnl33hu78KXtHV0tLaxd3rl1xzCcbWmYnRLrW9&#10;DmF3P73j8b//+vuZ4t7BknviqFN4yGsqTmU4P5bAmkNn8sU7rn/vyYfB3nCq5A+dfsx3//ufY0+8&#10;6sbbH7zyvFMAmFPyf+MXLuzsyY0+/sonl6z8xXUfgSx0p6/1+CueeHHlL74Bd4ahGmo6xHMuIXRC&#10;KdB2QoQdBNCBwYQvaqboWC84jIKi1mSLPdxPpTftaHt9/bbdXbCvFC5jA3uZTSer552U3//A5qaa&#10;psF8/WCxsdw/IV06/dDpP/vGZxqaG5Ztarrily89t3YT2OMsBNbBy5FUamAotb0rvXxldlfPiFRN&#10;PRQFBUKxUDhUAT+D3aNWj/E6MsUggP8gAi6P25HipgmA3GEQGWB2OE7gSABDRzKZKw+8NjS4fnDw&#10;Lfg7VH6rXNg+WCrASurBgb7BYm6g0FMq9BT7u4B5QKee6mNAFwJzEmjg2QItiCVeI78oHgfuY2wd&#10;R9jRX14PSzAfBNaJIDuMs6OBIztU/uAR1cfWfiLz1qqlK477QfMN23szxTI0PQ3h4H09ub2dBXiL&#10;1NzcVCrkhcvrUwiPmMCwl66CWnBp4eAQrCjk2EDGX3BjL4ZmCB9Z296/rWfTfYc07qxPpcaOf+aI&#10;j37hjr4n3ygu3TDwjXtyT/d8JNF4KJxwC+tr56QeNlfF0hpDvLAc+yKW+CMWDDXTE1MliMCqFUt2&#10;r1iyc8WSHSte3L78xa3LX9iy/IVNy1/A2LoRJzw+4vjHRhz/KI9lPJ6Z0yDhyjkIntdwGzc17CIl&#10;f0Jnx5oJE+D+hI69gMq1NY8wlSJXXb2zZeSsbbgJ6JqJEya2E2YkKRG6x3QRPitaZ0CHwnEw/Ads&#10;imyOhaglEvPnHfKzX/8BiuW/N/190R2rE798LXX9o0jAD+q25y7Ewz1GtY6G142ma6HKlKwS0iPv&#10;478Q9gr9KNbAEkLHckKb0Mn11HSzClZwlwc6u/bWJ+uhoItvPvG93577hT9dJtsnTBC0acfuPaUB&#10;NA/mwli5DJwQND55llAzsT8NLs6tgjSAEoJ8wmHNfIgzYYUI3sEFeDKoc2dvvqOrd/SoevDnPv6N&#10;x5au3PXW5s6jPnQHkPT5Hz5z5TcfB4HszOXNNeysziirDFgT8o6ckmIHj8GikMQKWVDAGd/QP1lC&#10;DFTPWquqID5KQVtiKyhPFxKog6tw9TjgdvlkXYKvcgCQG3KJnW+F2XCjXa2SGDET4kogl/Yzlfco&#10;fF35W4KZpj1Sz6Sdxt61Jpzspyk/VDfQwewMAiyHNdID073Jsz2G6PjDWyDxMkDxVLiJ2iO0XT/l&#10;ZtJIoPxmn/0V2FE4cbrFbnbRL9wdFsxhM465EF6OmVran2DyYJmBO+KGIx/hFXv5oXjne+opK3BL&#10;BRNRq2E/NXMrN8GpMHfNRmcM/4yiaBkA9nLSGpgERqb7NOQVLpbF/oAajQhLNHVIc8GY/LCx39dP&#10;RE8GilSeg/7Cb9RMAyj1QgypJJe8k6WZTImWpfbBWXCwWcNurT8DV2XyTgXQ8csVhuvIGSMH0bCp&#10;lnkVpYTy3zO1D5q6eL1n6hIMPp5MoW11RcSReSWTXIB+qlyiOBTGlcJI+xZSkSQpbh1SLN3iHNvO&#10;Mml9WP2UGNuyLYobHhU2DXEE2FO+iw85DRNCq++G2KYY/RiE/0xsjkXFRuvEZnYBQ+oYF6PuClpB&#10;JoX+Z2eCX95jnJ1cG5uHdRJ03iuuhwXMDpG7IsbZYSwJHSVBZ78iZkf72fHaWD5VFkLtELOrwaWy&#10;sKUdLIylMyswAAQcLYnZSf2PwbGYSdxejdlFMYUtIpl+5EsUmjFmxTFbHycZWVa/pBttYN3kabu8&#10;bYwvrmMmK45qjnoml4iYshqH8ij7X3EQo9r/o9w29rC76R/rTj9i9H/AcNnNGMh159t3wd+Qlldo&#10;zje/+U3O2NHZs3bjNnFt2LZWXtFMh+C7zrWLPnfxqQ5ax7mWPPznluqBJxcv+dODS857/3uK3btE&#10;LLlRqGPlQrwyl4qwVyNHX3j9R677jUhNztkv/vrv+55YBnfufXwpBLgdPGMSP4Xwurmzpjz2/Ovw&#10;/V9PrZg0duSCQ6YdindeozvL4Y43yM6pWnr6smPlVIX8La0CYDQLhQEMQSuWxMRQzSONL4B6QUF4&#10;UKT3VSWY0kwGNg+ohvca6UwG4toScCWGGhsa4FjW9FCZl5vBaxLe5A6IWQ572iW6/nYRnKs5+ct/&#10;SFx+69av/nnbTfd23fyP9C1/nnD/AzNWrp7en25NZKuhKCgQisWXJlXVUBHvFicntwKg41MshTdG&#10;rUZPpSqL+yPgKRP49qanr9hbwPNoc4USHDqxpQPDSocG+8QhWTCQwPESANWV8+VS3+BArlzsBbSu&#10;nO8p9HUX873AOD5AlpfUweJLXBiLow7vWE8oQxmecNgdoHJAIyyd5MWwuHWduri3YADCDePgQFiC&#10;6gitw1nx2Pr0wjE/qet+/o1Nl9wy6qebtvbnu3oHenqL3T35zq5EOjtpXFNtVbqusQYAyCjLYNgt&#10;Jaq0JBahOljPCPAlrHvFL/SXMbutXYXXduZe25WD5ZB7i1u6M0O/PmZk7XEL71sOz2EDCoFa/vPl&#10;YrJuFuyBCFxpGtpqLm9E+MPAQUwsDyOnyrghovfyvATniTwxa2DX4oFdz+O1+4XSriWl3XAthWtg&#10;z/ISXG0v8wo2nhQZ81zD1ig8TLLDO5o4AInp28O2dD21dZC7pa+np7aeFsNaqtfW1Di6C61eT119&#10;yvbCTW9ZABSCWqZazzdkiyVUJ8w/jWKyYYBS3XLbb8eNGXPDjbfC3z0dXbv6Ms2ltu58MTlQAPT9&#10;f/72j89++Wt33f8wOEZUgUIrBe/JkZXTSWOE4fvpbA2EsIEM0BJpFA9YDNsHF96BxbBDu3OlDZ2F&#10;jZ0F0IQ9e/fc9cjfB/uwots+ed+Ojs1PLr37D0/8ZFvX1i88fM21D3/u1ud/3Jnv3NHWMQBbD/JR&#10;D+rQCfFFrpClsD4kGN4SEHkgsUADLIYFGogMOPsCz5roo5s7YE1seXDrru6Hn37roWfWTBgzAnYz&#10;AZGbO6v1v374TGc3SPrQqvUd/3X5EYViubMPTZmzEhZBapAuuMhModtQArVmLB5xKmMiiN3N3r+c&#10;/0mrbr5GcWA8KWzqNn5hzB4/Ai4wfwQkUNzg7hLmjZ3fgKwrMYMv4uUBIkvc1XITKzGNYQfauFjT&#10;1GU23QzWMLVX2FqPQstyDGVXRQc9Gqno0rfXiJz24kj6hXaQiWffiMTFuq/MnWCW1HMTaJBBlmI4&#10;FEpozOiUwlDxhqG1fjhVye4JmBqdLkzpDKtIsIjsaMtY2tXZlAT7wE+c22UhqaxejtFmsxi/fQ/h&#10;lSMMKq9HtBh98BEjpAQfRWB24pEJVAeI8nl7KiSTNDaMBibMGHzQqeK66BNGmHzKgja8D/k8EgEf&#10;XlZWHmOoZIMiP+qR2i9M6YiVxqh0GNQPU6CoElW8QSSrvq80F8ZiF9HG7Kw0bEf2+TOcrFomTG7z&#10;d0v+A9SE1CIbosEX0VoWPOo5uyxnkLEfVmyLkztIc6AEd1ALmy2F8F+W55brSiyzEGEhHqjJjDLS&#10;b8x8BKdZ+KM+4Y9jCrCvgIrctamKpMFDvGN8yezIbelYThyQzoLtSAtUMkvt9lk1pFyzGHLn0DIH&#10;iLPD4Ak6gwIwuxLsYcerYgmzQwiPzqCApVEYkQc5oATazw4i6RCz48WwGGqH0XYUZ1cNcXYZiP/A&#10;KWMaD6AgzE5qwzCAO1tgLZMTVyuVcosvVEjl3vfz2RS4EOGLX3SYOg2zi81XTb6skUbGzKDokUqq&#10;NdSxTLYvZz208DnNItu1dHuATAM5x/TFDzAKaqj7IplsPazYHQFjVlE6fvr7B997woFMztqNfTPG&#10;Y5AEf2a1RCyVjSIFcLpSX27n878p9ecYs3PEK7od35AfyNiXz7d1dItrb/fu9s63Nm9fvrLy7nVe&#10;ucttXzmQa7/t789+4arLAdR78NlX33/6yaW+vd7E7nhiztuNdxJOXuvVXYwhCaC69q7ep5e+CQtj&#10;l/zthumTxzTUVa/ZCNvtJVeu2wqFH3nI9Ia6GrqT4DsHzxToXqDqEO0g7pvjmiF1QwDVwYpXtoRh&#10;4ogb29lLYq03QHCAA2z/mchUk1FMYxAcnGwwVG5sGYMnA8BOWLBsDf6WcBusngLMtJPPv/LKAc17&#10;T5oz7qUvTr3jwuYzpzfWFpsT3U0HZ6s+PavtwZMXffyIfKIqi8AfFAUFQrFQeKYa3qVAxByTyjRB&#10;X/DWdeKP8bI8mcrAZJ5OhAQ0Co9dBXrwrU65THvYFWk/NUDaEr9Ze8Bv182+ce2R31593DdWHnPt&#10;y0d97uUjP7v8mK8sO/CrL89Zsru5lM/hICNGfeGYa1+RfEbcmI7GFN44HN7wJAZLvCQWAuvg4ogA&#10;7iWeTtPudbwSVgAEcP+Ko5ZPHvrDln8f9vTB35t7/CEXX3zihy896fJLTrr80oUfuezkD35gfroG&#10;l9BCcxJJPmfa68p6pRq38KcgIzplgpFHYzexvflSO0Ay7NrAeAo9Xx58bmrtqxNqGqrlYRQUIdUF&#10;6MxQOTlUSg4NJHFNrTw9g78w3hG4MF6Jj4oNucK8IEDrelZ9jq7/wutNuD5P1xd68boWriOOnS2F&#10;2MEgLFa4BjfEGoXDdn7GqqrNHjFnQ6ppEmSRKqkHCSFgqktlFnZyRMHMOwhVO/d9Z+7cvfuKj1wK&#10;f+G0DejVXy4d/0xH9bLsLEi6dNmKL37208teXVksFjRtCkSRVGpgwR6rkpksh56pk1tF9CWF1/UO&#10;lECXhZQQnA9qNGcaLtBurBvxi0/9E07r+tn937zhkf8Dd+ZPXPDJo65qrmlqA6EhTVFAEDeQDxDE&#10;Sz4DjQbhYz5QhB1vKicDNlloy0NwDnUvAOwkUSB0IxqqxrQ2Qa6unuI/Hl234JCxYBP+9K9Vpx03&#10;df+JzRB/B2cz4xp1KdjyTa9QWF4cCSKKh6vIVbEZ2Iu9DLHHsT6uAbawOLcE6TRbIi/UwlYD6nkq&#10;Syomy5WI3pFMI5PCoiInLCQ25ipXHVwmp+NGbjmjUbrJlsqcQgYIC1dlu70+xXbv6Xm3eCJU05pV&#10;iem54J6pvJzMr866Z/RAKItVTNUUG5RJPkv1CzEXFqMU3U6fK30O2D/bQpmFhQieTWGQu9ytvsy+&#10;ngihM5bQq0SWoFTI6kkrgWKeXAecxvACAw2yCqd3KgYIzapUye92RYEky9zLQSSwxR9/hcsHZYl+&#10;9xuN6IWOm8Prp6BWc35FOfopYqtZvivxjmHXE886KCQlWL7SPmfIEFaLGR5gubK74g2uDLIjtE5F&#10;LIttSUQaGntjeOz7qFK2lthS4nApgssVhEvkhBZxQsZywxGCwISBkJ246YWe2ultxeWO0N1hvtYi&#10;VMgSeNw4RpAUFJyYOAePfJyY0TrHvFsToXj89HRIzIwqetcoonJWnSLSVrsFVbaZCoZDP0d+zNZF&#10;W6dhq7+ZgagTTiz7KOoEP9zPDhdJQOhKP6yNhT3saG1sjvezQ8wOz5OFBIDZcQmwNhYwO9r4nILs&#10;6KxYxOxqELOjAyhgYSxeEGonMTuhDUyUZ64s3NJhttLqosj+ii8DUSISt4o4zZD1VBbJSqWFlECD&#10;R6W8Ap4g51ssUWG11TaTvqs7wS+ckjPQ06BuRLVRGKjhsNYyI1YLYzEznF+Vs9+3KXf6oROhznUb&#10;O2dOwPAR/hzYmF69vasyt+0UjNZtXfwbiGWAvwqzU/yMGA+yzeNHzDqhZtTU66+/ftys+XBl6kbm&#10;+vrh6uzp3b6rfcPWnbvbu0Cvh0sVp//l966Foyf+8dhLH3zPwlJ/15adHQfP2m9wQK9UDS22gtCF&#10;TszUey9vybCT3Vc+cTZE0u3tknsIJpMQ77ZyHa5pEx+8U3qdoDrjE0MLnCqli8MzZvrgv/kiLCoT&#10;kzcRpKZXazEMlsJzFSG82F0AJisAkzqquS6RrcWMfAYqtntwsL4FwmRSJQyHaR8Y7CqUO/vhMIqB&#10;nT1Da7dsOmNG90C5qr+QP3Z6+ntnDt5/WcdDH1796w++8JmjXx7duOvpPRMAMoDJOsF/FJwGRWZr&#10;W1vqwIhz69WIgz/RM9HuFuk37H6VBVsPr2iAQkAV+2Hp70AZcLqtbb0dPXA0AsQGYbTXg7sPvXje&#10;bLi+fOz0z5848+OnzPnA8QtOPfK404878ajjP3Dg7ONuXHvMhp4GuZSKkSnexk59RxbC+xyI0ZPM&#10;pB3rcGM7oB2/08mw6AgzlRCjw3iWPGtCnEZ3+IS1p078eeeTNfcd9689mda7/7n817c/8Ru4fv/4&#10;b25//Le3PwHX7X958v4Hn1+9agPyhz5h5iMoJqlsDSIvFBtI+5HRUZulwe5CaXVb39bugrB6pKY1&#10;yRYALgCz+33jjrMPzyLCiCAOxNkNnX1YdqjjIVgPC9jRzqH9rGm/hMswOsmaK1EQYilKe4PBrqYY&#10;b/7AJWGXmcyyeRZEJVOFW0XJMfEvdxb/QZlOJhv7++FnZ11jY38OAu6ciWVrd9euEc1wt6EvB4uY&#10;laopr1FDeAK6IqyJO1FRZ01C9ACk0sFzCIz9693/hNi6P9zxd/jbnct97MSJP1r41k8P2gzX7vb2&#10;gw+Z85Pf/GHBvDnGybmaSbZzosdGdT9dXQOHhIBswAnL8ohYXIsK5zzszg105cEkoDuMFx4pjeuk&#10;5s+Yz5DLyNZJM2bOBzFZ9crTZ8w649w554PPBI92d/UBFxUrVCyqtX0d0QJgN8Bk3F6QWDoNFmP9&#10;IOiPriHA6Xb0DuwFMkAm4Q/10IHTW+Ev/EoPVbW3F8979wE16epHntn6ifPmgszvbu+hkxAR7AbI&#10;Hy5ABOkawosXcQ8OwvHUoMVynTuHzRIKry9oAq0wDQzwjuCFTX4or84vvhlTUvWMvpiyI+fsypoL&#10;My6X6kucRkGfQsoU9STI2As81XVqkm0ybwvRNBrra7qpf4FIIpMvgTf8HqaJwownytdnauiJslTM&#10;TUuFjB/SG7NK4yhtjRTIJqnJHjzmNdqi3EBfiwcs8UyM+83gicxu/GtxTNajusT3VLXRaoqd0u7Q&#10;QCkWsz11hDQznBr5pFLBJu06rZJCG8GIwq0IUtesxsOd9LTfIl/LvMMU8YCK0WptDlVmXwaFEUXH&#10;pIFIMpaux+NFRZ66VFfMMJwExtSIG6tnQcbCWGdqxD/VX9YsrUSqfsNA2B2reRnBo4AIay3U/a5V&#10;rnKrNU5HgsVNZy8s2NFxMDtjvIyYzrgVOLqvLYbSIS+zTK7GQq3Q69IaJKoJ2GRRrOEhMn2WYAR5&#10;a3uU+zQvsmZLATnwWyCRLEqzhKxSEiWTxtgpJz1s0KWLFT7xjrTAlYXOn4Kpi8ptGMfQrhiulTZO&#10;fTUxO7Rj9ocHUkoTtjA2gi1ykA4m0bIu0gizSwtj8dxY3M8Oti0SZ1AQTgc72fHaWDhGFqdvGGcH&#10;8XiE2QGFhNmJtbGI2UFsnYHZwWpZWBuLC2PFZnZiNzue0SKBhr0eTmfafTcsSx8zccxkwyHam9aw&#10;qm+zrIoUR5oJX25noDEHHabVGZjojm6Ff9AJs64Vyfewx5NHq3Y89Qw1dNGjAAbWlXhV7ENPLV07&#10;OGHTv27A628fO+1rDw63IxmtW3H/j/fs7eULvgNmV5JrY6N5Uzt6RvOME8r9iBJ279nWOPGQVH3r&#10;3u7eXW1797R35frzYtv64ZLF6ZNJQvr0Vmw4s4P4LfHQftkjblo1RbmRlUkSIJNISEbjbzd9uqun&#10;78bfPQDfb/zd/Ueefx38hGDeg2cgfqqwaTA8h8g1s5XrMVLY7x7JaPL0z8DsoEaZg1/LsTejL2g1&#10;rROTe9gJwggg45xducKUMS2JmkZMg7szpWD63lhT3QPbW5UGUxDUViztKJR2FUptfcU9vcU3t3YB&#10;6Hr6gVVDxd3JAbj2DA7sLZU7y+WOcqFQyg291jV5TXdDsroWNqEjqE4WW9M4aXRLVx9GDAnDyzid&#10;CK8TDSFNoGUccAgsoVEYYQd/EXoYhOwMPCEbICS7VO5ABAY/y3b0/Hvt3qdX7VmyevvL67bAtWrD&#10;tm09GNDHksfTYBOnY+QObwKmiQyWc3uxXf0gApgYxY3BPbxzFXcD0ZAs8R52cj0s0L1w/KLqnevv&#10;L12+uzyiq3ugWBioaW6ma0Rty4jakSPqRrXUjxrV0NraOHp03YgRqrvjeh60h50xTcHvsHCwLQeL&#10;ojUky37t1IajOHj9hW2vvJH727c/UH/E/pmTZ2dvvahhftOvhvo24JLYweKuwWn4bpQiCK2LyjOl&#10;ibbwx8ipiA90p89kIf+n3P3HsEsXGLbcyWd71Eji+KGmspqPdrS0zNqxHeraPrKlIZ9v7eqScz6U&#10;p4a+vnGde9+cMBG+z9q2fdvIFnYLzZolgEJiYAwzFgjBmIRUVm6aKER2c7FQmD//sNaxrfB3wuTx&#10;/f39B23a9srypVtr93/p+UWwW9wR8w45//1nTNt/SiGPGs5kuMRofECgN6Iu3OswwyF1tGobQyjh&#10;O69FFfJDiB2KLiwOHxqaMnrqqBGAlw09s+np25bcOm6/2Y3NrX25rsee++s1937qryv+BAn39OYV&#10;ZIanrPBlRtjJ7ygmtJIXPhATyvvWQT10UgpGesIpsUqKwYkDdwx2NjlkJgJ2Pb0DU0aPuuGao2HT&#10;4Ybqhi985AgIwQWi93bnYH0tTPDVFiryi3XkBSk7YpB8IUorDyYwechojnPxb4kHOP2ugTfudu59&#10;SxOF4bJmGVqcVawcmy62YGx8rNJ47q3p0ESiDGmww0N/UC0NiaHc5msRldqagvFdC9FwixU0qBEk&#10;KJYKA7O01vCJrDmzoR9+w8I6LPOY7iDeNsIOObuC6sQ2dT7TYXFVN8BpilY5CaWqBFoEtBDY1Ns6&#10;6WqvW2egZqcwz0TRlgBlrIKCUblso7Kw7JqL2hL5OMvy40Tf2MbLcsVUtyoaxNaxFeAErsXkkvpl&#10;NoFFMRh7EtMdFH5lJS9ck2G31C/PgbtvIzTGgOpYAmg6pKjgVxdkrPCZdjPYxwp0tizDeGJ3cph4&#10;qIo8Ta4gf1FMcruJwQjGWOUyqH2YvEfvX2n0YbC5klqvVYkvJz4Z4DcxugLRjeJGqMTuC3tlHllf&#10;eDsdQkVC8pbjSXelZCiuHLpPXroSXh5HVeOFYPNNmgjxo7ieczxiLUX2i3J4QZaJDElWiRthpave&#10;D35hS0jOujkNZlugjKQ5P4jNi4BocQ9J34eX46DDhSufYG8m3KiH9rODCDv4248rZBmzw6MCaT87&#10;wuxwc2F4DUz72aX5DArA7GhtbLYOV8XiGRQUZwdp4NBYPICCQTuTdOuHEEwf7OjledyOiJuOuf1/&#10;4xNHzDQdcYbRfaU6vL1Siw19cgYgo07DaiqltiC8YdG3zzbYNrfDqjOq79/92TtXb+9UxcGq2Kt/&#10;9zL/hO9Tz7wOr/N/sw/hdYDWPfHHb+y1P3AHMLv41KdrmyHCLtPQ2tvX393b3w+L2+U7v/iFeFN+&#10;9vpbq0eMP+fUBXc9+FSmbsR+E1tfXfVWqqrGTmzJkNBvbfUjpZehe++cJkDQb76Fp2Gc9vEfmE/a&#10;OnvbO3vZrjBs99Jrb8FNTsOw3cq1TrSdLMB90Yv3bczOaSi2qgfhLwLZsFI8aVXANniHL6JGHToR&#10;5GxHb//Y1pHwziORraE1n8lEuTSypaUTNpArlZLFgRTsHFcobcgPbO0f2J4rvbFh3Yja/H6t1an8&#10;5tTArlRpV6q8K1HekSjuLcPGcT2FF3oO6Uk2wFI4gdZxqHy2BqoYN3rk3l4MieThRZ4Mq80wDQXC&#10;t4S5PowBvHqONkEYgm3s6DxWMWrgeaYAE/Ylt3YPvLYnv2Rb1++ffeWu51c+8+qal9e8tamrsL5r&#10;EK5yIoOrQ9VAr5amMS8kuAKjAm3yJk5OykJM3eAAgJeM1lGEHSanAzEJ++MIO9zJThw3AXkPa3h+&#10;+6qWB0vvX7u5HbLM2L81CUuWBzDaCLKV4L1TZ2fPnj1wde/ZU+xTaCsREsPSwDJhaIjADYlV8BOW&#10;NxKYyPyUn0RyZtMp6UQNrQ8cvPWlP9666mMHzP7z+P3/9OjGL5Q3/gCC5eDKD9U+M/hRxiJpwz6+&#10;6GwNgsfVTUwAQYeAuwxjYEKWgRQxp+NE2FHhwTmc6CmUHPlyPYjW4Z2IedhQYtHsgxasW1tXyHfW&#10;1b01bvwpr79ugotHr129Ycy4za2jGwqFw9evW3zgQSweGjwRLpCkUGoniaNQVmV+TC7JBLqDC/nC&#10;yy+99NLzi59/9pnHH374/vvuve6Zx195+dVHfvyl5ctevueOv/zjT3+88w+//+vtv12/dq0iI1gL&#10;1xzERxAmI0EFNA6iRkkEhvpLiJdBegazOCPcKpdKp849DX48vv7fT294Em4AFw+atzCTyT629K7B&#10;/r4TZ5wMr0jBIIBB0XNBmzMmeqWXxEIagg5JUwCqQ7QOxNUEnUGF4XXrAVMbj5mHFhOq/vKVh40e&#10;WQM+2ofeM+vAWS28sBcMK89naEM31BVa8C1OjFUhdbTNIuzWSBoPu3PC+woOmw18KKv9sSE4Vi79&#10;YTZr3I3EwFznKlfzKNfRaCaus+dphihBlkbTD4W8iim0Bl9EWZSEu4wndRGRJDKLmL0r6QiafueO&#10;nVFaR2vqbqJCWiy1dooSpdtlGTUhqGYSagVrhVIck6iw4ZqHCDZ/nF4JAK+64W12zHJZWVUTTZ0S&#10;8mSSYKSTmh1gn+qaaMaahkAyyuCPw2arLHkuRoA3vjJDqTBFSElRoK8tzkSUZel/RZGKK3ymwATz&#10;BIA58mmoo8PsPXs97ECpSwzcIVSbKb3SqPLpSp081qqgGMzxJQkUaTXB7CZlNSQkJ6BqUg1bkNCr&#10;AS9FTLV5aVr0pfJXYks0q8jo7RMn9PjOYARc1DCKQON3ie7sXaiFeyhOoKVEUJi3xQ8rCO5wm4Tp&#10;o/LYCs0Di3RnIuYsmK3yhNxnueS94W2fKJtA5EoEyCbAGZh0o33ND7BZnQSknGFz/NUyaU/+43jO&#10;Im/MjrOTyRaGZ7b7zy/vUWkiS1Z9ZfCWhV87+0aVCrZTQHaEUxylmhG8orZw18iVFnwGRRmmOwKz&#10;Kwz0wtGx/bA2FjezQ8wO1pUMYCweviKmkAjA7OCQMdjPDtbGwokT9dXZulpcGwuYHW9mB3AerHwy&#10;NrMTLQ4NsYuWNxmkEmmQQgTVzhOnw/fJ7P3/kynCnSSCHCNDPwN8YnkwERRWTHHfcgYNwD0OPCSM&#10;ckzt9dl2H7Wa12+nO7nk0BLkeBLdsXFbZpWSzlaf+MHPH3fmVce+50q+4PuJH/g8nBZgDt9xRApR&#10;d1pr9R/81E84KFPf8qlzT7jptt9nm8a9+9iD73kIkLuWfatCmTU9dFkFCRHlACOnimsvP2POrMkf&#10;+sLP+T4U9cWPngV72MH31Rt3fOqCU+HLWQsP37qr46XX16/ZuP2qC2A6nDiT7qzdvDNqthVojHKx&#10;WQp5ciGcoGSyL1+QG0eQRyMCokzYBsKKM3jgThibevqL/eXB1rpUonEMrZMDwG6gesRYmPHC4tU8&#10;xLD1w4uSvra+gTX95Tdzg9vaNi0ct2VosDtZ2pIsbU2W4dqcLOwZ7CkO9gwWcgMvde+Xqm2AGB86&#10;l5tQQyi2cUxrXbo4mIBXLuRsifGeQwINi6BVHE5EBUMP9h2WGQNgB7F1IjxIzHBhTg4IRK69f2DV&#10;3uKK3fl/LV/72ZmvXDPjpaunLf7UlKf7czlYD7gzB7lxWCFvVXqskhdi3CG2wjo+OGBDuLQEVOHa&#10;OQKwYJ0d7mFHM2VCCugCqA4vOcunMid0b3oy8c7XduTWrdzc2d037YBJRx85vaUm1b+3fai/Z1R1&#10;6l0nHX7OBxcec9w8AASr6vQK9jB3ToseqTQcxEF7jokPHCMAyxuBckAb1V/4wheMfYePPg8HVAJs&#10;Nnft+N0rd93+yl0H9D8yMdNHgN3AoqFPdCcmQkfxsl95YYFyIbDA7ABVASHCJbGSa1IMXcmiWThR&#10;S09wUSf1aqwIO2G5pP2rZMhs2E5zK+DGIgWvT5qyc8TIM5cthUitx+YeOrG9bSFhdvBofEcH/PPP&#10;I+ZDj56x9KXtLSNXTprMRKiLe1/0lElYJJEkNCIrf4VCCoX8kSeePGnixK988fNTD5j3za9/7dLL&#10;P3L1Ndd89atf/c53vn3bz2897tSzf/PrX3362v8z/+ijXf4y/40RU3yXtcC/YLJh8SkeFINBbUNw&#10;wkPPAIRGUuVi/OSjDOCoFtDobQvnngzPTpn2jq8u/PoP333z99914y3vu+2jZ+EedktevL8527Cz&#10;fTcEzIIEsBrApVA/h0vwE5fEDuCp1fBJV1XDqReIGwLmDod+FPEQG52FcDewFUfMbty0CyW7ubHq&#10;lOPGQvrJE+o/evEMuUXjYHtX31AS+o2OYJCnMJDXaF1gccoDYGaQPCgE5/UUXstsNy5a723fl6Gy&#10;WqMhAccSyoz6XwaLsCVygaqVTJwUIcy1yEY6IRuvptvs+1qV6jvyoSmJ+p2SwXouIQg6hZl9z3yd&#10;kgZlXt+1y9JS75N/4ykpv/qoH/TFmEvYyXx0m0pN5pzGPJozcHIp3HpvUOEyCom18RurubI+yUPF&#10;B59n6t6zGV+B5eIxaWvA0XPZ785FfTX52G80xyGHSjCz+KQmqNMsoKFN8zyIWy6WKgE4hy5dqn/O&#10;CSTZYWJi6KnUH77mOTLqKJMr+iIEdfj88FZt3vQV6cmEnWG+XJacMwRGHLWhZk3Y7/zeUkkHBzNK&#10;xRlOa4QXwGrnz2j0wrAER5VmOj+0gzAfFqQ7mX9h4WSEtTNgWQqPUQsqnjAgEc3RXNMaHKtdqmvC&#10;tV2rq9Ay8pEVKIPOaIDHuu7AM1Mw3Hzc4dROVuhgyVYWld4wnnaZLnGVZv+Cxy7vhLio6T1R6Pvo&#10;QDxNh2snhyXKTmJfp6KOBMsME6N9qN0xWbFKRl9CI1gKvVOv7I3h1baf4V1eeRA2PE8kksZhPjcW&#10;z/SDzewGCbODfetwPSyujRW72knMDo4uZMyODBjG2eEZFAjPAU7Ha2PraDM749BY2swOd7MT7VBz&#10;Rk9LgsbS23FRfaS6OpZ+a3OwD/0esCpvpwxf3uE0wcyP+cy8BqcrDa9sXaSR8X4hGy49Cqm84eOI&#10;YR//g/wR9e4rhwzrYxMlfPFhUjp8Mqoam+vGTamfNKNhygF8wffacVPg/jDrflvJs83jRsw8/pY/&#10;PfaDn90eLOjId1+0t5A58dgjLj3z6DvvfSDbNFal8Tp14aNHkEF+O/b8X77+7B++2trS+KtvXP7i&#10;HdfDyRLnnLZgvwmtq/71g13P/BwuOHFC0XDtzXeMaKzb/ewv4LjY8z9/K9y/9qa/jGisb1v0q0MP&#10;mHLef+Ed/yfCiCpfmcypmASS2w2vNPA3vYIkF5NSCASMhlpYRwazbPhr1Wq3fXtH75z9xiWrGxPp&#10;KiiqoaG2dzCVzbclO7YOdmwrtW8d2LExt2Hdzh17tvSWe0qFs/bfOFRanyqvT5Y2JItbhvo6yl3F&#10;UvdguRei8Jpf7xuTzuJ6WDCvGJQFZECxNY1z9x+3rR2jDRmsM86a0D4Dt49f2gDhMMnnPddgEwTh&#10;nBPlPEzAKFEu7FrdNrBiR/+bu3rofvmw5u3zmrfNa9rSJzbRMtRKzTjIUhC79F/MXsb1nuyhEGAH&#10;kWsUXod/BcxKQeB00AQFDQHaQFMGcaZ1KZ+6adc1pWxdV2fX6yvWrt+8t6ah/oSTDzv3vJPPPPv4&#10;BScd2lUqrnxl3fKXXs80NokN4kwCQ8dLbjZwLa1cEzhzEzjDvhwSTMue+TvhjMjhmS3Hzx9zXiYJ&#10;cXaI3ACKPj7df+nI7RRbV/Ng4lsvJS5iUFJHZIp5ADl9CNKJcHThNOJhAobBDsAEyEBb5yDKdkbj&#10;Ay9e/PHoa/uTCA/hx3nlwitf6ON8sX8KqXfk3DCe0J2JexcsGNPZec4Liwvp9P+ceNLcTRsuefqp&#10;aTt25Ksyz8+cNbqr8/Kn/g072d03fwG2kz4araFBSP3POqR4IccldzLMGbTC0bd8vgDq0Tp2vKL2&#10;heVvvPz6m6+uWr9m/RazCcxM0wkRT+mWqceCMLYA6TTGtRHtsJkdLXu1lmHyDnZM1rf+dcOzbyx6&#10;8bUXVq5/k9uH/Z5Mfvikq5778c7nfryjprpuR3sbrnCnCDs6LcXe3ZAqEotkWafo0AksKoWUgPbC&#10;b8AQLeIl/bf9z+MPPPXWqyte+O4tf7n1d/f944FFr76xATZRUGgdlNCZy7OAMyvUolehxbJ25Am2&#10;VnQazVHRllBgrJiEC2bKNMwJZEbgI1F+9cA4AsKQC1tKTJGRFkZYbbbPTLIF0jFbJNnCLAXmd4bA&#10;sZmX4KkSA4+cWPpANkQaK/uJYKy6Kd5oGbquq1eTOEok1MA7pVENk5mVMrAJFkokG+CoiUUhMpw4&#10;zfogOCY0Sz4S5KrIOxQVlQWr42Xcik9GDbKlbotNIqKeOYw2Jd20mLKnLd3159VtVBIRldB+VonU&#10;EBaEVGAamoo0yKrVQBDMbb0vJf0Mem+O62YlMKh3HCczl/NW1qki+DRIA9cj8URDiMP5ZOpgZX00&#10;yvH5r5V6UYiIcPwsURXOosZZyGaImZLyIrxIh9NfxhjqKIM9MtHU3atbrLLDEiKh5pQt6MSLN74C&#10;0sK0fvGIrNK0s9KoVKKx4nNlo2TXKIVXvPOpHtVv7FbmkS9yyDRbKqphqEGiMio1xLUmIen90xYX&#10;MbQz+4oiGdMPlKm3xmTpkkVL7z4yxuovL/ttbDMeAwUn4iVmJTHXRTt0aAxXgrnKJCm8jrNIYYlZ&#10;sVGPRzI8hfAtpJfGZFztxGtjYfdiiLHAc2PxrAnC7PgMCsTv+gdoPzva5gi9NJq2ABiXzSRxbSwf&#10;GktrYwmzwwuwvCzE2cFmdnAUmlwYqxyQEBmPiBWibX9kuEgsUQlnYWybNvxeiEXZ/5uJBFf8I4sa&#10;laTB9bRB2sfojQuE/MXhQQT7A5Zpn7oqxKLxiLdPJcZpFmIs1bWZuvpMrb7SvBfZMD9f+Pi5u5f+&#10;PeyKLqx2zPTmmcc17X/kzb9/IIjZJcfMqR459YpzFp5/xVdK2RZnSazjgwnbZYBV3gRBehit4PvH&#10;XPit8QuvHrfw03AdfeH167fuPuqC68ee9GlxnXgVbGAH11Ef+npndw4OoIDN7Mac8MkjP3RdRxcu&#10;JYa/C87/2ujjr1xwPtzRx1OExdkFXqaF9jesDoDwMYHT8MAgVkUSuiSv6uosfA+NsAMSt7X1wKrY&#10;MZliYuQkWA9bGEzv2rw2kyhVN7dkx05KTdw/PXG/7OhRmWJ3acfa6pqhk8dtHureMdTTPtTdVe7M&#10;lzrKA53lUncJDpF9Lb/fnsEm3CxUcbpcgmJb00VYD7uto4fhJPa3HGhHzMh4JIBWJ9Ng3GFDUzDu&#10;alsis6v+8dbUrW8sasvB8UNlOH+2ODjYsWv7zi1b92zf3b6rc0/v4KS61CEtVR35ZL6QnDDjmGix&#10;wyWxdKAkAVhDeEpsYhCjzOgoDoargCjYRYuj6jQ8wVN3erq499gL6/8EClPdXF/u3rh6+cqXFr36&#10;4pI3l762cfmyNa+8tGrdK2vWbtqVrm3MwJJh30dNNb1PIRYJxjlY6IfvpmCdcTqZTSXxr3ul5J3U&#10;YWNPP+eAG2a1HD+yZjIMkp8Zvbk7Meb51Cd/m3l8VfoDEOinCqlKw0awdlFQOF90H5c66kMntNuJ&#10;EmpLqalmEGFXnvzVF19eHn1tK2NgqtBYw2kIQ+X89yUZzlCqEJyumtrbTzolWyx9+uEHZ2/b9q8j&#10;5vfU1Fy0+Nmv3n3XzX/8PfwtpTO3Lzylp7ZWEWO2U7kp+mlQPZU8qJFLppbQwdCWEbOefujel5c8&#10;d9rpZ/HDy845/cx3nnDKcYfPP1SclguP7vjdLx/51z2pw95tCoPVNFkXJ1AVQmBbARBaPIdBTiDo&#10;GeOrKjH8Pv4d/z76+PsX7z386/eu+8xvn1147W3nfOv2T9x8x01/fey///XsP5995RU4YmZne0+h&#10;ngA71z9XzDHZAMGYWk4yGaCEMG4DMDPkZcTZx4446+iGUw9dP2m/R/szd27o+NGzr1/5u/tP/9pt&#10;773u55/80f/ccucjdz69fGMiCXusVtU1YI38P11qeRc3CrSYz7vgC+hFwN8Ax8zv5GEKBjkgGSu4&#10;qERibHRHfkwcl9lq2AElJwqDk2VoJFF3mahIC5rV3Q71+zD1DXQSqKd5T0qU3blSmOxJuSOJht4H&#10;FMG84fXehLJroQoaEo8VDBalYVD4Rm97OJuOvJNBlp7iDHVwjIZQKa+IOwUZOYOMtRgTAn5EEDZs&#10;qMPXjKjyDXug0RanGTHye5Ea70tUVZgEIIhDGA8r8V+ZIgixKW6YjyIwO4dwlPygxTYSeR1EsiS0&#10;CDckr6O6Ll4Rh3uUxm5vJKGqTJkqiGII+Iwm1Tq5/D4szI76x9b9EDGL0PQKbPCbJF2NeiPHUiJ8&#10;SKfvhin8qlEur71qHK9DiFfSIxTDQgwJkIVHqQx6oX6ILFBB5PLs2A1RA6nxtjRGW/YxicBhWIT0&#10;6xmrtIAHEh96rNjqigkCSudraORA6MngWpVoKgLigaunPXZS2pNoC+zUJaAscSxXZX1la8xYKw68&#10;FGdHe47DfnZlPCeQMDtYHJXrx9Nj+/N4iiBM62C3O5zW0UgtMLuqVA3E2VVjnB0ujyXMDsLu4ELA&#10;DhbGEmYnguwEYE820yVTjCZ+6q0GR6sSlzM8UR5m8uEV/r+QWtNrjVkRzajUQmH/5ZshYQwN0qVt&#10;jGXHfModN6PI+zba4jGqw+qDSrwaVmHBxP+R4jNwekEi8f2f3g4nxvLFFY2YeYJ5QRhdNLXJTFXN&#10;yCl+zC6Z+NoNN768dnvNqP3YLDlFBW1U8BUdZ4mJ31EdIXJCvoMiwHIjw2qt1E9Rg7IYy9BEchiV&#10;CK9DAtV3ES5Fi9jStTXV+GXi5T/V9QpbpHt86pjmlurUoxu6ksVuKDXdODLd0Jyub07U15dralNV&#10;VRCzA1EyA0MDY/vX3VT3u9Mmb6pO0aEFeA0OAVpWHIKYr2/2XPiX3hNgFWk5113OdZV7OtAqZ5ve&#10;NX1EV2Foc1sXji649BIqASBMOF08ZKHxB4vPp0MkEr1vLP7spz9539L1uLYamUwBZMKnF1F68PO4&#10;4w57bdtuyH701LH/fu51xCwp2fx5MxZv3An3F0we8/qaHaKvMV6MayXuITFYNFT38aMnXfPZz846&#10;7/N8IOy588bd/OMfT3nH+6szQ1k47RYaC0dMUCgAnDUxUEoODMKZGEkATDHgSM7VW6vavz7iGwd1&#10;rthanPhA4ux7imfnCknYIwwaBtvPAY6ZroJzy7NaYtjxFLIoRJnGJOGSsgsvCE4k9iy+65mfX3f/&#10;6nY4apPebPGH/+VyGFdkOLSSoBnPRZ6QHFzBpfPGHHzmpRPOudbWBelIy+pke5DJTGPv2mXRpChK&#10;G2YdIYojiFn76JJHRuGyzSpRhFNp05YeHDxky5YTVr8xbm8nlFJTKtYViuvGjXtk7qGrJkyGQxAE&#10;tfSvyUXqC8FboXwkRwCewn2WPKelwh2TXpn2AuSdk7J7xg3m4NwJyAryARpQU53dkah/qghnCdk2&#10;OdCjFm3Gj61P/P3qT1351KZu3PHQIMjsGn0bMPGBfLmYH8I15nD2Mmw0AitXC/ClXCzgCtPSQLa+&#10;KdvUUj92Eqy2FTSFz8wuPGT0NZ+9etYlGDK57cl/XP3JK57Y0KniJt1hhtw9hM6grlIBkD5YTos/&#10;4S/QUyrCX8AfwRNsnDQdzpxV7x7McgiBwsZdMnfM5665eu6Hv8LddPYBI2+85daJp17oiI9oOysQ&#10;TsUDnUY3THeBWSfslExu5pPTDLconcZIraTC6xI6tXh1R4C/0dOVwJDu3Aj0oRLPip2suIM6HiaH&#10;tuxp9WBBlm9tuH3aiKEJEyuOBf4mDhgxokTZzqHVMuYrPJzrQZ16liRBnJonxMCjpKbGG+RUdNgN&#10;E1zJ3uL2W8P+yCyx5l37UL4iKP68168roS1TsKkr6op1lpqJIUMyHnhmjXKOxOqfdIC1tzXeLKqz&#10;xFObdUYWQ4ShfJlNJY/Ap/adowz/x/lwKlmTEBJh1Xic0sIvRi49hOl5PtlPUkktxIIAZ0TjiZii&#10;zhnzhX6JQjxNEOnjNU4xgQNmhIGl5rLzI2Ax+V0gBwbv4nSBaJHJ7bjkSaMRkp64GqOsEHPPu3Ba&#10;uCrJRbjIaanUrXHrFxbeQ1iAUj0uytHAK5JGrXYReqmEo13Rkm2dcGoYdG3ZTSOvrL1rIUO4GlV3&#10;VF8Z0/8KXRp4bL4m9VQfS0Ys8ZSAplQLUQFDnOIjFw4rP8EWG92jrsMqa8KM4YosNF2RJWdm8G86&#10;DRcsdMXpDhwcgUFzcNEhsA212cbaKoiuqK3JQkhdNW5gBxsOwcQK9xwGBA+AvFy+CNAebJ2U6y/C&#10;fk09fQO9/QWA/CBqD9fbwimIEMRB/gHbAbJHpr2U/PeOx56+C+tObH8c9SUGaofOx89KRqDSc2s4&#10;EBpstTlEqiuWG7AOfCNC3yvAYCKnHInc04rNQB3RP9b816xdWlcPQ8UWnz6/XTSABQMNML+sRVHh&#10;nVIIYCDREQMJ7wPKux7TA/Ik4D+5Wz4Px3IjHh5tFGJBX8IjOslNHdbHN2j4i9B3Iw1XaO2Uq2/H&#10;G3/+xXff/74P5HbC+irPB2C75pnHezpGp5XVA1fKA/mOzZ//8BmA3NWOnq4lyaTQUlejEfZobf4S&#10;PNemyW6wlVSNj+wdiI/rCbAwcKssv9Eq2XjEWufU67KLatRptO9ErlapZ9f0A+Zs2dUupiy0flFP&#10;ggSwkDx23synn33OAOx8rYDER82aCMvxVleNTnduT9U1ZRpGpBqayg2NyZqaVFU2UZUZqMrAfmmJ&#10;wWK6Z8+xvYvfXb3iyNpNI9LwHiW1M1+/tHfS4tysZdVHFKpGpPP5wd7uUm/nYF93ecTE2eXdB0yb&#10;smTddnFkPeyPBvVh8BoCIMwGvNAK02I3orBn1eIrr7zioeXrcT0vJvQDdsgJhirFMC6SERyIj/Av&#10;xojSYwOwY6hOAHbJxCeOnnT1VVfNvuBLGFWXHjrv0HE3/viW/d7xgSwCdrgZFhwuAVAdrOorl5NF&#10;BOzw7+BQiii3OwrJJ3fZ6tCQkZFvC+cZf1AvKmRS8IjHzrbFdz398+seWN3OgUUoQrbMIEaGBkiI&#10;QYAGKaPOv67g+X9fMHfMge++YOL5cu2qbpAyurLlVLHAOGjkj65Bja2Sa0J4TQDMRMOs9Fx0ZA3+&#10;h+Ku0YwQKm3yRI/wkSkkU/hFnPhiewkV0TquMGh5w5w4wVSjPVbTJM8BsLvyiisWb+nhcsw0ZqOV&#10;QRE9hfCG5iXbVWGopIRrK0hjmskw9eOiQ0ZffdWnZn/4OngKgN2VV3zimU1dQVkVRQdE0p1gyzqI&#10;HlGJY/+Vs37poWOh6kM/9nVsdTL5vgNG/fBHP55w6oWcgATRZIbFHE/RhuviZrNbzubLuGcNSiaf&#10;ZC0e9Y0zvXQkVPmsruQatDgmwiI8MI65Y5LbLskRqdtCuIxyTHVyBU/2kzKOpECsA2rpO2EMErDj&#10;L3iCCC1q5j24VG3YoZRcGkwqmD6Mw/JXvmk23BQD14QGtTHELKhuNUvwThOY4gpG0O1at1Z3RmpK&#10;W0QfhxHvUd3hlBI7LWMrQblS9duKY+FulM8dPvwOFiu4sg8B8pxcupt8CIiRWHeauOlY+HCl3Qd1&#10;VqbOsYH+PrTsjfhhCrbEMkj2pDtIcsjBjPRKzLjPRbBCqRqNAsNk2CPyTiGafmODi2CjZK0e2RLm&#10;kj13+sFyJVwv2v9BCYDKX6kLJNOijHsl/ZGWXjFK1e43BbH1TsoAmzzZOqOZPsoEn0yGK6ESX/Sw&#10;HVQSizjBlUr2UHPb8UZVVwXvRzFVvlwxDnfmwCrxsRFnS7CZ45UIDq08yqZpUYopVMEu8GXk7qwk&#10;Y/Zzw8qpPUZQSNQHi+SVA/QBhkkbbPRVxTpxIiEdw/DESnWUIaEdsXG5HoRlAGBXSwdK1NRkALNr&#10;qKlqrK1urMvCabAQT0cnS6QzEA3BkEoiAaF5sH4WD6mAMyvygNYVunMDPf0FgPAKEJdXxJW2cBSh&#10;2DVP7sgpVZCpNLgZ1EA/q713aSIV9yPexiGv/Vki+7iyABgptMhUzDbsBGIqrixFsC3+eadKpywq&#10;a6LWZfgVVFW4Q1ImxEx8san2WdG4gB0KA6yJo/cmBmAH2iDOrhMInVAYAdgJQMIC7GR6OeyQlKGB&#10;o/9QDf39bo2lsYTp/x5gRy0odm3/6IXvv+3nPx0swQGmHlsEsXW1Y2a4mmU1RXYYSybEenTtqG4e&#10;D2EWev5k9qmlroaxtu2jYy1F9zEdQUtqTAmMp3q2SrlMovUswikt5KepgK4yGtJPImF85IQdpaOc&#10;2zN7zuEbtrWxnMvIMTFFoSkL/jn5yNkPP/akd0ms4bUOJV7esGvOrKnjenckJ06j89UAjOJjLCDk&#10;LFWG01LhRJ/66nTryMS0mYtnn3/duK+dUXXzOwd+cFrxu+cMffuHtVe9MOaMYvPEoUwV7qwGMWWg&#10;ihOnjevdPmfm/q9u3C2nTwhw0LwZJ1lS6llxhBbIKRlM0uIcIROiBq6I+JK5SsZH9VK7odF0khGf&#10;oMp6RxvYwbGwYj0s3RGL8oKlBxS4kvUMGTWCqoEhXXzKRDIJy2PNC+/jWEk3U3Rchu/iR3w2BZ0v&#10;IQpUB1aoL+opfGFd0fT4CDbmNxrHJOVwrzCOEb/xw7tN0BcpL/KnOVUWVLCmhFzCrbefy8Rax1Ru&#10;hzYTI/B6V6oIU18dtE6UyYyQFbh1q0EgVKh59qvNgmUhjMLFRpBiTLFqpH6UY40eeajKQHp/N9ld&#10;j5lMzttyovY1UhxQ9Mti6F9ZtVmjySiz01UanwzqezT3RBsiFtWLYVvQyv8oGMikykqhqTMZLwn2&#10;YKt+t8fqa9FgwXNLwEK6Puy2i+NYAuGV1vAKxPYuVgIx7Xd0g3ksBxA/lhTkjNXfATJsEZKWhDA4&#10;8X845RRgZcxkxMJYdVMPwyxm0o658uOTJ3+t0W2xhDh+oVoHg5VanoTJq0gQpLI0DZM6U3IrF06m&#10;O+68x0eJRJ20xodCosbYxICt+TFFVE8MqMYIJNQpAVNWmq/H4cl/IE3QAktrZhoAj2tLDXb0gpMZ&#10;aAcNuXgGtsFE/BmtCvqpv15pSHVfOiNyuGxpXICtjvDUyDcQnTiMrrRGUNOp2QddkI3hrMMoAJPa&#10;xtrPXZvt7AyFqlRA1WIrH7HP7Jlgezx67LGf5kihXLnhSryyruzv2HBUGJN5EmF84hqeYVE3LI5W&#10;LnkYEiMKUyZRiQFprwlpCl2QKd1Ap8pUxU6hJJgncIiFYKwchszh2thiuVBClA0WwwIS118oIxhH&#10;+9kVBmBhLG54R9uSIPkwnYG4PFgAi4fGwgZ2VbAYCS78CeF4EIqHR0+obezE9NEWW4fs/0dsdQQz&#10;4xiA2H0xzIQeybNle9hT2CABJBCiouCgEI2VcGnD9o2Hr1AesofJylDL/5/p37dlx1hRDHWx2pZt&#10;nvDHB15s3O/I5hknNM84HoLpnEuiddbwEMEewOlgbSyhdfpj+GPcPYoc3TSnkY4LV8FJU4LreH3G&#10;kBb0CZk+p+Ton27Dh9MzYOTgBFgOL6PXpXCEo7EYNglRZfioqqoKA8kM5jmcFMyDNxivbtxz/Jxp&#10;9VvXpSdPgWBlMKQifAjQuqoMHDuaqssm67OJ5rrkmNbk1P3Ksw7OzV6Qn3lYcuqMxJiJyYZmqA2w&#10;H8gI2dNTptZvfeuEudNf27wHwvAIoyMIUbBJkyHQOrb3EpGAx2Lfq0rKEyaOVKx4B2VO/4TAeIql&#10;Y2HljnWwGxafNcF52XDQblwQWJeELxGmZBj9KBw9jfgqupTlYZ9FeYPY1RTYhaMXUcsvtfDCc5fw&#10;Lx6aTkNg8JIRYer4V9wOj7MEL37EV5i/Zrp5UQ6c8uTsREIeSIvlSxjBdjyol2d8lMgyOoYpNAsO&#10;/R6oXTuW+M1y9cLMbGAsMOczYjd7st2yOBubE5C07GBdGn2TlVYccKQoGAktgqlS2tPXgiVMcZJD&#10;KPu36leQMmHTgn1PebD5NjplCS+Xy7sLmy20G0vkmnRIy2oxgnRA0yrLEwXbaI2+iVAdR7YrCtDI&#10;WHtiBgTJS6pVBmVxhES9JwyQbbBYN0DKsgfvU9TG/WJhakamipJkDU6au7aiRyuD7KwAsGL3UHhT&#10;WDrigiaqI5Voq4VjNGazg8gPTfxO/DRVxvUWbSEkokKprshZZprNuoqZKs/fA2UqCl13x/DSTI/N&#10;9dssmiL8OkOBKjfDSVwhg5Ze6iQkosKc2HDyKLNmgjPhiBqGrc3sHOk1frrEO5hdBKlhDmJcrY6d&#10;zjZvQuwNAURES+wgKuAPIdvC15KYCHAfGCaVR1pMW+TCfJ7KQiENpk8zLPsc0W6FtAbRWBIbYUlU&#10;t4fIkY/YMCsX3QuiJFGhU24UXKCNbWgFRmOF9x4h6iGlCI7op66+RzbPw6dojYp4Gt8j1ooZnM9r&#10;4E4KqinDsTXmfzVhaEsDBqGy0lQkVDrMotIglqdssZ0yVneg+41CHCsxjbg8J8KPwOxgqyTYz65U&#10;ojMoMG6uv0AHUBSKcBgFYHZwAAUcLUiQHaKKdGhsEjE72L0O4+8wBA8XzyJgl8bFtryOTLezIofs&#10;BM5YWCF3zA7SycI55Q68zK7/zc8+ll4Jj44lDEJzsSw3fTRsh0+D/opbTLytBqI4zIZRjXHMK/yt&#10;yB3OgOC3//vWufEBSsPvsaqy+WfxP1bn7RvdJu90Cb4K3XuSXtuXC1DBIBeN8wKW8hNayXvkXNYb&#10;XSdLvBJk7UZzghiJjNpBAYNia2vrYFOpRCqbSOOVyugrKb5Xw4ei5MyP1aUMiODV2VdYvb3znYfN&#10;aFm/aqipNjm6Ed9kwiMIx6qGs0arErVwZeAaqsMrAeBdfXWiviZZm4UEGLKFr6ATkBGyt7y1Copa&#10;s6MTTngkNjMepIA7qS3S0IvlTviT3JnBcn6gDLshKMK12srwvMryp4IpIsxXEhqUgiMsuXwMqWPM&#10;jk6fYPuF2qvOhxUb0gvHQhRs6XdluvyyJhouUEsBUCjKEX7EPfNgB1Y8ICLFF+4WAedCiJ/8iLeQ&#10;oAC64CVyQcZhXn5T7nqpbsv8M3lbGplfrEOMzkmcDgVKSauHadL9ZzPnXMEJs+glZxKipuoB2C7a&#10;dsV3/IMp9R36tg+ja9Dn15ICu8GVIT4UOMdNkp6U0R5DrAT6pIJepcRbneT0AndZkOzqNCwVF5v8&#10;kxaDTwbnLCvc28xlgV6uHBnSJmc+UWoF2eFcFH0QrdBZl0BLTfkHmT4RkKhUXWi81UAFTYaN5dBK&#10;K9opRqfGSBIlgxGgQMyS1bTQrkZZvWgNYLXdpw8NYbaEWeCLU6hMqsXCweOw62z95RJIeGRzfPIf&#10;lGODdcNuHJIQvqVJzE7xM7RSZnNUj+4SPZL604WUVImAkEqD40al+l2ow6y4Qo9oeSYtxdRessXm&#10;hnH6180fD7PbR2YRD9klDactWHa4ISA1EQyHb/okFoPJUpVkMrnWTGiQ7tc47No34Y1rQ0xHm+2F&#10;NbTIYhShNhdty82/wqx5XIo4najQkez4sy9vbWoCoIRhOHOJQGd5RDK0Q4fb0zzyiW20/YPCMIpU&#10;RlsjdEH4U25bGYQADGbGN4rOC2G3Q4ZBfcjQNTyBqpzaZ5ek+TBzS5kR6Ss75HbVlYy1SyhPlMSq&#10;VYizw0NjBwVmV8TlroDZwd98cQAOoADMbgB2KgbIbpAnX7z/XTKbSdfgJnfpLITXZRGt4wg7QOwA&#10;sONACpqaVu4WUwKc75G5ueS4ZjxeOoPaeBkqS0FoisqcGV7hmuAIidCVSswuZDjQ6oylRapwwKaL&#10;jgmuLPA3OY4RrkTAf5qZUaz3CrWfAN0T8rkvnWUDI1tSsZneBBVzxRQ0Tzlhfg1pP21qFjTbCODw&#10;XLYSYRUTDJ9w3OvN/mjMLpmqqamF2EMMP0xl6C9eSbzgSJ0qwO/gWNFstpoj7DxNC9KzqzP3+paO&#10;ow+ZNnXL2tKGdemJDWmIqiPMDg4KhTnxUHV6sCZTrsULvsBPOqw0zWgdJIYspY1vQfZjDpn2xrYO&#10;KJDQFzKvCq2j36J2cpjwD8dU8110MlO79vbsP6YJ3rGI1BGGIpKztKjA6+Ritobq9GGTmt7a3QVn&#10;JDNOV5NJwb734hAPJgdfNWFgXZkuXBsrbroOn4XcBsYy/wCgSDNo1I615AexJJ0rlloAX6QXTRhY&#10;hyF1GGEnLnxJxctg9VpX9Z2HOs9lxtZ5E6QSrfVVMMqmqmucNgV1Io59VIWo7IbzTYF2Cj2yHTXT&#10;x67ob4sEAadcS4MhF5r3Ri+8rVHVCZ5you2UnLsyUcnKGF4Ga4354V8gJ+25woSmLGzry8qkdM1M&#10;jt/lb/rXvCFyMDXhNFmjS31V6pAx9Rvae9LVdVKL0225wsRGcLpEGVLB3ZDGUA0O6QPndkM2fejY&#10;+vVt3aDFXBTUCFihtijk++tavF8NBiiGiIZYjAoltgK3nHxvS7xcGsRrJ2kkK4qRnqxqMkIzeSaK&#10;lSsI5ZKZ1S4mDmYXboG4z+TH0gt8pP1CbrETTBRC7jDb6enTYZbgpcNoWrTwxX8abziVbsNwZdVK&#10;L6y77VwZ9VcqnDwrQ0zZlwh+WMFDSvPOVIM4gI+BFegb7hw4Xh/F6x8uC0cC7aE6YUcGHifT+hxh&#10;xrsrHY3isD1UtlkLdUvt3q7U4eEckhVy/5tIlnLRY6FaNgXDcloqdl+8nothFsKS2G236YFn7O3b&#10;n9ANuRwDLLMOp4e8ZIqbQUmLxx2fcpsBdtj5toWnwduROqsUacqiUZ7wblH5eSUKU+ArNFDEvjY5&#10;QtKCGK7ZY+wMWC6BIrSi+HoSiF502hteJK6D5P2CyoTZwRFiGGoHcXaA2QFUVyj3yz3p4D7tSkcv&#10;FmhJEABzsP0SgHQA20G0Hf4FwC6Nu92pJbHa2AlDoIi2mB99KDgmjdJC1W2xlCFWon1h/v/dPDb/&#10;LAO+b4TEFpqI4uMN04ECKnSu7H2fCfxPquz/smQo8mOOKDpZjAzD6/MQg8iFkKbC/+SL4zXs6tno&#10;6fYakL1/0BeemdHikMYHsptZ4KEMchc4ls/CV+IUFFJXVytAOsLsGLajKyvvwxGxsJ9ZKjnp8p9x&#10;gY6j4q0FQpHn7T8235dbsaW9d8aMzEGzBxsahmCRbG22XFtVqk7j6ROJRLo0mCmU4diJVH8xCWhO&#10;b29p1eqGdWsPm9xaW1f38obd8P6E+wnfiFA8Mx77IBor/qEdRGnJBkdTyz1J8tvfrKurO/TQeWNb&#10;W4AetUcyb0BL2BN+w7cugE9AQBl+gZ/wFR/RL4gvwx+EWMlcEjRUEpQrltdsb3/o4Ud7e3u+eNVH&#10;8+Xyrp7+V9at37r0yamnnI1rReGkjaFEYQDid/AqlQm2o7Wxlkcq3vfEkUJPf9MtDkFUr48QiTOc&#10;0kTP6iXHHjDpmvceP6JeoBLspyt94G/cRKkh4qcoVicQzq4h/VES19VX+P4dDz3y0qoRR55hptOr&#10;VYO5RZNI6hyLqyhkakldxCTMzKXKdGZsgbocqZaNsvhsyx2z2/joeg0KzDQi6k+80ufAfA4aFRLO&#10;gaqqSAlJCdok0m7pYNQEs5IBkM+DU9e9K1+ora05dN680SMaq2WMKhPGIa64soB+8xc+PYPPuoXb&#10;vJ6ab2LTuI0iuxA4/umMRKBKb+3a+9Ajj/b29Iw77mxIsPeNF2trBCXw4lQI6hBH/yGyTJUgvgy/&#10;cfk2fQGNE4SRIEtiBBkWk4nfQEZuoLxuZ/tDjzwGVX/+kx/tGxjc2lNYtnrTlhf/Pe7k80gXzA1u&#10;rdGCPX2SByiNfmneW1sIicfhPWNMUt3FrkoMdG61vUfcrvans3BI9SN6sa3RQls3VTZ1JqZOGngP&#10;KUVPV2pJBNkgQbNlkYQckNZLvtM9UaDaMlv5/ez903ncSIV4nyGS8yb6oqfY8KkP/zIqwcRGk/Sc&#10;32SuZRnEA5NlVkdYbaYfQZVUMsUlB8t3xM7taVMifaVHSpC/NrNZFVxKk18xZdVXog3hGAUFptle&#10;etyXE+rtnvNSxxkM9AiJjJebT8vW48bY+rvZuKC0q6fkp7hcDaTH5ExaRbvhZaqrmLr6gHSYTWZT&#10;JskTws8KQhQJ1WCn2U6GgJ1ql9FAp6kRAmiktMjAim36fSpmpXIaqbILOFLyVhoE9h4Fw01JM6Qj&#10;VIW5rmErVgi90eyyB4JKmkcoKgkSNk5+4Z5U94PiEyhWsMYzCumyZDHo11aiy+xMMQaLgtycTLRM&#10;7yinV/CpL9TUToquYdTJ8yJJRWdAyzZJrynDocXzg/BG+hrhCqSPx/5mGsxyX0BX4HNEA7QwKJiS&#10;J1HMb41uijuG8IiFR5F1q4euVoTm4gd6gON9eyAmTh1AATvT1VTBGRQNcFZsbbapLttYV90AR1JU&#10;V9XS8RQwcYMFsnxibH+x3J0rwLyjpy/f3VfszhXhuFi4A0dPwCraEsB8GJgnW+u+uibjYzIvXLe9&#10;djsgHREm3LIqIWbNJIX1toJoBh7LDDp3nCKi04Q8FYYlREdIjiLVRxQrhhJ19IQ93ChV5doosaZH&#10;D0MGI4wk3L/BbVVJ/mmPVkGhPCVWnOWKyx8E1oB3hONByyIgB+ZSR0+IU2LFwo3wU2KdeZ4reFqP&#10;htHjIQeMV+rxSs9N6yS01RKrSlZR5PdW47sp7lmPWGNh7aKszM7omxO5cK09mpj6q79bo77reBoF&#10;WMthHFPglGxKm8doaE6iJFm2h0xRudB95lnvA8EGqAqAHVzjL6AqAfoIfyyZvONv/9CAnTF2BIyI&#10;voH6Mrm1adq4ETv3tK/e0bGnZWRqzgHpaRMHW0eUGmtL2QykzRRLmZ7+VFtnef22wdfXtO5tnz1u&#10;5PjRozbs7tq8p0v4tDTwiogwhNas6TYqCr1boe3qiAliNoXaW9i5rtS9Z7DYTxotNdAYfui+PilJ&#10;JsNSFEbEAzi3TM3l2JYLowAcrGuqnTirac6JHYvupPC0oer62tYD5jaOn8ybxAE8h2jdQLI4AMF3&#10;sC0X7mEHf01JwtLienwBq65wLwXYEXUCsJM2AIay3PoVhd2by/294hRqduNwfNYH2YilofAP7bQn&#10;pyj0hX1aplt9N/2zkAEnU99UO3l206Enw7ntSkwsjDyYUd7RnSFz8gya/ohpg4CHRAJVsNQLNcf2&#10;2BdnZCb76cMRNYEGqcGbTlaVQNFMEqyOiB02YOcatoq+cUU7H3xVMVjuXL08t2tTqa8Xju3hoUgI&#10;DIiEEBjqdfxJS61RWnBfcfroDRrZBeTgV6mihtmWFlk1qqq+uXHqQaOPeAd4alTyYNea5bmdG0sg&#10;sbRSAstB6IXJkGrPVkCdrS7kGbMb46uetDgs4doz9c0NUw8cefjJO/79F06QrmlomnlY7fj9WdnJ&#10;ugQkjG+QRngAOzswIcJrk8WYA0Wwq21LzgpYsX8rJTCLsMeYkJzOEGnlVyrqocs8qsma3qoS7Naw&#10;gvMnANhJ68tPZVJOLgE78QU3xEFRVWffSRNmYhCyJmXk1UROYRY8jNKcTn5CZneRbjcbT83bYDeH&#10;jQN0Tnpkd3ocAU2q4GTcUUYy3l+ha0mj5NB6Fk9gfanCGodqQIbI6BYP0Y6qqLFBfpHGyOkddgdY&#10;BpVbgMaHujEcsFOqKZuiew5rjA3YOR0ej32Ctsius3rQkUc1Jvy/A9hxW1QnheuBn0PqLne3Mp3s&#10;NwooX9pT6eIwGwOSFdIHw1OscHl1muYvVluRSM2Tvhm1mhqujW2EkATKFPwKq0vrDitJJUAhpBxy&#10;FCqprp0gpKpwwE7tYcaAHfvdUsMjADuzVwxTEW0dI2ySd+R22xYo3d4wQQuBn4wKd4WYK8eMPTUW&#10;EvMjxUa/rlDiFFUDNyZCfO3Mqu2K0xRMQdESsECrKg3b0gEqV02AXRMeF1vVVFcNJ8bCAbJ11Zk6&#10;OF0ihRugo5s4OASxeIjT9TFmB1AdfM8DYJcHwI7QOvg7WGaNCGg52nrLPEaMuxFDrokgmdYrpN3E&#10;rYD4K27oJ/vi9AWtvUfRuC6f8nv7OdzyCOCXcwWTmXeCCiyeDh+w03VVAuwwZXDeQ3MKeKQ2qeap&#10;sbhJTTEnFGICwjMRfEoH1BkIHdEjpz86r6iFDLK2eJon7tAm9GgYKk465+0dW6qDRQYzefyPKCsV&#10;zyRFi4RBFummSSZrqwJbXelRJswswygAp2CW+phDvTk4WiJqTYtMl0COqkLQHV/BIB4dRUMX/EZD&#10;8E5VLRVBAHY94h2TGLcEusPBK2IYo39gPv7/AcvQxqO8+oPHAAAAAElFTkSuQmCCUEsBAi0AFAAG&#10;AAgAAAAhALGCZ7YKAQAAEwIAABMAAAAAAAAAAAAAAAAAAAAAAFtDb250ZW50X1R5cGVzXS54bWxQ&#10;SwECLQAUAAYACAAAACEAOP0h/9YAAACUAQAACwAAAAAAAAAAAAAAAAA7AQAAX3JlbHMvLnJlbHNQ&#10;SwECLQAUAAYACAAAACEAla2uCrQEAAAeEwAADgAAAAAAAAAAAAAAAAA6AgAAZHJzL2Uyb0RvYy54&#10;bWxQSwECLQAUAAYACAAAACEAqiYOvrwAAAAhAQAAGQAAAAAAAAAAAAAAAAAaBwAAZHJzL19yZWxz&#10;L2Uyb0RvYy54bWwucmVsc1BLAQItABQABgAIAAAAIQD5d+cp4QAAAAsBAAAPAAAAAAAAAAAAAAAA&#10;AA0IAABkcnMvZG93bnJldi54bWxQSwECLQAKAAAAAAAAACEArW2J9++wJwDvsCcAFAAAAAAAAAAA&#10;AAAAAAAbCQAAZHJzL21lZGlhL2ltYWdlMS5wbmdQSwUGAAAAAAYABgB8AQAAPLo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67;top:4123;width:11378;height: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adwQAAANoAAAAPAAAAZHJzL2Rvd25yZXYueG1sRI9Bi8Iw&#10;FITvwv6H8Ba8iKYqLrZrFBEEYUFQ9+Lt2bxtq81LSaJ2/70RBI/DzHzDzBatqcWNnK8sKxgOEhDE&#10;udUVFwp+D+v+FIQPyBpry6Tgnzws5h+dGWba3nlHt30oRISwz1BBGUKTSenzkgz6gW2Io/dnncEQ&#10;pSukdniPcFPLUZJ8SYMVx4USG1qVlF/2V6Mg6U0wHa62VHGeSvmDp/P46JTqfrbLbxCB2vAOv9ob&#10;rWAMzyvxBsj5AwAA//8DAFBLAQItABQABgAIAAAAIQDb4fbL7gAAAIUBAAATAAAAAAAAAAAAAAAA&#10;AAAAAABbQ29udGVudF9UeXBlc10ueG1sUEsBAi0AFAAGAAgAAAAhAFr0LFu/AAAAFQEAAAsAAAAA&#10;AAAAAAAAAAAAHwEAAF9yZWxzLy5yZWxzUEsBAi0AFAAGAAgAAAAhAIa+pp3BAAAA2gAAAA8AAAAA&#10;AAAAAAAAAAAABwIAAGRycy9kb3ducmV2LnhtbFBLBQYAAAAAAwADALcAAAD1AgAAAAA=&#10;">
                  <v:imagedata r:id="rId9" o:title="" croptop="9177f" cropbottom="3208f" cropright="6635f"/>
                </v:shape>
                <v:group id="Group 23" o:spid="_x0000_s1028" style="position:absolute;left:4956;top:6357;width:1401;height:1505" coordorigin="4956,6357" coordsize="1401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9" o:spid="_x0000_s1029" type="#_x0000_t32" style="position:absolute;left:4956;top:6357;width:661;height:5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+qzwQAAANoAAAAPAAAAZHJzL2Rvd25yZXYueG1sRI9Pi8Iw&#10;FMTvC36H8Ba8rekKilRjWQqi4MH1D54fzdu2tHkpSbT125sFweMwM79hVtlgWnEn52vLCr4nCQji&#10;wuqaSwWX8+ZrAcIHZI2tZVLwIA/ZevSxwlTbno90P4VSRAj7FBVUIXSplL6oyKCf2I44en/WGQxR&#10;ulJqh32Em1ZOk2QuDdYcFyrsKK+oaE43oyCgu3pj9vPf/FH3vjm45rLdKzX+HH6WIAIN4R1+tXda&#10;wQz+r8QbINdPAAAA//8DAFBLAQItABQABgAIAAAAIQDb4fbL7gAAAIUBAAATAAAAAAAAAAAAAAAA&#10;AAAAAABbQ29udGVudF9UeXBlc10ueG1sUEsBAi0AFAAGAAgAAAAhAFr0LFu/AAAAFQEAAAsAAAAA&#10;AAAAAAAAAAAAHwEAAF9yZWxzLy5yZWxzUEsBAi0AFAAGAAgAAAAhAJ6L6rPBAAAA2gAAAA8AAAAA&#10;AAAAAAAAAAAABwIAAGRycy9kb3ducmV2LnhtbFBLBQYAAAAAAwADALcAAAD1AgAAAAA=&#10;" strokecolor="red" strokeweight="5pt"/>
                  <v:shape id="AutoShape 20" o:spid="_x0000_s1030" type="#_x0000_t32" style="position:absolute;left:5617;top:6357;width:740;height:9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YuvgAAANoAAAAPAAAAZHJzL2Rvd25yZXYueG1sRI/NCsIw&#10;EITvgu8QVvCmqQpVqlFUEPToD3pdmrWtNpvSRK1vbwTB4zAz3zCzRWNK8aTaFZYVDPoRCOLU6oIz&#10;BafjpjcB4TyyxtIyKXiTg8W83Zphou2L9/Q8+EwECLsEFeTeV4mULs3JoOvbijh4V1sb9EHWmdQ1&#10;vgLclHIYRbE0WHBYyLGidU7p/fAwCsbjQk+8bC6r22m1247u8XV4RqW6nWY5BeGp8f/wr73VCmL4&#10;Xgk3QM4/AAAA//8DAFBLAQItABQABgAIAAAAIQDb4fbL7gAAAIUBAAATAAAAAAAAAAAAAAAAAAAA&#10;AABbQ29udGVudF9UeXBlc10ueG1sUEsBAi0AFAAGAAgAAAAhAFr0LFu/AAAAFQEAAAsAAAAAAAAA&#10;AAAAAAAAHwEAAF9yZWxzLy5yZWxzUEsBAi0AFAAGAAgAAAAhAB/Gdi6+AAAA2gAAAA8AAAAAAAAA&#10;AAAAAAAABwIAAGRycy9kb3ducmV2LnhtbFBLBQYAAAAAAwADALcAAADyAgAAAAA=&#10;" strokecolor="red" strokeweight="5pt"/>
                  <v:shape id="AutoShape 21" o:spid="_x0000_s1031" type="#_x0000_t32" style="position:absolute;left:4956;top:6863;width:791;height:9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O1vQAAANoAAAAPAAAAZHJzL2Rvd25yZXYueG1sRI/BCsIw&#10;EETvgv8QVvCmqQoq1SgqCHpUi16XZm2rzaY0UevfG0HwOMy8GWa+bEwpnlS7wrKCQT8CQZxaXXCm&#10;IDlte1MQziNrLC2Tgjc5WC7arTnG2r74QM+jz0QoYRejgtz7KpbSpTkZdH1bEQfvamuDPsg6k7rG&#10;Vyg3pRxG0VgaLDgs5FjRJqf0fnwYBZNJoadeNpf1LVnvd6P7+Do8o1LdTrOagfDU+H/4R+904OB7&#10;JdwAufgAAAD//wMAUEsBAi0AFAAGAAgAAAAhANvh9svuAAAAhQEAABMAAAAAAAAAAAAAAAAAAAAA&#10;AFtDb250ZW50X1R5cGVzXS54bWxQSwECLQAUAAYACAAAACEAWvQsW78AAAAVAQAACwAAAAAAAAAA&#10;AAAAAAAfAQAAX3JlbHMvLnJlbHNQSwECLQAUAAYACAAAACEAcIrTtb0AAADaAAAADwAAAAAAAAAA&#10;AAAAAAAHAgAAZHJzL2Rvd25yZXYueG1sUEsFBgAAAAADAAMAtwAAAPECAAAAAA==&#10;" strokecolor="red" strokeweight="5pt"/>
                  <v:shape id="AutoShape 22" o:spid="_x0000_s1032" type="#_x0000_t32" style="position:absolute;left:5747;top:7278;width:610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UtugAAANoAAAAPAAAAZHJzL2Rvd25yZXYueG1sRE+7CsIw&#10;FN0F/yFcwU1THUSqUUQQBQefOF+aa1va3JQk2vr3ZhAcD+e9XHemFm9yvrSsYDJOQBBnVpecK7jf&#10;dqM5CB+QNdaWScGHPKxX/d4SU21bvtD7GnIRQ9inqKAIoUml9FlBBv3YNsSRe1pnMETocqkdtjHc&#10;1HKaJDNpsOTYUGBD24Ky6voyCgK6hzfmODtvP2Xrq5Or7vujUsNBt1mACNSFv/jnPmgFcWu8Em+A&#10;XH0BAAD//wMAUEsBAi0AFAAGAAgAAAAhANvh9svuAAAAhQEAABMAAAAAAAAAAAAAAAAAAAAAAFtD&#10;b250ZW50X1R5cGVzXS54bWxQSwECLQAUAAYACAAAACEAWvQsW78AAAAVAQAACwAAAAAAAAAAAAAA&#10;AAAfAQAAX3JlbHMvLnJlbHNQSwECLQAUAAYACAAAACEAcIpFLboAAADaAAAADwAAAAAAAAAAAAAA&#10;AAAHAgAAZHJzL2Rvd25yZXYueG1sUEsFBgAAAAADAAMAtwAAAO4CAAAAAA==&#10;" strokecolor="red" strokeweight="5pt"/>
                </v:group>
              </v:group>
            </w:pict>
          </mc:Fallback>
        </mc:AlternateContent>
      </w:r>
    </w:p>
    <w:p w:rsidR="007204C2" w:rsidRPr="002E4413" w:rsidRDefault="007204C2" w:rsidP="007204C2">
      <w:pPr>
        <w:jc w:val="center"/>
        <w:rPr>
          <w:rFonts w:ascii="Times New Roman" w:hAnsi="Times New Roman"/>
          <w:sz w:val="28"/>
          <w:szCs w:val="28"/>
        </w:rPr>
      </w:pPr>
    </w:p>
    <w:p w:rsidR="00FF4BAD" w:rsidRDefault="00FF4BAD" w:rsidP="00AC2AE8">
      <w:pPr>
        <w:jc w:val="center"/>
        <w:rPr>
          <w:rFonts w:ascii="Times New Roman" w:hAnsi="Times New Roman"/>
          <w:sz w:val="28"/>
          <w:szCs w:val="28"/>
        </w:rPr>
      </w:pPr>
    </w:p>
    <w:p w:rsidR="00FF4BAD" w:rsidRDefault="00FF4BAD" w:rsidP="00AC2AE8">
      <w:pPr>
        <w:jc w:val="center"/>
        <w:rPr>
          <w:rFonts w:ascii="Times New Roman" w:hAnsi="Times New Roman"/>
          <w:sz w:val="28"/>
          <w:szCs w:val="28"/>
        </w:rPr>
      </w:pPr>
    </w:p>
    <w:p w:rsidR="00FF4BAD" w:rsidRPr="002E4413" w:rsidRDefault="00FF4BAD" w:rsidP="00AC2AE8">
      <w:pPr>
        <w:jc w:val="center"/>
        <w:rPr>
          <w:rFonts w:ascii="Times New Roman" w:hAnsi="Times New Roman"/>
          <w:sz w:val="28"/>
          <w:szCs w:val="28"/>
        </w:rPr>
      </w:pPr>
    </w:p>
    <w:sectPr w:rsidR="00FF4BAD" w:rsidRPr="002E4413" w:rsidSect="002C3073">
      <w:headerReference w:type="default" r:id="rId10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3B6" w:rsidRDefault="00AA33B6" w:rsidP="002C3073">
      <w:pPr>
        <w:spacing w:after="0" w:line="240" w:lineRule="auto"/>
      </w:pPr>
      <w:r>
        <w:separator/>
      </w:r>
    </w:p>
  </w:endnote>
  <w:endnote w:type="continuationSeparator" w:id="0">
    <w:p w:rsidR="00AA33B6" w:rsidRDefault="00AA33B6" w:rsidP="002C3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3B6" w:rsidRDefault="00AA33B6" w:rsidP="002C3073">
      <w:pPr>
        <w:spacing w:after="0" w:line="240" w:lineRule="auto"/>
      </w:pPr>
      <w:r>
        <w:separator/>
      </w:r>
    </w:p>
  </w:footnote>
  <w:footnote w:type="continuationSeparator" w:id="0">
    <w:p w:rsidR="00AA33B6" w:rsidRDefault="00AA33B6" w:rsidP="002C3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24D" w:rsidRDefault="00504F3D">
    <w:pPr>
      <w:pStyle w:val="a5"/>
      <w:jc w:val="center"/>
    </w:pPr>
    <w:r>
      <w:fldChar w:fldCharType="begin"/>
    </w:r>
    <w:r w:rsidR="00754DCD">
      <w:instrText xml:space="preserve"> PAGE   \* MERGEFORMAT </w:instrText>
    </w:r>
    <w:r>
      <w:fldChar w:fldCharType="separate"/>
    </w:r>
    <w:r w:rsidR="00A80869">
      <w:rPr>
        <w:noProof/>
      </w:rPr>
      <w:t>4</w:t>
    </w:r>
    <w:r>
      <w:rPr>
        <w:noProof/>
      </w:rPr>
      <w:fldChar w:fldCharType="end"/>
    </w:r>
  </w:p>
  <w:p w:rsidR="000D024D" w:rsidRDefault="000D024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DF7DF2"/>
    <w:multiLevelType w:val="multilevel"/>
    <w:tmpl w:val="0FA2F8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6A36651C"/>
    <w:multiLevelType w:val="multilevel"/>
    <w:tmpl w:val="E41E02E2"/>
    <w:lvl w:ilvl="0">
      <w:start w:val="3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7A1C5C2F"/>
    <w:multiLevelType w:val="multilevel"/>
    <w:tmpl w:val="95C093E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trackedChanges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6CB"/>
    <w:rsid w:val="00037B44"/>
    <w:rsid w:val="000424AB"/>
    <w:rsid w:val="00042A09"/>
    <w:rsid w:val="00054D98"/>
    <w:rsid w:val="0006526F"/>
    <w:rsid w:val="000A3DD6"/>
    <w:rsid w:val="000C6028"/>
    <w:rsid w:val="000D024D"/>
    <w:rsid w:val="000D16F2"/>
    <w:rsid w:val="000D5787"/>
    <w:rsid w:val="0013578A"/>
    <w:rsid w:val="0014643E"/>
    <w:rsid w:val="001521AF"/>
    <w:rsid w:val="00183792"/>
    <w:rsid w:val="00191095"/>
    <w:rsid w:val="00242380"/>
    <w:rsid w:val="00254859"/>
    <w:rsid w:val="002C3073"/>
    <w:rsid w:val="002E0005"/>
    <w:rsid w:val="002E4413"/>
    <w:rsid w:val="003206CB"/>
    <w:rsid w:val="00330939"/>
    <w:rsid w:val="00361BCA"/>
    <w:rsid w:val="00371053"/>
    <w:rsid w:val="00394277"/>
    <w:rsid w:val="003B6B7A"/>
    <w:rsid w:val="004533E4"/>
    <w:rsid w:val="004D4C40"/>
    <w:rsid w:val="004E2CE6"/>
    <w:rsid w:val="004E4F77"/>
    <w:rsid w:val="00504F3D"/>
    <w:rsid w:val="0053444E"/>
    <w:rsid w:val="005B4A73"/>
    <w:rsid w:val="00625B6E"/>
    <w:rsid w:val="00685769"/>
    <w:rsid w:val="0069159A"/>
    <w:rsid w:val="00692396"/>
    <w:rsid w:val="00694D1D"/>
    <w:rsid w:val="006A5433"/>
    <w:rsid w:val="006D71DA"/>
    <w:rsid w:val="00715484"/>
    <w:rsid w:val="007204C2"/>
    <w:rsid w:val="00751B39"/>
    <w:rsid w:val="00754DCD"/>
    <w:rsid w:val="00757B33"/>
    <w:rsid w:val="007B6036"/>
    <w:rsid w:val="0083291C"/>
    <w:rsid w:val="008363D1"/>
    <w:rsid w:val="008A6928"/>
    <w:rsid w:val="008B03BB"/>
    <w:rsid w:val="008C4E05"/>
    <w:rsid w:val="008D0AB8"/>
    <w:rsid w:val="00941B48"/>
    <w:rsid w:val="009540E4"/>
    <w:rsid w:val="0099784B"/>
    <w:rsid w:val="009B7AF3"/>
    <w:rsid w:val="009E6A65"/>
    <w:rsid w:val="00A0782C"/>
    <w:rsid w:val="00A126C9"/>
    <w:rsid w:val="00A80869"/>
    <w:rsid w:val="00AA33B6"/>
    <w:rsid w:val="00AA643E"/>
    <w:rsid w:val="00AB78AE"/>
    <w:rsid w:val="00AC2AE8"/>
    <w:rsid w:val="00AC59AA"/>
    <w:rsid w:val="00B06993"/>
    <w:rsid w:val="00B32107"/>
    <w:rsid w:val="00B36F75"/>
    <w:rsid w:val="00B56D9B"/>
    <w:rsid w:val="00BA564C"/>
    <w:rsid w:val="00C7262A"/>
    <w:rsid w:val="00C80F5B"/>
    <w:rsid w:val="00CC226C"/>
    <w:rsid w:val="00CE55D9"/>
    <w:rsid w:val="00D5308D"/>
    <w:rsid w:val="00D57ABA"/>
    <w:rsid w:val="00DB168C"/>
    <w:rsid w:val="00DC2DB4"/>
    <w:rsid w:val="00DD1616"/>
    <w:rsid w:val="00E21B03"/>
    <w:rsid w:val="00E23ECC"/>
    <w:rsid w:val="00E32AE5"/>
    <w:rsid w:val="00E74245"/>
    <w:rsid w:val="00EA5C8C"/>
    <w:rsid w:val="00F06D1D"/>
    <w:rsid w:val="00F11517"/>
    <w:rsid w:val="00F556DE"/>
    <w:rsid w:val="00F668B5"/>
    <w:rsid w:val="00F95F6D"/>
    <w:rsid w:val="00FA01B8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D2300"/>
  <w15:docId w15:val="{7F616509-3099-41DA-875E-CB57179E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6C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8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3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3073"/>
  </w:style>
  <w:style w:type="paragraph" w:styleId="a7">
    <w:name w:val="footer"/>
    <w:basedOn w:val="a"/>
    <w:link w:val="a8"/>
    <w:uiPriority w:val="99"/>
    <w:semiHidden/>
    <w:unhideWhenUsed/>
    <w:rsid w:val="002C3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3073"/>
  </w:style>
  <w:style w:type="paragraph" w:styleId="a9">
    <w:name w:val="Normal (Web)"/>
    <w:basedOn w:val="a"/>
    <w:unhideWhenUsed/>
    <w:rsid w:val="001464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0D024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0424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cretary\Application%20Data\Microsoft\&#1064;&#1072;&#1073;&#1083;&#1086;&#1085;&#1099;\&#1055;&#1086;&#1089;&#1090;&#1072;&#1085;&#1086;&#1074;&#1083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3</TotalTime>
  <Pages>4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vsev</Company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Татьяна Е. Корнилова</cp:lastModifiedBy>
  <cp:revision>6</cp:revision>
  <dcterms:created xsi:type="dcterms:W3CDTF">2022-07-11T09:53:00Z</dcterms:created>
  <dcterms:modified xsi:type="dcterms:W3CDTF">2022-07-11T09:58:00Z</dcterms:modified>
</cp:coreProperties>
</file>